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1D4AC86F" w:rsidR="00641C44" w:rsidRDefault="000576B0" w:rsidP="00641C44">
      <w:pPr>
        <w:jc w:val="center"/>
        <w:rPr>
          <w:b/>
          <w:bCs/>
          <w:color w:val="000000"/>
        </w:rPr>
      </w:pPr>
      <w:proofErr w:type="spellStart"/>
      <w:r w:rsidRPr="00974FD4">
        <w:rPr>
          <w:b/>
          <w:bCs/>
          <w:color w:val="000000"/>
        </w:rPr>
        <w:t>Водоохранной</w:t>
      </w:r>
      <w:proofErr w:type="spellEnd"/>
      <w:r w:rsidRPr="00974FD4">
        <w:rPr>
          <w:b/>
          <w:bCs/>
          <w:color w:val="000000"/>
        </w:rPr>
        <w:t xml:space="preserve"> зоны водного объекта</w:t>
      </w:r>
    </w:p>
    <w:p w14:paraId="2D700E14" w14:textId="0D1DF786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342828">
        <w:rPr>
          <w:b/>
          <w:bCs/>
          <w:color w:val="000000"/>
        </w:rPr>
        <w:t>Левая Брекчия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Дукат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43F7243C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1E6846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69DB2B39" w:rsidR="00B13CC8" w:rsidRPr="00070439" w:rsidRDefault="00295641" w:rsidP="000C0D36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643515">
              <w:rPr>
                <w:szCs w:val="24"/>
              </w:rPr>
              <w:t>пгт</w:t>
            </w:r>
            <w:proofErr w:type="spellEnd"/>
            <w:r w:rsidR="00643515" w:rsidRPr="001C2598">
              <w:rPr>
                <w:szCs w:val="24"/>
              </w:rPr>
              <w:t xml:space="preserve">. </w:t>
            </w:r>
            <w:r w:rsidR="00643515">
              <w:rPr>
                <w:szCs w:val="24"/>
              </w:rPr>
              <w:t>Дукат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22C58519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Дукат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A47A" w14:textId="77777777" w:rsidR="000576B0" w:rsidRPr="00C50A64" w:rsidRDefault="000576B0" w:rsidP="000576B0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0AB9CDEA" w:rsidR="00B80549" w:rsidRPr="00B80549" w:rsidRDefault="000576B0" w:rsidP="000576B0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ВЗ</w:t>
            </w:r>
            <w:r w:rsidR="00B80549" w:rsidRPr="00B80549">
              <w:rPr>
                <w:szCs w:val="24"/>
              </w:rPr>
              <w:t xml:space="preserve"> 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342828">
              <w:rPr>
                <w:szCs w:val="24"/>
              </w:rPr>
              <w:t>Левая Брекчия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69E46A21" w:rsidR="00295641" w:rsidRPr="00DD6C04" w:rsidRDefault="000576B0" w:rsidP="00342828">
            <w:r w:rsidRPr="000576B0">
              <w:rPr>
                <w:lang w:val="en-US"/>
              </w:rPr>
              <w:t xml:space="preserve">138939 </w:t>
            </w:r>
            <w:proofErr w:type="spellStart"/>
            <w:r w:rsidRPr="000576B0">
              <w:rPr>
                <w:lang w:val="en-US"/>
              </w:rPr>
              <w:t>кв.м</w:t>
            </w:r>
            <w:proofErr w:type="spellEnd"/>
            <w:r w:rsidRPr="000576B0">
              <w:rPr>
                <w:lang w:val="en-US"/>
              </w:rPr>
              <w:t xml:space="preserve"> ± 948 </w:t>
            </w:r>
            <w:proofErr w:type="spellStart"/>
            <w:r w:rsidRPr="000576B0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B13CC8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77777777" w:rsidR="00B13CC8" w:rsidRPr="00764F6F" w:rsidRDefault="00B13CC8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2AE6DE24" w:rsidR="00B13CC8" w:rsidRPr="00764F6F" w:rsidRDefault="00342828" w:rsidP="00764F6F">
            <w:pPr>
              <w:pStyle w:val="1"/>
              <w:rPr>
                <w:szCs w:val="24"/>
                <w:lang w:val="en-US"/>
              </w:rPr>
            </w:pPr>
            <w:r>
              <w:rPr>
                <w:szCs w:val="24"/>
              </w:rPr>
              <w:t>Левая Брекчия</w:t>
            </w:r>
          </w:p>
        </w:tc>
      </w:tr>
      <w:tr w:rsidR="000F4625" w:rsidRPr="005B4876" w14:paraId="58236C71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EA16" w14:textId="77777777" w:rsidR="000F4625" w:rsidRPr="00DD6C04" w:rsidRDefault="000F462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4880" w14:textId="216EFBFA" w:rsidR="000F4625" w:rsidRPr="00764F6F" w:rsidRDefault="000F4625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Код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A2FAB" w14:textId="39C5795E" w:rsidR="000F4625" w:rsidRDefault="000F4625" w:rsidP="00764F6F">
            <w:pPr>
              <w:pStyle w:val="1"/>
              <w:rPr>
                <w:szCs w:val="24"/>
              </w:rPr>
            </w:pPr>
            <w:r w:rsidRPr="003B0289">
              <w:rPr>
                <w:szCs w:val="24"/>
              </w:rPr>
              <w:t>19010100312299000000110</w:t>
            </w:r>
          </w:p>
        </w:tc>
      </w:tr>
      <w:tr w:rsidR="000F4625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0F4625" w:rsidRPr="00DD6C04" w:rsidRDefault="000F462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77777777" w:rsidR="000F4625" w:rsidRPr="00764F6F" w:rsidRDefault="000F4625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0F4625" w:rsidRPr="00764F6F" w:rsidRDefault="000F4625" w:rsidP="00764F6F">
            <w:pPr>
              <w:pStyle w:val="1"/>
              <w:rPr>
                <w:szCs w:val="24"/>
              </w:rPr>
            </w:pPr>
            <w:r w:rsidRPr="00764F6F">
              <w:rPr>
                <w:szCs w:val="24"/>
                <w:lang w:val="en-US"/>
              </w:rPr>
              <w:t>Р</w:t>
            </w:r>
            <w:proofErr w:type="spellStart"/>
            <w:r w:rsidRPr="00764F6F">
              <w:rPr>
                <w:szCs w:val="24"/>
              </w:rPr>
              <w:t>учьи</w:t>
            </w:r>
            <w:proofErr w:type="spellEnd"/>
          </w:p>
        </w:tc>
      </w:tr>
      <w:tr w:rsidR="000F4625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0F4625" w:rsidRPr="00DD6C04" w:rsidRDefault="000F462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77777777" w:rsidR="000F4625" w:rsidRPr="00764F6F" w:rsidRDefault="000F4625" w:rsidP="00B13CC8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Местоположение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03B7BA0D" w:rsidR="000F4625" w:rsidRPr="00764F6F" w:rsidRDefault="000F4625" w:rsidP="00342828">
            <w:pPr>
              <w:pStyle w:val="1"/>
              <w:rPr>
                <w:szCs w:val="24"/>
              </w:rPr>
            </w:pPr>
            <w:r>
              <w:rPr>
                <w:rStyle w:val="10"/>
                <w:rFonts w:eastAsiaTheme="minorHAnsi"/>
              </w:rPr>
              <w:t xml:space="preserve">Сливаясь с </w:t>
            </w:r>
            <w:proofErr w:type="spellStart"/>
            <w:r>
              <w:rPr>
                <w:rStyle w:val="10"/>
                <w:rFonts w:eastAsiaTheme="minorHAnsi"/>
              </w:rPr>
              <w:t>руч</w:t>
            </w:r>
            <w:proofErr w:type="spellEnd"/>
            <w:r>
              <w:rPr>
                <w:rStyle w:val="10"/>
                <w:rFonts w:eastAsiaTheme="minorHAnsi"/>
              </w:rPr>
              <w:t xml:space="preserve">. Правая Брекчия образует </w:t>
            </w:r>
            <w:proofErr w:type="spellStart"/>
            <w:r>
              <w:rPr>
                <w:rStyle w:val="10"/>
                <w:rFonts w:eastAsiaTheme="minorHAnsi"/>
              </w:rPr>
              <w:t>руч</w:t>
            </w:r>
            <w:proofErr w:type="spellEnd"/>
            <w:r>
              <w:rPr>
                <w:rStyle w:val="10"/>
                <w:rFonts w:eastAsiaTheme="minorHAnsi"/>
              </w:rPr>
              <w:t>. Брекчия</w:t>
            </w:r>
          </w:p>
        </w:tc>
      </w:tr>
      <w:tr w:rsidR="000F4625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0F4625" w:rsidRPr="00DD6C04" w:rsidRDefault="000F462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77777777" w:rsidR="000F4625" w:rsidRPr="00764F6F" w:rsidRDefault="000F4625" w:rsidP="00B13CC8">
            <w:pPr>
              <w:pStyle w:val="1"/>
              <w:rPr>
                <w:b/>
                <w:szCs w:val="24"/>
              </w:rPr>
            </w:pPr>
            <w:r w:rsidRPr="00764F6F"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0F4625" w:rsidRPr="00764F6F" w:rsidRDefault="000F4625" w:rsidP="00B13CC8">
            <w:proofErr w:type="spellStart"/>
            <w:r w:rsidRPr="00764F6F">
              <w:rPr>
                <w:color w:val="000000"/>
              </w:rPr>
              <w:t>Анадыро</w:t>
            </w:r>
            <w:proofErr w:type="spellEnd"/>
            <w:r w:rsidRPr="00764F6F">
              <w:rPr>
                <w:color w:val="000000"/>
              </w:rPr>
              <w:t>-Колымский бассейновый округ (19)</w:t>
            </w:r>
          </w:p>
        </w:tc>
      </w:tr>
      <w:tr w:rsidR="000F4625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0F4625" w:rsidRPr="00070439" w:rsidRDefault="000F462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77777777" w:rsidR="000F4625" w:rsidRPr="00764F6F" w:rsidRDefault="000F462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0F4625" w:rsidRPr="00764F6F" w:rsidRDefault="000F4625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>Колыма (1)</w:t>
            </w:r>
          </w:p>
        </w:tc>
      </w:tr>
      <w:tr w:rsidR="000F4625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0F4625" w:rsidRPr="00070439" w:rsidRDefault="000F462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5C18EF75" w:rsidR="000F4625" w:rsidRPr="00764F6F" w:rsidRDefault="000F462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 xml:space="preserve">Речной </w:t>
            </w:r>
            <w:proofErr w:type="spellStart"/>
            <w:r w:rsidRPr="00764F6F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0F4625" w:rsidRPr="00764F6F" w:rsidRDefault="000F4625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764F6F">
              <w:rPr>
                <w:color w:val="000000"/>
                <w:szCs w:val="24"/>
              </w:rPr>
              <w:t>Омолона</w:t>
            </w:r>
            <w:proofErr w:type="spellEnd"/>
            <w:r w:rsidRPr="00764F6F">
              <w:rPr>
                <w:color w:val="000000"/>
                <w:szCs w:val="24"/>
              </w:rPr>
              <w:t xml:space="preserve"> (1)</w:t>
            </w:r>
          </w:p>
        </w:tc>
      </w:tr>
      <w:tr w:rsidR="000F4625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0F4625" w:rsidRPr="00070439" w:rsidRDefault="000F462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77777777" w:rsidR="000F4625" w:rsidRPr="00764F6F" w:rsidRDefault="000F462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0F4625" w:rsidRPr="00764F6F" w:rsidRDefault="000F4625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764F6F">
              <w:rPr>
                <w:color w:val="000000"/>
                <w:szCs w:val="24"/>
              </w:rPr>
              <w:t>р.Сеймчан</w:t>
            </w:r>
            <w:proofErr w:type="spellEnd"/>
            <w:r w:rsidRPr="00764F6F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764F6F">
              <w:rPr>
                <w:color w:val="000000"/>
                <w:szCs w:val="24"/>
              </w:rPr>
              <w:t>Коркодон</w:t>
            </w:r>
            <w:proofErr w:type="spellEnd"/>
            <w:r w:rsidRPr="00764F6F">
              <w:rPr>
                <w:color w:val="000000"/>
                <w:szCs w:val="24"/>
              </w:rPr>
              <w:t xml:space="preserve"> (3)</w:t>
            </w:r>
          </w:p>
        </w:tc>
      </w:tr>
      <w:tr w:rsidR="000F4625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0F4625" w:rsidRPr="00070439" w:rsidRDefault="000F462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77777777" w:rsidR="000F4625" w:rsidRPr="00764F6F" w:rsidRDefault="000F4625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 w:rsidRPr="00764F6F">
              <w:rPr>
                <w:szCs w:val="24"/>
                <w:lang w:val="en-US"/>
              </w:rPr>
              <w:t>Длина</w:t>
            </w:r>
            <w:proofErr w:type="spellEnd"/>
            <w:r w:rsidRPr="00764F6F">
              <w:rPr>
                <w:szCs w:val="24"/>
                <w:lang w:val="en-US"/>
              </w:rPr>
              <w:t xml:space="preserve"> </w:t>
            </w:r>
            <w:proofErr w:type="spellStart"/>
            <w:r w:rsidRPr="00764F6F"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02AF7839" w:rsidR="000F4625" w:rsidRPr="00764F6F" w:rsidRDefault="000F4625" w:rsidP="00342828">
            <w:pPr>
              <w:pStyle w:val="1"/>
              <w:rPr>
                <w:szCs w:val="24"/>
                <w:lang w:val="en-US"/>
              </w:rPr>
            </w:pPr>
            <w:r>
              <w:rPr>
                <w:color w:val="000000"/>
                <w:szCs w:val="24"/>
              </w:rPr>
              <w:t>6</w:t>
            </w:r>
            <w:r w:rsidRPr="00764F6F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>4</w:t>
            </w:r>
            <w:r w:rsidRPr="00764F6F">
              <w:rPr>
                <w:color w:val="000000"/>
                <w:szCs w:val="24"/>
              </w:rPr>
              <w:t xml:space="preserve"> км</w:t>
            </w:r>
          </w:p>
        </w:tc>
      </w:tr>
      <w:tr w:rsidR="000F4625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0F4625" w:rsidRPr="00070439" w:rsidRDefault="000F462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77777777" w:rsidR="000F4625" w:rsidRPr="00764F6F" w:rsidRDefault="000F462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6C3DF594" w:rsidR="000F4625" w:rsidRPr="00764F6F" w:rsidRDefault="000F4625" w:rsidP="00342828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7</w:t>
            </w:r>
            <w:r w:rsidRPr="00764F6F">
              <w:rPr>
                <w:szCs w:val="24"/>
              </w:rPr>
              <w:t>,</w:t>
            </w:r>
            <w:r>
              <w:rPr>
                <w:szCs w:val="24"/>
              </w:rPr>
              <w:t>6</w:t>
            </w:r>
            <w:r w:rsidRPr="00764F6F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9F10A8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0576B0" w:rsidRPr="002E6E74" w14:paraId="3F3E7F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A195" w14:textId="1CD02D71" w:rsidR="000576B0" w:rsidRPr="000C0D36" w:rsidRDefault="000576B0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A546" w14:textId="796C105A" w:rsidR="000576B0" w:rsidRPr="000C0D36" w:rsidRDefault="000576B0" w:rsidP="00470399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4799" w14:textId="41BC57C3" w:rsidR="000576B0" w:rsidRPr="000C0D36" w:rsidRDefault="000576B0" w:rsidP="00470399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71E7" w14:textId="717FB279" w:rsidR="000576B0" w:rsidRPr="000C0D36" w:rsidRDefault="000576B0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8309" w14:textId="4AEEB59B" w:rsidR="000576B0" w:rsidRPr="000C0D36" w:rsidRDefault="000576B0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BB1F" w14:textId="42B9D97E" w:rsidR="000576B0" w:rsidRPr="000C0D36" w:rsidRDefault="000576B0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6DB48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686E" w14:textId="5576F0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3481" w14:textId="4EE48DE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728080.41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D0BF6" w14:textId="312577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3342617.62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A0B5" w14:textId="05569DD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1E60B" w14:textId="66F173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306DE" w14:textId="57F388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5347F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3FAA" w14:textId="5A11A8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3432" w14:textId="7270416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728052.36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6164" w14:textId="578A791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3342686.32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2381" w14:textId="765546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CE1A" w14:textId="4074AA4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584CD" w14:textId="56B4C23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324B9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59A9" w14:textId="52F374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7C8B" w14:textId="60C40A2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728064.22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934D" w14:textId="5BC7138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3342696.64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AA4C" w14:textId="7F44D7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AD75D" w14:textId="0F193C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D5A3" w14:textId="564535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51B2F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FE5A" w14:textId="5EFD67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BAA40" w14:textId="3A8338C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728068.36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0DC6" w14:textId="5725EA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3342698.39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4B6E" w14:textId="64B389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A762" w14:textId="56ADEA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42E25" w14:textId="69029C2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67484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270B7" w14:textId="2F03BA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17AA" w14:textId="3D2946E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728076.13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9FE8" w14:textId="7392520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3342706.64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E8E9A" w14:textId="4F61BA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1856E" w14:textId="7333E0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C4D9" w14:textId="282FDD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811B1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F915" w14:textId="29DCF2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5A51" w14:textId="1C3F051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728082.40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BE66" w14:textId="38B2FC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3342710.15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3B40" w14:textId="458BB1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EB2E" w14:textId="1B1FA0E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10E3" w14:textId="276CF4F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07A083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CAA9" w14:textId="6498CAA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091ED" w14:textId="54A3C28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728093.68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3DD0" w14:textId="296BD55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3342736.98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330C" w14:textId="28E472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2F13" w14:textId="5F01CB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ABF7" w14:textId="62F9997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DECB0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434B" w14:textId="2C4601C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5B5B" w14:textId="14BF208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728093.71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7400" w14:textId="034F06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3342737.30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D17C" w14:textId="09BFE07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83F56" w14:textId="2112B88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B669" w14:textId="663E039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11C61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CF126" w14:textId="68E203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C1E69" w14:textId="41AFADC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728096.95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99A8" w14:textId="0BA9F4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3342775.62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E9114" w14:textId="121F14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9E4E" w14:textId="4D581B4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01B5" w14:textId="481AAE8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531B7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30F2" w14:textId="7F644F4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9CE3" w14:textId="4642DB3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728144.71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9CA9" w14:textId="0DE052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3342807.12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BE454" w14:textId="71BC6A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31155" w14:textId="643F29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A0CE" w14:textId="662088A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51BD23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D8F4" w14:textId="475D06D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DAFC" w14:textId="56DB2A4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728161.45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E74A" w14:textId="30F117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3342806.31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D162" w14:textId="2C2D7D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6BBA" w14:textId="68247B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9137" w14:textId="5AB113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31ADCA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3588" w14:textId="388ECE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7666" w14:textId="598F1F9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728168.46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F18A6" w14:textId="62BB22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3342818.71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59DD" w14:textId="403392A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7104" w14:textId="158DEBA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785A" w14:textId="00956C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84CA6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D1E9B" w14:textId="1F9407B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FDF8" w14:textId="0CF92FC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728155.03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EEE1" w14:textId="4EABC56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3342836.91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1B22" w14:textId="2EC008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C8B0" w14:textId="180E71E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B99D" w14:textId="7D340CF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70283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41A2F" w14:textId="567A2F4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D5BDB" w14:textId="2875198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728147.86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D825" w14:textId="2F611C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3342873.95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D962" w14:textId="3B856C5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16B8D" w14:textId="0899013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F017" w14:textId="70D098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D23DC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FA52" w14:textId="13DAD8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6F76E" w14:textId="4DB738D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728164.71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EF00F" w14:textId="090C81B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3342909.97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32A9" w14:textId="3FD871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0549D" w14:textId="6D8A85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ACEFE" w14:textId="7625AD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FB9671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AF2E" w14:textId="26B4E6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37D9" w14:textId="04F1F9A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728176.53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6C40" w14:textId="520210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3342921.29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CD16" w14:textId="343E9EE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885CE" w14:textId="616350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0E40" w14:textId="3A0A67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9B25A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8684" w14:textId="3A4D3E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242D5" w14:textId="406AEDB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728176.63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A6CA" w14:textId="612E17B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3342921.45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832F" w14:textId="404F9A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E466A" w14:textId="48D77EC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2E06" w14:textId="0E27A65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40C82E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D79A" w14:textId="0F06A9E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E4E5" w14:textId="0DB05EB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728177.02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AF6A4" w14:textId="422EE9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3342923.06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B60F" w14:textId="1CC75F1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5E67" w14:textId="2798265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7600C" w14:textId="13038C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0693C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39BF" w14:textId="603808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41CFD" w14:textId="60A681D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728181.03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9167E" w14:textId="6ED05FC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3342936.42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878F" w14:textId="4AF788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6418" w14:textId="1548C23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E32E" w14:textId="234FC7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437FD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5771" w14:textId="230B32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739C7" w14:textId="7FA51C6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728197.07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7C2F" w14:textId="7C3F5C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3342959.14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D856" w14:textId="25C501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03D19" w14:textId="11DF9A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CA76" w14:textId="4A2AA2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5817B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0787" w14:textId="637E41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BB9B" w14:textId="7DA1968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728222.89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802FF" w14:textId="3B1839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3342976.01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DABC" w14:textId="2B6554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3FEE" w14:textId="69548C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5AEF" w14:textId="6B9FA23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DA2DF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D694" w14:textId="7C6C6E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BB0A" w14:textId="66DBF9F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728237.14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4F36" w14:textId="201141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3342979.14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CFFD" w14:textId="510A1A3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030A" w14:textId="0B9BDC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76037" w14:textId="75647A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DF8AF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0261E" w14:textId="2877F5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1C79" w14:textId="1D0F73A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728247.99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240D" w14:textId="74D476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3342981.43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BD53F" w14:textId="15CD4CB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B983" w14:textId="0005B3A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B886" w14:textId="75CA8C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9DAE5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2620F" w14:textId="2DA3F7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B862" w14:textId="0669676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728261.69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666D7" w14:textId="14B0AD2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3342982.49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F46A" w14:textId="58EF05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443B9" w14:textId="64C3831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F968" w14:textId="3B888DA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48EE3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2465" w14:textId="68B38DB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04FD" w14:textId="4B517A6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728267.18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56FE" w14:textId="0FD1AD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3342983.58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63C7E" w14:textId="79EA25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B8F08" w14:textId="26BB9F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AF6E8" w14:textId="06E964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F059B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80B4A" w14:textId="7529F5D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0932" w14:textId="65C8986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728275.22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B1E9" w14:textId="5B8CD3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3342985.03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FCF4" w14:textId="4488CBA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F728" w14:textId="4EF96E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E7D31" w14:textId="521CA3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D744E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4C99" w14:textId="71F5E8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73A22" w14:textId="01EC78A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728276.43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E1F2A" w14:textId="67DCD0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3342989.04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6EEA" w14:textId="1D43C6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ECFC" w14:textId="4C1C84A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618E" w14:textId="7D1978A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6415B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9659" w14:textId="646E18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960B" w14:textId="6EBA89C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728270.03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094C" w14:textId="0544633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3343009.43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98A1" w14:textId="2B9E4F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212B" w14:textId="734F6A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4FCD" w14:textId="48C025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11CBF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935E" w14:textId="56DCBD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2BD4" w14:textId="6D714F7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728275.89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4413" w14:textId="2F01E5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3343042.31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617F" w14:textId="76E0F4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21C0" w14:textId="2F0EBBF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89B6" w14:textId="634CD0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05E74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8A49A" w14:textId="62A023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6983" w14:textId="346CD62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728282.86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F7797" w14:textId="4E6168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3343055.81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D41E" w14:textId="09E901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4AE8" w14:textId="4AFC58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6F1D" w14:textId="4DD0EB6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BEE1E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5FF01" w14:textId="1926BD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4A5BF" w14:textId="7E43940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728294.02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8F2B" w14:textId="0193CD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3343077.39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24FC" w14:textId="1E360D4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B283" w14:textId="1AA949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12B2" w14:textId="6B6BC80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78744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027F" w14:textId="2B4B5CB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B634" w14:textId="05302A0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728311.18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AA4E" w14:textId="23C910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3343086.50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B3BC3" w14:textId="7392B2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A858" w14:textId="5DC8E6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FF26" w14:textId="7F3A95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6C024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7B003" w14:textId="344850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550F" w14:textId="5536E05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728314.64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3DE91" w14:textId="35489D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3343088.94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2A68" w14:textId="3DDF7BC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A76E" w14:textId="419BF2E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0406" w14:textId="16C28C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D7DD0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2408" w14:textId="6EC71D0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FAFC" w14:textId="67B25CD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728324.15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5523E" w14:textId="40A01A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3343098.67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CCF2" w14:textId="59232A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3123" w14:textId="351BCB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E1A9" w14:textId="064AB4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1A7AA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F0F1" w14:textId="285777A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907FE" w14:textId="3E9680B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728324.00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8F2F" w14:textId="2ED58D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3343099.49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FE46" w14:textId="5195F2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BB78" w14:textId="007A97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9D9F" w14:textId="7A02A55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84392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DABC1" w14:textId="1368B7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2CF4C" w14:textId="33520AA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728321.95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7BAF" w14:textId="6D6F36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3343109.63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EA0E" w14:textId="5E832A6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FC9C3" w14:textId="68FF54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4443" w14:textId="264E99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33350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186B5" w14:textId="42A5C5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B6F4" w14:textId="6CA04E1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C8962" w14:textId="5CE16F9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3343116.78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F26CE" w14:textId="4F8227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7B23" w14:textId="4F2C96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C071" w14:textId="7C9432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FFB6C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452D" w14:textId="6B8A8A9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C537" w14:textId="3CF43FB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728318.68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77D1" w14:textId="013E11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3343123.40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C668A" w14:textId="451EF0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9F43" w14:textId="4F007E3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B318" w14:textId="60F5D89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FD887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73B1" w14:textId="20C88C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4243" w14:textId="48CD2D1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728315.24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F2EE" w14:textId="0247CF2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3343133.74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988E" w14:textId="17E2F86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88C8" w14:textId="7960CD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D2A9C" w14:textId="11C80E2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1F167D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5554" w14:textId="5529E1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6C1B" w14:textId="42B4146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728312.50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61390" w14:textId="11802C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3343143.74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9474A" w14:textId="7D373BD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C2C3" w14:textId="4AFF29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ADB9" w14:textId="39E24C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44ACE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B2F6" w14:textId="54EAB83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4315" w14:textId="4BA9608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728310.51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B73EA" w14:textId="3BEA143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3343148.53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B870" w14:textId="1E1703D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981F" w14:textId="73F9F7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CBA2" w14:textId="57860D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560423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5C3D" w14:textId="78D83C5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876AA" w14:textId="1A90076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728304.96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1DD2" w14:textId="227922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3343162.56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AE66" w14:textId="1C26F2E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3FDE" w14:textId="1D40F0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7060E" w14:textId="5F6164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2CB47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484E" w14:textId="3B857E8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DA7D" w14:textId="0B54271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728299.69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B484" w14:textId="366C3E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3343175.53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1440" w14:textId="719CED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D576" w14:textId="2C41B0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1CD3C" w14:textId="6F1285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01254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7E7F" w14:textId="0A4C14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7074" w14:textId="23C18FA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728296.38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F353" w14:textId="53B0E7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3343183.04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8CA6" w14:textId="44BFB09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7973" w14:textId="08E684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ECA5" w14:textId="0E66747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00B40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5BD5" w14:textId="2ABDDF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E2C2" w14:textId="513AE91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728286.28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E0ED" w14:textId="5C0CA06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3343201.11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3C3A2" w14:textId="6B7328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E809" w14:textId="3BDBF0F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4E01" w14:textId="7FB947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743F4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29CC5" w14:textId="55025AF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EF89" w14:textId="5668A4F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728281.38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168F" w14:textId="078EC0B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3343221.43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6A35" w14:textId="0A845D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34AA" w14:textId="12F9B3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84D8D" w14:textId="1065DE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A05A8D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7EB76" w14:textId="462BD7D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F6B0" w14:textId="1B0322F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728275.48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4C28F" w14:textId="62609C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3343235.40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D520" w14:textId="2F68190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D2B0" w14:textId="4794FC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8E45" w14:textId="39A7CE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1F682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DB64" w14:textId="18F2F4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81A4" w14:textId="3B8AB78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4326" w14:textId="53B0619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3343266.06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E917" w14:textId="309D58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DA7D" w14:textId="1F64234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E405" w14:textId="5FAA82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788AE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FCCC" w14:textId="31A9E1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FBEC" w14:textId="5D2B9E7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728284.38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5018" w14:textId="6D6B26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3343297.24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8DDE" w14:textId="42C046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8618" w14:textId="655AD3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17B7" w14:textId="688345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00511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9953C" w14:textId="6D8DEB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EF950" w14:textId="788E444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728289.91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35B9" w14:textId="04DE96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3343305.66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D4DE" w14:textId="6A3FF78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F409D" w14:textId="3307BF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732B" w14:textId="4B54DE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58B00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E9CEA" w14:textId="709CDE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9C04" w14:textId="4D011FE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C2B94" w14:textId="3F31AB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3343329.05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BCB5" w14:textId="6F7AD1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453D4" w14:textId="55BC8C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D152" w14:textId="3D59A6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8DEE8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B40B" w14:textId="7A7DEF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C890" w14:textId="4C6A07F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728297.04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097D" w14:textId="1ABFDF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3343354.55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DDB3" w14:textId="4DF1E71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2D4F9" w14:textId="543C516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3018" w14:textId="290AA3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B00D5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357F" w14:textId="6A024D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FE7C" w14:textId="756C78B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728298.95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C17A" w14:textId="5D5FDB6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3343360.56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3B6A" w14:textId="4170A6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2008" w14:textId="19B0838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BA89" w14:textId="23B26B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506D9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C13B" w14:textId="72E07F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C7D4" w14:textId="29939BC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728296.01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F03A" w14:textId="1ECB5B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3343372.87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D9D3D" w14:textId="7A8EEBF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0188" w14:textId="57FF71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861C" w14:textId="7D9FA44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2A081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F67B" w14:textId="3286B1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A9AC" w14:textId="74608F2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728293.92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EEEEB" w14:textId="376142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3343382.32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0997E" w14:textId="2935C02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54BC" w14:textId="0E1943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8198" w14:textId="7A4FB7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08108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31A05" w14:textId="714281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F746" w14:textId="1F743F1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728293.75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20E1" w14:textId="49A5BB9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3343382.97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3985" w14:textId="761B30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7EBB" w14:textId="0C1FAC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967C" w14:textId="361F53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89811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50E04" w14:textId="2CE9F4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792BB" w14:textId="2643B1D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728292.14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039F" w14:textId="0E0B7F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3343384.32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D5FC" w14:textId="6A188A3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FB9D" w14:textId="4A7A9A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926C" w14:textId="5C81122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56C8A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1FB7" w14:textId="201957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8C8B" w14:textId="074DCAD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728280.16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7AE6" w14:textId="4E6AEA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3343395.39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3B18F" w14:textId="76AB6A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F72ED" w14:textId="291466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9582" w14:textId="0EB60AD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8C820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B62F" w14:textId="508976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EA6A" w14:textId="44A2BB2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728270.01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9A6F8" w14:textId="31F3AFF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3343410.76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7565C" w14:textId="6CB1C7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A7DD" w14:textId="7B49261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BC14" w14:textId="4046CD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B19484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BDD1" w14:textId="43F5D0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AB67E" w14:textId="485F38A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728265.56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E920" w14:textId="080C2D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3343416.78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32F0" w14:textId="5630523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F182" w14:textId="16CE74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FDA3" w14:textId="096962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680C7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B13F" w14:textId="457BB9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B971" w14:textId="367A49F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728257.72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121F" w14:textId="0C7418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3343430.08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02A8" w14:textId="5CDB6C9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C73C" w14:textId="68E2A5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51B0" w14:textId="59F95FE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85ABCA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0C12" w14:textId="2C056E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F437" w14:textId="676BFD2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728252.65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DD9F1" w14:textId="34DCDD2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3343432.95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EC50D" w14:textId="181BE1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36AC" w14:textId="00A3F3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521B" w14:textId="2CBDAA5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3A1A6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966B" w14:textId="1B804C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81D5" w14:textId="24051CA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728243.81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7EA0" w14:textId="732825C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3343436.79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DAD73" w14:textId="663F17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3DFC7" w14:textId="1D65C3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CCEAD" w14:textId="641049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A859E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360C" w14:textId="33199A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2CBF" w14:textId="785365D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728230.49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72AE" w14:textId="3277912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3343442.59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4823" w14:textId="30082BC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5921" w14:textId="448379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2EE9" w14:textId="02E6B23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20037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FD9C2" w14:textId="5D6BF4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94BB" w14:textId="119461B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728211.69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BF0C" w14:textId="04756D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3343450.77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059B" w14:textId="2802B7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C168" w14:textId="0B497BA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922A" w14:textId="1D18F2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51AB5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34B4" w14:textId="1C9FA4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DA25" w14:textId="3389307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728201.04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A7D7" w14:textId="3115F6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3343459.29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BA3F" w14:textId="329273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E63F" w14:textId="3775C81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ACD1" w14:textId="3C8A5D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34254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B9BE" w14:textId="52A247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8D1C" w14:textId="369E380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728200.81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31E8" w14:textId="6ED8D47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3343459.36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56BD" w14:textId="0F5BA4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791C" w14:textId="49B864E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08F4" w14:textId="4203698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09B48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3421" w14:textId="6036B08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C87B" w14:textId="2D1EFB9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728178.37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DF24" w14:textId="18A6BF4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3343463.83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345A" w14:textId="5004BE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35D73" w14:textId="60FD542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EF40" w14:textId="7191D67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B2401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6DC6" w14:textId="7F5D836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CF1F6" w14:textId="4186CAD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728172.13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4A94" w14:textId="6B1FFA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3343465.05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E2F0" w14:textId="44E1ED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DC7E" w14:textId="2A6DFC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964D" w14:textId="5887A7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8B70F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E307" w14:textId="11CBD0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61E0" w14:textId="52FA9BD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C285" w14:textId="73390A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3343464.54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0A42" w14:textId="6E650A0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6AAE" w14:textId="353F7A6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73D8" w14:textId="5F4787A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01E40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E4DF8" w14:textId="238B44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E9E7" w14:textId="30CA1B8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728103.79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0F58" w14:textId="548F8C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3343499.94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4874D" w14:textId="220CC3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50C4" w14:textId="5EC0014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4719" w14:textId="06FF27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44F49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905B" w14:textId="20CF87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09CF2" w14:textId="549BA79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728098.76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B800" w14:textId="7278125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3343508.49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C816F" w14:textId="03642A9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E6A52" w14:textId="34C3738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B451" w14:textId="49338EC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349EB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9E312" w14:textId="15DE85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90F98" w14:textId="14C37DD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728095.60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FCD5" w14:textId="2ABF0D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3343514.33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3D37" w14:textId="7E74C48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8258B" w14:textId="60A46C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3909" w14:textId="1EE7FA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B1CB0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5781E" w14:textId="769BB2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E19CC" w14:textId="4E1229E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728093.49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8D89" w14:textId="29DF397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3343516.38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2A639" w14:textId="73AD93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B04D" w14:textId="64F32D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3A6A" w14:textId="601590D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E16552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6D6C" w14:textId="29CD229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AFDC" w14:textId="3DB5C76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728077.65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6CC6" w14:textId="01AEFF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3343535.06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F0AC" w14:textId="318ABA7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E35B" w14:textId="322133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2F10D" w14:textId="3ECE953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43AF6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B81B" w14:textId="7519386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BB19" w14:textId="6395D60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728071.33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9F5F" w14:textId="063FD7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3343555.55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F1ED" w14:textId="5A41F6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DF907" w14:textId="2F9DEA8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7328C" w14:textId="583B17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0772B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E041" w14:textId="16DEF3D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8ECBC" w14:textId="023DF0D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728052.33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E14F" w14:textId="1D4CA7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3343564.51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654AA" w14:textId="20C07D4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AC3BE" w14:textId="13922A5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41C87" w14:textId="696F0B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A811F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2041" w14:textId="16B1B1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3B45" w14:textId="39FAA5C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728030.50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C837" w14:textId="5FB75C6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3343594.30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4D374" w14:textId="186188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CB13" w14:textId="70CC09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921D" w14:textId="5E92B2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3C68C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649D" w14:textId="5312443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8CF2D" w14:textId="7ECFE11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728017.58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B9A8" w14:textId="07FB643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3343629.29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205F" w14:textId="524117B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9BB26" w14:textId="2637404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D71E1" w14:textId="30AA1F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634D9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F4CF" w14:textId="248319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6E0F" w14:textId="5469B82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728029.76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0C83" w14:textId="76C989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3343639.97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B0057" w14:textId="2CA25B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E218" w14:textId="6BA0DB3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A069" w14:textId="1506B6A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D67C0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9FDA0" w14:textId="705D1E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8F1C" w14:textId="3F56591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728046.83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F08C" w14:textId="6EA4EA7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3343646.45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20B9" w14:textId="47C40E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62869" w14:textId="4767903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F766" w14:textId="6B13D7E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1C60E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00A1" w14:textId="0625E61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DE100" w14:textId="76F9BC2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728061.05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DA5E6" w14:textId="65B4FB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3343652.36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4DC9" w14:textId="6B2C4E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EDAB4" w14:textId="1DC772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1E8E" w14:textId="0771E06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AD9DF1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F775" w14:textId="035083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2D3A" w14:textId="42C8C8F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728066.80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FAB0" w14:textId="2BD21F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3343654.75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0C00" w14:textId="3701AB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4294" w14:textId="561D3E4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F4CA" w14:textId="3AEA9EB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61BB3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9847" w14:textId="1FC7C6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D9BA1" w14:textId="4E23F05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728070.98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6666" w14:textId="53C8D3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3343657.58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3B15" w14:textId="5A6622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8147" w14:textId="1B4B21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C42CD" w14:textId="2C43A48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65234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9556" w14:textId="0AC0BD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D8FD" w14:textId="1F3DF15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728076.13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2619" w14:textId="26611D6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3343663.97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4BCC" w14:textId="76B0EC9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8AC38" w14:textId="7C71AC0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DBC0" w14:textId="2FE191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6DC9E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8A50" w14:textId="38C0E6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E904" w14:textId="5B46ADA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728078.73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62303" w14:textId="4180E89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D46D" w14:textId="0966B0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2521" w14:textId="4394F1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1A10" w14:textId="43F92A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DFB55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1F04" w14:textId="5E1760A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A463" w14:textId="41E3D5F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728078.82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2BD4" w14:textId="5C9327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30E4" w14:textId="146EF9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829A" w14:textId="006D282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63DBD" w14:textId="76A9625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4B582B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E2E5D" w14:textId="1265114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6985" w14:textId="4A55C13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728077.37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F4F3" w14:textId="56E239B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3343684.65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DBC1" w14:textId="3FCC05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D4DE9" w14:textId="10FDF2A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B278" w14:textId="7952B0E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45F60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BBBD" w14:textId="4A10C02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7143A" w14:textId="7FA7AC4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728078.09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FBB8" w14:textId="5E88BDB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3343689.65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850E" w14:textId="3EE1F5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414E" w14:textId="7D831E6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114C" w14:textId="2A3273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AEF9C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0DBFF" w14:textId="454A65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B5E2" w14:textId="52294FD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728079.76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26D53" w14:textId="15E8C5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3343696.69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FB46" w14:textId="1DDE09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520B" w14:textId="6A18ACA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50E1" w14:textId="4FA4C4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99193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CA50" w14:textId="40CB33B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E1A56" w14:textId="4E8C3DD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728082.01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4FC5C" w14:textId="752E12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3343700.97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01DB" w14:textId="037D940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E08E2" w14:textId="03A4DE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B1EC" w14:textId="670568B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522A4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F689" w14:textId="4D19E71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8D351" w14:textId="75C3AFF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728086.85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9356" w14:textId="6F42FA5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3343703.57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F39A" w14:textId="778B94E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3EF9" w14:textId="40DB66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DC31B" w14:textId="3BF883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7E38D5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701BC" w14:textId="0FB2AF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672F" w14:textId="54F0962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728092.90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4068" w14:textId="2CBC1E8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3343703.62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9074" w14:textId="47EBA6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6E3C" w14:textId="365CF38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C133" w14:textId="26F7378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B9F22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D93D" w14:textId="63006B4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E19C" w14:textId="221F849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728102.32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FFF74" w14:textId="2E2F59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3343697.33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E08D" w14:textId="69845F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7225" w14:textId="164862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9EB9" w14:textId="71EBB0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FB4C6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DB15B" w14:textId="55409F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C9E7" w14:textId="2B3BB75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728110.75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34E3A" w14:textId="2CF5AD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3343690.36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E076" w14:textId="681EE3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DD18" w14:textId="0418BC6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AD78" w14:textId="43FF8A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A24C9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8B01" w14:textId="2041BF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65A6" w14:textId="156251E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728119.18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8BA9" w14:textId="77EC8B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3343683.04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C3FD" w14:textId="489FF2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8279" w14:textId="3B3844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3353" w14:textId="789B20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15A8EC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F801" w14:textId="3A2446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EA0D" w14:textId="1CA51D1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728125.95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DA43B" w14:textId="055AC9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3343678.61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250E" w14:textId="06F26B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57B6" w14:textId="1D03B8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5C1D9" w14:textId="32CD1AC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C6C7E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826F" w14:textId="492CB7B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A947" w14:textId="53912FD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D12C" w14:textId="03E519B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970A9" w14:textId="0717FC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3B78B" w14:textId="3E512D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3984" w14:textId="4B4305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35040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012C" w14:textId="78CDDA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DABC" w14:textId="0C4EEB6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728122.11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51C3" w14:textId="4AA9592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3343664.70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7C3C" w14:textId="5DCD463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CDD5" w14:textId="270B96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83B84" w14:textId="028C3E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8B1603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13B4" w14:textId="37C623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B822" w14:textId="4753BF6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728106.72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BEBA" w14:textId="72E2893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3343657.49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BF43" w14:textId="77B5EE2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3113" w14:textId="197EF1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8788" w14:textId="36118A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5BEE1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8DF5" w14:textId="36CAA2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5BC35" w14:textId="16BE743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728095.81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20CAD" w14:textId="237C75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3343653.54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375E" w14:textId="78C52E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E7EA" w14:textId="3F9625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E2E2" w14:textId="7E2A0F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3ECD9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F0C1" w14:textId="0061ED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C7CC" w14:textId="47F18DC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728074.05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B2FB" w14:textId="18D95F6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3343645.67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00CD" w14:textId="662E565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AC76" w14:textId="1AB383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0B9A" w14:textId="73C0FB2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49ED0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9410" w14:textId="3B9FB2D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1E40" w14:textId="789D16E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728069.73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5616D" w14:textId="3D84A7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3343632.40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78D2F" w14:textId="251DEF2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FFDD8" w14:textId="086C4D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A2309" w14:textId="3DE56F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CD65F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F27E" w14:textId="67162D6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9A5F" w14:textId="58D8E3D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728074.98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1D1B" w14:textId="13A8BE7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3343618.20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728A" w14:textId="4BA09B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22140" w14:textId="6B68184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7D87" w14:textId="137974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DE3C4B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10DB3" w14:textId="25FEDCD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78470" w14:textId="3D6B636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728085.15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92A1" w14:textId="5BD10F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3343604.32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1171" w14:textId="7E4BA9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E58E" w14:textId="37BF73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59B1" w14:textId="46CD18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377F4B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1F4E9" w14:textId="1BF35D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595A" w14:textId="6249911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728106.74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988D8" w14:textId="3B50C7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3343594.13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39453" w14:textId="24F8A1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DD10" w14:textId="714C9E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8F65" w14:textId="2367B73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DC766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1153B" w14:textId="35B876B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87411" w14:textId="00B02B7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728115.95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97EC6" w14:textId="018069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3343580.55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6086" w14:textId="36534B4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0D26B" w14:textId="347B54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0F44" w14:textId="7A71B0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1F7A3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46F6" w14:textId="445AD9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347E" w14:textId="6C67622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728122.41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998B" w14:textId="552CE1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3343559.58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462E" w14:textId="35CF52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4701" w14:textId="6D9A1A0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A13E" w14:textId="4BE5771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52492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3E04" w14:textId="670960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D09DB" w14:textId="6DD953D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728130.07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C756" w14:textId="457272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3343550.55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119A" w14:textId="52938A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305E1" w14:textId="0142D13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66C7" w14:textId="7B612D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4BFEA4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08DB" w14:textId="518B2C7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8383" w14:textId="6335969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728135.21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1D25" w14:textId="19DE76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3343545.55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E524" w14:textId="067976D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F619B" w14:textId="7CD128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54C0" w14:textId="7F0947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81407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F216" w14:textId="435E79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2C74" w14:textId="1A61409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728138.73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3EBA" w14:textId="1FF6C5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3343539.67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71E4A" w14:textId="58F938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E9FB" w14:textId="6BE67A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07A5" w14:textId="040298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94BEE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23EE" w14:textId="70F7ACB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E2113" w14:textId="68A962B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728142.31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B7E8" w14:textId="453CBA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3343533.08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72F99" w14:textId="45CDBCA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E522" w14:textId="00CABE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406A" w14:textId="7CF5C70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CDCAE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7585" w14:textId="79159B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5F68" w14:textId="4CE923D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0ECA" w14:textId="2711209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3343525.28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5ECF" w14:textId="571CE6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F59B" w14:textId="0ABAF0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FCF2" w14:textId="40BAC59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609B4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3548" w14:textId="6D65B9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D987" w14:textId="729B7C6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728153.03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1019" w14:textId="5200BF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3343514.85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52D1" w14:textId="01D0DE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FD90" w14:textId="44F71B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93B6E" w14:textId="56F5008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3BED3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59F6" w14:textId="4AC2A33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918B9" w14:textId="27FC56E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728176.69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2954" w14:textId="169F11F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3343515.10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573B" w14:textId="6F8225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3280" w14:textId="6EF6AB9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1797" w14:textId="082202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07C76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0BC1F" w14:textId="51E869B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D0F2" w14:textId="5C2BF66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728188.03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AC08" w14:textId="1D99C4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3343512.89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79C2" w14:textId="2F0914D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F2EC" w14:textId="0A70A7E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33B5" w14:textId="1EE583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22B17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13D90" w14:textId="3A27BA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83E4" w14:textId="213B1DA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728213.19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7C613" w14:textId="73ED0CF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3343507.88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B7AB" w14:textId="6817719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0333" w14:textId="666E870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7A78" w14:textId="393FD09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8C026B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CA92" w14:textId="3E9AD6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3228" w14:textId="5513D10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728224.94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510AE" w14:textId="7446B4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3343504.21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DCF7C" w14:textId="5787DD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8D94" w14:textId="124B73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5630" w14:textId="73A8D8F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78590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087D" w14:textId="1A1715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47D4" w14:textId="029B957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728237.74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4E22" w14:textId="25C283D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3343493.96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13815" w14:textId="3247FD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4D48" w14:textId="0EE69B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79DA" w14:textId="3FF06AB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8D512C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61E3" w14:textId="213F50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1A07" w14:textId="14F6011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728250.43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7335" w14:textId="3C957D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3343488.44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8AFA" w14:textId="4E0C65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60AE" w14:textId="4CA59EB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AE1C" w14:textId="08C7093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3F347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36C8" w14:textId="370D25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D694D" w14:textId="0E70C03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728263.75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D963A" w14:textId="168A7F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3343482.64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EE15" w14:textId="5A51FD0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929D" w14:textId="16659B5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7BF5" w14:textId="530514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B67D4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46C0" w14:textId="79598A0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ED99" w14:textId="7B1175A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728274.97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C2C0" w14:textId="67DA6C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3343477.76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2141F" w14:textId="418C70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B0F7" w14:textId="43BF06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3ED6B" w14:textId="1278E6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1054B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0C94" w14:textId="03331C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543F" w14:textId="5AD86EF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728293.98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ABD7E" w14:textId="3C2653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3343467.03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464FC" w14:textId="256E73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30C0F" w14:textId="19457B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86AB" w14:textId="19A015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FFFBE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5123" w14:textId="713F71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784A8" w14:textId="29E8D8F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728307.33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EBCF" w14:textId="64D8CD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3343444.39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48AD" w14:textId="6C4345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04F2" w14:textId="6BC6B00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6134" w14:textId="405AFB2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8B22F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4C99" w14:textId="26DF572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8788" w14:textId="611E808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728311.01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A1D8F" w14:textId="6A3598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3343439.40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CD6C9" w14:textId="2521ADD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9CB6" w14:textId="1816534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0B4BB" w14:textId="2B861D5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61EE2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DFD0" w14:textId="79E8EF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C1A9C" w14:textId="7845CB2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728318.54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5A9AB" w14:textId="289016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3343428.00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B42D" w14:textId="3AAE8E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FEE2" w14:textId="559B48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0A74" w14:textId="4132E96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E8F65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BA0AB" w14:textId="1E387B7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9EE9" w14:textId="77E54D8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728325.16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FB81" w14:textId="32DB66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3343421.89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59CE" w14:textId="260349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1ACA" w14:textId="671DC5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A80E4" w14:textId="7C1BD6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43356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FB51" w14:textId="407A34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FA83" w14:textId="2B36460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728335.32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543F" w14:textId="5C29F1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3343413.40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DADD" w14:textId="501FF6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324B" w14:textId="753522A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3133" w14:textId="127F1A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1C194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8A9E9" w14:textId="1A7CDF9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F482" w14:textId="439B44A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728339.64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0727" w14:textId="36A4AFF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3343405.31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645FF" w14:textId="66FFDB5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837E1" w14:textId="008E8A6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9052" w14:textId="776127B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FD89B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02A1C" w14:textId="33D9273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561B" w14:textId="2CC2746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728342.56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0CCC" w14:textId="3AF92E5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3343393.93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B06B" w14:textId="0473E16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7EF90" w14:textId="6C99FF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1000" w14:textId="6AFC486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530F7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942A" w14:textId="4290D6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E67A" w14:textId="49795F2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728344.74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9A48" w14:textId="50440A3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3343384.08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8C55" w14:textId="5D4909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59FE" w14:textId="55F475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3931" w14:textId="1E5AF0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D6F77C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66825" w14:textId="3853FC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6627A" w14:textId="08FFB6D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728349.57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CD915" w14:textId="5516A0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3343363.83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D0B9" w14:textId="600946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17BC" w14:textId="5EF5123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488F" w14:textId="7AC83A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A8780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FCA9" w14:textId="7B562D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09E30" w14:textId="34228D5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728349.57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5EA8" w14:textId="2C95912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3343354.76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9329A" w14:textId="00EF89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1ED5" w14:textId="007E7E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7F88" w14:textId="0FB5F5B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47B248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AC2C" w14:textId="6334CD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DC10" w14:textId="7BB2B5F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728345.34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47FA" w14:textId="11FAA00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3343341.46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0674" w14:textId="56DA70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F78AA" w14:textId="1508B8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FA82" w14:textId="0AAB23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2B44DD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D8DB" w14:textId="0A1A16F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29B1" w14:textId="25F05CB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F46F1" w14:textId="1122E2C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3343322.03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44A5" w14:textId="0261D8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5785" w14:textId="7EA8B3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3A3F" w14:textId="28E8AF0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9BFC6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9FEA" w14:textId="7D3A58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D91E7" w14:textId="426E72E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728339.19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2FFBF" w14:textId="223A5F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3343292.11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F809" w14:textId="346A022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D4D34" w14:textId="61E24E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BF39" w14:textId="41E8139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55058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12B9" w14:textId="165999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0658" w14:textId="0662E7E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728335.33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32E37" w14:textId="1B6703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3343283.74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E26C" w14:textId="5A01E26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3F65" w14:textId="155700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F0C3" w14:textId="45A9D7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27FED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649C" w14:textId="70C3990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7675" w14:textId="1AD2911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728328.57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52C6" w14:textId="1B15CAD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3343273.45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61E7" w14:textId="2E139A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AB03" w14:textId="412D79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398F7" w14:textId="088FC0E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290477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C588" w14:textId="441336F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B34B" w14:textId="3030702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728322.50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299F" w14:textId="4D4C75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3343259.32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4AFC0" w14:textId="093F7D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1D50" w14:textId="63B016A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4141" w14:textId="75610E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C9888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51D39" w14:textId="02ACE8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F1C9A" w14:textId="3E638BD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728324.02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1464" w14:textId="0BF8D7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3343248.99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0F00" w14:textId="645D23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688F" w14:textId="642E3C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3601" w14:textId="5CE50A5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91927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BEC9" w14:textId="0502215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018DD" w14:textId="3DC55DC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728329.03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82B8" w14:textId="57AB28A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3343237.13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19BAC" w14:textId="5C428F1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CC42" w14:textId="00774C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D15A" w14:textId="7BB336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D9947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FE01B" w14:textId="5C4804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2E1E" w14:textId="51F3042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728333.28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72B97" w14:textId="72F3C5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3343219.50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E88B" w14:textId="0CE519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E82C" w14:textId="4C0E41F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FCB5B" w14:textId="5A0698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9D8CB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8CAD" w14:textId="7CFC9A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B99D" w14:textId="01C7885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728341.18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A409" w14:textId="5EC543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3343205.37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CB9B" w14:textId="50B1AE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AC715" w14:textId="4B708FE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45F4C" w14:textId="384D92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21948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1AF3" w14:textId="7F1047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A1F6" w14:textId="2E98AB8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728345.73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9315D" w14:textId="31FA25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3343195.03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6BD8" w14:textId="6487154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0F3A4" w14:textId="2D495A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FC0EF" w14:textId="721D1D8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2F537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AB43" w14:textId="446717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81550" w14:textId="41F2413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728351.37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6E15" w14:textId="05BCC9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3343181.17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1B87" w14:textId="368DEA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0CA5" w14:textId="7D5C23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4E07F" w14:textId="52C99B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0CB31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D9D3" w14:textId="2E3C4A1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5582" w14:textId="59F2B18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728356.84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3E9B" w14:textId="4E90DD0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3343167.34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AD1C" w14:textId="267C72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B4C3" w14:textId="0F30E12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490D" w14:textId="613B3D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C0C88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D068" w14:textId="47E5815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2E997" w14:textId="4AA09F0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728359.89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2E74" w14:textId="0F02C6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3343160.02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07DB" w14:textId="7893B9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5618" w14:textId="5641D8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A206" w14:textId="3711BF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CB347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205A" w14:textId="04B8EDA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151B" w14:textId="4580E65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728363.11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82C1" w14:textId="7D129CC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3343148.24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4E6B5" w14:textId="4E158F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50E6" w14:textId="2C2C42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424C" w14:textId="3905FC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A7BF3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E9ED" w14:textId="1047182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19CA" w14:textId="1276C38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728366.50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D3B6A" w14:textId="7138A5D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3343138.04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D3409" w14:textId="253F8D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23800" w14:textId="122F3FF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4612" w14:textId="39B4FE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27B1D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F81C7" w14:textId="4839FD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7679" w14:textId="73BDFC4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728369.21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EF3A" w14:textId="5A8306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3343128.38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153DF" w14:textId="6F95BD1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B56A5" w14:textId="5E851F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E078" w14:textId="3415ADF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E4342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D1D09" w14:textId="756DF8A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A5A1" w14:textId="16E89AD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F6A4" w14:textId="748946A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3343119.44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D3AA" w14:textId="516779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CB51" w14:textId="09AC729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FC2DC" w14:textId="37B433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ACAE7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0E8F" w14:textId="252D8D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6FB1" w14:textId="5F90E88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728373.10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0E126" w14:textId="55347A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3343108.96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2E6B" w14:textId="5944A2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A0E1" w14:textId="39287E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FA1B1" w14:textId="619B36D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14B7C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86F6" w14:textId="07EAE6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5699" w14:textId="5988D7D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728376.36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ED25" w14:textId="71CD3F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3343091.13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37BCE" w14:textId="6A1391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18618" w14:textId="0BB353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3516" w14:textId="7997AF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87F8C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DD6A" w14:textId="104832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0F77" w14:textId="3CD1455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728374.83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078B" w14:textId="435D681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3343076.72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4BFE" w14:textId="716F9D5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29B7" w14:textId="61F2E72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F0E2C" w14:textId="3E9B460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8FBCD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F8FB" w14:textId="0F15B8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89AC9" w14:textId="4F43CFD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728371.77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F68D" w14:textId="7788B5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3343067.05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376C" w14:textId="52A621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3E68E" w14:textId="4A563C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09187" w14:textId="69558F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D8050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45F21" w14:textId="1E8B62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623C" w14:textId="646003E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728362.85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6B32" w14:textId="5281B56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3343063.45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1703" w14:textId="5518915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8A41" w14:textId="2A8BE8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DA59" w14:textId="545EB92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64F96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5F97" w14:textId="464D4F1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9FDFF" w14:textId="1EE1089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728355.80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1E6D3" w14:textId="3A1368C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3343059.51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CF31" w14:textId="15A6ED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80E3" w14:textId="3FFFF5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687F" w14:textId="598499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42116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E557" w14:textId="245777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27C8" w14:textId="4A97970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728347.21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C9B8" w14:textId="34896C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3343050.73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7C2D" w14:textId="172230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8624" w14:textId="159E28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EAF9" w14:textId="6F772D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9684A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1FE8" w14:textId="20F70D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4AEFF" w14:textId="40BB304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728337.43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A2A74" w14:textId="6837641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3343043.82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785D" w14:textId="30069EF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5418F" w14:textId="090D4B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C025" w14:textId="5E223B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851D4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23101" w14:textId="76595F1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DF42" w14:textId="5DA2F36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728331.26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D664" w14:textId="4F610A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3343040.55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8BE6E" w14:textId="58DE32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E3E6D" w14:textId="5F47984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DCBD7" w14:textId="58A8E7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CD5FE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85EE" w14:textId="48A3F3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2D8BF" w14:textId="54CF822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728327.28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F6B3" w14:textId="37C22C8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3343032.85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1E64D" w14:textId="2F33F1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F76F" w14:textId="76B6DCB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D208A" w14:textId="603DAB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A9CAC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AE23" w14:textId="178C20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03049" w14:textId="75D915F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728323.78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92382" w14:textId="242BAE9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3343026.08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40009" w14:textId="3AD4DF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25EA4" w14:textId="139A56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59FB5" w14:textId="23047B7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D007D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4585" w14:textId="16E500F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A7A0" w14:textId="6A6227C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728321.40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59AAF" w14:textId="529D75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3343012.72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2B8D" w14:textId="7DAFD3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A35B" w14:textId="5D5B93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9986" w14:textId="1D37FBB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6C8983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DDA7" w14:textId="6884EA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10DA" w14:textId="4E2C91A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728324.13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B7C72" w14:textId="1EDC3EC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3343004.02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207FE" w14:textId="02606DD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685F" w14:textId="4861E6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0132" w14:textId="6EE24A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84885A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DB65" w14:textId="013B37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B9725" w14:textId="57C349D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728326.70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497E" w14:textId="79F4DB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3342995.85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A6BEB" w14:textId="4187695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0E08" w14:textId="02E1EF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25E4" w14:textId="30B47F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411E8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FA47F" w14:textId="4E0AAF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76E0" w14:textId="0AFC1BF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728329.96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47F1" w14:textId="04CAAC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3342989.48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B6DB" w14:textId="6E3DF5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9BEB" w14:textId="59FE28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4E39" w14:textId="06629E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245CB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087D" w14:textId="4AAEF0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7EFA" w14:textId="345E0D1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728331.04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EEF2" w14:textId="17291D6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3342984.25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A79B" w14:textId="1F5997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E284" w14:textId="4B0525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A982" w14:textId="1F8897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ECAF9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81D7B" w14:textId="1BC1596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FCF1F" w14:textId="638F19D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728331.19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9D77E" w14:textId="03DFE0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3342980.29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C095" w14:textId="3EA7A3E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FCBB" w14:textId="40474C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5B49" w14:textId="0A52839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0B44D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7146" w14:textId="2020E18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7829D" w14:textId="287943E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728329.77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AA85D" w14:textId="4F2FA3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3342974.57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BDC5" w14:textId="719DFB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FB12" w14:textId="54B537E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A67A" w14:textId="472D8C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747C5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1550" w14:textId="675F5E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78490" w14:textId="50C8ECA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728327.45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74BB" w14:textId="472BC4F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3342965.18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C23C5" w14:textId="753033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FD62" w14:textId="5523C5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50A5" w14:textId="586C07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A8A93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4E65" w14:textId="614A3E2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6543" w14:textId="783EC95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728321.34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9CC0" w14:textId="1BBED56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3342956.00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2A52" w14:textId="030E10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6AF2" w14:textId="4D8908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BB9FB" w14:textId="1D05AC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227C7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3C39" w14:textId="3B13366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A4814" w14:textId="6B1B76B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728316.99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BD3ED" w14:textId="17A748F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3342950.96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E876" w14:textId="07A7F66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EE01" w14:textId="51A424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6EDB" w14:textId="2108231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4C33E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DCEF" w14:textId="01437D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9B75" w14:textId="154259F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728313.36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C128" w14:textId="2D8332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3342946.40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D35B" w14:textId="1D448D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09E7" w14:textId="6A00539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989A" w14:textId="29948C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CC4887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83C8" w14:textId="0AB4FAA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8332" w14:textId="5BFFCD7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728308.01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F273" w14:textId="7F79A2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3342942.37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0517" w14:textId="7852332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F8A1" w14:textId="04828C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17F3" w14:textId="1F4C89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EBAE2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B882D" w14:textId="3286DD5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E91D" w14:textId="7AE6F50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728301.78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AAF2" w14:textId="0952E8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3342940.39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4BC3D" w14:textId="4CBCE9C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3E15" w14:textId="0660B8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A83C" w14:textId="4792FE7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618E2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AFE0" w14:textId="03B101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FCAA9" w14:textId="3888BE1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728291.17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AEA0" w14:textId="70F125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3342936.89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E2C47" w14:textId="6E38A4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9F2B" w14:textId="0E1CC5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2CBC" w14:textId="00C1A9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ADFA0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F6E2" w14:textId="302F454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1A10" w14:textId="20817FF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728283.44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0A91C" w14:textId="231647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3342935.70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7416" w14:textId="28D011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62C75" w14:textId="513C2D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74BF" w14:textId="0C980A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D69C6C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1494" w14:textId="2DFC832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5F63" w14:textId="4B4089D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728276.47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28D7" w14:textId="05F4138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3342934.45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A8BB5" w14:textId="7F9E24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8328" w14:textId="70F938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7EA7" w14:textId="23E76D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3A8B8D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B8482" w14:textId="6AC6D5D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46AB" w14:textId="6906372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728268.51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E6FC" w14:textId="2E7EA6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3342932.87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3BB8" w14:textId="4BD4420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EA71" w14:textId="28F4F2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E0C4" w14:textId="58047C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39617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A427" w14:textId="000BF9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4EA1" w14:textId="666990A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728255.12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1D88" w14:textId="7ADEBE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3342931.83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8FDF" w14:textId="4E2F70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30F5" w14:textId="0CE926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0F3B" w14:textId="677480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017DD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D1F9" w14:textId="7E9FCC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0E27" w14:textId="5362F96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728247.67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E00E" w14:textId="17064A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3342930.26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77CE2" w14:textId="677302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D76C" w14:textId="423FA9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2499" w14:textId="1F460AA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C66CA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6C53" w14:textId="3E809B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5630" w14:textId="66DA986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728242.56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4575" w14:textId="6B1486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3342929.14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610F" w14:textId="0D6664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F6832" w14:textId="2C21D86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27A5" w14:textId="2976B9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481FF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151D" w14:textId="3A384C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C391" w14:textId="1CC99D8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728232.41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56D6" w14:textId="7DAC4C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3342922.51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1C52" w14:textId="55FE02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41B0" w14:textId="0CA8C0F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FD37" w14:textId="41009A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64EA7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1409" w14:textId="22745A8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6F9E" w14:textId="64C20A6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728226.58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CCBC6" w14:textId="0315894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3342914.25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60CB" w14:textId="6C3F3D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1ADF" w14:textId="5132F4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AFA8" w14:textId="2AE2B1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E5517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21895" w14:textId="316CE3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BA22" w14:textId="39516AB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728225.30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986C" w14:textId="037885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3342910.00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3A8E" w14:textId="41AC9C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32D4" w14:textId="1602A0F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AF4F" w14:textId="7DE5E5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CA5F2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6B85D" w14:textId="45432C5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B70D8" w14:textId="3D08129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728224.41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FCFC" w14:textId="79BE0BA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3342906.29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4CAE" w14:textId="0AD2465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6FB9" w14:textId="3FE01E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6F51C" w14:textId="140065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D21FE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C6938" w14:textId="3C3ABA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2E0F" w14:textId="340AE6C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728224.10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CF71" w14:textId="21445E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3342900.93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DB4D" w14:textId="56E35D8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FC3C3" w14:textId="6B8914C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B874" w14:textId="04EE403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5B3D3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1356" w14:textId="6ED725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A7AE" w14:textId="4ECE8A7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728218.82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B8519" w14:textId="64A1C3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3342894.62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BD1C" w14:textId="2CE641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CE1BF" w14:textId="187536B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188F" w14:textId="63C2089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30F5D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935D" w14:textId="6F927A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1CB1" w14:textId="6171F08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728215.51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59E32" w14:textId="6B2453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3342889.39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D395" w14:textId="6BB403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D8DE" w14:textId="73FE3B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790B" w14:textId="7B4E97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67E9A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9DC4" w14:textId="61F34BF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0348F" w14:textId="4DB5956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728206.04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08F3" w14:textId="4A3148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3342880.32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1231" w14:textId="5FA492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B952" w14:textId="479EACA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54F43" w14:textId="2D52B2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8CD22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A219" w14:textId="40C175A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98AE6" w14:textId="58CA565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728200.04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7019" w14:textId="655E17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3342867.49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410E" w14:textId="65A80F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84FD" w14:textId="7B7480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9BA7" w14:textId="3F6231F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71C46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F7EB" w14:textId="32BBE1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B0DD" w14:textId="6CB90AE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728201.97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D47F" w14:textId="11E41E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3342857.51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C72F" w14:textId="776691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0EA5" w14:textId="34E967B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AF19" w14:textId="793DC85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1AA0C6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84C5" w14:textId="63AAA69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4501B" w14:textId="24C6645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728207.88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1424" w14:textId="6A0379B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3342849.51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9E57" w14:textId="2261A98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653B6" w14:textId="17B1EC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3A5E" w14:textId="1FC01F6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44358B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CAEB" w14:textId="66AF5EB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4F65" w14:textId="70D0699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728215.14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AE1C" w14:textId="066FB60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3342842.96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2889" w14:textId="06A6DA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EABC" w14:textId="4A277C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0F567" w14:textId="67F0306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B8DAF0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32926" w14:textId="558137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7FA0" w14:textId="59316E8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728220.10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21C0" w14:textId="586B5BC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3342838.32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898F" w14:textId="29AC0C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FF61" w14:textId="4861A6B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EA34" w14:textId="654691A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BCE67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17325" w14:textId="28769FD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2E75" w14:textId="69DE7DF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728223.72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F413" w14:textId="1792CF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3342832.90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783C" w14:textId="76382D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6EE3" w14:textId="6442B8E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CD32D" w14:textId="6EBCCA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BCC49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13E8" w14:textId="4734DD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A5911" w14:textId="52207B2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728225.97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93FA" w14:textId="4321D3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3342825.45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BD81" w14:textId="03C715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6D5FA" w14:textId="0787E1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C909" w14:textId="02F3A7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C80253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E659" w14:textId="0B2158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BCF8" w14:textId="193C8C5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728226.20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671BA" w14:textId="42E0013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3342818.90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BB2C" w14:textId="269AF2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4F37" w14:textId="2153CE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CEB7" w14:textId="2738960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2BE7A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743FF" w14:textId="306962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9448" w14:textId="55F2009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728223.94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D77BC" w14:textId="400D402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3342810.99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1827" w14:textId="5763D55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65422" w14:textId="2BFC40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462A" w14:textId="073102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49061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BE16A" w14:textId="520A66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9333" w14:textId="74173AF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728221.23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DBEC" w14:textId="3A3DE3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3342805.34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E91E" w14:textId="73593A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EB75" w14:textId="41137FA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ACE4" w14:textId="2415C9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1C3A4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3157" w14:textId="198C2E8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A96D2" w14:textId="31E2D10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728216.15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8C351" w14:textId="657AED4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3342798.85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9C9C6" w14:textId="37ED01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987B" w14:textId="1A68F77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C8193" w14:textId="47EB875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7B5C4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2FD23" w14:textId="7348905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60227" w14:textId="41D6877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728211.37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D7539" w14:textId="5E16BD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3342793.01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6EA7E" w14:textId="2961CA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B500" w14:textId="27AE80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7094" w14:textId="6C7641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E0855D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3065" w14:textId="50D244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4F02" w14:textId="2D9C52C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AE209" w14:textId="611F69D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3342788.15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32BD" w14:textId="0D2B37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2A5D" w14:textId="4DEF2D1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2A59" w14:textId="6BA234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94B44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F9CB" w14:textId="3781C74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8F21" w14:textId="08C7FE5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A92D" w14:textId="7B740A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3342783.44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E20F" w14:textId="2DB13C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A5AEC" w14:textId="035E8CC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F0B24" w14:textId="5D4C51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52EC66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2E973" w14:textId="7E7E6C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2CA6D" w14:textId="5308155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95C8" w14:textId="7827B0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3342777.31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AFFDB" w14:textId="25AB0F0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6B79" w14:textId="2E6CEC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BE9F" w14:textId="23AA19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B3A313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4334" w14:textId="527EEA3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1462" w14:textId="69EC14A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728206.09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BC0F" w14:textId="20E107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3342773.09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57B9" w14:textId="73F852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50F6" w14:textId="187A2E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D7D7" w14:textId="225ED4C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76C5C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86CE" w14:textId="731DB1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8E9D" w14:textId="5530E47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728199.90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6E797" w14:textId="4FBA2B5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3342768.44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5B6E" w14:textId="341E38B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3610E" w14:textId="0673C6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249B" w14:textId="229082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F9A0F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0703" w14:textId="744BE2C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0E98A" w14:textId="1E4812D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728193.79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C18BE" w14:textId="4E0853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3342762.93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010D" w14:textId="307EA77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02E6" w14:textId="05EBE3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0DB8" w14:textId="458E88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6C165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97A28" w14:textId="5457F56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1145" w14:textId="4D6ED76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728191.65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35B81" w14:textId="304B24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3342755.79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A6318" w14:textId="4DB0DEB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5388" w14:textId="155C7C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94AA5" w14:textId="183077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92E37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C6B2" w14:textId="7D0235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91A7" w14:textId="58B82E0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728180.41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7839" w14:textId="2CCA5AB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3342746.33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F2AA1" w14:textId="6A081E9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28FE" w14:textId="5489579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958D" w14:textId="33F267E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5870D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E3A7" w14:textId="0923A7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F51A9" w14:textId="37ECC91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728159.62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B1FC" w14:textId="11EA78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3342740.65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F878" w14:textId="6B2EF2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1153" w14:textId="030976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6F0D" w14:textId="1D1AB8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81E09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8FD2" w14:textId="43660F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04129" w14:textId="3D6DCA0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728154.04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7B83" w14:textId="37EBC2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3342747.96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4494" w14:textId="6A90F06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CE09" w14:textId="5562913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1B2A" w14:textId="41695B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50D7B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7E14E" w14:textId="714140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53E9" w14:textId="6F47BF1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728149.17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F051D" w14:textId="2E7A86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3342750.17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D991" w14:textId="2D84294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53B6" w14:textId="422FE07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4443" w14:textId="41C3B32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3D5DB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6AF5E" w14:textId="4E5738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9831" w14:textId="0321789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728144.73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570FB" w14:textId="361C7D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3342747.24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3D93" w14:textId="7E0ECF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1BEC" w14:textId="194167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31FC0" w14:textId="7D2C82E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4005F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FC8C" w14:textId="6D65AE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A6C17" w14:textId="70D115C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728143.49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711E" w14:textId="203C929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3342732.61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5FAA" w14:textId="4ECF65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FFCE" w14:textId="056722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7632" w14:textId="60AA9E4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E98D9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B0DB" w14:textId="08D4A68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A9879" w14:textId="610668A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728142.65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4EC5" w14:textId="4DEAC5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3342724.45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BC4D" w14:textId="42B748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9C8E" w14:textId="0C5D5E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D17A" w14:textId="74FE6A7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A5016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1E8D" w14:textId="1D80B7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DD9E" w14:textId="6E19FF8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728139.35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BA6F" w14:textId="766C0BD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3342716.61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30B78" w14:textId="2A0F53C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B797" w14:textId="290DF2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C9CA" w14:textId="17155B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02C4A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8A8B5" w14:textId="2E2086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E220" w14:textId="30C99F7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AC35" w14:textId="41F88D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3342719.48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4B24" w14:textId="774A55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6E69" w14:textId="79C5E9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6CD1" w14:textId="38896BE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BC57B1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8E6E6" w14:textId="421076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C6E5" w14:textId="0CA2D54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728149.73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01A8" w14:textId="5DDDBF4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3342714.06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941EE" w14:textId="1EFF7A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0E46" w14:textId="4A17084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397F" w14:textId="70A564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67E05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2465D" w14:textId="6BB5E36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22E2E" w14:textId="3BE2013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9718" w14:textId="6855A58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3342704.17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B3B47" w14:textId="38BBD9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D82E" w14:textId="19A32C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17D5" w14:textId="23F637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7963C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88F6" w14:textId="598F6E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A23ED" w14:textId="6E81A5E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728139.85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11DC8" w14:textId="7EC6AA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3342694.63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D9A" w14:textId="26755B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7FC6A" w14:textId="7F444E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1C37" w14:textId="7A7297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69D25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B6576" w14:textId="45A131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355C" w14:textId="540696B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728134.30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BEDED" w14:textId="1BD0B6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3342688.39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7F53" w14:textId="3108A67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89861" w14:textId="33E79A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7311" w14:textId="57275D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CB804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C360" w14:textId="0A97FBD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1EBB" w14:textId="03A4901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728130.52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CB224" w14:textId="5B3986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3342683.41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AF07D" w14:textId="48F506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A3FA" w14:textId="7B1731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B358" w14:textId="43DE43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26AEF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80799" w14:textId="4B7AB3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5FC2" w14:textId="3D3940B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728122.20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73F6" w14:textId="58752F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3342675.12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8014" w14:textId="22A3C5D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65B0" w14:textId="7FE94CB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1CC1" w14:textId="343064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754F8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FD79" w14:textId="51D0AC3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EAA5" w14:textId="4D6B962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728107.27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56DB2" w14:textId="336BCC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3342666.77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E1084" w14:textId="49A279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C8366" w14:textId="7916E4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CC08" w14:textId="7E5B8F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6A5C5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18271" w14:textId="509C07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61C5D" w14:textId="0CE9301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0A9A" w14:textId="68E7D5F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3342656.40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A895" w14:textId="210995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A58E2" w14:textId="07B6E8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C080" w14:textId="0F12432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C7314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9185" w14:textId="15DA42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66B1" w14:textId="7145DDC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728091.00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8A29" w14:textId="205AF6A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3342653.66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3C76" w14:textId="5CB58E8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2E31" w14:textId="3C29C8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0F7E7" w14:textId="2A085E2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B5F8D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15E4" w14:textId="5BC1D6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A6B8" w14:textId="364944A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728081.95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6A0FC" w14:textId="33DB0A6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3342645.78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A99B" w14:textId="752B5F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89C8" w14:textId="1BF1CC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9BC4" w14:textId="263D4C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02120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0D3D6" w14:textId="41D7507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A46B" w14:textId="7C36B27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728081.67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5118" w14:textId="5969FC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3342627.85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F6B6" w14:textId="52195E6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37AA8" w14:textId="324664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775E" w14:textId="5199346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A72D9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2105" w14:textId="031B75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9CB9" w14:textId="4F66682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728080.41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523B" w14:textId="26B6D11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3342617.62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5FEC" w14:textId="4E7FB12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CD4E" w14:textId="13BAEF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0AD1" w14:textId="058A35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8E2BB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72D2" w14:textId="7D4E64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B30F" w14:textId="437D0F6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3F4F" w14:textId="2FC54F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9304" w14:textId="3F9003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C7B6" w14:textId="12D51F8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160FE" w14:textId="152707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5C07F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63FF" w14:textId="14E177B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FEF59" w14:textId="28BA2B7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728084.80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E0EA3" w14:textId="0921CCA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3342606.85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63E0" w14:textId="70B599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47FE" w14:textId="01D0C9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E96EB" w14:textId="41DBC3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CEC87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10C3" w14:textId="5903F5E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D857" w14:textId="07FE404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728088.59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B50BB" w14:textId="3FF543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3342618.92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E895" w14:textId="3F351A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5D05" w14:textId="733473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47D5" w14:textId="3E3A4A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D4CE5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3146" w14:textId="4A130A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37AD" w14:textId="5799652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728089.55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5BB3D" w14:textId="32CA497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3342627.55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D19BB" w14:textId="1570E1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FD78" w14:textId="2687B6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9299" w14:textId="3F79E57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E4493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3D90" w14:textId="77E47B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9774" w14:textId="1369504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728089.55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0453" w14:textId="4A3A53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3342634.61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AD0F" w14:textId="3A947C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E82C" w14:textId="6D7DB2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C404" w14:textId="0A43664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B9210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A478" w14:textId="3DA276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8216" w14:textId="1CB8503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728117.15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4E73" w14:textId="65EA0E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3342655.89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5E0F" w14:textId="5F4380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F157A" w14:textId="3B9D496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D3B8" w14:textId="1C151E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AA671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5447" w14:textId="6E6358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32454" w14:textId="744A0D1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728127.25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559A6" w14:textId="57E517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3342664.90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F272" w14:textId="0ACE00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E1A6" w14:textId="1C02FFE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655CD" w14:textId="3A1F81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996629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AE858" w14:textId="3951A0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04945" w14:textId="0B7EF16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728133.11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929E" w14:textId="1FFFD0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3342674.60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73DE" w14:textId="33FF5CD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D587" w14:textId="669922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190A2" w14:textId="1BCBBC7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721DAD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F9D7" w14:textId="18D5A5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8645" w14:textId="574C436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728139.05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E4BF" w14:textId="23C398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3342684.73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71F0" w14:textId="21CC68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CFC73" w14:textId="39D38BE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8FC8" w14:textId="03AB6DA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8E83D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967D" w14:textId="60792CB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B0CF4" w14:textId="23B59B7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728148.49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DAC8" w14:textId="091ABB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3342701.04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2B4F" w14:textId="619A63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4AE4" w14:textId="7ADA687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FAD3" w14:textId="27E792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365E0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E9EE8" w14:textId="2675252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0240" w14:textId="771FEBF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728157.13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A0E2A" w14:textId="1EAC3A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3342715.98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54F2" w14:textId="504EE23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B322" w14:textId="7D48BA7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E1CDC" w14:textId="6A2604F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4CD1C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15B6" w14:textId="3BBF943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AA3E2" w14:textId="3FA4D01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728163.63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FADB" w14:textId="30D0470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3342731.58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70A8" w14:textId="4142436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D9B6" w14:textId="262132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7FE8B" w14:textId="629059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3440E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DDC1B" w14:textId="54FE62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B300" w14:textId="3E0D547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728179.30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F3E0" w14:textId="206E8A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88EE" w14:textId="4BC4944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E0EA" w14:textId="4F79A6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22B4E" w14:textId="08F1E79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09790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31163" w14:textId="2190D7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EDC33" w14:textId="4C94DEC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728186.92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29D8B" w14:textId="063493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B17D" w14:textId="2A16E8D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FA00" w14:textId="4BEEE03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6B9EE" w14:textId="261B5CB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E0B3B1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E646" w14:textId="2FE58D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AF78" w14:textId="1462484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728191.24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7699" w14:textId="197BA9F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3342751.27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838D" w14:textId="3834C2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AC5D" w14:textId="5B0430B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03417" w14:textId="4ACE338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71B65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2AA4" w14:textId="710E7EE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A1AB" w14:textId="542662D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728194.77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3F550" w14:textId="5FA9C71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3342755.70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CFE3" w14:textId="0F487F8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F86D" w14:textId="6B51F9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459F1" w14:textId="42E8DC1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967CA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B657" w14:textId="2DC523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EC63" w14:textId="7EEA143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728197.03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6886E" w14:textId="7515E6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3342762.20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9E2F" w14:textId="644922C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D29BA" w14:textId="64C8494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6C5C" w14:textId="72AFA4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D7C2C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DD91" w14:textId="3FC754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ED67" w14:textId="5CF437F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728200.94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4736" w14:textId="201379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3342766.44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39E55" w14:textId="26172F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1A2B" w14:textId="6289FE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A928" w14:textId="630513E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2A465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69F7" w14:textId="37DF7A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F6CF" w14:textId="135DB4A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728204.04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2105" w14:textId="0CE87B5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3342767.77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A6AAC" w14:textId="4DD122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289E" w14:textId="6B1B18E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110A" w14:textId="099776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830D4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D9ADB" w14:textId="4454C3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9BC1" w14:textId="02E8B47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728206.25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E692" w14:textId="346012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3342769.99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565E" w14:textId="64A02D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1A22" w14:textId="6FEC1C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56DB" w14:textId="500FC0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497C2C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EF96C" w14:textId="0D17F2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92C1" w14:textId="6AC7D0B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728209.21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CCE1" w14:textId="0E9FD6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3342772.94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BA9C" w14:textId="24F79F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01EF" w14:textId="4AA4DF3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0130D" w14:textId="32135A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5C9EF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DE5F3" w14:textId="3EFC38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7543" w14:textId="6D0ACE9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728210.57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E9150" w14:textId="52A4D8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3342776.58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7B36" w14:textId="1902C4A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89597" w14:textId="1A3EC31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ACEE" w14:textId="74CDFD7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E36EC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9BF2" w14:textId="5C163A8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54F61" w14:textId="5BD0DE6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728210.68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2C7C" w14:textId="76F0210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3342781.71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4845" w14:textId="7530EC8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53E3" w14:textId="70EFCE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F69F" w14:textId="3AD549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E83B4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FF48" w14:textId="0DB226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6EDB" w14:textId="066D1CC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728210.78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3B194" w14:textId="22F5A38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3342786.14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7BCA" w14:textId="448F7C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9EC58" w14:textId="4FB3FA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CBE78" w14:textId="469715E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887C5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32479" w14:textId="3BB6654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F98C" w14:textId="5F58CEF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728211.81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41D31" w14:textId="6D0939C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3342790.33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B686" w14:textId="15F9F2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DE5D" w14:textId="30C926C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6BA8" w14:textId="2FE0C8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601F8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1F85" w14:textId="14A7298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F128" w14:textId="6BF20B5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728215.11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5C14" w14:textId="3FAB0C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3342793.93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4F38" w14:textId="20145E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FD05" w14:textId="4870311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99551" w14:textId="1318EF0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1FD56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7F0B" w14:textId="4EF96A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AFE0" w14:textId="51651B9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728219.74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7E6EA" w14:textId="2EDFEDD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3342798.95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5DDF" w14:textId="5FB3E1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1D10" w14:textId="12EDB5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FBB9E" w14:textId="445FA3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6A514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3951" w14:textId="560BCD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A11B" w14:textId="1DD8199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728226.60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D69FF" w14:textId="065AB17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3342808.77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FF4D" w14:textId="6057D7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1880" w14:textId="24E056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A8CB6" w14:textId="4D5C658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7BDB3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4D5FC" w14:textId="33A6F8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F313" w14:textId="279E790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728227.62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E12A" w14:textId="059527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3342816.88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EA1E" w14:textId="460A07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A3CEB" w14:textId="09CBF1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FC9CD" w14:textId="700B4C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FD414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E188" w14:textId="361D25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F03B" w14:textId="1742B4C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728228.50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C866" w14:textId="751EFF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3342823.97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B709" w14:textId="41437C9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C722" w14:textId="550EB6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4EA7" w14:textId="306C946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1CFE3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39D36" w14:textId="1F6617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31E0C" w14:textId="2A8EAE7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728227.53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8EBE" w14:textId="3EC878F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3342828.77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0DCE" w14:textId="2BD5F5E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5833" w14:textId="4A48362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777E" w14:textId="4F5335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67925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A759" w14:textId="109A57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AD3D" w14:textId="0C0DE66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728225.75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2E7F0" w14:textId="0C4DE8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3342833.95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A672" w14:textId="23DB39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4F77" w14:textId="2C2B67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38DC" w14:textId="181D43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A9B7E4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DF4D" w14:textId="0A4735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58A7" w14:textId="68D7220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C3AE" w14:textId="204045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3342839.67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3A8DA" w14:textId="5CB512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8758" w14:textId="298F2F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EDC5" w14:textId="7530D6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40239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2ED6" w14:textId="645AF8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67EF7" w14:textId="10F4C10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728224.42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9E8C" w14:textId="189EB4B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3342848.18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5261" w14:textId="1B88862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0DD4" w14:textId="5F8FA2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7FDE" w14:textId="24476C7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AC68B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A991" w14:textId="3DF548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2147C" w14:textId="05E067F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728231.84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E024" w14:textId="0D01E7A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3342858.91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BB21A" w14:textId="1D2068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4E04" w14:textId="7F4877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9644" w14:textId="1A18D4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AB101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764C8" w14:textId="63A29F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239D4" w14:textId="70C1A49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728235.39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151E7" w14:textId="4FD513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3342869.32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0D97" w14:textId="3C54F2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651AA" w14:textId="21E48A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D19B" w14:textId="579886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F93436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DC37" w14:textId="5F8D9D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DFDB" w14:textId="56DF7A6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728239.42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9F0A" w14:textId="5668CCB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3342877.03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0B3D" w14:textId="0D83556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FD5F" w14:textId="026F91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1A07" w14:textId="0D3E1E9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C67F9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D3E3" w14:textId="7BCAFF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A5FD7" w14:textId="35B8DB2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728243.46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93AC" w14:textId="0FBBE7D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3342886.33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CFBC9" w14:textId="36BA15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20BD" w14:textId="1BCFD78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8E0E1" w14:textId="0F8D3F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CE1A6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1D59" w14:textId="77C70F0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BF2A" w14:textId="2A9791E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3944F" w14:textId="13C5EE9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3342898.71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83AE" w14:textId="2B5FDBB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49AF" w14:textId="177DF8A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47D23" w14:textId="56B885A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955BF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E2AF4" w14:textId="39AD033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2A61C" w14:textId="3D60BDE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728262.02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B675A" w14:textId="436222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3342907.89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9FBE" w14:textId="26E0008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10C5" w14:textId="7A8114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19C0" w14:textId="44EE35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BFB86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8B9B" w14:textId="2B7382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C71BC" w14:textId="0951B5E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728274.51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3E428" w14:textId="1EBBE55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3342912.43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A87A" w14:textId="295AEC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10E8" w14:textId="201FF6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58425" w14:textId="054F35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0E638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C093" w14:textId="0B1EE98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08346" w14:textId="3BF1584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728283.75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CCED" w14:textId="34D36D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3342917.26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A784A" w14:textId="2E1461C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580B4" w14:textId="5EF834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760B8" w14:textId="730ECC6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C8E9C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6AE9" w14:textId="360686C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5EFD" w14:textId="336C82A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728292.58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CCA6D" w14:textId="64DC8F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3342923.87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B27A" w14:textId="7C8BCE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1EE54" w14:textId="1A6B87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D7AC" w14:textId="2A2B09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3CF3C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B3CE" w14:textId="004F53B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49A83" w14:textId="7E4C171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728298.21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861A9" w14:textId="481F4F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3342927.49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9AF0" w14:textId="743646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BD7C" w14:textId="614A40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4FEC9" w14:textId="78A651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2F074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A44E" w14:textId="6DB491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023A" w14:textId="432C95C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728307.99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4641" w14:textId="207AE4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3342932.75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2DFD" w14:textId="2591BB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1EDA" w14:textId="62C71CE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3FCD" w14:textId="0BAC4B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13CAD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FC9AD" w14:textId="2FD0F5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8B4FD" w14:textId="7E77839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F7CB" w14:textId="49FF8F9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3342936.60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1532" w14:textId="6C358B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C89A" w14:textId="5D45A94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8095" w14:textId="547D2DF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86848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EBCA8" w14:textId="73A5EF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624E" w14:textId="3FEEF0D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728322.17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2C0B" w14:textId="4C9AF5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3342948.42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7671" w14:textId="6FB6BD7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9BB9" w14:textId="509094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FDC6" w14:textId="55A05A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A523F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AEB3" w14:textId="40674F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C366" w14:textId="565097F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728326.97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E6A4" w14:textId="6CE39E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3342953.81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D91A" w14:textId="7350DD4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84C7" w14:textId="00465B9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A80F7" w14:textId="263485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FB75E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1C159" w14:textId="28B7C86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36659" w14:textId="2D90AC3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728331.27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3747" w14:textId="222B1F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3342960.27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7B8F" w14:textId="6B76B8E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CB7B" w14:textId="44A02B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FFCD" w14:textId="4FBCD5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8F1626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6B66" w14:textId="4F5A13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F801" w14:textId="4D9B403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728333.89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10EF" w14:textId="57FC005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3342965.31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811C" w14:textId="79A5A21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D24E" w14:textId="6248CE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F0F3" w14:textId="1E349AB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0F112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F94C9" w14:textId="0B52788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9D3D" w14:textId="75E781E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728337.20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C0C2B" w14:textId="4D6F5C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3342976.71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B3C0" w14:textId="442D1B8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B9655" w14:textId="1186BC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FC97" w14:textId="78F4912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231F6B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5137B" w14:textId="61D2F0B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537C" w14:textId="746AAB8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728336.53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BB59" w14:textId="3B4403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3342985.16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368D" w14:textId="3B5010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844F" w14:textId="09866FE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904E" w14:textId="057F4B6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D0954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1349" w14:textId="0A03809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A4EC" w14:textId="4368FCB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728338.98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BD91" w14:textId="2DB3ECD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3342994.28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1041" w14:textId="6A91F7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190BD" w14:textId="7CD7A6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A778E" w14:textId="781D4EF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25D20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BB8D" w14:textId="79ACD2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AE1AC" w14:textId="7614A96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728341.19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47F9" w14:textId="11B3CF1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3343011.28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CFAE" w14:textId="3A1BF31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3734" w14:textId="5D4924A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9C6F" w14:textId="5A10D5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2E281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47F13" w14:textId="268E20E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C2DC" w14:textId="35901F5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728344.83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4C49" w14:textId="75104BD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3343026.83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689C" w14:textId="0D3B3AA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E537" w14:textId="3445B2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3FD4" w14:textId="70D2E5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09BB1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7671" w14:textId="3FEE4E5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EAE9B" w14:textId="343F1D6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728347.80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5D2F" w14:textId="745766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3343036.42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84A0" w14:textId="57FEB9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E2F0" w14:textId="622DBA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F1EC" w14:textId="0F4AC2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0723A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D543" w14:textId="293912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6B64" w14:textId="0D928E0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728351.01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C581" w14:textId="4A5F50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3343042.77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A82E" w14:textId="4599595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396AB" w14:textId="270458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81389" w14:textId="6CB502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D1810A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4FE6" w14:textId="4F43EA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0764" w14:textId="7B96782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728354.95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6330" w14:textId="568C55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3343053.28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1CCE" w14:textId="60C34C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6C1C3" w14:textId="3F4B134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0EC8" w14:textId="3E2F6D7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EC72F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B219E" w14:textId="5A62FD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AA73" w14:textId="22AE688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728360.28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8E7F4" w14:textId="17EDB7F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3343058.96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3DE0" w14:textId="15B7A1A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AA18" w14:textId="40C04C9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2DF8" w14:textId="2C482CE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AB0B5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077D" w14:textId="582E12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31B6" w14:textId="7A87F5B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728370.26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CACA" w14:textId="4CEB33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3343063.38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47FA6" w14:textId="76262E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DC18" w14:textId="31DA478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567ED" w14:textId="1DF67F8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FAA6C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9DD6" w14:textId="581C33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E18C" w14:textId="4CEE100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728377.47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8AAA7" w14:textId="63EA9D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3343065.24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86A3" w14:textId="3AB0300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4D701" w14:textId="142FFE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3F9E" w14:textId="103B7D7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DF49A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68FE" w14:textId="5BDAE8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A7EC" w14:textId="7805DF5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728383.41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E5CC" w14:textId="14550C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3343073.01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8D84" w14:textId="1DBB4E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7C297" w14:textId="35AEE7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0F930" w14:textId="11E48CC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61128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88B1" w14:textId="7B4C53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C7FE" w14:textId="3A2A5A8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728384.85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1F02" w14:textId="05DF377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3343079.38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1715C" w14:textId="5F5FD5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A3E6" w14:textId="7A86DB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8159" w14:textId="22A309E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77D86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EDC7" w14:textId="45A2F2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BEC2" w14:textId="1749AFA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728381.57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2605" w14:textId="00E3E22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3343086.63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045F0" w14:textId="41678E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E3E7" w14:textId="3CDDC4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ED4FB" w14:textId="22B74F3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6ECC3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C1D8" w14:textId="440A25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699E" w14:textId="543CE25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728380.80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8653" w14:textId="3EC3929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3343095.13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F346" w14:textId="6FDBC8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9C18" w14:textId="5DA7DD4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327D" w14:textId="0BE17DC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AD4EB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9C0A6" w14:textId="156CE76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8A67" w14:textId="0DF531C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728379.87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730C" w14:textId="128297D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3343103.88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8732" w14:textId="370743E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8254" w14:textId="2CC4F55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78FA" w14:textId="1B0517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41468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8C651" w14:textId="7DEE8E4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D23D" w14:textId="43D5D9A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728378.97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4C92" w14:textId="7E0C49B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3343111.53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51C9" w14:textId="3874CE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5035" w14:textId="741335A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FBFF8" w14:textId="1FFF083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E9232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2982" w14:textId="39B183E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3A10" w14:textId="6A1E2FC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728377.77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E6FD9" w14:textId="231CA11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3343120.20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B138" w14:textId="1C5DC6F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A5EE" w14:textId="54A73E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8D94" w14:textId="2F216A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B4112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904F" w14:textId="5A821E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F526" w14:textId="4CCF226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728376.26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9377" w14:textId="416819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3343132.72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FBD9" w14:textId="51B81F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6F79" w14:textId="1FA8A8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6546" w14:textId="24553D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4AB17E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A0A3" w14:textId="42C0DD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663F3" w14:textId="7C001B8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728374.01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0B29" w14:textId="2B2CD17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3343143.61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A1256" w14:textId="716C06A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E6367" w14:textId="584872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8517E" w14:textId="6E4D97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3C753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8D93" w14:textId="30C8143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FDD8" w14:textId="06BD884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728369.73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1F36" w14:textId="302212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3343156.46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3FFF" w14:textId="26275C5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3EA56" w14:textId="4F0D63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1B0C6" w14:textId="4FBA50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26E12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D0F2" w14:textId="13CBDF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CC2D" w14:textId="0F37136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728360.80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AA247" w14:textId="4EEF97A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3343173.40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6604" w14:textId="5898CD1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9AC5" w14:textId="790097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3FF3" w14:textId="26BD8F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48710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428E" w14:textId="7C978D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F489" w14:textId="5D0CC03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728350.47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1964" w14:textId="4D37BB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3343200.15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E148" w14:textId="6E0DDCD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335D" w14:textId="24DE2F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5712" w14:textId="7AC7699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67873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6767" w14:textId="45E5B0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CAAA" w14:textId="17BF4CD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728344.37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492FA" w14:textId="20F337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3343213.19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7C02" w14:textId="2DA45B0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FD85" w14:textId="1545D4B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91E9" w14:textId="32FF60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E6EAC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F425" w14:textId="06D5E7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914D1" w14:textId="572F985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728338.45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08CE9" w14:textId="57F4E7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3343225.26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B191" w14:textId="696C75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AE93B" w14:textId="00E13F3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694F" w14:textId="5C432D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CB16D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DF07" w14:textId="0DC8BA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F0A6" w14:textId="6898126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728333.89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AF9BB" w14:textId="2D077B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3343241.52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4438" w14:textId="132139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BE2F" w14:textId="7CB7FF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E081" w14:textId="39E133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50731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00C96" w14:textId="3012889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9D00" w14:textId="520E031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728335.87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DFEB" w14:textId="7E9A1A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3343248.66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08D2" w14:textId="78EDAAE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440F1" w14:textId="50C1DC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69E5" w14:textId="38257A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A2754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6513" w14:textId="31EDD2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33EF" w14:textId="0BA148A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35436" w14:textId="456CB3B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3343258.08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485A" w14:textId="7636474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6907" w14:textId="1B59F8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0248F" w14:textId="65A750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D5BE6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4821" w14:textId="59A87D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E6C9" w14:textId="2FD3112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728344.48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AB431" w14:textId="4F46CB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3343272.50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895A" w14:textId="6A0A48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1B75" w14:textId="278B09B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4893" w14:textId="1C00C7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1C21A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0614" w14:textId="0E81CE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F9D8" w14:textId="24DD883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728348.32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9F5E" w14:textId="61C039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3343282.38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D96D" w14:textId="265EED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A033D" w14:textId="22B748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106D" w14:textId="6C5BE05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8A1637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37A12" w14:textId="2270DEB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EDDC7" w14:textId="5F1BCA5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728346.19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01F1" w14:textId="482E8B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3343304.49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74E8" w14:textId="3CBBDE6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D9F2" w14:textId="0E4F78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07CF" w14:textId="19CE75A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943D81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2760" w14:textId="5AC53D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5A61" w14:textId="5BD9EC1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728347.25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002D" w14:textId="52439E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3343325.45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7605" w14:textId="072474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17616" w14:textId="1C92A6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BDC6B" w14:textId="4115EB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F6DDE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7EAF" w14:textId="24F722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0279" w14:textId="37FBBD6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728353.77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C261" w14:textId="4F9D89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3343342.75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0F21" w14:textId="69A874D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743A0" w14:textId="7E96FB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1469" w14:textId="01499A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5C9F0F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8348" w14:textId="0F2D4D8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43EA" w14:textId="5804172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728359.68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2AEB" w14:textId="2FF9D8B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3343357.23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5B14" w14:textId="1EFC97C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E2B5" w14:textId="5B56EA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22ECA" w14:textId="3061E3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3F7D4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0DE5A" w14:textId="65A29E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F284C" w14:textId="2AB066E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728356.76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99FE" w14:textId="4C6815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3343378.99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6975" w14:textId="500B57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9295" w14:textId="5E15C2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393D" w14:textId="03C3C8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50EB7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8B17" w14:textId="50A549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5EF02" w14:textId="701327D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728351.22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1105" w14:textId="29EBB21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3343398.71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B8DE" w14:textId="521C71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D047F" w14:textId="283099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72E7" w14:textId="6B7CF49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FCCB8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6BFB7" w14:textId="7BBCD6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9F6D" w14:textId="168F5CD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728343.48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21187" w14:textId="14EA0D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3343418.14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6EB0" w14:textId="722646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3F83" w14:textId="41591BB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5BE1" w14:textId="1289E7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C0782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93D2" w14:textId="572E4B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C6EB" w14:textId="262175F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728329.33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E0F0" w14:textId="6CB84B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3343427.34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408A" w14:textId="75407F4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AB071" w14:textId="465F295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D5BC" w14:textId="4BC2067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0E490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4F075" w14:textId="0B93C6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87A1" w14:textId="3F3658A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728318.67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4FE23" w14:textId="22F422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3343438.00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459A" w14:textId="0AC9A60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0A52" w14:textId="74F34BA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E2D9" w14:textId="34AB5D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85193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35156" w14:textId="5C917A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2D4D" w14:textId="542627D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728310.44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D3BE" w14:textId="56D28C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3343454.37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E1A9" w14:textId="6675B1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2EEBA" w14:textId="4C226F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49B5" w14:textId="6024900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4AE65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CDE21" w14:textId="3187BC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7C8C" w14:textId="3F459EC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728300.34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B132" w14:textId="6CE9E2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3343466.31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A96B1" w14:textId="63950D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3E1BC" w14:textId="6821240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D68C" w14:textId="5A70D92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DBC85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F29D4" w14:textId="4454D4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A101" w14:textId="0571567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728270.79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167ED" w14:textId="680EA8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3343485.60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AA4B" w14:textId="156373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DC5C0" w14:textId="2354800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5408" w14:textId="7BC1436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BCD50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7CAD" w14:textId="0EA4C47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C786" w14:textId="6213003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2EE0" w14:textId="0DFD4F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3343497.74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475A" w14:textId="49CC6B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A2AD4" w14:textId="42531E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C667" w14:textId="09CCDC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73BAA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4507B" w14:textId="26F5AC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2952" w14:textId="39D53CD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728234.79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EFD5" w14:textId="448BFC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3343511.05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64F7" w14:textId="4951EA9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4679" w14:textId="66A1C1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87BA1" w14:textId="669992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8C49F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CD91" w14:textId="3A3496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EEDF" w14:textId="0E6E661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728222.66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1A786" w14:textId="3C4F5E9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3343518.10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703D" w14:textId="4BED9A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7C3F" w14:textId="7541AF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5748A" w14:textId="73FD8A8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CFC03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45C6" w14:textId="3B0DDB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5D5F" w14:textId="1D9DEB7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728209.62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F84D" w14:textId="4E5F35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3343518.12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864E" w14:textId="358816B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31A22" w14:textId="40DBCD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3BE1" w14:textId="4B781B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DE9DA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F3A0" w14:textId="2F6698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38EF" w14:textId="0DE7CDE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728183.70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213AD" w14:textId="10D330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3343522.77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98812" w14:textId="1107A5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60B89" w14:textId="6D62E19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36F2" w14:textId="0575AC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20609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CDAA" w14:textId="5C9B13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CCF9" w14:textId="44598D9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728162.66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3A9B" w14:textId="3A9905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3343520.08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3775" w14:textId="1B7A11C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539B" w14:textId="35082D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C1B74" w14:textId="15CB07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56F6B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F4BA8" w14:textId="5E7CD01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1DEE" w14:textId="7546F49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728154.08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329E" w14:textId="3E222B9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3343528.56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D9450" w14:textId="3FEECE2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B4C1" w14:textId="476815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614FA" w14:textId="7F1531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5A25B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148BF" w14:textId="70A3D3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97A2" w14:textId="57E7D71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728151.30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6104C" w14:textId="743313B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3343534.96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0369" w14:textId="66888A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97C8" w14:textId="1F45B2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95D2" w14:textId="4FEE4D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31654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13B5" w14:textId="3AC5AF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CF82" w14:textId="4CED92F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728148.23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D9660" w14:textId="512BCB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3343541.61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ECD25" w14:textId="181E2EB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F06B" w14:textId="58F363F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E289" w14:textId="0C4E149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42C05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01665" w14:textId="17E511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7DE34" w14:textId="49DA86C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728139.15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75F7" w14:textId="5F711D4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3343553.13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4EFD" w14:textId="117D85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F39C" w14:textId="17658C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68E3F" w14:textId="2DC629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B8FC44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37CC" w14:textId="256965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652A5" w14:textId="5776484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728135.37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D4D00" w14:textId="6FBF6F9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3343558.37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FB04B" w14:textId="1E2986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B2F65" w14:textId="3A23F7F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6232A" w14:textId="10ED05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265C6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638A6" w14:textId="6577DC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307E" w14:textId="424FA74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728129.18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12BC" w14:textId="04D1F1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3343566.95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A2A4" w14:textId="0536A54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6072" w14:textId="1C6FAA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CBA59" w14:textId="02ECC73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2031E6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870D" w14:textId="1CB313F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F5E8" w14:textId="1D10BDF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728124.92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AC9C" w14:textId="2653CC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3343582.07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AA2A8" w14:textId="77C5E2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D389" w14:textId="7D980B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5F3B3" w14:textId="4D07D3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FC457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FC682" w14:textId="0A5FDA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1F2C" w14:textId="1A5E5EA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728117.59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D2CB" w14:textId="316150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3343591.86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2A098" w14:textId="7D6B94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C1CF" w14:textId="232365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2ECD4" w14:textId="2007D0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DDF34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EE46" w14:textId="26FC12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E267" w14:textId="2F5C8B8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3D58" w14:textId="0C61E4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3343606.05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2E17" w14:textId="2290AB3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EE905" w14:textId="2305D35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E354A" w14:textId="3189B9C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A3235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9E2A" w14:textId="032E5A4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6D5A" w14:textId="2449733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728082.61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E319" w14:textId="30D4D0C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3343616.08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01E8" w14:textId="6F5A590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1A97" w14:textId="7817441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2EFB1" w14:textId="2F9C87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E8265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F0F0" w14:textId="1B84C9B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61C14" w14:textId="503A453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728076.25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EC88" w14:textId="667E5E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3343630.28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D8E6" w14:textId="190954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AD1EF" w14:textId="1603DE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4AA9F" w14:textId="2D8BF9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EE3D9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FE3C4" w14:textId="562995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1C3D3" w14:textId="1446172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728079.45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2459A" w14:textId="5FF36AE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3343642.32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F785" w14:textId="185895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8633C" w14:textId="196686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DE4D" w14:textId="0D409A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B586C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3978" w14:textId="6A3A85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AD59" w14:textId="620F8FA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728092.88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19BB" w14:textId="0A07CA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3343647.90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F213" w14:textId="67DE0A6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A641" w14:textId="4C4274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70646" w14:textId="2C71A83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5BB76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665E" w14:textId="13AFCBB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5F140" w14:textId="5A26413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728122.06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4FA91" w14:textId="08A15E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3343660.03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701B" w14:textId="31C2C86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9712" w14:textId="188E83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7085" w14:textId="2E59FF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AAAA47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006EA" w14:textId="6F7385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F9F9" w14:textId="3DE0E1E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728131.33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C3C9" w14:textId="7746A83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3343664.52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D94D" w14:textId="6CAF3AC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2C4C" w14:textId="196E385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4AD5" w14:textId="347317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D0645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381CE" w14:textId="149DFC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7B7FF" w14:textId="0BFB366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728146.47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644A" w14:textId="3F61FDA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3343669.38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3CA0" w14:textId="2D4BF3E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CCD9" w14:textId="55D8229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F6AEF" w14:textId="5FB477A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03306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B9C2" w14:textId="50864B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1AA5" w14:textId="4B07C9E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B1D9C" w14:textId="04D92C5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3343604.60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B233" w14:textId="1A879A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4823" w14:textId="5F4EE6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C38FC" w14:textId="70EE11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7BF11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6430" w14:textId="6804A4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4EDE" w14:textId="1521F91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728174.91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74C9" w14:textId="535D02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3343589.02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F3090" w14:textId="323016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6F395" w14:textId="79D19F9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B6ADA" w14:textId="79E51D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64C99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76C3" w14:textId="13A8F7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F793" w14:textId="5429C29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728184.54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88FC" w14:textId="611B874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3343576.43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8096F" w14:textId="7820A5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B1A8" w14:textId="177528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34B4" w14:textId="04A9DFC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4DE17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C4AD" w14:textId="3729B0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CDA8" w14:textId="5562B10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728187.21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F7156" w14:textId="462E021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3343572.94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B8C5" w14:textId="6E129D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572C" w14:textId="5B2C12C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92BB1" w14:textId="44D8A72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2C6EC6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3C337" w14:textId="24685E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C5FC" w14:textId="530C6BF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728214.11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2671" w14:textId="1E9733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3343568.11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AB59" w14:textId="29B010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93731" w14:textId="627D515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460B" w14:textId="7CA60D7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EB465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1381" w14:textId="39ADD49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0CDC" w14:textId="5CC1CC3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728236.17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3B53" w14:textId="11C55E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3343568.07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AC1B" w14:textId="5BC68D7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5031" w14:textId="6B2E06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2D1B" w14:textId="5FCD16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C8D47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BC74" w14:textId="5302409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6957" w14:textId="1874847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728270.75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CEC0" w14:textId="4909EDF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3343547.98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F72AC" w14:textId="1CFB13C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ED893" w14:textId="67331E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39B3" w14:textId="2F1D40D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70EBA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5543" w14:textId="5B1392C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4EB64" w14:textId="18F30E0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728277.35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4580" w14:textId="3F6DD0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3343537.30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282D" w14:textId="72DDD95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16AC" w14:textId="43E6D8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E9389" w14:textId="09FD82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9AAD2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1DD8" w14:textId="79679D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CEE8" w14:textId="170F738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728294.62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7DDC" w14:textId="46D0EC5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3343529.75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4A1E" w14:textId="5806E88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6200" w14:textId="1C1405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72A5" w14:textId="472E384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997FC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2ADE" w14:textId="56AC851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369B" w14:textId="337B8B0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728328.04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9561" w14:textId="2590FE5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3343507.81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5F24" w14:textId="467AC4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A4B3" w14:textId="6EC1C12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0187B" w14:textId="1A1BFFB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5953AC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96BD" w14:textId="18FD99F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CA32" w14:textId="5408B49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728334.03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3AB78" w14:textId="6D048A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3343504.33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E31F" w14:textId="624CB52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15DF" w14:textId="33CF8B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EDE5B" w14:textId="3C17C1F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A9879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030F8" w14:textId="268C0C5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355BD" w14:textId="65C2390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728353.94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FD9E" w14:textId="671195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3343475.56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5497" w14:textId="2895F4C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BF58F" w14:textId="1BDC976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141D" w14:textId="78A89F0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F8D53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694C" w14:textId="0BBA1FF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678B" w14:textId="7E69AC9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728360.59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1EA8" w14:textId="370FC1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3343460.23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E0BC" w14:textId="726BFF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4DA3" w14:textId="342B594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28AD" w14:textId="7E0D6A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AD0B2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F8E6" w14:textId="6354730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8EB6" w14:textId="39CD017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728362.78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79909" w14:textId="08BF42F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3343457.42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BB98" w14:textId="2C7827A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A171" w14:textId="18957D5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431D" w14:textId="39F761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1C4B9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DAB4" w14:textId="331309A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FCCD" w14:textId="7C65526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728378.29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18A8" w14:textId="56184A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3343445.43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AE80" w14:textId="7CE3C4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2EF2" w14:textId="48E3DB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3ABDB" w14:textId="6874BF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9C345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ECC3" w14:textId="433ED5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C5C4" w14:textId="5C9848E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728393.22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AA46" w14:textId="5930C35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3343410.40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1080" w14:textId="3EC1E3A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FB42" w14:textId="2F464B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7D716" w14:textId="36D935D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906DA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1757" w14:textId="06EF9D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2D10" w14:textId="317BC49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728398.53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8B16" w14:textId="7431F90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3343384.89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C7BF" w14:textId="3C2B340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D4C8" w14:textId="6078742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FA29" w14:textId="080D7E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EC39D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ADD0" w14:textId="51718BE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2ADB4" w14:textId="0C1124D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728405.19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7B26" w14:textId="08BF129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3343352.81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59D1" w14:textId="2539E7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D67D1" w14:textId="39844A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7BF0" w14:textId="231B35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73A778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DD82" w14:textId="0907AFE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4B179" w14:textId="06F456E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728399.01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4259" w14:textId="66B602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3343331.70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356E8" w14:textId="6F947A1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BE72" w14:textId="2E1D4F6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1625" w14:textId="357BE3F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C1D35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391B" w14:textId="478898A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8657" w14:textId="5E55E8B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728396.55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BA706" w14:textId="20CE3D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3343317.12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36ED8" w14:textId="231A43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09E4" w14:textId="418CE9A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5D38" w14:textId="55EB8D4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EF0661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9B109" w14:textId="1788FD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95A58" w14:textId="7D63E28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728394.02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C507" w14:textId="7BF66B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3343302.13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255F6" w14:textId="37925CA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B5F4" w14:textId="04F87F8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2796" w14:textId="4C404A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110854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9B52" w14:textId="41D4BC5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8B6F" w14:textId="194967F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728394.33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BD15A" w14:textId="302712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3343282.59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B5419" w14:textId="65F7DE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5FF67" w14:textId="711D3D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CE5D" w14:textId="09BC68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721EE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B26A" w14:textId="6BD147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5EDB" w14:textId="56B07D7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728408.81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5C2F0" w14:textId="4BCA568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3343264.38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40AF" w14:textId="2C67905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6F0F" w14:textId="1C19B5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8B76" w14:textId="21610D1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406CD6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83758" w14:textId="0403C2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EE8E" w14:textId="1F4CD53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728408.81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F9148" w14:textId="619CD8A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3343242.28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4CE0" w14:textId="59305C8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FF6D" w14:textId="2F5B7DE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DA81A" w14:textId="63FA5B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BD415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DDE7" w14:textId="025BCC5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2A470" w14:textId="16B9C28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728410.86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B1508" w14:textId="6F68DD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3343236.55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C487" w14:textId="24F5E5D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22BF" w14:textId="087EAF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3B99A" w14:textId="7F1F0E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A6C38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BF66" w14:textId="24C63B0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8D63" w14:textId="63D4609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728413.55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E6EE" w14:textId="6589D5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3343222.76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C1BBD" w14:textId="73C0F6E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1559" w14:textId="4CCDA9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E28F" w14:textId="08EF77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15874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889F7" w14:textId="4972ED9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C841" w14:textId="5910989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728416.09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6BA9" w14:textId="6CBB76B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3343209.72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0A95" w14:textId="6EC5D60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EE50" w14:textId="36B0569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5A64" w14:textId="25F75B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AA8E3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C0D5" w14:textId="0C26333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98DA" w14:textId="30865CD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728421.25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8A522" w14:textId="2DA4FB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3343183.26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DD32" w14:textId="2D57E5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AAD1" w14:textId="200F2E6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B0418" w14:textId="0174759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76DC8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A039" w14:textId="49A6B1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9F4C" w14:textId="1AE3667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728419.34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F25D" w14:textId="20DDB6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3343147.96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A5C3" w14:textId="74A752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0AB9" w14:textId="521EAB7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2FBA" w14:textId="7DA445D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43AF1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9CAE" w14:textId="74591B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A14B" w14:textId="19810C0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728422.79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8B2C" w14:textId="06B6BB5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3343134.82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D10E" w14:textId="2B3EA45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D729" w14:textId="1D32A6D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B07E7" w14:textId="3B378A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DE1CB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E5D6" w14:textId="3A4AD4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15B1" w14:textId="63CA5BB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728425.66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DDB3" w14:textId="652CE0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3343119.27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F0EB" w14:textId="05B645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5FDB" w14:textId="3C9C766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3165" w14:textId="59767A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FCCC0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F21E9" w14:textId="6D1270C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DC9C" w14:textId="777D12D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728425.66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014E7" w14:textId="1449149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3343110.44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EBFA7" w14:textId="52A7547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B4C6D" w14:textId="785F7B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FB483" w14:textId="021A27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86493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8DE5" w14:textId="657F212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5E55" w14:textId="592804C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728427.07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1E268" w14:textId="6F4CFD5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3343103.02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8F77" w14:textId="779F0C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A058" w14:textId="2BA5EE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F4131" w14:textId="17C742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A27E8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D2FB9" w14:textId="18157E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CC4D7" w14:textId="0BB21FC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728427.22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56E0" w14:textId="4B7A40E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3343089.54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C95C" w14:textId="2C17CFE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9D2D" w14:textId="2890AF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7726" w14:textId="51A1447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62CA53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615F" w14:textId="79C9F3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66AE" w14:textId="539E0FF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728427.27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1400" w14:textId="71D6B7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3343084.18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2855" w14:textId="55588A4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00AC" w14:textId="40BD9C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9E61" w14:textId="4523613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53C97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75A35" w14:textId="5081A6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51DC" w14:textId="18DC17B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728427.31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D3E03" w14:textId="4E87BF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3343080.68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0D1CF" w14:textId="48BDCB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DA813" w14:textId="3424C5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AB62" w14:textId="01ABA7C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9562E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F82E" w14:textId="5A4FD6C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E7F0" w14:textId="43EF86F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728427.65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92E4" w14:textId="571A1A3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3343048.77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01137" w14:textId="1F6D3B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51C8" w14:textId="3C8F7C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4796" w14:textId="67A187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3FB15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1B6A" w14:textId="227A9F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8188" w14:textId="554D95C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728412.89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17F2" w14:textId="1C77E7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3343029.15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7B13" w14:textId="3F0794D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71C7" w14:textId="20E661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AC05" w14:textId="4138A5A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B218BD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8D2FA" w14:textId="30FEC73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28588" w14:textId="392C87F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728406.71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97B89" w14:textId="7C687D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3343021.15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1B65" w14:textId="4FABF32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8EFB9" w14:textId="129B196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539E" w14:textId="632B15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2C96EC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3CA2B" w14:textId="74AB8A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8765" w14:textId="73E5AD2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728394.51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1B3D" w14:textId="4D306A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3343018.00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BC10" w14:textId="556C55D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2A7E7" w14:textId="3826B2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0696" w14:textId="3FAD542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10358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841D2" w14:textId="087789F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20E38" w14:textId="6CF3901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728394.32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80FE" w14:textId="56EC46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3343017.62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9537B" w14:textId="4156D6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9344" w14:textId="3B5FC1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5BAB" w14:textId="63928F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A76CB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B8BC6" w14:textId="2A6312E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066B" w14:textId="35D838E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728393.11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0865" w14:textId="430ABB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3343013.71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D625" w14:textId="0DD633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1FE9" w14:textId="6D7BE4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F8A6" w14:textId="45044FC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BAAFC9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A7ECB" w14:textId="19A94F4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0E35" w14:textId="0F540F0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728390.45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E6A3" w14:textId="26D108B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3343002.34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CDDD3" w14:textId="3C47018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69CA1" w14:textId="0B1398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9014" w14:textId="09D120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6584A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867E" w14:textId="2425A8B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69B1" w14:textId="53C6F735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728388.13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25D94" w14:textId="13068DF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3342984.54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CC09" w14:textId="7D80EA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C43E0" w14:textId="55BCFC3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8A3E" w14:textId="4E257F5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F7253B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9453" w14:textId="100358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1722" w14:textId="6B761DE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728387.06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4B2B" w14:textId="2D67446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3342980.52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85F7" w14:textId="6DB6D5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2A4D" w14:textId="1A2CDCF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9014" w14:textId="4625EB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760AE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2CBD3" w14:textId="330AEB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2EE0" w14:textId="45003EC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728387.77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D1D50" w14:textId="357597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3342971.53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A9360" w14:textId="7B39A56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4B9BE" w14:textId="6D8C6B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8F34" w14:textId="3F16B8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D78FCB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EC27" w14:textId="3584041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E5D4D" w14:textId="249D0F9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728380.53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113D" w14:textId="386BE0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3342946.64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28D4" w14:textId="1D966DD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146D" w14:textId="2F009EA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510B" w14:textId="45D36CC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41F08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3FC7" w14:textId="15A8986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7EDE" w14:textId="7FEC17C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728374.40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1917" w14:textId="1F596E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3342934.83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7465F" w14:textId="44FDC21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7B23" w14:textId="560C991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7B246" w14:textId="3C5AF1C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2BCE23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7AC2" w14:textId="634043D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F395F" w14:textId="33771E0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728366.64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C3A2" w14:textId="7BC75EE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3342923.17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FAAF" w14:textId="2A90FA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0DCC" w14:textId="16DC0D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3F79" w14:textId="1303F1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8E93F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F4BB" w14:textId="672E135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6559" w14:textId="6DA8A41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728361.89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5091C" w14:textId="79AB8B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3342917.84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41BB" w14:textId="450BE25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4C26" w14:textId="73F7D8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6FD88" w14:textId="062996B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A3D2A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DAF2F" w14:textId="179F9F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7897" w14:textId="61B64DE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728355.21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FC84" w14:textId="29D7B2C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3342907.73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02E9E" w14:textId="52F202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3500" w14:textId="294BB8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ED0E" w14:textId="5900020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A23E7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D631" w14:textId="0E6DA5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BC0D0" w14:textId="1F7BBD3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728349.86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A913" w14:textId="6916CF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3342899.63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42F9" w14:textId="2B1DB0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D3B14" w14:textId="2D173A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21F7" w14:textId="6F2DD70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27F41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6D12" w14:textId="76F640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0769" w14:textId="6025FC1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728332.79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FFA5" w14:textId="2C460F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3342889.32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0EC6" w14:textId="16C5AEE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6D64" w14:textId="38D2A02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4564B" w14:textId="03574E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5584D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2FED8" w14:textId="27A95D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785E1" w14:textId="277A03F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728323.60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C14E" w14:textId="0EF7EF9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3342884.37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D2DC" w14:textId="58AEE5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0F9F" w14:textId="48A60B3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2E76" w14:textId="250999B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18D91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2EB4A" w14:textId="1F0BF1A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97F4E" w14:textId="28420309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728321.11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8BC2" w14:textId="077B3DA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3342882.77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62B3" w14:textId="1DF9BB5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59F9" w14:textId="1093BF0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8357" w14:textId="0F138C7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45541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18D4E" w14:textId="15B5CC5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A2BA" w14:textId="7A6CB1A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728310.50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BF04" w14:textId="36E8D0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3342874.83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E99F" w14:textId="1C8CEC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6BA0" w14:textId="6568165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DC46D" w14:textId="652E77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AE857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DD80" w14:textId="0E62EC7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6B90" w14:textId="041697E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728294.72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5B16" w14:textId="71CD55D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3342866.57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4AC8" w14:textId="6D64429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DB28" w14:textId="3A5CBC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7B27" w14:textId="12AFED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68ED6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B7A6" w14:textId="60DA93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3A2B" w14:textId="3C4E364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728289.08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3574" w14:textId="1F858D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3342864.52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4E99" w14:textId="6184C39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2AE9" w14:textId="3D50816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F2A1" w14:textId="5481F8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65005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22A9" w14:textId="16F2FD8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C934B" w14:textId="02F5A43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728287.47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A5A5" w14:textId="24A9F9A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3342862.14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9F75" w14:textId="27DC029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105D" w14:textId="3E5C5A2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896DA" w14:textId="77FBA1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F6A4C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2E31" w14:textId="4C07D24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DD73" w14:textId="6319EC5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728284.57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361D6" w14:textId="748BBE0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3342855.46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3F83" w14:textId="30072F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463A" w14:textId="1EA6B04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FD68" w14:textId="7BC506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9C606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A5706" w14:textId="6CF4FF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97AA4" w14:textId="0E06FD8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728281.47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2A9FE" w14:textId="3D38B64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3342849.54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02288" w14:textId="43B4946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8A28" w14:textId="01AE4DD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F6B4" w14:textId="16ED3F2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095D9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CCF0" w14:textId="3FD6C22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EF1F" w14:textId="2CE21BB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728277.00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7398" w14:textId="794E30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3342836.42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5674F" w14:textId="47A26D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91A69" w14:textId="3D5A26D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30BE" w14:textId="4691AF4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1C429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0294" w14:textId="1D7B94F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BDC9" w14:textId="290D9F4B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728279.13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8F95" w14:textId="0AA4CD8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3342825.87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BE626" w14:textId="6F6C656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214B" w14:textId="2C7A888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EEA6C" w14:textId="73D40C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3ED3E56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0E3D3" w14:textId="621533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02E7" w14:textId="6267A7D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728277.23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04F3" w14:textId="3D9E304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3342810.68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BE7D" w14:textId="78AFF45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7D94" w14:textId="113D2C1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6B23" w14:textId="72D1EF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B73A7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BEF0" w14:textId="4EDC257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2C2B8" w14:textId="6E952EC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728274.68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FC44" w14:textId="6C3144A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3342790.27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E7413" w14:textId="39231D1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DFA8" w14:textId="131F1F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194D" w14:textId="2BF9AB1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B2AA6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C026" w14:textId="3E4B084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32D8" w14:textId="5F8A974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728260.43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9556C" w14:textId="62D9DA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3342769.89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D89D" w14:textId="5A8D2B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EAB5" w14:textId="74BAB2D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FC44" w14:textId="396C10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CE84A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E053A" w14:textId="568253D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5CCE" w14:textId="60D7B99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728260.37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49C4" w14:textId="4EF7EF8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3342767.00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EB281" w14:textId="18AD232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D196" w14:textId="452A547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F2F5A" w14:textId="03F7A6D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F2FADD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0DA47" w14:textId="532D80C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C7C1" w14:textId="13B314F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728252.24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641E2" w14:textId="5836F43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3342745.26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3DDC" w14:textId="4F4377D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1B0E" w14:textId="6A5A0E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EC4C5" w14:textId="1BE1E3E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7F56599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4705" w14:textId="2EB774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5166" w14:textId="4F0EADF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728241.62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93F0" w14:textId="0134200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3342734.64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4EE1" w14:textId="47BDF48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EEC5" w14:textId="5D5AB12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DE06" w14:textId="7B4B80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AADC2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E186" w14:textId="071B3AE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19D49" w14:textId="3AAEF2E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728239.72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BB790" w14:textId="64AA4D7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3342732.74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D213" w14:textId="746B4A4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F6AD" w14:textId="530DD4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012D" w14:textId="549352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0F279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03A7" w14:textId="5125C51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F051" w14:textId="3107C07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728239.18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B1451" w14:textId="116EF09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3342731.20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2671" w14:textId="6810B18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A8DAD" w14:textId="6376D49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9EA68" w14:textId="60C5A0A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E9760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30CDB" w14:textId="2058BF4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0E77A" w14:textId="07AEEB6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728229.35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1CD1" w14:textId="5C8A65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3342718.87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748A" w14:textId="4474165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9A36" w14:textId="34894BF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FFC7" w14:textId="1234061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0901B0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C5D2" w14:textId="20E031C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E3CE" w14:textId="53E1629F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728223.03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1980" w14:textId="08915FB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3342711.90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F7CC" w14:textId="4C1246F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4513" w14:textId="7439A79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9609" w14:textId="62DED2E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A66A8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6CAFB" w14:textId="6F552BF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C2C4" w14:textId="318436BD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728208.35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D343" w14:textId="3834B75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3342697.41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E870F" w14:textId="5969834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1C7F" w14:textId="3FDE275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0A02" w14:textId="4898FC3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E0CBB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B7A3" w14:textId="698FB77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0B086" w14:textId="497E5A8C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728202.39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C305" w14:textId="0F64928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3342694.60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7573" w14:textId="20567E4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A66E" w14:textId="3136D12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81C7" w14:textId="1F02352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67AFE7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422C" w14:textId="624FA39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5E1D" w14:textId="244385C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728202.03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46FD" w14:textId="4D7057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3342693.75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4A8E" w14:textId="69CB17B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D99E" w14:textId="2F592D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466F" w14:textId="0B2A00C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0EC341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F428" w14:textId="40973CB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C8D4F" w14:textId="0500CA3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728191.76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D3F6" w14:textId="0A5B61E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3342676.00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4A0D" w14:textId="6EC68E7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ABB7" w14:textId="5253442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60E7" w14:textId="5F69F0A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79D71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2335C" w14:textId="5E213C5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92731" w14:textId="3C14F042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728180.26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4350" w14:textId="0A51EA3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3342661.58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3CF5" w14:textId="039342C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8E98" w14:textId="4376B83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4658" w14:textId="3C861EF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6BB18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AF33" w14:textId="22994FFB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ED41" w14:textId="6E9E072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728173.29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9328" w14:textId="3F8655F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3342650.46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3661" w14:textId="1F9DA28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00B4" w14:textId="7D6FEF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CE95" w14:textId="4A3C3EE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A28F52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9051" w14:textId="2051B2E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5C53" w14:textId="794A4586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728166.17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C162" w14:textId="315A298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3342632.61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8F49" w14:textId="6AF8FA6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D6AF" w14:textId="6CAC69F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D862" w14:textId="2D69E2F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E2DBA9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4C73" w14:textId="5B5B8F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B897" w14:textId="628B5337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728149.10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9200B" w14:textId="160443F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3342617.38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1FC3" w14:textId="3CB1270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468B" w14:textId="7333743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92002" w14:textId="17FE23B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45CB0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228C" w14:textId="12DD15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3597" w14:textId="469F6404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728137.76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CECE" w14:textId="6BCCC06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3342608.64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6C5B" w14:textId="28FDE5D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FCFC1" w14:textId="2F6657D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D9C9" w14:textId="0443E56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11C425C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3D08" w14:textId="2CEA5F98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F4901" w14:textId="36622050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728137.75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70D3" w14:textId="6D7E6B9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3342608.58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10BD" w14:textId="25F2411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00472" w14:textId="59B8FDD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3E77" w14:textId="28EE97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53A680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BA75" w14:textId="358CBE42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FCD4E" w14:textId="736BC3E3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728067.12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0905" w14:textId="0846DA7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3342519.01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DCEE" w14:textId="213802F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87AE" w14:textId="7CD586C1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E35F" w14:textId="269F84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DAF7D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9160" w14:textId="605D959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EECE" w14:textId="0141C131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728089.61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35A5C" w14:textId="529D32C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3342581.18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491E" w14:textId="73B16B5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11F6" w14:textId="78708BC6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F331" w14:textId="10AF259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496615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D8FD" w14:textId="6C4D619A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1E75" w14:textId="6FA63738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728096.03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18FD" w14:textId="56A15D4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3342586.80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7B60" w14:textId="0785137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E712" w14:textId="174964F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652C" w14:textId="75B27D24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7869E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CBD8C" w14:textId="726E3800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9812" w14:textId="09673F2E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728090.31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E041" w14:textId="58EF7FD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3342593.35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DECD" w14:textId="7707EA17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395D" w14:textId="05AC5AC9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64ED" w14:textId="4023902F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0576B0" w:rsidRPr="002E6E74" w14:paraId="26F854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D903" w14:textId="1FC3C39C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936E9" w14:textId="3433F44A" w:rsidR="000576B0" w:rsidRPr="002E6E74" w:rsidRDefault="000576B0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728084.80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C54EC" w14:textId="482F92B3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3342606.85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2B820" w14:textId="641BB25E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E8E05" w14:textId="1596BC15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5352" w14:textId="52BA35BD" w:rsidR="000576B0" w:rsidRPr="002E6E74" w:rsidRDefault="000576B0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52"/>
        <w:gridCol w:w="1620"/>
        <w:gridCol w:w="1597"/>
        <w:gridCol w:w="1693"/>
        <w:gridCol w:w="1972"/>
        <w:gridCol w:w="2069"/>
      </w:tblGrid>
      <w:tr w:rsidR="00AA0A82" w14:paraId="5CFF19FE" w14:textId="77777777" w:rsidTr="000576B0">
        <w:trPr>
          <w:divId w:val="1496217629"/>
          <w:trHeight w:val="581"/>
        </w:trPr>
        <w:tc>
          <w:tcPr>
            <w:tcW w:w="10603" w:type="dxa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0576B0">
        <w:trPr>
          <w:divId w:val="1496217629"/>
        </w:trPr>
        <w:tc>
          <w:tcPr>
            <w:tcW w:w="1652" w:type="dxa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3217" w:type="dxa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1693" w:type="dxa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1972" w:type="dxa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2069" w:type="dxa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0576B0">
        <w:trPr>
          <w:divId w:val="1496217629"/>
        </w:trPr>
        <w:tc>
          <w:tcPr>
            <w:tcW w:w="1652" w:type="dxa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1620" w:type="dxa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1597" w:type="dxa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1693" w:type="dxa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1972" w:type="dxa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2069" w:type="dxa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0576B0">
        <w:trPr>
          <w:divId w:val="1496217629"/>
        </w:trPr>
        <w:tc>
          <w:tcPr>
            <w:tcW w:w="1652" w:type="dxa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620" w:type="dxa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1597" w:type="dxa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1693" w:type="dxa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1972" w:type="dxa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2069" w:type="dxa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0576B0">
        <w:trPr>
          <w:divId w:val="1496217629"/>
        </w:trPr>
        <w:tc>
          <w:tcPr>
            <w:tcW w:w="1652" w:type="dxa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20" w:type="dxa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597" w:type="dxa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93" w:type="dxa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972" w:type="dxa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2069" w:type="dxa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p w14:paraId="0E9571CE" w14:textId="77777777" w:rsidR="000576B0" w:rsidRDefault="000576B0">
      <w:pPr>
        <w:divId w:val="1496217629"/>
      </w:pPr>
    </w:p>
    <w:p w14:paraId="163B9A25" w14:textId="77777777" w:rsidR="000576B0" w:rsidRDefault="000576B0">
      <w:pPr>
        <w:divId w:val="1496217629"/>
      </w:pPr>
    </w:p>
    <w:p w14:paraId="07953AA9" w14:textId="77777777" w:rsidR="000576B0" w:rsidRDefault="000576B0">
      <w:pPr>
        <w:divId w:val="1496217629"/>
      </w:pPr>
    </w:p>
    <w:p w14:paraId="02F8283C" w14:textId="77777777" w:rsidR="000576B0" w:rsidRDefault="000576B0">
      <w:pPr>
        <w:divId w:val="1496217629"/>
      </w:pPr>
    </w:p>
    <w:p w14:paraId="052C3A2D" w14:textId="77777777" w:rsidR="000576B0" w:rsidRDefault="000576B0">
      <w:pPr>
        <w:divId w:val="1496217629"/>
      </w:pPr>
    </w:p>
    <w:p w14:paraId="0CC0828E" w14:textId="77777777" w:rsidR="000576B0" w:rsidRDefault="000576B0">
      <w:pPr>
        <w:divId w:val="1496217629"/>
      </w:pPr>
    </w:p>
    <w:p w14:paraId="505D4085" w14:textId="77777777" w:rsidR="000576B0" w:rsidRDefault="000576B0">
      <w:pPr>
        <w:divId w:val="1496217629"/>
      </w:pPr>
    </w:p>
    <w:p w14:paraId="248116B6" w14:textId="77777777" w:rsidR="000576B0" w:rsidRDefault="000576B0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230"/>
      </w:tblGrid>
      <w:tr w:rsidR="00AA0A82" w:rsidRPr="00AA0A82" w14:paraId="24408B1C" w14:textId="77777777" w:rsidTr="000576B0">
        <w:trPr>
          <w:divId w:val="1496217629"/>
          <w:trHeight w:val="584"/>
        </w:trPr>
        <w:tc>
          <w:tcPr>
            <w:tcW w:w="10462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lastRenderedPageBreak/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0576B0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230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0576B0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230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0576B0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230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0576B0" w14:paraId="7EABC08A" w14:textId="77777777" w:rsidTr="000576B0">
        <w:trPr>
          <w:divId w:val="1496217629"/>
        </w:trPr>
        <w:tc>
          <w:tcPr>
            <w:tcW w:w="1673" w:type="dxa"/>
          </w:tcPr>
          <w:p w14:paraId="3576EE20" w14:textId="2B6A8FF9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Зона1(1)</w:t>
            </w:r>
          </w:p>
        </w:tc>
        <w:tc>
          <w:tcPr>
            <w:tcW w:w="1559" w:type="dxa"/>
          </w:tcPr>
          <w:p w14:paraId="2E99FFE4" w14:textId="322212E2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230" w:type="dxa"/>
          </w:tcPr>
          <w:p w14:paraId="64FAA57E" w14:textId="603B3042" w:rsidR="000576B0" w:rsidRPr="00D74C57" w:rsidRDefault="000576B0" w:rsidP="00764F6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76B0" w14:paraId="67328B52" w14:textId="77777777" w:rsidTr="000576B0">
        <w:trPr>
          <w:divId w:val="1496217629"/>
        </w:trPr>
        <w:tc>
          <w:tcPr>
            <w:tcW w:w="1673" w:type="dxa"/>
          </w:tcPr>
          <w:p w14:paraId="3A96905F" w14:textId="1917BCB5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3D2D4F33" w14:textId="3EAF1F28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</w:t>
            </w:r>
          </w:p>
        </w:tc>
        <w:tc>
          <w:tcPr>
            <w:tcW w:w="7230" w:type="dxa"/>
            <w:vAlign w:val="center"/>
          </w:tcPr>
          <w:p w14:paraId="0E442455" w14:textId="5F4B0C3C" w:rsidR="000576B0" w:rsidRPr="002E6E74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</w:t>
            </w:r>
            <w:r>
              <w:rPr>
                <w:sz w:val="18"/>
                <w:szCs w:val="20"/>
              </w:rPr>
              <w:t xml:space="preserve">по древесно-кустарниковой растительности, </w:t>
            </w:r>
            <w:r w:rsidRPr="002E6E74">
              <w:rPr>
                <w:sz w:val="18"/>
                <w:szCs w:val="20"/>
              </w:rPr>
              <w:t xml:space="preserve">пересекая </w:t>
            </w:r>
            <w:r>
              <w:rPr>
                <w:sz w:val="18"/>
                <w:szCs w:val="20"/>
              </w:rPr>
              <w:t>авто</w:t>
            </w:r>
            <w:r w:rsidRPr="002E6E74">
              <w:rPr>
                <w:sz w:val="18"/>
                <w:szCs w:val="20"/>
              </w:rPr>
              <w:t>дорогу</w:t>
            </w:r>
          </w:p>
        </w:tc>
      </w:tr>
      <w:tr w:rsidR="000576B0" w14:paraId="04AD4ABC" w14:textId="77777777" w:rsidTr="000576B0">
        <w:trPr>
          <w:divId w:val="1496217629"/>
        </w:trPr>
        <w:tc>
          <w:tcPr>
            <w:tcW w:w="1673" w:type="dxa"/>
          </w:tcPr>
          <w:p w14:paraId="6D1EEFB8" w14:textId="0718D003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16</w:t>
            </w:r>
          </w:p>
        </w:tc>
        <w:tc>
          <w:tcPr>
            <w:tcW w:w="1559" w:type="dxa"/>
          </w:tcPr>
          <w:p w14:paraId="56DF44DA" w14:textId="5DF0C207" w:rsidR="000576B0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72</w:t>
            </w:r>
          </w:p>
        </w:tc>
        <w:tc>
          <w:tcPr>
            <w:tcW w:w="7230" w:type="dxa"/>
            <w:vAlign w:val="center"/>
          </w:tcPr>
          <w:p w14:paraId="4E614552" w14:textId="7850768F" w:rsidR="000576B0" w:rsidRPr="002E6E74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</w:t>
            </w:r>
            <w:r>
              <w:rPr>
                <w:sz w:val="18"/>
                <w:szCs w:val="20"/>
              </w:rPr>
              <w:t>по</w:t>
            </w:r>
            <w:r w:rsidRPr="002E6E74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территории населенного пункта Дукат, </w:t>
            </w:r>
            <w:r w:rsidRPr="002E6E74">
              <w:rPr>
                <w:sz w:val="18"/>
                <w:szCs w:val="20"/>
              </w:rPr>
              <w:t>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земельны</w:t>
            </w:r>
            <w:r>
              <w:rPr>
                <w:sz w:val="18"/>
                <w:szCs w:val="20"/>
              </w:rPr>
              <w:t>е</w:t>
            </w:r>
            <w:r w:rsidRPr="002E6E74">
              <w:rPr>
                <w:sz w:val="18"/>
                <w:szCs w:val="20"/>
              </w:rPr>
              <w:t xml:space="preserve"> участ</w:t>
            </w:r>
            <w:r>
              <w:rPr>
                <w:sz w:val="18"/>
                <w:szCs w:val="20"/>
              </w:rPr>
              <w:t>ки</w:t>
            </w:r>
            <w:r w:rsidRPr="002E6E74">
              <w:rPr>
                <w:sz w:val="18"/>
                <w:szCs w:val="20"/>
              </w:rPr>
              <w:t xml:space="preserve"> с кадастровым</w:t>
            </w:r>
            <w:r>
              <w:rPr>
                <w:sz w:val="18"/>
                <w:szCs w:val="20"/>
              </w:rPr>
              <w:t>и</w:t>
            </w:r>
            <w:r w:rsidRPr="002E6E74">
              <w:rPr>
                <w:sz w:val="18"/>
                <w:szCs w:val="20"/>
              </w:rPr>
              <w:t xml:space="preserve"> номер</w:t>
            </w:r>
            <w:r>
              <w:rPr>
                <w:sz w:val="18"/>
                <w:szCs w:val="20"/>
              </w:rPr>
              <w:t>ами</w:t>
            </w:r>
            <w:r w:rsidRPr="002E6E74">
              <w:rPr>
                <w:sz w:val="18"/>
                <w:szCs w:val="20"/>
              </w:rPr>
              <w:t xml:space="preserve"> 49:02:020201:6</w:t>
            </w:r>
            <w:r>
              <w:rPr>
                <w:sz w:val="18"/>
                <w:szCs w:val="20"/>
              </w:rPr>
              <w:t xml:space="preserve">, </w:t>
            </w:r>
            <w:r w:rsidRPr="002E6E74">
              <w:rPr>
                <w:sz w:val="18"/>
                <w:szCs w:val="20"/>
              </w:rPr>
              <w:t>49:02:020201:</w:t>
            </w:r>
            <w:r>
              <w:rPr>
                <w:sz w:val="18"/>
                <w:szCs w:val="20"/>
              </w:rPr>
              <w:t xml:space="preserve">5, </w:t>
            </w:r>
            <w:r w:rsidRPr="002E6E74">
              <w:rPr>
                <w:sz w:val="18"/>
                <w:szCs w:val="20"/>
              </w:rPr>
              <w:t>49:02:020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01:</w:t>
            </w:r>
            <w:r>
              <w:rPr>
                <w:sz w:val="18"/>
                <w:szCs w:val="20"/>
              </w:rPr>
              <w:t xml:space="preserve">13, </w:t>
            </w:r>
            <w:r w:rsidRPr="002E6E74">
              <w:rPr>
                <w:sz w:val="18"/>
                <w:szCs w:val="20"/>
              </w:rPr>
              <w:t>49:02:020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01:</w:t>
            </w:r>
            <w:r>
              <w:rPr>
                <w:sz w:val="18"/>
                <w:szCs w:val="20"/>
              </w:rPr>
              <w:t xml:space="preserve">10, </w:t>
            </w:r>
            <w:r w:rsidRPr="002E6E74">
              <w:rPr>
                <w:sz w:val="18"/>
                <w:szCs w:val="20"/>
              </w:rPr>
              <w:t>49:02:020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01:</w:t>
            </w:r>
            <w:r>
              <w:rPr>
                <w:sz w:val="18"/>
                <w:szCs w:val="20"/>
              </w:rPr>
              <w:t>27 и автодорогу</w:t>
            </w:r>
          </w:p>
        </w:tc>
      </w:tr>
      <w:tr w:rsidR="000576B0" w14:paraId="336644AF" w14:textId="77777777" w:rsidTr="000576B0">
        <w:trPr>
          <w:divId w:val="1496217629"/>
        </w:trPr>
        <w:tc>
          <w:tcPr>
            <w:tcW w:w="1673" w:type="dxa"/>
          </w:tcPr>
          <w:p w14:paraId="47F371EE" w14:textId="7565C636" w:rsidR="000576B0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  <w:r>
              <w:rPr>
                <w:sz w:val="18"/>
                <w:szCs w:val="20"/>
              </w:rPr>
              <w:t>2</w:t>
            </w:r>
          </w:p>
        </w:tc>
        <w:tc>
          <w:tcPr>
            <w:tcW w:w="1559" w:type="dxa"/>
          </w:tcPr>
          <w:p w14:paraId="61668409" w14:textId="5C72013F" w:rsidR="000576B0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7230" w:type="dxa"/>
            <w:vAlign w:val="center"/>
          </w:tcPr>
          <w:p w14:paraId="34E43F89" w14:textId="1CA6C2DA" w:rsidR="000576B0" w:rsidRPr="002E6E74" w:rsidRDefault="000576B0" w:rsidP="000576B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древесной растительности, </w:t>
            </w:r>
            <w:r w:rsidRPr="002E6E74">
              <w:rPr>
                <w:sz w:val="18"/>
                <w:szCs w:val="20"/>
              </w:rPr>
              <w:t xml:space="preserve"> 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земельны</w:t>
            </w:r>
            <w:r>
              <w:rPr>
                <w:sz w:val="18"/>
                <w:szCs w:val="20"/>
              </w:rPr>
              <w:t>й</w:t>
            </w:r>
            <w:r w:rsidRPr="002E6E74">
              <w:rPr>
                <w:sz w:val="18"/>
                <w:szCs w:val="20"/>
              </w:rPr>
              <w:t xml:space="preserve"> участ</w:t>
            </w:r>
            <w:r>
              <w:rPr>
                <w:sz w:val="18"/>
                <w:szCs w:val="20"/>
              </w:rPr>
              <w:t>ок</w:t>
            </w:r>
            <w:r w:rsidRPr="002E6E74">
              <w:rPr>
                <w:sz w:val="18"/>
                <w:szCs w:val="20"/>
              </w:rPr>
              <w:t xml:space="preserve"> с кадастровым номер</w:t>
            </w:r>
            <w:r>
              <w:rPr>
                <w:sz w:val="18"/>
                <w:szCs w:val="20"/>
              </w:rPr>
              <w:t>ом</w:t>
            </w:r>
            <w:r w:rsidRPr="002E6E74">
              <w:rPr>
                <w:sz w:val="18"/>
                <w:szCs w:val="20"/>
              </w:rPr>
              <w:t xml:space="preserve"> 49:02:020403:115 </w:t>
            </w:r>
          </w:p>
        </w:tc>
      </w:tr>
      <w:tr w:rsidR="000576B0" w14:paraId="6C88DBD3" w14:textId="77777777" w:rsidTr="000576B0">
        <w:trPr>
          <w:divId w:val="1496217629"/>
        </w:trPr>
        <w:tc>
          <w:tcPr>
            <w:tcW w:w="1673" w:type="dxa"/>
          </w:tcPr>
          <w:p w14:paraId="358F9F20" w14:textId="59662337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1559" w:type="dxa"/>
          </w:tcPr>
          <w:p w14:paraId="61D87054" w14:textId="3E61CEAC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98</w:t>
            </w:r>
          </w:p>
        </w:tc>
        <w:tc>
          <w:tcPr>
            <w:tcW w:w="7230" w:type="dxa"/>
            <w:vAlign w:val="center"/>
          </w:tcPr>
          <w:p w14:paraId="475A4153" w14:textId="49426038" w:rsidR="000576B0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 xml:space="preserve">. </w:t>
            </w:r>
            <w:r>
              <w:rPr>
                <w:sz w:val="18"/>
                <w:szCs w:val="20"/>
              </w:rPr>
              <w:t>Правая</w:t>
            </w:r>
            <w:r w:rsidRPr="002E6E74">
              <w:rPr>
                <w:sz w:val="18"/>
                <w:szCs w:val="20"/>
              </w:rPr>
              <w:t xml:space="preserve"> Брекчия</w:t>
            </w:r>
          </w:p>
        </w:tc>
      </w:tr>
      <w:tr w:rsidR="000576B0" w14:paraId="54573AE6" w14:textId="77777777" w:rsidTr="000576B0">
        <w:trPr>
          <w:divId w:val="1496217629"/>
        </w:trPr>
        <w:tc>
          <w:tcPr>
            <w:tcW w:w="1673" w:type="dxa"/>
          </w:tcPr>
          <w:p w14:paraId="45BA1F9B" w14:textId="317B6844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98</w:t>
            </w:r>
          </w:p>
        </w:tc>
        <w:tc>
          <w:tcPr>
            <w:tcW w:w="1559" w:type="dxa"/>
          </w:tcPr>
          <w:p w14:paraId="105B5A73" w14:textId="665BC2F4" w:rsidR="000576B0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1</w:t>
            </w:r>
          </w:p>
        </w:tc>
        <w:tc>
          <w:tcPr>
            <w:tcW w:w="7230" w:type="dxa"/>
            <w:vAlign w:val="center"/>
          </w:tcPr>
          <w:p w14:paraId="1BA998CA" w14:textId="69530B11" w:rsidR="000576B0" w:rsidRPr="002E6E74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Левая Брекчия</w:t>
            </w:r>
          </w:p>
        </w:tc>
      </w:tr>
      <w:tr w:rsidR="000576B0" w14:paraId="0694102D" w14:textId="77777777" w:rsidTr="000576B0">
        <w:trPr>
          <w:divId w:val="1496217629"/>
        </w:trPr>
        <w:tc>
          <w:tcPr>
            <w:tcW w:w="1673" w:type="dxa"/>
          </w:tcPr>
          <w:p w14:paraId="215F973A" w14:textId="793D3EE6" w:rsidR="000576B0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Зона1(2)</w:t>
            </w:r>
          </w:p>
        </w:tc>
        <w:tc>
          <w:tcPr>
            <w:tcW w:w="1559" w:type="dxa"/>
          </w:tcPr>
          <w:p w14:paraId="6B394790" w14:textId="3DA2F25E" w:rsidR="000576B0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230" w:type="dxa"/>
            <w:vAlign w:val="center"/>
          </w:tcPr>
          <w:p w14:paraId="0F7B41B2" w14:textId="2F38E0E2" w:rsidR="000576B0" w:rsidRPr="002E6E74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0576B0" w14:paraId="42014716" w14:textId="77777777" w:rsidTr="000576B0">
        <w:trPr>
          <w:divId w:val="1496217629"/>
        </w:trPr>
        <w:tc>
          <w:tcPr>
            <w:tcW w:w="1673" w:type="dxa"/>
          </w:tcPr>
          <w:p w14:paraId="65607732" w14:textId="4610E9F0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</w:t>
            </w:r>
          </w:p>
        </w:tc>
        <w:tc>
          <w:tcPr>
            <w:tcW w:w="1559" w:type="dxa"/>
          </w:tcPr>
          <w:p w14:paraId="40C99B9F" w14:textId="11EB78F4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288</w:t>
            </w:r>
          </w:p>
        </w:tc>
        <w:tc>
          <w:tcPr>
            <w:tcW w:w="7230" w:type="dxa"/>
            <w:vAlign w:val="center"/>
          </w:tcPr>
          <w:p w14:paraId="1163F02A" w14:textId="118BD72D" w:rsidR="000576B0" w:rsidRPr="002E6E74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Левая Брекчия</w:t>
            </w:r>
          </w:p>
        </w:tc>
      </w:tr>
      <w:tr w:rsidR="000576B0" w14:paraId="649252D5" w14:textId="77777777" w:rsidTr="000576B0">
        <w:trPr>
          <w:divId w:val="1496217629"/>
        </w:trPr>
        <w:tc>
          <w:tcPr>
            <w:tcW w:w="1673" w:type="dxa"/>
          </w:tcPr>
          <w:p w14:paraId="665B8ED6" w14:textId="5C8094D6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288</w:t>
            </w:r>
          </w:p>
        </w:tc>
        <w:tc>
          <w:tcPr>
            <w:tcW w:w="1559" w:type="dxa"/>
          </w:tcPr>
          <w:p w14:paraId="61838507" w14:textId="4BDABF51" w:rsidR="000576B0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289</w:t>
            </w:r>
          </w:p>
        </w:tc>
        <w:tc>
          <w:tcPr>
            <w:tcW w:w="7230" w:type="dxa"/>
            <w:vAlign w:val="center"/>
          </w:tcPr>
          <w:p w14:paraId="0D933CDB" w14:textId="21EA5DA5" w:rsidR="000576B0" w:rsidRPr="002E6E74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по </w:t>
            </w:r>
            <w:r>
              <w:rPr>
                <w:sz w:val="18"/>
                <w:szCs w:val="20"/>
              </w:rPr>
              <w:t>слиянию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Левая Брекчия</w:t>
            </w:r>
            <w:r>
              <w:rPr>
                <w:sz w:val="18"/>
                <w:szCs w:val="20"/>
              </w:rPr>
              <w:t xml:space="preserve">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(№9 по ТЗ)</w:t>
            </w:r>
          </w:p>
        </w:tc>
      </w:tr>
      <w:tr w:rsidR="000576B0" w14:paraId="38BA6AAD" w14:textId="77777777" w:rsidTr="000576B0">
        <w:trPr>
          <w:divId w:val="1496217629"/>
        </w:trPr>
        <w:tc>
          <w:tcPr>
            <w:tcW w:w="1673" w:type="dxa"/>
          </w:tcPr>
          <w:p w14:paraId="3FEAD04D" w14:textId="629B4444" w:rsidR="000576B0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289</w:t>
            </w:r>
          </w:p>
        </w:tc>
        <w:tc>
          <w:tcPr>
            <w:tcW w:w="1559" w:type="dxa"/>
          </w:tcPr>
          <w:p w14:paraId="2E45DE3C" w14:textId="7996C13D" w:rsidR="000576B0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344</w:t>
            </w:r>
          </w:p>
        </w:tc>
        <w:tc>
          <w:tcPr>
            <w:tcW w:w="7230" w:type="dxa"/>
            <w:vAlign w:val="center"/>
          </w:tcPr>
          <w:p w14:paraId="496B697B" w14:textId="27802784" w:rsidR="000576B0" w:rsidRPr="002E6E74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Левая Брекчия</w:t>
            </w:r>
          </w:p>
        </w:tc>
      </w:tr>
      <w:tr w:rsidR="000576B0" w14:paraId="55722EFF" w14:textId="77777777" w:rsidTr="000576B0">
        <w:trPr>
          <w:divId w:val="1496217629"/>
        </w:trPr>
        <w:tc>
          <w:tcPr>
            <w:tcW w:w="1673" w:type="dxa"/>
          </w:tcPr>
          <w:p w14:paraId="1DB3D853" w14:textId="1881D5EA" w:rsidR="000576B0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344</w:t>
            </w:r>
          </w:p>
        </w:tc>
        <w:tc>
          <w:tcPr>
            <w:tcW w:w="1559" w:type="dxa"/>
          </w:tcPr>
          <w:p w14:paraId="177EB063" w14:textId="47F82D5A" w:rsidR="000576B0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354</w:t>
            </w:r>
          </w:p>
        </w:tc>
        <w:tc>
          <w:tcPr>
            <w:tcW w:w="7230" w:type="dxa"/>
            <w:vAlign w:val="center"/>
          </w:tcPr>
          <w:p w14:paraId="72417D56" w14:textId="16F0AA24" w:rsidR="000576B0" w:rsidRPr="002E6E74" w:rsidRDefault="000576B0" w:rsidP="000576B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территории населенного пункта Дукат, </w:t>
            </w:r>
            <w:r w:rsidRPr="002E6E74">
              <w:rPr>
                <w:sz w:val="18"/>
                <w:szCs w:val="20"/>
              </w:rPr>
              <w:t>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земельны</w:t>
            </w:r>
            <w:r>
              <w:rPr>
                <w:sz w:val="18"/>
                <w:szCs w:val="20"/>
              </w:rPr>
              <w:t>е</w:t>
            </w:r>
            <w:r w:rsidRPr="002E6E74">
              <w:rPr>
                <w:sz w:val="18"/>
                <w:szCs w:val="20"/>
              </w:rPr>
              <w:t xml:space="preserve"> участ</w:t>
            </w:r>
            <w:r>
              <w:rPr>
                <w:sz w:val="18"/>
                <w:szCs w:val="20"/>
              </w:rPr>
              <w:t>ки</w:t>
            </w:r>
            <w:r w:rsidRPr="002E6E74">
              <w:rPr>
                <w:sz w:val="18"/>
                <w:szCs w:val="20"/>
              </w:rPr>
              <w:t xml:space="preserve"> с кадастровым</w:t>
            </w:r>
            <w:r>
              <w:rPr>
                <w:sz w:val="18"/>
                <w:szCs w:val="20"/>
              </w:rPr>
              <w:t>и</w:t>
            </w:r>
            <w:r w:rsidRPr="002E6E74">
              <w:rPr>
                <w:sz w:val="18"/>
                <w:szCs w:val="20"/>
              </w:rPr>
              <w:t xml:space="preserve"> номер</w:t>
            </w:r>
            <w:r>
              <w:rPr>
                <w:sz w:val="18"/>
                <w:szCs w:val="20"/>
              </w:rPr>
              <w:t xml:space="preserve">ами </w:t>
            </w:r>
            <w:r w:rsidRPr="002E6E74">
              <w:rPr>
                <w:sz w:val="18"/>
                <w:szCs w:val="20"/>
              </w:rPr>
              <w:t>49:02:020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01:</w:t>
            </w:r>
            <w:r>
              <w:rPr>
                <w:sz w:val="18"/>
                <w:szCs w:val="20"/>
              </w:rPr>
              <w:t xml:space="preserve">26, </w:t>
            </w:r>
            <w:r w:rsidRPr="002E6E74">
              <w:rPr>
                <w:sz w:val="18"/>
                <w:szCs w:val="20"/>
              </w:rPr>
              <w:t>49:02:020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01:</w:t>
            </w:r>
            <w:r>
              <w:rPr>
                <w:sz w:val="18"/>
                <w:szCs w:val="20"/>
              </w:rPr>
              <w:t xml:space="preserve">16, </w:t>
            </w:r>
            <w:r w:rsidRPr="002E6E74">
              <w:rPr>
                <w:sz w:val="18"/>
                <w:szCs w:val="20"/>
              </w:rPr>
              <w:t>49:02:020</w:t>
            </w:r>
            <w:r>
              <w:rPr>
                <w:sz w:val="18"/>
                <w:szCs w:val="20"/>
              </w:rPr>
              <w:t>3</w:t>
            </w:r>
            <w:r w:rsidRPr="002E6E74">
              <w:rPr>
                <w:sz w:val="18"/>
                <w:szCs w:val="20"/>
              </w:rPr>
              <w:t>01:</w:t>
            </w:r>
            <w:r>
              <w:rPr>
                <w:sz w:val="18"/>
                <w:szCs w:val="20"/>
              </w:rPr>
              <w:t>7 и автодорогу</w:t>
            </w:r>
          </w:p>
        </w:tc>
      </w:tr>
      <w:tr w:rsidR="000576B0" w14:paraId="0937A213" w14:textId="77777777" w:rsidTr="000576B0">
        <w:trPr>
          <w:divId w:val="1496217629"/>
        </w:trPr>
        <w:tc>
          <w:tcPr>
            <w:tcW w:w="1673" w:type="dxa"/>
          </w:tcPr>
          <w:p w14:paraId="61D729FA" w14:textId="36517058" w:rsidR="000576B0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  <w:r>
              <w:rPr>
                <w:sz w:val="18"/>
                <w:szCs w:val="20"/>
              </w:rPr>
              <w:t>54</w:t>
            </w:r>
          </w:p>
        </w:tc>
        <w:tc>
          <w:tcPr>
            <w:tcW w:w="1559" w:type="dxa"/>
          </w:tcPr>
          <w:p w14:paraId="167241A7" w14:textId="6D4FB7B5" w:rsidR="000576B0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  <w:r>
              <w:rPr>
                <w:sz w:val="18"/>
                <w:szCs w:val="20"/>
              </w:rPr>
              <w:t>88</w:t>
            </w:r>
          </w:p>
        </w:tc>
        <w:tc>
          <w:tcPr>
            <w:tcW w:w="7230" w:type="dxa"/>
            <w:vAlign w:val="center"/>
          </w:tcPr>
          <w:p w14:paraId="384D5160" w14:textId="26478F7E" w:rsidR="000576B0" w:rsidRDefault="000576B0" w:rsidP="000576B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древесной растительности</w:t>
            </w:r>
          </w:p>
        </w:tc>
      </w:tr>
      <w:tr w:rsidR="000576B0" w14:paraId="71C32544" w14:textId="77777777" w:rsidTr="000576B0">
        <w:trPr>
          <w:divId w:val="1496217629"/>
        </w:trPr>
        <w:tc>
          <w:tcPr>
            <w:tcW w:w="1673" w:type="dxa"/>
          </w:tcPr>
          <w:p w14:paraId="0B21AC44" w14:textId="66799970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  <w:r>
              <w:rPr>
                <w:sz w:val="18"/>
                <w:szCs w:val="20"/>
              </w:rPr>
              <w:t>88</w:t>
            </w:r>
          </w:p>
        </w:tc>
        <w:tc>
          <w:tcPr>
            <w:tcW w:w="1559" w:type="dxa"/>
          </w:tcPr>
          <w:p w14:paraId="25DA5923" w14:textId="62004191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  <w:r>
              <w:rPr>
                <w:sz w:val="18"/>
                <w:szCs w:val="20"/>
              </w:rPr>
              <w:t>89</w:t>
            </w:r>
          </w:p>
        </w:tc>
        <w:tc>
          <w:tcPr>
            <w:tcW w:w="7230" w:type="dxa"/>
            <w:vAlign w:val="center"/>
          </w:tcPr>
          <w:p w14:paraId="449A628A" w14:textId="3EE03663" w:rsidR="000576B0" w:rsidRDefault="000576B0" w:rsidP="000576B0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(№9 по ТЗ)</w:t>
            </w:r>
          </w:p>
        </w:tc>
      </w:tr>
      <w:tr w:rsidR="000576B0" w14:paraId="2696E13D" w14:textId="77777777" w:rsidTr="000576B0">
        <w:trPr>
          <w:divId w:val="1496217629"/>
        </w:trPr>
        <w:tc>
          <w:tcPr>
            <w:tcW w:w="1673" w:type="dxa"/>
          </w:tcPr>
          <w:p w14:paraId="2A9F8673" w14:textId="054BA14D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  <w:r>
              <w:rPr>
                <w:sz w:val="18"/>
                <w:szCs w:val="20"/>
              </w:rPr>
              <w:t>89</w:t>
            </w:r>
          </w:p>
        </w:tc>
        <w:tc>
          <w:tcPr>
            <w:tcW w:w="1559" w:type="dxa"/>
          </w:tcPr>
          <w:p w14:paraId="44F5B920" w14:textId="4177CD08" w:rsidR="000576B0" w:rsidRPr="002E6E74" w:rsidRDefault="000576B0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230</w:t>
            </w:r>
          </w:p>
        </w:tc>
        <w:tc>
          <w:tcPr>
            <w:tcW w:w="7230" w:type="dxa"/>
            <w:vAlign w:val="center"/>
          </w:tcPr>
          <w:p w14:paraId="21CBE82E" w14:textId="2C017F61" w:rsidR="000576B0" w:rsidRPr="002E6E74" w:rsidRDefault="000576B0" w:rsidP="000576B0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Граница проходит по редколесью,  пересекая автодороги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384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341E1182" w:rsidR="00F54131" w:rsidRPr="000C0D36" w:rsidRDefault="000576B0" w:rsidP="00342828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proofErr w:type="spellStart"/>
            <w:r w:rsidRPr="008D7E3E">
              <w:rPr>
                <w:sz w:val="24"/>
              </w:rPr>
              <w:t>водоохранной</w:t>
            </w:r>
            <w:proofErr w:type="spellEnd"/>
            <w:r w:rsidRPr="008D7E3E">
              <w:rPr>
                <w:sz w:val="24"/>
              </w:rPr>
              <w:t xml:space="preserve"> зоны водного объекта</w:t>
            </w:r>
            <w:r w:rsidR="004E49A5" w:rsidRPr="004E49A5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342828">
              <w:rPr>
                <w:sz w:val="24"/>
                <w:szCs w:val="24"/>
              </w:rPr>
              <w:t>Левая Брекчия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764F6F">
              <w:rPr>
                <w:sz w:val="24"/>
                <w:szCs w:val="24"/>
              </w:rPr>
              <w:t>Дукат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6334ECE3" w14:textId="77777777" w:rsidR="00342828" w:rsidRDefault="00342828" w:rsidP="00342828">
            <w:pPr>
              <w:jc w:val="center"/>
              <w:rPr>
                <w:b/>
                <w:noProof/>
                <w:szCs w:val="22"/>
              </w:rPr>
            </w:pPr>
          </w:p>
          <w:p w14:paraId="0070A399" w14:textId="6887FA8E" w:rsidR="00B6189A" w:rsidRDefault="000576B0" w:rsidP="00342828">
            <w:pPr>
              <w:jc w:val="center"/>
              <w:rPr>
                <w:b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43A3FA05" wp14:editId="04BB62E5">
                  <wp:extent cx="7953554" cy="5210949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5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8" t="10120" r="8817" b="8838"/>
                          <a:stretch/>
                        </pic:blipFill>
                        <pic:spPr bwMode="auto">
                          <a:xfrm>
                            <a:off x="0" y="0"/>
                            <a:ext cx="7964687" cy="5218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168DE1" w14:textId="0CA5EF63" w:rsidR="00342828" w:rsidRPr="001C2598" w:rsidRDefault="00342828" w:rsidP="00342828">
            <w:pPr>
              <w:jc w:val="center"/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77D6DC2A" w:rsidR="00B6189A" w:rsidRPr="00B6189A" w:rsidRDefault="00B6189A" w:rsidP="00764F6F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764F6F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653F2DA3" w14:textId="77777777" w:rsidR="00C85B1E" w:rsidRPr="00B80549" w:rsidRDefault="00C85B1E" w:rsidP="00B6189A">
      <w:pPr>
        <w:sectPr w:rsidR="00C85B1E" w:rsidRPr="00B80549" w:rsidSect="004C5426">
          <w:headerReference w:type="default" r:id="rId10"/>
          <w:pgSz w:w="16840" w:h="11907" w:orient="landscape" w:code="9"/>
          <w:pgMar w:top="709" w:right="425" w:bottom="567" w:left="1247" w:header="113" w:footer="0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384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5168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0576B0" w14:paraId="00EF723F" w14:textId="77777777" w:rsidTr="00E42EC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79DFB1A7" w14:textId="77777777" w:rsidR="000576B0" w:rsidRDefault="000576B0" w:rsidP="00E42EC5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2BC4182E" wp14:editId="1CE06CF6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15AF4B7B" w14:textId="77777777" w:rsidR="000576B0" w:rsidRPr="00894D05" w:rsidRDefault="000576B0" w:rsidP="00E42EC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0576B0" w14:paraId="4F84A318" w14:textId="77777777" w:rsidTr="00E42EC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7CFE9614" w14:textId="77777777" w:rsidR="000576B0" w:rsidRDefault="000576B0" w:rsidP="00E42EC5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68C0E172" wp14:editId="4A95C893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4DD06A23" w14:textId="77777777" w:rsidR="000576B0" w:rsidRPr="00894D05" w:rsidRDefault="000576B0" w:rsidP="00E42EC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0576B0" w14:paraId="7F88E77C" w14:textId="77777777" w:rsidTr="00E42EC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2E71BC84" w14:textId="77777777" w:rsidR="000576B0" w:rsidRDefault="000576B0" w:rsidP="00E42EC5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6F3C9A66" wp14:editId="02FC2395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5C59E3E6" w14:textId="77777777" w:rsidR="000576B0" w:rsidRPr="00A72227" w:rsidRDefault="000576B0" w:rsidP="00E42EC5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0576B0" w14:paraId="705FF197" w14:textId="77777777" w:rsidTr="00E42EC5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422586B1" w14:textId="77777777" w:rsidR="000576B0" w:rsidRDefault="000576B0" w:rsidP="00E42EC5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DEDCD98" wp14:editId="46F4F81E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34AD1DE0" w14:textId="77777777" w:rsidR="000576B0" w:rsidRPr="006A5F68" w:rsidRDefault="000576B0" w:rsidP="00E42EC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3EDF74B6" w14:textId="77777777" w:rsidR="000576B0" w:rsidRDefault="000576B0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4C5426">
      <w:pgSz w:w="16840" w:h="11907" w:orient="landscape" w:code="9"/>
      <w:pgMar w:top="709" w:right="425" w:bottom="1134" w:left="124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Default="009F10A8" w:rsidP="00E90009">
    <w:pPr>
      <w:pStyle w:val="ab"/>
    </w:pPr>
  </w:p>
  <w:p w14:paraId="5975B7B2" w14:textId="77777777" w:rsidR="00342828" w:rsidRDefault="00342828" w:rsidP="00E90009">
    <w:pPr>
      <w:pStyle w:val="ab"/>
    </w:pPr>
  </w:p>
  <w:p w14:paraId="14151C2E" w14:textId="77777777" w:rsidR="00342828" w:rsidRPr="00E90009" w:rsidRDefault="0034282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435C7"/>
    <w:rsid w:val="00056E86"/>
    <w:rsid w:val="000576B0"/>
    <w:rsid w:val="00070439"/>
    <w:rsid w:val="000C0D36"/>
    <w:rsid w:val="000F4625"/>
    <w:rsid w:val="001033AA"/>
    <w:rsid w:val="00141E8C"/>
    <w:rsid w:val="001424EC"/>
    <w:rsid w:val="001821F0"/>
    <w:rsid w:val="001A5F4E"/>
    <w:rsid w:val="001C2598"/>
    <w:rsid w:val="001E6846"/>
    <w:rsid w:val="00295641"/>
    <w:rsid w:val="002B4613"/>
    <w:rsid w:val="002C2882"/>
    <w:rsid w:val="003219DD"/>
    <w:rsid w:val="00342828"/>
    <w:rsid w:val="003B6E5B"/>
    <w:rsid w:val="003B733E"/>
    <w:rsid w:val="003E761D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43515"/>
    <w:rsid w:val="00662713"/>
    <w:rsid w:val="006C796B"/>
    <w:rsid w:val="006D56D1"/>
    <w:rsid w:val="006D7297"/>
    <w:rsid w:val="006F48FD"/>
    <w:rsid w:val="006F7754"/>
    <w:rsid w:val="00764F6F"/>
    <w:rsid w:val="00793373"/>
    <w:rsid w:val="00815B76"/>
    <w:rsid w:val="00956E68"/>
    <w:rsid w:val="00997B96"/>
    <w:rsid w:val="009F10A8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C02D9C"/>
    <w:rsid w:val="00C50A64"/>
    <w:rsid w:val="00C53F9A"/>
    <w:rsid w:val="00C85B1E"/>
    <w:rsid w:val="00CC628F"/>
    <w:rsid w:val="00CE2F9C"/>
    <w:rsid w:val="00D60257"/>
    <w:rsid w:val="00D74C57"/>
    <w:rsid w:val="00DA6BD8"/>
    <w:rsid w:val="00E90009"/>
    <w:rsid w:val="00F5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43C67-205F-4190-9BDF-ED68EDE62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51</TotalTime>
  <Pages>18</Pages>
  <Words>4369</Words>
  <Characters>24908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29219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17</cp:revision>
  <cp:lastPrinted>2021-01-26T23:36:00Z</cp:lastPrinted>
  <dcterms:created xsi:type="dcterms:W3CDTF">2020-10-26T22:43:00Z</dcterms:created>
  <dcterms:modified xsi:type="dcterms:W3CDTF">2021-03-16T05:38:00Z</dcterms:modified>
</cp:coreProperties>
</file>