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07AF77E5" w:rsidR="00641C44" w:rsidRDefault="00E41BD8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2D700E14" w14:textId="7C515CE2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9F10A8">
        <w:rPr>
          <w:b/>
          <w:bCs/>
          <w:color w:val="000000"/>
        </w:rPr>
        <w:t>Я</w:t>
      </w:r>
      <w:r w:rsidR="00764F6F">
        <w:rPr>
          <w:b/>
          <w:bCs/>
          <w:color w:val="000000"/>
        </w:rPr>
        <w:t>гельный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4AF8969E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A56647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22FD1F12" w:rsidR="00B13CC8" w:rsidRPr="00070439" w:rsidRDefault="00295641" w:rsidP="000C0D36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201253">
              <w:rPr>
                <w:szCs w:val="24"/>
              </w:rPr>
              <w:t>пгт</w:t>
            </w:r>
            <w:proofErr w:type="spellEnd"/>
            <w:r w:rsidR="00201253" w:rsidRPr="001C2598">
              <w:rPr>
                <w:szCs w:val="24"/>
              </w:rPr>
              <w:t xml:space="preserve">. </w:t>
            </w:r>
            <w:r w:rsidR="00201253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0DD5" w14:textId="77777777" w:rsidR="00E41BD8" w:rsidRPr="00C50A64" w:rsidRDefault="00E41BD8" w:rsidP="00E41BD8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67367A8B" w:rsidR="00B80549" w:rsidRPr="00B80549" w:rsidRDefault="00E41BD8" w:rsidP="00E41BD8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="00B80549" w:rsidRPr="00B80549">
              <w:rPr>
                <w:szCs w:val="24"/>
              </w:rPr>
              <w:t xml:space="preserve"> 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9F10A8">
              <w:rPr>
                <w:szCs w:val="24"/>
              </w:rPr>
              <w:t>Я</w:t>
            </w:r>
            <w:r w:rsidR="00764F6F">
              <w:rPr>
                <w:szCs w:val="24"/>
              </w:rPr>
              <w:t>гельный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559FE273" w:rsidR="00295641" w:rsidRPr="00DD6C04" w:rsidRDefault="00E41BD8" w:rsidP="00764F6F">
            <w:r w:rsidRPr="00E41BD8">
              <w:rPr>
                <w:lang w:val="en-US"/>
              </w:rPr>
              <w:t>16741</w:t>
            </w:r>
            <w:r w:rsidRPr="00E41BD8">
              <w:t>7</w:t>
            </w:r>
            <w:r w:rsidRPr="00E41BD8">
              <w:rPr>
                <w:lang w:val="en-US"/>
              </w:rPr>
              <w:t xml:space="preserve"> </w:t>
            </w:r>
            <w:proofErr w:type="spellStart"/>
            <w:r w:rsidRPr="00E41BD8">
              <w:rPr>
                <w:lang w:val="en-US"/>
              </w:rPr>
              <w:t>кв.м</w:t>
            </w:r>
            <w:proofErr w:type="spellEnd"/>
            <w:r w:rsidRPr="00E41BD8">
              <w:rPr>
                <w:lang w:val="en-US"/>
              </w:rPr>
              <w:t xml:space="preserve"> ± 933 </w:t>
            </w:r>
            <w:proofErr w:type="spellStart"/>
            <w:r w:rsidRPr="00E41BD8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13CC8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257362B2" w:rsidR="00B13CC8" w:rsidRPr="00764F6F" w:rsidRDefault="009F10A8" w:rsidP="00764F6F">
            <w:pPr>
              <w:pStyle w:val="1"/>
              <w:rPr>
                <w:szCs w:val="24"/>
                <w:lang w:val="en-US"/>
              </w:rPr>
            </w:pPr>
            <w:r w:rsidRPr="00764F6F">
              <w:rPr>
                <w:szCs w:val="24"/>
              </w:rPr>
              <w:t>Я</w:t>
            </w:r>
            <w:r w:rsidR="00764F6F" w:rsidRPr="00764F6F">
              <w:rPr>
                <w:szCs w:val="24"/>
              </w:rPr>
              <w:t>гельный</w:t>
            </w:r>
          </w:p>
        </w:tc>
      </w:tr>
      <w:tr w:rsidR="00B13CC8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B13CC8" w:rsidRPr="00764F6F" w:rsidRDefault="00C85B1E" w:rsidP="00764F6F">
            <w:pPr>
              <w:pStyle w:val="1"/>
              <w:rPr>
                <w:szCs w:val="24"/>
              </w:rPr>
            </w:pPr>
            <w:r w:rsidRPr="00764F6F">
              <w:rPr>
                <w:szCs w:val="24"/>
                <w:lang w:val="en-US"/>
              </w:rPr>
              <w:t>Р</w:t>
            </w:r>
            <w:proofErr w:type="spellStart"/>
            <w:r w:rsidR="00764F6F" w:rsidRPr="00764F6F">
              <w:rPr>
                <w:szCs w:val="24"/>
              </w:rPr>
              <w:t>учьи</w:t>
            </w:r>
            <w:proofErr w:type="spellEnd"/>
          </w:p>
        </w:tc>
      </w:tr>
      <w:tr w:rsidR="00B13CC8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77777777" w:rsidR="00B13CC8" w:rsidRPr="00764F6F" w:rsidRDefault="00B13CC8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1C25FA24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rStyle w:val="10"/>
                <w:rFonts w:eastAsiaTheme="minorHAnsi"/>
              </w:rPr>
              <w:t>Левый приток ручья Брекчия</w:t>
            </w:r>
          </w:p>
        </w:tc>
      </w:tr>
      <w:tr w:rsidR="00B13CC8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77777777" w:rsidR="00B13CC8" w:rsidRPr="00764F6F" w:rsidRDefault="00B13CC8" w:rsidP="00B13CC8">
            <w:pPr>
              <w:pStyle w:val="1"/>
              <w:rPr>
                <w:b/>
                <w:szCs w:val="24"/>
              </w:rPr>
            </w:pPr>
            <w:r w:rsidRPr="00764F6F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B13CC8" w:rsidRPr="00764F6F" w:rsidRDefault="003B6E5B" w:rsidP="00B13CC8">
            <w:proofErr w:type="spellStart"/>
            <w:r w:rsidRPr="00764F6F">
              <w:rPr>
                <w:color w:val="000000"/>
              </w:rPr>
              <w:t>Анадыро</w:t>
            </w:r>
            <w:proofErr w:type="spellEnd"/>
            <w:r w:rsidRPr="00764F6F">
              <w:rPr>
                <w:color w:val="000000"/>
              </w:rPr>
              <w:t>-Колымский бассейновый округ (19)</w:t>
            </w:r>
          </w:p>
        </w:tc>
      </w:tr>
      <w:tr w:rsidR="00B13CC8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B13CC8" w:rsidRPr="00070439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77777777" w:rsidR="00B13CC8" w:rsidRPr="00764F6F" w:rsidRDefault="00B13CC8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>Колыма (1)</w:t>
            </w:r>
          </w:p>
        </w:tc>
      </w:tr>
      <w:tr w:rsidR="00573350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573350" w:rsidRPr="00070439" w:rsidRDefault="00573350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5C18EF75" w:rsidR="00573350" w:rsidRPr="00764F6F" w:rsidRDefault="00573350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 xml:space="preserve">Речной </w:t>
            </w:r>
            <w:proofErr w:type="spellStart"/>
            <w:r w:rsidRPr="00764F6F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573350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764F6F">
              <w:rPr>
                <w:color w:val="000000"/>
                <w:szCs w:val="24"/>
              </w:rPr>
              <w:t>Омолона</w:t>
            </w:r>
            <w:proofErr w:type="spellEnd"/>
            <w:r w:rsidRPr="00764F6F">
              <w:rPr>
                <w:color w:val="000000"/>
                <w:szCs w:val="24"/>
              </w:rPr>
              <w:t xml:space="preserve"> (1)</w:t>
            </w:r>
          </w:p>
        </w:tc>
      </w:tr>
      <w:tr w:rsidR="00AD46F5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764F6F">
              <w:rPr>
                <w:color w:val="000000"/>
                <w:szCs w:val="24"/>
              </w:rPr>
              <w:t>р.Сеймчан</w:t>
            </w:r>
            <w:proofErr w:type="spellEnd"/>
            <w:r w:rsidRPr="00764F6F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764F6F">
              <w:rPr>
                <w:color w:val="000000"/>
                <w:szCs w:val="24"/>
              </w:rPr>
              <w:t>Коркодон</w:t>
            </w:r>
            <w:proofErr w:type="spellEnd"/>
            <w:r w:rsidRPr="00764F6F">
              <w:rPr>
                <w:color w:val="000000"/>
                <w:szCs w:val="24"/>
              </w:rPr>
              <w:t xml:space="preserve"> (3)</w:t>
            </w:r>
          </w:p>
        </w:tc>
      </w:tr>
      <w:tr w:rsidR="00AD46F5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77777777" w:rsidR="00AD46F5" w:rsidRPr="00764F6F" w:rsidRDefault="00DA6BD8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764F6F">
              <w:rPr>
                <w:szCs w:val="24"/>
                <w:lang w:val="en-US"/>
              </w:rPr>
              <w:t>Длина</w:t>
            </w:r>
            <w:proofErr w:type="spellEnd"/>
            <w:r w:rsidRPr="00764F6F">
              <w:rPr>
                <w:szCs w:val="24"/>
                <w:lang w:val="en-US"/>
              </w:rPr>
              <w:t xml:space="preserve"> </w:t>
            </w:r>
            <w:proofErr w:type="spellStart"/>
            <w:r w:rsidRPr="00764F6F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4D017563" w:rsidR="00AD46F5" w:rsidRPr="00764F6F" w:rsidRDefault="00764F6F" w:rsidP="00764F6F">
            <w:pPr>
              <w:pStyle w:val="1"/>
              <w:rPr>
                <w:szCs w:val="24"/>
                <w:lang w:val="en-US"/>
              </w:rPr>
            </w:pPr>
            <w:r w:rsidRPr="00764F6F">
              <w:rPr>
                <w:color w:val="000000"/>
                <w:szCs w:val="24"/>
              </w:rPr>
              <w:t>5</w:t>
            </w:r>
            <w:r w:rsidR="00141E8C" w:rsidRPr="00764F6F">
              <w:rPr>
                <w:color w:val="000000"/>
                <w:szCs w:val="24"/>
              </w:rPr>
              <w:t>,</w:t>
            </w:r>
            <w:r w:rsidRPr="00764F6F">
              <w:rPr>
                <w:color w:val="000000"/>
                <w:szCs w:val="24"/>
              </w:rPr>
              <w:t>6</w:t>
            </w:r>
            <w:r w:rsidR="00141E8C" w:rsidRPr="00764F6F">
              <w:rPr>
                <w:color w:val="000000"/>
                <w:szCs w:val="24"/>
              </w:rPr>
              <w:t xml:space="preserve"> </w:t>
            </w:r>
            <w:r w:rsidR="00B6189A" w:rsidRPr="00764F6F">
              <w:rPr>
                <w:color w:val="000000"/>
                <w:szCs w:val="24"/>
              </w:rPr>
              <w:t>км</w:t>
            </w:r>
          </w:p>
        </w:tc>
      </w:tr>
      <w:tr w:rsidR="00AD46F5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51DB370D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9,5</w:t>
            </w:r>
            <w:r w:rsidR="00C85B1E" w:rsidRPr="00764F6F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E41BD8" w:rsidRPr="002E6E74" w14:paraId="3F3E7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195" w14:textId="1BA9CDFC" w:rsidR="00E41BD8" w:rsidRPr="000C0D36" w:rsidRDefault="00E41BD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A546" w14:textId="5C5005D3" w:rsidR="00E41BD8" w:rsidRPr="000C0D36" w:rsidRDefault="00E41BD8" w:rsidP="00470399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799" w14:textId="04FC6239" w:rsidR="00E41BD8" w:rsidRPr="000C0D36" w:rsidRDefault="00E41BD8" w:rsidP="00470399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1E7" w14:textId="6150CDC4" w:rsidR="00E41BD8" w:rsidRPr="000C0D36" w:rsidRDefault="00E41BD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8309" w14:textId="73F2C6B8" w:rsidR="00E41BD8" w:rsidRPr="000C0D36" w:rsidRDefault="00E41BD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B1F" w14:textId="43BE7DF9" w:rsidR="00E41BD8" w:rsidRPr="000C0D36" w:rsidRDefault="00E41BD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908BF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C58C" w14:textId="2FAC17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3F56" w14:textId="7813E9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97EB" w14:textId="2EF029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C565" w14:textId="4E755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A848" w14:textId="05CDC6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9DE8" w14:textId="425766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2153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2D35" w14:textId="307EFD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1CC0" w14:textId="12D74D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D973" w14:textId="68D5CA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F99A" w14:textId="6CC57F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6747" w14:textId="6FB6D2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02EF" w14:textId="53BE87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5F0E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4FD2" w14:textId="52C412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15FC" w14:textId="470A06B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5790" w14:textId="66B08E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0243" w14:textId="1E64D1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7ABE" w14:textId="1CCCD8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798F" w14:textId="799C78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FB5E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4583" w14:textId="116EE4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8EE6" w14:textId="6630EE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055E" w14:textId="7E4984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ABA2" w14:textId="657D92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4071" w14:textId="1D59C7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F9AE" w14:textId="183D04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9DEE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739E" w14:textId="44C81C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2001" w14:textId="4C0C85B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BBA0" w14:textId="17730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CD3C" w14:textId="320A3F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1DAF" w14:textId="4E2C9B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A6D3" w14:textId="2053DF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466E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822B" w14:textId="121153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7174" w14:textId="3DC678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5411" w14:textId="021B66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03B8" w14:textId="70386D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60C4" w14:textId="3FD582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1E83" w14:textId="7CFBB5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E909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53D8" w14:textId="3A0BE3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6D05" w14:textId="7518FCD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33B4" w14:textId="5AA7A2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66E4" w14:textId="6C02F1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2541" w14:textId="47EDFF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DBB8" w14:textId="106A67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8F95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B3C0" w14:textId="667A37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9E6C" w14:textId="79B60C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6EA0" w14:textId="580507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BE5A" w14:textId="540090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4E74" w14:textId="34BA59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5DC2" w14:textId="6C0256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9A26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2E13" w14:textId="17B6E1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6320" w14:textId="5DE416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87E5" w14:textId="125030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3344710.72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4671" w14:textId="296F02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2642" w14:textId="22B515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7736" w14:textId="17FA62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ED2C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9D0F" w14:textId="6DBE24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1447" w14:textId="328E82D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BABE" w14:textId="203EE8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C16C" w14:textId="287785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2121" w14:textId="0C53FE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C11D" w14:textId="0D67CF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F49C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3A49" w14:textId="412250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FBAF" w14:textId="5C7EBE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111C" w14:textId="0570DE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4347" w14:textId="561C52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C80B" w14:textId="178721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3240" w14:textId="362160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1D55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9E52" w14:textId="2E5E45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87D4" w14:textId="7193F0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BA44" w14:textId="537C9F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3344734.91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8BE8" w14:textId="6F00F4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2EE1" w14:textId="12C218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4149" w14:textId="3B3664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1F77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D67D" w14:textId="0039D8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42EA" w14:textId="462157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EC1D" w14:textId="0831B2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3344733.57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FDF7" w14:textId="759FA9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8FB8" w14:textId="0942F8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7F61" w14:textId="69512D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A368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04E0" w14:textId="53DA6E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D4BA" w14:textId="7DE0E4C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A4C3" w14:textId="37B4C2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815D" w14:textId="2C8A91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B34A" w14:textId="5B0AB0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E3F1" w14:textId="442B1A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3E38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2A1B" w14:textId="0CFFDD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1331" w14:textId="4ED940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729097.29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2047" w14:textId="7F79B5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500F" w14:textId="7B223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2A7D" w14:textId="6A0935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CB7C" w14:textId="7E4F68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F04F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0FC2" w14:textId="7E18DE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5B32" w14:textId="1B25B72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5F36" w14:textId="10F019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707D" w14:textId="660A59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2508" w14:textId="360FFE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7187" w14:textId="1E9397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7035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4924" w14:textId="17AEA5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C929" w14:textId="21FD0D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16FE" w14:textId="03F419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3344725.81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D3BC" w14:textId="46726F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9562" w14:textId="2F340D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B262" w14:textId="7AFCA1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57BB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6CC0" w14:textId="15C609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CBB5" w14:textId="695D96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9CF2" w14:textId="4653F9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3344729.63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C09D" w14:textId="1E8DE0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1290" w14:textId="43EEFB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FBC0" w14:textId="4231FD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9D52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0734" w14:textId="067A13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1DD2" w14:textId="145C9F0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E984" w14:textId="404DC7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3344729.30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39E8" w14:textId="02EB72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41A9" w14:textId="1D8C2C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DC11" w14:textId="25A20C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1874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FDEB" w14:textId="1E4BEE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0573" w14:textId="6210B0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E7E4" w14:textId="354856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3344733.11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EADF" w14:textId="331A60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4D13" w14:textId="15EF53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8022" w14:textId="1972C4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A598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8955" w14:textId="6BC8D6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67EF" w14:textId="12D595F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FE70" w14:textId="26E70F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D486" w14:textId="09505B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D73F" w14:textId="6AC886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5910" w14:textId="29DFB2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CEF9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9020" w14:textId="783D8F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C0CA" w14:textId="6CB59DA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729161.82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E2D3" w14:textId="0E6F35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3344735.99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592D" w14:textId="5B6D74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C063" w14:textId="111CCD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4071" w14:textId="18F1E8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CF6D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E0F0" w14:textId="4EA166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42C9" w14:textId="20E772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729170.02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EC91" w14:textId="6A2A3F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3E76" w14:textId="71E2B9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E8CB" w14:textId="21FD72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88DE" w14:textId="131186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0111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A038" w14:textId="0E1980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8632" w14:textId="0358DD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729165.53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FDC2" w14:textId="0330AC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F443" w14:textId="7D67A5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80AF" w14:textId="0C3CFE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AB51" w14:textId="1B0A8C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D1B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8AF8" w14:textId="179809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09FC" w14:textId="3EC38EF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729157.74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E3BC" w14:textId="6F5171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7F4F" w14:textId="227F03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D5A4" w14:textId="7DAE4D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A32F" w14:textId="22ED9C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9493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CA68" w14:textId="12ED44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F8E2" w14:textId="336E24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CEBE" w14:textId="2373CC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3344712.35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244A" w14:textId="2C7586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1FD8" w14:textId="33AB2D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9011" w14:textId="4906C7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A98F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6729" w14:textId="6DE46A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537C" w14:textId="6EC3AF2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8063" w14:textId="642389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3344710.12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FC40" w14:textId="424D3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1C7C" w14:textId="27B8AA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96D6" w14:textId="726006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745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FCB5" w14:textId="09987C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97BA" w14:textId="39E8426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8AAB" w14:textId="1E48F1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3344707.99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A2A1" w14:textId="6F5300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D288" w14:textId="5E504E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6F4B" w14:textId="49D2A2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06B1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CC27" w14:textId="26D589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B0A4" w14:textId="6917E7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2718" w14:textId="552122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3344705.14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A14D" w14:textId="734601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0228" w14:textId="5FAC65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83AE" w14:textId="73B51B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8F47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4737" w14:textId="07A62E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D316" w14:textId="0D4BBC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BF1F" w14:textId="2D9618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4D0B8" w14:textId="724809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EF20" w14:textId="509CA5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4EA7" w14:textId="248CDD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847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4C78" w14:textId="2D3423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7CE5" w14:textId="444B15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4D35" w14:textId="0F8E1A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3344701.26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D94C" w14:textId="5993D4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19CB" w14:textId="175060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4AC7" w14:textId="018B5E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5687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E52F" w14:textId="1A9BB8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014E" w14:textId="6314B0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073E" w14:textId="2BC9E2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C3BE" w14:textId="7AFCFE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3149" w14:textId="56ADAE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6826" w14:textId="601C6E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E960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A28A" w14:textId="47301E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7B72" w14:textId="1BFEB7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B328" w14:textId="15D9AD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3344697.20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F134" w14:textId="5AD994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3267" w14:textId="68320B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8370" w14:textId="62DEE7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AB48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90D8" w14:textId="661C19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8562" w14:textId="5F03A7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F56A" w14:textId="2A48E4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C43E" w14:textId="496551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451C" w14:textId="4EF986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FAB2" w14:textId="55B51C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257B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8337" w14:textId="78EF6F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8A41" w14:textId="1490B02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BF13" w14:textId="0DC2D9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3344694.92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FF1E" w14:textId="071199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D2C0" w14:textId="492FA9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FA12" w14:textId="44988A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68DB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882E" w14:textId="25ACA7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0D3A" w14:textId="6BAE89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2C9C" w14:textId="21EF93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1B8A" w14:textId="7EF7E6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3FD2" w14:textId="07624D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2818" w14:textId="614299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F93B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2B6B" w14:textId="4A5F56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8395" w14:textId="4697BE4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729141.45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D18D" w14:textId="466BC2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1A0A" w14:textId="2F1A02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C93A" w14:textId="13E3C9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7681" w14:textId="24A328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3AFF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AD66" w14:textId="5B6A77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FEAA" w14:textId="1E70805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AD13" w14:textId="5CF89D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3344689.93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B2A2" w14:textId="48D0D9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A693" w14:textId="0F24D7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384E" w14:textId="137EEB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7E88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D464" w14:textId="2B47CD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DD9D" w14:textId="7CA56A6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AF58" w14:textId="70EF8C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9E9B" w14:textId="30E121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7FC4" w14:textId="47D375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6BC7" w14:textId="165742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144C6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4201" w14:textId="367ED6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2A3C" w14:textId="3B01E9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FBAB" w14:textId="536CA9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879E" w14:textId="0ABB99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9098" w14:textId="59EC92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D9AF" w14:textId="63BDD4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177B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0D26" w14:textId="3BFAA1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4EE8" w14:textId="1913446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0DE5" w14:textId="13342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EE72" w14:textId="521C3E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669A" w14:textId="2091B3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FDF6" w14:textId="109A72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D7B3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9CF6" w14:textId="671B26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5293" w14:textId="1792B6D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96A3" w14:textId="727C99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3344685.14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BEC2" w14:textId="311EEC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06A0" w14:textId="0A511B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DC0C" w14:textId="648DC4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751B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820B" w14:textId="50AF4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D3EA" w14:textId="6ECC9E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6B69" w14:textId="3ADE0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65D9" w14:textId="73CA14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1358" w14:textId="2A6FD2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E4D3" w14:textId="1ED801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D55D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25CC" w14:textId="6C7747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FA06" w14:textId="370E60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75C6" w14:textId="3D990A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3344684.85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EC3E" w14:textId="334067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F306" w14:textId="48DA79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E141" w14:textId="0082DA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E351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D1CD" w14:textId="0EC508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878F" w14:textId="37D29C8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2383" w14:textId="25CB13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12A9" w14:textId="7AB7DB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AE77" w14:textId="7A5AB1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F99A" w14:textId="04519A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56A9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229A" w14:textId="609F0E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3BF3" w14:textId="50FDA94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9020" w14:textId="2E5437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3344680.78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F3F7" w14:textId="6FE5DF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35FE" w14:textId="60CA28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18AE" w14:textId="46707E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11C0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F73E" w14:textId="7A1557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F637" w14:textId="1FC8389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7D03" w14:textId="5F2F7E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BE8D" w14:textId="3C0E19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CE42" w14:textId="0406A3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AC2A" w14:textId="0DC4A4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2BF1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2EEE" w14:textId="74EA78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31D5" w14:textId="6216646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9C42" w14:textId="1016F7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6EAF" w14:textId="5C2C22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2030" w14:textId="24316B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D1DD" w14:textId="16FA52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8A80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7053" w14:textId="537CDC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0B26" w14:textId="7836DAE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9954" w14:textId="6B78DF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3344673.16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1458" w14:textId="17338B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2BF1" w14:textId="2F811F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8A53" w14:textId="07977E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7B1F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56A5" w14:textId="566DD0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D740" w14:textId="4DD64A1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8DE3" w14:textId="30E464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3344670.17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1CEC" w14:textId="44EA22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734F" w14:textId="653066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74EA" w14:textId="0CE030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BDDB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0CCD" w14:textId="2F99CD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D9DC" w14:textId="3A7852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880B" w14:textId="34F4ED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CD88" w14:textId="334066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DBCF" w14:textId="48B6CF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6259" w14:textId="2834EA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EBA5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BEF2" w14:textId="743EE7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0D5A" w14:textId="2C53B33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FB75" w14:textId="220FB3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3344661.72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6F19" w14:textId="4F5F6F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09BE" w14:textId="1B4A9D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9AF0" w14:textId="1877D7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BE1D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3F04" w14:textId="42707C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3A6C" w14:textId="705DF6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FD06" w14:textId="5FC7A7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3344658.80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CD70" w14:textId="09799E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F7B6" w14:textId="19C637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D989" w14:textId="6441E8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7F7F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0CDD" w14:textId="4A5A9F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44B0" w14:textId="11A7CDE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FBF0" w14:textId="6D91C2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3344653.65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0486" w14:textId="0BD3DE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5675" w14:textId="5A068C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8ECF" w14:textId="48506C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2F46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419C" w14:textId="4DB4A0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BE55" w14:textId="257829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B9B6" w14:textId="0DD77C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7E78" w14:textId="1ED5B8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851B" w14:textId="0802E3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2989" w14:textId="71DBAD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A2265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E35E" w14:textId="44A3DB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51DC" w14:textId="5D1FA0B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2E0D" w14:textId="21662E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3344651.12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8D5A" w14:textId="681C6F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8D5C" w14:textId="25EEE6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F032" w14:textId="591859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1AEB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994B" w14:textId="49C343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9349" w14:textId="62F87FA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2479" w14:textId="72466F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FE57" w14:textId="13240A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14EA" w14:textId="68A2AC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2F86" w14:textId="43CFF0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3014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A4C7" w14:textId="0F808D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5C87" w14:textId="51C80A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9902" w14:textId="024102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3344648.05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C635" w14:textId="12FFFA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A90F" w14:textId="013B36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7B12" w14:textId="57B36A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C29E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CEFE" w14:textId="6F41B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CBB9" w14:textId="467D95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762A" w14:textId="5AEB31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E9B3" w14:textId="0BD308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3399" w14:textId="39F5EB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3791" w14:textId="2A5B3A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BBE2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9EF4" w14:textId="47F15B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BFC6" w14:textId="1157EA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CD32" w14:textId="74D954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3344642.44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CED4" w14:textId="50814D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88C9" w14:textId="0B8BC6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64E9" w14:textId="0C3A7D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B176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7E5E" w14:textId="31225D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958B" w14:textId="0E72A01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E014" w14:textId="5E7414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5AF9" w14:textId="264743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D819" w14:textId="16E2DF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2887" w14:textId="18B62B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67DD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7D61" w14:textId="43B0BF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C1F7" w14:textId="6EAB55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DE65" w14:textId="3DF5C7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B557" w14:textId="18F9B5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A38B" w14:textId="3EB5BD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CA3" w14:textId="5D3A9A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EEBE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70C0" w14:textId="6903E2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46AB" w14:textId="552298B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14EB" w14:textId="2B4A78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4C86" w14:textId="630951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594A" w14:textId="777A0D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56F6" w14:textId="206E19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117D9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FC27" w14:textId="3B0473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5BD5" w14:textId="34DFB90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B0ED" w14:textId="05CA97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56EE" w14:textId="48131A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B257" w14:textId="1FF650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9132" w14:textId="477393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D338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12C" w14:textId="7C2357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1D53" w14:textId="72E5B92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729116.67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D8EA" w14:textId="71FCA2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41BB" w14:textId="03EDFF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69AA" w14:textId="5C8063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8A95" w14:textId="44779E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FF1F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294E" w14:textId="745EAC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6B81" w14:textId="6EFC15D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095B" w14:textId="57DFAB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3344630.84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CB91" w14:textId="3ACB12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358B" w14:textId="1B89DB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F45B" w14:textId="12C055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E8505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3634" w14:textId="103737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2176" w14:textId="316971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8B08" w14:textId="3542F5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3344627.92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593F" w14:textId="64DC4E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8739" w14:textId="72CBCB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7E89" w14:textId="0F56A0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968B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84B1" w14:textId="626BC5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381D" w14:textId="5B978F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AB1E" w14:textId="605A56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7E08" w14:textId="04BC10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D479" w14:textId="3DCFF1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D816" w14:textId="6D691B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8F8B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7F66" w14:textId="08E5E6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49F1" w14:textId="76C355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6CE2" w14:textId="3EC629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D4C4" w14:textId="53385F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6C06" w14:textId="34C40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0683" w14:textId="603DB6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F711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E07F" w14:textId="3A5E63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3ED3" w14:textId="521A15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729100.03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2AEC" w14:textId="4DB60B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3344606.87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8CC2" w14:textId="5BEFEA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AD0A" w14:textId="1DF1E2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4C2B" w14:textId="638F73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FCC6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7BB3" w14:textId="175CA0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5BCB" w14:textId="57908B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4572" w14:textId="5F4BF5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2A49" w14:textId="000C33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26BC" w14:textId="6F2459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C992" w14:textId="609923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0F51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9AE" w14:textId="29AD19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9113" w14:textId="70B8637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7014" w14:textId="6CCCEB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3344599.22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7181" w14:textId="0C68FA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2B38" w14:textId="326C04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D683" w14:textId="74E894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68B5F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F97B" w14:textId="5BE3DE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D6A0" w14:textId="4FCB5CA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8406" w14:textId="47ADBB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3344602.65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DA75" w14:textId="6F1102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9325" w14:textId="7A94B1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C7B6" w14:textId="3577F3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B2BF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3C78" w14:textId="767C29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9059" w14:textId="1440816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8E7B" w14:textId="09B18C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3344607.32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F0F5" w14:textId="7B6093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AC9C" w14:textId="4307AF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D30F" w14:textId="18EF3F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E99B8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D932" w14:textId="1A3B34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28D0" w14:textId="6C6159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5848" w14:textId="6DC185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75C7" w14:textId="342195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5943" w14:textId="076E8B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56DA" w14:textId="36DE44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12C0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9C5C" w14:textId="4A5E19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5B96" w14:textId="171547D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69C7" w14:textId="26725D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3344620.86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BA6D" w14:textId="0C6F24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DE35" w14:textId="1ECBD5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9129" w14:textId="0CD1F7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2B5E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DA9D" w14:textId="4AD666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6790" w14:textId="1E2F561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F7CC" w14:textId="19079C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3344626.20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29F3" w14:textId="540638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04C6" w14:textId="0DB776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144B" w14:textId="523954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1803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702F" w14:textId="443B9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A95E" w14:textId="3E0D029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635F" w14:textId="1429EA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26C1" w14:textId="271208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7B86" w14:textId="79E567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B379" w14:textId="70C00E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3029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00CC" w14:textId="3DBF29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7E87" w14:textId="699F8A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FAE0" w14:textId="28884E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4A8D" w14:textId="102968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E1A1" w14:textId="1F9074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D899" w14:textId="03C00D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42BC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439A" w14:textId="6B52AA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3293" w14:textId="5D60947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241E" w14:textId="5D2BE7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7043" w14:textId="786A7B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7A40" w14:textId="2810A7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E721" w14:textId="21E972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011B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42BB" w14:textId="689A3C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E144" w14:textId="7FFDB10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729008.31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C5AB" w14:textId="427D6D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3344649.56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1466" w14:textId="60E283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80BF" w14:textId="6CE6A3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E43F" w14:textId="67293A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DE08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49F4" w14:textId="5A051C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22F6" w14:textId="1122F8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DA83" w14:textId="05B165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8E56" w14:textId="01A173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47CF" w14:textId="29C578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81C5" w14:textId="17A50F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9257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12D2" w14:textId="7B2D6C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03D7" w14:textId="189E2C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2B32" w14:textId="071E7B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D9B5" w14:textId="376282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C59B" w14:textId="593262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7E69" w14:textId="7D0C8A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FB32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A097" w14:textId="30D869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8DE2" w14:textId="79494A2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E674" w14:textId="0BAEBE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B155" w14:textId="49DFF8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BE68" w14:textId="30453F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5BEB" w14:textId="6BAD33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C217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F58B" w14:textId="580CD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C358" w14:textId="0031C42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C563" w14:textId="103E1C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2633" w14:textId="39E787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7E6C" w14:textId="02467A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AD82" w14:textId="64CD98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D0F2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825D" w14:textId="510467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E2E1" w14:textId="30F17E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BB4F" w14:textId="3B82E0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CEBF" w14:textId="26FC27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3167" w14:textId="3281BB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2938" w14:textId="360D44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1167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3050" w14:textId="7FB09B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6ADE" w14:textId="355392C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9F96" w14:textId="6233A6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2EA1" w14:textId="7298A8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E155" w14:textId="658014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43AF" w14:textId="7D9246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D04D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1AC3" w14:textId="553123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882" w14:textId="591EC69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0983" w14:textId="0CB581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A89A" w14:textId="2A441A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F6C3" w14:textId="11C825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5003" w14:textId="46629B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F340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03E9" w14:textId="1CEC14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C5AF" w14:textId="27E2ED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7B5B" w14:textId="47C96B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0F0E" w14:textId="15329B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3A05" w14:textId="518A87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928E" w14:textId="4A81C7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EA334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F76D" w14:textId="063466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063C" w14:textId="234C931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0C61" w14:textId="4BB2BB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C43F" w14:textId="22DDA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8B04" w14:textId="2B92C0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E209" w14:textId="37DE9E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7A0D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6671" w14:textId="7475E2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C62E" w14:textId="696E884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B757" w14:textId="506E1C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3344796.94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5C45" w14:textId="2B5A63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B0D5" w14:textId="45B5BB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DF8E" w14:textId="67F548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E00A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29D6" w14:textId="09EC98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C21F" w14:textId="54B5E67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EEC3" w14:textId="61576B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3344807.90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7DF8" w14:textId="71B67D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3F61" w14:textId="01002C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2D20" w14:textId="7EC229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4544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56F4" w14:textId="2A5B01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D1C4" w14:textId="005025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2119" w14:textId="1DAD1C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8E34" w14:textId="1526BA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3DBA" w14:textId="09D4C7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E46F" w14:textId="42E54B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9748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FE8E" w14:textId="62C361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57B1" w14:textId="7C8649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ED6D" w14:textId="46CC89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5D6A" w14:textId="2FBD91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9E3A" w14:textId="1678D7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CE11" w14:textId="34E3BE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2760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A8F7" w14:textId="31BE14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CFB2" w14:textId="642DF91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897A" w14:textId="52B8BE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CE70" w14:textId="146A0B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633F" w14:textId="434E0A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4971" w14:textId="2404A5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45FF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C221" w14:textId="6B708E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1E6B" w14:textId="582A428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ABB7" w14:textId="6846D4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68D7" w14:textId="00566A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E662" w14:textId="0E3C47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151F" w14:textId="398B58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E427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54FD" w14:textId="4BCD2F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456E" w14:textId="1994AF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466E" w14:textId="7826F3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3344826.72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D003" w14:textId="094FA9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EC11" w14:textId="50323A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0E15" w14:textId="320A55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0EA1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7B62" w14:textId="065096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1706" w14:textId="5CA669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729123.15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1267" w14:textId="773C58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3344809.96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CF5D" w14:textId="61220A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E35F" w14:textId="71EAAF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A361" w14:textId="535638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4CC8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E4AC" w14:textId="31ADDE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74B3" w14:textId="764C6F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C52E" w14:textId="6D6E99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3344798.81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3A7E" w14:textId="46F781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EA3B" w14:textId="203D8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E061" w14:textId="73E5BF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AF41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9F08" w14:textId="626304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D118" w14:textId="0BB751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61BC" w14:textId="12C5BB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1EDE" w14:textId="46C68D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25FB" w14:textId="4A2F0F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E746" w14:textId="0A6A4E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7848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A331" w14:textId="157D9B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5696" w14:textId="0EB194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6C6B" w14:textId="4D969E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19FE" w14:textId="26434E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E5EF" w14:textId="7F1B17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F8A9" w14:textId="4D6611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16CA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36F7" w14:textId="445886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81F1" w14:textId="1331C8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B6B9" w14:textId="77F2F8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3344785.20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8537" w14:textId="3F233F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56AF" w14:textId="46431D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7141" w14:textId="17C885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51EE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933C" w14:textId="6140DB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3B91" w14:textId="102B28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729164.44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EA30" w14:textId="62AD61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3344778.84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1C56" w14:textId="308179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F479" w14:textId="722BCB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88A5" w14:textId="152BCA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84F2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3D19" w14:textId="4067D4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B0C4" w14:textId="6A603A5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0A06" w14:textId="08AC4A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3344770.54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5236" w14:textId="54A53C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A6C6" w14:textId="61FD3A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ECE0" w14:textId="4AAFA0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2CA5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1399" w14:textId="36D963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9851" w14:textId="4CC08BF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3D0E" w14:textId="11C5C7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35EC" w14:textId="6B95FF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97E5" w14:textId="746AC8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FB05" w14:textId="3F93D8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FAED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25B3" w14:textId="3C803B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F33B" w14:textId="1E65C96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729172.56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08E8" w14:textId="41EB1A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3344748.33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8A64" w14:textId="73543F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FD8F" w14:textId="021770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51FC" w14:textId="583FC0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E009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43EC" w14:textId="53C79C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A9DA" w14:textId="2BD81C7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729164.93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C000" w14:textId="1CC935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3344742.95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957E" w14:textId="6E0DF7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E647" w14:textId="28DCDC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1406" w14:textId="3BFEC7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EFC4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8389" w14:textId="7D4503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0ABD" w14:textId="5B9B29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EB20" w14:textId="6AA324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3344739.64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E4C5" w14:textId="0FC430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319C" w14:textId="749434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F18F" w14:textId="74C143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F651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189D" w14:textId="1CB073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F86E" w14:textId="3841F3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730C" w14:textId="551453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5A17" w14:textId="07CB32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102E" w14:textId="196671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76CD" w14:textId="0A0DB0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F8EE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D53B" w14:textId="73DCC6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FDD2" w14:textId="77C7DF2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1C69" w14:textId="49C843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A7AF" w14:textId="22DAA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BF9D" w14:textId="38AC9A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B81C" w14:textId="50B50B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512E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F3BD" w14:textId="2773D9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6423" w14:textId="227DFDE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81AF" w14:textId="56813A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3344736.46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F0C9" w14:textId="36B73F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4389" w14:textId="2F10A4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A3A1" w14:textId="2C7953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EB0C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2482" w14:textId="5445C1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7BCD" w14:textId="131DE99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2284" w14:textId="7D96A5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3344734.59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00E3" w14:textId="174635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E3A0" w14:textId="7B6DBA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3ED4" w14:textId="3B9FEE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8245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EE9D" w14:textId="5DC060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C5A4" w14:textId="3846917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FECA" w14:textId="064771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7FE5" w14:textId="7DE58A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5F57" w14:textId="6A0715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5CB4" w14:textId="2CC8F2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B0D3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A4EC" w14:textId="15C05A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DBC2" w14:textId="0F698EC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7C23" w14:textId="5F9608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3344729.64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42AD" w14:textId="19CD61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B944" w14:textId="7722A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5E6A" w14:textId="08AE55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BE34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B439" w14:textId="68023F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B9DD" w14:textId="39506F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0DE1" w14:textId="5DE414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3344727.73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4C39" w14:textId="11E3D3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1E98" w14:textId="6C434B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78AD" w14:textId="6CA331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049F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F15E" w14:textId="007870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79EA" w14:textId="27811F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ECE3" w14:textId="1FA2E1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3344731.56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8300" w14:textId="46A623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7C3A" w14:textId="6E9E70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A632" w14:textId="4F54C0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7BA9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0344" w14:textId="7D265F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0F44" w14:textId="4425A4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4E39" w14:textId="73366F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D0D7" w14:textId="0A5983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8819" w14:textId="271A19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DF35" w14:textId="2F5C1D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598D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E769" w14:textId="268EE6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55D2" w14:textId="533D895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5FB5" w14:textId="7ACA52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A940" w14:textId="3EBAA4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D7E4" w14:textId="193A0C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FEED" w14:textId="62FF3B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29A5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9D50" w14:textId="48B933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Зона1(3)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CF7F" w14:textId="040BE6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EEE9" w14:textId="578AE6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4E31" w14:textId="06CBE4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76B4" w14:textId="570441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CD7B" w14:textId="594794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2558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1953" w14:textId="0AC435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8115" w14:textId="243EB24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ED1B" w14:textId="144940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DC8F" w14:textId="592FF3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12D2" w14:textId="1F8A8C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D6F6" w14:textId="2148CF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F4EB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185C" w14:textId="18FD73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63A6" w14:textId="4E34FE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DC87" w14:textId="620C3A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FF3D" w14:textId="0A3D21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729F" w14:textId="664043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FEB9" w14:textId="4A5760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3B6C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D00E" w14:textId="1AAD80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B0DB" w14:textId="0D19FFA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729476.97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A07F" w14:textId="39719F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E0EE" w14:textId="56F953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FE86" w14:textId="36153D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4261" w14:textId="67E098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A503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9E6F" w14:textId="7A825C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F3D8" w14:textId="763487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987C" w14:textId="584506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3343717.13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9FFE" w14:textId="6B167D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B008" w14:textId="58D638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1E2A" w14:textId="2D4098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B01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3FD9" w14:textId="46FE58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165C" w14:textId="26A036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BFE8" w14:textId="6B695A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041E" w14:textId="43BFDA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CEC3" w14:textId="323C88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DCD7" w14:textId="575A3B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5E3A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E302" w14:textId="2E08C4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7F39" w14:textId="216DDFC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69BB" w14:textId="0F2DA2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3343722.76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CB02" w14:textId="64B09D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CC50" w14:textId="669200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DAF2" w14:textId="0A1C57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1AB3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63B1" w14:textId="2F77FB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5A83" w14:textId="28FC251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2BEF" w14:textId="6C282E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2937" w14:textId="5C8675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286E" w14:textId="2D589A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CAC5" w14:textId="3B1A0F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E9C9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560D" w14:textId="7BEB15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2BE8" w14:textId="0495F1E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2E6F" w14:textId="076CC6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3343726.11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948" w14:textId="7317BC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5AA4" w14:textId="70B0DF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3D76" w14:textId="4C67E7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09C1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F56F" w14:textId="6763F6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6843" w14:textId="00EAF2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729469.40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8A03" w14:textId="505E7A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6D5B" w14:textId="538489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14D9" w14:textId="1E9D89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AC09" w14:textId="1CBCD5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3B2E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28DD" w14:textId="766E88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544B" w14:textId="0964E05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88F4" w14:textId="7DFE35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CBF7" w14:textId="1C4DD0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759C" w14:textId="704219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A1F6" w14:textId="32DEE1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EABC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BEA7" w14:textId="6E5A00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D220" w14:textId="0DE278F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FE14" w14:textId="444843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00AE" w14:textId="2345D0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14FD" w14:textId="4869AA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F877" w14:textId="18BE43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395E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2293" w14:textId="70F9C5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260A" w14:textId="3920E22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0FCB" w14:textId="3D8FB7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C780" w14:textId="4D8057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2A6F" w14:textId="4FADE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88E3" w14:textId="5D0CBB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8F50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CCDE" w14:textId="51081D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22D0" w14:textId="3F66190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47F3" w14:textId="4ADB3C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3343739.74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0C91" w14:textId="57B81F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07F8" w14:textId="4D986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8126" w14:textId="69DC35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F612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F264" w14:textId="7A3CB9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DC7D" w14:textId="06AE4B0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927C" w14:textId="6780E4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682D" w14:textId="56B963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6AFA" w14:textId="211990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D07C" w14:textId="6CBC55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1843D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2579" w14:textId="193A01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7437" w14:textId="614DA7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32FB" w14:textId="7B2456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3343743.55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8838" w14:textId="3C0EC1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BFA8" w14:textId="1D26FD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7EDA" w14:textId="7BCE70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32E1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3184" w14:textId="63F4B2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6368" w14:textId="3D743C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4713" w14:textId="2F4B48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89E1" w14:textId="76358D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5EBF" w14:textId="7F8394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8F57" w14:textId="75D7EF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A484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F546" w14:textId="227D75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57C0" w14:textId="4223DB7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01A5" w14:textId="74A7A1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E6D1" w14:textId="5DDD1F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AB88" w14:textId="070466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3E72" w14:textId="4EDBAE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12E1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7857" w14:textId="7A65DD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6F62" w14:textId="30EFBB2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CAE8" w14:textId="77EB1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0AFD" w14:textId="101492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442F" w14:textId="004B9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825D" w14:textId="6E3FEC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10A4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620A" w14:textId="5D92C9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2587" w14:textId="633B76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6451" w14:textId="7B2F49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3343747.08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3AB6" w14:textId="601F82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364D" w14:textId="33D00F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0E2D" w14:textId="4FE0D7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DCE2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7D8F" w14:textId="77E60B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8209" w14:textId="4F5783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57C2" w14:textId="6B6E41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3343747.82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61B3" w14:textId="7FD82E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0106" w14:textId="238297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F35C" w14:textId="640888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8308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F18C" w14:textId="75F1ED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2860" w14:textId="5D25E1D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E4A3" w14:textId="115602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FB22" w14:textId="2BA4D2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30DB" w14:textId="6D3A73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F6E9" w14:textId="767C4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4238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A737" w14:textId="0C759C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BA21" w14:textId="170E9B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52F7" w14:textId="267259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3343748.78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9271" w14:textId="0BF17E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C22F" w14:textId="4A7E34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4356" w14:textId="66A798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2712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90B3" w14:textId="2E0FFF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0EED" w14:textId="36BC381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6328" w14:textId="6DC071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ACD4" w14:textId="0AC81B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1CCD" w14:textId="39D986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D1DE" w14:textId="6907A6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167D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EBFA" w14:textId="29DBCC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82A2" w14:textId="704D16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25CA" w14:textId="586F10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A546" w14:textId="37D715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680B" w14:textId="5157DD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19FB" w14:textId="32E58E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BEB7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AB13" w14:textId="7B9C6E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E2BF" w14:textId="3B4573D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BA56" w14:textId="7278C4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6650" w14:textId="1E0A2B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C248" w14:textId="072C94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3F57" w14:textId="54543B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1AF6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8748" w14:textId="096F07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8C3B" w14:textId="037ECD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7A51" w14:textId="328B78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3343752.27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48D3" w14:textId="2B9E92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807F" w14:textId="7D6ACB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6AAB" w14:textId="0510B7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B038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951D" w14:textId="757319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6955" w14:textId="5BB48EC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95A7" w14:textId="38D536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3343752.74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1537" w14:textId="669DF1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A7E4" w14:textId="544EE5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7F31" w14:textId="71D6A2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DA84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BBC3" w14:textId="162CA2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09C6" w14:textId="4972F67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729447.78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B3EB" w14:textId="5A6574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00AF" w14:textId="014223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09E5" w14:textId="616702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8B9A" w14:textId="47C741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A625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7160" w14:textId="29E95E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62D1" w14:textId="78E8FB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729446.56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B7D4" w14:textId="1D0B3E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3343755.30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19EE" w14:textId="53748E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981A" w14:textId="3983B4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F2B6" w14:textId="0CC1C9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34D0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5F0F" w14:textId="3A3064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7DDE" w14:textId="6D81936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8910" w14:textId="1EFFE4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00D5" w14:textId="59F4A5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B2EF" w14:textId="196BD1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6693" w14:textId="585B05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0475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9639" w14:textId="102CB0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C7DF" w14:textId="1D8C7E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9493" w14:textId="31D4CE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3343757.61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87B9" w14:textId="4C00B9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8026" w14:textId="52E454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17A2" w14:textId="1C7A20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B0ED1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E88D" w14:textId="0284ED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2B4F" w14:textId="409F172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577C" w14:textId="324754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E518" w14:textId="75914C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BAA2" w14:textId="622368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CEDC" w14:textId="036846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769B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2972" w14:textId="2F3639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A8CB" w14:textId="4E35DE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5E4B" w14:textId="039F76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4852" w14:textId="17944C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7345" w14:textId="2F4E64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CCBE" w14:textId="6D8307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F458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8608" w14:textId="39FF4A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9AE6" w14:textId="11DE9EB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729441.74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5A05" w14:textId="247C7E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6461" w14:textId="570D8C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D307" w14:textId="3DDBA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7BB2" w14:textId="2DF871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F2CF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0CB3" w14:textId="1320D4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FB9B" w14:textId="6D842A6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3537" w14:textId="025C9D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3287" w14:textId="36075B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640C" w14:textId="535DBD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5B3" w14:textId="4E486A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F312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593B" w14:textId="5C0D25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F6C4" w14:textId="7F55781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77E0" w14:textId="0CEBF6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8878" w14:textId="53549E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30FF" w14:textId="704F57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7277" w14:textId="2ED40C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232D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3701" w14:textId="3786AD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CB2C" w14:textId="44B3D8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3E77" w14:textId="42973B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08C9" w14:textId="3EDAE0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F1A5" w14:textId="6DDCD2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0CA0" w14:textId="4B79E1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D380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C6C2" w14:textId="62F3AF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BDEB" w14:textId="39A7F31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B81D" w14:textId="7B249D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FEE9" w14:textId="46C99E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0A55" w14:textId="3FC8CB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48FA" w14:textId="152473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9EC3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D23C" w14:textId="66BC2C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36D7" w14:textId="5C127C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729437.40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B749" w14:textId="4C5015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5BEA" w14:textId="374826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E52B" w14:textId="65F412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6F34" w14:textId="5F75AC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FBE2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0CC5" w14:textId="521C42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D136" w14:textId="212A359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729436.43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D0D3" w14:textId="6B5597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D7B7" w14:textId="4DB504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4FA3" w14:textId="34860D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F6FC" w14:textId="15BB30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A164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9DBB" w14:textId="389090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FE6D" w14:textId="1CFC764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8039" w14:textId="1C530E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08BE" w14:textId="395CB2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0211" w14:textId="344A08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23FC" w14:textId="172919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17D8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16CF" w14:textId="6AE474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C8A8" w14:textId="5948F3E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BD7C" w14:textId="5EC1C8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F977" w14:textId="4B4118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25A4" w14:textId="1B61FA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F57E" w14:textId="18D580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614A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453C" w14:textId="526202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BBE8" w14:textId="1519043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7418" w14:textId="7BC392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9B21" w14:textId="18CC1D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2133" w14:textId="69A687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5DB1" w14:textId="34AA87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3AEC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BD7D" w14:textId="5589AA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6285" w14:textId="1D51B79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3068" w14:textId="62FD0D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C013" w14:textId="210535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7EE2" w14:textId="5FEEA6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5FBF" w14:textId="6177A9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807F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B8D1" w14:textId="01A64D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1B37" w14:textId="640A123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FF66" w14:textId="716989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AD9F" w14:textId="78D71B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5DC3" w14:textId="6F57AA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FA1A" w14:textId="11242C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4A03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06D0" w14:textId="19740C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3A85" w14:textId="13FF396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729427.49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DBCD" w14:textId="414AB0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3F5C" w14:textId="6970C7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77DF" w14:textId="269C04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A2D7" w14:textId="4A53A6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9339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68C1" w14:textId="6F1270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74A1" w14:textId="3180CE6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0707" w14:textId="357B83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5668" w14:textId="5E658C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BCD4" w14:textId="78BD9B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042E" w14:textId="1D1056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68F7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911A" w14:textId="38D908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5B21" w14:textId="7914E70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729424.01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BBCF" w14:textId="31EEE6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BE3A" w14:textId="3512A3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A298" w14:textId="271561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6DCB" w14:textId="7A4557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1B74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53AF" w14:textId="095B71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1DCB" w14:textId="14297C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729423.38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B794" w14:textId="16A74D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A9DE" w14:textId="2B4A6C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824A" w14:textId="6143BA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2627" w14:textId="7E6591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1476D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15DD" w14:textId="2C2D41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CCD" w14:textId="5F4948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A32F" w14:textId="195FCD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0C55" w14:textId="0B5A69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CC95" w14:textId="2698FA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3057" w14:textId="55DA0F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1A04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1266" w14:textId="153A56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BA9C" w14:textId="7A23A4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A732" w14:textId="445BFD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0FAB" w14:textId="1816E3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D92E" w14:textId="412233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8D2F" w14:textId="582D60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D94C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53B9" w14:textId="55647E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D76B" w14:textId="0B4F7A9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FD68" w14:textId="031FBC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814F" w14:textId="739F3B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7737" w14:textId="3EC2CC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1F58" w14:textId="521CCC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2DE2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3EEE" w14:textId="7E56C7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F22C" w14:textId="623FB15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674A" w14:textId="40847C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4B89" w14:textId="359E9A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B5CF" w14:textId="209754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CDBE" w14:textId="68877F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2659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C6AA" w14:textId="004E44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1C95" w14:textId="5596ED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729418.90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5C23" w14:textId="1A1AF0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AD04" w14:textId="168670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4780" w14:textId="3E8640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B331" w14:textId="3F6AFF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B2EE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29CC" w14:textId="3685FB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3F57" w14:textId="4D15116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CA57" w14:textId="3C49C2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3343771.94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4E5D" w14:textId="74C16F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08B3" w14:textId="3BE373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765E" w14:textId="1FC1F9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F6FA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40FB" w14:textId="25EFF9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B2FA" w14:textId="0246B8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F9D5" w14:textId="6E2590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3343772.78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587C" w14:textId="322123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93D9" w14:textId="3C6ECB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969E" w14:textId="0193DD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5211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FF0F" w14:textId="7E756B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CA3A" w14:textId="799DB9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729413.98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DC93" w14:textId="32D6C3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3343773.86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D483" w14:textId="740793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68A7" w14:textId="61BB84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97F2" w14:textId="71DA60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A773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500B" w14:textId="48F870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B7C5" w14:textId="7DFB5C2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729412.14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F17C" w14:textId="2F0C13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F19E" w14:textId="7D599C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36DB" w14:textId="71D75B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3E29" w14:textId="6DEDC4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F384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0153" w14:textId="392831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B3BB" w14:textId="55F381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729410.29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D9F6" w14:textId="79AB03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3343775.68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81B7" w14:textId="30C54E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3107" w14:textId="1C7041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DACB" w14:textId="197C10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E3A8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0F8C" w14:textId="0CB132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25D5" w14:textId="04FAFAD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729408.06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2A27" w14:textId="2B7627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08D6" w14:textId="6ED198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DE73" w14:textId="79C875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9A0D" w14:textId="1A4FB5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576A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D222" w14:textId="40991C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3DD6" w14:textId="4CE2629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32A0" w14:textId="23EC50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15F1" w14:textId="3BE2F4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9504" w14:textId="0CCB8E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ABD1" w14:textId="782870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1C24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8EDC" w14:textId="4BABCF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624B" w14:textId="19318E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729403.02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9EF4" w14:textId="1D2206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3343779.20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C9F6" w14:textId="3D6C78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BB9C" w14:textId="054B91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0FF6" w14:textId="3F14AB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AB16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D266" w14:textId="557AD0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50B8" w14:textId="63A6A37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8F7D" w14:textId="0ADA37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96C9" w14:textId="708AE5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77E8" w14:textId="1BA246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E5C9" w14:textId="3B72B5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D6CD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F9E2" w14:textId="758B10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2F30" w14:textId="730957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2757" w14:textId="486490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2BD1" w14:textId="5517F4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CA76" w14:textId="1313E1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1365" w14:textId="7CC0CC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CB25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4BA5" w14:textId="79625B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FB17" w14:textId="4D5772D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8ED3" w14:textId="2EDEB3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1D08" w14:textId="3098EA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706E" w14:textId="75766D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1277" w14:textId="5B4A62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B734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5E81" w14:textId="3060B8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426C" w14:textId="098CB2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EE9D" w14:textId="75A125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04E2" w14:textId="42366C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11B7" w14:textId="3CF5BC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7B7D" w14:textId="3A4071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B181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E5EC" w14:textId="4FCD7E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45BB" w14:textId="196D48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FD37" w14:textId="1074E9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D836" w14:textId="701CF0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500E" w14:textId="213BF2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0B05" w14:textId="13C281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24F5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4E8" w14:textId="29DBA1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94FA" w14:textId="69C397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F33E" w14:textId="0FA5C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62BF" w14:textId="652600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0F55" w14:textId="7DFC87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F078" w14:textId="5BDA1E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E40C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2CC3" w14:textId="19BD59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F0C8" w14:textId="10238F5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0E7C" w14:textId="3F3FA6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7F1F" w14:textId="07E41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7418" w14:textId="555DC0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A086" w14:textId="08B87E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BDF1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F7A7" w14:textId="3FE1DA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81E2" w14:textId="568DE5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8821" w14:textId="1CBA83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34CE" w14:textId="3A60F2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7C02" w14:textId="3430BF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22E7" w14:textId="4D2F28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29D9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465D" w14:textId="23835A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4916" w14:textId="0144607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88AA" w14:textId="373650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BA05" w14:textId="39C7E8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50F8" w14:textId="4539E0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1D4C" w14:textId="586F0F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6135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803F" w14:textId="246052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BA17" w14:textId="1E3B3FB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EFF4" w14:textId="6208EC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372F" w14:textId="0B5D6F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F438" w14:textId="1A9CCF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E2A2" w14:textId="0CDB49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E529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BD73" w14:textId="646CBE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C5BD" w14:textId="3ACB0E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98C8" w14:textId="1AEF13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288A" w14:textId="60DD5B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27F3" w14:textId="271B3B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6BD2" w14:textId="5AC1D4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198EA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2BD1" w14:textId="627BD6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CB24" w14:textId="43D3B79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F23B" w14:textId="2C374B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8639" w14:textId="60662A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E270" w14:textId="4A7D8D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E990" w14:textId="4DB961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B268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BBC7" w14:textId="405AE5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A0D3" w14:textId="7A2D879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AF32" w14:textId="3FB686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E443" w14:textId="585AE7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A2AE" w14:textId="326D55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9380" w14:textId="277DC6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E9EA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EEF2" w14:textId="59D579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896A" w14:textId="6D9A77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729381.15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76A1" w14:textId="59ED19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F780" w14:textId="7805DE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AA76" w14:textId="1441E6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5D36" w14:textId="3F29DA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59F7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2AFF" w14:textId="6E6A2A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6B50" w14:textId="79F963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C929" w14:textId="6F6AFB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EF5A" w14:textId="7642C4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3826" w14:textId="7A8574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C53A" w14:textId="6CD6CF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6020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9A8C" w14:textId="20C07D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B64B" w14:textId="13AAC8E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729378.09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0F06" w14:textId="19EB2D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205D" w14:textId="6E34B5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58B2" w14:textId="77358E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4E06" w14:textId="5CB853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319A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D2A8" w14:textId="32F8F0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2F86" w14:textId="13354CD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729376.96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263C" w14:textId="7ED114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9DB2" w14:textId="361776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7D98" w14:textId="3D3A5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1871" w14:textId="015052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97DF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CD9B" w14:textId="525B9A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AC3F" w14:textId="1F541E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729375.67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A6CF" w14:textId="7931D6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1655" w14:textId="0804F6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B17E" w14:textId="416A9B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F6EE" w14:textId="31D8A2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E1B9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ED22" w14:textId="2B9810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FBD5" w14:textId="03B8BE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729373.76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E2FD" w14:textId="616521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B7C3" w14:textId="7FCA26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81FD" w14:textId="09261E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B210" w14:textId="1673A6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6E34B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11E0" w14:textId="08C559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925E" w14:textId="1614AA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729371.05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11BD" w14:textId="31D36F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6797" w14:textId="17677C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BCEF" w14:textId="7827A4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F5B0" w14:textId="23DB31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1742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C37C" w14:textId="5568DD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2FC9" w14:textId="3313B1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729370.22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ED49" w14:textId="159571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FD5C" w14:textId="213C9C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8538" w14:textId="2D43DD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842B" w14:textId="1F8721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4A89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3ABA" w14:textId="7D94BE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CFC1" w14:textId="4E5B718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729368.90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0552" w14:textId="252059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C4F9" w14:textId="651F52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686A" w14:textId="7DAD8E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69D2" w14:textId="063760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28EF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A1F7" w14:textId="416B71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5361" w14:textId="51F4D0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7121" w14:textId="37F9BD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BE00" w14:textId="02ED90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FCFC" w14:textId="6EC6A6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3A79" w14:textId="55E021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59D9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07AD" w14:textId="4C087E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6D43" w14:textId="7CDD84B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6F18" w14:textId="5938BD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B7B3" w14:textId="70D004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088C" w14:textId="775277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B761" w14:textId="31AE87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B663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0EE1" w14:textId="0300F1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AD33" w14:textId="563821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729363.73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40BC" w14:textId="426FC5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69E0" w14:textId="54EE56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A0B3" w14:textId="5684E5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C333" w14:textId="436B99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6017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1B1F" w14:textId="5372D9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2F3B" w14:textId="780926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729362.03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C266" w14:textId="121A40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A656" w14:textId="143B93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FEA5" w14:textId="4C9C6F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CBC4" w14:textId="287D72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6A2C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1994" w14:textId="2235D8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3661" w14:textId="06BB229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0B7F" w14:textId="5429A4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BBF6" w14:textId="5C9AEF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A860" w14:textId="3EDA04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6D2C" w14:textId="4CE8CC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F077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41EB" w14:textId="0B2036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944A" w14:textId="6DC76A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729356.88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8C09" w14:textId="164B4E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151A" w14:textId="620918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6C80" w14:textId="120294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2D1D" w14:textId="0810A5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D83F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C02B" w14:textId="36090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1FFE" w14:textId="1286544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1C1A" w14:textId="465B2B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0091" w14:textId="328EE7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7C8A" w14:textId="2F63C8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8702" w14:textId="22048F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F56E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FAB1" w14:textId="0CA9D3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391B" w14:textId="6A237B1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729348.04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B4B9" w14:textId="6E36E8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F70C" w14:textId="4B7F25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5908" w14:textId="67CA42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614B" w14:textId="55781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1DF2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69BB" w14:textId="78EF70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2BD0" w14:textId="14AA98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729346.82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8E39" w14:textId="6FAC81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FB5F" w14:textId="47F83C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3D1C" w14:textId="1945C0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2D98" w14:textId="23E8E4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2D37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29D4" w14:textId="64C9CF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7FA9" w14:textId="2D3CBFA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417A" w14:textId="0E9234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98F1" w14:textId="19F403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5B86" w14:textId="4149C8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F4D4" w14:textId="4696A9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E071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3F01" w14:textId="79672E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CF1F" w14:textId="067B3F2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B63A" w14:textId="413346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7A01" w14:textId="6727CC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5545" w14:textId="7CEC56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4142" w14:textId="11B835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9CCA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4F36" w14:textId="351185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B491" w14:textId="7C342E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F260" w14:textId="78F12E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FC3A" w14:textId="579E10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357C" w14:textId="65E6DD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C8D" w14:textId="64CCAB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56D4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A6E3" w14:textId="5A1ADD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FE99" w14:textId="53B5D6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0CE5" w14:textId="01FDC0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9AD0" w14:textId="7ED576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ED6F" w14:textId="5E35BB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AD4A" w14:textId="4E5ECF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4D5C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5D6C" w14:textId="2FE316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BFB8" w14:textId="35D9C7C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B442" w14:textId="7ED2FD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2D94" w14:textId="7F637F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6C4C" w14:textId="271E4F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57CF" w14:textId="50D136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954E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D10B" w14:textId="42E3ED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5F33" w14:textId="3D0934F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F6F4" w14:textId="254167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B6CC" w14:textId="59382A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86E0" w14:textId="5AC8C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2641" w14:textId="63E6C0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68CB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1090" w14:textId="7A4B33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50BB" w14:textId="31FA94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0FD7" w14:textId="75270D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9940" w14:textId="7649B1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0689" w14:textId="04233D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B141" w14:textId="5703B3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C557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5AC5" w14:textId="30CC04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15AD" w14:textId="1DCD13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6D14" w14:textId="5F6F0B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934C" w14:textId="420D6B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AE2F" w14:textId="17EBCF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50A2" w14:textId="4C792D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BBDA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A7DA" w14:textId="54B521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3C05" w14:textId="43DFF8D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8641" w14:textId="025A3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1773" w14:textId="5932ED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5439" w14:textId="11C02A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C016" w14:textId="142BC9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E784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947F" w14:textId="2DD103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992A" w14:textId="46794EE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AF9C" w14:textId="36D601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B4DD" w14:textId="4AF58A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36D0" w14:textId="48D50F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89B3" w14:textId="30C7F0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76C7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1BC4" w14:textId="7AE122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E4E7" w14:textId="29FFBE9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3C52" w14:textId="533EF3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FDC9" w14:textId="311171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0CB8" w14:textId="054EB8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BCB2" w14:textId="380D91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949B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5279" w14:textId="5C239C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E8B6" w14:textId="5D31DD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7898" w14:textId="5D1A72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16F8" w14:textId="5AAE6A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E0F7" w14:textId="70481D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3866" w14:textId="19921C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507D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3803" w14:textId="6BE968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78CC" w14:textId="745B4B3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FC4D" w14:textId="6D6197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2024" w14:textId="53F498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DCD2" w14:textId="69975B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32AA" w14:textId="6EA4B5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197B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336D" w14:textId="52B482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E831" w14:textId="7204F9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729301.41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628F" w14:textId="43EBB7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0215" w14:textId="44ED2A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BC52" w14:textId="599117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3D5A" w14:textId="2E38C5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23E1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F711" w14:textId="3082CA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256F" w14:textId="24ABD91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729297.09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0080" w14:textId="6FB347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D490" w14:textId="4BDA43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7CA4" w14:textId="0F6AFC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81BB" w14:textId="165A65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134C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1889" w14:textId="686B87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0993" w14:textId="0035278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2305" w14:textId="123900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4FC2" w14:textId="2FDF19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9041" w14:textId="1CE4F1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F217" w14:textId="160BEA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DA84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2A35" w14:textId="4A2503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2644" w14:textId="09039E8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F7F0" w14:textId="6AE5DC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87FB" w14:textId="0F4C59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8132" w14:textId="7F0443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5347" w14:textId="61A7BA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73EE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978B" w14:textId="6781E0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71BC" w14:textId="7CA134A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02A7" w14:textId="4F6EF1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93D7" w14:textId="6E27D9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6A68" w14:textId="09DFBC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06AE" w14:textId="6742DF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48B3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87E1" w14:textId="6B117C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9635" w14:textId="18EDF3E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566E" w14:textId="7BB1E1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9873" w14:textId="721628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291F" w14:textId="572404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970D" w14:textId="1BD1CD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A6E2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EB2B" w14:textId="3F4A07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78B4" w14:textId="15FE780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729282.43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986A" w14:textId="5E4FCF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DA1F" w14:textId="36C81B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B944" w14:textId="35E69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5606" w14:textId="6B4AAD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69FA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9AA7" w14:textId="74AE4A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9837" w14:textId="5D642F1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3B83" w14:textId="676EEF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0002" w14:textId="25E313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2A64" w14:textId="137B10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F3C2" w14:textId="732BB9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36B8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2975" w14:textId="1C6273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4159" w14:textId="07F525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D6FC" w14:textId="62B71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71B7" w14:textId="245E84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501A" w14:textId="591245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A806" w14:textId="2CFEC1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8906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3AF2" w14:textId="40C15B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3C1D" w14:textId="54E31B8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1B72" w14:textId="27A4C1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C85F" w14:textId="769E08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A3D4" w14:textId="27B372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C226" w14:textId="2A29A6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2327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5FB1" w14:textId="649E11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F02D" w14:textId="1F17825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729278.53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D740" w14:textId="63F116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711E" w14:textId="32E802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4E97" w14:textId="09C746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9D4C" w14:textId="3CEC5F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4DD6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0ED8" w14:textId="6E3020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476A" w14:textId="47498D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729277.82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8A44" w14:textId="6BBAC3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4DF6" w14:textId="76EB0D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A890" w14:textId="327FED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801D" w14:textId="70D901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62CC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2433" w14:textId="554581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9956" w14:textId="6693E2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729276.64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45CB" w14:textId="527206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5683" w14:textId="7B7534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AA4B" w14:textId="5A7EBA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DCC1" w14:textId="4ABF22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4D50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8EF6" w14:textId="280879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3921" w14:textId="6817D6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5E96" w14:textId="758778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71CA" w14:textId="693770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2F4C" w14:textId="0ED616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3313" w14:textId="463A79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E378D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A643" w14:textId="342EBE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0B4C" w14:textId="0051EA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0381" w14:textId="618E42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3BBD" w14:textId="29919A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8D43" w14:textId="51DD25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27BE" w14:textId="2C03E9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FA1B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E48E" w14:textId="03EFC3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D069" w14:textId="202F42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2829" w14:textId="5010A5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6279" w14:textId="29B750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6A90" w14:textId="7886AA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EF66" w14:textId="614828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AC40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AA3E" w14:textId="1521EA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D0C9" w14:textId="513B3C2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74B4" w14:textId="688097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F461" w14:textId="2832FF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2905" w14:textId="4773EC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815B" w14:textId="4539BA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4ED7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18CA" w14:textId="16BBFC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059B" w14:textId="44CF8B7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C753" w14:textId="6926DC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A7F2" w14:textId="12D7AD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E539" w14:textId="7732E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B4A4" w14:textId="763BF8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FD70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C9EA" w14:textId="36CFB5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0607" w14:textId="59844B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034C" w14:textId="4341E8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62C2" w14:textId="528C0D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98C1" w14:textId="61E76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C35B" w14:textId="04BD50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FD89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F062" w14:textId="3B9A51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C7C1" w14:textId="2A4046F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729262.97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FD06" w14:textId="7EF02F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94B7" w14:textId="5F6987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F98A" w14:textId="6E8605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DA6F" w14:textId="268B3F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BC90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D0719" w14:textId="590F5A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4989" w14:textId="3D18CB5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E590" w14:textId="7B3CC7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3343792.97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8228" w14:textId="65B5DB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FEE3" w14:textId="0CAD60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39CF" w14:textId="7252F6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12EDC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2AB4" w14:textId="2DC34D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165B" w14:textId="387A42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6829" w14:textId="45465D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FB8F" w14:textId="377DB5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70CC" w14:textId="6CAD38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FF67" w14:textId="4C4F19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8C86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BC9E" w14:textId="461E28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9C8A" w14:textId="0E0084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3B3D" w14:textId="44E087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3343798.13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7C95" w14:textId="74B9C5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4FC5" w14:textId="15ED21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2B21" w14:textId="4530B3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C9F0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434C" w14:textId="6D09CF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6CAA" w14:textId="2C6490E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761F" w14:textId="2916D1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3343800.34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5E39" w14:textId="6B7D17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9E2D" w14:textId="38FF11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0CBA" w14:textId="2C3D78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0A33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6010" w14:textId="026695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2B1D" w14:textId="348407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E78E" w14:textId="4821C6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FB57" w14:textId="52D926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20C3" w14:textId="6FA2E8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7863" w14:textId="57C421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36BE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FADF" w14:textId="3133F1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FE5A" w14:textId="30B2716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8529" w14:textId="48B68B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3343809.00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2DCB" w14:textId="1E17BD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8B8D" w14:textId="0FD3E7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9303" w14:textId="4F5B10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0BE9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0BD7" w14:textId="151119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FA2C" w14:textId="4C0CE49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729247.19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0CE8" w14:textId="25A9AC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3343814.02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DD1D" w14:textId="7947AC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7F00" w14:textId="4DAFD1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F14C" w14:textId="6D033D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ED11C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2178" w14:textId="774571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A9AB" w14:textId="3E0F3B5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729246.61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0459" w14:textId="696472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B482" w14:textId="4D7E7A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A176" w14:textId="0824D4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1B96" w14:textId="07E6BD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DFA0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320E" w14:textId="690CD4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11FD" w14:textId="2C4E11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D4A7" w14:textId="49F1DE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3343820.49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D7EB" w14:textId="5F048E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36A1" w14:textId="4CEE5C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7350" w14:textId="6F51E8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AC2FB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329D" w14:textId="15356E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76CC" w14:textId="3DE5AA6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27B4" w14:textId="2EC689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1C0E" w14:textId="119514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FBA2" w14:textId="1F45B3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58AF" w14:textId="4FF364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47F3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B079" w14:textId="5D6546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E7BF" w14:textId="115AFF4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89C4" w14:textId="6B00B6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F5F3" w14:textId="156B75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4BA2" w14:textId="568BDF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7652" w14:textId="4EFDA4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40D6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6173" w14:textId="227B63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47D3" w14:textId="72A271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729243.78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5BB1" w14:textId="5CE6C6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3343827.78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80AC" w14:textId="1C6977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2B7D" w14:textId="1517F6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2E8F" w14:textId="535D4A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45ABE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CB9B" w14:textId="583D13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B327" w14:textId="3A1DB28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C1B3" w14:textId="2056BE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3343831.27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C466" w14:textId="3ADD16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44C4" w14:textId="4EA808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C02A" w14:textId="1F6095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5497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1083" w14:textId="7F3748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5C10" w14:textId="06DA8E2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AFEC" w14:textId="098B05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CFF8" w14:textId="356AF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31C2" w14:textId="62E5EE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E96B" w14:textId="29FF0B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1C82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931F" w14:textId="19C9E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CB46" w14:textId="720F411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336B" w14:textId="4E400F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546F" w14:textId="0A922D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E185" w14:textId="24DEC1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71D3" w14:textId="10A595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95A3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72F2" w14:textId="26B746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9D56" w14:textId="601B69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729237.86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A38A" w14:textId="169B82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3343841.29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C0EB" w14:textId="66ED3E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E4C5" w14:textId="36904D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1489" w14:textId="590430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656A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D7C5" w14:textId="46AC35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772F" w14:textId="579744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1F04" w14:textId="6121E6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3343844.88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A73C" w14:textId="6C9581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66EA" w14:textId="3E8344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E8BC" w14:textId="4CDD53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C2A9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0625" w14:textId="6DF833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78C1" w14:textId="65E05B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709C" w14:textId="6B2460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3343849.88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EB1C" w14:textId="6D8E3E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743B" w14:textId="0501F7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B3DA" w14:textId="377502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7D51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7068" w14:textId="3D9B37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1487" w14:textId="06BCDDD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7B93" w14:textId="1696F5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8BE6" w14:textId="384EF6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B3B3" w14:textId="4864BB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95E5" w14:textId="5B6C3F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FB2A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08FD" w14:textId="38A02E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9C9D" w14:textId="743011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108B" w14:textId="732375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3343862.39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98B6" w14:textId="324CD9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4D64" w14:textId="493FA1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D5E9" w14:textId="291B85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7BC3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F8C5" w14:textId="230D7B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6CC3" w14:textId="57418F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74D1" w14:textId="093475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3343867.44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590E" w14:textId="3C95CE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53D6" w14:textId="5A18E0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2C36" w14:textId="076A72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586A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E469" w14:textId="61F7E1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3D06" w14:textId="7D9174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07D1" w14:textId="502DB1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A157" w14:textId="040804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33DE" w14:textId="42AB7E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7409" w14:textId="482700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0F5F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527D" w14:textId="3EE2A9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6911" w14:textId="18963A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7AFB" w14:textId="565243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3343873.48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C5CD" w14:textId="2CE879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226A" w14:textId="6D7EA7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074A" w14:textId="2EFBB4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E322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A2FA" w14:textId="2FB433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1B3A" w14:textId="2F1A857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41B4" w14:textId="277F89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3343879.26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9B17" w14:textId="62C1B7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8F34" w14:textId="3CA642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B387" w14:textId="515DEF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88AE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0276" w14:textId="0A8A38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67DF" w14:textId="73AF627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AB47" w14:textId="2A61EE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3343886.69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B7C2" w14:textId="0A164B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55C9" w14:textId="144896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BE5D" w14:textId="3FB109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25114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C3D0" w14:textId="4B91EC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CC12" w14:textId="3837A0F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8948" w14:textId="4927DC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3343892.19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7894" w14:textId="1936BB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B57B" w14:textId="63C357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2938" w14:textId="580709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BE24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40DC" w14:textId="257CC1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F942" w14:textId="3E22ED8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41CE" w14:textId="5CFFF0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33BC" w14:textId="61AD99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7A1B" w14:textId="5BE3FB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2A3C" w14:textId="54400E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94F75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2B76" w14:textId="686C78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02B2" w14:textId="245EE57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1C51" w14:textId="67968E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0500" w14:textId="15F6F6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B178" w14:textId="3E5631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305E" w14:textId="0BC1E5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95C8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C48D" w14:textId="1F3E21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4E75" w14:textId="2D99008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B44B" w14:textId="61B4F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A0A0" w14:textId="77057A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EBDF" w14:textId="284075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AA5F" w14:textId="4BFAA8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A1EA1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C74D" w14:textId="3414D5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9EB5" w14:textId="1E4F53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729227.83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460B" w14:textId="643BE6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E7FE" w14:textId="68FEE1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C680" w14:textId="151726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046D" w14:textId="3433F9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D535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2EA7" w14:textId="1F7C89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6BCD" w14:textId="07BB8EA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729221.09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549D" w14:textId="415BF1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ED44" w14:textId="7F52B0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36F2" w14:textId="223E32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DBAC" w14:textId="472FA4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2152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DC45" w14:textId="516B35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0AA0" w14:textId="18E553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729210.40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6183" w14:textId="30B5AB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3343935.17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99B4" w14:textId="44874D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9AA9" w14:textId="15C688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FA12" w14:textId="7C6F37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ADE1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CFD0" w14:textId="6DAECF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42BF" w14:textId="665FCE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473F" w14:textId="047805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F5A7" w14:textId="0B7040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0998" w14:textId="6C6A2C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E4B6" w14:textId="404A85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1BD2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04E2" w14:textId="2760FC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FA1D" w14:textId="4EB2F5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043A" w14:textId="4279CF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E8CE" w14:textId="5617B9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0877" w14:textId="6728DE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B112" w14:textId="25F084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9477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D3E3" w14:textId="73A693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97E3" w14:textId="5868B3C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B2EF" w14:textId="43C6E8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6200" w14:textId="40CA1B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7869" w14:textId="248AF5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28E4" w14:textId="01F6EF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682E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0009" w14:textId="0BDF3A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31AE" w14:textId="0DCBD9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ED4D" w14:textId="60758B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7E03" w14:textId="186B40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072A" w14:textId="659A62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BA70" w14:textId="6ED14D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FB62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6DDE" w14:textId="4FFED9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97CA" w14:textId="7EEA56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1EC9" w14:textId="7EF5AD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EF57" w14:textId="3215F4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D324" w14:textId="0F55E8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F38E" w14:textId="6DBBC8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A462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3182" w14:textId="296D3A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388B" w14:textId="5E5B46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729192.85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110E" w14:textId="6EB124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3343968.89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F06B" w14:textId="1CD884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2AC2" w14:textId="3971F7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5846" w14:textId="6435DE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7C27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B190" w14:textId="76F270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D1EF" w14:textId="4DE2A96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729197.69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7199" w14:textId="0B88EF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E820" w14:textId="1F5874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02E4" w14:textId="1F89FB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DAEA" w14:textId="0B718E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0C71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1825" w14:textId="2F7C19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F905" w14:textId="46EBDD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E36C" w14:textId="619E78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7F53" w14:textId="1783CA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6BDF" w14:textId="36055E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FFE3" w14:textId="070329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3985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18B9" w14:textId="60B7A6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1FF6" w14:textId="008520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729200.60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1E64" w14:textId="0E4C9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3343997.09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9A74" w14:textId="2AADEA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097E" w14:textId="6D0B7D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E6D6" w14:textId="6CEB8B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8D0C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9C59" w14:textId="5419CE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BFC6" w14:textId="7D00CF2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E6AC" w14:textId="231826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3344009.89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22DC" w14:textId="70923D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2B9C" w14:textId="356097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E9C6" w14:textId="55A306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DBBF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091F" w14:textId="426050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A5C2" w14:textId="03F2B7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729195.85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BF7E" w14:textId="117D7C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3193" w14:textId="162408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7DFC" w14:textId="7F7398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257B" w14:textId="109B93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B62D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FC37" w14:textId="690525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A2C6" w14:textId="057FF6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729192.49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2C5" w14:textId="192B4A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3344041.90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6C49" w14:textId="2CCA3D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1BDE" w14:textId="65A444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C3FA" w14:textId="69D4DB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5545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FD08" w14:textId="4C665A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0687" w14:textId="0DAA95E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729187.54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5517" w14:textId="64466C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2A5A" w14:textId="7CAF0F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6DC0" w14:textId="62EB94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3B4A" w14:textId="02B693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7D83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2D03" w14:textId="1A3964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BDAE" w14:textId="26DD9F8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A423" w14:textId="1F3E1D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AA28" w14:textId="2CECF3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9966" w14:textId="1942B0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A1DE" w14:textId="2E762E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1B54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AF17" w14:textId="5E9061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ED22" w14:textId="63E8659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FAC7" w14:textId="658D8C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3344069.46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A4CB" w14:textId="024750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ED5F" w14:textId="04EEA4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FF06" w14:textId="522626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6711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EDA3" w14:textId="0E0E4A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362C" w14:textId="5543E4E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F30D" w14:textId="28B12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3344076.50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14FD" w14:textId="3072B4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EA88" w14:textId="3B767D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14DD" w14:textId="4BBE89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ED17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27F8" w14:textId="40A428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3959" w14:textId="74B10CE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F4E8" w14:textId="474828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3344083.08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3F93" w14:textId="363433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B554" w14:textId="0BADDC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49EF" w14:textId="27F747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A4B1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35E1" w14:textId="684038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E216" w14:textId="02CAF2A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4EAB" w14:textId="3ECAE3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3344090.22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C672" w14:textId="088C5D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D276" w14:textId="0BE634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EAE9" w14:textId="1984F7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49DD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705F" w14:textId="34B27B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C0F4" w14:textId="3E4896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729167.73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45AE" w14:textId="01BBD1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F368" w14:textId="1D641C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DCC3" w14:textId="24A20B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E19B" w14:textId="7798C4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EE38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4C32" w14:textId="360AA7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F19B" w14:textId="51C4E2F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A02C" w14:textId="094357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A229" w14:textId="778181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C122" w14:textId="3E6332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FEB5" w14:textId="7E83F0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29CA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7386" w14:textId="523A5A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B991" w14:textId="23B196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729158.36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BA01" w14:textId="6EDA9E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9965" w14:textId="53F210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9A25" w14:textId="0867C3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7135" w14:textId="0FCC45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CF73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F8AF" w14:textId="6F814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3A07" w14:textId="4E1E83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D9F7" w14:textId="039BD2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8DC8" w14:textId="0BF9BB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07B6" w14:textId="06973E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AF58" w14:textId="734782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CAC8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7FDA" w14:textId="707D60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D4FE" w14:textId="14F3C7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E56B" w14:textId="672C4D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2F36" w14:textId="29B0BB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EF55" w14:textId="7C2893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32A6" w14:textId="3BB277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ED55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C348" w14:textId="39F430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56A8" w14:textId="67EB599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3909" w14:textId="4AD9EA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3344117.01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C51E" w14:textId="251368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E83E" w14:textId="74A12A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BEB" w14:textId="65E648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D127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636A" w14:textId="2AD71B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9453" w14:textId="1959B48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248C" w14:textId="217007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3344124.53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D405" w14:textId="61CD12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9065" w14:textId="134464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3E98" w14:textId="41DBC8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37C4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B633" w14:textId="1D68AD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7D1F" w14:textId="53C5360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E9C0" w14:textId="4FB783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3C46" w14:textId="4E45BC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14E2" w14:textId="645E83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F891" w14:textId="18DC14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D8D8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81F6" w14:textId="2AF273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A4C5" w14:textId="3247F8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CA58" w14:textId="0E1F13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3344125.50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7553" w14:textId="592BAF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C571" w14:textId="7BFD39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8D85" w14:textId="3CA451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9A21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81A1" w14:textId="0C0731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BDD9" w14:textId="0B10B1D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2F28" w14:textId="1A846F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FEFF" w14:textId="65B7A5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8B4E" w14:textId="514591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DCD0" w14:textId="74DCE7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135E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116C" w14:textId="3511FE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1A92" w14:textId="0E633FF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580A" w14:textId="109A6E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3AFE" w14:textId="0F9E65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076D" w14:textId="4AB311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C2AF" w14:textId="52A316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062D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EA03" w14:textId="05132B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47BC" w14:textId="4B6860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DE8C" w14:textId="7E5C3D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3344128.29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863E" w14:textId="33ADF8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A2DC" w14:textId="3430DD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9D73" w14:textId="51AD44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48C4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1937" w14:textId="19B376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42ED" w14:textId="14CEEC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3FCF" w14:textId="616509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3344139.10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CD80" w14:textId="7C37FF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9785" w14:textId="0B5B90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91FF" w14:textId="52B866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3789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B0DC" w14:textId="0A9DA8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E2BC" w14:textId="5D4C759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EE9B" w14:textId="59471F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3344147.20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A5E0" w14:textId="18812A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35A1" w14:textId="2E37D7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1E42" w14:textId="2F53E1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F075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EAC4" w14:textId="58E84C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240A" w14:textId="62DB0AE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6E5F" w14:textId="083E9A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3344154.16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0B14" w14:textId="64B67B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CC90" w14:textId="479D36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A966" w14:textId="753F38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5B39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62D9" w14:textId="27C4C4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C857" w14:textId="42BE3B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A392" w14:textId="16EB0D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3344168.70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FC84" w14:textId="52645E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440D" w14:textId="6F9B32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5002" w14:textId="2FE273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35A7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2C1C" w14:textId="0F6727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1AAB" w14:textId="034FF48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EC8F" w14:textId="2D63D9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0D02" w14:textId="6AADE8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BE26" w14:textId="2CBE16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8906" w14:textId="1375D5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DCD4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3066" w14:textId="45BECA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8077" w14:textId="436FBA1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0CAD" w14:textId="30438C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3293" w14:textId="2A6589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F032" w14:textId="145A62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69E2" w14:textId="6A7819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3646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339B" w14:textId="514702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945" w14:textId="2C316B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729055.81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F5B6" w14:textId="7EEC06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1485" w14:textId="3FCB32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FE24" w14:textId="716277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A463" w14:textId="697DED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521E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7E0E" w14:textId="386CCA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BE8B" w14:textId="409B67F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C412" w14:textId="24F11C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BDD5" w14:textId="50DDEC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5F4F" w14:textId="6CD914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25C0" w14:textId="5EECB3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3CBB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E217" w14:textId="5AEE3C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53B0" w14:textId="00A625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5DC7" w14:textId="00F981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8923" w14:textId="7EF5A1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E87E" w14:textId="3047D6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0F61" w14:textId="4EF61E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D28E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EC38" w14:textId="3EAAC7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EB20" w14:textId="38BF6EB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E8BD" w14:textId="230756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3344233.27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8AC2" w14:textId="6B92DA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DDC4" w14:textId="7BC4A2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5EE6" w14:textId="41A970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C313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A7C8" w14:textId="20DC16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6C7C" w14:textId="365B544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C02B" w14:textId="68BD15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3344245.07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F369" w14:textId="38E2B3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C90E" w14:textId="6C1764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E39F" w14:textId="587898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9FC0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3B09" w14:textId="48B31F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CA80" w14:textId="1AC2EA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3823" w14:textId="42B329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73EE" w14:textId="6E5578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2EE7" w14:textId="5FF21B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2BA9" w14:textId="6623E2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18AA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9CE3" w14:textId="5D4468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898E" w14:textId="2462D69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E54E" w14:textId="7ECE95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9735" w14:textId="564A30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BD19" w14:textId="772094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30B1" w14:textId="37F80D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BAAC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2256" w14:textId="4A6686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2FF4" w14:textId="5A4B3C8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A771" w14:textId="135EC2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3344276.09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6102" w14:textId="3563A9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6416" w14:textId="4B7814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A271" w14:textId="58BDC3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F303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7D4D" w14:textId="3DE63C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B3DC" w14:textId="44B6353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E44C" w14:textId="1D2495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2EAC" w14:textId="1F8899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4816" w14:textId="566A5F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5865" w14:textId="49D2CB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6EBA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8DD1" w14:textId="44FBFE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5494" w14:textId="124D06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729035.43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A0D0" w14:textId="2FEF9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3344284.72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0662" w14:textId="16C161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A7A2" w14:textId="13CD91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B703" w14:textId="506313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B0E7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5265" w14:textId="36BFC5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9FF2" w14:textId="7616DF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C3AE" w14:textId="6686CD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3344279.78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CFF6" w14:textId="5C7F59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03D4" w14:textId="1C87D2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D8C6" w14:textId="21AF4A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169B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5C5C" w14:textId="755122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1088" w14:textId="449DE6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2CD0" w14:textId="78ABFF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079E" w14:textId="797567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335B" w14:textId="280BCF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06C0" w14:textId="682724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D634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DFE2" w14:textId="08A3F9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B3C0" w14:textId="15B9C1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8DA3" w14:textId="122E7E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3344277.65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8B99" w14:textId="1CA7DE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224F" w14:textId="6F09B3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ED3D" w14:textId="623183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9CD4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EE43" w14:textId="328859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4C05" w14:textId="33E01A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20D3" w14:textId="376DA3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23A9" w14:textId="0428B7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B82D" w14:textId="290C3B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6F83" w14:textId="55551D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471F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6BC4" w14:textId="2F7E29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3053" w14:textId="160C26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9CC5" w14:textId="6B1B38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0961" w14:textId="0E573A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C9F2" w14:textId="437C34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1E8E" w14:textId="0EF4C2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9D7F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EEE3" w14:textId="633608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4B62" w14:textId="2AF974C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F566" w14:textId="3F00D7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1B34" w14:textId="1E6746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68DD" w14:textId="7B07B1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D15C" w14:textId="713CEC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982F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147F" w14:textId="20714F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1F3B" w14:textId="360DA5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0523" w14:textId="449FCC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3344299.41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B602" w14:textId="41826C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173C" w14:textId="439AE1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2E97" w14:textId="27D627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0E16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2FAA" w14:textId="598C57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3F42" w14:textId="7807FA8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B126" w14:textId="652368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E768" w14:textId="1A5BDE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4A24" w14:textId="5182A9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F3E3" w14:textId="1CB4D5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D9AA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B6AC" w14:textId="387E30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AFDD" w14:textId="5C19090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80C8" w14:textId="477D3F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3344316.76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6E24" w14:textId="2AFF63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5416" w14:textId="229709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B73E" w14:textId="175BC0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7B5F5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01C0" w14:textId="1A8813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073A" w14:textId="71556D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2C3D" w14:textId="7543CB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3344323.73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F6DA" w14:textId="44E7BA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E91B" w14:textId="08EB9B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7778" w14:textId="51AD91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7E3B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6018" w14:textId="18ABB2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66DD" w14:textId="0DDB22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0692" w14:textId="2ABF9B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3344333.91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0A86" w14:textId="13C001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7757" w14:textId="48001D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3B71" w14:textId="476B44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F981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88B6" w14:textId="20EE26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8B54" w14:textId="6B3C34E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EDDB" w14:textId="7FC6CC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3344346.99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CA52" w14:textId="089870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6483" w14:textId="5B32F9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BC52" w14:textId="4DAA70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87C3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FCE7" w14:textId="046E42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1C69" w14:textId="150450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B09A" w14:textId="61824C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D038" w14:textId="5EBD3D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F119" w14:textId="1CDD61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368F" w14:textId="73F1D2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520F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FDEF" w14:textId="762A64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7D44" w14:textId="536D572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3918" w14:textId="24B5EC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520C" w14:textId="723D04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4CD5" w14:textId="29D6B4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633D" w14:textId="2CE1FC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FE8C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2804" w14:textId="5C6009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167E" w14:textId="6B4709D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AEF8" w14:textId="1F505A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3344386.23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6012" w14:textId="68A1A7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75AC" w14:textId="1CAF49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06DF" w14:textId="0BAA42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1637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F062" w14:textId="405A7D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8F2E" w14:textId="6A7BB3E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BEA9" w14:textId="26B2C6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3344394.01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4944" w14:textId="337E54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7072" w14:textId="106CC8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AED7" w14:textId="38598C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FAF5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B295" w14:textId="0DB1AC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FD82" w14:textId="7443B7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35F9" w14:textId="64D3F9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3344403.46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71D1" w14:textId="332A83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2908" w14:textId="00F92E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E408" w14:textId="72880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1155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3A93" w14:textId="210EC6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017B" w14:textId="4EE79AE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8AA0" w14:textId="262D9C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E5C7" w14:textId="3EC6AC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F257" w14:textId="66CBF8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AE6C" w14:textId="3A068F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01B7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168C" w14:textId="40EBE5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A12C" w14:textId="34D534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E42F" w14:textId="725BF6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3344421.95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B8B1" w14:textId="4D1187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1B12" w14:textId="3494CE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40EE" w14:textId="4BBA09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13C9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A0E6" w14:textId="5C286A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7BA9" w14:textId="157D805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CFA5" w14:textId="0AB21E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3344425.44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D131" w14:textId="6E4D5B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465A" w14:textId="28AA0E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C6C8" w14:textId="1EF1D7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1722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78DB" w14:textId="17A0E5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6929" w14:textId="128AA3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30A0" w14:textId="6B9F0E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3344430.84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1ECD" w14:textId="5005EF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6C8D" w14:textId="0ECDAF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1B0B" w14:textId="03C100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5C5A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44CE" w14:textId="59F82A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409E" w14:textId="208423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C690" w14:textId="084687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3344440.19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61FF" w14:textId="14B635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4BD4" w14:textId="2D3952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D5D7" w14:textId="0B0FAE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6DCE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1256" w14:textId="568EF8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6774" w14:textId="45EC5C5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8A82" w14:textId="179F5D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6DFF" w14:textId="57D121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C87F" w14:textId="0D0E70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8986" w14:textId="7E0F6E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615B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84A1" w14:textId="5901AB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1B5C" w14:textId="30149D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7077" w14:textId="21DB03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491D" w14:textId="6A2B9D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CD1A" w14:textId="2642BB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4A0C" w14:textId="693269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CDF7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C4AB" w14:textId="7796DC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C8B5" w14:textId="719282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B9DF" w14:textId="1C9732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6BFD" w14:textId="6F675B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A9CB" w14:textId="6B2C8F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A545" w14:textId="27913A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B801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1157" w14:textId="7D19D6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1E0C" w14:textId="633D6A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6F93" w14:textId="463190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439B" w14:textId="767658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45B0" w14:textId="351B30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2325" w14:textId="6F16D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E3EB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DAD4" w14:textId="2AC88A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BF78" w14:textId="6A63059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513B" w14:textId="73D9E7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4130" w14:textId="09A4C9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B8EA" w14:textId="11D1D9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A0C1" w14:textId="3A87A8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87F0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8698" w14:textId="0B17D2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4060" w14:textId="2BF0E5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5D78" w14:textId="53A934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3344498.17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A014" w14:textId="1D4F49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1726" w14:textId="05CFCF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FE9F" w14:textId="10632B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C65B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0C68" w14:textId="0BAB60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D1D8" w14:textId="48B3B2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10A1" w14:textId="30CD2F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BD10" w14:textId="4A9522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0115" w14:textId="566901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362E" w14:textId="15599F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E843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33C1" w14:textId="0B6BF2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4098" w14:textId="474934F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B3A7" w14:textId="5E8257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DC7F" w14:textId="49554D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AAE9" w14:textId="688DF0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7E04" w14:textId="284768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51C6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3DFB" w14:textId="2445C7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88CD" w14:textId="2415793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BFF1" w14:textId="66D72F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3344519.36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657B" w14:textId="684843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F853" w14:textId="376030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5D6C" w14:textId="003664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4A69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DF38" w14:textId="35AF82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37E4" w14:textId="293544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09C9" w14:textId="7B9D1C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3344525.61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2356" w14:textId="554A05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6060" w14:textId="13C887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1D50" w14:textId="0EFD68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2EAC6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FA2F" w14:textId="53BEE7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C60C" w14:textId="5DB8973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A6A1" w14:textId="0D8E3D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5A63" w14:textId="24E0D2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5106" w14:textId="600276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0A7A" w14:textId="598A04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D544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8E1A" w14:textId="00B332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75A8" w14:textId="759242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6B66" w14:textId="070774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3344545.21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F8D4" w14:textId="441D50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AF84" w14:textId="33943B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0DE7" w14:textId="58CE47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96E9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299C" w14:textId="469442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1B17" w14:textId="40D855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1DE5" w14:textId="465C27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3344552.58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9A2E" w14:textId="586D5F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B532" w14:textId="76F90D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1AE1" w14:textId="4B7C6C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222C6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11AD" w14:textId="5B2AFC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E7ED" w14:textId="1B196D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2CEA" w14:textId="399A97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3344558.29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E13B" w14:textId="7AC06A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4E35" w14:textId="42D4B8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FC74" w14:textId="75A5FC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23E6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05D9" w14:textId="6B50BA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3F54" w14:textId="1304A7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7020" w14:textId="34A052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6A11" w14:textId="0591ED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456" w14:textId="4A6186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4250" w14:textId="1A7E0B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4D77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AEB5" w14:textId="64E0F5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1405" w14:textId="252D692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DB7B" w14:textId="5A289D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3344564.00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EB75" w14:textId="632BE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9EF4" w14:textId="25AE25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BA01" w14:textId="24F197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888A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08EC" w14:textId="613926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0CC4" w14:textId="689395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9C89" w14:textId="00E558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0BBC" w14:textId="79858C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0E94" w14:textId="135D82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1118" w14:textId="0567AD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C2D4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B8FA" w14:textId="5E566C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F7F5" w14:textId="34879A4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4121" w14:textId="513576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3344573.66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61A3" w14:textId="0B015A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6B1B" w14:textId="4DED65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A9D2" w14:textId="274EB6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F765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13D6" w14:textId="71FE72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9944" w14:textId="4980B07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72BD" w14:textId="68FE38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3344579.42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7681" w14:textId="7BD877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1565" w14:textId="3A7189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980F" w14:textId="30A712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A932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2C0C" w14:textId="3E0511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C33D" w14:textId="638BC99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F72B" w14:textId="04C192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3344583.68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F7C7" w14:textId="111B41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47E3" w14:textId="5D99A2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AAF5" w14:textId="69F41C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490D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8C61" w14:textId="4E89C2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4765" w14:textId="15F180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C594" w14:textId="6CDBF3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C172" w14:textId="4D1BAA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DD80" w14:textId="395DBD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3BFC" w14:textId="5C470F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1ABD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18FA" w14:textId="50F4C0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104D" w14:textId="5889F0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3FE0" w14:textId="3ED95E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4F69" w14:textId="33FB5F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6396" w14:textId="4D92B9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2F4F" w14:textId="10EDF5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9D2F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5D88" w14:textId="3B2189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20B9" w14:textId="10B3B6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057E" w14:textId="597537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3344595.58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73A8" w14:textId="00DF7C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FFC5" w14:textId="18C380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1FA0" w14:textId="1F2AE7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8CEE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0030" w14:textId="10A9CA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26A0" w14:textId="5CCC902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A543" w14:textId="2EC368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3344605.16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CCB6" w14:textId="198487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45FF" w14:textId="0C5D37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2658" w14:textId="6F1B7A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61CA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990A" w14:textId="35B539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F9B6" w14:textId="046166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963A" w14:textId="27B17C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3344618.19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2A7A" w14:textId="5EF66D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6A61" w14:textId="2EC31C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DFD6" w14:textId="0E24DB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2BD2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66B0" w14:textId="244224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5410" w14:textId="1874187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D9C1" w14:textId="38DC4A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A931" w14:textId="761C46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7BD2" w14:textId="35DB52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D18C" w14:textId="39F485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F867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E215" w14:textId="30AAA5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4707" w14:textId="1DA6BD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93B6" w14:textId="20C67A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817C" w14:textId="79658B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601F" w14:textId="4796D5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3239" w14:textId="008063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A70C6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026A" w14:textId="437491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84F6" w14:textId="69F05C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8CCA" w14:textId="452ADE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3344627.31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D66F" w14:textId="18B210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3661" w14:textId="021CAC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0580" w14:textId="210B4A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D370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B81D" w14:textId="479E51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1FA7" w14:textId="1FB380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31E6" w14:textId="4455A6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EB25" w14:textId="24DFCF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B2D3" w14:textId="39201C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0DF7" w14:textId="1FE7CE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8B10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8FFD" w14:textId="26F630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BE78" w14:textId="4DBEFE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C819" w14:textId="332C28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3344636.34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645C" w14:textId="4014D5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123D" w14:textId="7A4B4F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6874" w14:textId="362AF4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CF5C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A3BA" w14:textId="1911DC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F535" w14:textId="5D4088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B58B" w14:textId="0FB201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3344638.79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4D51" w14:textId="3AF12E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02A1" w14:textId="518CD1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AB09" w14:textId="224621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27DD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C7E3" w14:textId="5E6DD4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1B5D" w14:textId="366FFF1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BF11" w14:textId="019A98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A174" w14:textId="22C93F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B469" w14:textId="1D8F9A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EEC0" w14:textId="292E2C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205A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0370" w14:textId="713BD8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CA03" w14:textId="1FE513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A543" w14:textId="322826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E2D0" w14:textId="494B83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3FD8" w14:textId="70FDB2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2C18" w14:textId="4FB02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6761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7F0C" w14:textId="6A10AA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A9F5" w14:textId="1C6205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729130.81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E821" w14:textId="7777A6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28CF" w14:textId="442C1C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598C" w14:textId="6B4B21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5395" w14:textId="3C434D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25E5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6727" w14:textId="76DDE3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1092" w14:textId="39790B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729132.14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7CDE" w14:textId="73B4B0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2398" w14:textId="75DA17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5AFB" w14:textId="4ACD5F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2414" w14:textId="43DAD0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9F840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1C67" w14:textId="33DFFF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770E" w14:textId="3350C9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338B" w14:textId="3D5D0E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4513" w14:textId="35F9C8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9AC1" w14:textId="4A94A3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C870" w14:textId="4362EB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B439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1B5F" w14:textId="2E15CE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C6A1" w14:textId="15A7D15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F464" w14:textId="6215E8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7B5F" w14:textId="7D9546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9339" w14:textId="62C63E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D5E4" w14:textId="6A4E4B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8E8F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578B" w14:textId="4B261F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2943" w14:textId="109C77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F143" w14:textId="5DAA84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9632" w14:textId="71BB18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C392" w14:textId="31A1DF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95DA" w14:textId="2A0460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5042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4BA5" w14:textId="6C0713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AEBE" w14:textId="668347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7288" w14:textId="55664F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BE7F" w14:textId="5105AF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E7FA" w14:textId="622BC4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337E" w14:textId="4429E8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A775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6763" w14:textId="15512B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376C" w14:textId="660BD5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312E" w14:textId="6F0506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3344648.28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90CC" w14:textId="2EE02B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A8EC" w14:textId="68FB02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0BCD" w14:textId="00ACDF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486D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6725" w14:textId="4D9EDC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4CEC9" w14:textId="6271F8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AE6A" w14:textId="49648D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3344650.18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F798" w14:textId="319ECE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48F4" w14:textId="345E1C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7E1A" w14:textId="196E6B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0FD4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5146" w14:textId="754C8D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D3EF" w14:textId="14D01D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21B6" w14:textId="0F0BC6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3344652.42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0B32" w14:textId="51BBBF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7353" w14:textId="2AB3DB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223B" w14:textId="50F8D7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573F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F9CD" w14:textId="271CE7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D749" w14:textId="1AE2051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CCA1" w14:textId="6BE9D2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3344656.61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4247" w14:textId="043CF9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4A60" w14:textId="3246FE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21A4" w14:textId="689363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41914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1405" w14:textId="012E5D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F509" w14:textId="6AD2F4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1F5A" w14:textId="39F1DB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3344660.06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ABAB" w14:textId="0E8CF9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8F25" w14:textId="514B22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57FB" w14:textId="4A887A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EBFB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00A9" w14:textId="1B2884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F75C" w14:textId="7C5EBB9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6574" w14:textId="59506E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F599" w14:textId="7DACC1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BBFB" w14:textId="677AD1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7E60" w14:textId="6DB1ED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3CB0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E139" w14:textId="2558F8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297E" w14:textId="6136C36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7BD2" w14:textId="0CF2F8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3344668.07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1834" w14:textId="60249A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844A" w14:textId="7759E5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FF66" w14:textId="4EBE80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4C2EC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20D2" w14:textId="74E4A7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D835" w14:textId="0309EB9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1A68" w14:textId="2EA09D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3344671.99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E79C" w14:textId="62C381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5816" w14:textId="014D65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2CF7" w14:textId="112A56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CD62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8910" w14:textId="595175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EA21" w14:textId="2523F9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BA1F" w14:textId="7020D5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11B3" w14:textId="369901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E315" w14:textId="26EBA4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7B69" w14:textId="390582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74E9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F2D2" w14:textId="413116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4B57" w14:textId="13484A6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1569" w14:textId="575A10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3344679.52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1797" w14:textId="3525BD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C969" w14:textId="03E3B2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748B" w14:textId="515665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AF79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73B1" w14:textId="2EDFEA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26B0" w14:textId="5F22493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2286" w14:textId="415EA2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60CC" w14:textId="6680C6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3E29" w14:textId="754E1B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92BF" w14:textId="508165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9B05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B204" w14:textId="3025A9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089D" w14:textId="2FF561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3B9C" w14:textId="73B530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C1F0" w14:textId="0919B3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EE19" w14:textId="3A08B8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3417" w14:textId="7B906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7DBF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38B8" w14:textId="5537CE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D4CB" w14:textId="58FB8B3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4372" w14:textId="45191D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1BC4" w14:textId="6F7B00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269C" w14:textId="5CC8D3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2AE7" w14:textId="1F7758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01CC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2F0B" w14:textId="3B0041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9CCE" w14:textId="13EE60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3C36" w14:textId="3AE64C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85C" w14:textId="300DC1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0BC0" w14:textId="1AD143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A5C8" w14:textId="6923A1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CC5E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88E8" w14:textId="155A21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EEE5" w14:textId="3DBFD8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8D06" w14:textId="03EC80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041C" w14:textId="230E1E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7359" w14:textId="6FB272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FA9E" w14:textId="2BE51A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297F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6C5C" w14:textId="43099F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EBC7" w14:textId="633BF9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E969" w14:textId="0ECE9D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6339" w14:textId="278883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41C6" w14:textId="3B3486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0805" w14:textId="6912AD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ACC0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DD76" w14:textId="555C53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C2B9" w14:textId="520E6D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F84A" w14:textId="0E8791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1ADB" w14:textId="01F09A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1394" w14:textId="0665AE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14AA" w14:textId="05D5BD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5540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D496" w14:textId="59A633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7508" w14:textId="581A5CE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7504" w14:textId="066BD6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3344688.61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14BD" w14:textId="720ED8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5AEB" w14:textId="3E8B5E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D56C" w14:textId="03A3FF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88B7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154D" w14:textId="70F2E6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1751" w14:textId="31899A7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714A" w14:textId="06F803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3344691.65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0F2F" w14:textId="73A657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35BF" w14:textId="4F78FE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B8A7" w14:textId="6FCA7B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46C4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4632" w14:textId="16DE56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F702" w14:textId="6AA03E5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D187" w14:textId="2084DF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2506" w14:textId="2488DF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301E" w14:textId="3201A2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E00A" w14:textId="03CD0B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B5E1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94A9" w14:textId="6BAB28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F9B4" w14:textId="203FCF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2DDB" w14:textId="4B0D8A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FEA0" w14:textId="6182E0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38AF" w14:textId="74EDE4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7562" w14:textId="6551DA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5574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6FEB" w14:textId="3A6153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608B" w14:textId="42DA46C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63A1" w14:textId="4ADB35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D4A0" w14:textId="56A672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06B8" w14:textId="4A895D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FC7" w14:textId="12E1CD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A8FF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E805" w14:textId="616381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F8CF" w14:textId="416741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F3BD" w14:textId="3145CE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9200" w14:textId="5E141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B28A" w14:textId="431ABF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15DF" w14:textId="7436CF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759D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6152" w14:textId="1F1698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68A6" w14:textId="40E5106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6453" w14:textId="2EB26E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3344696.53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8A97" w14:textId="0E3492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6C70" w14:textId="11D7F3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FD9F" w14:textId="24A66A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1A50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D9DF" w14:textId="568F92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2DEE" w14:textId="5CE1C14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EF34" w14:textId="5BBFA2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3344697.70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A5BC" w14:textId="61CE76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0346" w14:textId="48A86D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7682" w14:textId="008FD1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9CB2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F632" w14:textId="6887DB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B46E" w14:textId="3EED3B1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729156.41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B8C0" w14:textId="2E0139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3344702.02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80F5" w14:textId="000005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FD5D" w14:textId="1BD397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A1C5" w14:textId="1F5938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F52D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CA19" w14:textId="09E1CD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1A64" w14:textId="36850A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729158.55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4B2B" w14:textId="28F562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661E" w14:textId="68DE57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8144" w14:textId="34CB0C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C48D" w14:textId="6CB29D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A02F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79A8" w14:textId="075DE1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E505" w14:textId="37B3820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B321" w14:textId="7C8FF5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C94F" w14:textId="39BF6B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D11D" w14:textId="7F9612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1136" w14:textId="3B5BF8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638C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557E" w14:textId="2F05CD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B0C5" w14:textId="0C9B2D9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41EC" w14:textId="383132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3344731.97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B1BB" w14:textId="5275E1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3935" w14:textId="0F4E14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A422" w14:textId="4183FF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92BC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00E2" w14:textId="626468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867D" w14:textId="4116D1E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3F93" w14:textId="238058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E642" w14:textId="0DCD13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557B" w14:textId="0F7507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31E9" w14:textId="17B296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07F5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6C61" w14:textId="186E07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A526" w14:textId="50266D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6976" w14:textId="6D313C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3344754.40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B8B8" w14:textId="14FDD6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576A" w14:textId="69286F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5EFD" w14:textId="4F51B4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F69E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8498" w14:textId="403AC1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736B" w14:textId="2918BE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8C30" w14:textId="35441F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EFBF" w14:textId="117E63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31DA" w14:textId="38BD8F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4C44" w14:textId="5B2CAC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64FF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1993" w14:textId="319D87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11F7" w14:textId="035EA8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0A6C" w14:textId="6172BB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94F9" w14:textId="09A1FC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CFBB" w14:textId="266FDB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E00C" w14:textId="2C3CC0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2371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169C" w14:textId="56D7B3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09AD" w14:textId="2C1C531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3C18" w14:textId="55AD8F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1D23" w14:textId="7E602C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BF4E" w14:textId="4A956A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C2EB" w14:textId="61248C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F12E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7E73" w14:textId="10A2F3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C8AA" w14:textId="56680DD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CEC9" w14:textId="70E717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3344781.79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FB97" w14:textId="6C8E4C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B263" w14:textId="2A1B62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5455" w14:textId="7791AD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6A2A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3525" w14:textId="16E673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95A6" w14:textId="21E0CB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C689" w14:textId="47F07D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6FAD" w14:textId="700704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2E11" w14:textId="584A2B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236E" w14:textId="306BD8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3BD9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924D" w14:textId="290926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6079" w14:textId="5F06232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ED42" w14:textId="097F8C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3344791.37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B4A6" w14:textId="7D3346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1C92" w14:textId="3328E2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E5D4" w14:textId="427518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3A58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5878" w14:textId="09521A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B78E" w14:textId="2DE20B0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92C2" w14:textId="53CE62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03F3" w14:textId="2F97BA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7B90" w14:textId="6AEBB4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0792" w14:textId="6F82E8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D6CE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4C65" w14:textId="4CB019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8EB7" w14:textId="1AC72BA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DC05" w14:textId="65E1DA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3344801.22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87FA" w14:textId="2485EC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6BB3" w14:textId="40DA66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5864" w14:textId="15A71A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6CB4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0CA0" w14:textId="77564D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4133" w14:textId="44F3722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0ABB" w14:textId="4A6E79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9387" w14:textId="0B2EE3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9BF4" w14:textId="20D299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A76D" w14:textId="4A67DF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8754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8451" w14:textId="7AD3CE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F888" w14:textId="2AA393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62D4" w14:textId="6069F5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3344824.28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4EBD" w14:textId="5C0449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558B" w14:textId="2B9581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87C4" w14:textId="21A690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AC13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CC5A" w14:textId="6C653D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8CC1" w14:textId="02FC44B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D62D" w14:textId="22E591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652D" w14:textId="5C1827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273E" w14:textId="25C217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62B2" w14:textId="220021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0AEF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3A31" w14:textId="2DA20A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3794" w14:textId="3C75953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F112" w14:textId="05EB29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243E" w14:textId="299523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3D28" w14:textId="5974BB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112F" w14:textId="6E3B21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D5A1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A8E9" w14:textId="7692DE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9CFA" w14:textId="7B6BF6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14B7" w14:textId="77D5E2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3344854.93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678E" w14:textId="636267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7977" w14:textId="51384F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C3FD" w14:textId="78583B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B6E8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FB5E" w14:textId="1BFBE8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23B6" w14:textId="2A1A595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B96F" w14:textId="4FE146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3344835.12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B9A2" w14:textId="106600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3B51" w14:textId="34210E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667F" w14:textId="734907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8158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62CB" w14:textId="321E9E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A9A2" w14:textId="5BC52D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AC47" w14:textId="366850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065F" w14:textId="5AD68A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379C" w14:textId="739E91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585A" w14:textId="25365A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C933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9617" w14:textId="4ABC02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F50D" w14:textId="29B7318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E7F1" w14:textId="73F4A9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B177" w14:textId="0C05D5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DC72" w14:textId="56CA32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06C8" w14:textId="2607EF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2159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E923" w14:textId="45654C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A38D" w14:textId="5A436A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4F22" w14:textId="675F0F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3344811.59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AF61" w14:textId="44D0B6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08E2" w14:textId="160814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AE7A" w14:textId="4F10B6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5C7D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C751" w14:textId="18567B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3AB4" w14:textId="48B9B3C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E1C9" w14:textId="173287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3344808.38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A00E" w14:textId="088BBC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103B" w14:textId="73B963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646C" w14:textId="2A3D95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DCEE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1C50" w14:textId="22B54D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08D2" w14:textId="2058104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729229.99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3F60" w14:textId="6D7569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3344787.97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0C9B" w14:textId="4C6601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8221" w14:textId="004238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1470" w14:textId="0770AB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2FA7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88F8" w14:textId="3B26C6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8CFA" w14:textId="59A1AC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2876" w14:textId="2A542A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3344746.48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2850" w14:textId="79F22E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38B0" w14:textId="5ADCC0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978C" w14:textId="61D48E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3A80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86DE" w14:textId="106C8B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F240" w14:textId="2F21084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729222.02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67FA" w14:textId="2146C5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BCC8" w14:textId="33111E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3221" w14:textId="32B998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DE00" w14:textId="1528F6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5566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4906" w14:textId="3636D4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3357" w14:textId="708076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729212.59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5801" w14:textId="0B462E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3344703.55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ECE4" w14:textId="1E5F96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A818" w14:textId="541531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5C36" w14:textId="4C1ECA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9E2C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E98B" w14:textId="062AEF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458C" w14:textId="3828439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729208.14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F3B5" w14:textId="7BB692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3344698.03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5D83" w14:textId="26271E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66F9" w14:textId="45BE21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2604" w14:textId="2A2A6E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5FCF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E2AA" w14:textId="02B9E4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795D" w14:textId="307D6EE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A3F3" w14:textId="5713B7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7FD7" w14:textId="2A832E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176C" w14:textId="058987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6C8B" w14:textId="082D90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A91A1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D974" w14:textId="6FF74A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0645" w14:textId="7CFB4E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315A" w14:textId="500D47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0A95" w14:textId="286CBF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DB82" w14:textId="6EFC82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DAD9" w14:textId="6819B9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786E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9403" w14:textId="182DBF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2829" w14:textId="2E1369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640A" w14:textId="39B37F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C7D9" w14:textId="362C84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9F1B" w14:textId="64DAEE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AF65" w14:textId="3DF708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8EA9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8DB6" w14:textId="1F0549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773B" w14:textId="28E0B99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729201.66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CC81" w14:textId="503CC1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3344663.36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41F0" w14:textId="45E1D2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5C32" w14:textId="034899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B2FF" w14:textId="132D3A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0C93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A7CE" w14:textId="4790D1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6253" w14:textId="19BC94F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F7D9" w14:textId="72AC43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3344662.33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16AC" w14:textId="55B457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B254" w14:textId="029121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254B" w14:textId="14C60A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AC51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DF32" w14:textId="4FBE6A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2846" w14:textId="56FAE97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729198.44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FE97" w14:textId="72DAE3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3344648.15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B5C2" w14:textId="52464B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9139" w14:textId="6DC115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DE98" w14:textId="23717E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2999A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DF2A" w14:textId="29BA7A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04E1" w14:textId="71EAB49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1589" w14:textId="541F2F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3344642.29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14E5" w14:textId="4B6159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4CC9" w14:textId="70B3EF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B2AE" w14:textId="41E788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A63A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8D12" w14:textId="7218DF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C5C0" w14:textId="3F42ADF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4B43" w14:textId="7C193B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347D" w14:textId="6F0C2B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6F83" w14:textId="40E579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AEBC" w14:textId="3E74A4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A159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ADEE" w14:textId="6BFDCC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5F6F" w14:textId="028B22A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10FE" w14:textId="2EBD8F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E139" w14:textId="39474B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38C6" w14:textId="7F2719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E183" w14:textId="1A028F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A747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5F40" w14:textId="417C6B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CEB3" w14:textId="5D2D8B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8890" w14:textId="375B99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3344611.80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C67D" w14:textId="500EDD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A2DF" w14:textId="65577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096C" w14:textId="68BDCB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5D3C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3FA0" w14:textId="0CF798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8AE8" w14:textId="11AEEE7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BF74" w14:textId="7EFED8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3344593.48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6F19" w14:textId="11C439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0780" w14:textId="2FDA35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5ED0" w14:textId="614CD5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6066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40F2" w14:textId="7C43C8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42C8" w14:textId="4F6F40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B558" w14:textId="7A1A6B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BDC5" w14:textId="629E28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0F60" w14:textId="688EC7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A36D" w14:textId="489349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FDFE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1E05" w14:textId="321656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6BBA" w14:textId="1E03D0A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841C" w14:textId="136806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3344565.82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C8DE" w14:textId="18DBF3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A3F2" w14:textId="490FA3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56B4" w14:textId="77F140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280B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B5C6" w14:textId="7D4EAF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3DDA" w14:textId="4EA064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B4A0" w14:textId="7A44AC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5590" w14:textId="3798AE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3D52" w14:textId="775E5A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3BA0" w14:textId="79CE20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B0FD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AA3B" w14:textId="49EAC9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790A" w14:textId="4F4E904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6C26" w14:textId="1400E2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967E" w14:textId="00F2E7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2B75" w14:textId="01B5F6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DD26" w14:textId="3CC272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666B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85C3" w14:textId="6F30CB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5778" w14:textId="3DEAF23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50F6" w14:textId="795AF3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3344528.76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DA50" w14:textId="314AFF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0CF2" w14:textId="252615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909C" w14:textId="41040E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68D5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1FD5" w14:textId="29E1C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1EA0" w14:textId="55251A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9759" w14:textId="0B6395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3344499.99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0627" w14:textId="065F6A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D152" w14:textId="1578C6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17C0" w14:textId="556965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3A92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DC1B" w14:textId="51224F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E7E6" w14:textId="2C4A383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5891" w14:textId="365A47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3344493.70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8FBC" w14:textId="40807B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1011" w14:textId="1C1F1C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1DD1" w14:textId="709EA9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1B0B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CEB3" w14:textId="54A14C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AE2D" w14:textId="4AF199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C5A4" w14:textId="3193E6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3344483.54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27DB" w14:textId="11EF9B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B907" w14:textId="303373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0B6C" w14:textId="40F2C9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03F5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E29A" w14:textId="30E8D4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F534" w14:textId="6F2ABCD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9BC4" w14:textId="559BF4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79CF" w14:textId="5AF33B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B83D" w14:textId="403650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E54A" w14:textId="7EC147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EF89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A269" w14:textId="056F13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5E73" w14:textId="115411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467C" w14:textId="611FC5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BB51" w14:textId="1ADDBB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FC14" w14:textId="476E11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4317" w14:textId="64AC22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527E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91BE" w14:textId="68D48B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06B7" w14:textId="3CF49C2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9717" w14:textId="0F1649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3344453.77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0373" w14:textId="651AE1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5886" w14:textId="533A2D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EF5C" w14:textId="79EED6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1299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75ED" w14:textId="0394C0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D857" w14:textId="7C9A15D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7A3E" w14:textId="3E457B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3344427.38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60EF" w14:textId="0A9266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8472" w14:textId="2D63D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D82A" w14:textId="699352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D3A3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32FB" w14:textId="4A471D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9F14" w14:textId="254FACE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7837" w14:textId="7CA8C2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3344395.23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A76D" w14:textId="7138C0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EB72" w14:textId="2933FE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4F00" w14:textId="4AA969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C5DD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CA96" w14:textId="72E1F8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B3DB" w14:textId="621355D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D0D1" w14:textId="1AD048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D04B" w14:textId="438225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BC71" w14:textId="72E22F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03CF" w14:textId="6A3D3D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8219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B825" w14:textId="441AC9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157D" w14:textId="52B6010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6980" w14:textId="2B5328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3344350.71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2E8A" w14:textId="303A8D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3235" w14:textId="514C0C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FF70" w14:textId="6D97E7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1BBA7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DF10" w14:textId="070E17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5084" w14:textId="429A24E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9A6B" w14:textId="2E85A8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3344337.40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B2C5" w14:textId="588CCC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F660" w14:textId="2C8178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8D4E" w14:textId="7DF76E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C184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29BD" w14:textId="12FCD2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3936" w14:textId="0824DE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A8B3" w14:textId="097133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3344332.05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E44C" w14:textId="56D919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0874" w14:textId="61C50A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49F8" w14:textId="5F200E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B835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F2F4" w14:textId="76EBA8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41AB" w14:textId="49B9C7B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44D2" w14:textId="772F1E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DDF7" w14:textId="65B8CE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36FA" w14:textId="7DD053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0463" w14:textId="3C21CB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63EA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A7F3" w14:textId="752D99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B4AC" w14:textId="7176043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0871" w14:textId="578C8E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CEB6" w14:textId="465583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F91B" w14:textId="59A69E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443F" w14:textId="680999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6F93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60B3" w14:textId="168870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AF09" w14:textId="0B4B42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B759" w14:textId="6144FF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3344251.50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AB53" w14:textId="2F1825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4866" w14:textId="4C7156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4233" w14:textId="3317A2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DED1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EF28" w14:textId="5818BE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963D" w14:textId="485D608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91A8" w14:textId="414CAD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3344247.08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984D" w14:textId="359C6F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7346" w14:textId="4D6FD2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3DB4" w14:textId="55FCC1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C878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62F5" w14:textId="31C8D5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3987" w14:textId="00B7BE2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D8CA" w14:textId="2405C6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3344237.10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BB09" w14:textId="0C9D77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3990" w14:textId="0FF366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155D" w14:textId="07A9E2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0B3E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08EF" w14:textId="3F5FB9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72BF" w14:textId="564AEA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CC86" w14:textId="1306EB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00ED" w14:textId="0B7F09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728B" w14:textId="238B04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0E4C" w14:textId="272B0A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0151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0C12" w14:textId="1C9AF4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BF19" w14:textId="7FA9DB9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CA2B" w14:textId="325A90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3344210.53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B448" w14:textId="576E9A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EDC5" w14:textId="4924D2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8092" w14:textId="24AB73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BE1E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8C64" w14:textId="64B715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8ECD" w14:textId="5EC23C3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2A56" w14:textId="5C8D68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F33E" w14:textId="37FDDB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6EBC" w14:textId="20D214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FAA4" w14:textId="366C26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D332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DD14" w14:textId="274DEC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318A" w14:textId="737E74C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5CD8" w14:textId="5552E9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3344193.46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788C" w14:textId="68DE8D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87E6" w14:textId="3CF568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51C2" w14:textId="2DA56B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49B9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A35B" w14:textId="016586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C9C7" w14:textId="2EEC90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AA76" w14:textId="447865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3344185.94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6288" w14:textId="59D0D9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EA4C" w14:textId="3C3B6B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5F37" w14:textId="4E86F4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BCCA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9B52" w14:textId="339E97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7913" w14:textId="661D5AF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910B" w14:textId="0F38E6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3344179.96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FCE1" w14:textId="14E796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322E" w14:textId="137908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04DF" w14:textId="254418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99A2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5E03" w14:textId="6CFCD1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8A02" w14:textId="39ED193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3E4C" w14:textId="57EE55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E612" w14:textId="6D5FC5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E8B4" w14:textId="0E216E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02A7" w14:textId="33930F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1A88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4E22" w14:textId="75EB48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1F6D" w14:textId="5E47BE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97D5" w14:textId="017508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6F4A" w14:textId="01E463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4A77" w14:textId="31BA07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963E" w14:textId="48C099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97B6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9187" w14:textId="6F391D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D450" w14:textId="7D2447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729179.65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ECF6" w14:textId="73E5CF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626C" w14:textId="52641E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A6E4" w14:textId="65EE92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7AFA" w14:textId="0C7197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7938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8047" w14:textId="537B4B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0C64" w14:textId="3C0C0B8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480C" w14:textId="3523CD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3344147.68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C788" w14:textId="398EB6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77B6" w14:textId="32F996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49A7" w14:textId="2C0F35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A38D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2CD2" w14:textId="6C859A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47D7" w14:textId="5C8E4DD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A486" w14:textId="5A4D94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82F8" w14:textId="6D474A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5038" w14:textId="62F43E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2BF1" w14:textId="4F00B6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405C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824A" w14:textId="7E35A1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56A2" w14:textId="6A8A5AA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412C" w14:textId="58C56D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F0ED" w14:textId="28FEDD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99EC" w14:textId="547B5F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ED2C" w14:textId="1C1278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B0BA0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0217" w14:textId="081310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0C91" w14:textId="5E6387F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729224.11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D2D8" w14:textId="2B6426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7CD6" w14:textId="3C2CEF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0BCF" w14:textId="22ECD8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DE2" w14:textId="73488E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DB0C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C6FC" w14:textId="59891A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9F3D" w14:textId="7BBDB55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E45E" w14:textId="37E3B7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B1A2" w14:textId="3603C0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5245" w14:textId="48F649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E04F" w14:textId="2B5B9A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2EB2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70B7" w14:textId="7D70FF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DBCB" w14:textId="7309915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E73E" w14:textId="511A19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3344077.51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0FF6" w14:textId="71538A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336D" w14:textId="2CF4F4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9505" w14:textId="4C47DA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225E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848D" w14:textId="3B9CB5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DA3C" w14:textId="05F9F1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EE70" w14:textId="60A311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12D6" w14:textId="6AEA83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4E8C" w14:textId="41BCE0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0A2D" w14:textId="0604C2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1080F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8145" w14:textId="5D5175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F781" w14:textId="191DF16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D59F" w14:textId="2CC3DD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12B8" w14:textId="71200C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1482" w14:textId="759842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75C6" w14:textId="6D2ED4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9F94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AB11" w14:textId="2E0B63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A2FD" w14:textId="05ECF95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8865" w14:textId="6F25F7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6547" w14:textId="1E9446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45C8" w14:textId="395EE9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0691" w14:textId="093E9F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3EA1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E1A6" w14:textId="68BC58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695C" w14:textId="1C9D47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AFE8" w14:textId="58D1A6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3344017.02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4E0A" w14:textId="7DE8CE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D216" w14:textId="674AAA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8AF6" w14:textId="368E5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7CBD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5EC0" w14:textId="066EDD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E476" w14:textId="6637D99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4E3E" w14:textId="07A2C6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3343998.47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9662" w14:textId="0AA8B0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2329" w14:textId="0474A5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DBF2" w14:textId="09EF8E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583A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2393" w14:textId="6CBDBC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9398" w14:textId="45FDEB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1C37" w14:textId="393A0B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3343978.39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3655" w14:textId="02E73F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383D" w14:textId="7C71C1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6270" w14:textId="332B84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1628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3442" w14:textId="2512A4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A138" w14:textId="573A8B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729256.90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A1A2" w14:textId="7BF9B2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3343968.70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97D8" w14:textId="35410B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2B0F" w14:textId="1B7344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C65F" w14:textId="30181F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680E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1545" w14:textId="6A03C9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D2E2" w14:textId="2E65C5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E145" w14:textId="115432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049C" w14:textId="6629F5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A7C5" w14:textId="72AE20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F4E6" w14:textId="1D1143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95BD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CF7F" w14:textId="59A14C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20A9" w14:textId="1C0A6B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F852" w14:textId="56DAEE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3343945.02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1E1C" w14:textId="27ED9C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D41D" w14:textId="61A970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425C" w14:textId="3C4756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9F4C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56D0" w14:textId="2F45EE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4845" w14:textId="28E3A8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729284.67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6FAF" w14:textId="40CE29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66B6" w14:textId="400FFD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41AA" w14:textId="408834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DFAA" w14:textId="444A78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29FE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D966" w14:textId="1C0B01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D80E" w14:textId="6D4118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34D5" w14:textId="755B38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3343902.62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8C23" w14:textId="47830B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F139" w14:textId="0956EB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D303" w14:textId="669E71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E1B9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FD40" w14:textId="079606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78A9" w14:textId="218103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729284.51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C156" w14:textId="6D5FBF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3343885.41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E732" w14:textId="0D3BC1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32AB" w14:textId="4881BA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AB3B" w14:textId="33D5F0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C444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F5B7" w14:textId="4C7284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1B30" w14:textId="6049796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D2A2" w14:textId="7DC418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74A8" w14:textId="66DC63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28C7" w14:textId="2FE998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024F" w14:textId="2F9CA0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69CB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148F" w14:textId="5BAD8C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8AAA" w14:textId="2BF9D92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77FE" w14:textId="2B0BA7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3C1E" w14:textId="79258B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1381" w14:textId="305927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1614" w14:textId="6750E1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263E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6F56" w14:textId="543C10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133A" w14:textId="1F57C2C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729285.18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81DE" w14:textId="04D89D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3343866.23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0DC5" w14:textId="05190A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1C86" w14:textId="2CABAF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3857" w14:textId="517CFC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50D9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5D8E" w14:textId="2CC35F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DC09" w14:textId="5E295A1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421A" w14:textId="7372D1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3343858.82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AA73" w14:textId="16E728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D0CD" w14:textId="3D0E27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05D7" w14:textId="6308FF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176E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DCB1" w14:textId="4E0120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2E8C" w14:textId="1C48E3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73AB" w14:textId="33593C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3A71" w14:textId="017661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DA4A" w14:textId="35823E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2F88" w14:textId="609CB9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8915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03BE" w14:textId="7AF8B5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4E4A" w14:textId="326A7BD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729290.24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448C" w14:textId="3A1D7A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3343846.77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9CA1" w14:textId="17FD4E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AA4C" w14:textId="6BBE8B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0F56" w14:textId="07EFD2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4E4D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B659" w14:textId="7BF1C3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3B70" w14:textId="04F64C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729294.31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1FFD" w14:textId="77D7A4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3343846.15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00C2" w14:textId="26D3F1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CFC5" w14:textId="2BDD33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8260" w14:textId="6007BA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84FF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23E9" w14:textId="1E5139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87C5" w14:textId="2D2948F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729305.56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8083" w14:textId="23E1FB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3343849.31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E34D" w14:textId="2F823A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E647" w14:textId="321981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06E9" w14:textId="178391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06A5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4AE5" w14:textId="160251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0EAF" w14:textId="71FA935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FABC" w14:textId="34F476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3343838.68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C9BF" w14:textId="216004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A138" w14:textId="7B8AC1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AC59" w14:textId="151FB4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2D05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7CBA" w14:textId="4638AF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ADF5" w14:textId="07A459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674C" w14:textId="46FA8C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3343838.60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998A" w14:textId="14F610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0F2F" w14:textId="3ED61A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65EC" w14:textId="36D5EA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93CC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F3AC" w14:textId="6118BA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BDF7" w14:textId="0CA7E6A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7436" w14:textId="2048C7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2064" w14:textId="230FA9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A84C" w14:textId="2AF10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2AC7" w14:textId="7C05E4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20AE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5839" w14:textId="0BD94F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7A25" w14:textId="2AB8A96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729343.52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A572" w14:textId="094714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3343842.07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F59B" w14:textId="06EA75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2A6E" w14:textId="6B9851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7FBF" w14:textId="4D6A52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F0E5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278E" w14:textId="2797F5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4023" w14:textId="0BB44D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587B" w14:textId="1F1F96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3163" w14:textId="19CF5F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807A" w14:textId="43A01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962C" w14:textId="6F670E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BF60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8E3D" w14:textId="04D902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6FF6" w14:textId="1452058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0184" w14:textId="29AA03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F3EE" w14:textId="7A5BC7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B62B" w14:textId="2DF621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7F1D" w14:textId="566C74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E72A4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74FD" w14:textId="3F0E92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FA2F" w14:textId="2D265B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A2AF" w14:textId="338D03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E399" w14:textId="43C6E0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3E1E" w14:textId="3F92EC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076C" w14:textId="028A8F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56D7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7E3B" w14:textId="2396C4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72B4" w14:textId="6A035B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729377.79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31FD" w14:textId="1DE715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A581" w14:textId="453B68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239A" w14:textId="133273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8757" w14:textId="117942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2426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DDC0" w14:textId="17EB03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F255" w14:textId="2DE1AA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69B7" w14:textId="456225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3343839.16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6C37" w14:textId="613664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78E8" w14:textId="7EAF38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50F3" w14:textId="231A0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44E4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C5C7" w14:textId="3C0411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5509" w14:textId="032D29A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729411.41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09C5" w14:textId="76A440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3343834.76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99B0" w14:textId="164429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EDF3" w14:textId="5009A3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442A" w14:textId="1CDB9B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39E3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2028" w14:textId="3ED039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7A18" w14:textId="5544BF1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729428.59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CEAD" w14:textId="49629E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822A" w14:textId="677139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4B64" w14:textId="7DA70A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15C3" w14:textId="0C5196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066C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C238" w14:textId="7E6A7D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9D5D" w14:textId="565EF7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729430.55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A30B" w14:textId="1454E6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C7EB" w14:textId="181639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63ED" w14:textId="27A5FA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67F7" w14:textId="2597C7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1AE4D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1A28" w14:textId="06D0A0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47C0" w14:textId="0C9744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54B6" w14:textId="221C1E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9A49" w14:textId="2BCF5B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F05C" w14:textId="4CEF8D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CD6C" w14:textId="1D1D7E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7B4C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DDB5" w14:textId="143C6A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5148" w14:textId="6CC5B0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729436.53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F99E" w14:textId="772283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00A8" w14:textId="02148B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1A33" w14:textId="6946D4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0952" w14:textId="5D63B6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41A3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F9ED" w14:textId="3B2EBE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C1C7" w14:textId="0B47DBB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729437.14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D079" w14:textId="5EC45D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3343818.19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A259" w14:textId="2E49EA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1BDB" w14:textId="64C900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6D22" w14:textId="0E3322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D6AD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60A9" w14:textId="4FDC26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1687" w14:textId="4BB489C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F86F" w14:textId="681706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876D" w14:textId="565175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36EB" w14:textId="0E25C9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9271" w14:textId="5AA4D4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D53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1717" w14:textId="3BB3F8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A566" w14:textId="024E1C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FDF0" w14:textId="09A28F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3343809.13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CFC1" w14:textId="3C707C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0AB5" w14:textId="426C13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BBAA" w14:textId="472910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92C7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2779" w14:textId="6EFF78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1A36" w14:textId="59B3D5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729461.16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4782" w14:textId="63017C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3343807.09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216A" w14:textId="4B1936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BB86" w14:textId="21496F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B942" w14:textId="19467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58D8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D162" w14:textId="227C25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8832" w14:textId="0FAE1D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E013" w14:textId="25A917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00C2" w14:textId="63003B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F3BC" w14:textId="1AF56E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444B" w14:textId="549A99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17BC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C7A3" w14:textId="05A08F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7919" w14:textId="7BAFD99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BFD3" w14:textId="243A80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3343804.79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D25A" w14:textId="736E26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9239" w14:textId="63C042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7226" w14:textId="61C4CD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444D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C528" w14:textId="4A4CB8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4542" w14:textId="7C3E8E4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B185" w14:textId="06E486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0C2B" w14:textId="080D32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80B9" w14:textId="7D69FA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0E67" w14:textId="65C3F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F8D1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555B" w14:textId="09879F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46AC" w14:textId="3310F35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FA51" w14:textId="2C5523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DA5C" w14:textId="594B7A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A23C" w14:textId="3FAE9E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B516" w14:textId="2903C2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FD42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FE09" w14:textId="33E8D8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6BB3" w14:textId="06BD45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7E61" w14:textId="261969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3343797.01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2C99" w14:textId="37FDBA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CFDC" w14:textId="1BE26A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0282" w14:textId="58227A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D8C3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E3B" w14:textId="26DD42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58E2" w14:textId="11485D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9BB5" w14:textId="202799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3343795.07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6525" w14:textId="2A4965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EF9F" w14:textId="5CCAAC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5C8F" w14:textId="665B58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94364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833F" w14:textId="1984D2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B2AD" w14:textId="1788E3F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3F76" w14:textId="799DF1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5694" w14:textId="3B4161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34E5" w14:textId="565716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19D2" w14:textId="65FE25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A3D2C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3C96" w14:textId="77CE8F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3264" w14:textId="4A6A2A0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729487.08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EF63" w14:textId="65DBFE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6042" w14:textId="43C057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C621" w14:textId="44EFC7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A718" w14:textId="3DBEF9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960B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8C95" w14:textId="0F4DF7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2445" w14:textId="3D239E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3360" w14:textId="1A8E5C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A838" w14:textId="627CCD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249E" w14:textId="68E9D2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84B0" w14:textId="6D456A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7B58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E0F6" w14:textId="67F022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2DC2" w14:textId="0260048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56FF" w14:textId="389A06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3343775.19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67A6" w14:textId="07E739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448A" w14:textId="4C98C2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37EE" w14:textId="1B5FEE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0F0A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E6A1" w14:textId="142422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AC37" w14:textId="4949D67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729498.63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B23E" w14:textId="30B55A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9BC74" w14:textId="385A5D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965E" w14:textId="7DBE7B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6106" w14:textId="0F8A6A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C886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9B0D" w14:textId="5BD2D2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F93F" w14:textId="41E2CB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B037" w14:textId="349A34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0F03" w14:textId="1AE39F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C88B" w14:textId="297726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7042" w14:textId="5B0786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326C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3B8D" w14:textId="5F69C8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5D06" w14:textId="784E48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729520.80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8FFD" w14:textId="6E30C7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AA76" w14:textId="6068A3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4AA1" w14:textId="29625C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F38E" w14:textId="3D7ADC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539B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6C76" w14:textId="667BFE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B593" w14:textId="3DEF902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7F8C" w14:textId="2A7A22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1213" w14:textId="2A7741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3240" w14:textId="3C0C39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A8CE" w14:textId="3C109C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0787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9049" w14:textId="21D5D9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Зона1(4)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FE69" w14:textId="2415C31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DD56" w14:textId="71E953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E1E5" w14:textId="1F462C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C3C5" w14:textId="6227FB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0B2D" w14:textId="32EA6A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F790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815B" w14:textId="3C727F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417" w14:textId="0FA2216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8CB6" w14:textId="59E84D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1177" w14:textId="3FFB96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B28F" w14:textId="31D1CD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F7DC" w14:textId="58CF7F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63CC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D6B9" w14:textId="7BB58B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5BFD" w14:textId="7EC3E6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729480.</w:t>
            </w:r>
            <w:r>
              <w:rPr>
                <w:sz w:val="18"/>
                <w:szCs w:val="20"/>
              </w:rPr>
              <w:t>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B83A" w14:textId="3C6798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</w:t>
            </w:r>
            <w:r>
              <w:rPr>
                <w:sz w:val="18"/>
              </w:rPr>
              <w:t>4</w:t>
            </w:r>
            <w:r w:rsidRPr="002E6E74">
              <w:rPr>
                <w:sz w:val="18"/>
              </w:rPr>
              <w:t>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4F35" w14:textId="6D506A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5854" w14:textId="4119C5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7193" w14:textId="14C9A1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40A0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F35C" w14:textId="206225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E0F8" w14:textId="7045B9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729478.17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6E0C" w14:textId="3DE3A1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A809" w14:textId="60C44B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4DC3" w14:textId="659D1F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32A4" w14:textId="57CCD4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5D61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62FB" w14:textId="69671F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2ADF" w14:textId="343209E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983D" w14:textId="7EB317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3343715.90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0CDE" w14:textId="379933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56AB" w14:textId="0B5AE4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DCE7" w14:textId="390AC0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6C2C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1CD8" w14:textId="43069C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7072" w14:textId="6FC136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A76C" w14:textId="6251ED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3343719.70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A430" w14:textId="7C0B9C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A9FF" w14:textId="64799F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45F8" w14:textId="28D99F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23A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C6DE" w14:textId="76389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FEB3" w14:textId="738EE6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729472.22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00E1" w14:textId="4C353C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8822" w14:textId="315F65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7CBB" w14:textId="33C7A4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FFDB" w14:textId="0D0420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3E2A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53D1" w14:textId="5CE99B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5217" w14:textId="09125F2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1C09" w14:textId="20DA1D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83C0" w14:textId="6AAAEE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279A" w14:textId="3A7D28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2A64" w14:textId="6E7AF9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DB85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A016" w14:textId="4E9076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2D07" w14:textId="172F0D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729466.75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58DC" w14:textId="031F48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3343726.91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B84D" w14:textId="622584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4DA5" w14:textId="545209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8D75" w14:textId="6A369D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0B99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9918" w14:textId="711468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E278" w14:textId="370390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EAA2" w14:textId="1EBFD7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4F46" w14:textId="40BB6E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0506" w14:textId="717971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93CB" w14:textId="5AFDEC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9CCB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9423" w14:textId="232A7E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01A4" w14:textId="304673F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E53D" w14:textId="19DC9F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4E3F" w14:textId="3FE5B5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8EBF" w14:textId="6A6AA5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F049" w14:textId="184D59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96A2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744D" w14:textId="11F12B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809F" w14:textId="6C28604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14A6" w14:textId="64037E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09B0" w14:textId="75124F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5AA9" w14:textId="5A7667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E84D" w14:textId="0B78BD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E536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14F3" w14:textId="5A63EB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6533" w14:textId="4642D3B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34D7" w14:textId="0CC061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D162" w14:textId="4B6965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55B2" w14:textId="257294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773C" w14:textId="37AF53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2709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B203" w14:textId="47AD8E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DC2D" w14:textId="683ABB6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729457.97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A84E" w14:textId="30336A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3343734.01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78C7" w14:textId="3F8111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25DC" w14:textId="557C5D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5246" w14:textId="1F12A7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E8290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A7EA" w14:textId="71F67A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95FF" w14:textId="17CFC9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373E" w14:textId="1963C5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3D09" w14:textId="239A3A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513E" w14:textId="6EBD27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A299" w14:textId="69B250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B382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A522" w14:textId="7D935C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ED01" w14:textId="19476C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2F88" w14:textId="641495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4B06" w14:textId="04C4DD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FE1F" w14:textId="0F7BF2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B60A" w14:textId="2117E9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C260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0C94" w14:textId="72F4C4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4D5A" w14:textId="33238F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4965" w14:textId="765697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570C" w14:textId="72ECA6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3968" w14:textId="7BAA6D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20A7" w14:textId="5436C2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9E44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D515" w14:textId="40C10C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4D84" w14:textId="491839B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6DFC" w14:textId="416A95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3CC2" w14:textId="30E49A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9AA4" w14:textId="4D1ACD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804F" w14:textId="184A8F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21B7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7775" w14:textId="607905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890A" w14:textId="1DE088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1931" w14:textId="49E645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32C9" w14:textId="21FE94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1585" w14:textId="3E89B1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7A9D" w14:textId="435D88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ADC3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A549" w14:textId="702110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9A9E" w14:textId="3F8BC08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629B" w14:textId="6F66F3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3343739.64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D1E4" w14:textId="5BA044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DBCA" w14:textId="2E78F1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A48F" w14:textId="70E03C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AAF7F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B9D8" w14:textId="69C7A0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40DF" w14:textId="2A6E39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AE0F" w14:textId="619C9D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69D0" w14:textId="5045A3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2DC6" w14:textId="1A94D6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DD45" w14:textId="5AF1BC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E49EE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B8F4" w14:textId="25488B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2601" w14:textId="6B26BF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EB7F" w14:textId="487D83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5FFF" w14:textId="122B0E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9306" w14:textId="18CDDE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41C4" w14:textId="2CEC1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956C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C121" w14:textId="1A7D66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0E83" w14:textId="57CA44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BDA2" w14:textId="05B4D8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EE69" w14:textId="05DCA3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DDAD" w14:textId="7C6EBA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2425" w14:textId="3EE9C6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62F5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9AEF" w14:textId="575E84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C367" w14:textId="6015C4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1492" w14:textId="3E325B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E9D3" w14:textId="2CFF3F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13C0" w14:textId="572BDF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8D43" w14:textId="493ABC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6315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2C30" w14:textId="242D13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1968" w14:textId="705426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A12C" w14:textId="675D5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3343743.12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C829" w14:textId="0379BF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A90F" w14:textId="70AC1F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67F6" w14:textId="1646EB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83BD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6670" w14:textId="111B8C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9C86" w14:textId="68DDF7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7F3F" w14:textId="265A05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6110" w14:textId="668A6B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8019" w14:textId="67510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1E64" w14:textId="29DC5C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BD89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4A3E" w14:textId="794571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E4A5" w14:textId="782C6EA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69A8" w14:textId="5B9D4B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1217" w14:textId="3C753A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082C" w14:textId="784799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5794" w14:textId="6DC8CE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1DEEF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4655" w14:textId="3084C6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FB47" w14:textId="70BE4FB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A8CF" w14:textId="5004A2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3343744.68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FB1E" w14:textId="5CE415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99B9" w14:textId="352A53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104C" w14:textId="33D35C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C701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54F2" w14:textId="489368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AE91" w14:textId="5A18D3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C4AB" w14:textId="056EAD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C5B6" w14:textId="0206C0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BF0C" w14:textId="58050A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E06F" w14:textId="546535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8DBCB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5FB1" w14:textId="3318BB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C638" w14:textId="56D02F0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1FAC" w14:textId="0BA980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3343746.01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CE58" w14:textId="00A44D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DD0A" w14:textId="3A476C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7EA8" w14:textId="610FF7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24D7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92C9" w14:textId="7A7083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DE12" w14:textId="4980A43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2318" w14:textId="672872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1F4B" w14:textId="15AF0C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5658" w14:textId="7780FE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1621" w14:textId="2AC16A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9EFF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633F" w14:textId="19AE17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1F69" w14:textId="46D822B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C97A" w14:textId="6CB844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137D" w14:textId="741B9A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938E" w14:textId="620431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6CB4" w14:textId="55F513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B9C1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E9E9" w14:textId="7152CB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86B4" w14:textId="105EF58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995C" w14:textId="25FE99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3343748.47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1C8A" w14:textId="334C2D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A3DC" w14:textId="0C8B19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24F0" w14:textId="4F5FBC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3271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EF82" w14:textId="3841B3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20E0" w14:textId="4B7FDD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F244" w14:textId="035522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3343749.13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D9B8" w14:textId="741A4F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3878" w14:textId="30627C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1826" w14:textId="4D4469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9ED6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C445" w14:textId="0B889A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7FE1" w14:textId="129C38D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BB66" w14:textId="0E3D0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3343749.61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F7AB" w14:textId="556C4E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3D21" w14:textId="371F60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E4F1" w14:textId="49C252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2446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7187" w14:textId="65BCBA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1BBD" w14:textId="145926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F760" w14:textId="3B2B6B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1649" w14:textId="0BB651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C476" w14:textId="6C55E0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C9D2" w14:textId="35A3B8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6625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14CD" w14:textId="30BD66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B869" w14:textId="6D1AC90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A057" w14:textId="37A015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762" w14:textId="1377BC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CA22" w14:textId="73970D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33AB" w14:textId="04DEDC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AC09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D7C0" w14:textId="60F770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E454" w14:textId="0FB3A32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1C7F" w14:textId="79875A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3343751.73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ED88" w14:textId="589A40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597D" w14:textId="309A90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FD95" w14:textId="34A06A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E4229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C1EE" w14:textId="0B36AE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ABB7" w14:textId="4BC7100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66AB" w14:textId="2EBEF3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3343752.86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8A22" w14:textId="6E99D5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164A" w14:textId="1E9ADE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E9D9" w14:textId="364DF1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C369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DF23" w14:textId="4BBFB1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1C3A" w14:textId="1417994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C718" w14:textId="685FBD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BE74" w14:textId="3BE4F6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6712" w14:textId="59C668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EBD7" w14:textId="2BB461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593F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8823" w14:textId="25F01E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9455" w14:textId="07DDDE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771D" w14:textId="65B768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3343756.04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8581" w14:textId="482B47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63E8" w14:textId="3F6398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7E0B" w14:textId="6AE5ED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C35B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C087" w14:textId="41882D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CA8B" w14:textId="203B01E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059E" w14:textId="12C5B9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3343757.21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7769" w14:textId="4664FD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B81B" w14:textId="2B60D3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D028" w14:textId="3CA2CE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901F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7694" w14:textId="090A4E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EAB2" w14:textId="6B7C30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B431" w14:textId="16684D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6323" w14:textId="3A6CA1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1D6A" w14:textId="746B7F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5456" w14:textId="5B102D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A935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27D7" w14:textId="48750B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5287" w14:textId="4D3E25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BC6A" w14:textId="64287B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1144" w14:textId="000FB5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209D" w14:textId="75B4EE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08BE" w14:textId="39284C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F566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3919" w14:textId="5063F7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386B" w14:textId="262C88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2D85" w14:textId="158A45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408D" w14:textId="74A744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3704" w14:textId="4FFA7B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6D78" w14:textId="576EF0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677C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61D4" w14:textId="2616C3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C5D3" w14:textId="524C33F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1841" w14:textId="5072E8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3EF8" w14:textId="6351E2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8344" w14:textId="577820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9301" w14:textId="369147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39F8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BD8A" w14:textId="23F846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438E" w14:textId="06C38D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720F" w14:textId="172246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6A43" w14:textId="19062C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6ABF" w14:textId="1CD8F5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1C7F" w14:textId="4A4E99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7A4F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F8E7" w14:textId="5A4F11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A0C5" w14:textId="26665A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729439.83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59CC" w14:textId="3F9BE7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8B60" w14:textId="5B1942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B86B" w14:textId="731CC3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C9D8" w14:textId="317A1A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E1A67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147F" w14:textId="1605F4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11D2" w14:textId="7D72BC9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7C49" w14:textId="35BA1F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AB93" w14:textId="404573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02F0" w14:textId="437AA5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978A" w14:textId="53348C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75FB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AA15" w14:textId="7D44F3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E223" w14:textId="593636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31F3" w14:textId="0FDF27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444B" w14:textId="7EFD81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C53D" w14:textId="5E5FC7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A6C0" w14:textId="1B784C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143E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7F76" w14:textId="22C0F6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9BF9" w14:textId="5FC06B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729436.62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B95" w14:textId="73FB11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21F2" w14:textId="01EDEB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33A2" w14:textId="1F67F0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84EC" w14:textId="719021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21BC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0323" w14:textId="325881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4789" w14:textId="086ACD9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02F3" w14:textId="045E68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F640" w14:textId="34ED5A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C427" w14:textId="10C6A4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C9E9" w14:textId="2FA25B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C2A4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6193" w14:textId="1C30E0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2FC7" w14:textId="1A1A446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729433.23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A3EF" w14:textId="7CBE76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DBF7" w14:textId="31CDA7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9241" w14:textId="39A22A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CDA9" w14:textId="1D4C60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838F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6A84" w14:textId="4F1EDA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15DA" w14:textId="6DAB1E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4C7A" w14:textId="58B898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9699" w14:textId="3CC6C6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40DA" w14:textId="30B7DE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B9CB" w14:textId="18EC35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D804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9C0E" w14:textId="7B2AC2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BB65" w14:textId="3276E3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0AB3" w14:textId="15F17A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5C5B" w14:textId="6BFD5D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D51D" w14:textId="720458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B35F" w14:textId="2BC2A2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F285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BC97" w14:textId="11F6D8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CAF7" w14:textId="45DCC8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44F6" w14:textId="42047E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8C67" w14:textId="417EE0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08A2" w14:textId="3B8668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180C" w14:textId="2E663F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563F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0974" w14:textId="00CEE9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8CE5" w14:textId="1CD99DC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729427.41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FA4B" w14:textId="638664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E591" w14:textId="35BC62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A8BE" w14:textId="1714F6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5C49" w14:textId="1A5298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6EEA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6963" w14:textId="701FBB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CEE2" w14:textId="0C6A1A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729426.32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9EB9" w14:textId="5D7F40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0B54" w14:textId="75CB20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737A" w14:textId="0CAF8B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E09F" w14:textId="458CF3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8774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6FCE" w14:textId="648673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E84F" w14:textId="14FFB1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729425.17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FA91" w14:textId="305863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3450" w14:textId="49F3BF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BE47" w14:textId="271030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5BC6" w14:textId="33309C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B2EA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8C74" w14:textId="1ADC50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DE35" w14:textId="10FACB0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729423.58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8D91" w14:textId="004C42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D1B5" w14:textId="08A602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0B63" w14:textId="63C6F9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8763" w14:textId="6357AE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F249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E17C" w14:textId="6901DC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3913" w14:textId="0778B6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5E61" w14:textId="3CFDE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65DD" w14:textId="72EB1E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92B9" w14:textId="40F1F5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88F7" w14:textId="1D51BC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5436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F8E3" w14:textId="3DAD92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21E9" w14:textId="46E055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D4D0" w14:textId="273196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225B" w14:textId="3470AB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BB06" w14:textId="616680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B756" w14:textId="346B0E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0D76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91EE" w14:textId="688E6D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3367" w14:textId="3AFBE59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729421.60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A507" w14:textId="6CA2E0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B044" w14:textId="3F7F7C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1FC9" w14:textId="18DB56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17E4" w14:textId="3195BF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0344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1A43" w14:textId="2D60B3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27F3" w14:textId="71D0AB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42E" w14:textId="6D54EE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F674" w14:textId="6E3EE7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8D64" w14:textId="7E4FC8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1995" w14:textId="55DE75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08F3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20A0" w14:textId="006100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4FA0" w14:textId="245B596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729420.01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7B21" w14:textId="5F828B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57D6" w14:textId="2E1C9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8515" w14:textId="190186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5664" w14:textId="6A8C4E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C643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30CD" w14:textId="2D281A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D401" w14:textId="767C982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729419.31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18A9" w14:textId="24E6D1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D8B9" w14:textId="45F8B1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F611" w14:textId="70B1A6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C13E" w14:textId="6A5D7F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ABE5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85F9" w14:textId="408EB1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8257" w14:textId="3D3814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181F" w14:textId="2B8213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5946" w14:textId="38247D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7738" w14:textId="6AF45C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804D" w14:textId="3B8DCA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9797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7D14" w14:textId="669E68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6998" w14:textId="660F394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729416.15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B354" w14:textId="711606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3343771.61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5F73" w14:textId="74F9D5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B8FD" w14:textId="2F7903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7F46" w14:textId="508085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36C6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12C9" w14:textId="2068E5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A554" w14:textId="73488F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482D" w14:textId="41B637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3343772.80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DD30" w14:textId="0684E2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3110" w14:textId="32E362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F640" w14:textId="585709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1288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FDF3" w14:textId="161789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0AA7" w14:textId="1FF46A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6510" w14:textId="7E9C89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3343773.93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D9BA" w14:textId="564BC1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6FE9" w14:textId="335057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3873" w14:textId="2C3294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C458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E799" w14:textId="2989FD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B6B2" w14:textId="2DD2A4E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838A" w14:textId="050C44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3343774.98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F370" w14:textId="42B91A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F344" w14:textId="523ACE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60E7" w14:textId="35103C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50A7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2889" w14:textId="114091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E14B" w14:textId="750B3AD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729407.38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C5B3" w14:textId="4ADCD3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3343776.39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23A7E" w14:textId="14AC77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E523" w14:textId="376B9B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692D" w14:textId="362DD5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1449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AF82" w14:textId="0C5A81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C5E7" w14:textId="0730AD2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E0D2" w14:textId="716F2A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3343776.76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C815" w14:textId="50C6E3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A7C5" w14:textId="7915A6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F7C0" w14:textId="4E8EC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2251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5591" w14:textId="099E35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506D" w14:textId="157E30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729403.45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3AA3" w14:textId="250FB6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85A3" w14:textId="66D9B6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92D0" w14:textId="4946AF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EBCF" w14:textId="37D85F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34A5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F1B0" w14:textId="5AD06B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AC8D" w14:textId="08BD79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7F3B" w14:textId="67F082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C463" w14:textId="10C4FD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EE85" w14:textId="703C07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3503" w14:textId="49F136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9653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5657" w14:textId="2B1AFE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1EF8" w14:textId="45A812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085B" w14:textId="5BCF1D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5310" w14:textId="33BCAA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7C01" w14:textId="67E8A5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217B" w14:textId="63160F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319B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F508" w14:textId="133104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0833" w14:textId="5A8542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73A2" w14:textId="455F24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3343779.26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BEED" w14:textId="6E0857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8954" w14:textId="511B80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1F53" w14:textId="27260B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91F3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BC72" w14:textId="0C3BF3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5E19" w14:textId="72EFCB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A227" w14:textId="746FD9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6711" w14:textId="0201AF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DA27" w14:textId="15A4B1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086B" w14:textId="6A4315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0E11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4272" w14:textId="10C8E8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CE6E" w14:textId="06848C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2295" w14:textId="2605F2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990D" w14:textId="4D3BDF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6948" w14:textId="0CEF31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B5AA" w14:textId="4F4315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12D7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1DD8" w14:textId="0EDE7B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BBD8" w14:textId="084560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EED0" w14:textId="689EB4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74E2" w14:textId="2B71C0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F258" w14:textId="46048F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F78D" w14:textId="37F5D4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AB6E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93F0" w14:textId="5CC915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0394" w14:textId="2937F02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10BD" w14:textId="6205D1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29E8" w14:textId="14397B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7DE0" w14:textId="7C4237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D6FC" w14:textId="13518D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882E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A84B" w14:textId="1B679D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187E" w14:textId="71213A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6C0B" w14:textId="22D2DD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CCC4" w14:textId="0E7CB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7543" w14:textId="614D11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6123" w14:textId="64A909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F71A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CE51" w14:textId="11B3D7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E984" w14:textId="3B691C2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729390.83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62F7" w14:textId="4A699C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7ACA" w14:textId="509816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8826" w14:textId="7593C0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01CE" w14:textId="404EBF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6FE5B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636B" w14:textId="16FBB6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A6B0" w14:textId="51A70C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729387.13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64DC" w14:textId="10A303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36BB" w14:textId="58DBF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8E41" w14:textId="0AE044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4A3A" w14:textId="58A0ED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143F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746C" w14:textId="2AE689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419B" w14:textId="6932D1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A023" w14:textId="5DAB19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4DD6" w14:textId="081079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CC89" w14:textId="7B0714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4350" w14:textId="59A319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A23C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188F" w14:textId="33EC9D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DDFE" w14:textId="175EBA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729381.82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5461" w14:textId="2826A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F7CA" w14:textId="6DA940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BF19" w14:textId="110CFC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FD31" w14:textId="3A376A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466F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6596" w14:textId="033447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F2E7" w14:textId="07B184A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729380.08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3F5D" w14:textId="403B47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BC83" w14:textId="3D33C1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AC74" w14:textId="058E6B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C731" w14:textId="43BAF4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2F32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70CD" w14:textId="5EC1D4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4B3A" w14:textId="4CFFAF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729378.10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D957" w14:textId="0808CA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E6AC" w14:textId="545442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4F4A" w14:textId="3F80CD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BEEC" w14:textId="4B53E5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B6CC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B493" w14:textId="7AC88C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361A" w14:textId="7AB3996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729375.42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8752" w14:textId="571134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22A4" w14:textId="4A1507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BCDA" w14:textId="23BA56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D7C8" w14:textId="3EA1D5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C260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BB71" w14:textId="7401A3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DCC0" w14:textId="7DF4F85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729373.41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B7F2" w14:textId="39E7DC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A50B" w14:textId="0F000B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6093" w14:textId="0FCDC4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CF7A" w14:textId="63F8EA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CA33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7E87" w14:textId="3D1EE3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D87C" w14:textId="65038C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E5EA" w14:textId="54251D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05D0" w14:textId="2EDAFD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0B86" w14:textId="223791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0365" w14:textId="48D9F4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C51A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8163" w14:textId="5A8E9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939E" w14:textId="2C52BE7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20BC" w14:textId="7D613E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4BE" w14:textId="16A8D1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4E06" w14:textId="6585A2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FD37" w14:textId="52CA34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BF40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EDB5" w14:textId="141844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0866" w14:textId="01F8BE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729370.17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347B" w14:textId="3EAAA1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1D16" w14:textId="330308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BCFE" w14:textId="166001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A9C" w14:textId="7C2090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2DFC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0EA2" w14:textId="1A2AF9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2C34" w14:textId="7DC0017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8815" w14:textId="4A0490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4228" w14:textId="2C1A76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B8AB" w14:textId="0E3509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648A" w14:textId="23C2C2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E6E0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3EC9" w14:textId="17502E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847A" w14:textId="7A16CF7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25E5" w14:textId="58228F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997B" w14:textId="40FA52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F4F9" w14:textId="5E2A63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E6DF" w14:textId="1B2DDC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2543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BD8F" w14:textId="50A99E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EA7E" w14:textId="164586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D1EB" w14:textId="04433C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FEA9" w14:textId="2272BF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6E84" w14:textId="272497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7E9D" w14:textId="41C84F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A47D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99C4" w14:textId="42818A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C233" w14:textId="7EA96B9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221A" w14:textId="449260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17CA" w14:textId="3E85EE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59C8" w14:textId="330A2E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0660" w14:textId="28A322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70928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A973" w14:textId="355B5C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58F9" w14:textId="0CF493D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2B23" w14:textId="1DD870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C006" w14:textId="135A1C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65A6" w14:textId="03029B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3F02" w14:textId="1612A1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945C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DCAB" w14:textId="61BA68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4C43" w14:textId="473FC3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6C66" w14:textId="744D8F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5887" w14:textId="5E8636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F3DB" w14:textId="5DEE5D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F6F8" w14:textId="1C8D9D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7DEF0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0CC1" w14:textId="3EBFD3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2A1F" w14:textId="602D335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729357.04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B138" w14:textId="41168E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6F88" w14:textId="195585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AB78" w14:textId="00ECC9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E631" w14:textId="170BFB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CCE4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2C6F" w14:textId="206617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52DA" w14:textId="079D9B2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3556" w14:textId="4455BF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EA4D" w14:textId="28A12C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5F71" w14:textId="4A324D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593B" w14:textId="06C0FF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34E3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BB4A" w14:textId="760E30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DF6C" w14:textId="196EEA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729347.69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0E65" w14:textId="4F35F8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2291" w14:textId="648E38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E167" w14:textId="3F0B44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0642" w14:textId="2E570E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4E9E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FAD2" w14:textId="721CBD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137F" w14:textId="53925E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B460" w14:textId="31340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740F" w14:textId="350C3F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2B3B" w14:textId="31E340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50B9" w14:textId="761B6A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DB81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C00D" w14:textId="25FFA3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9C86" w14:textId="5B27E5B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8671" w14:textId="24A447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54A5" w14:textId="4D63E8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359B" w14:textId="0CD987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31DA" w14:textId="1032FF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0B78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BA94" w14:textId="4322D0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9D59" w14:textId="29A119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5A83" w14:textId="245CB5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451C" w14:textId="13AF5D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FDD7" w14:textId="49A253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038F" w14:textId="735762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22C6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7F46" w14:textId="252831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8DC0" w14:textId="11F220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729334.82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D91D" w14:textId="10C545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099E" w14:textId="7AFEAB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FBAB" w14:textId="171855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9FF9" w14:textId="1B9DE4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DF7D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167A" w14:textId="5CDE92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0BB4" w14:textId="61970F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D9DF" w14:textId="7B4487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25EB" w14:textId="0F0B52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5D0C" w14:textId="40787C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6370" w14:textId="693BDC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7AA2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2E24" w14:textId="7AC339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0A45" w14:textId="2E729C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E82F" w14:textId="7DFCBF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3B39" w14:textId="645D59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E5FB" w14:textId="6C4BA7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93CC" w14:textId="2D576E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F37F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B82D" w14:textId="2B6570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87DD" w14:textId="6D9F653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729327.63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0A51" w14:textId="16FA27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A7E1" w14:textId="15CFE8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5681" w14:textId="640988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5EB2" w14:textId="5CD753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D084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22C2" w14:textId="227282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4E43" w14:textId="1E10FA5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2C65" w14:textId="0C5FDB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E02E" w14:textId="546E00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151D" w14:textId="1B1815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A930" w14:textId="0603D8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B7F0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3D9C" w14:textId="3C8138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4877" w14:textId="445901E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729318.65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B8F3" w14:textId="25AB4D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1333" w14:textId="37B958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6BF6" w14:textId="5C831F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8D72" w14:textId="2D6019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159D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F424" w14:textId="244B79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E6D1" w14:textId="7E7E470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729317.50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9C50" w14:textId="4D78B2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B8B3" w14:textId="2A68F2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8CCE" w14:textId="17242F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BC9D" w14:textId="623DCA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75E6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7F7C" w14:textId="1C18A7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99AE" w14:textId="78DBBB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75B0" w14:textId="20C021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B3BD" w14:textId="05C891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021E" w14:textId="7A86BC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3C65" w14:textId="1E0308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B7FC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1768" w14:textId="7E7018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C11B" w14:textId="2D57646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F7DB" w14:textId="0CB431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7E99" w14:textId="77DA7E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9EF5" w14:textId="1440EB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DBB9" w14:textId="19948F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90D6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2D5C" w14:textId="4285F3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E960" w14:textId="27E9534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089B" w14:textId="3D2CBD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D808" w14:textId="786F01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8DCF" w14:textId="559CBD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3568" w14:textId="792906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6775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B23F" w14:textId="7D0863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DFE5" w14:textId="45DCDE0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3932" w14:textId="453F11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074F" w14:textId="1F9337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3ADD" w14:textId="6DBE91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0FF7" w14:textId="42DD92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CF2C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11F4" w14:textId="1FDEE6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899E" w14:textId="454498B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729298.98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5348" w14:textId="73A3C0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C5AD" w14:textId="6C108F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537D" w14:textId="5268DB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D3DA" w14:textId="1BAF05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381F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897C" w14:textId="7F1D65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038F" w14:textId="25D6CC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508D" w14:textId="3C74F2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15A1" w14:textId="6D8E23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843F" w14:textId="00FE34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5F05" w14:textId="333F2A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2BB9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B060" w14:textId="716C73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1C15" w14:textId="68A45C7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16DE" w14:textId="047D04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EFD5" w14:textId="4B1E80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8629" w14:textId="6C3427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AD30" w14:textId="27DD6A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26E0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0837" w14:textId="5881FA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02D2" w14:textId="0D65D3E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729288.88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E7C9" w14:textId="168002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FE63" w14:textId="47E5A1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D2E3" w14:textId="4F6D23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2DC6" w14:textId="28E9DD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A7F0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F60F" w14:textId="48CA58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7BF0" w14:textId="15A0AD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5B8A" w14:textId="5034E1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7D33" w14:textId="17B909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CC9F" w14:textId="30A604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A0FD" w14:textId="6C0A20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88990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0D61" w14:textId="606A51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102B" w14:textId="69C922B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F181" w14:textId="644683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97F7" w14:textId="002CD3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AEC0" w14:textId="52B9B1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C508" w14:textId="38E903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59D5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D1BD" w14:textId="0662B2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2F14" w14:textId="135C4E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EFEE" w14:textId="574933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32E2" w14:textId="2E4C3A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F57F" w14:textId="3D7FB2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EA78" w14:textId="66E855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2D26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C360" w14:textId="5939CE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00D4" w14:textId="19AFE32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C5BD" w14:textId="0BAAA0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E61D" w14:textId="2BD715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A326" w14:textId="755C25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E6FB" w14:textId="6B0EAB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6A48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E094" w14:textId="096BB2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5600" w14:textId="039BC53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F55F" w14:textId="09E8C2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2044" w14:textId="41773F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B9FB" w14:textId="16D135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8D87" w14:textId="731038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BA75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C116" w14:textId="0533F2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2D1A" w14:textId="34E1802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729279.61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1C8F" w14:textId="49FF33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52D2" w14:textId="5E54CC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16F5" w14:textId="76420F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9896" w14:textId="5F565D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7025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3EB9" w14:textId="5E5353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19DE" w14:textId="3DB6A08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729278.16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519B" w14:textId="223924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A02C" w14:textId="05448F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6AEF" w14:textId="3244FD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4073" w14:textId="1BCA78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DD65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C137" w14:textId="0282B9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29BA" w14:textId="6C22580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729276.82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1A" w14:textId="7C9769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D7EF" w14:textId="57B3E3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F5B1" w14:textId="2B1DE1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6988" w14:textId="3472FE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5FCA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968B" w14:textId="25F860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3DB8" w14:textId="449A10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92EA" w14:textId="657F57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D108" w14:textId="614BC2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F853" w14:textId="327F15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4884" w14:textId="5071C6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3F93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BDD3" w14:textId="1F1C76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381E" w14:textId="21F9D09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729274.09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C976" w14:textId="07C3A8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A9BB" w14:textId="782B4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3A0F" w14:textId="2FAF53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2419" w14:textId="7428B7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BB63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D602" w14:textId="3ED7A7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CEE9" w14:textId="7247C5B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A5B9" w14:textId="467947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8551" w14:textId="35B575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6FD6" w14:textId="0D58D2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1E83" w14:textId="239299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174D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C907" w14:textId="020AA4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C41E" w14:textId="6D459E1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A409" w14:textId="22CF61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F81C" w14:textId="08EBC1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3A57" w14:textId="576AF2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F23A" w14:textId="3CD904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EDAC0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6797" w14:textId="2926B0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F26F" w14:textId="4C5CC8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595A" w14:textId="1E71E2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A10B" w14:textId="12195F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0A8D" w14:textId="7269E2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77BF" w14:textId="631373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A4B6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F055" w14:textId="43FA57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BA94" w14:textId="75EFD4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A777" w14:textId="0CC992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690E" w14:textId="2C1537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1C58" w14:textId="450201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4924" w14:textId="78F428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0F7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6B82" w14:textId="295D64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2F6B" w14:textId="7EDED09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09DF" w14:textId="44F433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55FF" w14:textId="676E53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1B5C" w14:textId="0E891A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7EB2" w14:textId="3CC2C5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05C7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98C6" w14:textId="75CB7B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8965" w14:textId="1A488E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BAA3" w14:textId="6C89FE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EA5E" w14:textId="04F036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C1E2" w14:textId="0E6DDB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DB9D" w14:textId="278772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FC70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69B2" w14:textId="6C7E17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8F08" w14:textId="3C4E86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729262.32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F6AD" w14:textId="2B9577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43B4" w14:textId="201C29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5025" w14:textId="736064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9BE" w14:textId="53FBFE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2A56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8534" w14:textId="5A3919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E745" w14:textId="5B9BAC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729258.75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1192" w14:textId="7E38D8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B6CC" w14:textId="65C531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A91E" w14:textId="58FE7B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CB26" w14:textId="35D1DA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B37D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2FC4" w14:textId="53D6C4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5B41" w14:textId="7143EE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996B" w14:textId="562918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5851" w14:textId="019622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E8FA" w14:textId="77B880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9896" w14:textId="7C2A2D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820A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3DEE" w14:textId="34D7FF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CA00" w14:textId="5D81DD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231D" w14:textId="5A1286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E375" w14:textId="13BB95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C3C4" w14:textId="1E5D9F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FBE3" w14:textId="08C72E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B533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FCEA" w14:textId="01914E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4613" w14:textId="3E8C27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E8B2" w14:textId="21CB3C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CB6E" w14:textId="0CDD46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21D6" w14:textId="1FEA7A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F7A4" w14:textId="01594B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66C8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739D" w14:textId="5413F2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2A92" w14:textId="1C51E4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0965" w14:textId="0CA808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3343798.75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1FD0" w14:textId="2569F8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4A47" w14:textId="6D5E1A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45DB" w14:textId="4E1D7D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40D2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9496" w14:textId="1AD2F1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33D5" w14:textId="297D4E2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3717" w14:textId="472C39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3343803.59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367D" w14:textId="06ADD0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17AE" w14:textId="552A8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1F85" w14:textId="5C94AA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2E58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FCCF" w14:textId="6202F8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3ADC" w14:textId="2716958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E375" w14:textId="2873BF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3343808.28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0207" w14:textId="7B8A43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B06B" w14:textId="023BF8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C598" w14:textId="51B3AD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EB56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DD05" w14:textId="125D4A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ED5F" w14:textId="1FED243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2637" w14:textId="679324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3343812.22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B125" w14:textId="12F0F5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B5E2" w14:textId="410249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4B16" w14:textId="0FC113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61168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3960" w14:textId="14EF81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2040" w14:textId="433D83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DAD8" w14:textId="29F577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3343817.20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4EAA" w14:textId="48EB07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9118" w14:textId="7B7DD6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2E8A" w14:textId="259DD8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DDAA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7D34" w14:textId="05D730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1DB1" w14:textId="2B6BC33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D50F" w14:textId="602DCB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7E69" w14:textId="57F282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5372" w14:textId="0D8353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F2F5" w14:textId="021C2B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0BCA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835F" w14:textId="595749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97ED" w14:textId="04B47CA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729241.21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0C5B" w14:textId="1B1FC8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CDCF" w14:textId="2D55CD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545D" w14:textId="4FB7D4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6FA5" w14:textId="5A529D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8B00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AA0B" w14:textId="6E8F57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6AE5" w14:textId="0C1FD8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B99F" w14:textId="3CB529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C7D9" w14:textId="0D0667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CDC9" w14:textId="49B981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7EE5" w14:textId="6CADF1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6DEE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583" w14:textId="4B6CCF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6610" w14:textId="2870CB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6BD9" w14:textId="0A474D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3D3A" w14:textId="6C6642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81EE" w14:textId="2A244A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7993" w14:textId="4D56C6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1110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C94D" w14:textId="68B4E5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7FE5" w14:textId="7ECD093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1D7B" w14:textId="1AE792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AE63" w14:textId="40DF59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C703" w14:textId="538AD9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76A9" w14:textId="10D195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F18D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75B5" w14:textId="68C844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86CE" w14:textId="65EB8E8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75D0" w14:textId="18C846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3343842.43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7265" w14:textId="5642E5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71A0" w14:textId="5F6347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AE03" w14:textId="7EB486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5E15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CA8F" w14:textId="6C79F4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9DCD" w14:textId="1DA434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90BE" w14:textId="3F849F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FF9" w14:textId="5DF300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3C2E" w14:textId="4E5E22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7772" w14:textId="0C5F1E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E678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CD06" w14:textId="7E9B3D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0491" w14:textId="24978FA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2104" w14:textId="656E7E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3343855.44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7756" w14:textId="5AE807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F2C4" w14:textId="126E0C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F87B" w14:textId="22E5C5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1623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524E" w14:textId="1C563F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4BA2" w14:textId="33BCF6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62C4" w14:textId="735A37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B5AC" w14:textId="671582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515D" w14:textId="3F3635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3A5E" w14:textId="1DBD85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C85E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1B36" w14:textId="54D91D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C854" w14:textId="28584F2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EC9A" w14:textId="5EE09E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3343875.39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7841" w14:textId="6A1FE6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4B2D" w14:textId="64DF8B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D709" w14:textId="6EFC4A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E908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2344" w14:textId="2BF36E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AAC4" w14:textId="34E0E14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EA7C" w14:textId="322F67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3343882.79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7A42" w14:textId="5F949D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D5F9" w14:textId="6372E3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7A72" w14:textId="498009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F936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F322" w14:textId="3799BD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3898" w14:textId="1FF46D6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DF81" w14:textId="7F1628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5239" w14:textId="1026B5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2002" w14:textId="381F27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DB9F" w14:textId="1E49E5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7759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AE5A" w14:textId="709E2A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B659" w14:textId="7ED9A6E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2D5A" w14:textId="7EE44E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B84D" w14:textId="17AEC2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3D4F" w14:textId="266C11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E9A6" w14:textId="1AF270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C9EE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7221" w14:textId="06C79D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3F6C" w14:textId="32FA79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C722" w14:textId="4E2564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3343903.22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4656" w14:textId="0B9BB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02B2" w14:textId="703D1B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3C03" w14:textId="7357BF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198B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80A2" w14:textId="591009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B020" w14:textId="573E8A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9D55" w14:textId="156666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3343912.89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9A52" w14:textId="146F44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30D3" w14:textId="0BA018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0438" w14:textId="17DCCF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A2671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5F38" w14:textId="6A58C5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974B" w14:textId="6AA82B8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729220.76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220A" w14:textId="509A91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CBE6" w14:textId="54C972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1079" w14:textId="4F315D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A43C" w14:textId="33E13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5038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8994" w14:textId="018616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C4F7" w14:textId="1025243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729219.11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F52D" w14:textId="7BEA39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3343924.76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70B9" w14:textId="63A716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5DF2" w14:textId="1C28B4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F224" w14:textId="60AB44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EA83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603F" w14:textId="68C767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3404" w14:textId="44DCD7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729206.83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6334" w14:textId="6735E2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3343932.45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B55A" w14:textId="1938AC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3A61" w14:textId="2E3C7B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584F" w14:textId="616991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463D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576C" w14:textId="03ADEF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9D08" w14:textId="42CD01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729201.09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0ABB" w14:textId="4DB39B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8512" w14:textId="7E5CA5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D4E9" w14:textId="433CF1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D286" w14:textId="13F867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AACA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4011" w14:textId="5819FC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C2CA" w14:textId="78062A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878A" w14:textId="1F93EC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3343942.02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8FE7" w14:textId="08DA60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516F" w14:textId="3CC77D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D1DC" w14:textId="4C1F30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2BE3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41E3" w14:textId="2ACF53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898B" w14:textId="6EB7543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5883" w14:textId="0A26C4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3343949.43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6A36" w14:textId="0C5BD2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8489" w14:textId="399A7A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83B0" w14:textId="76626F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C346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DDE2" w14:textId="577562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1971" w14:textId="4D48820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E4F0" w14:textId="71B13B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7959" w14:textId="375311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FA9D" w14:textId="08DF21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241D" w14:textId="731F47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91EB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5B10" w14:textId="0709D9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6774" w14:textId="1FF0BF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A389" w14:textId="71F542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3343966.11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82CF" w14:textId="690645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EFFB" w14:textId="30A827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2D2E" w14:textId="3DFDEA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F02E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A1D3" w14:textId="502F2C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D040" w14:textId="3CBDBE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14B9" w14:textId="565017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BF38" w14:textId="599AB7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A229" w14:textId="1F8BAF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B810" w14:textId="4CCF76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D11F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B806" w14:textId="5EC3D2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A894" w14:textId="197D78D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729195.44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0CE9" w14:textId="7D90F8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3343983.37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03A3" w14:textId="3DA90C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5882" w14:textId="19453A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5A53" w14:textId="0FDB2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2D05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0961" w14:textId="2F2BBC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AD2C" w14:textId="3BF311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5025" w14:textId="76FF63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6924" w14:textId="3E8F96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71C8" w14:textId="2597DB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C81D" w14:textId="4DCAF3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6EC1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6C16" w14:textId="1FFD7B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6C19" w14:textId="5A6C795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C855" w14:textId="0E77FD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4922" w14:textId="2C4BFE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7889" w14:textId="7A7B3C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2225" w14:textId="64BB3A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974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D3CE" w14:textId="0B7BA0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3D6E" w14:textId="20D4648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729192.16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9C9F" w14:textId="0F21BE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5CBF" w14:textId="1CA843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F52F" w14:textId="7E2604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F833" w14:textId="138ED0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7EC5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F19E" w14:textId="5E719C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F25F" w14:textId="47912F8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F449" w14:textId="27D97D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3344021.39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8330" w14:textId="5DA027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AD38" w14:textId="642105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FC96" w14:textId="61C9C9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1742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E668" w14:textId="7F602F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F6F5" w14:textId="27F8EE4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B9F1" w14:textId="13DA8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4173" w14:textId="41D95C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85A9" w14:textId="4ACCB6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76AA" w14:textId="2A7E23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790B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5A91" w14:textId="6CC4CE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3A4D" w14:textId="552EC6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7CB6" w14:textId="7E6F72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3344036.96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F256" w14:textId="148F2D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AB22" w14:textId="53E146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F252" w14:textId="045669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0463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3B59" w14:textId="0F740C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9BF3" w14:textId="721FC45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9237" w14:textId="47BB65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391F" w14:textId="7B3CD4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3EBE" w14:textId="67B964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C8C0" w14:textId="4E55F0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B48E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C509" w14:textId="38BA38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A996" w14:textId="5B0EC8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A5A0" w14:textId="613EF5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3344054.14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C590" w14:textId="4760F6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085E" w14:textId="6DCC3A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DCF0" w14:textId="4EDF8D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0D34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0F23" w14:textId="77B501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973D" w14:textId="75F73BF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729180.09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0416" w14:textId="28C3B1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3344069.33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7C50" w14:textId="767C1A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C500" w14:textId="12111B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9D31" w14:textId="3560B0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1EE4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627B" w14:textId="283558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ECB7" w14:textId="219574D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05C4" w14:textId="7DAF8A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3344079.93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0F83" w14:textId="526CFD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F03B" w14:textId="3A57D3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C088" w14:textId="565DCA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B3D4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0710" w14:textId="76DD99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F4B0" w14:textId="2E4B47F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D1CB" w14:textId="1914B4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3344085.35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01A8" w14:textId="4A4E66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6A9D" w14:textId="3CCA64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E80B" w14:textId="3B84D5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D4D8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DFDE" w14:textId="088BEC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28AF" w14:textId="7AF463C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7DAA" w14:textId="0CA4B4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3344087.36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D686" w14:textId="25B812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9E83" w14:textId="21ABB5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B42D" w14:textId="536D8E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432A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F47E" w14:textId="67AF9C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4EFA" w14:textId="57135AB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729163.85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B86A" w14:textId="1C8C59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B46B" w14:textId="4F63AA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34BA" w14:textId="3DA206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A4D4" w14:textId="0BEB5D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5E3C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CDB0" w14:textId="0B33D3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9AE0" w14:textId="5E423E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729157.71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5738" w14:textId="2E66BE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3344099.21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E300" w14:textId="36A72A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40CF" w14:textId="4613E0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F574" w14:textId="03A327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C36D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836F" w14:textId="5942A7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22E5" w14:textId="6D2B8FC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A8C6" w14:textId="3B37A3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77E3" w14:textId="607EC5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3600" w14:textId="7A7B58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857A" w14:textId="690122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0F5B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B547" w14:textId="6534F0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1EA4" w14:textId="3AEF93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35BE" w14:textId="1401CB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B4C3" w14:textId="23F699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3E2E" w14:textId="466F8B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6466" w14:textId="403DFC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B28F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81D7" w14:textId="4D4880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1A2E" w14:textId="718586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20F8" w14:textId="2A7603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3344122.29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7DCB" w14:textId="0C6AD2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BB53" w14:textId="790C3E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2C41" w14:textId="65CCD1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73F0C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56B9" w14:textId="48DBC3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D94A" w14:textId="31E455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BCCF" w14:textId="1F9DFA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0B46" w14:textId="0AA3CD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2723" w14:textId="4917FB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5816" w14:textId="381D76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79EC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2C01" w14:textId="736AA7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2484" w14:textId="5DAAAF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B14B" w14:textId="782734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862D" w14:textId="131F65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56D3" w14:textId="36761E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9466" w14:textId="6C6FFF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B7CA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6AD1" w14:textId="16E743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D76C" w14:textId="41048C1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420B" w14:textId="667F08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3344120.88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8AD7" w14:textId="3278CE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5B0F" w14:textId="5F9378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1928" w14:textId="3779DF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8D0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84C1" w14:textId="10B095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ACB1" w14:textId="616D2B0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CE34" w14:textId="3418B4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3344120.87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7ACF" w14:textId="32D7A0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097B" w14:textId="153BA1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6297" w14:textId="2BBC16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089D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D2CC" w14:textId="749028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BFEB" w14:textId="596F666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4BC1" w14:textId="21B899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D320" w14:textId="41F0DD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4C51" w14:textId="507A18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8329" w14:textId="770EB3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D2E7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C6C4" w14:textId="4505C6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43F8" w14:textId="09AA42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30D3" w14:textId="63D0C5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DD2E" w14:textId="5B2B22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EEFA" w14:textId="20D1C0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A851" w14:textId="29C70E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2A54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FE54" w14:textId="3EFAF9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CEEE" w14:textId="3D4DC6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6850" w14:textId="6BCAA9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9576" w14:textId="58CF63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A5E4" w14:textId="271781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BD05" w14:textId="4BC36F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2886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D0FC" w14:textId="67AD07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0EAA" w14:textId="7406CA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75A9" w14:textId="439F9F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AF6E" w14:textId="5DBD6A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0366" w14:textId="46BD6B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443B" w14:textId="6BD700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5F56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94B1" w14:textId="70924A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4783" w14:textId="37448BC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0DC8" w14:textId="5BB219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3344135.38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9D67" w14:textId="5A7D61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655E" w14:textId="171F44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7EAC" w14:textId="258C3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034C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2355" w14:textId="25AC1A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2556" w14:textId="56728C8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0EBA" w14:textId="0386B1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B36D" w14:textId="615AF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211F" w14:textId="7929D0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6D26" w14:textId="544399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8C77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F27E" w14:textId="60E137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8458" w14:textId="3B19491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0321" w14:textId="5416AD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E227" w14:textId="050D20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D1DA" w14:textId="63A437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7050" w14:textId="2DF4C5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E6AD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1568" w14:textId="7E9766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17AA" w14:textId="113C1A4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A947" w14:textId="49C9A1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3344150.37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DE70" w14:textId="574038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39C4" w14:textId="55CE71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EE32" w14:textId="6BED9A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4D06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4FC1" w14:textId="0C0E0B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907B" w14:textId="11DE1F4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91C7" w14:textId="1163A9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3344156.70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69FF" w14:textId="375F47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01ED" w14:textId="5D3752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B3F7" w14:textId="2E6C04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8A09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355F" w14:textId="599002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4106" w14:textId="04A9D2B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4FE8" w14:textId="020524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511F" w14:textId="1A4D65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E3F0" w14:textId="264CF0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2138" w14:textId="70C36F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E746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5701" w14:textId="40903C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ADA2" w14:textId="785FCE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0BD4" w14:textId="0E9132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3344171.52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6DC1" w14:textId="73504C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3F43" w14:textId="6A81F7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9F04" w14:textId="170650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B6CB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45A9" w14:textId="51A210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328D" w14:textId="514FB7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E9A5" w14:textId="7A44E9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3344183.21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2F0A" w14:textId="40BA80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7EA5" w14:textId="4DEE68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404E" w14:textId="4E2D50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37A2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EAE2" w14:textId="456777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90BC" w14:textId="2D4FD34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729052.16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2B5A" w14:textId="6A69B1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03BC" w14:textId="73C579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11FA" w14:textId="79D8B8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4CA8" w14:textId="0A33DF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D041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EDFB" w14:textId="7C721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8190" w14:textId="408379B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40D0" w14:textId="0EE229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3AB0" w14:textId="1556EF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4496" w14:textId="43375F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EF62" w14:textId="3E4478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E31C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B0F9" w14:textId="22C598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33D9" w14:textId="116BBA6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DB2E" w14:textId="6CDA18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3344214.26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5B42" w14:textId="05F414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F43A" w14:textId="7FBEA1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3BA5" w14:textId="4F47C5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6933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1377" w14:textId="69EA50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8211" w14:textId="5D25009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84BE" w14:textId="6F9581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3A32" w14:textId="55864B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93D0" w14:textId="1C08D9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71F2" w14:textId="1A95D7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F9D5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7AA1" w14:textId="0F89F8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2B83" w14:textId="3B1A7FF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FCD4" w14:textId="02AC79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3344239.28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52B7" w14:textId="2DC9A1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206E" w14:textId="2B440C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EFA8" w14:textId="6CA44D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4844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2F9F" w14:textId="7671F6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C000" w14:textId="0CF918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A6A7" w14:textId="4B33A6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3344252.63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28AA" w14:textId="17966C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CCFD" w14:textId="00BCAF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C779" w14:textId="61B6ED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A993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FC05" w14:textId="1E96F3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38B1" w14:textId="201726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729015.71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8EDB" w14:textId="333E30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3344262.80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3603" w14:textId="73CA86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CB63" w14:textId="3B9ECA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5495" w14:textId="55CEA7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CCF3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75F8" w14:textId="6299A1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AED1" w14:textId="3ACDB0E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6E35" w14:textId="00098F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987B" w14:textId="09E150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8D7C" w14:textId="23C8EE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AFFA" w14:textId="6E6301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3EC8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F181" w14:textId="5AA664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A06D" w14:textId="3C6E3F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6923" w14:textId="6C79F2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3344278.53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4100" w14:textId="1D4E1E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7C50" w14:textId="58F595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BE57" w14:textId="607270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FE57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D24D" w14:textId="546176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8952" w14:textId="3A05A9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F538" w14:textId="06546C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3344286.97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2470" w14:textId="6FDAB7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8DEA" w14:textId="34C6B3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30CF" w14:textId="45D3F0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DBDF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9871" w14:textId="5824E2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20A9" w14:textId="1A21C3A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C5BE" w14:textId="1C5BF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D567" w14:textId="0FB9B3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9FEA" w14:textId="62234B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C980" w14:textId="7F11A7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BD82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37C3" w14:textId="6B4EB2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31DE" w14:textId="452B90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FF6B" w14:textId="335F76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89AE" w14:textId="7052A8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C1EF" w14:textId="2E2779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D30D" w14:textId="3B69D8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A9163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70B9" w14:textId="16A525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2C44" w14:textId="589B08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1C59" w14:textId="4EAC2C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4E89" w14:textId="3E3161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AD32" w14:textId="07637C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1F51" w14:textId="0EBB17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BA66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2248" w14:textId="00FFD0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032A" w14:textId="70FA50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4863" w14:textId="4DDC99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3344291.67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C78B" w14:textId="2306EA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0792" w14:textId="5B602E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5157" w14:textId="13F564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0C43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FDBC" w14:textId="57849F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F581" w14:textId="15F302B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3865" w14:textId="26BCFE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3344298.55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4F10" w14:textId="3B72C5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E085" w14:textId="3D0326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21A4" w14:textId="3CF10C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7651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8C5B" w14:textId="2E2B14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7560" w14:textId="45B6E13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9029" w14:textId="13EA85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3344306.82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35C9" w14:textId="2703B7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1F08" w14:textId="54A0FD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6CE5" w14:textId="3F3C6C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3533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5571" w14:textId="30F752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A373" w14:textId="1B1A61B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2CA0" w14:textId="5E23CA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3344321.81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B24B" w14:textId="1E10F8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BB9E" w14:textId="0C0B7E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641B" w14:textId="300D3C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D055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E548" w14:textId="3F681E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C257" w14:textId="1871055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4C82" w14:textId="42E6C7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0D50" w14:textId="2A6E2B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9A17" w14:textId="5F74F9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5100" w14:textId="258B84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65FD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7736" w14:textId="1DC26F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2C28" w14:textId="472B3A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D6B1" w14:textId="6068F1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3344352.21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2E2D" w14:textId="3511C8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4114" w14:textId="063A2E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4FBF" w14:textId="010C88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9062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0DA5" w14:textId="0D1364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2513" w14:textId="3BF676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EADF" w14:textId="793A49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3344356.39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43DB" w14:textId="4C27AD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070A" w14:textId="2942BB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0CB5" w14:textId="000FDD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7F75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9A67" w14:textId="4EC115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2D8B" w14:textId="605FCA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1C52" w14:textId="55F773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3344365.60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1BB3" w14:textId="112748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9EC8" w14:textId="2B249E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490D" w14:textId="36EC48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127F9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4223" w14:textId="659C5A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0419" w14:textId="3A4126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DC38" w14:textId="707E00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3344374.79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1F78" w14:textId="2CEF8C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113E" w14:textId="7CE496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869" w14:textId="68807D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DAB2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0CC1" w14:textId="73EBDD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0508" w14:textId="3A9B861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D13B" w14:textId="7B7480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AFA8" w14:textId="3F8279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971A" w14:textId="0B749F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7678" w14:textId="14197B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D3BB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8063" w14:textId="71D45A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3306" w14:textId="7A8DB6F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5DF2" w14:textId="29B23E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F4EB" w14:textId="360F34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9358" w14:textId="0063AD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64BE" w14:textId="0AFE48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7D9C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BF91" w14:textId="01EBF4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D5CD" w14:textId="541F7C1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CED2" w14:textId="56E94C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3344397.92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4BB8" w14:textId="4F3598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AE3B" w14:textId="562BB3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E5DA" w14:textId="658FE7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0392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505A" w14:textId="3D0DA8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4257" w14:textId="5001DE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05E9" w14:textId="72CBE8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3344403.63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6A53" w14:textId="139A0A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D236" w14:textId="179BAC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3636" w14:textId="4A2797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3C28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E0E7" w14:textId="5DFD69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CF71" w14:textId="5DB3C3D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ED82" w14:textId="546D81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4454" w14:textId="081C35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3BE1" w14:textId="3D4257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2020" w14:textId="352C46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CD99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5134" w14:textId="269189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FF27" w14:textId="386689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3024" w14:textId="50B1B8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3344415.56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BF07" w14:textId="4CF300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433E" w14:textId="215D34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50E0" w14:textId="0FAD19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41AE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2538" w14:textId="2ADEF1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B241" w14:textId="45E502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4A72" w14:textId="7D8B26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3344420.94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C15E" w14:textId="5E5E33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17B3" w14:textId="5ED8E9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2516" w14:textId="4275C4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1ED8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2912" w14:textId="6457DC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6EE7" w14:textId="19C0CBB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8C2E" w14:textId="14535B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88B8" w14:textId="5CE871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C3AC" w14:textId="5C5C8E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8C9A" w14:textId="65C52A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7A25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1E8D" w14:textId="4FEB76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B3F4" w14:textId="171BC76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8256" w14:textId="1FBCB0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3344430.23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1043" w14:textId="24BCA3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86EC" w14:textId="73D729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E87E" w14:textId="2064B7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83B2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D05C" w14:textId="3B5845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38BB" w14:textId="445E5E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3992" w14:textId="735410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3344438.48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7580" w14:textId="7B1573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72B6" w14:textId="00ED4B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8756" w14:textId="2A8355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037F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9931" w14:textId="25362A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C4B2" w14:textId="29FF84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969D" w14:textId="4A98BA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ED67B" w14:textId="6043EE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1788" w14:textId="291D65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96FF" w14:textId="67DCB2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F3C1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9DCA" w14:textId="0D55AF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3B1B" w14:textId="2B42E9B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43DD" w14:textId="410D74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52F2" w14:textId="3C2D4E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E9B4" w14:textId="312226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656C" w14:textId="062FF6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A2D7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82AF" w14:textId="054500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5189" w14:textId="432163D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C611" w14:textId="730142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5716" w14:textId="1272FF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C9D3" w14:textId="60C3C8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6D88" w14:textId="51F859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D451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B2A2" w14:textId="7C3DBA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C17A" w14:textId="6725A7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29E1" w14:textId="2A9B03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7E4B" w14:textId="17F469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F01D" w14:textId="16816C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85E4" w14:textId="7E390C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928E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5C5C" w14:textId="156271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EE5F" w14:textId="7CBB91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67CA" w14:textId="42CFD4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697B" w14:textId="3A10EB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56E6" w14:textId="362E84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6669" w14:textId="31A29E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E587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4A08" w14:textId="7D7A21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19D5" w14:textId="516EFAB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BCB3" w14:textId="2995A2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DAF8" w14:textId="6C7BE5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41ED" w14:textId="682046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CECD" w14:textId="392D3A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7189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889D" w14:textId="02B349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C580" w14:textId="3306B2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B0DF" w14:textId="22F88B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07AB" w14:textId="3416D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0EDB" w14:textId="6A98E1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920C" w14:textId="061E99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C1A6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7A58" w14:textId="78260F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4C86" w14:textId="673ECA1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729064.17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8042" w14:textId="6EDB0A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3344486.81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13B4" w14:textId="643C1F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D548" w14:textId="719B82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EC6B" w14:textId="75E9B8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416C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84DC" w14:textId="37E3BF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DF16" w14:textId="3732A39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2FE1" w14:textId="2CB9C0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3344504.43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78E5" w14:textId="6D208B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BED7" w14:textId="148FD1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E2D3" w14:textId="6C5FE7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C49D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A617" w14:textId="46C955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7A6D" w14:textId="34E2440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78AC" w14:textId="6757A3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267D" w14:textId="28337C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789A" w14:textId="5A4AD7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9B10" w14:textId="043FC4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476D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6BD2" w14:textId="613752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2A64" w14:textId="2272087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F34D" w14:textId="0BBB17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3344530.92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BAED" w14:textId="238B9A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C36F" w14:textId="3DC3AF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28AD" w14:textId="173AF6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48CB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A1C9" w14:textId="00BD10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70EA" w14:textId="7037FE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9320" w14:textId="2F3A88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35D3" w14:textId="738195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BB97" w14:textId="4D4DDC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64D4" w14:textId="3F1792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4623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FD38" w14:textId="5DD39A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10DB" w14:textId="19CB099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854A" w14:textId="1D3BF0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3344553.22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38A8" w14:textId="1F8AEC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5788" w14:textId="2FAE94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AF5B" w14:textId="57799E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259F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9251" w14:textId="0D6DB4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F37C" w14:textId="44C4D82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AF85" w14:textId="4EA60B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4222" w14:textId="531E3A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CA65" w14:textId="49C04B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7FCD" w14:textId="710A90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5B1B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FB2A" w14:textId="3F3BDE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3C92" w14:textId="76C7B09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7D5D" w14:textId="65CEE3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3344573.11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27D5" w14:textId="4CFF6F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086C" w14:textId="7E6C38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DC3E" w14:textId="18AE72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E015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9841" w14:textId="3D9733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F2F9" w14:textId="6CA595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E984" w14:textId="275FE8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3344580.86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2321" w14:textId="2570F1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68F9" w14:textId="78DB8D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1D4E" w14:textId="19C5FB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FDAA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7576" w14:textId="177CC0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1877" w14:textId="27FA290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7CF3" w14:textId="43042D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4986" w14:textId="125590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6BF4" w14:textId="779A79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340C" w14:textId="7C23F9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4817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C802" w14:textId="2FA7FC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A881" w14:textId="5A83F5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240C" w14:textId="137373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3344590.38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C045" w14:textId="4F2BE7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DDBA" w14:textId="62579C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E710" w14:textId="560D3A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8CAA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D529" w14:textId="2170AA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5757" w14:textId="7A40F5E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8F73" w14:textId="29267A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3344590.64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2FBA" w14:textId="444118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E3A2" w14:textId="105BC2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C1CD" w14:textId="2B379C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CC95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5B93" w14:textId="3F8FBE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E0F4" w14:textId="089738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E694" w14:textId="2C530C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3344594.35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91DB" w14:textId="091981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7372" w14:textId="329BC1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C40A" w14:textId="1C4879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25B7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7CDB" w14:textId="0FEC81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CEEC" w14:textId="7F38CC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2D1E" w14:textId="410F08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BBA1" w14:textId="78B63E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E043" w14:textId="029561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3CD7" w14:textId="37C92E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53BA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7915" w14:textId="64351A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CF00" w14:textId="644F85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31EE" w14:textId="59C8F0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45C3" w14:textId="0CD195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1C90" w14:textId="5F63A0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882B" w14:textId="0C23B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FEE4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57D7" w14:textId="449370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7BDE" w14:textId="6750F3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729053.90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D1CC" w14:textId="27A552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4EAF" w14:textId="0C66EB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65AB" w14:textId="6373C2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1FA6" w14:textId="6B0A9E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CD1A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9063" w14:textId="6F8436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F982" w14:textId="3E2267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DE60" w14:textId="48EF5E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BCCC" w14:textId="21FF2B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D997" w14:textId="553738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5CE2" w14:textId="428397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41DC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4B0" w14:textId="13C620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2C75" w14:textId="32E93AD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5C66" w14:textId="388282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6B02" w14:textId="01DA03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D6CF" w14:textId="23B2E1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AE0C" w14:textId="20797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735E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F091" w14:textId="2BF8B6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CDE2" w14:textId="7F77C7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729014.50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1D75" w14:textId="313CA7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3344630.34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00D8" w14:textId="7EEF2D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5B86" w14:textId="38ABB7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03AA" w14:textId="2E9C3F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47B3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6B2B" w14:textId="1AACD4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0E97" w14:textId="7359CB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72A6" w14:textId="56E81B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3344637.95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2231" w14:textId="2180FF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B479" w14:textId="6CD740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7DC5" w14:textId="18DE98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5A9B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7CF6" w14:textId="701379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CB86" w14:textId="362B863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AB92" w14:textId="3EC8E4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3344644.61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DC59" w14:textId="3BEEA6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3A24" w14:textId="4D6AAC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61EE" w14:textId="105AFB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E74A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9E7A" w14:textId="123213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7A26" w14:textId="2625F86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729004.94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D6C0" w14:textId="19B811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3344651.59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6084" w14:textId="457283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567B" w14:textId="552207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A52C" w14:textId="157AAD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C17E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7D51" w14:textId="7B0C6C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5A33" w14:textId="269BAC3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4531" w14:textId="3D2B59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73DF" w14:textId="431A5B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EA49" w14:textId="6536A6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B5CD" w14:textId="7C8F46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11477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6517" w14:textId="392EE0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FC71" w14:textId="566A9F5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7A22" w14:textId="537016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2039" w14:textId="0E2613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1B8D" w14:textId="65BC70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B8D4" w14:textId="09342B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0C4F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F1E0" w14:textId="3F4CC2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FE48" w14:textId="7EC319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FD2E" w14:textId="1DB866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8C34" w14:textId="464232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6D19" w14:textId="74912F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397C" w14:textId="00C9FF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DFE2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8EA7" w14:textId="72F11B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4846" w14:textId="26BE3E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728978.72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9AB2" w14:textId="6B7122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5C69" w14:textId="6E5870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CF08" w14:textId="51E831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4A29" w14:textId="53B68D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5120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BAA2" w14:textId="0B566F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862F" w14:textId="0E0B389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8ECA" w14:textId="5F8749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D3CC" w14:textId="64283A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E89D" w14:textId="766112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AF04" w14:textId="051A8B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0E65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7B9C" w14:textId="78628A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EB89" w14:textId="775CFF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728954.06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B4C5" w14:textId="45B264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C6C7" w14:textId="67C392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98A2" w14:textId="54D517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5E9D" w14:textId="0DF329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1FA9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C186" w14:textId="65AEF9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ECF3" w14:textId="049B91C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728952.39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F3C1" w14:textId="5F33DD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05E8" w14:textId="63C274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8A78" w14:textId="35FDB9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FABA" w14:textId="61B24A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DBE9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1AB9" w14:textId="688BE8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CC52" w14:textId="5A71378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70EF" w14:textId="446B4C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3344609.19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4024" w14:textId="6355F4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6B36" w14:textId="739474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D10F" w14:textId="2155C9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EC5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307E" w14:textId="11306A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144F" w14:textId="097421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728985.24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FFED" w14:textId="472A7F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1026" w14:textId="445870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4E9B" w14:textId="0FE014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711E" w14:textId="22786E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0DD3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AED5" w14:textId="598943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CA70" w14:textId="01F096F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1935" w14:textId="05DC64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3344580.05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DD1A" w14:textId="7304F2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CF91" w14:textId="1FD62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AC17" w14:textId="74FA57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9E95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B57B" w14:textId="69E92C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1F2E" w14:textId="316AD66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729015.76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E5FA" w14:textId="6AAF14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3344574.95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7F7C" w14:textId="59B7A3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A5D1" w14:textId="75049F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20CF" w14:textId="4D707F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7E74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2105" w14:textId="193A8A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9C93" w14:textId="75EDBE1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927C" w14:textId="3CA32E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3344558.26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8C24" w14:textId="5B2CBE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2CE5" w14:textId="5E8C05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5C02" w14:textId="3CB169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034B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BFBD" w14:textId="2A6CDC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97AB" w14:textId="2D57138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4514" w14:textId="0094DB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CE75" w14:textId="69C475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2F33" w14:textId="30EF8C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A96B" w14:textId="70DAFB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2D2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470C" w14:textId="799C21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95C4" w14:textId="75C9AD6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4416" w14:textId="550F4D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3344532.46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EF90" w14:textId="47294A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2C9F" w14:textId="1622C3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AA46" w14:textId="4EB06B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6405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D0F1" w14:textId="022970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5857" w14:textId="0AC2C84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AA37" w14:textId="6D89D4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EB0F" w14:textId="5B9E0D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414B" w14:textId="596930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9F7B" w14:textId="336B16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D017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78D3" w14:textId="001DDE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06FA" w14:textId="14FFBE2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729003.63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8241" w14:textId="322F24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E4DB" w14:textId="559B29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9F51" w14:textId="3C8F0B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C6A3" w14:textId="56AEE1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3D81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152B" w14:textId="6D9078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D469" w14:textId="5A5B78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860D" w14:textId="023CBC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3344479.19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8C9E" w14:textId="6F27B8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78D2" w14:textId="61E16E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C7AA" w14:textId="2055EF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95E0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76F6" w14:textId="18C219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816E" w14:textId="6964088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729005.17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0611" w14:textId="3DA86B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A15A" w14:textId="013B7C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EF1C" w14:textId="621F2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D0ED" w14:textId="5F7B68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A16E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F242" w14:textId="16192E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7CCE" w14:textId="5F28CD7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729004.12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D8D5" w14:textId="3B5F83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3D84" w14:textId="5A3E2E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DE80" w14:textId="1E921B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9D67" w14:textId="6642AA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2AB0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99E7" w14:textId="49CFED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0FC2" w14:textId="48D21C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728998.79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3AF9" w14:textId="3F9262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56D2" w14:textId="6DD3B2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9380" w14:textId="6D7094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6DD8" w14:textId="1303A6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B9CD0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6689" w14:textId="49FABB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56A8" w14:textId="32E689C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069" w14:textId="5141AA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3344415.89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9CC5" w14:textId="5F4479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F621" w14:textId="60F75E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0B2E" w14:textId="0CFBC2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757D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B47E" w14:textId="446E69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4EAC" w14:textId="5AD1A4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729008.27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CA92" w14:textId="379E80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3344404.75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EB59" w14:textId="56B6AA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AAE6" w14:textId="38C8B3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ECCE" w14:textId="06A84C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0AEF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3E4C" w14:textId="72A530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D6C7" w14:textId="464165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8329" w14:textId="55F10C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80E8" w14:textId="1B8A68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02EB" w14:textId="27D5B0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EBE1" w14:textId="4BE715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E966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DE19" w14:textId="02092E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D93" w14:textId="3556D04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8EF5" w14:textId="5E8072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35D5" w14:textId="00AB34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E446" w14:textId="431372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3E9A" w14:textId="5C0E47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F13C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67A1" w14:textId="579818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4FAB" w14:textId="00E4756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729013.40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5E91" w14:textId="5779B2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3344345.99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957F" w14:textId="72CE86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2B83" w14:textId="78000C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1C87" w14:textId="34F700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FBEB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5E70" w14:textId="07746D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F5A3" w14:textId="1892AD5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729012.50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26EF" w14:textId="4E10D8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8BEB" w14:textId="775022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A231" w14:textId="584BC9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1A41" w14:textId="6E7975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A8F2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2955" w14:textId="487C05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720D" w14:textId="58EAE69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729009.67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4432" w14:textId="469C53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2C73" w14:textId="76343F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FC0A" w14:textId="4D7261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D151" w14:textId="380CFC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9005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15FB" w14:textId="181ED9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E5F8" w14:textId="7290C74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463E" w14:textId="37394F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3344324.68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889E" w14:textId="2CA212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1C45" w14:textId="609D77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5B1C" w14:textId="13ED98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4ACA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E9CE" w14:textId="45497C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7BCC" w14:textId="2F2FCA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728978.83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1389" w14:textId="578260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1AC0" w14:textId="3FC94B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297D" w14:textId="285502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9645" w14:textId="604C6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B5C0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04F2" w14:textId="42A269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9054" w14:textId="6BB96E3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CD3E" w14:textId="43C716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9E7E" w14:textId="47BE59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E884" w14:textId="6C87A4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F841" w14:textId="2AB50D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C1AA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621C" w14:textId="55A4D9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8532" w14:textId="304893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8B67" w14:textId="6B5A85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F01F" w14:textId="0AC22B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A44F" w14:textId="560D4B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5CBD" w14:textId="571D70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1E96B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17D3" w14:textId="72DBBD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FF19" w14:textId="7301A48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5AA4" w14:textId="2111B5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3344231.19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2975" w14:textId="3F65E2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4C37" w14:textId="42AA8A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A43D" w14:textId="237E83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A3849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9908" w14:textId="4C75A9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75B0" w14:textId="58E434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BA1B" w14:textId="45B6D4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3344203.30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5721" w14:textId="12000F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651A" w14:textId="275B7F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87AA" w14:textId="7C39AA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EC42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0499" w14:textId="32BAEE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37F9" w14:textId="485EB8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728998.44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35DB" w14:textId="74E048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E9B3" w14:textId="5B5791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5B61" w14:textId="498572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92E6" w14:textId="1F9331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DC9E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EBC4" w14:textId="7EA875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BEDA" w14:textId="1FB8279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ACC0" w14:textId="76D2FA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3344168.28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2FD1" w14:textId="16D797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5EAF" w14:textId="67D1A9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3FDC" w14:textId="716BB8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8AB32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FBB4" w14:textId="6ABB55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D652" w14:textId="2FCBBC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729009.23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EEE4" w14:textId="3603EE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3344167.79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7844" w14:textId="4FCE64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C7EE" w14:textId="3C0178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DFA2" w14:textId="1F7632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14B5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78A2" w14:textId="788721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B8EB" w14:textId="732FF9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729015.40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CF96" w14:textId="128AF5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3344149.27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7A85" w14:textId="77EDE0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0FAA" w14:textId="7BC963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D44F" w14:textId="77F005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9D69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80C4" w14:textId="6FD5A7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C76F" w14:textId="7275AFF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93EA" w14:textId="27EBF9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3344136.98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4065" w14:textId="22D2B0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01A4" w14:textId="07BCBF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A4BB" w14:textId="6EF866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171E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BB71" w14:textId="62F215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BBA4" w14:textId="7C2D3C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3108" w14:textId="6E7BEF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3344132.99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F16D" w14:textId="23A42E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9D44" w14:textId="6CA932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1C29" w14:textId="32093A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0374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D778" w14:textId="639DAB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0BC8" w14:textId="32C7B4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D4CB" w14:textId="326246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3344115.95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411E" w14:textId="7F352C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FFC7" w14:textId="35F52C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5401" w14:textId="19BD11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1417B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AF73" w14:textId="181E27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8D7E" w14:textId="57E83E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F5E3" w14:textId="03A72C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DA82" w14:textId="3F7555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8D48" w14:textId="13669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FE1D" w14:textId="60E58F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57B3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C0B9" w14:textId="4D94AE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38F9" w14:textId="5BFDA02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729041.17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720A" w14:textId="2BF5BD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AB59" w14:textId="0D6D0C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3445" w14:textId="2B75C0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2B16" w14:textId="5F6B6D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9C53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5DF7" w14:textId="1B3D24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8812" w14:textId="13BCA67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1558" w14:textId="474B6E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3344097.31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C615" w14:textId="33E9C8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E9CB" w14:textId="2AC7D9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0C9A" w14:textId="500020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5C59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4D8D" w14:textId="2AE760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DDE2" w14:textId="0964BD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01C5" w14:textId="78D855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3344095.92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A4CD" w14:textId="1E4636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3C32" w14:textId="0694FF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F70B" w14:textId="1D2126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B0A4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9AAB" w14:textId="00B108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570E" w14:textId="22937D0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921F" w14:textId="0F30C8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3344084.89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8788" w14:textId="5D8A4E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1ED6" w14:textId="1DF850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B496" w14:textId="5A286E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9DD8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0479" w14:textId="3085AB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85C1" w14:textId="132173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F0E4" w14:textId="056424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3344072.09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2204" w14:textId="6DDE5E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9600" w14:textId="06E1F3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275D" w14:textId="25493B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2743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7154" w14:textId="355AF9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9DDF" w14:textId="7E15B37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659A" w14:textId="2193F6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3344070.89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ACDF" w14:textId="447438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BE60" w14:textId="39A8DA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6123" w14:textId="1DDAC8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27C1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765D" w14:textId="2A38D4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9E7C" w14:textId="612AE4E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C693" w14:textId="459CAC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3344070.87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D2D7" w14:textId="269ABB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48FD" w14:textId="192380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E54F" w14:textId="020DAC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6C45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AFA4" w14:textId="0CA021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D137" w14:textId="762DAD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EC05" w14:textId="516ACB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3344066.77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48C4" w14:textId="08FDDD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75F3" w14:textId="0E26DD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B096" w14:textId="0414EF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78D5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4216" w14:textId="779128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4299" w14:textId="16CC018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C41F" w14:textId="2B6487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993F" w14:textId="4ABD1C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0ABC" w14:textId="540D67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AA16" w14:textId="214F55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995C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6B51" w14:textId="2D8DF6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E614" w14:textId="3A35FA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729126.34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7D70" w14:textId="43E402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E204" w14:textId="1D4E91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935D" w14:textId="6A20A0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1D72" w14:textId="00B39E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03C2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489B" w14:textId="3E4431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1662" w14:textId="593141D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90A9" w14:textId="51B77F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3344018.68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6748" w14:textId="07AC5D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FE5D" w14:textId="7A7AFB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FB04" w14:textId="5B1956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0678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B83A" w14:textId="0A385F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5472" w14:textId="2FB342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A648" w14:textId="0B15B1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3344010.09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DE37" w14:textId="5A4264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B773" w14:textId="401B23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9DF5" w14:textId="6C2108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737C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1E9D" w14:textId="057B88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202" w14:textId="6F1D31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90AD" w14:textId="4E0102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108B" w14:textId="17DBCD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7A36" w14:textId="666830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6207" w14:textId="461D29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243C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8727" w14:textId="4D3851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B058" w14:textId="048FECA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FD41" w14:textId="207624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85EC" w14:textId="6F67C7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8A60" w14:textId="7B6997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3DF8" w14:textId="1CF495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0882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0568" w14:textId="2894E5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4F3C" w14:textId="7344437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729141.00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6C38" w14:textId="1CDC9B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3343985.13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5564" w14:textId="56330B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CE3F" w14:textId="7F3A85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1675" w14:textId="0316B8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28DD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78C6" w14:textId="4ABF74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F8FA" w14:textId="2DEAC0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7FBC" w14:textId="21E0F6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453C" w14:textId="4E60A8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E4E4" w14:textId="6D2AC9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CD5B" w14:textId="1D85B9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CE1E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3195" w14:textId="327F20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E6D1" w14:textId="521E976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729134.37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908F" w14:textId="7AA462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6D01" w14:textId="0F6E43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9BE7" w14:textId="142F1B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ACE9" w14:textId="6E512E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C840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5F9B" w14:textId="606E46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C36E" w14:textId="018C62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320B" w14:textId="01BCCF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BD17" w14:textId="437A0F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072D" w14:textId="3CADB8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31CB" w14:textId="6F9C00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DBA4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5EFF" w14:textId="143617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44B6" w14:textId="7A30A2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DF6C" w14:textId="36E284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FBE4" w14:textId="2B0B20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2283" w14:textId="64F05F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B668" w14:textId="749C65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2ADC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CC20" w14:textId="06569D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D15A" w14:textId="43E462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729163.16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287D" w14:textId="2BAD75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3343900.00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FF21" w14:textId="38859F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65E8" w14:textId="795591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7C14" w14:textId="62C945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6567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7CD7" w14:textId="69402A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473A" w14:textId="5D9A60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729164.23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7753" w14:textId="067ECE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3343894.03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A3A3" w14:textId="49B60D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810E" w14:textId="6843B2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AB95" w14:textId="083106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92B0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5335" w14:textId="499B33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EDAB" w14:textId="6205D64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729178.56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BC06" w14:textId="14F93D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3343853.52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F23F" w14:textId="38C69D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19FB" w14:textId="3696FD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636A" w14:textId="5983D6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A196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EE7C" w14:textId="3E16FA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BA2D" w14:textId="128FFA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729179.91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33DA" w14:textId="389796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146E" w14:textId="2A7298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7874" w14:textId="095277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F8B2" w14:textId="3BBD02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3FBF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ABB9" w14:textId="51A0A9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BD0F" w14:textId="1B9DC2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D504" w14:textId="0E313F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024C" w14:textId="12528B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0396" w14:textId="03C63B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737F" w14:textId="66EF19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864F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F82E" w14:textId="2DA7A9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E4F0" w14:textId="1424FB3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9811" w14:textId="69C604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8597" w14:textId="6C9F2A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BB49" w14:textId="3139E2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B9A9" w14:textId="14C079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1227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9C70" w14:textId="018314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59C3" w14:textId="1CC49D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8F65" w14:textId="3DC822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CB6A" w14:textId="41D042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846A" w14:textId="6D85BA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A75A" w14:textId="3E53FB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160D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6914" w14:textId="4519FD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FDE2" w14:textId="111B27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8F55" w14:textId="59D731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8D9E" w14:textId="2F92A7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A2CA" w14:textId="283B8A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08AA" w14:textId="0F4CCB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70F0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871B" w14:textId="50B980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FCCA" w14:textId="7792E00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8D1B" w14:textId="58A868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EF5F" w14:textId="4FB02E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E093" w14:textId="350531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467C" w14:textId="235B5C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322F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F18B" w14:textId="09555F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21DB" w14:textId="2B2A55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729211.74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CFE3" w14:textId="121EC2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FE93" w14:textId="4116A3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0F56" w14:textId="1C874F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5073" w14:textId="0E1229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A1346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2255" w14:textId="408475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F644" w14:textId="349D1AB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729219.34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4AF2" w14:textId="0A1625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0141" w14:textId="0EA511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DE32" w14:textId="6D8CAB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1E39" w14:textId="48A287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4F10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AD94" w14:textId="4E43A4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F2F5" w14:textId="140E30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AC4B" w14:textId="7F5B7A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ACDC" w14:textId="737865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582D" w14:textId="6CE49F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9189" w14:textId="19CFFA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D094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32FA" w14:textId="05E723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5F29" w14:textId="0F5637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8687" w14:textId="799F38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D2B0" w14:textId="6C4688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AE7C" w14:textId="69026F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B153" w14:textId="1D6A82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EB9F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0BA0" w14:textId="6F5F5E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BA04" w14:textId="38C9C54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EA78" w14:textId="2FA1EF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3343723.15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CE38" w14:textId="7260E4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FEE7" w14:textId="0A37E9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C579" w14:textId="1E187F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EC9C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B7A0" w14:textId="7C35D7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534F" w14:textId="388D78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E3E8" w14:textId="264536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E578" w14:textId="484196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EA2F" w14:textId="1727FA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F2C0" w14:textId="73BA1E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7DFE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AAFB" w14:textId="6693F9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4874" w14:textId="55D844F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9237" w14:textId="64D9EB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F610" w14:textId="17361D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927C" w14:textId="122642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949C" w14:textId="60D0D2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8FB4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2B34" w14:textId="640D4E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4035" w14:textId="6D82913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14AF" w14:textId="450A5E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3343694.00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58D7" w14:textId="39D534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ECB9" w14:textId="435BF3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4D05" w14:textId="3998C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8E03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E608" w14:textId="3E1C50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C11B" w14:textId="5F53B9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20EA" w14:textId="29EF5B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3343718.91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B7BA" w14:textId="5E8F68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4B0A" w14:textId="3E979F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8AD6" w14:textId="59E016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1886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0B6D" w14:textId="6EFCD9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3243" w14:textId="751FFFA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E9C3" w14:textId="67A040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3343725.13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CB3D" w14:textId="09DC1D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9E20" w14:textId="5C66AB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2FF5" w14:textId="69DB86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BE34A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F922" w14:textId="59B0C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70EE" w14:textId="6D36539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43BC" w14:textId="583160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3343728.80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6500" w14:textId="795E8B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ABCE" w14:textId="3B0F20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F2DF" w14:textId="4E5374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D594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FC1A" w14:textId="2DAC9D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5EEB" w14:textId="522C9B6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729351.34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1F61" w14:textId="145291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3343731.08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CD6A" w14:textId="3E9C99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3B0B" w14:textId="18C05A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DF2E" w14:textId="266AA2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122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0E68" w14:textId="4C675C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B041" w14:textId="345A8D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8CDA" w14:textId="10FAB8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3343736.41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3580" w14:textId="7D8075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5315" w14:textId="4434DA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0F77" w14:textId="3AB0FD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0C5B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422A" w14:textId="041CD0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16DA" w14:textId="607F23E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A1FC" w14:textId="0891AD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3343736.68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EC87" w14:textId="57B57F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E8C9" w14:textId="68EC88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3684" w14:textId="553A2C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B780A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32C9" w14:textId="772AEF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2D93" w14:textId="453AD5B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729364.17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3119" w14:textId="7D2665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7DF8" w14:textId="4504BE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96E5" w14:textId="62169D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9626" w14:textId="189972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1FC8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C708" w14:textId="3E681F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6229" w14:textId="3B88356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729367.16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9A15" w14:textId="7374E1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3343736.97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F3A5" w14:textId="65F99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B685" w14:textId="33BCE9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BAED" w14:textId="714785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2892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7BC5" w14:textId="4A8C0C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39B7" w14:textId="79CBA1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729377.97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F2C7" w14:textId="140517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3343733.25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9935" w14:textId="2272AE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42B8" w14:textId="248BAD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7D16" w14:textId="1D8C92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2887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84BF" w14:textId="15DF6B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81D6" w14:textId="373111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982D" w14:textId="70717C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E159" w14:textId="4CC530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EC80" w14:textId="43D521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A3D2" w14:textId="627AF8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8EA3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07E" w14:textId="7B3477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EDC0" w14:textId="26CBA6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BFA3" w14:textId="6DBC7C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7E5F" w14:textId="730844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D827" w14:textId="1F3E96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4D14" w14:textId="3F300C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3385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40B7" w14:textId="139431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5D08" w14:textId="372E4F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729387.85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F0B9" w14:textId="06ACD3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3343726.67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A381" w14:textId="2F3680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4B7B" w14:textId="58F6A6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6954" w14:textId="094E6D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B377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517E" w14:textId="7404E3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22C4" w14:textId="7A94AF2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729400.88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AACC" w14:textId="351113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3343721.33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15AD" w14:textId="6B1ACB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3ED9" w14:textId="7E0068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0318" w14:textId="70B2BC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E7AB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1F2B" w14:textId="2E9FB9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A1B7" w14:textId="409AE0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D54D" w14:textId="109C9E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D36C" w14:textId="63803A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B804" w14:textId="495015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4CDE" w14:textId="2061AE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9CE6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9E17" w14:textId="0B34B6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A828" w14:textId="005225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E22B" w14:textId="6A6B1C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3343706.12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6B15" w14:textId="2A2B93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C7D7" w14:textId="64BF84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5A52" w14:textId="2258BE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F7AF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AD52" w14:textId="54022D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FC8E" w14:textId="72A038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9E4B" w14:textId="07B36F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5A64" w14:textId="09BFBD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A28B" w14:textId="1BE102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7DD9" w14:textId="2238BF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1D45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7B58" w14:textId="660FB2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9BAA" w14:textId="0336C48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812E" w14:textId="671D4E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3343670.27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92EE" w14:textId="6A5E07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B0C5" w14:textId="345B2C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363B" w14:textId="28C74B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1A4E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F7F9" w14:textId="083C23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FFBF" w14:textId="061EEE0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18A2" w14:textId="6B9D34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3343642.62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B4F3" w14:textId="08E0DC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ADA9" w14:textId="35844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0F01" w14:textId="2F94EF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A449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0256" w14:textId="55B0C2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9AD3" w14:textId="7934A1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549D" w14:textId="73228E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DB35" w14:textId="0FB5F0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67BB" w14:textId="51DFE9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44DB" w14:textId="160BEC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9AAA8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1A5A" w14:textId="7307E6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E42F" w14:textId="1127284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B1B9" w14:textId="2640B6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C718" w14:textId="1B9532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C919" w14:textId="45CD4B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94B4" w14:textId="6FCA30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7A4E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66AB" w14:textId="1F0FE3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72FA" w14:textId="3FA686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729469.39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DE41" w14:textId="726FCE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3343691.80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19A3" w14:textId="4662F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5AA1" w14:textId="5E1F79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B937" w14:textId="78980B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E79F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E9CB" w14:textId="60DEA0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F172" w14:textId="57BF644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729468.37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525F" w14:textId="6475D5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C395" w14:textId="1794F8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E007" w14:textId="49071A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4F86" w14:textId="30969A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B37E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75D6" w14:textId="3FF8BA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707B" w14:textId="442430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DB14" w14:textId="3B6A73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512E" w14:textId="7DE25A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0D0E" w14:textId="6FA957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A687" w14:textId="4E85C8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F14B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2D21" w14:textId="5FF81E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238E" w14:textId="4CB0231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729465.49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CCE2" w14:textId="1C3F8B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F330" w14:textId="4CCB9C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404C" w14:textId="3A30B8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5E81" w14:textId="7A29FB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4364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1A7E" w14:textId="236FDD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266B" w14:textId="1595EF8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BE1F" w14:textId="34140F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90A3" w14:textId="00ADFC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B433" w14:textId="2DABE9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F373" w14:textId="372B83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C38D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ACD6" w14:textId="5125A5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7EE3" w14:textId="2C57BA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8895" w14:textId="3CA2CC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85DD" w14:textId="4C82C8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1892" w14:textId="504A56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761B" w14:textId="4EF314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1EE2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E07B" w14:textId="1CD8AE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A91F" w14:textId="3FB5992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ED51" w14:textId="34C141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1B37" w14:textId="750D52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B7EB" w14:textId="1B1210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68EB" w14:textId="1F1A31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2D73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10B6" w14:textId="50A1A7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E099" w14:textId="64A3FE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1630" w14:textId="025E60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3343696.87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09A7" w14:textId="79BA39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19D2" w14:textId="7849FF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5213" w14:textId="49CB19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EFF1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DBD1" w14:textId="2721D8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C3FB" w14:textId="5879F0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52F7" w14:textId="591B6C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C551" w14:textId="0C2675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8A5F" w14:textId="3A658C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1F19" w14:textId="64C63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30ED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4691" w14:textId="050EF7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0A75" w14:textId="2A3801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729475.19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05EB" w14:textId="41AB9A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D2EC" w14:textId="6F43C1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9DAB" w14:textId="155393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A593" w14:textId="425DEB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351A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728E" w14:textId="024ABD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8EE0" w14:textId="084152D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E051" w14:textId="4D12B6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856E" w14:textId="61F6F5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860F" w14:textId="5A3F0C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B0A8" w14:textId="3FC078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52"/>
        <w:gridCol w:w="1620"/>
        <w:gridCol w:w="1597"/>
        <w:gridCol w:w="1693"/>
        <w:gridCol w:w="1972"/>
        <w:gridCol w:w="2069"/>
      </w:tblGrid>
      <w:tr w:rsidR="00AA0A82" w14:paraId="5CFF19FE" w14:textId="77777777" w:rsidTr="00E41BD8">
        <w:trPr>
          <w:divId w:val="1496217629"/>
          <w:trHeight w:val="581"/>
        </w:trPr>
        <w:tc>
          <w:tcPr>
            <w:tcW w:w="10603" w:type="dxa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E41BD8">
        <w:trPr>
          <w:divId w:val="1496217629"/>
        </w:trPr>
        <w:tc>
          <w:tcPr>
            <w:tcW w:w="1652" w:type="dxa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3217" w:type="dxa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1693" w:type="dxa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1972" w:type="dxa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2069" w:type="dxa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E41BD8">
        <w:trPr>
          <w:divId w:val="1496217629"/>
        </w:trPr>
        <w:tc>
          <w:tcPr>
            <w:tcW w:w="1652" w:type="dxa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1597" w:type="dxa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1693" w:type="dxa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2069" w:type="dxa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E41BD8">
        <w:trPr>
          <w:divId w:val="1496217629"/>
        </w:trPr>
        <w:tc>
          <w:tcPr>
            <w:tcW w:w="1652" w:type="dxa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620" w:type="dxa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1597" w:type="dxa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1693" w:type="dxa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1972" w:type="dxa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2069" w:type="dxa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E41BD8">
        <w:trPr>
          <w:divId w:val="1496217629"/>
        </w:trPr>
        <w:tc>
          <w:tcPr>
            <w:tcW w:w="1652" w:type="dxa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20" w:type="dxa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597" w:type="dxa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3" w:type="dxa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972" w:type="dxa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2069" w:type="dxa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p w14:paraId="2CD7B9CF" w14:textId="77777777" w:rsidR="00E41BD8" w:rsidRDefault="00E41BD8">
      <w:pPr>
        <w:divId w:val="1496217629"/>
      </w:pPr>
    </w:p>
    <w:p w14:paraId="6AFFFAC9" w14:textId="77777777" w:rsidR="00E41BD8" w:rsidRDefault="00E41BD8">
      <w:pPr>
        <w:divId w:val="1496217629"/>
      </w:pPr>
    </w:p>
    <w:p w14:paraId="7944E0E2" w14:textId="77777777" w:rsidR="00E41BD8" w:rsidRDefault="00E41BD8">
      <w:pPr>
        <w:divId w:val="1496217629"/>
      </w:pPr>
    </w:p>
    <w:p w14:paraId="627445A5" w14:textId="77777777" w:rsidR="00E41BD8" w:rsidRDefault="00E41BD8">
      <w:pPr>
        <w:divId w:val="1496217629"/>
      </w:pPr>
    </w:p>
    <w:p w14:paraId="21A0BB69" w14:textId="77777777" w:rsidR="00E41BD8" w:rsidRDefault="00E41BD8">
      <w:pPr>
        <w:divId w:val="1496217629"/>
      </w:pPr>
    </w:p>
    <w:p w14:paraId="2E427746" w14:textId="77777777" w:rsidR="00E41BD8" w:rsidRDefault="00E41BD8">
      <w:pPr>
        <w:divId w:val="1496217629"/>
      </w:pPr>
    </w:p>
    <w:p w14:paraId="46E680E3" w14:textId="77777777" w:rsidR="00E41BD8" w:rsidRDefault="00E41BD8">
      <w:pPr>
        <w:divId w:val="1496217629"/>
      </w:pPr>
    </w:p>
    <w:p w14:paraId="13EB50BF" w14:textId="77777777" w:rsidR="00E41BD8" w:rsidRDefault="00E41BD8">
      <w:pPr>
        <w:divId w:val="1496217629"/>
      </w:pPr>
    </w:p>
    <w:p w14:paraId="45855F6A" w14:textId="77777777" w:rsidR="00E41BD8" w:rsidRDefault="00E41BD8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E41BD8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E41BD8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E41BD8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E41BD8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E41BD8" w14:paraId="7EABC08A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576EE20" w14:textId="6D593E1A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2E99FFE4" w14:textId="13B05A7E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6F8C4E97" w:rsidR="00E41BD8" w:rsidRPr="00D74C57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41BD8" w14:paraId="6D0FCF7D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41A8BFB" w14:textId="1297CEC5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7978F1F9" w14:textId="64E425AB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  <w:r>
              <w:rPr>
                <w:sz w:val="18"/>
                <w:szCs w:val="20"/>
              </w:rPr>
              <w:t>2</w:t>
            </w:r>
          </w:p>
        </w:tc>
        <w:tc>
          <w:tcPr>
            <w:tcW w:w="7371" w:type="dxa"/>
          </w:tcPr>
          <w:p w14:paraId="2FE7DCD6" w14:textId="1F86039D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41BD8" w14:paraId="1D4CD570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2CA6E3EF" w14:textId="27A4EAE0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  <w:r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14:paraId="19831EF8" w14:textId="7CD36E42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5647D896" w14:textId="5639E6D7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495C6D2F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59461D9D" w14:textId="79D57F2F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71EAE4C7" w14:textId="0E7D297C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5B5790D7" w14:textId="72AD33D0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41BD8" w14:paraId="17432883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1D90EE0A" w14:textId="0675F6FF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9" w:type="dxa"/>
          </w:tcPr>
          <w:p w14:paraId="5C08BFF6" w14:textId="76913A19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7371" w:type="dxa"/>
          </w:tcPr>
          <w:p w14:paraId="56B92166" w14:textId="3C6ECA64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41BD8" w14:paraId="49F4C6B1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5420800D" w14:textId="4E775E19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7DDD59BF" w14:textId="5461D134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7371" w:type="dxa"/>
          </w:tcPr>
          <w:p w14:paraId="2FC8EB39" w14:textId="47A395DA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2534DD64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75EECAA8" w14:textId="781DFBCC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Зона1(3)</w:t>
            </w:r>
          </w:p>
        </w:tc>
        <w:tc>
          <w:tcPr>
            <w:tcW w:w="1559" w:type="dxa"/>
          </w:tcPr>
          <w:p w14:paraId="64E192FA" w14:textId="3151C356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3CD07C14" w14:textId="28BF883F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41BD8" w14:paraId="642D1447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72BBA8A" w14:textId="306FC994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1559" w:type="dxa"/>
          </w:tcPr>
          <w:p w14:paraId="13A02D3B" w14:textId="4B94FED1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422</w:t>
            </w:r>
          </w:p>
        </w:tc>
        <w:tc>
          <w:tcPr>
            <w:tcW w:w="7371" w:type="dxa"/>
          </w:tcPr>
          <w:p w14:paraId="02F3F5E5" w14:textId="2E007FC7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5D884F1A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2E745DB8" w14:textId="514F8CE2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422</w:t>
            </w:r>
          </w:p>
        </w:tc>
        <w:tc>
          <w:tcPr>
            <w:tcW w:w="1559" w:type="dxa"/>
          </w:tcPr>
          <w:p w14:paraId="413C16F6" w14:textId="73DC9E47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424</w:t>
            </w:r>
          </w:p>
        </w:tc>
        <w:tc>
          <w:tcPr>
            <w:tcW w:w="7371" w:type="dxa"/>
          </w:tcPr>
          <w:p w14:paraId="3949C145" w14:textId="71B1045F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41BD8" w14:paraId="70DA4A12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516A6219" w14:textId="01588310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424</w:t>
            </w:r>
          </w:p>
        </w:tc>
        <w:tc>
          <w:tcPr>
            <w:tcW w:w="1559" w:type="dxa"/>
          </w:tcPr>
          <w:p w14:paraId="7942304C" w14:textId="3BA8AD4B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445</w:t>
            </w:r>
          </w:p>
        </w:tc>
        <w:tc>
          <w:tcPr>
            <w:tcW w:w="7371" w:type="dxa"/>
          </w:tcPr>
          <w:p w14:paraId="7B43BDEE" w14:textId="510CDDBA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у подножья горы</w:t>
            </w:r>
          </w:p>
        </w:tc>
      </w:tr>
      <w:tr w:rsidR="00E41BD8" w14:paraId="4F1DDA0D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EEDDC26" w14:textId="474301EF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445</w:t>
            </w:r>
          </w:p>
        </w:tc>
        <w:tc>
          <w:tcPr>
            <w:tcW w:w="1559" w:type="dxa"/>
          </w:tcPr>
          <w:p w14:paraId="46237AA4" w14:textId="70AE0629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  <w:r>
              <w:rPr>
                <w:sz w:val="18"/>
                <w:szCs w:val="20"/>
              </w:rPr>
              <w:t>03</w:t>
            </w:r>
          </w:p>
        </w:tc>
        <w:tc>
          <w:tcPr>
            <w:tcW w:w="7371" w:type="dxa"/>
          </w:tcPr>
          <w:p w14:paraId="5A24C170" w14:textId="7AB9F99D" w:rsidR="00E41BD8" w:rsidRPr="002E6E74" w:rsidRDefault="003F4D95" w:rsidP="00921D63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>по территории населенного пункта Дукат</w:t>
            </w:r>
            <w:r w:rsidRPr="002E6E74">
              <w:rPr>
                <w:sz w:val="18"/>
                <w:szCs w:val="20"/>
              </w:rPr>
              <w:t>, пересекая земельны</w:t>
            </w:r>
            <w:r>
              <w:rPr>
                <w:sz w:val="18"/>
                <w:szCs w:val="20"/>
              </w:rPr>
              <w:t>е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ки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с кадастровыми номерами </w:t>
            </w:r>
            <w:r w:rsidRPr="002E6E74">
              <w:rPr>
                <w:sz w:val="18"/>
                <w:szCs w:val="20"/>
              </w:rPr>
              <w:t>49:02:020401:23</w:t>
            </w:r>
            <w:r>
              <w:rPr>
                <w:sz w:val="18"/>
                <w:szCs w:val="20"/>
              </w:rPr>
              <w:t xml:space="preserve">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14,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24,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5,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>1</w:t>
            </w:r>
          </w:p>
        </w:tc>
      </w:tr>
      <w:tr w:rsidR="00E41BD8" w14:paraId="7ACD1261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3A8AB42" w14:textId="28470941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  <w:r>
              <w:rPr>
                <w:sz w:val="18"/>
                <w:szCs w:val="20"/>
              </w:rPr>
              <w:t>03</w:t>
            </w:r>
          </w:p>
        </w:tc>
        <w:tc>
          <w:tcPr>
            <w:tcW w:w="1559" w:type="dxa"/>
          </w:tcPr>
          <w:p w14:paraId="68BEE4C1" w14:textId="483AB963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7371" w:type="dxa"/>
          </w:tcPr>
          <w:p w14:paraId="7E5AC1E3" w14:textId="0FE6DC57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проходит по редколесью,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авто</w:t>
            </w:r>
            <w:r w:rsidRPr="002E6E74">
              <w:rPr>
                <w:sz w:val="18"/>
                <w:szCs w:val="20"/>
              </w:rPr>
              <w:t xml:space="preserve">дорогу </w:t>
            </w:r>
          </w:p>
        </w:tc>
      </w:tr>
      <w:tr w:rsidR="00E41BD8" w14:paraId="2B912FFF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5A4EC2E" w14:textId="7BEB21D2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Зона1(4)</w:t>
            </w:r>
          </w:p>
        </w:tc>
        <w:tc>
          <w:tcPr>
            <w:tcW w:w="1559" w:type="dxa"/>
          </w:tcPr>
          <w:p w14:paraId="0305874B" w14:textId="067D65D6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0623EEEA" w14:textId="13B86F7A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41BD8" w14:paraId="150A5CEC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FF1A335" w14:textId="499B93D7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534</w:t>
            </w:r>
          </w:p>
        </w:tc>
        <w:tc>
          <w:tcPr>
            <w:tcW w:w="1559" w:type="dxa"/>
          </w:tcPr>
          <w:p w14:paraId="340F0145" w14:textId="70836B3B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543</w:t>
            </w:r>
          </w:p>
        </w:tc>
        <w:tc>
          <w:tcPr>
            <w:tcW w:w="7371" w:type="dxa"/>
          </w:tcPr>
          <w:p w14:paraId="3EB085D0" w14:textId="7CB5A540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51FAC2AD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AD98B42" w14:textId="1C0B54EB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543</w:t>
            </w:r>
          </w:p>
        </w:tc>
        <w:tc>
          <w:tcPr>
            <w:tcW w:w="1559" w:type="dxa"/>
          </w:tcPr>
          <w:p w14:paraId="36C0432F" w14:textId="79C58EB0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545</w:t>
            </w:r>
          </w:p>
        </w:tc>
        <w:tc>
          <w:tcPr>
            <w:tcW w:w="7371" w:type="dxa"/>
          </w:tcPr>
          <w:p w14:paraId="08DE449C" w14:textId="2AFFF58B" w:rsidR="00E41BD8" w:rsidRPr="002E6E74" w:rsidRDefault="00E41BD8" w:rsidP="00E41BD8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слиянию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Ягельный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(№10 по ТЗ)</w:t>
            </w:r>
          </w:p>
        </w:tc>
      </w:tr>
      <w:tr w:rsidR="00E41BD8" w14:paraId="59C82355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C1A536A" w14:textId="6E0046F9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545</w:t>
            </w:r>
          </w:p>
        </w:tc>
        <w:tc>
          <w:tcPr>
            <w:tcW w:w="1559" w:type="dxa"/>
          </w:tcPr>
          <w:p w14:paraId="58FEE452" w14:textId="1BAFA928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798</w:t>
            </w:r>
          </w:p>
        </w:tc>
        <w:tc>
          <w:tcPr>
            <w:tcW w:w="7371" w:type="dxa"/>
          </w:tcPr>
          <w:p w14:paraId="4589FD53" w14:textId="3CF9302F" w:rsidR="00E41BD8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100BA4BC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44C9150" w14:textId="29BB88C1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798</w:t>
            </w:r>
          </w:p>
        </w:tc>
        <w:tc>
          <w:tcPr>
            <w:tcW w:w="1559" w:type="dxa"/>
          </w:tcPr>
          <w:p w14:paraId="686F8A6B" w14:textId="1A7A2065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  <w:r>
              <w:rPr>
                <w:sz w:val="18"/>
                <w:szCs w:val="20"/>
              </w:rPr>
              <w:t>3</w:t>
            </w:r>
          </w:p>
        </w:tc>
        <w:tc>
          <w:tcPr>
            <w:tcW w:w="7371" w:type="dxa"/>
          </w:tcPr>
          <w:p w14:paraId="1A1E1B57" w14:textId="5A3972B8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41BD8" w14:paraId="77CD1178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19C261D5" w14:textId="112412C5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803</w:t>
            </w:r>
          </w:p>
        </w:tc>
        <w:tc>
          <w:tcPr>
            <w:tcW w:w="1559" w:type="dxa"/>
          </w:tcPr>
          <w:p w14:paraId="512FE91E" w14:textId="2FF0D1E1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817</w:t>
            </w:r>
          </w:p>
        </w:tc>
        <w:tc>
          <w:tcPr>
            <w:tcW w:w="7371" w:type="dxa"/>
          </w:tcPr>
          <w:p w14:paraId="360EFB57" w14:textId="44B07510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</w:t>
            </w:r>
            <w:r>
              <w:rPr>
                <w:sz w:val="18"/>
                <w:szCs w:val="20"/>
              </w:rPr>
              <w:t xml:space="preserve"> кустарниковой растительности</w:t>
            </w:r>
          </w:p>
        </w:tc>
      </w:tr>
      <w:tr w:rsidR="00E41BD8" w14:paraId="34B37250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A0E59A9" w14:textId="63353F40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  <w:r>
              <w:rPr>
                <w:sz w:val="18"/>
                <w:szCs w:val="20"/>
              </w:rPr>
              <w:t>17</w:t>
            </w:r>
          </w:p>
        </w:tc>
        <w:tc>
          <w:tcPr>
            <w:tcW w:w="1559" w:type="dxa"/>
          </w:tcPr>
          <w:p w14:paraId="4392A2E7" w14:textId="0CC87270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862</w:t>
            </w:r>
          </w:p>
        </w:tc>
        <w:tc>
          <w:tcPr>
            <w:tcW w:w="7371" w:type="dxa"/>
          </w:tcPr>
          <w:p w14:paraId="6B805115" w14:textId="14AF36C3" w:rsidR="00E41BD8" w:rsidRPr="002E6E74" w:rsidRDefault="003F4D95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>по территории населенного пункта Дукат</w:t>
            </w:r>
            <w:r w:rsidRPr="002E6E74">
              <w:rPr>
                <w:sz w:val="18"/>
                <w:szCs w:val="20"/>
              </w:rPr>
              <w:t xml:space="preserve">, пересекая земельные участки </w:t>
            </w:r>
            <w:r>
              <w:rPr>
                <w:sz w:val="18"/>
                <w:szCs w:val="20"/>
              </w:rPr>
              <w:t xml:space="preserve">с кадастровыми номерами 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58, </w:t>
            </w:r>
            <w:r w:rsidRPr="002E6E74">
              <w:rPr>
                <w:sz w:val="18"/>
                <w:szCs w:val="20"/>
              </w:rPr>
              <w:t>49:02:020401:35, 49:02:020401:</w:t>
            </w:r>
            <w:r>
              <w:rPr>
                <w:sz w:val="18"/>
                <w:szCs w:val="20"/>
              </w:rPr>
              <w:t>20</w:t>
            </w:r>
            <w:r w:rsidRPr="002E6E74">
              <w:rPr>
                <w:sz w:val="18"/>
                <w:szCs w:val="20"/>
              </w:rPr>
              <w:t>, 49:02:020401:</w:t>
            </w:r>
            <w:r>
              <w:rPr>
                <w:sz w:val="18"/>
                <w:szCs w:val="20"/>
              </w:rPr>
              <w:t xml:space="preserve">27,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>56</w:t>
            </w:r>
            <w:r w:rsidRPr="002E6E74">
              <w:rPr>
                <w:sz w:val="18"/>
                <w:szCs w:val="20"/>
              </w:rPr>
              <w:t xml:space="preserve"> и автодорог</w:t>
            </w:r>
            <w:r>
              <w:rPr>
                <w:sz w:val="18"/>
                <w:szCs w:val="20"/>
              </w:rPr>
              <w:t>и</w:t>
            </w:r>
          </w:p>
        </w:tc>
      </w:tr>
      <w:tr w:rsidR="00E41BD8" w14:paraId="05125278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5AB4579E" w14:textId="2AF28522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862</w:t>
            </w:r>
          </w:p>
        </w:tc>
        <w:tc>
          <w:tcPr>
            <w:tcW w:w="1559" w:type="dxa"/>
          </w:tcPr>
          <w:p w14:paraId="53923651" w14:textId="34EA4464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890</w:t>
            </w:r>
          </w:p>
        </w:tc>
        <w:tc>
          <w:tcPr>
            <w:tcW w:w="7371" w:type="dxa"/>
          </w:tcPr>
          <w:p w14:paraId="2B3AAD2D" w14:textId="1A4E7E68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>проходит по редколесью</w:t>
            </w:r>
          </w:p>
        </w:tc>
      </w:tr>
      <w:tr w:rsidR="00E41BD8" w14:paraId="2EE7BB02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064653E0" w14:textId="0AFE0336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890</w:t>
            </w:r>
          </w:p>
        </w:tc>
        <w:tc>
          <w:tcPr>
            <w:tcW w:w="1559" w:type="dxa"/>
          </w:tcPr>
          <w:p w14:paraId="530C6A80" w14:textId="4DCDED08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891</w:t>
            </w:r>
          </w:p>
        </w:tc>
        <w:tc>
          <w:tcPr>
            <w:tcW w:w="7371" w:type="dxa"/>
          </w:tcPr>
          <w:p w14:paraId="1E5E9E33" w14:textId="700B3182" w:rsidR="00E41BD8" w:rsidRPr="002E6E74" w:rsidRDefault="00E41BD8" w:rsidP="00E41BD8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(№10 по ТЗ)</w:t>
            </w:r>
          </w:p>
        </w:tc>
      </w:tr>
      <w:tr w:rsidR="00E41BD8" w14:paraId="49A45E47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13EB5754" w14:textId="41C19ADE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891</w:t>
            </w:r>
          </w:p>
        </w:tc>
        <w:tc>
          <w:tcPr>
            <w:tcW w:w="1559" w:type="dxa"/>
          </w:tcPr>
          <w:p w14:paraId="4681ED3C" w14:textId="3B5F0A1F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893</w:t>
            </w:r>
          </w:p>
        </w:tc>
        <w:tc>
          <w:tcPr>
            <w:tcW w:w="7371" w:type="dxa"/>
          </w:tcPr>
          <w:p w14:paraId="0176E7B9" w14:textId="48140813" w:rsidR="00E41BD8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>проходит по редколесью</w:t>
            </w:r>
          </w:p>
        </w:tc>
      </w:tr>
      <w:tr w:rsidR="00E41BD8" w14:paraId="425A4E39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0C7BCDAF" w14:textId="1D77B54E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  <w:r>
              <w:rPr>
                <w:sz w:val="18"/>
                <w:szCs w:val="20"/>
              </w:rPr>
              <w:t>93</w:t>
            </w:r>
          </w:p>
        </w:tc>
        <w:tc>
          <w:tcPr>
            <w:tcW w:w="1559" w:type="dxa"/>
          </w:tcPr>
          <w:p w14:paraId="048E6754" w14:textId="14732796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904</w:t>
            </w:r>
          </w:p>
        </w:tc>
        <w:tc>
          <w:tcPr>
            <w:tcW w:w="7371" w:type="dxa"/>
          </w:tcPr>
          <w:p w14:paraId="661EB032" w14:textId="20C26C74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7341A1C1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2725751B" w14:textId="37E75BD4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904</w:t>
            </w:r>
          </w:p>
        </w:tc>
        <w:tc>
          <w:tcPr>
            <w:tcW w:w="1559" w:type="dxa"/>
          </w:tcPr>
          <w:p w14:paraId="630A6645" w14:textId="41BAB174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534</w:t>
            </w:r>
          </w:p>
        </w:tc>
        <w:tc>
          <w:tcPr>
            <w:tcW w:w="7371" w:type="dxa"/>
          </w:tcPr>
          <w:p w14:paraId="210260A0" w14:textId="32367606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>проходит по залуженной территории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E41BD8">
          <w:pgSz w:w="11906" w:h="16838"/>
          <w:pgMar w:top="709" w:right="425" w:bottom="851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55B7DE78" w:rsidR="00F54131" w:rsidRPr="000C0D36" w:rsidRDefault="00E41BD8" w:rsidP="00764F6F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Pr="008D7E3E">
              <w:rPr>
                <w:color w:val="000000"/>
                <w:sz w:val="22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>. Я</w:t>
            </w:r>
            <w:r w:rsidR="00764F6F">
              <w:rPr>
                <w:sz w:val="24"/>
                <w:szCs w:val="24"/>
              </w:rPr>
              <w:t>гельный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31BF1008" w14:textId="09DE8E51" w:rsidR="00062C7F" w:rsidRDefault="00062C7F" w:rsidP="00C85B1E">
            <w:pPr>
              <w:jc w:val="center"/>
              <w:rPr>
                <w:b/>
                <w:noProof/>
                <w:szCs w:val="22"/>
              </w:rPr>
            </w:pPr>
          </w:p>
          <w:p w14:paraId="2129B461" w14:textId="77777777" w:rsidR="00E41BD8" w:rsidRDefault="00E41BD8" w:rsidP="00C85B1E">
            <w:pPr>
              <w:jc w:val="center"/>
              <w:rPr>
                <w:b/>
                <w:noProof/>
                <w:szCs w:val="22"/>
              </w:rPr>
            </w:pPr>
          </w:p>
          <w:p w14:paraId="57F9C3DB" w14:textId="6C55A587" w:rsidR="00B6189A" w:rsidRDefault="00A95C53" w:rsidP="00C85B1E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2CBC2248" wp14:editId="487BEFC2">
                  <wp:extent cx="8340192" cy="493431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0" t="10758" r="5367" b="16836"/>
                          <a:stretch/>
                        </pic:blipFill>
                        <pic:spPr bwMode="auto">
                          <a:xfrm>
                            <a:off x="0" y="0"/>
                            <a:ext cx="8344947" cy="4937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DB8180" w14:textId="77777777" w:rsidR="00E41BD8" w:rsidRDefault="00E41BD8" w:rsidP="00C85B1E">
            <w:pPr>
              <w:jc w:val="center"/>
              <w:rPr>
                <w:b/>
              </w:rPr>
            </w:pPr>
          </w:p>
          <w:p w14:paraId="46168DE1" w14:textId="42A92621" w:rsidR="00E41BD8" w:rsidRPr="001C2598" w:rsidRDefault="00E41BD8" w:rsidP="00C85B1E">
            <w:pPr>
              <w:jc w:val="center"/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77D6DC2A" w:rsidR="00B6189A" w:rsidRPr="00B6189A" w:rsidRDefault="00B6189A" w:rsidP="00764F6F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764F6F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53F2DA3" w14:textId="77777777" w:rsidR="00C85B1E" w:rsidRPr="00B80549" w:rsidRDefault="00C85B1E" w:rsidP="00B6189A">
      <w:pPr>
        <w:sectPr w:rsidR="00C85B1E" w:rsidRPr="00B80549" w:rsidSect="004C5426">
          <w:headerReference w:type="default" r:id="rId10"/>
          <w:pgSz w:w="16840" w:h="11907" w:orient="landscape" w:code="9"/>
          <w:pgMar w:top="709" w:right="425" w:bottom="567" w:left="1247" w:header="113" w:footer="0" w:gutter="0"/>
          <w:cols w:space="708"/>
          <w:docGrid w:linePitch="360"/>
        </w:sectPr>
      </w:pPr>
    </w:p>
    <w:p w14:paraId="731090E2" w14:textId="77777777" w:rsidR="00B6189A" w:rsidRPr="00B6189A" w:rsidRDefault="00B6189A" w:rsidP="00B6189A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5168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E41BD8" w14:paraId="07536F1B" w14:textId="77777777" w:rsidTr="004327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0169C12E" w14:textId="77777777" w:rsidR="00E41BD8" w:rsidRDefault="00E41BD8" w:rsidP="004327C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4A5AF1F3" wp14:editId="1E00CD5F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124AED1" w14:textId="77777777" w:rsidR="00E41BD8" w:rsidRPr="00894D05" w:rsidRDefault="00E41BD8" w:rsidP="004327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E41BD8" w14:paraId="16E051CC" w14:textId="77777777" w:rsidTr="004327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6DA2252" w14:textId="77777777" w:rsidR="00E41BD8" w:rsidRDefault="00E41BD8" w:rsidP="004327C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1FD3840A" wp14:editId="107D34E6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19637085" w14:textId="77777777" w:rsidR="00E41BD8" w:rsidRPr="00894D05" w:rsidRDefault="00E41BD8" w:rsidP="004327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E41BD8" w14:paraId="76C66C90" w14:textId="77777777" w:rsidTr="004327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6AEAA6B" w14:textId="77777777" w:rsidR="00E41BD8" w:rsidRDefault="00E41BD8" w:rsidP="004327C5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2E63170D" wp14:editId="2A7809BE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5CCA442" w14:textId="77777777" w:rsidR="00E41BD8" w:rsidRPr="00A72227" w:rsidRDefault="00E41BD8" w:rsidP="004327C5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E41BD8" w14:paraId="6CA9D4F0" w14:textId="77777777" w:rsidTr="004327C5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353FC26E" w14:textId="77777777" w:rsidR="00E41BD8" w:rsidRDefault="00E41BD8" w:rsidP="004327C5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1A8474" wp14:editId="46584C74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A12C203" w14:textId="77777777" w:rsidR="00E41BD8" w:rsidRPr="006A5F68" w:rsidRDefault="00E41BD8" w:rsidP="004327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4479D0B6" w14:textId="77777777" w:rsidR="00E41BD8" w:rsidRDefault="00E41BD8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4C5426">
      <w:pgSz w:w="16840" w:h="11907" w:orient="landscape" w:code="9"/>
      <w:pgMar w:top="709" w:right="425" w:bottom="1134" w:left="124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Pr="00E90009" w:rsidRDefault="009F10A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62C7F"/>
    <w:rsid w:val="00070439"/>
    <w:rsid w:val="000C0D36"/>
    <w:rsid w:val="001033AA"/>
    <w:rsid w:val="00141E8C"/>
    <w:rsid w:val="001424EC"/>
    <w:rsid w:val="001821F0"/>
    <w:rsid w:val="001A5F4E"/>
    <w:rsid w:val="001C2598"/>
    <w:rsid w:val="00201253"/>
    <w:rsid w:val="00295641"/>
    <w:rsid w:val="002B4613"/>
    <w:rsid w:val="002C2882"/>
    <w:rsid w:val="003219DD"/>
    <w:rsid w:val="003B6E5B"/>
    <w:rsid w:val="003B733E"/>
    <w:rsid w:val="003E761D"/>
    <w:rsid w:val="003F4D95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921D63"/>
    <w:rsid w:val="00956E68"/>
    <w:rsid w:val="00997B96"/>
    <w:rsid w:val="009F10A8"/>
    <w:rsid w:val="00A56647"/>
    <w:rsid w:val="00A92EA0"/>
    <w:rsid w:val="00A95C53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C02D9C"/>
    <w:rsid w:val="00C238E9"/>
    <w:rsid w:val="00C50A64"/>
    <w:rsid w:val="00C53F9A"/>
    <w:rsid w:val="00C85B1E"/>
    <w:rsid w:val="00CC628F"/>
    <w:rsid w:val="00CE2F9C"/>
    <w:rsid w:val="00D60257"/>
    <w:rsid w:val="00D74C57"/>
    <w:rsid w:val="00DA6BD8"/>
    <w:rsid w:val="00E41BD8"/>
    <w:rsid w:val="00E90009"/>
    <w:rsid w:val="00F54131"/>
    <w:rsid w:val="00FA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9456-8925-4051-9A3D-EA0451153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2</TotalTime>
  <Pages>31</Pages>
  <Words>8400</Words>
  <Characters>47883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56171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6</cp:revision>
  <cp:lastPrinted>2021-01-22T06:29:00Z</cp:lastPrinted>
  <dcterms:created xsi:type="dcterms:W3CDTF">2021-01-25T00:08:00Z</dcterms:created>
  <dcterms:modified xsi:type="dcterms:W3CDTF">2021-03-16T05:37:00Z</dcterms:modified>
</cp:coreProperties>
</file>