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27175EF2" w:rsidR="00641C44" w:rsidRDefault="001E5B98" w:rsidP="00641C44">
      <w:pPr>
        <w:jc w:val="center"/>
        <w:rPr>
          <w:b/>
          <w:bCs/>
          <w:color w:val="000000"/>
        </w:rPr>
      </w:pPr>
      <w:proofErr w:type="spellStart"/>
      <w:r w:rsidRPr="00974FD4">
        <w:rPr>
          <w:b/>
          <w:bCs/>
          <w:color w:val="000000"/>
        </w:rPr>
        <w:t>Водоохранной</w:t>
      </w:r>
      <w:proofErr w:type="spellEnd"/>
      <w:r w:rsidRPr="00974FD4">
        <w:rPr>
          <w:b/>
          <w:bCs/>
          <w:color w:val="000000"/>
        </w:rPr>
        <w:t xml:space="preserve"> зоны водного объекта</w:t>
      </w:r>
    </w:p>
    <w:p w14:paraId="2D700E14" w14:textId="06E7A49A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695BF4">
        <w:rPr>
          <w:b/>
          <w:bCs/>
          <w:color w:val="000000"/>
        </w:rPr>
        <w:t>Индустриальный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5546D831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235209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FF6E" w14:textId="77777777" w:rsidR="001E5B98" w:rsidRPr="00C50A64" w:rsidRDefault="001E5B98" w:rsidP="001E5B98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3B131F63" w:rsidR="00B80549" w:rsidRPr="00B80549" w:rsidRDefault="001E5B98" w:rsidP="001E5B98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ВЗ</w:t>
            </w:r>
            <w:r w:rsidRPr="00B80549">
              <w:rPr>
                <w:szCs w:val="24"/>
              </w:rPr>
              <w:t xml:space="preserve"> </w:t>
            </w:r>
            <w:r w:rsidR="00B80549" w:rsidRPr="00B80549">
              <w:rPr>
                <w:szCs w:val="24"/>
              </w:rPr>
              <w:t>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695BF4">
              <w:rPr>
                <w:szCs w:val="24"/>
              </w:rPr>
              <w:t>Индустриальный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5D698B07" w:rsidR="00295641" w:rsidRPr="00DD6C04" w:rsidRDefault="00971481" w:rsidP="003D568B">
            <w:r w:rsidRPr="00971481">
              <w:rPr>
                <w:lang w:val="en-US"/>
              </w:rPr>
              <w:t>907</w:t>
            </w:r>
            <w:r w:rsidRPr="00971481">
              <w:t>870</w:t>
            </w:r>
            <w:r w:rsidRPr="00971481">
              <w:rPr>
                <w:lang w:val="en-US"/>
              </w:rPr>
              <w:t xml:space="preserve"> </w:t>
            </w:r>
            <w:proofErr w:type="spellStart"/>
            <w:r w:rsidRPr="00971481">
              <w:rPr>
                <w:lang w:val="en-US"/>
              </w:rPr>
              <w:t>кв.м</w:t>
            </w:r>
            <w:proofErr w:type="spellEnd"/>
            <w:r w:rsidRPr="00971481">
              <w:rPr>
                <w:lang w:val="en-US"/>
              </w:rPr>
              <w:t xml:space="preserve"> ± 1991 </w:t>
            </w:r>
            <w:proofErr w:type="spellStart"/>
            <w:r w:rsidRPr="00971481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14AA4FC5" w:rsidR="003D568B" w:rsidRPr="003D568B" w:rsidRDefault="00695BF4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Индустриальный</w:t>
            </w:r>
          </w:p>
        </w:tc>
      </w:tr>
      <w:tr w:rsidR="00695BF4" w:rsidRPr="005B4876" w14:paraId="2B4AC154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DA0A" w14:textId="77777777" w:rsidR="00695BF4" w:rsidRPr="00DD6C04" w:rsidRDefault="00695BF4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A88B" w14:textId="03EA27C7" w:rsidR="00695BF4" w:rsidRPr="00695BF4" w:rsidRDefault="00695BF4" w:rsidP="00295641">
            <w:pPr>
              <w:pStyle w:val="1"/>
              <w:rPr>
                <w:szCs w:val="24"/>
              </w:rPr>
            </w:pPr>
            <w:r w:rsidRPr="00695BF4">
              <w:rPr>
                <w:bCs/>
                <w:szCs w:val="24"/>
              </w:rPr>
              <w:t>Код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C087" w14:textId="1C1A8424" w:rsidR="00695BF4" w:rsidRDefault="00695BF4" w:rsidP="00764F6F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19010100312219000022358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695BF4" w:rsidRDefault="003D568B" w:rsidP="00295641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62C88E6C" w:rsidR="003D568B" w:rsidRPr="003D568B" w:rsidRDefault="00695BF4" w:rsidP="00BC43F3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 xml:space="preserve">16 км по </w:t>
            </w:r>
            <w:proofErr w:type="spellStart"/>
            <w:r w:rsidRPr="00695BF4">
              <w:rPr>
                <w:szCs w:val="24"/>
              </w:rPr>
              <w:t>лв</w:t>
            </w:r>
            <w:proofErr w:type="spellEnd"/>
            <w:r w:rsidRPr="00695BF4">
              <w:rPr>
                <w:szCs w:val="24"/>
              </w:rPr>
              <w:t xml:space="preserve">. берегу р. </w:t>
            </w:r>
            <w:proofErr w:type="spellStart"/>
            <w:r w:rsidRPr="00695BF4">
              <w:rPr>
                <w:szCs w:val="24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 xml:space="preserve">Речной </w:t>
            </w:r>
            <w:proofErr w:type="spellStart"/>
            <w:r w:rsidRPr="00695BF4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695BF4">
              <w:rPr>
                <w:szCs w:val="24"/>
                <w:lang w:val="en-US"/>
              </w:rPr>
              <w:t>Длина</w:t>
            </w:r>
            <w:proofErr w:type="spellEnd"/>
            <w:r w:rsidRPr="00695BF4">
              <w:rPr>
                <w:szCs w:val="24"/>
                <w:lang w:val="en-US"/>
              </w:rPr>
              <w:t xml:space="preserve"> </w:t>
            </w:r>
            <w:proofErr w:type="spellStart"/>
            <w:r w:rsidRPr="00695BF4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2A6CAABF" w:rsidR="003D568B" w:rsidRPr="003D568B" w:rsidRDefault="00695BF4" w:rsidP="00695BF4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10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0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13124C2E" w:rsidR="003D568B" w:rsidRPr="003D568B" w:rsidRDefault="00695BF4" w:rsidP="00695BF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25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7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  <w:tr w:rsidR="00695BF4" w:rsidRPr="005B4876" w14:paraId="1ACA1504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75E7" w14:textId="77777777" w:rsidR="00695BF4" w:rsidRPr="00070439" w:rsidRDefault="00695BF4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CBA7" w14:textId="5FF6B27B" w:rsidR="00695BF4" w:rsidRPr="00695BF4" w:rsidRDefault="00695BF4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bCs/>
                <w:szCs w:val="24"/>
              </w:rPr>
              <w:t>Код по гидрологической изученности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8A00" w14:textId="1D162C02" w:rsidR="00695BF4" w:rsidRDefault="00695BF4" w:rsidP="00695BF4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119002235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971481" w:rsidRPr="002E6E74" w14:paraId="3601D5BB" w14:textId="77777777" w:rsidTr="001B1EA5">
        <w:trPr>
          <w:trHeight w:val="54"/>
        </w:trPr>
        <w:tc>
          <w:tcPr>
            <w:tcW w:w="1691" w:type="dxa"/>
          </w:tcPr>
          <w:p w14:paraId="494EB89F" w14:textId="4D8B3493" w:rsidR="00971481" w:rsidRPr="002E6E74" w:rsidRDefault="0097148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6C0D7F3B" w14:textId="706CC1B8" w:rsidR="00971481" w:rsidRPr="002E6E74" w:rsidRDefault="00971481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5CD6E19C" w14:textId="17509347" w:rsidR="00971481" w:rsidRPr="002E6E74" w:rsidRDefault="00971481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3A99FC28" w14:textId="092EBFC5" w:rsidR="00971481" w:rsidRPr="002E6E74" w:rsidRDefault="0097148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406B663E" w14:textId="617FAC26" w:rsidR="00971481" w:rsidRPr="002E6E74" w:rsidRDefault="0097148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733E3EF3" w14:textId="79FC27DC" w:rsidR="00971481" w:rsidRPr="002E6E74" w:rsidRDefault="0097148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742D41C" w14:textId="77777777" w:rsidTr="001B1EA5">
        <w:trPr>
          <w:trHeight w:val="54"/>
        </w:trPr>
        <w:tc>
          <w:tcPr>
            <w:tcW w:w="1691" w:type="dxa"/>
          </w:tcPr>
          <w:p w14:paraId="75CD2DDF" w14:textId="39D016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5B65C842" w14:textId="7F05C91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723016.36</w:t>
            </w:r>
          </w:p>
        </w:tc>
        <w:tc>
          <w:tcPr>
            <w:tcW w:w="1562" w:type="dxa"/>
          </w:tcPr>
          <w:p w14:paraId="6AC07CBE" w14:textId="1C0190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3362755.03</w:t>
            </w:r>
          </w:p>
        </w:tc>
        <w:tc>
          <w:tcPr>
            <w:tcW w:w="2134" w:type="dxa"/>
          </w:tcPr>
          <w:p w14:paraId="757E6D05" w14:textId="030D15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295D85" w14:textId="28112D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55ECD" w14:textId="3600EB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B0FCBF2" w14:textId="77777777" w:rsidTr="001B1EA5">
        <w:trPr>
          <w:trHeight w:val="54"/>
        </w:trPr>
        <w:tc>
          <w:tcPr>
            <w:tcW w:w="1691" w:type="dxa"/>
          </w:tcPr>
          <w:p w14:paraId="29BA6867" w14:textId="680FDF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6F440989" w14:textId="43F0A5A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723000.33</w:t>
            </w:r>
          </w:p>
        </w:tc>
        <w:tc>
          <w:tcPr>
            <w:tcW w:w="1562" w:type="dxa"/>
          </w:tcPr>
          <w:p w14:paraId="202ECFF9" w14:textId="020F99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3362797.30</w:t>
            </w:r>
          </w:p>
        </w:tc>
        <w:tc>
          <w:tcPr>
            <w:tcW w:w="2134" w:type="dxa"/>
          </w:tcPr>
          <w:p w14:paraId="3EED3908" w14:textId="2B9059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B1BCE0" w14:textId="5BD41B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A7B678" w14:textId="731F83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4F2B634" w14:textId="77777777" w:rsidTr="001B1EA5">
        <w:trPr>
          <w:trHeight w:val="54"/>
        </w:trPr>
        <w:tc>
          <w:tcPr>
            <w:tcW w:w="1691" w:type="dxa"/>
          </w:tcPr>
          <w:p w14:paraId="712703FD" w14:textId="5E44BB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00D103AA" w14:textId="0DD87E2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722951.68</w:t>
            </w:r>
          </w:p>
        </w:tc>
        <w:tc>
          <w:tcPr>
            <w:tcW w:w="1562" w:type="dxa"/>
          </w:tcPr>
          <w:p w14:paraId="6D8642E2" w14:textId="456C61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3362844.49</w:t>
            </w:r>
          </w:p>
        </w:tc>
        <w:tc>
          <w:tcPr>
            <w:tcW w:w="2134" w:type="dxa"/>
          </w:tcPr>
          <w:p w14:paraId="52C0C5CC" w14:textId="69DDBD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71057D" w14:textId="7ABEEB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EC7935" w14:textId="096036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3BC8072" w14:textId="77777777" w:rsidTr="001B1EA5">
        <w:trPr>
          <w:trHeight w:val="54"/>
        </w:trPr>
        <w:tc>
          <w:tcPr>
            <w:tcW w:w="1691" w:type="dxa"/>
          </w:tcPr>
          <w:p w14:paraId="1088D0F4" w14:textId="519886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6BC4DF81" w14:textId="637A598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722908.77</w:t>
            </w:r>
          </w:p>
        </w:tc>
        <w:tc>
          <w:tcPr>
            <w:tcW w:w="1562" w:type="dxa"/>
          </w:tcPr>
          <w:p w14:paraId="7ABF40E9" w14:textId="67CA2F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3362854.15</w:t>
            </w:r>
          </w:p>
        </w:tc>
        <w:tc>
          <w:tcPr>
            <w:tcW w:w="2134" w:type="dxa"/>
          </w:tcPr>
          <w:p w14:paraId="162A1DD0" w14:textId="528BDF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C66F14" w14:textId="5B134A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04D26" w14:textId="0E3103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58E51EC" w14:textId="77777777" w:rsidTr="001B1EA5">
        <w:trPr>
          <w:trHeight w:val="54"/>
        </w:trPr>
        <w:tc>
          <w:tcPr>
            <w:tcW w:w="1691" w:type="dxa"/>
          </w:tcPr>
          <w:p w14:paraId="55DD13BA" w14:textId="0FE993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1D4AA8A7" w14:textId="0ECC0A9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722856.08</w:t>
            </w:r>
          </w:p>
        </w:tc>
        <w:tc>
          <w:tcPr>
            <w:tcW w:w="1562" w:type="dxa"/>
          </w:tcPr>
          <w:p w14:paraId="5434DF97" w14:textId="44BDFC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3362906.86</w:t>
            </w:r>
          </w:p>
        </w:tc>
        <w:tc>
          <w:tcPr>
            <w:tcW w:w="2134" w:type="dxa"/>
          </w:tcPr>
          <w:p w14:paraId="0B72844B" w14:textId="4781DC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49DBF5" w14:textId="5BEAFF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80E04" w14:textId="615BAE6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AC34F69" w14:textId="77777777" w:rsidTr="001B1EA5">
        <w:trPr>
          <w:trHeight w:val="54"/>
        </w:trPr>
        <w:tc>
          <w:tcPr>
            <w:tcW w:w="1691" w:type="dxa"/>
          </w:tcPr>
          <w:p w14:paraId="34BD5412" w14:textId="31CA63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5E4F097C" w14:textId="3C584F8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722826.56</w:t>
            </w:r>
          </w:p>
        </w:tc>
        <w:tc>
          <w:tcPr>
            <w:tcW w:w="1562" w:type="dxa"/>
          </w:tcPr>
          <w:p w14:paraId="192BB6D0" w14:textId="22EF33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3362918.15</w:t>
            </w:r>
          </w:p>
        </w:tc>
        <w:tc>
          <w:tcPr>
            <w:tcW w:w="2134" w:type="dxa"/>
          </w:tcPr>
          <w:p w14:paraId="3D10F818" w14:textId="4DA6DA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0A82D7" w14:textId="150D69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4A4EF1" w14:textId="3E8BF2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6FD89AA" w14:textId="77777777" w:rsidTr="001B1EA5">
        <w:trPr>
          <w:trHeight w:val="54"/>
        </w:trPr>
        <w:tc>
          <w:tcPr>
            <w:tcW w:w="1691" w:type="dxa"/>
          </w:tcPr>
          <w:p w14:paraId="1AC42168" w14:textId="6796FE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71424368" w14:textId="26BAA3B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722814.98</w:t>
            </w:r>
          </w:p>
        </w:tc>
        <w:tc>
          <w:tcPr>
            <w:tcW w:w="1562" w:type="dxa"/>
          </w:tcPr>
          <w:p w14:paraId="1620E891" w14:textId="612887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3362923.34</w:t>
            </w:r>
          </w:p>
        </w:tc>
        <w:tc>
          <w:tcPr>
            <w:tcW w:w="2134" w:type="dxa"/>
          </w:tcPr>
          <w:p w14:paraId="0786B8DA" w14:textId="6AE778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6E432F" w14:textId="4D138B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14408F" w14:textId="01E22E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6D54E67" w14:textId="77777777" w:rsidTr="001B1EA5">
        <w:trPr>
          <w:trHeight w:val="54"/>
        </w:trPr>
        <w:tc>
          <w:tcPr>
            <w:tcW w:w="1691" w:type="dxa"/>
          </w:tcPr>
          <w:p w14:paraId="2D462281" w14:textId="602D7A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76A671EC" w14:textId="4BB7788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722803.30</w:t>
            </w:r>
          </w:p>
        </w:tc>
        <w:tc>
          <w:tcPr>
            <w:tcW w:w="1562" w:type="dxa"/>
          </w:tcPr>
          <w:p w14:paraId="6A6D5A60" w14:textId="5897FB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3362927.33</w:t>
            </w:r>
          </w:p>
        </w:tc>
        <w:tc>
          <w:tcPr>
            <w:tcW w:w="2134" w:type="dxa"/>
          </w:tcPr>
          <w:p w14:paraId="00310772" w14:textId="59A023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F74979" w14:textId="6F8749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A957A" w14:textId="3413C1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9493BB" w14:textId="77777777" w:rsidTr="001B1EA5">
        <w:trPr>
          <w:trHeight w:val="54"/>
        </w:trPr>
        <w:tc>
          <w:tcPr>
            <w:tcW w:w="1691" w:type="dxa"/>
          </w:tcPr>
          <w:p w14:paraId="77257BFD" w14:textId="16F431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74129FC7" w14:textId="311010D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722776.63</w:t>
            </w:r>
          </w:p>
        </w:tc>
        <w:tc>
          <w:tcPr>
            <w:tcW w:w="1562" w:type="dxa"/>
          </w:tcPr>
          <w:p w14:paraId="098893B3" w14:textId="50632B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3362941.45</w:t>
            </w:r>
          </w:p>
        </w:tc>
        <w:tc>
          <w:tcPr>
            <w:tcW w:w="2134" w:type="dxa"/>
          </w:tcPr>
          <w:p w14:paraId="5796FDFC" w14:textId="079513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AA315" w14:textId="7D0976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6F441C" w14:textId="6F039D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9EB01B" w14:textId="77777777" w:rsidTr="001B1EA5">
        <w:trPr>
          <w:trHeight w:val="54"/>
        </w:trPr>
        <w:tc>
          <w:tcPr>
            <w:tcW w:w="1691" w:type="dxa"/>
          </w:tcPr>
          <w:p w14:paraId="2226976D" w14:textId="78D6AD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3D8C0737" w14:textId="5ED2F7E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722722.64</w:t>
            </w:r>
          </w:p>
        </w:tc>
        <w:tc>
          <w:tcPr>
            <w:tcW w:w="1562" w:type="dxa"/>
          </w:tcPr>
          <w:p w14:paraId="3FFDA1EC" w14:textId="5E7D62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3362947.58</w:t>
            </w:r>
          </w:p>
        </w:tc>
        <w:tc>
          <w:tcPr>
            <w:tcW w:w="2134" w:type="dxa"/>
          </w:tcPr>
          <w:p w14:paraId="0039A584" w14:textId="0B3AFB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8F7712" w14:textId="70D487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D7B746" w14:textId="245CAA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9EDD1BE" w14:textId="77777777" w:rsidTr="001B1EA5">
        <w:trPr>
          <w:trHeight w:val="54"/>
        </w:trPr>
        <w:tc>
          <w:tcPr>
            <w:tcW w:w="1691" w:type="dxa"/>
          </w:tcPr>
          <w:p w14:paraId="7B9F6486" w14:textId="239436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2CE06F2D" w14:textId="07F2E38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722682.16</w:t>
            </w:r>
          </w:p>
        </w:tc>
        <w:tc>
          <w:tcPr>
            <w:tcW w:w="1562" w:type="dxa"/>
          </w:tcPr>
          <w:p w14:paraId="3915ECFC" w14:textId="0C0EE8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3362952.52</w:t>
            </w:r>
          </w:p>
        </w:tc>
        <w:tc>
          <w:tcPr>
            <w:tcW w:w="2134" w:type="dxa"/>
          </w:tcPr>
          <w:p w14:paraId="19315F02" w14:textId="32F608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1692F1" w14:textId="23C2AD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0FD867" w14:textId="7E95EC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354922E" w14:textId="77777777" w:rsidTr="001B1EA5">
        <w:trPr>
          <w:trHeight w:val="54"/>
        </w:trPr>
        <w:tc>
          <w:tcPr>
            <w:tcW w:w="1691" w:type="dxa"/>
          </w:tcPr>
          <w:p w14:paraId="55B8D01C" w14:textId="7E78BC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2E14B6D6" w14:textId="78D2907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722644.24</w:t>
            </w:r>
          </w:p>
        </w:tc>
        <w:tc>
          <w:tcPr>
            <w:tcW w:w="1562" w:type="dxa"/>
          </w:tcPr>
          <w:p w14:paraId="6BB70276" w14:textId="40FE08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3363001.67</w:t>
            </w:r>
          </w:p>
        </w:tc>
        <w:tc>
          <w:tcPr>
            <w:tcW w:w="2134" w:type="dxa"/>
          </w:tcPr>
          <w:p w14:paraId="66E65716" w14:textId="6CA8DC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A7C853" w14:textId="251D8F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BCF01F" w14:textId="7A2840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2FC7CE3" w14:textId="77777777" w:rsidTr="001B1EA5">
        <w:trPr>
          <w:trHeight w:val="54"/>
        </w:trPr>
        <w:tc>
          <w:tcPr>
            <w:tcW w:w="1691" w:type="dxa"/>
          </w:tcPr>
          <w:p w14:paraId="715B14B9" w14:textId="7B4FD3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4E36F9F6" w14:textId="406A0BB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722613.19</w:t>
            </w:r>
          </w:p>
        </w:tc>
        <w:tc>
          <w:tcPr>
            <w:tcW w:w="1562" w:type="dxa"/>
          </w:tcPr>
          <w:p w14:paraId="2E203CD7" w14:textId="3F501D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3363045.92</w:t>
            </w:r>
          </w:p>
        </w:tc>
        <w:tc>
          <w:tcPr>
            <w:tcW w:w="2134" w:type="dxa"/>
          </w:tcPr>
          <w:p w14:paraId="25CAE238" w14:textId="7F9270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553736" w14:textId="2FFC1D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340DA7" w14:textId="76173B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2565D85" w14:textId="77777777" w:rsidTr="001B1EA5">
        <w:trPr>
          <w:trHeight w:val="54"/>
        </w:trPr>
        <w:tc>
          <w:tcPr>
            <w:tcW w:w="1691" w:type="dxa"/>
          </w:tcPr>
          <w:p w14:paraId="4821D0CC" w14:textId="064E88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5453F6B4" w14:textId="0DCA8CB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722604.44</w:t>
            </w:r>
          </w:p>
        </w:tc>
        <w:tc>
          <w:tcPr>
            <w:tcW w:w="1562" w:type="dxa"/>
          </w:tcPr>
          <w:p w14:paraId="342C3401" w14:textId="2E856A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3363066.11</w:t>
            </w:r>
          </w:p>
        </w:tc>
        <w:tc>
          <w:tcPr>
            <w:tcW w:w="2134" w:type="dxa"/>
          </w:tcPr>
          <w:p w14:paraId="1ED3D153" w14:textId="4F4FB9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121127" w14:textId="407AF4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28E142" w14:textId="47F25A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E8DF33" w14:textId="77777777" w:rsidTr="001B1EA5">
        <w:trPr>
          <w:trHeight w:val="54"/>
        </w:trPr>
        <w:tc>
          <w:tcPr>
            <w:tcW w:w="1691" w:type="dxa"/>
          </w:tcPr>
          <w:p w14:paraId="1E76AC61" w14:textId="47C7A0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49BFD26A" w14:textId="5077CE5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722590.65</w:t>
            </w:r>
          </w:p>
        </w:tc>
        <w:tc>
          <w:tcPr>
            <w:tcW w:w="1562" w:type="dxa"/>
          </w:tcPr>
          <w:p w14:paraId="5EF809CB" w14:textId="1F32F3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3363087.08</w:t>
            </w:r>
          </w:p>
        </w:tc>
        <w:tc>
          <w:tcPr>
            <w:tcW w:w="2134" w:type="dxa"/>
          </w:tcPr>
          <w:p w14:paraId="6C9C900D" w14:textId="00B0D1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4F44B9" w14:textId="1A7114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0C4CBD" w14:textId="7F26E2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AF80B78" w14:textId="77777777" w:rsidTr="001B1EA5">
        <w:trPr>
          <w:trHeight w:val="54"/>
        </w:trPr>
        <w:tc>
          <w:tcPr>
            <w:tcW w:w="1691" w:type="dxa"/>
          </w:tcPr>
          <w:p w14:paraId="1595FE87" w14:textId="58DCCA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36523D10" w14:textId="295E888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722585.62</w:t>
            </w:r>
          </w:p>
        </w:tc>
        <w:tc>
          <w:tcPr>
            <w:tcW w:w="1562" w:type="dxa"/>
          </w:tcPr>
          <w:p w14:paraId="0BFD5540" w14:textId="2AA959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3363150.89</w:t>
            </w:r>
          </w:p>
        </w:tc>
        <w:tc>
          <w:tcPr>
            <w:tcW w:w="2134" w:type="dxa"/>
          </w:tcPr>
          <w:p w14:paraId="10BC21D7" w14:textId="3DC8FF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6AE151" w14:textId="630AB7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529A58" w14:textId="2D1EAF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3FD23F8" w14:textId="77777777" w:rsidTr="001B1EA5">
        <w:trPr>
          <w:trHeight w:val="54"/>
        </w:trPr>
        <w:tc>
          <w:tcPr>
            <w:tcW w:w="1691" w:type="dxa"/>
          </w:tcPr>
          <w:p w14:paraId="61C76572" w14:textId="41599B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398BAE0A" w14:textId="259CAB9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722530.06</w:t>
            </w:r>
          </w:p>
        </w:tc>
        <w:tc>
          <w:tcPr>
            <w:tcW w:w="1562" w:type="dxa"/>
          </w:tcPr>
          <w:p w14:paraId="3EA0977D" w14:textId="066F90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3363210.36</w:t>
            </w:r>
          </w:p>
        </w:tc>
        <w:tc>
          <w:tcPr>
            <w:tcW w:w="2134" w:type="dxa"/>
          </w:tcPr>
          <w:p w14:paraId="31E078CB" w14:textId="00F823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6CA2F" w14:textId="4A85B1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716A9" w14:textId="05FC32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351BCDE" w14:textId="77777777" w:rsidTr="001B1EA5">
        <w:trPr>
          <w:trHeight w:val="54"/>
        </w:trPr>
        <w:tc>
          <w:tcPr>
            <w:tcW w:w="1691" w:type="dxa"/>
          </w:tcPr>
          <w:p w14:paraId="64B7A1B0" w14:textId="11C747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73C2D0B3" w14:textId="25004C2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722470.16</w:t>
            </w:r>
          </w:p>
        </w:tc>
        <w:tc>
          <w:tcPr>
            <w:tcW w:w="1562" w:type="dxa"/>
          </w:tcPr>
          <w:p w14:paraId="13CD5539" w14:textId="177535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3363267.25</w:t>
            </w:r>
          </w:p>
        </w:tc>
        <w:tc>
          <w:tcPr>
            <w:tcW w:w="2134" w:type="dxa"/>
          </w:tcPr>
          <w:p w14:paraId="474B184A" w14:textId="069718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EFABA5" w14:textId="6D8D73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8ADD6" w14:textId="6697FA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12B1EAF" w14:textId="77777777" w:rsidTr="001B1EA5">
        <w:trPr>
          <w:trHeight w:val="54"/>
        </w:trPr>
        <w:tc>
          <w:tcPr>
            <w:tcW w:w="1691" w:type="dxa"/>
          </w:tcPr>
          <w:p w14:paraId="06D90A8D" w14:textId="2E44F2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4F766850" w14:textId="260775D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722446.69</w:t>
            </w:r>
          </w:p>
        </w:tc>
        <w:tc>
          <w:tcPr>
            <w:tcW w:w="1562" w:type="dxa"/>
          </w:tcPr>
          <w:p w14:paraId="0C8C9B89" w14:textId="074119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3363293.74</w:t>
            </w:r>
          </w:p>
        </w:tc>
        <w:tc>
          <w:tcPr>
            <w:tcW w:w="2134" w:type="dxa"/>
          </w:tcPr>
          <w:p w14:paraId="09377B6A" w14:textId="678836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863E2B" w14:textId="6FAB22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0BB4FD" w14:textId="134717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4D294BF" w14:textId="77777777" w:rsidTr="001B1EA5">
        <w:trPr>
          <w:trHeight w:val="54"/>
        </w:trPr>
        <w:tc>
          <w:tcPr>
            <w:tcW w:w="1691" w:type="dxa"/>
          </w:tcPr>
          <w:p w14:paraId="00551927" w14:textId="6DA121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5BB2A969" w14:textId="59895BD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722389.90</w:t>
            </w:r>
          </w:p>
        </w:tc>
        <w:tc>
          <w:tcPr>
            <w:tcW w:w="1562" w:type="dxa"/>
          </w:tcPr>
          <w:p w14:paraId="7019FC7B" w14:textId="059592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3363332.31</w:t>
            </w:r>
          </w:p>
        </w:tc>
        <w:tc>
          <w:tcPr>
            <w:tcW w:w="2134" w:type="dxa"/>
          </w:tcPr>
          <w:p w14:paraId="2FF7F305" w14:textId="561232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32D5B7" w14:textId="1320AB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DB195" w14:textId="676B02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ED1B111" w14:textId="77777777" w:rsidTr="001B1EA5">
        <w:trPr>
          <w:trHeight w:val="54"/>
        </w:trPr>
        <w:tc>
          <w:tcPr>
            <w:tcW w:w="1691" w:type="dxa"/>
          </w:tcPr>
          <w:p w14:paraId="7EEED391" w14:textId="0D82B8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2B3768C6" w14:textId="6AE688F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722296.02</w:t>
            </w:r>
          </w:p>
        </w:tc>
        <w:tc>
          <w:tcPr>
            <w:tcW w:w="1562" w:type="dxa"/>
          </w:tcPr>
          <w:p w14:paraId="07BB3A97" w14:textId="29206D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3363324.84</w:t>
            </w:r>
          </w:p>
        </w:tc>
        <w:tc>
          <w:tcPr>
            <w:tcW w:w="2134" w:type="dxa"/>
          </w:tcPr>
          <w:p w14:paraId="34C37159" w14:textId="5C0C19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E0298A" w14:textId="572ACC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A6748A" w14:textId="1FE72E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72B49E4" w14:textId="77777777" w:rsidTr="001B1EA5">
        <w:trPr>
          <w:trHeight w:val="54"/>
        </w:trPr>
        <w:tc>
          <w:tcPr>
            <w:tcW w:w="1691" w:type="dxa"/>
          </w:tcPr>
          <w:p w14:paraId="5D75D73D" w14:textId="32BEA2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0CCF2129" w14:textId="56630C5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722261.13</w:t>
            </w:r>
          </w:p>
        </w:tc>
        <w:tc>
          <w:tcPr>
            <w:tcW w:w="1562" w:type="dxa"/>
          </w:tcPr>
          <w:p w14:paraId="0137DC91" w14:textId="30DE8F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3363348.36</w:t>
            </w:r>
          </w:p>
        </w:tc>
        <w:tc>
          <w:tcPr>
            <w:tcW w:w="2134" w:type="dxa"/>
          </w:tcPr>
          <w:p w14:paraId="571562C4" w14:textId="652B46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AECF7" w14:textId="483A71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E1BD64" w14:textId="051AB5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9056EED" w14:textId="77777777" w:rsidTr="001B1EA5">
        <w:trPr>
          <w:trHeight w:val="54"/>
        </w:trPr>
        <w:tc>
          <w:tcPr>
            <w:tcW w:w="1691" w:type="dxa"/>
          </w:tcPr>
          <w:p w14:paraId="6547D41F" w14:textId="507D39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0FA184D4" w14:textId="6F0D7DC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722254.30</w:t>
            </w:r>
          </w:p>
        </w:tc>
        <w:tc>
          <w:tcPr>
            <w:tcW w:w="1562" w:type="dxa"/>
          </w:tcPr>
          <w:p w14:paraId="42716B25" w14:textId="739ECD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3363384.16</w:t>
            </w:r>
          </w:p>
        </w:tc>
        <w:tc>
          <w:tcPr>
            <w:tcW w:w="2134" w:type="dxa"/>
          </w:tcPr>
          <w:p w14:paraId="142831C7" w14:textId="2E3027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A4FC5" w14:textId="0860BD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32669" w14:textId="025B02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AAF61DF" w14:textId="77777777" w:rsidTr="001B1EA5">
        <w:trPr>
          <w:trHeight w:val="54"/>
        </w:trPr>
        <w:tc>
          <w:tcPr>
            <w:tcW w:w="1691" w:type="dxa"/>
          </w:tcPr>
          <w:p w14:paraId="044BC1CC" w14:textId="654A88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69566295" w14:textId="77728DB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722197.85</w:t>
            </w:r>
          </w:p>
        </w:tc>
        <w:tc>
          <w:tcPr>
            <w:tcW w:w="1562" w:type="dxa"/>
          </w:tcPr>
          <w:p w14:paraId="3210E62A" w14:textId="00B354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3363429.38</w:t>
            </w:r>
          </w:p>
        </w:tc>
        <w:tc>
          <w:tcPr>
            <w:tcW w:w="2134" w:type="dxa"/>
          </w:tcPr>
          <w:p w14:paraId="4D5AB2A6" w14:textId="7AC787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845888" w14:textId="53B8FC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52529" w14:textId="7AB14A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B7ED6A3" w14:textId="77777777" w:rsidTr="001B1EA5">
        <w:trPr>
          <w:trHeight w:val="54"/>
        </w:trPr>
        <w:tc>
          <w:tcPr>
            <w:tcW w:w="1691" w:type="dxa"/>
          </w:tcPr>
          <w:p w14:paraId="1A16D830" w14:textId="1BFCEA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79707423" w14:textId="50CF68C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722176.91</w:t>
            </w:r>
          </w:p>
        </w:tc>
        <w:tc>
          <w:tcPr>
            <w:tcW w:w="1562" w:type="dxa"/>
          </w:tcPr>
          <w:p w14:paraId="6A246696" w14:textId="3FF2E8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3363436.86</w:t>
            </w:r>
          </w:p>
        </w:tc>
        <w:tc>
          <w:tcPr>
            <w:tcW w:w="2134" w:type="dxa"/>
          </w:tcPr>
          <w:p w14:paraId="11807CB6" w14:textId="64DE3E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CFB08" w14:textId="3D094C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71C21" w14:textId="28D0F78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7479DE1" w14:textId="77777777" w:rsidTr="001B1EA5">
        <w:trPr>
          <w:trHeight w:val="54"/>
        </w:trPr>
        <w:tc>
          <w:tcPr>
            <w:tcW w:w="1691" w:type="dxa"/>
          </w:tcPr>
          <w:p w14:paraId="718A8592" w14:textId="018082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6A332A26" w14:textId="3A1C3AF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722160.09</w:t>
            </w:r>
          </w:p>
        </w:tc>
        <w:tc>
          <w:tcPr>
            <w:tcW w:w="1562" w:type="dxa"/>
          </w:tcPr>
          <w:p w14:paraId="47E4D43D" w14:textId="680E68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3363469.66</w:t>
            </w:r>
          </w:p>
        </w:tc>
        <w:tc>
          <w:tcPr>
            <w:tcW w:w="2134" w:type="dxa"/>
          </w:tcPr>
          <w:p w14:paraId="30AEF93C" w14:textId="0BBF5A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C3ACE" w14:textId="470DCC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88B9AA" w14:textId="776324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156BAD3" w14:textId="77777777" w:rsidTr="001B1EA5">
        <w:trPr>
          <w:trHeight w:val="54"/>
        </w:trPr>
        <w:tc>
          <w:tcPr>
            <w:tcW w:w="1691" w:type="dxa"/>
          </w:tcPr>
          <w:p w14:paraId="582D5944" w14:textId="074A06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5EC65F3E" w14:textId="3DE05CB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722148.28</w:t>
            </w:r>
          </w:p>
        </w:tc>
        <w:tc>
          <w:tcPr>
            <w:tcW w:w="1562" w:type="dxa"/>
          </w:tcPr>
          <w:p w14:paraId="7B40A9AF" w14:textId="6350A5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3363474.84</w:t>
            </w:r>
          </w:p>
        </w:tc>
        <w:tc>
          <w:tcPr>
            <w:tcW w:w="2134" w:type="dxa"/>
          </w:tcPr>
          <w:p w14:paraId="7ABA8872" w14:textId="27FA54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117094" w14:textId="499074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18BEA5" w14:textId="45E190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3767A3" w14:textId="77777777" w:rsidTr="001B1EA5">
        <w:trPr>
          <w:trHeight w:val="54"/>
        </w:trPr>
        <w:tc>
          <w:tcPr>
            <w:tcW w:w="1691" w:type="dxa"/>
          </w:tcPr>
          <w:p w14:paraId="23A1E079" w14:textId="2F8FC7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142D40C0" w14:textId="39E4AFD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722101.70</w:t>
            </w:r>
          </w:p>
        </w:tc>
        <w:tc>
          <w:tcPr>
            <w:tcW w:w="1562" w:type="dxa"/>
          </w:tcPr>
          <w:p w14:paraId="2719C178" w14:textId="153ADC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3363547.34</w:t>
            </w:r>
          </w:p>
        </w:tc>
        <w:tc>
          <w:tcPr>
            <w:tcW w:w="2134" w:type="dxa"/>
          </w:tcPr>
          <w:p w14:paraId="221FE985" w14:textId="0E28A9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4E4D63" w14:textId="490539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FBA009" w14:textId="6889AA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5222EC7" w14:textId="77777777" w:rsidTr="001B1EA5">
        <w:trPr>
          <w:trHeight w:val="54"/>
        </w:trPr>
        <w:tc>
          <w:tcPr>
            <w:tcW w:w="1691" w:type="dxa"/>
          </w:tcPr>
          <w:p w14:paraId="219349B9" w14:textId="0B6930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2A80004C" w14:textId="5D74B9C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722074.93</w:t>
            </w:r>
          </w:p>
        </w:tc>
        <w:tc>
          <w:tcPr>
            <w:tcW w:w="1562" w:type="dxa"/>
          </w:tcPr>
          <w:p w14:paraId="0B981F08" w14:textId="620776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3363584.37</w:t>
            </w:r>
          </w:p>
        </w:tc>
        <w:tc>
          <w:tcPr>
            <w:tcW w:w="2134" w:type="dxa"/>
          </w:tcPr>
          <w:p w14:paraId="65EB2AF4" w14:textId="5348FF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DBC390" w14:textId="328B54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EA1486" w14:textId="26417F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2250E1" w14:textId="77777777" w:rsidTr="001B1EA5">
        <w:trPr>
          <w:trHeight w:val="54"/>
        </w:trPr>
        <w:tc>
          <w:tcPr>
            <w:tcW w:w="1691" w:type="dxa"/>
          </w:tcPr>
          <w:p w14:paraId="35221202" w14:textId="0685C5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771998E3" w14:textId="54F83E6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722070.22</w:t>
            </w:r>
          </w:p>
        </w:tc>
        <w:tc>
          <w:tcPr>
            <w:tcW w:w="1562" w:type="dxa"/>
          </w:tcPr>
          <w:p w14:paraId="2C0B2537" w14:textId="528019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3363608.87</w:t>
            </w:r>
          </w:p>
        </w:tc>
        <w:tc>
          <w:tcPr>
            <w:tcW w:w="2134" w:type="dxa"/>
          </w:tcPr>
          <w:p w14:paraId="429F8646" w14:textId="175DCE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EF65B" w14:textId="04CFE5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6DF379" w14:textId="36B185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CEB5D44" w14:textId="77777777" w:rsidTr="001B1EA5">
        <w:trPr>
          <w:trHeight w:val="54"/>
        </w:trPr>
        <w:tc>
          <w:tcPr>
            <w:tcW w:w="1691" w:type="dxa"/>
          </w:tcPr>
          <w:p w14:paraId="23832CFA" w14:textId="4C65DF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7A612B17" w14:textId="7B45D81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722071.90</w:t>
            </w:r>
          </w:p>
        </w:tc>
        <w:tc>
          <w:tcPr>
            <w:tcW w:w="1562" w:type="dxa"/>
          </w:tcPr>
          <w:p w14:paraId="7CBEFB00" w14:textId="417FB0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3363629.80</w:t>
            </w:r>
          </w:p>
        </w:tc>
        <w:tc>
          <w:tcPr>
            <w:tcW w:w="2134" w:type="dxa"/>
          </w:tcPr>
          <w:p w14:paraId="45B0338C" w14:textId="5A9706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66824" w14:textId="6EDC11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C5DE3B" w14:textId="0B917A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B8B17D" w14:textId="77777777" w:rsidTr="001B1EA5">
        <w:trPr>
          <w:trHeight w:val="54"/>
        </w:trPr>
        <w:tc>
          <w:tcPr>
            <w:tcW w:w="1691" w:type="dxa"/>
          </w:tcPr>
          <w:p w14:paraId="558004BB" w14:textId="2A7DE5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2B424BAF" w14:textId="3AE49CD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722077.50</w:t>
            </w:r>
          </w:p>
        </w:tc>
        <w:tc>
          <w:tcPr>
            <w:tcW w:w="1562" w:type="dxa"/>
          </w:tcPr>
          <w:p w14:paraId="295E3292" w14:textId="6F61E1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3363672.53</w:t>
            </w:r>
          </w:p>
        </w:tc>
        <w:tc>
          <w:tcPr>
            <w:tcW w:w="2134" w:type="dxa"/>
          </w:tcPr>
          <w:p w14:paraId="1DC6D525" w14:textId="192760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BB891" w14:textId="16A94F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14817F" w14:textId="785692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AF33330" w14:textId="77777777" w:rsidTr="001B1EA5">
        <w:trPr>
          <w:trHeight w:val="54"/>
        </w:trPr>
        <w:tc>
          <w:tcPr>
            <w:tcW w:w="1691" w:type="dxa"/>
          </w:tcPr>
          <w:p w14:paraId="20F44DC1" w14:textId="0EFFB6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5757B390" w14:textId="0307E10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722058.47</w:t>
            </w:r>
          </w:p>
        </w:tc>
        <w:tc>
          <w:tcPr>
            <w:tcW w:w="1562" w:type="dxa"/>
          </w:tcPr>
          <w:p w14:paraId="5A907BF8" w14:textId="604F9A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3363737.81</w:t>
            </w:r>
          </w:p>
        </w:tc>
        <w:tc>
          <w:tcPr>
            <w:tcW w:w="2134" w:type="dxa"/>
          </w:tcPr>
          <w:p w14:paraId="73F0BF11" w14:textId="68F2E0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DEF78B" w14:textId="48ABB9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CB7FD1" w14:textId="7F0738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EA4B6A0" w14:textId="77777777" w:rsidTr="001B1EA5">
        <w:trPr>
          <w:trHeight w:val="54"/>
        </w:trPr>
        <w:tc>
          <w:tcPr>
            <w:tcW w:w="1691" w:type="dxa"/>
          </w:tcPr>
          <w:p w14:paraId="478D822F" w14:textId="2FFED3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1AC83159" w14:textId="5DF517A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722040.54</w:t>
            </w:r>
          </w:p>
        </w:tc>
        <w:tc>
          <w:tcPr>
            <w:tcW w:w="1562" w:type="dxa"/>
          </w:tcPr>
          <w:p w14:paraId="0D19E8DE" w14:textId="1E9A77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3363775.22</w:t>
            </w:r>
          </w:p>
        </w:tc>
        <w:tc>
          <w:tcPr>
            <w:tcW w:w="2134" w:type="dxa"/>
          </w:tcPr>
          <w:p w14:paraId="360755B4" w14:textId="26F4D9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6FB80D" w14:textId="1A579E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F4A683" w14:textId="2E61AD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1352426" w14:textId="77777777" w:rsidTr="001B1EA5">
        <w:trPr>
          <w:trHeight w:val="54"/>
        </w:trPr>
        <w:tc>
          <w:tcPr>
            <w:tcW w:w="1691" w:type="dxa"/>
          </w:tcPr>
          <w:p w14:paraId="20FF0117" w14:textId="3EB882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71D98CA5" w14:textId="4784602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722002.80</w:t>
            </w:r>
          </w:p>
        </w:tc>
        <w:tc>
          <w:tcPr>
            <w:tcW w:w="1562" w:type="dxa"/>
          </w:tcPr>
          <w:p w14:paraId="41F5861C" w14:textId="3C694A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3363824.96</w:t>
            </w:r>
          </w:p>
        </w:tc>
        <w:tc>
          <w:tcPr>
            <w:tcW w:w="2134" w:type="dxa"/>
          </w:tcPr>
          <w:p w14:paraId="0326B6DE" w14:textId="2E5444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421C31" w14:textId="71C7D1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4070D3" w14:textId="19ACD3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84BDC85" w14:textId="77777777" w:rsidTr="001B1EA5">
        <w:trPr>
          <w:trHeight w:val="54"/>
        </w:trPr>
        <w:tc>
          <w:tcPr>
            <w:tcW w:w="1691" w:type="dxa"/>
          </w:tcPr>
          <w:p w14:paraId="6C256936" w14:textId="4157C6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72421B2D" w14:textId="5F66049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721988.60</w:t>
            </w:r>
          </w:p>
        </w:tc>
        <w:tc>
          <w:tcPr>
            <w:tcW w:w="1562" w:type="dxa"/>
          </w:tcPr>
          <w:p w14:paraId="6D197007" w14:textId="67CC1A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3363865.43</w:t>
            </w:r>
          </w:p>
        </w:tc>
        <w:tc>
          <w:tcPr>
            <w:tcW w:w="2134" w:type="dxa"/>
          </w:tcPr>
          <w:p w14:paraId="03EB9EEE" w14:textId="1C20CE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CB09C" w14:textId="31AE55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0013B" w14:textId="080670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409E029" w14:textId="77777777" w:rsidTr="001B1EA5">
        <w:trPr>
          <w:trHeight w:val="54"/>
        </w:trPr>
        <w:tc>
          <w:tcPr>
            <w:tcW w:w="1691" w:type="dxa"/>
          </w:tcPr>
          <w:p w14:paraId="3A9160FD" w14:textId="69E962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7642A9BE" w14:textId="3976BD6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721988.94</w:t>
            </w:r>
          </w:p>
        </w:tc>
        <w:tc>
          <w:tcPr>
            <w:tcW w:w="1562" w:type="dxa"/>
          </w:tcPr>
          <w:p w14:paraId="7676C413" w14:textId="1B4BD2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3363890.65</w:t>
            </w:r>
          </w:p>
        </w:tc>
        <w:tc>
          <w:tcPr>
            <w:tcW w:w="2134" w:type="dxa"/>
          </w:tcPr>
          <w:p w14:paraId="454CF5E0" w14:textId="46E6EF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817EA6" w14:textId="248332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46BD6" w14:textId="58220D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489FF80" w14:textId="77777777" w:rsidTr="001B1EA5">
        <w:trPr>
          <w:trHeight w:val="54"/>
        </w:trPr>
        <w:tc>
          <w:tcPr>
            <w:tcW w:w="1691" w:type="dxa"/>
          </w:tcPr>
          <w:p w14:paraId="4E675D3E" w14:textId="3D1B71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6E71015E" w14:textId="60EF1D5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722007.86</w:t>
            </w:r>
          </w:p>
        </w:tc>
        <w:tc>
          <w:tcPr>
            <w:tcW w:w="1562" w:type="dxa"/>
          </w:tcPr>
          <w:p w14:paraId="004E57EE" w14:textId="504576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3363931.84</w:t>
            </w:r>
          </w:p>
        </w:tc>
        <w:tc>
          <w:tcPr>
            <w:tcW w:w="2134" w:type="dxa"/>
          </w:tcPr>
          <w:p w14:paraId="589004C6" w14:textId="13F090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140C6E" w14:textId="0EF6C5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D9A6D" w14:textId="2BF346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11852A2" w14:textId="77777777" w:rsidTr="001B1EA5">
        <w:trPr>
          <w:trHeight w:val="54"/>
        </w:trPr>
        <w:tc>
          <w:tcPr>
            <w:tcW w:w="1691" w:type="dxa"/>
          </w:tcPr>
          <w:p w14:paraId="00D1A875" w14:textId="6D26BC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06384E40" w14:textId="020D4A4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722025.48</w:t>
            </w:r>
          </w:p>
        </w:tc>
        <w:tc>
          <w:tcPr>
            <w:tcW w:w="1562" w:type="dxa"/>
          </w:tcPr>
          <w:p w14:paraId="391E9424" w14:textId="52E7A0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3363976.85</w:t>
            </w:r>
          </w:p>
        </w:tc>
        <w:tc>
          <w:tcPr>
            <w:tcW w:w="2134" w:type="dxa"/>
          </w:tcPr>
          <w:p w14:paraId="6525F278" w14:textId="1B116B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D3CF77" w14:textId="064330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AFB53" w14:textId="5AB9B2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305CB66" w14:textId="77777777" w:rsidTr="001B1EA5">
        <w:trPr>
          <w:trHeight w:val="54"/>
        </w:trPr>
        <w:tc>
          <w:tcPr>
            <w:tcW w:w="1691" w:type="dxa"/>
          </w:tcPr>
          <w:p w14:paraId="03685990" w14:textId="3058D5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55409BBD" w14:textId="5B0A54F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722025.92</w:t>
            </w:r>
          </w:p>
        </w:tc>
        <w:tc>
          <w:tcPr>
            <w:tcW w:w="1562" w:type="dxa"/>
          </w:tcPr>
          <w:p w14:paraId="2AA384DE" w14:textId="36698E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3364038.24</w:t>
            </w:r>
          </w:p>
        </w:tc>
        <w:tc>
          <w:tcPr>
            <w:tcW w:w="2134" w:type="dxa"/>
          </w:tcPr>
          <w:p w14:paraId="5E2CFF01" w14:textId="0A8C7C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3FB8B4" w14:textId="4A7EBC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9DCE72" w14:textId="7B12A8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02B6E9" w14:textId="77777777" w:rsidTr="001B1EA5">
        <w:trPr>
          <w:trHeight w:val="54"/>
        </w:trPr>
        <w:tc>
          <w:tcPr>
            <w:tcW w:w="1691" w:type="dxa"/>
          </w:tcPr>
          <w:p w14:paraId="198C7B7F" w14:textId="132FD6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3D6A7494" w14:textId="2D36360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722049.30</w:t>
            </w:r>
          </w:p>
        </w:tc>
        <w:tc>
          <w:tcPr>
            <w:tcW w:w="1562" w:type="dxa"/>
          </w:tcPr>
          <w:p w14:paraId="38072982" w14:textId="13C4AC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3364058.16</w:t>
            </w:r>
          </w:p>
        </w:tc>
        <w:tc>
          <w:tcPr>
            <w:tcW w:w="2134" w:type="dxa"/>
          </w:tcPr>
          <w:p w14:paraId="05D02E9B" w14:textId="7B11D6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98A3A3" w14:textId="76614A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CA67F3" w14:textId="0D6292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E11343C" w14:textId="77777777" w:rsidTr="001B1EA5">
        <w:trPr>
          <w:trHeight w:val="54"/>
        </w:trPr>
        <w:tc>
          <w:tcPr>
            <w:tcW w:w="1691" w:type="dxa"/>
          </w:tcPr>
          <w:p w14:paraId="6822AAA4" w14:textId="650DBF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14F941B4" w14:textId="5B73E76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722045.32</w:t>
            </w:r>
          </w:p>
        </w:tc>
        <w:tc>
          <w:tcPr>
            <w:tcW w:w="1562" w:type="dxa"/>
          </w:tcPr>
          <w:p w14:paraId="395A4DFD" w14:textId="0881E5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3364133.80</w:t>
            </w:r>
          </w:p>
        </w:tc>
        <w:tc>
          <w:tcPr>
            <w:tcW w:w="2134" w:type="dxa"/>
          </w:tcPr>
          <w:p w14:paraId="586EB435" w14:textId="7A49E7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04322B" w14:textId="0053243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55816" w14:textId="10A170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80EAB2B" w14:textId="77777777" w:rsidTr="001B1EA5">
        <w:trPr>
          <w:trHeight w:val="54"/>
        </w:trPr>
        <w:tc>
          <w:tcPr>
            <w:tcW w:w="1691" w:type="dxa"/>
          </w:tcPr>
          <w:p w14:paraId="38E6CA80" w14:textId="25C970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08F3750F" w14:textId="3BFA578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722051.09</w:t>
            </w:r>
          </w:p>
        </w:tc>
        <w:tc>
          <w:tcPr>
            <w:tcW w:w="1562" w:type="dxa"/>
          </w:tcPr>
          <w:p w14:paraId="7EDE6AC8" w14:textId="0DFD6A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3364146.03</w:t>
            </w:r>
          </w:p>
        </w:tc>
        <w:tc>
          <w:tcPr>
            <w:tcW w:w="2134" w:type="dxa"/>
          </w:tcPr>
          <w:p w14:paraId="35B36C8C" w14:textId="4DE121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8144C" w14:textId="50C135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F6E7E" w14:textId="1F2A63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7ACF934" w14:textId="77777777" w:rsidTr="001B1EA5">
        <w:trPr>
          <w:trHeight w:val="54"/>
        </w:trPr>
        <w:tc>
          <w:tcPr>
            <w:tcW w:w="1691" w:type="dxa"/>
          </w:tcPr>
          <w:p w14:paraId="4440A2CE" w14:textId="01E108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7EB2A10F" w14:textId="311B49D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722115.71</w:t>
            </w:r>
          </w:p>
        </w:tc>
        <w:tc>
          <w:tcPr>
            <w:tcW w:w="1562" w:type="dxa"/>
          </w:tcPr>
          <w:p w14:paraId="25D9AFB1" w14:textId="7EEC54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3364206.52</w:t>
            </w:r>
          </w:p>
        </w:tc>
        <w:tc>
          <w:tcPr>
            <w:tcW w:w="2134" w:type="dxa"/>
          </w:tcPr>
          <w:p w14:paraId="2B35DAB7" w14:textId="4B6F1D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1467E9" w14:textId="00C8E4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32FC9" w14:textId="35ECE6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8980B3" w14:textId="77777777" w:rsidTr="001B1EA5">
        <w:trPr>
          <w:trHeight w:val="54"/>
        </w:trPr>
        <w:tc>
          <w:tcPr>
            <w:tcW w:w="1691" w:type="dxa"/>
          </w:tcPr>
          <w:p w14:paraId="6EE28ED5" w14:textId="341B07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048E83AF" w14:textId="0BE973A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722123.21</w:t>
            </w:r>
          </w:p>
        </w:tc>
        <w:tc>
          <w:tcPr>
            <w:tcW w:w="1562" w:type="dxa"/>
          </w:tcPr>
          <w:p w14:paraId="6A5E7F41" w14:textId="1605CA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3364269.73</w:t>
            </w:r>
          </w:p>
        </w:tc>
        <w:tc>
          <w:tcPr>
            <w:tcW w:w="2134" w:type="dxa"/>
          </w:tcPr>
          <w:p w14:paraId="4644C0AC" w14:textId="773255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A05B14" w14:textId="610868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D2EAE0" w14:textId="1AA18A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1D5ABEE" w14:textId="77777777" w:rsidTr="001B1EA5">
        <w:trPr>
          <w:trHeight w:val="54"/>
        </w:trPr>
        <w:tc>
          <w:tcPr>
            <w:tcW w:w="1691" w:type="dxa"/>
          </w:tcPr>
          <w:p w14:paraId="38A76409" w14:textId="7D3188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08B56FE2" w14:textId="705EC02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722125.23</w:t>
            </w:r>
          </w:p>
        </w:tc>
        <w:tc>
          <w:tcPr>
            <w:tcW w:w="1562" w:type="dxa"/>
          </w:tcPr>
          <w:p w14:paraId="3391F6F0" w14:textId="7DFF1A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3364293.00</w:t>
            </w:r>
          </w:p>
        </w:tc>
        <w:tc>
          <w:tcPr>
            <w:tcW w:w="2134" w:type="dxa"/>
          </w:tcPr>
          <w:p w14:paraId="01BB13C2" w14:textId="3EB1E5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1A04B" w14:textId="49B3EC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F142C" w14:textId="1677D8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6F71078" w14:textId="77777777" w:rsidTr="001B1EA5">
        <w:trPr>
          <w:trHeight w:val="54"/>
        </w:trPr>
        <w:tc>
          <w:tcPr>
            <w:tcW w:w="1691" w:type="dxa"/>
          </w:tcPr>
          <w:p w14:paraId="43539FC3" w14:textId="3F3F8A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7A24CFAE" w14:textId="03A4141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722123.86</w:t>
            </w:r>
          </w:p>
        </w:tc>
        <w:tc>
          <w:tcPr>
            <w:tcW w:w="1562" w:type="dxa"/>
          </w:tcPr>
          <w:p w14:paraId="7140503A" w14:textId="48A2D3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3364319.72</w:t>
            </w:r>
          </w:p>
        </w:tc>
        <w:tc>
          <w:tcPr>
            <w:tcW w:w="2134" w:type="dxa"/>
          </w:tcPr>
          <w:p w14:paraId="4B52B13D" w14:textId="29A524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6647DA" w14:textId="3F87CD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F561A" w14:textId="57D07E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B563558" w14:textId="77777777" w:rsidTr="001B1EA5">
        <w:trPr>
          <w:trHeight w:val="54"/>
        </w:trPr>
        <w:tc>
          <w:tcPr>
            <w:tcW w:w="1691" w:type="dxa"/>
          </w:tcPr>
          <w:p w14:paraId="5255241B" w14:textId="654967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27570856" w14:textId="4C1D470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722121.90</w:t>
            </w:r>
          </w:p>
        </w:tc>
        <w:tc>
          <w:tcPr>
            <w:tcW w:w="1562" w:type="dxa"/>
          </w:tcPr>
          <w:p w14:paraId="50E78DA1" w14:textId="1A3AA6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3364349.75</w:t>
            </w:r>
          </w:p>
        </w:tc>
        <w:tc>
          <w:tcPr>
            <w:tcW w:w="2134" w:type="dxa"/>
          </w:tcPr>
          <w:p w14:paraId="5E3130C7" w14:textId="5701C1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293396" w14:textId="7974B7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ACCD8B" w14:textId="0DA9F3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87B2D4" w14:textId="77777777" w:rsidTr="001B1EA5">
        <w:trPr>
          <w:trHeight w:val="54"/>
        </w:trPr>
        <w:tc>
          <w:tcPr>
            <w:tcW w:w="1691" w:type="dxa"/>
          </w:tcPr>
          <w:p w14:paraId="16156EAD" w14:textId="2AE421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4F43B32C" w14:textId="0CF22E9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722110.76</w:t>
            </w:r>
          </w:p>
        </w:tc>
        <w:tc>
          <w:tcPr>
            <w:tcW w:w="1562" w:type="dxa"/>
          </w:tcPr>
          <w:p w14:paraId="733D6E08" w14:textId="41F305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3364391.16</w:t>
            </w:r>
          </w:p>
        </w:tc>
        <w:tc>
          <w:tcPr>
            <w:tcW w:w="2134" w:type="dxa"/>
          </w:tcPr>
          <w:p w14:paraId="16B31AF3" w14:textId="2331FE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1DA149" w14:textId="4FFE93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15286" w14:textId="74743F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56891B1" w14:textId="77777777" w:rsidTr="001B1EA5">
        <w:trPr>
          <w:trHeight w:val="54"/>
        </w:trPr>
        <w:tc>
          <w:tcPr>
            <w:tcW w:w="1691" w:type="dxa"/>
          </w:tcPr>
          <w:p w14:paraId="3BB94A38" w14:textId="27AA17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4E61158B" w14:textId="43453E8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722097.93</w:t>
            </w:r>
          </w:p>
        </w:tc>
        <w:tc>
          <w:tcPr>
            <w:tcW w:w="1562" w:type="dxa"/>
          </w:tcPr>
          <w:p w14:paraId="7D844F1B" w14:textId="527D75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3364409.62</w:t>
            </w:r>
          </w:p>
        </w:tc>
        <w:tc>
          <w:tcPr>
            <w:tcW w:w="2134" w:type="dxa"/>
          </w:tcPr>
          <w:p w14:paraId="57DBC84D" w14:textId="321548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017CD" w14:textId="758269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BDE78C" w14:textId="270951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16164ED" w14:textId="77777777" w:rsidTr="001B1EA5">
        <w:trPr>
          <w:trHeight w:val="54"/>
        </w:trPr>
        <w:tc>
          <w:tcPr>
            <w:tcW w:w="1691" w:type="dxa"/>
          </w:tcPr>
          <w:p w14:paraId="7283F89C" w14:textId="0069A0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4BE57E0B" w14:textId="6F49D37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722093.49</w:t>
            </w:r>
          </w:p>
        </w:tc>
        <w:tc>
          <w:tcPr>
            <w:tcW w:w="1562" w:type="dxa"/>
          </w:tcPr>
          <w:p w14:paraId="3E215220" w14:textId="7E42B9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3364418.61</w:t>
            </w:r>
          </w:p>
        </w:tc>
        <w:tc>
          <w:tcPr>
            <w:tcW w:w="2134" w:type="dxa"/>
          </w:tcPr>
          <w:p w14:paraId="1F585F35" w14:textId="60CD85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4935F8" w14:textId="477D63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A82A09" w14:textId="305A61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1C3DBDC" w14:textId="77777777" w:rsidTr="001B1EA5">
        <w:trPr>
          <w:trHeight w:val="54"/>
        </w:trPr>
        <w:tc>
          <w:tcPr>
            <w:tcW w:w="1691" w:type="dxa"/>
          </w:tcPr>
          <w:p w14:paraId="78359C6E" w14:textId="71D656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3BBF28FD" w14:textId="46AFDD0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722079.14</w:t>
            </w:r>
          </w:p>
        </w:tc>
        <w:tc>
          <w:tcPr>
            <w:tcW w:w="1562" w:type="dxa"/>
          </w:tcPr>
          <w:p w14:paraId="2F944382" w14:textId="63BE56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3364442.29</w:t>
            </w:r>
          </w:p>
        </w:tc>
        <w:tc>
          <w:tcPr>
            <w:tcW w:w="2134" w:type="dxa"/>
          </w:tcPr>
          <w:p w14:paraId="65EEA4A5" w14:textId="18108A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2F46A7" w14:textId="4D95DF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6400C" w14:textId="0999AE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35E622" w14:textId="77777777" w:rsidTr="001B1EA5">
        <w:trPr>
          <w:trHeight w:val="54"/>
        </w:trPr>
        <w:tc>
          <w:tcPr>
            <w:tcW w:w="1691" w:type="dxa"/>
          </w:tcPr>
          <w:p w14:paraId="18292225" w14:textId="44CA6B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7D0F9ADD" w14:textId="247FCDB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722067.01</w:t>
            </w:r>
          </w:p>
        </w:tc>
        <w:tc>
          <w:tcPr>
            <w:tcW w:w="1562" w:type="dxa"/>
          </w:tcPr>
          <w:p w14:paraId="5AB4FDAE" w14:textId="56028E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3364479.89</w:t>
            </w:r>
          </w:p>
        </w:tc>
        <w:tc>
          <w:tcPr>
            <w:tcW w:w="2134" w:type="dxa"/>
          </w:tcPr>
          <w:p w14:paraId="6C74DD8A" w14:textId="3B334B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63F576" w14:textId="39EF1E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CC9326" w14:textId="256D70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BD6EBF1" w14:textId="77777777" w:rsidTr="001B1EA5">
        <w:trPr>
          <w:trHeight w:val="54"/>
        </w:trPr>
        <w:tc>
          <w:tcPr>
            <w:tcW w:w="1691" w:type="dxa"/>
          </w:tcPr>
          <w:p w14:paraId="68B95285" w14:textId="1F263E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289FA976" w14:textId="192C95C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722068.06</w:t>
            </w:r>
          </w:p>
        </w:tc>
        <w:tc>
          <w:tcPr>
            <w:tcW w:w="1562" w:type="dxa"/>
          </w:tcPr>
          <w:p w14:paraId="1034D1FC" w14:textId="5E7A9AB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3364484.17</w:t>
            </w:r>
          </w:p>
        </w:tc>
        <w:tc>
          <w:tcPr>
            <w:tcW w:w="2134" w:type="dxa"/>
          </w:tcPr>
          <w:p w14:paraId="55687A46" w14:textId="208DDA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7C572" w14:textId="7CF356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CE5D1D" w14:textId="1E3CF4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1F5D832" w14:textId="77777777" w:rsidTr="001B1EA5">
        <w:trPr>
          <w:trHeight w:val="54"/>
        </w:trPr>
        <w:tc>
          <w:tcPr>
            <w:tcW w:w="1691" w:type="dxa"/>
          </w:tcPr>
          <w:p w14:paraId="350076CE" w14:textId="7F73FC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6DDA85BD" w14:textId="1FA81B5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722069.91</w:t>
            </w:r>
          </w:p>
        </w:tc>
        <w:tc>
          <w:tcPr>
            <w:tcW w:w="1562" w:type="dxa"/>
          </w:tcPr>
          <w:p w14:paraId="734999BF" w14:textId="0F2DE3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3364526.09</w:t>
            </w:r>
          </w:p>
        </w:tc>
        <w:tc>
          <w:tcPr>
            <w:tcW w:w="2134" w:type="dxa"/>
          </w:tcPr>
          <w:p w14:paraId="699C186A" w14:textId="6E8CBB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61873B" w14:textId="280AD2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8DAB6A" w14:textId="422F8D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CC027AA" w14:textId="77777777" w:rsidTr="001B1EA5">
        <w:trPr>
          <w:trHeight w:val="54"/>
        </w:trPr>
        <w:tc>
          <w:tcPr>
            <w:tcW w:w="1691" w:type="dxa"/>
          </w:tcPr>
          <w:p w14:paraId="43E4D6A5" w14:textId="42BE49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3D0B5EE5" w14:textId="191E209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722051.29</w:t>
            </w:r>
          </w:p>
        </w:tc>
        <w:tc>
          <w:tcPr>
            <w:tcW w:w="1562" w:type="dxa"/>
          </w:tcPr>
          <w:p w14:paraId="784440B1" w14:textId="33D3E1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3364580.83</w:t>
            </w:r>
          </w:p>
        </w:tc>
        <w:tc>
          <w:tcPr>
            <w:tcW w:w="2134" w:type="dxa"/>
          </w:tcPr>
          <w:p w14:paraId="6D72CDC5" w14:textId="62730D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CE7FD" w14:textId="72D746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CC4A0" w14:textId="47A900B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B090DA" w14:textId="77777777" w:rsidTr="001B1EA5">
        <w:trPr>
          <w:trHeight w:val="54"/>
        </w:trPr>
        <w:tc>
          <w:tcPr>
            <w:tcW w:w="1691" w:type="dxa"/>
          </w:tcPr>
          <w:p w14:paraId="4FDE6218" w14:textId="26B1A7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21660764" w14:textId="08789A5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722019.49</w:t>
            </w:r>
          </w:p>
        </w:tc>
        <w:tc>
          <w:tcPr>
            <w:tcW w:w="1562" w:type="dxa"/>
          </w:tcPr>
          <w:p w14:paraId="6236448B" w14:textId="15C4CC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3364611.36</w:t>
            </w:r>
          </w:p>
        </w:tc>
        <w:tc>
          <w:tcPr>
            <w:tcW w:w="2134" w:type="dxa"/>
          </w:tcPr>
          <w:p w14:paraId="56F071B2" w14:textId="39DA91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69467" w14:textId="111C08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B80BFB" w14:textId="7B7C69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55521CB" w14:textId="77777777" w:rsidTr="001B1EA5">
        <w:trPr>
          <w:trHeight w:val="54"/>
        </w:trPr>
        <w:tc>
          <w:tcPr>
            <w:tcW w:w="1691" w:type="dxa"/>
          </w:tcPr>
          <w:p w14:paraId="0B0F5D22" w14:textId="3DFE4E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67748EC2" w14:textId="600AD21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722015.04</w:t>
            </w:r>
          </w:p>
        </w:tc>
        <w:tc>
          <w:tcPr>
            <w:tcW w:w="1562" w:type="dxa"/>
          </w:tcPr>
          <w:p w14:paraId="7D958529" w14:textId="1A2BAFB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3364616.00</w:t>
            </w:r>
          </w:p>
        </w:tc>
        <w:tc>
          <w:tcPr>
            <w:tcW w:w="2134" w:type="dxa"/>
          </w:tcPr>
          <w:p w14:paraId="6C226A2E" w14:textId="190047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06350" w14:textId="3AD56B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FEF6F6" w14:textId="288444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28AFA35" w14:textId="77777777" w:rsidTr="001B1EA5">
        <w:trPr>
          <w:trHeight w:val="54"/>
        </w:trPr>
        <w:tc>
          <w:tcPr>
            <w:tcW w:w="1691" w:type="dxa"/>
          </w:tcPr>
          <w:p w14:paraId="438E6ECA" w14:textId="48AD8C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4A3D0676" w14:textId="44EF703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722006.56</w:t>
            </w:r>
          </w:p>
        </w:tc>
        <w:tc>
          <w:tcPr>
            <w:tcW w:w="1562" w:type="dxa"/>
          </w:tcPr>
          <w:p w14:paraId="222DB6DC" w14:textId="30B15F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3364631.56</w:t>
            </w:r>
          </w:p>
        </w:tc>
        <w:tc>
          <w:tcPr>
            <w:tcW w:w="2134" w:type="dxa"/>
          </w:tcPr>
          <w:p w14:paraId="4ECCCF2B" w14:textId="1F9A2F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3475C5" w14:textId="792A9C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6D58A" w14:textId="72AFBC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D3556DE" w14:textId="77777777" w:rsidTr="001B1EA5">
        <w:trPr>
          <w:trHeight w:val="54"/>
        </w:trPr>
        <w:tc>
          <w:tcPr>
            <w:tcW w:w="1691" w:type="dxa"/>
          </w:tcPr>
          <w:p w14:paraId="52F3906E" w14:textId="225254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64F8AB58" w14:textId="4B88068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721976.21</w:t>
            </w:r>
          </w:p>
        </w:tc>
        <w:tc>
          <w:tcPr>
            <w:tcW w:w="1562" w:type="dxa"/>
          </w:tcPr>
          <w:p w14:paraId="32D23193" w14:textId="3C6F6F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3364660.38</w:t>
            </w:r>
          </w:p>
        </w:tc>
        <w:tc>
          <w:tcPr>
            <w:tcW w:w="2134" w:type="dxa"/>
          </w:tcPr>
          <w:p w14:paraId="44C4AFBD" w14:textId="1A111C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6CF9C" w14:textId="1D909D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7675E" w14:textId="4FF232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7B7152D" w14:textId="77777777" w:rsidTr="001B1EA5">
        <w:trPr>
          <w:trHeight w:val="54"/>
        </w:trPr>
        <w:tc>
          <w:tcPr>
            <w:tcW w:w="1691" w:type="dxa"/>
          </w:tcPr>
          <w:p w14:paraId="7C19A51F" w14:textId="15B40D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7EE09C3B" w14:textId="3768842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721964.09</w:t>
            </w:r>
          </w:p>
        </w:tc>
        <w:tc>
          <w:tcPr>
            <w:tcW w:w="1562" w:type="dxa"/>
          </w:tcPr>
          <w:p w14:paraId="09D67AF3" w14:textId="3FA2AB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3364667.18</w:t>
            </w:r>
          </w:p>
        </w:tc>
        <w:tc>
          <w:tcPr>
            <w:tcW w:w="2134" w:type="dxa"/>
          </w:tcPr>
          <w:p w14:paraId="043764F8" w14:textId="5EA7A2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92368" w14:textId="600AA1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403828" w14:textId="12F279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950887B" w14:textId="77777777" w:rsidTr="001B1EA5">
        <w:trPr>
          <w:trHeight w:val="54"/>
        </w:trPr>
        <w:tc>
          <w:tcPr>
            <w:tcW w:w="1691" w:type="dxa"/>
          </w:tcPr>
          <w:p w14:paraId="4AC54602" w14:textId="419091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0D1B8848" w14:textId="62222C4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721952.59</w:t>
            </w:r>
          </w:p>
        </w:tc>
        <w:tc>
          <w:tcPr>
            <w:tcW w:w="1562" w:type="dxa"/>
          </w:tcPr>
          <w:p w14:paraId="7447E58E" w14:textId="540997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3364687.84</w:t>
            </w:r>
          </w:p>
        </w:tc>
        <w:tc>
          <w:tcPr>
            <w:tcW w:w="2134" w:type="dxa"/>
          </w:tcPr>
          <w:p w14:paraId="053E69A8" w14:textId="0F0CB9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680941" w14:textId="763B85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37D76F" w14:textId="6472CD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2883F5E" w14:textId="77777777" w:rsidTr="001B1EA5">
        <w:trPr>
          <w:trHeight w:val="54"/>
        </w:trPr>
        <w:tc>
          <w:tcPr>
            <w:tcW w:w="1691" w:type="dxa"/>
          </w:tcPr>
          <w:p w14:paraId="3BAE1FE6" w14:textId="7FF3E3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220A9AEA" w14:textId="4A6D490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721922.85</w:t>
            </w:r>
          </w:p>
        </w:tc>
        <w:tc>
          <w:tcPr>
            <w:tcW w:w="1562" w:type="dxa"/>
          </w:tcPr>
          <w:p w14:paraId="0BE5CD1E" w14:textId="5D9668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3364710.60</w:t>
            </w:r>
          </w:p>
        </w:tc>
        <w:tc>
          <w:tcPr>
            <w:tcW w:w="2134" w:type="dxa"/>
          </w:tcPr>
          <w:p w14:paraId="09FA9DAA" w14:textId="6E311F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7F4B36" w14:textId="6D87B0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54942" w14:textId="099227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1E5B5C5" w14:textId="77777777" w:rsidTr="001B1EA5">
        <w:trPr>
          <w:trHeight w:val="54"/>
        </w:trPr>
        <w:tc>
          <w:tcPr>
            <w:tcW w:w="1691" w:type="dxa"/>
          </w:tcPr>
          <w:p w14:paraId="5BCF33E2" w14:textId="547B12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370648D5" w14:textId="1074E00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721923.05</w:t>
            </w:r>
          </w:p>
        </w:tc>
        <w:tc>
          <w:tcPr>
            <w:tcW w:w="1562" w:type="dxa"/>
          </w:tcPr>
          <w:p w14:paraId="0724E428" w14:textId="6EC32F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3364718.80</w:t>
            </w:r>
          </w:p>
        </w:tc>
        <w:tc>
          <w:tcPr>
            <w:tcW w:w="2134" w:type="dxa"/>
          </w:tcPr>
          <w:p w14:paraId="2D517EAA" w14:textId="50FA97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51913" w14:textId="3883C3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4FB528" w14:textId="31EFAD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51FA630" w14:textId="77777777" w:rsidTr="001B1EA5">
        <w:trPr>
          <w:trHeight w:val="54"/>
        </w:trPr>
        <w:tc>
          <w:tcPr>
            <w:tcW w:w="1691" w:type="dxa"/>
          </w:tcPr>
          <w:p w14:paraId="583F6958" w14:textId="4A373A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13B9272B" w14:textId="43D3FF3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721916.10</w:t>
            </w:r>
          </w:p>
        </w:tc>
        <w:tc>
          <w:tcPr>
            <w:tcW w:w="1562" w:type="dxa"/>
          </w:tcPr>
          <w:p w14:paraId="41205A10" w14:textId="36F34D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3364748.80</w:t>
            </w:r>
          </w:p>
        </w:tc>
        <w:tc>
          <w:tcPr>
            <w:tcW w:w="2134" w:type="dxa"/>
          </w:tcPr>
          <w:p w14:paraId="112BEF8F" w14:textId="2EE69F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91E8F6" w14:textId="607884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2FF0E" w14:textId="0A711D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A0C5F26" w14:textId="77777777" w:rsidTr="001B1EA5">
        <w:trPr>
          <w:trHeight w:val="54"/>
        </w:trPr>
        <w:tc>
          <w:tcPr>
            <w:tcW w:w="1691" w:type="dxa"/>
          </w:tcPr>
          <w:p w14:paraId="0E249EF9" w14:textId="67AAEC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2DF377A5" w14:textId="23501BD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721906.44</w:t>
            </w:r>
          </w:p>
        </w:tc>
        <w:tc>
          <w:tcPr>
            <w:tcW w:w="1562" w:type="dxa"/>
          </w:tcPr>
          <w:p w14:paraId="7041CFD4" w14:textId="5347BA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3364772.66</w:t>
            </w:r>
          </w:p>
        </w:tc>
        <w:tc>
          <w:tcPr>
            <w:tcW w:w="2134" w:type="dxa"/>
          </w:tcPr>
          <w:p w14:paraId="27CEDE85" w14:textId="01CF71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3B5A60" w14:textId="0E4512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06E858" w14:textId="0ADE13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6D415F9" w14:textId="77777777" w:rsidTr="001B1EA5">
        <w:trPr>
          <w:trHeight w:val="54"/>
        </w:trPr>
        <w:tc>
          <w:tcPr>
            <w:tcW w:w="1691" w:type="dxa"/>
          </w:tcPr>
          <w:p w14:paraId="4D086D47" w14:textId="515BCD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575525C4" w14:textId="49E6508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721903.17</w:t>
            </w:r>
          </w:p>
        </w:tc>
        <w:tc>
          <w:tcPr>
            <w:tcW w:w="1562" w:type="dxa"/>
          </w:tcPr>
          <w:p w14:paraId="7896BC65" w14:textId="23AC46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3364784.09</w:t>
            </w:r>
          </w:p>
        </w:tc>
        <w:tc>
          <w:tcPr>
            <w:tcW w:w="2134" w:type="dxa"/>
          </w:tcPr>
          <w:p w14:paraId="49C679FC" w14:textId="2314A9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285CC" w14:textId="6AC941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13C75D" w14:textId="45E08E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E6091FD" w14:textId="77777777" w:rsidTr="001B1EA5">
        <w:trPr>
          <w:trHeight w:val="54"/>
        </w:trPr>
        <w:tc>
          <w:tcPr>
            <w:tcW w:w="1691" w:type="dxa"/>
          </w:tcPr>
          <w:p w14:paraId="472E1B6E" w14:textId="39CD81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4EDF37C2" w14:textId="1BE3AAF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721893.38</w:t>
            </w:r>
          </w:p>
        </w:tc>
        <w:tc>
          <w:tcPr>
            <w:tcW w:w="1562" w:type="dxa"/>
          </w:tcPr>
          <w:p w14:paraId="646ADD6C" w14:textId="0822D3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3364820.76</w:t>
            </w:r>
          </w:p>
        </w:tc>
        <w:tc>
          <w:tcPr>
            <w:tcW w:w="2134" w:type="dxa"/>
          </w:tcPr>
          <w:p w14:paraId="72BD712A" w14:textId="3B1B5B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B5EE7" w14:textId="23A3B0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4AD7F" w14:textId="59BBD6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1CE7EC1" w14:textId="77777777" w:rsidTr="001B1EA5">
        <w:trPr>
          <w:trHeight w:val="54"/>
        </w:trPr>
        <w:tc>
          <w:tcPr>
            <w:tcW w:w="1691" w:type="dxa"/>
          </w:tcPr>
          <w:p w14:paraId="75A4165A" w14:textId="59E16E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32FA6804" w14:textId="385C140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721887.35</w:t>
            </w:r>
          </w:p>
        </w:tc>
        <w:tc>
          <w:tcPr>
            <w:tcW w:w="1562" w:type="dxa"/>
          </w:tcPr>
          <w:p w14:paraId="4B753BE4" w14:textId="3F786E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3364868.91</w:t>
            </w:r>
          </w:p>
        </w:tc>
        <w:tc>
          <w:tcPr>
            <w:tcW w:w="2134" w:type="dxa"/>
          </w:tcPr>
          <w:p w14:paraId="6B877CE2" w14:textId="0A2CC7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CEC8E3" w14:textId="72FCF4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FD7DC3" w14:textId="6D3342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070CD02" w14:textId="77777777" w:rsidTr="001B1EA5">
        <w:trPr>
          <w:trHeight w:val="54"/>
        </w:trPr>
        <w:tc>
          <w:tcPr>
            <w:tcW w:w="1691" w:type="dxa"/>
          </w:tcPr>
          <w:p w14:paraId="0FB44887" w14:textId="42758C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124F0F54" w14:textId="32A2EFF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721863.36</w:t>
            </w:r>
          </w:p>
        </w:tc>
        <w:tc>
          <w:tcPr>
            <w:tcW w:w="1562" w:type="dxa"/>
          </w:tcPr>
          <w:p w14:paraId="7E0BCA66" w14:textId="2FDBA6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3364905.99</w:t>
            </w:r>
          </w:p>
        </w:tc>
        <w:tc>
          <w:tcPr>
            <w:tcW w:w="2134" w:type="dxa"/>
          </w:tcPr>
          <w:p w14:paraId="2560B6CC" w14:textId="1886AE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5180D0" w14:textId="01DAEA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C750B9" w14:textId="46534D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2CB275A" w14:textId="77777777" w:rsidTr="001B1EA5">
        <w:trPr>
          <w:trHeight w:val="54"/>
        </w:trPr>
        <w:tc>
          <w:tcPr>
            <w:tcW w:w="1691" w:type="dxa"/>
          </w:tcPr>
          <w:p w14:paraId="4A3AE12B" w14:textId="76B1A4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4FDD144C" w14:textId="17FBDA4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721848.02</w:t>
            </w:r>
          </w:p>
        </w:tc>
        <w:tc>
          <w:tcPr>
            <w:tcW w:w="1562" w:type="dxa"/>
          </w:tcPr>
          <w:p w14:paraId="6F60941A" w14:textId="33F2BD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3364924.05</w:t>
            </w:r>
          </w:p>
        </w:tc>
        <w:tc>
          <w:tcPr>
            <w:tcW w:w="2134" w:type="dxa"/>
          </w:tcPr>
          <w:p w14:paraId="671EAA3F" w14:textId="026359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761605" w14:textId="386ACB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377D35" w14:textId="73FB54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BE8E9B6" w14:textId="77777777" w:rsidTr="001B1EA5">
        <w:trPr>
          <w:trHeight w:val="54"/>
        </w:trPr>
        <w:tc>
          <w:tcPr>
            <w:tcW w:w="1691" w:type="dxa"/>
          </w:tcPr>
          <w:p w14:paraId="11B4FDBB" w14:textId="315ADC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677696CB" w14:textId="05CC33F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721834.71</w:t>
            </w:r>
          </w:p>
        </w:tc>
        <w:tc>
          <w:tcPr>
            <w:tcW w:w="1562" w:type="dxa"/>
          </w:tcPr>
          <w:p w14:paraId="4B83DBDD" w14:textId="05F15D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3364944.35</w:t>
            </w:r>
          </w:p>
        </w:tc>
        <w:tc>
          <w:tcPr>
            <w:tcW w:w="2134" w:type="dxa"/>
          </w:tcPr>
          <w:p w14:paraId="1C967944" w14:textId="17A82C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6E039" w14:textId="29B6AE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C4BF3A" w14:textId="60628B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96D09E" w14:textId="77777777" w:rsidTr="001B1EA5">
        <w:trPr>
          <w:trHeight w:val="54"/>
        </w:trPr>
        <w:tc>
          <w:tcPr>
            <w:tcW w:w="1691" w:type="dxa"/>
          </w:tcPr>
          <w:p w14:paraId="72C8D02E" w14:textId="44CE17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1CE756CB" w14:textId="317B0F8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721815.14</w:t>
            </w:r>
          </w:p>
        </w:tc>
        <w:tc>
          <w:tcPr>
            <w:tcW w:w="1562" w:type="dxa"/>
          </w:tcPr>
          <w:p w14:paraId="71F97ABE" w14:textId="590FF7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3364989.96</w:t>
            </w:r>
          </w:p>
        </w:tc>
        <w:tc>
          <w:tcPr>
            <w:tcW w:w="2134" w:type="dxa"/>
          </w:tcPr>
          <w:p w14:paraId="0AE6B26E" w14:textId="549D79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7CC8C" w14:textId="38573C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F059A" w14:textId="05ACE1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A7DCB39" w14:textId="77777777" w:rsidTr="001B1EA5">
        <w:trPr>
          <w:trHeight w:val="54"/>
        </w:trPr>
        <w:tc>
          <w:tcPr>
            <w:tcW w:w="1691" w:type="dxa"/>
          </w:tcPr>
          <w:p w14:paraId="58E2C1FE" w14:textId="46EA49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0E3906D1" w14:textId="2511022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721778.70</w:t>
            </w:r>
          </w:p>
        </w:tc>
        <w:tc>
          <w:tcPr>
            <w:tcW w:w="1562" w:type="dxa"/>
          </w:tcPr>
          <w:p w14:paraId="3CC735BA" w14:textId="188CFE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3365026.99</w:t>
            </w:r>
          </w:p>
        </w:tc>
        <w:tc>
          <w:tcPr>
            <w:tcW w:w="2134" w:type="dxa"/>
          </w:tcPr>
          <w:p w14:paraId="4164E415" w14:textId="74063D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8EC65B" w14:textId="2E7EA8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5C6AE6" w14:textId="4C22C3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F3B1D48" w14:textId="77777777" w:rsidTr="001B1EA5">
        <w:trPr>
          <w:trHeight w:val="54"/>
        </w:trPr>
        <w:tc>
          <w:tcPr>
            <w:tcW w:w="1691" w:type="dxa"/>
          </w:tcPr>
          <w:p w14:paraId="6098AA4C" w14:textId="49DF45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5BCA0C69" w14:textId="156E7A8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721770.60</w:t>
            </w:r>
          </w:p>
        </w:tc>
        <w:tc>
          <w:tcPr>
            <w:tcW w:w="1562" w:type="dxa"/>
          </w:tcPr>
          <w:p w14:paraId="714AFA13" w14:textId="4A5FBE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3365032.01</w:t>
            </w:r>
          </w:p>
        </w:tc>
        <w:tc>
          <w:tcPr>
            <w:tcW w:w="2134" w:type="dxa"/>
          </w:tcPr>
          <w:p w14:paraId="64689440" w14:textId="562686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C43ED" w14:textId="1EF260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6AB6C" w14:textId="535C4B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B8F9742" w14:textId="77777777" w:rsidTr="001B1EA5">
        <w:trPr>
          <w:trHeight w:val="54"/>
        </w:trPr>
        <w:tc>
          <w:tcPr>
            <w:tcW w:w="1691" w:type="dxa"/>
          </w:tcPr>
          <w:p w14:paraId="1D2D2193" w14:textId="4EAAB4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676DCB22" w14:textId="05EB4B1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721762.32</w:t>
            </w:r>
          </w:p>
        </w:tc>
        <w:tc>
          <w:tcPr>
            <w:tcW w:w="1562" w:type="dxa"/>
          </w:tcPr>
          <w:p w14:paraId="7A16C32C" w14:textId="2EACF2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3365041.77</w:t>
            </w:r>
          </w:p>
        </w:tc>
        <w:tc>
          <w:tcPr>
            <w:tcW w:w="2134" w:type="dxa"/>
          </w:tcPr>
          <w:p w14:paraId="564A576F" w14:textId="3BF1FB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091F1A" w14:textId="4D52A3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FB2A38" w14:textId="765EEC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929C078" w14:textId="77777777" w:rsidTr="001B1EA5">
        <w:trPr>
          <w:trHeight w:val="54"/>
        </w:trPr>
        <w:tc>
          <w:tcPr>
            <w:tcW w:w="1691" w:type="dxa"/>
          </w:tcPr>
          <w:p w14:paraId="304BCBBE" w14:textId="61C993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66D40845" w14:textId="0D26189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721762.73</w:t>
            </w:r>
          </w:p>
        </w:tc>
        <w:tc>
          <w:tcPr>
            <w:tcW w:w="1562" w:type="dxa"/>
          </w:tcPr>
          <w:p w14:paraId="6F4E2D82" w14:textId="098B3F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3365062.23</w:t>
            </w:r>
          </w:p>
        </w:tc>
        <w:tc>
          <w:tcPr>
            <w:tcW w:w="2134" w:type="dxa"/>
          </w:tcPr>
          <w:p w14:paraId="2534CA64" w14:textId="3E0019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52309" w14:textId="24CF68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5DFFC2" w14:textId="43FB7F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1F0FCC5" w14:textId="77777777" w:rsidTr="001B1EA5">
        <w:trPr>
          <w:trHeight w:val="54"/>
        </w:trPr>
        <w:tc>
          <w:tcPr>
            <w:tcW w:w="1691" w:type="dxa"/>
          </w:tcPr>
          <w:p w14:paraId="4C986FD8" w14:textId="051DD3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0F078B9C" w14:textId="644AC69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721761.25</w:t>
            </w:r>
          </w:p>
        </w:tc>
        <w:tc>
          <w:tcPr>
            <w:tcW w:w="1562" w:type="dxa"/>
          </w:tcPr>
          <w:p w14:paraId="2F83A6DB" w14:textId="23B118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3365107.15</w:t>
            </w:r>
          </w:p>
        </w:tc>
        <w:tc>
          <w:tcPr>
            <w:tcW w:w="2134" w:type="dxa"/>
          </w:tcPr>
          <w:p w14:paraId="68A4E876" w14:textId="5C0970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6ECF5" w14:textId="7130FD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6D30AD" w14:textId="7F7A6E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BE64C5E" w14:textId="77777777" w:rsidTr="001B1EA5">
        <w:trPr>
          <w:trHeight w:val="54"/>
        </w:trPr>
        <w:tc>
          <w:tcPr>
            <w:tcW w:w="1691" w:type="dxa"/>
          </w:tcPr>
          <w:p w14:paraId="63FB01A3" w14:textId="2D0C98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2F7AA46E" w14:textId="573AA55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721729.19</w:t>
            </w:r>
          </w:p>
        </w:tc>
        <w:tc>
          <w:tcPr>
            <w:tcW w:w="1562" w:type="dxa"/>
          </w:tcPr>
          <w:p w14:paraId="0F02DE1D" w14:textId="7FE715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3365157.41</w:t>
            </w:r>
          </w:p>
        </w:tc>
        <w:tc>
          <w:tcPr>
            <w:tcW w:w="2134" w:type="dxa"/>
          </w:tcPr>
          <w:p w14:paraId="7C0FC351" w14:textId="5F3400C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4F0E4" w14:textId="690F5B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5A150C" w14:textId="0D4036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CDC1AA1" w14:textId="77777777" w:rsidTr="001B1EA5">
        <w:trPr>
          <w:trHeight w:val="54"/>
        </w:trPr>
        <w:tc>
          <w:tcPr>
            <w:tcW w:w="1691" w:type="dxa"/>
          </w:tcPr>
          <w:p w14:paraId="69EEABC9" w14:textId="12F659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04413589" w14:textId="0FE3840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721695.83</w:t>
            </w:r>
          </w:p>
        </w:tc>
        <w:tc>
          <w:tcPr>
            <w:tcW w:w="1562" w:type="dxa"/>
          </w:tcPr>
          <w:p w14:paraId="54AF7161" w14:textId="264BDD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3365177.53</w:t>
            </w:r>
          </w:p>
        </w:tc>
        <w:tc>
          <w:tcPr>
            <w:tcW w:w="2134" w:type="dxa"/>
          </w:tcPr>
          <w:p w14:paraId="699D814F" w14:textId="4785E7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76A331" w14:textId="770996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5F736F" w14:textId="45DFA3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5AA7FC" w14:textId="77777777" w:rsidTr="001B1EA5">
        <w:trPr>
          <w:trHeight w:val="54"/>
        </w:trPr>
        <w:tc>
          <w:tcPr>
            <w:tcW w:w="1691" w:type="dxa"/>
          </w:tcPr>
          <w:p w14:paraId="6897D286" w14:textId="2EEB3B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2374470F" w14:textId="114AE66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721677.21</w:t>
            </w:r>
          </w:p>
        </w:tc>
        <w:tc>
          <w:tcPr>
            <w:tcW w:w="1562" w:type="dxa"/>
          </w:tcPr>
          <w:p w14:paraId="3ED6BEE6" w14:textId="0175AC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3365186.89</w:t>
            </w:r>
          </w:p>
        </w:tc>
        <w:tc>
          <w:tcPr>
            <w:tcW w:w="2134" w:type="dxa"/>
          </w:tcPr>
          <w:p w14:paraId="4F665D16" w14:textId="1A74D9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0E0589" w14:textId="0FD62B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72BDE" w14:textId="2652B8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5E85EA1" w14:textId="77777777" w:rsidTr="001B1EA5">
        <w:trPr>
          <w:trHeight w:val="54"/>
        </w:trPr>
        <w:tc>
          <w:tcPr>
            <w:tcW w:w="1691" w:type="dxa"/>
          </w:tcPr>
          <w:p w14:paraId="682C0CCF" w14:textId="1E833E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7CF457BB" w14:textId="2C0B13A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721666.84</w:t>
            </w:r>
          </w:p>
        </w:tc>
        <w:tc>
          <w:tcPr>
            <w:tcW w:w="1562" w:type="dxa"/>
          </w:tcPr>
          <w:p w14:paraId="44D6AEC6" w14:textId="3FFEE2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3365194.25</w:t>
            </w:r>
          </w:p>
        </w:tc>
        <w:tc>
          <w:tcPr>
            <w:tcW w:w="2134" w:type="dxa"/>
          </w:tcPr>
          <w:p w14:paraId="7AFBB5EC" w14:textId="3041AF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7F1054" w14:textId="62F90F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A22815" w14:textId="07C4AE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A6C0BFF" w14:textId="77777777" w:rsidTr="001B1EA5">
        <w:trPr>
          <w:trHeight w:val="54"/>
        </w:trPr>
        <w:tc>
          <w:tcPr>
            <w:tcW w:w="1691" w:type="dxa"/>
          </w:tcPr>
          <w:p w14:paraId="1BF7AC8E" w14:textId="7E1523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07A37485" w14:textId="0C01EA5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721634.94</w:t>
            </w:r>
          </w:p>
        </w:tc>
        <w:tc>
          <w:tcPr>
            <w:tcW w:w="1562" w:type="dxa"/>
          </w:tcPr>
          <w:p w14:paraId="24B9B6E2" w14:textId="4087A0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3365207.68</w:t>
            </w:r>
          </w:p>
        </w:tc>
        <w:tc>
          <w:tcPr>
            <w:tcW w:w="2134" w:type="dxa"/>
          </w:tcPr>
          <w:p w14:paraId="03A9C828" w14:textId="2E1FCF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706805" w14:textId="15617E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535837" w14:textId="5832EB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4F47A23" w14:textId="77777777" w:rsidTr="001B1EA5">
        <w:trPr>
          <w:trHeight w:val="54"/>
        </w:trPr>
        <w:tc>
          <w:tcPr>
            <w:tcW w:w="1691" w:type="dxa"/>
          </w:tcPr>
          <w:p w14:paraId="5DED0CEE" w14:textId="01FE42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6A15FFCE" w14:textId="123D40F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721631.49</w:t>
            </w:r>
          </w:p>
        </w:tc>
        <w:tc>
          <w:tcPr>
            <w:tcW w:w="1562" w:type="dxa"/>
          </w:tcPr>
          <w:p w14:paraId="6903754C" w14:textId="52F219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3365212.65</w:t>
            </w:r>
          </w:p>
        </w:tc>
        <w:tc>
          <w:tcPr>
            <w:tcW w:w="2134" w:type="dxa"/>
          </w:tcPr>
          <w:p w14:paraId="44B7E14A" w14:textId="2CC17A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AB750" w14:textId="157573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75354" w14:textId="55CB00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3624106" w14:textId="77777777" w:rsidTr="001B1EA5">
        <w:trPr>
          <w:trHeight w:val="54"/>
        </w:trPr>
        <w:tc>
          <w:tcPr>
            <w:tcW w:w="1691" w:type="dxa"/>
          </w:tcPr>
          <w:p w14:paraId="6A26B699" w14:textId="5B6560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6A37E87E" w14:textId="5B21555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721628.23</w:t>
            </w:r>
          </w:p>
        </w:tc>
        <w:tc>
          <w:tcPr>
            <w:tcW w:w="1562" w:type="dxa"/>
          </w:tcPr>
          <w:p w14:paraId="7DDF0C9A" w14:textId="28D2D2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3365217.68</w:t>
            </w:r>
          </w:p>
        </w:tc>
        <w:tc>
          <w:tcPr>
            <w:tcW w:w="2134" w:type="dxa"/>
          </w:tcPr>
          <w:p w14:paraId="70F3602F" w14:textId="3ADF7C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DEF06" w14:textId="2AC3E9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878E12" w14:textId="38E332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BB7FE3" w14:textId="77777777" w:rsidTr="001B1EA5">
        <w:trPr>
          <w:trHeight w:val="54"/>
        </w:trPr>
        <w:tc>
          <w:tcPr>
            <w:tcW w:w="1691" w:type="dxa"/>
          </w:tcPr>
          <w:p w14:paraId="26CCF1B4" w14:textId="44260E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1F6158D0" w14:textId="030F67D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721627.73</w:t>
            </w:r>
          </w:p>
        </w:tc>
        <w:tc>
          <w:tcPr>
            <w:tcW w:w="1562" w:type="dxa"/>
          </w:tcPr>
          <w:p w14:paraId="7498F5E8" w14:textId="011033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3365233.66</w:t>
            </w:r>
          </w:p>
        </w:tc>
        <w:tc>
          <w:tcPr>
            <w:tcW w:w="2134" w:type="dxa"/>
          </w:tcPr>
          <w:p w14:paraId="2B1EB706" w14:textId="659646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6030AD" w14:textId="51186F6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385257" w14:textId="317779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B262D1B" w14:textId="77777777" w:rsidTr="001B1EA5">
        <w:trPr>
          <w:trHeight w:val="54"/>
        </w:trPr>
        <w:tc>
          <w:tcPr>
            <w:tcW w:w="1691" w:type="dxa"/>
          </w:tcPr>
          <w:p w14:paraId="2C8607FA" w14:textId="729D26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2CECC987" w14:textId="11D5E1E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721609.89</w:t>
            </w:r>
          </w:p>
        </w:tc>
        <w:tc>
          <w:tcPr>
            <w:tcW w:w="1562" w:type="dxa"/>
          </w:tcPr>
          <w:p w14:paraId="12FC135E" w14:textId="554746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3365267.34</w:t>
            </w:r>
          </w:p>
        </w:tc>
        <w:tc>
          <w:tcPr>
            <w:tcW w:w="2134" w:type="dxa"/>
          </w:tcPr>
          <w:p w14:paraId="6B7FB006" w14:textId="2A6DA3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0BCD5" w14:textId="4B18AA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90B5F" w14:textId="0C582F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C525ABC" w14:textId="77777777" w:rsidTr="001B1EA5">
        <w:trPr>
          <w:trHeight w:val="54"/>
        </w:trPr>
        <w:tc>
          <w:tcPr>
            <w:tcW w:w="1691" w:type="dxa"/>
          </w:tcPr>
          <w:p w14:paraId="3F1626E4" w14:textId="3E6FA2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4FDEBF1C" w14:textId="5BC1CD5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721598.74</w:t>
            </w:r>
          </w:p>
        </w:tc>
        <w:tc>
          <w:tcPr>
            <w:tcW w:w="1562" w:type="dxa"/>
          </w:tcPr>
          <w:p w14:paraId="2F567D8C" w14:textId="34F0AA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3365287.08</w:t>
            </w:r>
          </w:p>
        </w:tc>
        <w:tc>
          <w:tcPr>
            <w:tcW w:w="2134" w:type="dxa"/>
          </w:tcPr>
          <w:p w14:paraId="241B3EAD" w14:textId="0FCE92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402C05" w14:textId="02CF1C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E585FE" w14:textId="5E8E62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5069249" w14:textId="77777777" w:rsidTr="001B1EA5">
        <w:trPr>
          <w:trHeight w:val="54"/>
        </w:trPr>
        <w:tc>
          <w:tcPr>
            <w:tcW w:w="1691" w:type="dxa"/>
          </w:tcPr>
          <w:p w14:paraId="71E4E7B0" w14:textId="7826F0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75993ACE" w14:textId="08E94E5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721592.10</w:t>
            </w:r>
          </w:p>
        </w:tc>
        <w:tc>
          <w:tcPr>
            <w:tcW w:w="1562" w:type="dxa"/>
          </w:tcPr>
          <w:p w14:paraId="1271E8F3" w14:textId="796F25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3365297.76</w:t>
            </w:r>
          </w:p>
        </w:tc>
        <w:tc>
          <w:tcPr>
            <w:tcW w:w="2134" w:type="dxa"/>
          </w:tcPr>
          <w:p w14:paraId="37026C59" w14:textId="38103D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036367" w14:textId="621C45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954C9" w14:textId="71AEF6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39E52F6" w14:textId="77777777" w:rsidTr="001B1EA5">
        <w:trPr>
          <w:trHeight w:val="54"/>
        </w:trPr>
        <w:tc>
          <w:tcPr>
            <w:tcW w:w="1691" w:type="dxa"/>
          </w:tcPr>
          <w:p w14:paraId="50B8EDE7" w14:textId="5BE16B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618BA07D" w14:textId="71EAC52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721577.54</w:t>
            </w:r>
          </w:p>
        </w:tc>
        <w:tc>
          <w:tcPr>
            <w:tcW w:w="1562" w:type="dxa"/>
          </w:tcPr>
          <w:p w14:paraId="4498D8FD" w14:textId="569AFF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3365346.54</w:t>
            </w:r>
          </w:p>
        </w:tc>
        <w:tc>
          <w:tcPr>
            <w:tcW w:w="2134" w:type="dxa"/>
          </w:tcPr>
          <w:p w14:paraId="36C94C3C" w14:textId="135AEF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7E69F8" w14:textId="229BB3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B43693" w14:textId="4A44A3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DDA6956" w14:textId="77777777" w:rsidTr="001B1EA5">
        <w:trPr>
          <w:trHeight w:val="54"/>
        </w:trPr>
        <w:tc>
          <w:tcPr>
            <w:tcW w:w="1691" w:type="dxa"/>
          </w:tcPr>
          <w:p w14:paraId="5A6A529F" w14:textId="2F07DE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3BF07BCC" w14:textId="5C0056B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721558.75</w:t>
            </w:r>
          </w:p>
        </w:tc>
        <w:tc>
          <w:tcPr>
            <w:tcW w:w="1562" w:type="dxa"/>
          </w:tcPr>
          <w:p w14:paraId="13CA1961" w14:textId="140C30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3365377.49</w:t>
            </w:r>
          </w:p>
        </w:tc>
        <w:tc>
          <w:tcPr>
            <w:tcW w:w="2134" w:type="dxa"/>
          </w:tcPr>
          <w:p w14:paraId="4B3C50AA" w14:textId="32BEE5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EF6CF6" w14:textId="6076FF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340616" w14:textId="502EB4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54F3F58" w14:textId="77777777" w:rsidTr="001B1EA5">
        <w:trPr>
          <w:trHeight w:val="54"/>
        </w:trPr>
        <w:tc>
          <w:tcPr>
            <w:tcW w:w="1691" w:type="dxa"/>
          </w:tcPr>
          <w:p w14:paraId="00C774A0" w14:textId="0C3DFC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7ED1C42F" w14:textId="40FCF87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721547.81</w:t>
            </w:r>
          </w:p>
        </w:tc>
        <w:tc>
          <w:tcPr>
            <w:tcW w:w="1562" w:type="dxa"/>
          </w:tcPr>
          <w:p w14:paraId="506049C4" w14:textId="43D5B0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3365401.91</w:t>
            </w:r>
          </w:p>
        </w:tc>
        <w:tc>
          <w:tcPr>
            <w:tcW w:w="2134" w:type="dxa"/>
          </w:tcPr>
          <w:p w14:paraId="18FAD1D3" w14:textId="77D17D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05B86" w14:textId="3AB58B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415A5" w14:textId="61C785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F1D23C3" w14:textId="77777777" w:rsidTr="001B1EA5">
        <w:trPr>
          <w:trHeight w:val="54"/>
        </w:trPr>
        <w:tc>
          <w:tcPr>
            <w:tcW w:w="1691" w:type="dxa"/>
          </w:tcPr>
          <w:p w14:paraId="3D69FD3E" w14:textId="6BF1B1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26251575" w14:textId="3224144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721542.37</w:t>
            </w:r>
          </w:p>
        </w:tc>
        <w:tc>
          <w:tcPr>
            <w:tcW w:w="1562" w:type="dxa"/>
          </w:tcPr>
          <w:p w14:paraId="77B4EC7D" w14:textId="2D2BB0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3365409.31</w:t>
            </w:r>
          </w:p>
        </w:tc>
        <w:tc>
          <w:tcPr>
            <w:tcW w:w="2134" w:type="dxa"/>
          </w:tcPr>
          <w:p w14:paraId="72E16015" w14:textId="001959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2FFC64" w14:textId="678B06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25E6D" w14:textId="5B8DB9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5C32B00" w14:textId="77777777" w:rsidTr="001B1EA5">
        <w:trPr>
          <w:trHeight w:val="54"/>
        </w:trPr>
        <w:tc>
          <w:tcPr>
            <w:tcW w:w="1691" w:type="dxa"/>
          </w:tcPr>
          <w:p w14:paraId="1CF3CDF6" w14:textId="2B5541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50312AA9" w14:textId="00D1807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721537.98</w:t>
            </w:r>
          </w:p>
        </w:tc>
        <w:tc>
          <w:tcPr>
            <w:tcW w:w="1562" w:type="dxa"/>
          </w:tcPr>
          <w:p w14:paraId="093E7C80" w14:textId="003960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3365417.62</w:t>
            </w:r>
          </w:p>
        </w:tc>
        <w:tc>
          <w:tcPr>
            <w:tcW w:w="2134" w:type="dxa"/>
          </w:tcPr>
          <w:p w14:paraId="3D3AEB94" w14:textId="34403B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6C65A2" w14:textId="1F32B0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83BBAA" w14:textId="76AE90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C2C42E0" w14:textId="77777777" w:rsidTr="001B1EA5">
        <w:trPr>
          <w:trHeight w:val="54"/>
        </w:trPr>
        <w:tc>
          <w:tcPr>
            <w:tcW w:w="1691" w:type="dxa"/>
          </w:tcPr>
          <w:p w14:paraId="5984824F" w14:textId="790E6CB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4B87F1A8" w14:textId="396D33C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721532.49</w:t>
            </w:r>
          </w:p>
        </w:tc>
        <w:tc>
          <w:tcPr>
            <w:tcW w:w="1562" w:type="dxa"/>
          </w:tcPr>
          <w:p w14:paraId="394E9585" w14:textId="2D68DD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3365428.38</w:t>
            </w:r>
          </w:p>
        </w:tc>
        <w:tc>
          <w:tcPr>
            <w:tcW w:w="2134" w:type="dxa"/>
          </w:tcPr>
          <w:p w14:paraId="16CAE0D7" w14:textId="2AF5CB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206390" w14:textId="3294EC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83B6A" w14:textId="164557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11FDA7B" w14:textId="77777777" w:rsidTr="001B1EA5">
        <w:trPr>
          <w:trHeight w:val="54"/>
        </w:trPr>
        <w:tc>
          <w:tcPr>
            <w:tcW w:w="1691" w:type="dxa"/>
          </w:tcPr>
          <w:p w14:paraId="5A0213B6" w14:textId="4E0D8A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1CBB08D5" w14:textId="78753D9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721524.73</w:t>
            </w:r>
          </w:p>
        </w:tc>
        <w:tc>
          <w:tcPr>
            <w:tcW w:w="1562" w:type="dxa"/>
          </w:tcPr>
          <w:p w14:paraId="4E4E9371" w14:textId="44C84D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3365439.36</w:t>
            </w:r>
          </w:p>
        </w:tc>
        <w:tc>
          <w:tcPr>
            <w:tcW w:w="2134" w:type="dxa"/>
          </w:tcPr>
          <w:p w14:paraId="377B3B81" w14:textId="53502A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A69B75" w14:textId="456F65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697F1" w14:textId="5D94E4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2D7FDBF" w14:textId="77777777" w:rsidTr="001B1EA5">
        <w:trPr>
          <w:trHeight w:val="54"/>
        </w:trPr>
        <w:tc>
          <w:tcPr>
            <w:tcW w:w="1691" w:type="dxa"/>
          </w:tcPr>
          <w:p w14:paraId="362336C7" w14:textId="032E3B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7FF935E6" w14:textId="1FBB5EF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721517.09</w:t>
            </w:r>
          </w:p>
        </w:tc>
        <w:tc>
          <w:tcPr>
            <w:tcW w:w="1562" w:type="dxa"/>
          </w:tcPr>
          <w:p w14:paraId="1695AEF2" w14:textId="7236B66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3365451.01</w:t>
            </w:r>
          </w:p>
        </w:tc>
        <w:tc>
          <w:tcPr>
            <w:tcW w:w="2134" w:type="dxa"/>
          </w:tcPr>
          <w:p w14:paraId="07652D18" w14:textId="380025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FA784" w14:textId="78BB91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A5CD3" w14:textId="4EC988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9B7872" w14:textId="77777777" w:rsidTr="001B1EA5">
        <w:trPr>
          <w:trHeight w:val="54"/>
        </w:trPr>
        <w:tc>
          <w:tcPr>
            <w:tcW w:w="1691" w:type="dxa"/>
          </w:tcPr>
          <w:p w14:paraId="4AA25724" w14:textId="2E68A1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50F5EA07" w14:textId="7F07AD1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721510.04</w:t>
            </w:r>
          </w:p>
        </w:tc>
        <w:tc>
          <w:tcPr>
            <w:tcW w:w="1562" w:type="dxa"/>
          </w:tcPr>
          <w:p w14:paraId="051FE23E" w14:textId="648861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3365458.73</w:t>
            </w:r>
          </w:p>
        </w:tc>
        <w:tc>
          <w:tcPr>
            <w:tcW w:w="2134" w:type="dxa"/>
          </w:tcPr>
          <w:p w14:paraId="333713E1" w14:textId="5F11B8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0270C8" w14:textId="45E8A5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DA4E3" w14:textId="091338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9F8FC29" w14:textId="77777777" w:rsidTr="001B1EA5">
        <w:trPr>
          <w:trHeight w:val="54"/>
        </w:trPr>
        <w:tc>
          <w:tcPr>
            <w:tcW w:w="1691" w:type="dxa"/>
          </w:tcPr>
          <w:p w14:paraId="6BEFE449" w14:textId="2FEE6A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6D15BDFA" w14:textId="688776E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721496.59</w:t>
            </w:r>
          </w:p>
        </w:tc>
        <w:tc>
          <w:tcPr>
            <w:tcW w:w="1562" w:type="dxa"/>
          </w:tcPr>
          <w:p w14:paraId="76260A97" w14:textId="2FEA7A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3365476.92</w:t>
            </w:r>
          </w:p>
        </w:tc>
        <w:tc>
          <w:tcPr>
            <w:tcW w:w="2134" w:type="dxa"/>
          </w:tcPr>
          <w:p w14:paraId="2C713CEA" w14:textId="517BAB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AB2CE" w14:textId="105FAA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EA3B7C" w14:textId="411761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C99AF96" w14:textId="77777777" w:rsidTr="001B1EA5">
        <w:trPr>
          <w:trHeight w:val="54"/>
        </w:trPr>
        <w:tc>
          <w:tcPr>
            <w:tcW w:w="1691" w:type="dxa"/>
          </w:tcPr>
          <w:p w14:paraId="48CA1670" w14:textId="0EF207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0BCBB0DD" w14:textId="760742B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721487.41</w:t>
            </w:r>
          </w:p>
        </w:tc>
        <w:tc>
          <w:tcPr>
            <w:tcW w:w="1562" w:type="dxa"/>
          </w:tcPr>
          <w:p w14:paraId="204CD086" w14:textId="0F9751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3365482.31</w:t>
            </w:r>
          </w:p>
        </w:tc>
        <w:tc>
          <w:tcPr>
            <w:tcW w:w="2134" w:type="dxa"/>
          </w:tcPr>
          <w:p w14:paraId="3DE86E09" w14:textId="3B14FE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D22271" w14:textId="2F6CF2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80145A" w14:textId="019CC4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597D82D" w14:textId="77777777" w:rsidTr="001B1EA5">
        <w:trPr>
          <w:trHeight w:val="54"/>
        </w:trPr>
        <w:tc>
          <w:tcPr>
            <w:tcW w:w="1691" w:type="dxa"/>
          </w:tcPr>
          <w:p w14:paraId="57BB99CA" w14:textId="6D4D1C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5307B498" w14:textId="424A3DE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721468.37</w:t>
            </w:r>
          </w:p>
        </w:tc>
        <w:tc>
          <w:tcPr>
            <w:tcW w:w="1562" w:type="dxa"/>
          </w:tcPr>
          <w:p w14:paraId="69A81FBB" w14:textId="353588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3365503.63</w:t>
            </w:r>
          </w:p>
        </w:tc>
        <w:tc>
          <w:tcPr>
            <w:tcW w:w="2134" w:type="dxa"/>
          </w:tcPr>
          <w:p w14:paraId="71D63414" w14:textId="61C76D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8D9BA" w14:textId="3ACBCE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E59528" w14:textId="37BA0E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FDA0673" w14:textId="77777777" w:rsidTr="001B1EA5">
        <w:trPr>
          <w:trHeight w:val="54"/>
        </w:trPr>
        <w:tc>
          <w:tcPr>
            <w:tcW w:w="1691" w:type="dxa"/>
          </w:tcPr>
          <w:p w14:paraId="6D20BCA1" w14:textId="2A364F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1BF1649A" w14:textId="00A720B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721460.90</w:t>
            </w:r>
          </w:p>
        </w:tc>
        <w:tc>
          <w:tcPr>
            <w:tcW w:w="1562" w:type="dxa"/>
          </w:tcPr>
          <w:p w14:paraId="16AD3041" w14:textId="269F89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3365507.76</w:t>
            </w:r>
          </w:p>
        </w:tc>
        <w:tc>
          <w:tcPr>
            <w:tcW w:w="2134" w:type="dxa"/>
          </w:tcPr>
          <w:p w14:paraId="0D20EBF5" w14:textId="5179AF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08CE46" w14:textId="4440F0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DE3D14" w14:textId="0A46F2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6F56426" w14:textId="77777777" w:rsidTr="001B1EA5">
        <w:trPr>
          <w:trHeight w:val="54"/>
        </w:trPr>
        <w:tc>
          <w:tcPr>
            <w:tcW w:w="1691" w:type="dxa"/>
          </w:tcPr>
          <w:p w14:paraId="2F373562" w14:textId="3F0FF7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7407AC8B" w14:textId="6284665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721450.05</w:t>
            </w:r>
          </w:p>
        </w:tc>
        <w:tc>
          <w:tcPr>
            <w:tcW w:w="1562" w:type="dxa"/>
          </w:tcPr>
          <w:p w14:paraId="65733652" w14:textId="0C56E4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3365519.32</w:t>
            </w:r>
          </w:p>
        </w:tc>
        <w:tc>
          <w:tcPr>
            <w:tcW w:w="2134" w:type="dxa"/>
          </w:tcPr>
          <w:p w14:paraId="0FF7E24D" w14:textId="7C7CAA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156C6" w14:textId="55B812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5AC99D" w14:textId="11B38E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B5EEA2" w14:textId="77777777" w:rsidTr="001B1EA5">
        <w:trPr>
          <w:trHeight w:val="54"/>
        </w:trPr>
        <w:tc>
          <w:tcPr>
            <w:tcW w:w="1691" w:type="dxa"/>
          </w:tcPr>
          <w:p w14:paraId="32AAFE95" w14:textId="6E909E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64F5758A" w14:textId="3D25682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721429.81</w:t>
            </w:r>
          </w:p>
        </w:tc>
        <w:tc>
          <w:tcPr>
            <w:tcW w:w="1562" w:type="dxa"/>
          </w:tcPr>
          <w:p w14:paraId="37AB200D" w14:textId="5F18CD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3365534.59</w:t>
            </w:r>
          </w:p>
        </w:tc>
        <w:tc>
          <w:tcPr>
            <w:tcW w:w="2134" w:type="dxa"/>
          </w:tcPr>
          <w:p w14:paraId="3AF9624C" w14:textId="5585DA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CD3B5" w14:textId="0B20FA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926EEB" w14:textId="0B39BA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0EFE807" w14:textId="77777777" w:rsidTr="001B1EA5">
        <w:trPr>
          <w:trHeight w:val="54"/>
        </w:trPr>
        <w:tc>
          <w:tcPr>
            <w:tcW w:w="1691" w:type="dxa"/>
          </w:tcPr>
          <w:p w14:paraId="4F8E7B7E" w14:textId="2EA529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28247E18" w14:textId="113EFF4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721422.55</w:t>
            </w:r>
          </w:p>
        </w:tc>
        <w:tc>
          <w:tcPr>
            <w:tcW w:w="1562" w:type="dxa"/>
          </w:tcPr>
          <w:p w14:paraId="1B063916" w14:textId="38D4AC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3365538.77</w:t>
            </w:r>
          </w:p>
        </w:tc>
        <w:tc>
          <w:tcPr>
            <w:tcW w:w="2134" w:type="dxa"/>
          </w:tcPr>
          <w:p w14:paraId="58C8B6B7" w14:textId="51EE46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66D63" w14:textId="3D2471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6F3FD1" w14:textId="3A2FA9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3B202FE" w14:textId="77777777" w:rsidTr="001B1EA5">
        <w:trPr>
          <w:trHeight w:val="54"/>
        </w:trPr>
        <w:tc>
          <w:tcPr>
            <w:tcW w:w="1691" w:type="dxa"/>
          </w:tcPr>
          <w:p w14:paraId="3F7ECAA0" w14:textId="2F2980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7E30374F" w14:textId="6625FC4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721404.66</w:t>
            </w:r>
          </w:p>
        </w:tc>
        <w:tc>
          <w:tcPr>
            <w:tcW w:w="1562" w:type="dxa"/>
          </w:tcPr>
          <w:p w14:paraId="1AC6D414" w14:textId="5A4C45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3365551.78</w:t>
            </w:r>
          </w:p>
        </w:tc>
        <w:tc>
          <w:tcPr>
            <w:tcW w:w="2134" w:type="dxa"/>
          </w:tcPr>
          <w:p w14:paraId="58C2B8D7" w14:textId="3B04B6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39E513" w14:textId="3EE724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5E2FD" w14:textId="4466BC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F559779" w14:textId="77777777" w:rsidTr="001B1EA5">
        <w:trPr>
          <w:trHeight w:val="54"/>
        </w:trPr>
        <w:tc>
          <w:tcPr>
            <w:tcW w:w="1691" w:type="dxa"/>
          </w:tcPr>
          <w:p w14:paraId="2E6A1329" w14:textId="01A0BC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366DD3AD" w14:textId="0E638F9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721392.61</w:t>
            </w:r>
          </w:p>
        </w:tc>
        <w:tc>
          <w:tcPr>
            <w:tcW w:w="1562" w:type="dxa"/>
          </w:tcPr>
          <w:p w14:paraId="2E5E6E23" w14:textId="1C8761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3365558.34</w:t>
            </w:r>
          </w:p>
        </w:tc>
        <w:tc>
          <w:tcPr>
            <w:tcW w:w="2134" w:type="dxa"/>
          </w:tcPr>
          <w:p w14:paraId="77B409D5" w14:textId="10BDF1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EA1768" w14:textId="61DF2A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90C154" w14:textId="497899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56BD371" w14:textId="77777777" w:rsidTr="001B1EA5">
        <w:trPr>
          <w:trHeight w:val="54"/>
        </w:trPr>
        <w:tc>
          <w:tcPr>
            <w:tcW w:w="1691" w:type="dxa"/>
          </w:tcPr>
          <w:p w14:paraId="58FA6BEF" w14:textId="549B6B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1A0B926F" w14:textId="6987F65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721388.83</w:t>
            </w:r>
          </w:p>
        </w:tc>
        <w:tc>
          <w:tcPr>
            <w:tcW w:w="1562" w:type="dxa"/>
          </w:tcPr>
          <w:p w14:paraId="48FD614C" w14:textId="2002CE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3365561.98</w:t>
            </w:r>
          </w:p>
        </w:tc>
        <w:tc>
          <w:tcPr>
            <w:tcW w:w="2134" w:type="dxa"/>
          </w:tcPr>
          <w:p w14:paraId="3B8A8A8F" w14:textId="26BFF0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263A5" w14:textId="2C72CD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E586AA" w14:textId="4B3A21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ACF1A84" w14:textId="77777777" w:rsidTr="001B1EA5">
        <w:trPr>
          <w:trHeight w:val="54"/>
        </w:trPr>
        <w:tc>
          <w:tcPr>
            <w:tcW w:w="1691" w:type="dxa"/>
          </w:tcPr>
          <w:p w14:paraId="2075B92C" w14:textId="263938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5F4DA1E0" w14:textId="7C3F7BC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721383.80</w:t>
            </w:r>
          </w:p>
        </w:tc>
        <w:tc>
          <w:tcPr>
            <w:tcW w:w="1562" w:type="dxa"/>
          </w:tcPr>
          <w:p w14:paraId="404806DC" w14:textId="2A7CF0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3365568.97</w:t>
            </w:r>
          </w:p>
        </w:tc>
        <w:tc>
          <w:tcPr>
            <w:tcW w:w="2134" w:type="dxa"/>
          </w:tcPr>
          <w:p w14:paraId="263C02C3" w14:textId="162D56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42A856" w14:textId="64663C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40DF9C" w14:textId="412138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BD52E8" w14:textId="77777777" w:rsidTr="001B1EA5">
        <w:trPr>
          <w:trHeight w:val="54"/>
        </w:trPr>
        <w:tc>
          <w:tcPr>
            <w:tcW w:w="1691" w:type="dxa"/>
          </w:tcPr>
          <w:p w14:paraId="7829ACEF" w14:textId="282253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71DC4C0D" w14:textId="47E222E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721363.71</w:t>
            </w:r>
          </w:p>
        </w:tc>
        <w:tc>
          <w:tcPr>
            <w:tcW w:w="1562" w:type="dxa"/>
          </w:tcPr>
          <w:p w14:paraId="2B5E78E6" w14:textId="496132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3365587.31</w:t>
            </w:r>
          </w:p>
        </w:tc>
        <w:tc>
          <w:tcPr>
            <w:tcW w:w="2134" w:type="dxa"/>
          </w:tcPr>
          <w:p w14:paraId="6250D1DD" w14:textId="30DF63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9001F9" w14:textId="0505E8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A87C82" w14:textId="4EB275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1C16F24" w14:textId="77777777" w:rsidTr="001B1EA5">
        <w:trPr>
          <w:trHeight w:val="54"/>
        </w:trPr>
        <w:tc>
          <w:tcPr>
            <w:tcW w:w="1691" w:type="dxa"/>
          </w:tcPr>
          <w:p w14:paraId="4B07005D" w14:textId="04D186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66A5BC82" w14:textId="751A2A1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721360.07</w:t>
            </w:r>
          </w:p>
        </w:tc>
        <w:tc>
          <w:tcPr>
            <w:tcW w:w="1562" w:type="dxa"/>
          </w:tcPr>
          <w:p w14:paraId="7F3DC76D" w14:textId="07CD80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3365589.76</w:t>
            </w:r>
          </w:p>
        </w:tc>
        <w:tc>
          <w:tcPr>
            <w:tcW w:w="2134" w:type="dxa"/>
          </w:tcPr>
          <w:p w14:paraId="001898A3" w14:textId="71C11D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A4583E" w14:textId="189F96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A10C1" w14:textId="3D581D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679BEF7" w14:textId="77777777" w:rsidTr="001B1EA5">
        <w:trPr>
          <w:trHeight w:val="54"/>
        </w:trPr>
        <w:tc>
          <w:tcPr>
            <w:tcW w:w="1691" w:type="dxa"/>
          </w:tcPr>
          <w:p w14:paraId="0C219895" w14:textId="279FBF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7FE735C9" w14:textId="3675289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721345.83</w:t>
            </w:r>
          </w:p>
        </w:tc>
        <w:tc>
          <w:tcPr>
            <w:tcW w:w="1562" w:type="dxa"/>
          </w:tcPr>
          <w:p w14:paraId="64075FEC" w14:textId="47A1FD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3365604.03</w:t>
            </w:r>
          </w:p>
        </w:tc>
        <w:tc>
          <w:tcPr>
            <w:tcW w:w="2134" w:type="dxa"/>
          </w:tcPr>
          <w:p w14:paraId="09F7BCFA" w14:textId="2C8C7A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1966F1" w14:textId="2453F9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8ECDCA" w14:textId="4499D6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B849B20" w14:textId="77777777" w:rsidTr="001B1EA5">
        <w:trPr>
          <w:trHeight w:val="54"/>
        </w:trPr>
        <w:tc>
          <w:tcPr>
            <w:tcW w:w="1691" w:type="dxa"/>
          </w:tcPr>
          <w:p w14:paraId="52EF0A72" w14:textId="193FE5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37709FB7" w14:textId="435084E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721335.25</w:t>
            </w:r>
          </w:p>
        </w:tc>
        <w:tc>
          <w:tcPr>
            <w:tcW w:w="1562" w:type="dxa"/>
          </w:tcPr>
          <w:p w14:paraId="76AC0352" w14:textId="030735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3365614.88</w:t>
            </w:r>
          </w:p>
        </w:tc>
        <w:tc>
          <w:tcPr>
            <w:tcW w:w="2134" w:type="dxa"/>
          </w:tcPr>
          <w:p w14:paraId="40086ACF" w14:textId="469401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F65102" w14:textId="36FDAB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8E69FC" w14:textId="3CB039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7FB3607" w14:textId="77777777" w:rsidTr="001B1EA5">
        <w:trPr>
          <w:trHeight w:val="54"/>
        </w:trPr>
        <w:tc>
          <w:tcPr>
            <w:tcW w:w="1691" w:type="dxa"/>
          </w:tcPr>
          <w:p w14:paraId="00223F57" w14:textId="2B54A5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3CE492BF" w14:textId="6963BBD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721324.67</w:t>
            </w:r>
          </w:p>
        </w:tc>
        <w:tc>
          <w:tcPr>
            <w:tcW w:w="1562" w:type="dxa"/>
          </w:tcPr>
          <w:p w14:paraId="27DE6E53" w14:textId="322A7F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3365630.43</w:t>
            </w:r>
          </w:p>
        </w:tc>
        <w:tc>
          <w:tcPr>
            <w:tcW w:w="2134" w:type="dxa"/>
          </w:tcPr>
          <w:p w14:paraId="1B3B2C36" w14:textId="23617B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1BE716" w14:textId="6DCD58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D1E2A" w14:textId="79CA86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62DB710" w14:textId="77777777" w:rsidTr="001B1EA5">
        <w:trPr>
          <w:trHeight w:val="54"/>
        </w:trPr>
        <w:tc>
          <w:tcPr>
            <w:tcW w:w="1691" w:type="dxa"/>
          </w:tcPr>
          <w:p w14:paraId="5105D75B" w14:textId="12D4C0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68239965" w14:textId="06F51FB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721308.56</w:t>
            </w:r>
          </w:p>
        </w:tc>
        <w:tc>
          <w:tcPr>
            <w:tcW w:w="1562" w:type="dxa"/>
          </w:tcPr>
          <w:p w14:paraId="38C0A1A4" w14:textId="04CF50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3365654.62</w:t>
            </w:r>
          </w:p>
        </w:tc>
        <w:tc>
          <w:tcPr>
            <w:tcW w:w="2134" w:type="dxa"/>
          </w:tcPr>
          <w:p w14:paraId="5105E446" w14:textId="203E09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32725" w14:textId="06FEDE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D1AED9" w14:textId="7AA2D3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28A44F2" w14:textId="77777777" w:rsidTr="001B1EA5">
        <w:trPr>
          <w:trHeight w:val="54"/>
        </w:trPr>
        <w:tc>
          <w:tcPr>
            <w:tcW w:w="1691" w:type="dxa"/>
          </w:tcPr>
          <w:p w14:paraId="68B6C2A9" w14:textId="4D83E0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4656C7C1" w14:textId="573A91F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721284.71</w:t>
            </w:r>
          </w:p>
        </w:tc>
        <w:tc>
          <w:tcPr>
            <w:tcW w:w="1562" w:type="dxa"/>
          </w:tcPr>
          <w:p w14:paraId="0A3A0258" w14:textId="7CFE25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3365670.20</w:t>
            </w:r>
          </w:p>
        </w:tc>
        <w:tc>
          <w:tcPr>
            <w:tcW w:w="2134" w:type="dxa"/>
          </w:tcPr>
          <w:p w14:paraId="6E78AB87" w14:textId="3CEE43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5957C6" w14:textId="1B98BB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8918D3" w14:textId="4D4F0E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234478A" w14:textId="77777777" w:rsidTr="001B1EA5">
        <w:trPr>
          <w:trHeight w:val="54"/>
        </w:trPr>
        <w:tc>
          <w:tcPr>
            <w:tcW w:w="1691" w:type="dxa"/>
          </w:tcPr>
          <w:p w14:paraId="1C10F265" w14:textId="0AA95C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512FCF9A" w14:textId="1E455C1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721275.01</w:t>
            </w:r>
          </w:p>
        </w:tc>
        <w:tc>
          <w:tcPr>
            <w:tcW w:w="1562" w:type="dxa"/>
          </w:tcPr>
          <w:p w14:paraId="323C28A7" w14:textId="65EAD1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3365677.22</w:t>
            </w:r>
          </w:p>
        </w:tc>
        <w:tc>
          <w:tcPr>
            <w:tcW w:w="2134" w:type="dxa"/>
          </w:tcPr>
          <w:p w14:paraId="48F0631D" w14:textId="7C803B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71E36" w14:textId="5E7B8C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EECCD2" w14:textId="44D309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48164A0" w14:textId="77777777" w:rsidTr="001B1EA5">
        <w:trPr>
          <w:trHeight w:val="54"/>
        </w:trPr>
        <w:tc>
          <w:tcPr>
            <w:tcW w:w="1691" w:type="dxa"/>
          </w:tcPr>
          <w:p w14:paraId="42B9B9BD" w14:textId="32FE31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6A1753C9" w14:textId="5CBD0FF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721265.55</w:t>
            </w:r>
          </w:p>
        </w:tc>
        <w:tc>
          <w:tcPr>
            <w:tcW w:w="1562" w:type="dxa"/>
          </w:tcPr>
          <w:p w14:paraId="1BF634D7" w14:textId="5C1AD0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3365684.17</w:t>
            </w:r>
          </w:p>
        </w:tc>
        <w:tc>
          <w:tcPr>
            <w:tcW w:w="2134" w:type="dxa"/>
          </w:tcPr>
          <w:p w14:paraId="4F55E862" w14:textId="0BCDC5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0CDFF" w14:textId="701228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AB73AC" w14:textId="039D89C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4909B91" w14:textId="77777777" w:rsidTr="001B1EA5">
        <w:trPr>
          <w:trHeight w:val="54"/>
        </w:trPr>
        <w:tc>
          <w:tcPr>
            <w:tcW w:w="1691" w:type="dxa"/>
          </w:tcPr>
          <w:p w14:paraId="1C472045" w14:textId="4AACE6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6FADA5BF" w14:textId="6605AC1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721245.92</w:t>
            </w:r>
          </w:p>
        </w:tc>
        <w:tc>
          <w:tcPr>
            <w:tcW w:w="1562" w:type="dxa"/>
          </w:tcPr>
          <w:p w14:paraId="73BC7071" w14:textId="02A81D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3365699.45</w:t>
            </w:r>
          </w:p>
        </w:tc>
        <w:tc>
          <w:tcPr>
            <w:tcW w:w="2134" w:type="dxa"/>
          </w:tcPr>
          <w:p w14:paraId="1F329A03" w14:textId="0687C4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B1B69" w14:textId="21819B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677F6F" w14:textId="0432C2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CCA2FB8" w14:textId="77777777" w:rsidTr="001B1EA5">
        <w:trPr>
          <w:trHeight w:val="54"/>
        </w:trPr>
        <w:tc>
          <w:tcPr>
            <w:tcW w:w="1691" w:type="dxa"/>
          </w:tcPr>
          <w:p w14:paraId="5A0F11E8" w14:textId="639572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0F2EDCBB" w14:textId="775924E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721213.41</w:t>
            </w:r>
          </w:p>
        </w:tc>
        <w:tc>
          <w:tcPr>
            <w:tcW w:w="1562" w:type="dxa"/>
          </w:tcPr>
          <w:p w14:paraId="13D6B78C" w14:textId="31E89D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3365709.02</w:t>
            </w:r>
          </w:p>
        </w:tc>
        <w:tc>
          <w:tcPr>
            <w:tcW w:w="2134" w:type="dxa"/>
          </w:tcPr>
          <w:p w14:paraId="2F4C1F85" w14:textId="43EB9E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20ADC" w14:textId="412DBB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474FB8" w14:textId="1291F1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2C033C1" w14:textId="77777777" w:rsidTr="001B1EA5">
        <w:trPr>
          <w:trHeight w:val="54"/>
        </w:trPr>
        <w:tc>
          <w:tcPr>
            <w:tcW w:w="1691" w:type="dxa"/>
          </w:tcPr>
          <w:p w14:paraId="153DCAE0" w14:textId="728E41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7E9C9E28" w14:textId="5673321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721213.38</w:t>
            </w:r>
          </w:p>
        </w:tc>
        <w:tc>
          <w:tcPr>
            <w:tcW w:w="1562" w:type="dxa"/>
          </w:tcPr>
          <w:p w14:paraId="596C59DE" w14:textId="1C55D3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3365709.03</w:t>
            </w:r>
          </w:p>
        </w:tc>
        <w:tc>
          <w:tcPr>
            <w:tcW w:w="2134" w:type="dxa"/>
          </w:tcPr>
          <w:p w14:paraId="2CC084B9" w14:textId="23964D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B07656" w14:textId="581D00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B8A5DF" w14:textId="6BA2B6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961B3A2" w14:textId="77777777" w:rsidTr="001B1EA5">
        <w:trPr>
          <w:trHeight w:val="54"/>
        </w:trPr>
        <w:tc>
          <w:tcPr>
            <w:tcW w:w="1691" w:type="dxa"/>
          </w:tcPr>
          <w:p w14:paraId="7E164FE0" w14:textId="343539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390342C8" w14:textId="78FB038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721204.62</w:t>
            </w:r>
          </w:p>
        </w:tc>
        <w:tc>
          <w:tcPr>
            <w:tcW w:w="1562" w:type="dxa"/>
          </w:tcPr>
          <w:p w14:paraId="4D25B69E" w14:textId="50C3E7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3365713.63</w:t>
            </w:r>
          </w:p>
        </w:tc>
        <w:tc>
          <w:tcPr>
            <w:tcW w:w="2134" w:type="dxa"/>
          </w:tcPr>
          <w:p w14:paraId="3ADB9B93" w14:textId="068C6B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EC1785" w14:textId="53FE5B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4EF6E0" w14:textId="601732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23A212" w14:textId="77777777" w:rsidTr="001B1EA5">
        <w:trPr>
          <w:trHeight w:val="54"/>
        </w:trPr>
        <w:tc>
          <w:tcPr>
            <w:tcW w:w="1691" w:type="dxa"/>
          </w:tcPr>
          <w:p w14:paraId="4C5FEE5B" w14:textId="2A0D4E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1747E9FC" w14:textId="5B82B26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721180.24</w:t>
            </w:r>
          </w:p>
        </w:tc>
        <w:tc>
          <w:tcPr>
            <w:tcW w:w="1562" w:type="dxa"/>
          </w:tcPr>
          <w:p w14:paraId="3CE8229E" w14:textId="4003C5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3365723.42</w:t>
            </w:r>
          </w:p>
        </w:tc>
        <w:tc>
          <w:tcPr>
            <w:tcW w:w="2134" w:type="dxa"/>
          </w:tcPr>
          <w:p w14:paraId="3084D879" w14:textId="6BAE72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161F6" w14:textId="1E67DD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C8098F" w14:textId="11A713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CB8E665" w14:textId="77777777" w:rsidTr="001B1EA5">
        <w:trPr>
          <w:trHeight w:val="54"/>
        </w:trPr>
        <w:tc>
          <w:tcPr>
            <w:tcW w:w="1691" w:type="dxa"/>
          </w:tcPr>
          <w:p w14:paraId="5F0ADADF" w14:textId="5C6BA0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3E7B75A7" w14:textId="2809CE6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721162.16</w:t>
            </w:r>
          </w:p>
        </w:tc>
        <w:tc>
          <w:tcPr>
            <w:tcW w:w="1562" w:type="dxa"/>
          </w:tcPr>
          <w:p w14:paraId="215D5CF0" w14:textId="1B4066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3365728.68</w:t>
            </w:r>
          </w:p>
        </w:tc>
        <w:tc>
          <w:tcPr>
            <w:tcW w:w="2134" w:type="dxa"/>
          </w:tcPr>
          <w:p w14:paraId="15C331CA" w14:textId="10BADC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9DA9C" w14:textId="6BB8AB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496C6" w14:textId="268739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D9B59BD" w14:textId="77777777" w:rsidTr="001B1EA5">
        <w:trPr>
          <w:trHeight w:val="54"/>
        </w:trPr>
        <w:tc>
          <w:tcPr>
            <w:tcW w:w="1691" w:type="dxa"/>
          </w:tcPr>
          <w:p w14:paraId="2AD43DF1" w14:textId="3BCE7E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2B590771" w14:textId="7BDAC23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721144.55</w:t>
            </w:r>
          </w:p>
        </w:tc>
        <w:tc>
          <w:tcPr>
            <w:tcW w:w="1562" w:type="dxa"/>
          </w:tcPr>
          <w:p w14:paraId="117F3912" w14:textId="125998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3365736.16</w:t>
            </w:r>
          </w:p>
        </w:tc>
        <w:tc>
          <w:tcPr>
            <w:tcW w:w="2134" w:type="dxa"/>
          </w:tcPr>
          <w:p w14:paraId="58BD11CC" w14:textId="12418B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60AA08" w14:textId="7785B8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7D676" w14:textId="600FA7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3094746" w14:textId="77777777" w:rsidTr="001B1EA5">
        <w:trPr>
          <w:trHeight w:val="54"/>
        </w:trPr>
        <w:tc>
          <w:tcPr>
            <w:tcW w:w="1691" w:type="dxa"/>
          </w:tcPr>
          <w:p w14:paraId="05CFD3B0" w14:textId="06000A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10F8B180" w14:textId="4A97AC1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721125.47</w:t>
            </w:r>
          </w:p>
        </w:tc>
        <w:tc>
          <w:tcPr>
            <w:tcW w:w="1562" w:type="dxa"/>
          </w:tcPr>
          <w:p w14:paraId="2FBE3592" w14:textId="37B309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3365739.88</w:t>
            </w:r>
          </w:p>
        </w:tc>
        <w:tc>
          <w:tcPr>
            <w:tcW w:w="2134" w:type="dxa"/>
          </w:tcPr>
          <w:p w14:paraId="2F19F31D" w14:textId="6A6E8E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90678B" w14:textId="2E4CD5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10853" w14:textId="54B8B8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383BEB8" w14:textId="77777777" w:rsidTr="001B1EA5">
        <w:trPr>
          <w:trHeight w:val="54"/>
        </w:trPr>
        <w:tc>
          <w:tcPr>
            <w:tcW w:w="1691" w:type="dxa"/>
          </w:tcPr>
          <w:p w14:paraId="4224A1A5" w14:textId="40384B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125A0120" w14:textId="4AB518E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721120.32</w:t>
            </w:r>
          </w:p>
        </w:tc>
        <w:tc>
          <w:tcPr>
            <w:tcW w:w="1562" w:type="dxa"/>
          </w:tcPr>
          <w:p w14:paraId="21E9D55C" w14:textId="208876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3365742.28</w:t>
            </w:r>
          </w:p>
        </w:tc>
        <w:tc>
          <w:tcPr>
            <w:tcW w:w="2134" w:type="dxa"/>
          </w:tcPr>
          <w:p w14:paraId="22AAEEC2" w14:textId="2E3556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965522" w14:textId="4F565A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4CA5DC" w14:textId="3EDDF4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8860C83" w14:textId="77777777" w:rsidTr="001B1EA5">
        <w:trPr>
          <w:trHeight w:val="54"/>
        </w:trPr>
        <w:tc>
          <w:tcPr>
            <w:tcW w:w="1691" w:type="dxa"/>
          </w:tcPr>
          <w:p w14:paraId="47663738" w14:textId="599AC8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376136C9" w14:textId="2219C1B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721113.73</w:t>
            </w:r>
          </w:p>
        </w:tc>
        <w:tc>
          <w:tcPr>
            <w:tcW w:w="1562" w:type="dxa"/>
          </w:tcPr>
          <w:p w14:paraId="277F95E3" w14:textId="5129A9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3365749.06</w:t>
            </w:r>
          </w:p>
        </w:tc>
        <w:tc>
          <w:tcPr>
            <w:tcW w:w="2134" w:type="dxa"/>
          </w:tcPr>
          <w:p w14:paraId="64A5E946" w14:textId="465699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30B07" w14:textId="03483B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FAFB43" w14:textId="052F79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12CD7AC" w14:textId="77777777" w:rsidTr="001B1EA5">
        <w:trPr>
          <w:trHeight w:val="54"/>
        </w:trPr>
        <w:tc>
          <w:tcPr>
            <w:tcW w:w="1691" w:type="dxa"/>
          </w:tcPr>
          <w:p w14:paraId="6B506CED" w14:textId="705ABE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076FA9D3" w14:textId="643B8C0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721108.37</w:t>
            </w:r>
          </w:p>
        </w:tc>
        <w:tc>
          <w:tcPr>
            <w:tcW w:w="1562" w:type="dxa"/>
          </w:tcPr>
          <w:p w14:paraId="61D2C284" w14:textId="5B7836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3365760.58</w:t>
            </w:r>
          </w:p>
        </w:tc>
        <w:tc>
          <w:tcPr>
            <w:tcW w:w="2134" w:type="dxa"/>
          </w:tcPr>
          <w:p w14:paraId="6D7D2B00" w14:textId="2DBF33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E79229" w14:textId="1B2B2D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DF3624" w14:textId="626A50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954A39" w14:textId="77777777" w:rsidTr="001B1EA5">
        <w:trPr>
          <w:trHeight w:val="54"/>
        </w:trPr>
        <w:tc>
          <w:tcPr>
            <w:tcW w:w="1691" w:type="dxa"/>
          </w:tcPr>
          <w:p w14:paraId="7425DC83" w14:textId="104D32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6B898360" w14:textId="7CA43C8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721083.32</w:t>
            </w:r>
          </w:p>
        </w:tc>
        <w:tc>
          <w:tcPr>
            <w:tcW w:w="1562" w:type="dxa"/>
          </w:tcPr>
          <w:p w14:paraId="1581E866" w14:textId="43B383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3365789.18</w:t>
            </w:r>
          </w:p>
        </w:tc>
        <w:tc>
          <w:tcPr>
            <w:tcW w:w="2134" w:type="dxa"/>
          </w:tcPr>
          <w:p w14:paraId="33BD4189" w14:textId="58CA97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87EC3F" w14:textId="6F0FF8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7F3807" w14:textId="52CE58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C84B4D9" w14:textId="77777777" w:rsidTr="001B1EA5">
        <w:trPr>
          <w:trHeight w:val="54"/>
        </w:trPr>
        <w:tc>
          <w:tcPr>
            <w:tcW w:w="1691" w:type="dxa"/>
          </w:tcPr>
          <w:p w14:paraId="6C309E04" w14:textId="5A1AB2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202B02CE" w14:textId="4D4F6D5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721060.77</w:t>
            </w:r>
          </w:p>
        </w:tc>
        <w:tc>
          <w:tcPr>
            <w:tcW w:w="1562" w:type="dxa"/>
          </w:tcPr>
          <w:p w14:paraId="2D175C59" w14:textId="7B2184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3365803.79</w:t>
            </w:r>
          </w:p>
        </w:tc>
        <w:tc>
          <w:tcPr>
            <w:tcW w:w="2134" w:type="dxa"/>
          </w:tcPr>
          <w:p w14:paraId="743E8F0E" w14:textId="4FF39E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030C4A" w14:textId="500FC5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FB44A1" w14:textId="081D9B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FBDD023" w14:textId="77777777" w:rsidTr="001B1EA5">
        <w:trPr>
          <w:trHeight w:val="54"/>
        </w:trPr>
        <w:tc>
          <w:tcPr>
            <w:tcW w:w="1691" w:type="dxa"/>
          </w:tcPr>
          <w:p w14:paraId="0CE3CF4E" w14:textId="4FE6A1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1A94A593" w14:textId="5DBDAE3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721046.69</w:t>
            </w:r>
          </w:p>
        </w:tc>
        <w:tc>
          <w:tcPr>
            <w:tcW w:w="1562" w:type="dxa"/>
          </w:tcPr>
          <w:p w14:paraId="53A0C1C2" w14:textId="50D05D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3365810.88</w:t>
            </w:r>
          </w:p>
        </w:tc>
        <w:tc>
          <w:tcPr>
            <w:tcW w:w="2134" w:type="dxa"/>
          </w:tcPr>
          <w:p w14:paraId="593602A5" w14:textId="649822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10659D" w14:textId="3B60EB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16DA33" w14:textId="104025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4602BFA" w14:textId="77777777" w:rsidTr="001B1EA5">
        <w:trPr>
          <w:trHeight w:val="54"/>
        </w:trPr>
        <w:tc>
          <w:tcPr>
            <w:tcW w:w="1691" w:type="dxa"/>
          </w:tcPr>
          <w:p w14:paraId="78307E40" w14:textId="6883DE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77686445" w14:textId="25F0363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721038.98</w:t>
            </w:r>
          </w:p>
        </w:tc>
        <w:tc>
          <w:tcPr>
            <w:tcW w:w="1562" w:type="dxa"/>
          </w:tcPr>
          <w:p w14:paraId="7ADB910A" w14:textId="0B5C1D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3365816.09</w:t>
            </w:r>
          </w:p>
        </w:tc>
        <w:tc>
          <w:tcPr>
            <w:tcW w:w="2134" w:type="dxa"/>
          </w:tcPr>
          <w:p w14:paraId="54583514" w14:textId="67D2F2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F91143" w14:textId="22B3F1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181EBE" w14:textId="6C4C0B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C751032" w14:textId="77777777" w:rsidTr="001B1EA5">
        <w:trPr>
          <w:trHeight w:val="54"/>
        </w:trPr>
        <w:tc>
          <w:tcPr>
            <w:tcW w:w="1691" w:type="dxa"/>
          </w:tcPr>
          <w:p w14:paraId="5EF64872" w14:textId="61FB47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294622CB" w14:textId="0003090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721034.11</w:t>
            </w:r>
          </w:p>
        </w:tc>
        <w:tc>
          <w:tcPr>
            <w:tcW w:w="1562" w:type="dxa"/>
          </w:tcPr>
          <w:p w14:paraId="02B1965F" w14:textId="0F7DC7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3365821.94</w:t>
            </w:r>
          </w:p>
        </w:tc>
        <w:tc>
          <w:tcPr>
            <w:tcW w:w="2134" w:type="dxa"/>
          </w:tcPr>
          <w:p w14:paraId="71E27F12" w14:textId="676CAB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31B71A" w14:textId="4F0B1F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4A1785" w14:textId="78CDF7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BBD982F" w14:textId="77777777" w:rsidTr="001B1EA5">
        <w:trPr>
          <w:trHeight w:val="54"/>
        </w:trPr>
        <w:tc>
          <w:tcPr>
            <w:tcW w:w="1691" w:type="dxa"/>
          </w:tcPr>
          <w:p w14:paraId="4DABE927" w14:textId="0383F3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571C550F" w14:textId="782635E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720999.13</w:t>
            </w:r>
          </w:p>
        </w:tc>
        <w:tc>
          <w:tcPr>
            <w:tcW w:w="1562" w:type="dxa"/>
          </w:tcPr>
          <w:p w14:paraId="74F7FCC2" w14:textId="6CF018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3365841.77</w:t>
            </w:r>
          </w:p>
        </w:tc>
        <w:tc>
          <w:tcPr>
            <w:tcW w:w="2134" w:type="dxa"/>
          </w:tcPr>
          <w:p w14:paraId="68A89649" w14:textId="51F5FC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9A5972" w14:textId="64E283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66259C" w14:textId="60DB70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20DDFD" w14:textId="77777777" w:rsidTr="001B1EA5">
        <w:trPr>
          <w:trHeight w:val="54"/>
        </w:trPr>
        <w:tc>
          <w:tcPr>
            <w:tcW w:w="1691" w:type="dxa"/>
          </w:tcPr>
          <w:p w14:paraId="28FFBDF0" w14:textId="35F0F0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76266199" w14:textId="774A240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720973.46</w:t>
            </w:r>
          </w:p>
        </w:tc>
        <w:tc>
          <w:tcPr>
            <w:tcW w:w="1562" w:type="dxa"/>
          </w:tcPr>
          <w:p w14:paraId="397B1A60" w14:textId="7255C8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3365850.35</w:t>
            </w:r>
          </w:p>
        </w:tc>
        <w:tc>
          <w:tcPr>
            <w:tcW w:w="2134" w:type="dxa"/>
          </w:tcPr>
          <w:p w14:paraId="42AFAF04" w14:textId="6002AF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D9F3A2" w14:textId="620784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47D20" w14:textId="5578C7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FD9B6B7" w14:textId="77777777" w:rsidTr="001B1EA5">
        <w:trPr>
          <w:trHeight w:val="54"/>
        </w:trPr>
        <w:tc>
          <w:tcPr>
            <w:tcW w:w="1691" w:type="dxa"/>
          </w:tcPr>
          <w:p w14:paraId="15F53839" w14:textId="1E436C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7B7A9AD3" w14:textId="1BA2E17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720954.17</w:t>
            </w:r>
          </w:p>
        </w:tc>
        <w:tc>
          <w:tcPr>
            <w:tcW w:w="1562" w:type="dxa"/>
          </w:tcPr>
          <w:p w14:paraId="299292BB" w14:textId="52B187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3365855.02</w:t>
            </w:r>
          </w:p>
        </w:tc>
        <w:tc>
          <w:tcPr>
            <w:tcW w:w="2134" w:type="dxa"/>
          </w:tcPr>
          <w:p w14:paraId="7713CFFF" w14:textId="7FA617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F4F17" w14:textId="21D10F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29FCF3" w14:textId="6C4C46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F449DE5" w14:textId="77777777" w:rsidTr="001B1EA5">
        <w:trPr>
          <w:trHeight w:val="54"/>
        </w:trPr>
        <w:tc>
          <w:tcPr>
            <w:tcW w:w="1691" w:type="dxa"/>
          </w:tcPr>
          <w:p w14:paraId="20329822" w14:textId="366A5D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50031DC0" w14:textId="298DA14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720925.32</w:t>
            </w:r>
          </w:p>
        </w:tc>
        <w:tc>
          <w:tcPr>
            <w:tcW w:w="1562" w:type="dxa"/>
          </w:tcPr>
          <w:p w14:paraId="229940F1" w14:textId="397082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3365858.05</w:t>
            </w:r>
          </w:p>
        </w:tc>
        <w:tc>
          <w:tcPr>
            <w:tcW w:w="2134" w:type="dxa"/>
          </w:tcPr>
          <w:p w14:paraId="6C5D307E" w14:textId="2C51D9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A54E6" w14:textId="5B14B5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37D072" w14:textId="44751C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5AB6487" w14:textId="77777777" w:rsidTr="001B1EA5">
        <w:trPr>
          <w:trHeight w:val="54"/>
        </w:trPr>
        <w:tc>
          <w:tcPr>
            <w:tcW w:w="1691" w:type="dxa"/>
          </w:tcPr>
          <w:p w14:paraId="1FF23A74" w14:textId="3B3C42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2AB925D2" w14:textId="11E1F93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720881.10</w:t>
            </w:r>
          </w:p>
        </w:tc>
        <w:tc>
          <w:tcPr>
            <w:tcW w:w="1562" w:type="dxa"/>
          </w:tcPr>
          <w:p w14:paraId="1BECAD2D" w14:textId="252273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3365843.57</w:t>
            </w:r>
          </w:p>
        </w:tc>
        <w:tc>
          <w:tcPr>
            <w:tcW w:w="2134" w:type="dxa"/>
          </w:tcPr>
          <w:p w14:paraId="61BC608D" w14:textId="35BB51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0ECD3" w14:textId="6E2F2C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1A07D5" w14:textId="22CAC7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9BF42EF" w14:textId="77777777" w:rsidTr="001B1EA5">
        <w:trPr>
          <w:trHeight w:val="54"/>
        </w:trPr>
        <w:tc>
          <w:tcPr>
            <w:tcW w:w="1691" w:type="dxa"/>
          </w:tcPr>
          <w:p w14:paraId="2AC590E8" w14:textId="1977C0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7854E919" w14:textId="221C6F9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</w:t>
            </w:r>
            <w:r>
              <w:rPr>
                <w:sz w:val="18"/>
                <w:szCs w:val="20"/>
              </w:rPr>
              <w:t>67</w:t>
            </w:r>
            <w:r w:rsidRPr="002E6E74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42</w:t>
            </w:r>
          </w:p>
        </w:tc>
        <w:tc>
          <w:tcPr>
            <w:tcW w:w="1562" w:type="dxa"/>
          </w:tcPr>
          <w:p w14:paraId="6C7F5599" w14:textId="37F163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</w:t>
            </w:r>
            <w:r>
              <w:rPr>
                <w:sz w:val="18"/>
              </w:rPr>
              <w:t>31</w:t>
            </w:r>
            <w:r w:rsidRPr="002E6E74">
              <w:rPr>
                <w:sz w:val="18"/>
              </w:rPr>
              <w:t>.5</w:t>
            </w:r>
            <w:r>
              <w:rPr>
                <w:sz w:val="18"/>
              </w:rPr>
              <w:t>4</w:t>
            </w:r>
          </w:p>
        </w:tc>
        <w:tc>
          <w:tcPr>
            <w:tcW w:w="2134" w:type="dxa"/>
          </w:tcPr>
          <w:p w14:paraId="6C03AF9D" w14:textId="42922D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4FC90" w14:textId="7CF96A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A1B1E" w14:textId="0764F1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2349103" w14:textId="77777777" w:rsidTr="001B1EA5">
        <w:trPr>
          <w:trHeight w:val="54"/>
        </w:trPr>
        <w:tc>
          <w:tcPr>
            <w:tcW w:w="1691" w:type="dxa"/>
          </w:tcPr>
          <w:p w14:paraId="7D89B22B" w14:textId="15ABF8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26852019" w14:textId="016F135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720853.76</w:t>
            </w:r>
          </w:p>
        </w:tc>
        <w:tc>
          <w:tcPr>
            <w:tcW w:w="1562" w:type="dxa"/>
          </w:tcPr>
          <w:p w14:paraId="5C2D17F4" w14:textId="1D4576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3365812.24</w:t>
            </w:r>
          </w:p>
        </w:tc>
        <w:tc>
          <w:tcPr>
            <w:tcW w:w="2134" w:type="dxa"/>
          </w:tcPr>
          <w:p w14:paraId="48FCC04F" w14:textId="0CE3B9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A7A48" w14:textId="175BDA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E1DEFE" w14:textId="39CFE9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5B058E8" w14:textId="77777777" w:rsidTr="001B1EA5">
        <w:trPr>
          <w:trHeight w:val="54"/>
        </w:trPr>
        <w:tc>
          <w:tcPr>
            <w:tcW w:w="1691" w:type="dxa"/>
          </w:tcPr>
          <w:p w14:paraId="3C333E83" w14:textId="394FB8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14F1F7C4" w14:textId="4257FA3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720846.17</w:t>
            </w:r>
          </w:p>
        </w:tc>
        <w:tc>
          <w:tcPr>
            <w:tcW w:w="1562" w:type="dxa"/>
          </w:tcPr>
          <w:p w14:paraId="21BADB51" w14:textId="442718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3365801.12</w:t>
            </w:r>
          </w:p>
        </w:tc>
        <w:tc>
          <w:tcPr>
            <w:tcW w:w="2134" w:type="dxa"/>
          </w:tcPr>
          <w:p w14:paraId="187C8659" w14:textId="2AE69E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3AC897" w14:textId="6C52488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2E34E6" w14:textId="2BB55B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E89EE30" w14:textId="77777777" w:rsidTr="001B1EA5">
        <w:trPr>
          <w:trHeight w:val="54"/>
        </w:trPr>
        <w:tc>
          <w:tcPr>
            <w:tcW w:w="1691" w:type="dxa"/>
          </w:tcPr>
          <w:p w14:paraId="40675BAC" w14:textId="7C8372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5834B491" w14:textId="59C7633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720843.36</w:t>
            </w:r>
          </w:p>
        </w:tc>
        <w:tc>
          <w:tcPr>
            <w:tcW w:w="1562" w:type="dxa"/>
          </w:tcPr>
          <w:p w14:paraId="79000BC5" w14:textId="5135A0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3365792.93</w:t>
            </w:r>
          </w:p>
        </w:tc>
        <w:tc>
          <w:tcPr>
            <w:tcW w:w="2134" w:type="dxa"/>
          </w:tcPr>
          <w:p w14:paraId="11D07064" w14:textId="1161DE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746E7E" w14:textId="72912E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F9A2A" w14:textId="46B10B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8740A6B" w14:textId="77777777" w:rsidTr="001B1EA5">
        <w:trPr>
          <w:trHeight w:val="54"/>
        </w:trPr>
        <w:tc>
          <w:tcPr>
            <w:tcW w:w="1691" w:type="dxa"/>
          </w:tcPr>
          <w:p w14:paraId="4DB79DF1" w14:textId="26C08B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1832FD52" w14:textId="43BE3FA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720848.74</w:t>
            </w:r>
          </w:p>
        </w:tc>
        <w:tc>
          <w:tcPr>
            <w:tcW w:w="1562" w:type="dxa"/>
          </w:tcPr>
          <w:p w14:paraId="772CF34D" w14:textId="749BFF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3365772.29</w:t>
            </w:r>
          </w:p>
        </w:tc>
        <w:tc>
          <w:tcPr>
            <w:tcW w:w="2134" w:type="dxa"/>
          </w:tcPr>
          <w:p w14:paraId="127EB9E0" w14:textId="1FA576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AD853E" w14:textId="29B4F5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D5E35" w14:textId="1E4D0AB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63B197A" w14:textId="77777777" w:rsidTr="001B1EA5">
        <w:trPr>
          <w:trHeight w:val="54"/>
        </w:trPr>
        <w:tc>
          <w:tcPr>
            <w:tcW w:w="1691" w:type="dxa"/>
          </w:tcPr>
          <w:p w14:paraId="5513A25C" w14:textId="544D42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6D489430" w14:textId="330D48C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720856.60</w:t>
            </w:r>
          </w:p>
        </w:tc>
        <w:tc>
          <w:tcPr>
            <w:tcW w:w="1562" w:type="dxa"/>
          </w:tcPr>
          <w:p w14:paraId="1469DD71" w14:textId="1FAEBD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3365759.60</w:t>
            </w:r>
          </w:p>
        </w:tc>
        <w:tc>
          <w:tcPr>
            <w:tcW w:w="2134" w:type="dxa"/>
          </w:tcPr>
          <w:p w14:paraId="3C60F006" w14:textId="0DBB3A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E4E3F4" w14:textId="62BC2A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9F650" w14:textId="67B0B9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F94BD81" w14:textId="77777777" w:rsidTr="001B1EA5">
        <w:trPr>
          <w:trHeight w:val="54"/>
        </w:trPr>
        <w:tc>
          <w:tcPr>
            <w:tcW w:w="1691" w:type="dxa"/>
          </w:tcPr>
          <w:p w14:paraId="7AFFDD32" w14:textId="6836EAF5" w:rsidR="00971481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44D5C7BE" w14:textId="1DE0A4D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720871.97</w:t>
            </w:r>
          </w:p>
        </w:tc>
        <w:tc>
          <w:tcPr>
            <w:tcW w:w="1562" w:type="dxa"/>
          </w:tcPr>
          <w:p w14:paraId="585C922C" w14:textId="4E201B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3365741.38</w:t>
            </w:r>
          </w:p>
        </w:tc>
        <w:tc>
          <w:tcPr>
            <w:tcW w:w="2134" w:type="dxa"/>
          </w:tcPr>
          <w:p w14:paraId="72608D21" w14:textId="40BC963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132172" w14:textId="1DDC0A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F7195C" w14:textId="1D8B01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A27047" w14:textId="77777777" w:rsidTr="001B1EA5">
        <w:trPr>
          <w:trHeight w:val="54"/>
        </w:trPr>
        <w:tc>
          <w:tcPr>
            <w:tcW w:w="1691" w:type="dxa"/>
          </w:tcPr>
          <w:p w14:paraId="3331A815" w14:textId="2ABA13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130A0F57" w14:textId="3F7EBF2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720882.33</w:t>
            </w:r>
          </w:p>
        </w:tc>
        <w:tc>
          <w:tcPr>
            <w:tcW w:w="1562" w:type="dxa"/>
          </w:tcPr>
          <w:p w14:paraId="03FB2AB1" w14:textId="7C78F7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3365730.10</w:t>
            </w:r>
          </w:p>
        </w:tc>
        <w:tc>
          <w:tcPr>
            <w:tcW w:w="2134" w:type="dxa"/>
          </w:tcPr>
          <w:p w14:paraId="55A1709C" w14:textId="47C218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A063C" w14:textId="7C26C4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E0569" w14:textId="7657C9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A85EC72" w14:textId="77777777" w:rsidTr="001B1EA5">
        <w:trPr>
          <w:trHeight w:val="54"/>
        </w:trPr>
        <w:tc>
          <w:tcPr>
            <w:tcW w:w="1691" w:type="dxa"/>
          </w:tcPr>
          <w:p w14:paraId="6386B303" w14:textId="4ECC94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418E6FE1" w14:textId="195A764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720891.22</w:t>
            </w:r>
          </w:p>
        </w:tc>
        <w:tc>
          <w:tcPr>
            <w:tcW w:w="1562" w:type="dxa"/>
          </w:tcPr>
          <w:p w14:paraId="1066D2E6" w14:textId="3E772F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3365725.19</w:t>
            </w:r>
          </w:p>
        </w:tc>
        <w:tc>
          <w:tcPr>
            <w:tcW w:w="2134" w:type="dxa"/>
          </w:tcPr>
          <w:p w14:paraId="53B571F5" w14:textId="7D6D8D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E1AAE1" w14:textId="6ECF50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6562A3" w14:textId="22597A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88CE3D2" w14:textId="77777777" w:rsidTr="001B1EA5">
        <w:trPr>
          <w:trHeight w:val="54"/>
        </w:trPr>
        <w:tc>
          <w:tcPr>
            <w:tcW w:w="1691" w:type="dxa"/>
          </w:tcPr>
          <w:p w14:paraId="7457A2D9" w14:textId="500CDC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610F5BBC" w14:textId="1869C7A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720901.74</w:t>
            </w:r>
          </w:p>
        </w:tc>
        <w:tc>
          <w:tcPr>
            <w:tcW w:w="1562" w:type="dxa"/>
          </w:tcPr>
          <w:p w14:paraId="253F33B5" w14:textId="2D1E4E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3365724.72</w:t>
            </w:r>
          </w:p>
        </w:tc>
        <w:tc>
          <w:tcPr>
            <w:tcW w:w="2134" w:type="dxa"/>
          </w:tcPr>
          <w:p w14:paraId="04AF7CA0" w14:textId="7EC5D4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4CBFBE" w14:textId="068750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4D004" w14:textId="103109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69C4E7" w14:textId="77777777" w:rsidTr="001B1EA5">
        <w:trPr>
          <w:trHeight w:val="54"/>
        </w:trPr>
        <w:tc>
          <w:tcPr>
            <w:tcW w:w="1691" w:type="dxa"/>
          </w:tcPr>
          <w:p w14:paraId="5421AA0A" w14:textId="5DB3BD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2A853600" w14:textId="5382E42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720906.42</w:t>
            </w:r>
          </w:p>
        </w:tc>
        <w:tc>
          <w:tcPr>
            <w:tcW w:w="1562" w:type="dxa"/>
          </w:tcPr>
          <w:p w14:paraId="537554D9" w14:textId="5F78C7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3365720.98</w:t>
            </w:r>
          </w:p>
        </w:tc>
        <w:tc>
          <w:tcPr>
            <w:tcW w:w="2134" w:type="dxa"/>
          </w:tcPr>
          <w:p w14:paraId="5744E12C" w14:textId="3796C0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7F34BF" w14:textId="2D74CE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73C1C" w14:textId="753000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A800D6E" w14:textId="77777777" w:rsidTr="001B1EA5">
        <w:trPr>
          <w:trHeight w:val="54"/>
        </w:trPr>
        <w:tc>
          <w:tcPr>
            <w:tcW w:w="1691" w:type="dxa"/>
          </w:tcPr>
          <w:p w14:paraId="2687710A" w14:textId="5D900D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3508414F" w14:textId="7A60E27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720911.45</w:t>
            </w:r>
          </w:p>
        </w:tc>
        <w:tc>
          <w:tcPr>
            <w:tcW w:w="1562" w:type="dxa"/>
          </w:tcPr>
          <w:p w14:paraId="18BE41C7" w14:textId="71DD12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3365728.26</w:t>
            </w:r>
          </w:p>
        </w:tc>
        <w:tc>
          <w:tcPr>
            <w:tcW w:w="2134" w:type="dxa"/>
          </w:tcPr>
          <w:p w14:paraId="55EE2D1C" w14:textId="49270A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55F65" w14:textId="79B89A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695F76" w14:textId="3A06CA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2826E3" w14:textId="77777777" w:rsidTr="001B1EA5">
        <w:trPr>
          <w:trHeight w:val="54"/>
        </w:trPr>
        <w:tc>
          <w:tcPr>
            <w:tcW w:w="1691" w:type="dxa"/>
          </w:tcPr>
          <w:p w14:paraId="50A0F9BD" w14:textId="0868D7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4A99A5FF" w14:textId="390D745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720913.69</w:t>
            </w:r>
          </w:p>
        </w:tc>
        <w:tc>
          <w:tcPr>
            <w:tcW w:w="1562" w:type="dxa"/>
          </w:tcPr>
          <w:p w14:paraId="0381F56B" w14:textId="543611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3365733.52</w:t>
            </w:r>
          </w:p>
        </w:tc>
        <w:tc>
          <w:tcPr>
            <w:tcW w:w="2134" w:type="dxa"/>
          </w:tcPr>
          <w:p w14:paraId="2BB0ABD1" w14:textId="395086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C2F44" w14:textId="614834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6E2256" w14:textId="2A2291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0650C8E" w14:textId="77777777" w:rsidTr="001B1EA5">
        <w:trPr>
          <w:trHeight w:val="54"/>
        </w:trPr>
        <w:tc>
          <w:tcPr>
            <w:tcW w:w="1691" w:type="dxa"/>
          </w:tcPr>
          <w:p w14:paraId="2411474F" w14:textId="0F9F4A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45E96549" w14:textId="6D07479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720916.14</w:t>
            </w:r>
          </w:p>
        </w:tc>
        <w:tc>
          <w:tcPr>
            <w:tcW w:w="1562" w:type="dxa"/>
          </w:tcPr>
          <w:p w14:paraId="25DF7537" w14:textId="4B514C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3365741.07</w:t>
            </w:r>
          </w:p>
        </w:tc>
        <w:tc>
          <w:tcPr>
            <w:tcW w:w="2134" w:type="dxa"/>
          </w:tcPr>
          <w:p w14:paraId="08A094B4" w14:textId="08E75D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756914" w14:textId="2F08B1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4CD3C6" w14:textId="7B92B5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19C2444" w14:textId="77777777" w:rsidTr="001B1EA5">
        <w:trPr>
          <w:trHeight w:val="54"/>
        </w:trPr>
        <w:tc>
          <w:tcPr>
            <w:tcW w:w="1691" w:type="dxa"/>
          </w:tcPr>
          <w:p w14:paraId="36816966" w14:textId="6E2823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1DB54AE5" w14:textId="14F1C31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720917.88</w:t>
            </w:r>
          </w:p>
        </w:tc>
        <w:tc>
          <w:tcPr>
            <w:tcW w:w="1562" w:type="dxa"/>
          </w:tcPr>
          <w:p w14:paraId="4F06E8B1" w14:textId="19D71B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3365751.48</w:t>
            </w:r>
          </w:p>
        </w:tc>
        <w:tc>
          <w:tcPr>
            <w:tcW w:w="2134" w:type="dxa"/>
          </w:tcPr>
          <w:p w14:paraId="57199C4D" w14:textId="6C415A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E1330" w14:textId="223A0F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82CA6A" w14:textId="285E9B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BF33087" w14:textId="77777777" w:rsidTr="001B1EA5">
        <w:trPr>
          <w:trHeight w:val="54"/>
        </w:trPr>
        <w:tc>
          <w:tcPr>
            <w:tcW w:w="1691" w:type="dxa"/>
          </w:tcPr>
          <w:p w14:paraId="4FEF619C" w14:textId="5B9974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2D80702B" w14:textId="29219F9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720922.67</w:t>
            </w:r>
          </w:p>
        </w:tc>
        <w:tc>
          <w:tcPr>
            <w:tcW w:w="1562" w:type="dxa"/>
          </w:tcPr>
          <w:p w14:paraId="335BFAF0" w14:textId="09F3CD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3365755.90</w:t>
            </w:r>
          </w:p>
        </w:tc>
        <w:tc>
          <w:tcPr>
            <w:tcW w:w="2134" w:type="dxa"/>
          </w:tcPr>
          <w:p w14:paraId="6AB69071" w14:textId="692C08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D03549" w14:textId="594BD8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99237C" w14:textId="4DCBC1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D8758A" w14:textId="77777777" w:rsidTr="001B1EA5">
        <w:trPr>
          <w:trHeight w:val="54"/>
        </w:trPr>
        <w:tc>
          <w:tcPr>
            <w:tcW w:w="1691" w:type="dxa"/>
          </w:tcPr>
          <w:p w14:paraId="099A78AE" w14:textId="242234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06145566" w14:textId="4F3C7F7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720929.20</w:t>
            </w:r>
          </w:p>
        </w:tc>
        <w:tc>
          <w:tcPr>
            <w:tcW w:w="1562" w:type="dxa"/>
          </w:tcPr>
          <w:p w14:paraId="551CE7A5" w14:textId="5EF262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3365757.09</w:t>
            </w:r>
          </w:p>
        </w:tc>
        <w:tc>
          <w:tcPr>
            <w:tcW w:w="2134" w:type="dxa"/>
          </w:tcPr>
          <w:p w14:paraId="50EF8A9E" w14:textId="13A86F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5BBE6" w14:textId="3FCC64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261AA1" w14:textId="1F3706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B49258E" w14:textId="77777777" w:rsidTr="001B1EA5">
        <w:trPr>
          <w:trHeight w:val="54"/>
        </w:trPr>
        <w:tc>
          <w:tcPr>
            <w:tcW w:w="1691" w:type="dxa"/>
          </w:tcPr>
          <w:p w14:paraId="65BC2BED" w14:textId="00327C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7EEE14D6" w14:textId="2BE3B6E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720937.11</w:t>
            </w:r>
          </w:p>
        </w:tc>
        <w:tc>
          <w:tcPr>
            <w:tcW w:w="1562" w:type="dxa"/>
          </w:tcPr>
          <w:p w14:paraId="0EA24B9C" w14:textId="59EC9F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3365756.26</w:t>
            </w:r>
          </w:p>
        </w:tc>
        <w:tc>
          <w:tcPr>
            <w:tcW w:w="2134" w:type="dxa"/>
          </w:tcPr>
          <w:p w14:paraId="033B4883" w14:textId="65A723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597CD8" w14:textId="57FACB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17273D" w14:textId="4B5CED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E8B4BE" w14:textId="77777777" w:rsidTr="001B1EA5">
        <w:trPr>
          <w:trHeight w:val="54"/>
        </w:trPr>
        <w:tc>
          <w:tcPr>
            <w:tcW w:w="1691" w:type="dxa"/>
          </w:tcPr>
          <w:p w14:paraId="2F9CCA5C" w14:textId="346A7D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2D0BE711" w14:textId="745F10E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720945.78</w:t>
            </w:r>
          </w:p>
        </w:tc>
        <w:tc>
          <w:tcPr>
            <w:tcW w:w="1562" w:type="dxa"/>
          </w:tcPr>
          <w:p w14:paraId="3CAC4121" w14:textId="7E17F2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3365754.16</w:t>
            </w:r>
          </w:p>
        </w:tc>
        <w:tc>
          <w:tcPr>
            <w:tcW w:w="2134" w:type="dxa"/>
          </w:tcPr>
          <w:p w14:paraId="374B738B" w14:textId="77AD43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9C6C31" w14:textId="4CF6CB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F85B1" w14:textId="32DF14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733BAEC" w14:textId="77777777" w:rsidTr="001B1EA5">
        <w:trPr>
          <w:trHeight w:val="54"/>
        </w:trPr>
        <w:tc>
          <w:tcPr>
            <w:tcW w:w="1691" w:type="dxa"/>
          </w:tcPr>
          <w:p w14:paraId="43B87F94" w14:textId="4696EC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180320B8" w14:textId="2709C12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720958.24</w:t>
            </w:r>
          </w:p>
        </w:tc>
        <w:tc>
          <w:tcPr>
            <w:tcW w:w="1562" w:type="dxa"/>
          </w:tcPr>
          <w:p w14:paraId="4B0ADF0D" w14:textId="3C442AC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3365750.00</w:t>
            </w:r>
          </w:p>
        </w:tc>
        <w:tc>
          <w:tcPr>
            <w:tcW w:w="2134" w:type="dxa"/>
          </w:tcPr>
          <w:p w14:paraId="7B1BD601" w14:textId="1E2A92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EDCDDC" w14:textId="625543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FF6789" w14:textId="7C0B9F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32B881F" w14:textId="77777777" w:rsidTr="001B1EA5">
        <w:trPr>
          <w:trHeight w:val="54"/>
        </w:trPr>
        <w:tc>
          <w:tcPr>
            <w:tcW w:w="1691" w:type="dxa"/>
          </w:tcPr>
          <w:p w14:paraId="5DD7012E" w14:textId="0811D6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1C55224C" w14:textId="2F6EBE0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720968.92</w:t>
            </w:r>
          </w:p>
        </w:tc>
        <w:tc>
          <w:tcPr>
            <w:tcW w:w="1562" w:type="dxa"/>
          </w:tcPr>
          <w:p w14:paraId="09117642" w14:textId="467DD9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3365743.94</w:t>
            </w:r>
          </w:p>
        </w:tc>
        <w:tc>
          <w:tcPr>
            <w:tcW w:w="2134" w:type="dxa"/>
          </w:tcPr>
          <w:p w14:paraId="7DF281BD" w14:textId="651D63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681F9A" w14:textId="3377B9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13F05" w14:textId="13098C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891D1F7" w14:textId="77777777" w:rsidTr="001B1EA5">
        <w:trPr>
          <w:trHeight w:val="54"/>
        </w:trPr>
        <w:tc>
          <w:tcPr>
            <w:tcW w:w="1691" w:type="dxa"/>
          </w:tcPr>
          <w:p w14:paraId="2F91BAB4" w14:textId="6D30C5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04B46AA1" w14:textId="0328BC9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720972.55</w:t>
            </w:r>
          </w:p>
        </w:tc>
        <w:tc>
          <w:tcPr>
            <w:tcW w:w="1562" w:type="dxa"/>
          </w:tcPr>
          <w:p w14:paraId="186B50CC" w14:textId="4CD828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3365739.58</w:t>
            </w:r>
          </w:p>
        </w:tc>
        <w:tc>
          <w:tcPr>
            <w:tcW w:w="2134" w:type="dxa"/>
          </w:tcPr>
          <w:p w14:paraId="68075F53" w14:textId="1B8D03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E0DC59" w14:textId="0BDD9D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72436F" w14:textId="4FE78D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30B33C" w14:textId="77777777" w:rsidTr="001B1EA5">
        <w:trPr>
          <w:trHeight w:val="54"/>
        </w:trPr>
        <w:tc>
          <w:tcPr>
            <w:tcW w:w="1691" w:type="dxa"/>
          </w:tcPr>
          <w:p w14:paraId="7998F0CB" w14:textId="1558B5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7B5AA191" w14:textId="07434B6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720982.99</w:t>
            </w:r>
          </w:p>
        </w:tc>
        <w:tc>
          <w:tcPr>
            <w:tcW w:w="1562" w:type="dxa"/>
          </w:tcPr>
          <w:p w14:paraId="5EF52140" w14:textId="3BAF43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3365733.23</w:t>
            </w:r>
          </w:p>
        </w:tc>
        <w:tc>
          <w:tcPr>
            <w:tcW w:w="2134" w:type="dxa"/>
          </w:tcPr>
          <w:p w14:paraId="7D096B8A" w14:textId="4DBB2E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F7E6C" w14:textId="20EB26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51E7A6" w14:textId="783755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C573B23" w14:textId="77777777" w:rsidTr="001B1EA5">
        <w:trPr>
          <w:trHeight w:val="54"/>
        </w:trPr>
        <w:tc>
          <w:tcPr>
            <w:tcW w:w="1691" w:type="dxa"/>
          </w:tcPr>
          <w:p w14:paraId="36B279A7" w14:textId="79848C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77F1CF6F" w14:textId="6D1A5B3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720996.04</w:t>
            </w:r>
          </w:p>
        </w:tc>
        <w:tc>
          <w:tcPr>
            <w:tcW w:w="1562" w:type="dxa"/>
          </w:tcPr>
          <w:p w14:paraId="12AFD860" w14:textId="2729C5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3365724.42</w:t>
            </w:r>
          </w:p>
        </w:tc>
        <w:tc>
          <w:tcPr>
            <w:tcW w:w="2134" w:type="dxa"/>
          </w:tcPr>
          <w:p w14:paraId="7F0CA8DF" w14:textId="0892BF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B77696" w14:textId="00CEDF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D30D5" w14:textId="1B5A70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CA41884" w14:textId="77777777" w:rsidTr="001B1EA5">
        <w:trPr>
          <w:trHeight w:val="54"/>
        </w:trPr>
        <w:tc>
          <w:tcPr>
            <w:tcW w:w="1691" w:type="dxa"/>
          </w:tcPr>
          <w:p w14:paraId="306073F1" w14:textId="5E4D4C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7F4CA9C8" w14:textId="568C28A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721010.95</w:t>
            </w:r>
          </w:p>
        </w:tc>
        <w:tc>
          <w:tcPr>
            <w:tcW w:w="1562" w:type="dxa"/>
          </w:tcPr>
          <w:p w14:paraId="3B1A5791" w14:textId="5A00C7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3365716.92</w:t>
            </w:r>
          </w:p>
        </w:tc>
        <w:tc>
          <w:tcPr>
            <w:tcW w:w="2134" w:type="dxa"/>
          </w:tcPr>
          <w:p w14:paraId="7C9E1D87" w14:textId="6AE1B1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DFCBA9" w14:textId="6F6A96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9509C2" w14:textId="672E36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6076676" w14:textId="77777777" w:rsidTr="001B1EA5">
        <w:trPr>
          <w:trHeight w:val="54"/>
        </w:trPr>
        <w:tc>
          <w:tcPr>
            <w:tcW w:w="1691" w:type="dxa"/>
          </w:tcPr>
          <w:p w14:paraId="2A76CC73" w14:textId="14F2C0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2A8E3178" w14:textId="3FCAA79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721017.26</w:t>
            </w:r>
          </w:p>
        </w:tc>
        <w:tc>
          <w:tcPr>
            <w:tcW w:w="1562" w:type="dxa"/>
          </w:tcPr>
          <w:p w14:paraId="2C0C8C55" w14:textId="5C8C5D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3365712.83</w:t>
            </w:r>
          </w:p>
        </w:tc>
        <w:tc>
          <w:tcPr>
            <w:tcW w:w="2134" w:type="dxa"/>
          </w:tcPr>
          <w:p w14:paraId="78705425" w14:textId="0FDB2F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90349" w14:textId="66C43C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DFB3F3" w14:textId="115E8D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6AB0B70" w14:textId="77777777" w:rsidTr="001B1EA5">
        <w:trPr>
          <w:trHeight w:val="54"/>
        </w:trPr>
        <w:tc>
          <w:tcPr>
            <w:tcW w:w="1691" w:type="dxa"/>
          </w:tcPr>
          <w:p w14:paraId="29717DC1" w14:textId="2AE2A6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01F21C73" w14:textId="540DC1B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721023.73</w:t>
            </w:r>
          </w:p>
        </w:tc>
        <w:tc>
          <w:tcPr>
            <w:tcW w:w="1562" w:type="dxa"/>
          </w:tcPr>
          <w:p w14:paraId="403A1842" w14:textId="2ECCB0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3365705.44</w:t>
            </w:r>
          </w:p>
        </w:tc>
        <w:tc>
          <w:tcPr>
            <w:tcW w:w="2134" w:type="dxa"/>
          </w:tcPr>
          <w:p w14:paraId="0FC16377" w14:textId="7D8C47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117B4A" w14:textId="09ABA7C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B37C0D" w14:textId="1950D7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396A06A" w14:textId="77777777" w:rsidTr="001B1EA5">
        <w:trPr>
          <w:trHeight w:val="54"/>
        </w:trPr>
        <w:tc>
          <w:tcPr>
            <w:tcW w:w="1691" w:type="dxa"/>
          </w:tcPr>
          <w:p w14:paraId="1E1FE3B4" w14:textId="2494E9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486F3B18" w14:textId="7FBBDE2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721028.90</w:t>
            </w:r>
          </w:p>
        </w:tc>
        <w:tc>
          <w:tcPr>
            <w:tcW w:w="1562" w:type="dxa"/>
          </w:tcPr>
          <w:p w14:paraId="6E3AE53A" w14:textId="65462B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3365694.34</w:t>
            </w:r>
          </w:p>
        </w:tc>
        <w:tc>
          <w:tcPr>
            <w:tcW w:w="2134" w:type="dxa"/>
          </w:tcPr>
          <w:p w14:paraId="6478D648" w14:textId="4FF703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C17DDF" w14:textId="52522F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69533" w14:textId="35FD7A9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974A13C" w14:textId="77777777" w:rsidTr="001B1EA5">
        <w:trPr>
          <w:trHeight w:val="54"/>
        </w:trPr>
        <w:tc>
          <w:tcPr>
            <w:tcW w:w="1691" w:type="dxa"/>
          </w:tcPr>
          <w:p w14:paraId="7231F519" w14:textId="7A5A42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0194BD85" w14:textId="73A4E2F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721039.76</w:t>
            </w:r>
          </w:p>
        </w:tc>
        <w:tc>
          <w:tcPr>
            <w:tcW w:w="1562" w:type="dxa"/>
          </w:tcPr>
          <w:p w14:paraId="42373DE8" w14:textId="17A3C2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3365681.69</w:t>
            </w:r>
          </w:p>
        </w:tc>
        <w:tc>
          <w:tcPr>
            <w:tcW w:w="2134" w:type="dxa"/>
          </w:tcPr>
          <w:p w14:paraId="5C4EB5A9" w14:textId="007B88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9C0B88" w14:textId="1E3339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7332E7" w14:textId="2E239D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220960D" w14:textId="77777777" w:rsidTr="001B1EA5">
        <w:trPr>
          <w:trHeight w:val="54"/>
        </w:trPr>
        <w:tc>
          <w:tcPr>
            <w:tcW w:w="1691" w:type="dxa"/>
          </w:tcPr>
          <w:p w14:paraId="20CDBBAF" w14:textId="07291A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0FA5DE73" w14:textId="4EE8DB0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721054.81</w:t>
            </w:r>
          </w:p>
        </w:tc>
        <w:tc>
          <w:tcPr>
            <w:tcW w:w="1562" w:type="dxa"/>
          </w:tcPr>
          <w:p w14:paraId="6953AC41" w14:textId="5626DA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3365666.20</w:t>
            </w:r>
          </w:p>
        </w:tc>
        <w:tc>
          <w:tcPr>
            <w:tcW w:w="2134" w:type="dxa"/>
          </w:tcPr>
          <w:p w14:paraId="4A042895" w14:textId="2B8B0E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5B658" w14:textId="10AE03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811C1F" w14:textId="7EC3F2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8CDD20E" w14:textId="77777777" w:rsidTr="001B1EA5">
        <w:trPr>
          <w:trHeight w:val="54"/>
        </w:trPr>
        <w:tc>
          <w:tcPr>
            <w:tcW w:w="1691" w:type="dxa"/>
          </w:tcPr>
          <w:p w14:paraId="683C5436" w14:textId="1B0035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6D778749" w14:textId="720EAEB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721065.46</w:t>
            </w:r>
          </w:p>
        </w:tc>
        <w:tc>
          <w:tcPr>
            <w:tcW w:w="1562" w:type="dxa"/>
          </w:tcPr>
          <w:p w14:paraId="1D8DFC66" w14:textId="3850FE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3365658.56</w:t>
            </w:r>
          </w:p>
        </w:tc>
        <w:tc>
          <w:tcPr>
            <w:tcW w:w="2134" w:type="dxa"/>
          </w:tcPr>
          <w:p w14:paraId="6B1898B6" w14:textId="164F40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A77F25" w14:textId="795826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5800A" w14:textId="45BCAF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9605627" w14:textId="77777777" w:rsidTr="001B1EA5">
        <w:trPr>
          <w:trHeight w:val="54"/>
        </w:trPr>
        <w:tc>
          <w:tcPr>
            <w:tcW w:w="1691" w:type="dxa"/>
          </w:tcPr>
          <w:p w14:paraId="06EDA6D2" w14:textId="5FD60D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66258A06" w14:textId="31E03AC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721073.24</w:t>
            </w:r>
          </w:p>
        </w:tc>
        <w:tc>
          <w:tcPr>
            <w:tcW w:w="1562" w:type="dxa"/>
          </w:tcPr>
          <w:p w14:paraId="492CE9D0" w14:textId="023C82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3365653.33</w:t>
            </w:r>
          </w:p>
        </w:tc>
        <w:tc>
          <w:tcPr>
            <w:tcW w:w="2134" w:type="dxa"/>
          </w:tcPr>
          <w:p w14:paraId="5B129E09" w14:textId="66737C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45B86D" w14:textId="777DBA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C122C9" w14:textId="2D6AFD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4926DFE" w14:textId="77777777" w:rsidTr="001B1EA5">
        <w:trPr>
          <w:trHeight w:val="54"/>
        </w:trPr>
        <w:tc>
          <w:tcPr>
            <w:tcW w:w="1691" w:type="dxa"/>
          </w:tcPr>
          <w:p w14:paraId="281E954C" w14:textId="709268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38525A07" w14:textId="3BBA8F6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721096.32</w:t>
            </w:r>
          </w:p>
        </w:tc>
        <w:tc>
          <w:tcPr>
            <w:tcW w:w="1562" w:type="dxa"/>
          </w:tcPr>
          <w:p w14:paraId="4A549B14" w14:textId="7F1B3C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3365643.68</w:t>
            </w:r>
          </w:p>
        </w:tc>
        <w:tc>
          <w:tcPr>
            <w:tcW w:w="2134" w:type="dxa"/>
          </w:tcPr>
          <w:p w14:paraId="2ACE349F" w14:textId="52F67A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C56FE2" w14:textId="54CC17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620CD1" w14:textId="34AFA5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015E33C" w14:textId="77777777" w:rsidTr="001B1EA5">
        <w:trPr>
          <w:trHeight w:val="54"/>
        </w:trPr>
        <w:tc>
          <w:tcPr>
            <w:tcW w:w="1691" w:type="dxa"/>
          </w:tcPr>
          <w:p w14:paraId="17A310F7" w14:textId="32BB2F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65CEA301" w14:textId="521E8A6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721115.11</w:t>
            </w:r>
          </w:p>
        </w:tc>
        <w:tc>
          <w:tcPr>
            <w:tcW w:w="1562" w:type="dxa"/>
          </w:tcPr>
          <w:p w14:paraId="43503DF2" w14:textId="78B163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3365640.02</w:t>
            </w:r>
          </w:p>
        </w:tc>
        <w:tc>
          <w:tcPr>
            <w:tcW w:w="2134" w:type="dxa"/>
          </w:tcPr>
          <w:p w14:paraId="78654BEC" w14:textId="483468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1E82DC" w14:textId="1DA6CC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8F21F0" w14:textId="22ED42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27AF8BE" w14:textId="77777777" w:rsidTr="001B1EA5">
        <w:trPr>
          <w:trHeight w:val="54"/>
        </w:trPr>
        <w:tc>
          <w:tcPr>
            <w:tcW w:w="1691" w:type="dxa"/>
          </w:tcPr>
          <w:p w14:paraId="30053D79" w14:textId="32A562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541425B2" w14:textId="0DAE413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721128.51</w:t>
            </w:r>
          </w:p>
        </w:tc>
        <w:tc>
          <w:tcPr>
            <w:tcW w:w="1562" w:type="dxa"/>
          </w:tcPr>
          <w:p w14:paraId="23F6F63B" w14:textId="7108CE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3365634.32</w:t>
            </w:r>
          </w:p>
        </w:tc>
        <w:tc>
          <w:tcPr>
            <w:tcW w:w="2134" w:type="dxa"/>
          </w:tcPr>
          <w:p w14:paraId="545103BC" w14:textId="79DF01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091605" w14:textId="7B5C32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E85AC" w14:textId="1B0D58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12BFFC4" w14:textId="77777777" w:rsidTr="001B1EA5">
        <w:trPr>
          <w:trHeight w:val="54"/>
        </w:trPr>
        <w:tc>
          <w:tcPr>
            <w:tcW w:w="1691" w:type="dxa"/>
          </w:tcPr>
          <w:p w14:paraId="4DDF6E22" w14:textId="6FFFF2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0F90FE4C" w14:textId="490D7C9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721147.56</w:t>
            </w:r>
          </w:p>
        </w:tc>
        <w:tc>
          <w:tcPr>
            <w:tcW w:w="1562" w:type="dxa"/>
          </w:tcPr>
          <w:p w14:paraId="48786B52" w14:textId="25725B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3365628.78</w:t>
            </w:r>
          </w:p>
        </w:tc>
        <w:tc>
          <w:tcPr>
            <w:tcW w:w="2134" w:type="dxa"/>
          </w:tcPr>
          <w:p w14:paraId="4EBA0E17" w14:textId="2F2CBD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BB785F" w14:textId="625D72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5C38D" w14:textId="35EFAC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01719BF" w14:textId="77777777" w:rsidTr="001B1EA5">
        <w:trPr>
          <w:trHeight w:val="54"/>
        </w:trPr>
        <w:tc>
          <w:tcPr>
            <w:tcW w:w="1691" w:type="dxa"/>
          </w:tcPr>
          <w:p w14:paraId="1461E94A" w14:textId="314386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0B3F7E1F" w14:textId="0691C5C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721162.64</w:t>
            </w:r>
          </w:p>
        </w:tc>
        <w:tc>
          <w:tcPr>
            <w:tcW w:w="1562" w:type="dxa"/>
          </w:tcPr>
          <w:p w14:paraId="1DD6349E" w14:textId="215E43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3365622.72</w:t>
            </w:r>
          </w:p>
        </w:tc>
        <w:tc>
          <w:tcPr>
            <w:tcW w:w="2134" w:type="dxa"/>
          </w:tcPr>
          <w:p w14:paraId="3DAD6492" w14:textId="384EAE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F80058" w14:textId="3D7FC9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31F880" w14:textId="6A6CD3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E73DB4" w14:textId="77777777" w:rsidTr="001B1EA5">
        <w:trPr>
          <w:trHeight w:val="54"/>
        </w:trPr>
        <w:tc>
          <w:tcPr>
            <w:tcW w:w="1691" w:type="dxa"/>
          </w:tcPr>
          <w:p w14:paraId="46F1B5A7" w14:textId="093720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41D2A5EE" w14:textId="22F7B5D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721171.86</w:t>
            </w:r>
          </w:p>
        </w:tc>
        <w:tc>
          <w:tcPr>
            <w:tcW w:w="1562" w:type="dxa"/>
          </w:tcPr>
          <w:p w14:paraId="49346245" w14:textId="1406B4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3365617.88</w:t>
            </w:r>
          </w:p>
        </w:tc>
        <w:tc>
          <w:tcPr>
            <w:tcW w:w="2134" w:type="dxa"/>
          </w:tcPr>
          <w:p w14:paraId="79AABD7D" w14:textId="60472D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346F1B" w14:textId="25BC82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71AAD" w14:textId="4BF5B3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DC01763" w14:textId="77777777" w:rsidTr="001B1EA5">
        <w:trPr>
          <w:trHeight w:val="54"/>
        </w:trPr>
        <w:tc>
          <w:tcPr>
            <w:tcW w:w="1691" w:type="dxa"/>
          </w:tcPr>
          <w:p w14:paraId="56F657B0" w14:textId="6D4DEC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438EEA48" w14:textId="6163E7A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721179.76</w:t>
            </w:r>
          </w:p>
        </w:tc>
        <w:tc>
          <w:tcPr>
            <w:tcW w:w="1562" w:type="dxa"/>
          </w:tcPr>
          <w:p w14:paraId="5CBEA2D9" w14:textId="50BB1D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3365614.36</w:t>
            </w:r>
          </w:p>
        </w:tc>
        <w:tc>
          <w:tcPr>
            <w:tcW w:w="2134" w:type="dxa"/>
          </w:tcPr>
          <w:p w14:paraId="187A3EBE" w14:textId="356C7E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C5C5AF" w14:textId="1E30A8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3D8910" w14:textId="4BAE23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C29B848" w14:textId="77777777" w:rsidTr="001B1EA5">
        <w:trPr>
          <w:trHeight w:val="54"/>
        </w:trPr>
        <w:tc>
          <w:tcPr>
            <w:tcW w:w="1691" w:type="dxa"/>
          </w:tcPr>
          <w:p w14:paraId="5F7237E3" w14:textId="278F7C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3BD6E6DE" w14:textId="46B455E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721187.16</w:t>
            </w:r>
          </w:p>
        </w:tc>
        <w:tc>
          <w:tcPr>
            <w:tcW w:w="1562" w:type="dxa"/>
          </w:tcPr>
          <w:p w14:paraId="3E639F9A" w14:textId="0F4FB7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3365612.51</w:t>
            </w:r>
          </w:p>
        </w:tc>
        <w:tc>
          <w:tcPr>
            <w:tcW w:w="2134" w:type="dxa"/>
          </w:tcPr>
          <w:p w14:paraId="0EEE9F54" w14:textId="004E51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631ED2" w14:textId="57A563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25F2B" w14:textId="7EF7E4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1EA2F9B" w14:textId="77777777" w:rsidTr="001B1EA5">
        <w:trPr>
          <w:trHeight w:val="54"/>
        </w:trPr>
        <w:tc>
          <w:tcPr>
            <w:tcW w:w="1691" w:type="dxa"/>
          </w:tcPr>
          <w:p w14:paraId="55F47DE0" w14:textId="30310B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1F8DE274" w14:textId="6498BDF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721199.46</w:t>
            </w:r>
          </w:p>
        </w:tc>
        <w:tc>
          <w:tcPr>
            <w:tcW w:w="1562" w:type="dxa"/>
          </w:tcPr>
          <w:p w14:paraId="2135468C" w14:textId="52BB89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3365608.89</w:t>
            </w:r>
          </w:p>
        </w:tc>
        <w:tc>
          <w:tcPr>
            <w:tcW w:w="2134" w:type="dxa"/>
          </w:tcPr>
          <w:p w14:paraId="13E02A80" w14:textId="7FA3B4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CB2879" w14:textId="4660CE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DC77BC" w14:textId="0AD7308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2D014F7" w14:textId="77777777" w:rsidTr="001B1EA5">
        <w:trPr>
          <w:trHeight w:val="54"/>
        </w:trPr>
        <w:tc>
          <w:tcPr>
            <w:tcW w:w="1691" w:type="dxa"/>
          </w:tcPr>
          <w:p w14:paraId="0B7B1052" w14:textId="73C120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0B2DDDFA" w14:textId="52FDF20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721203.14</w:t>
            </w:r>
          </w:p>
        </w:tc>
        <w:tc>
          <w:tcPr>
            <w:tcW w:w="1562" w:type="dxa"/>
          </w:tcPr>
          <w:p w14:paraId="79A97E88" w14:textId="733B40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3365606.02</w:t>
            </w:r>
          </w:p>
        </w:tc>
        <w:tc>
          <w:tcPr>
            <w:tcW w:w="2134" w:type="dxa"/>
          </w:tcPr>
          <w:p w14:paraId="766828E1" w14:textId="43254F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F53B26" w14:textId="097350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EADA94" w14:textId="27DA8C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0415412" w14:textId="77777777" w:rsidTr="001B1EA5">
        <w:trPr>
          <w:trHeight w:val="54"/>
        </w:trPr>
        <w:tc>
          <w:tcPr>
            <w:tcW w:w="1691" w:type="dxa"/>
          </w:tcPr>
          <w:p w14:paraId="4FD2CA17" w14:textId="154317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649FB409" w14:textId="49D7FF6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721210.74</w:t>
            </w:r>
          </w:p>
        </w:tc>
        <w:tc>
          <w:tcPr>
            <w:tcW w:w="1562" w:type="dxa"/>
          </w:tcPr>
          <w:p w14:paraId="5DCABBBF" w14:textId="7E6DD6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3365599.80</w:t>
            </w:r>
          </w:p>
        </w:tc>
        <w:tc>
          <w:tcPr>
            <w:tcW w:w="2134" w:type="dxa"/>
          </w:tcPr>
          <w:p w14:paraId="45917F9A" w14:textId="56C337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92264" w14:textId="1A3694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9424D" w14:textId="3AF77D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B69ACFD" w14:textId="77777777" w:rsidTr="001B1EA5">
        <w:trPr>
          <w:trHeight w:val="54"/>
        </w:trPr>
        <w:tc>
          <w:tcPr>
            <w:tcW w:w="1691" w:type="dxa"/>
          </w:tcPr>
          <w:p w14:paraId="3EC3DEE8" w14:textId="301E49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7B4B397A" w14:textId="14F069D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721218.19</w:t>
            </w:r>
          </w:p>
        </w:tc>
        <w:tc>
          <w:tcPr>
            <w:tcW w:w="1562" w:type="dxa"/>
          </w:tcPr>
          <w:p w14:paraId="0FE8FD4D" w14:textId="661A4C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3365594.91</w:t>
            </w:r>
          </w:p>
        </w:tc>
        <w:tc>
          <w:tcPr>
            <w:tcW w:w="2134" w:type="dxa"/>
          </w:tcPr>
          <w:p w14:paraId="784A2FBD" w14:textId="19FA94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64B69" w14:textId="3D1849A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7EE9C" w14:textId="67CF6D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6D04F4D" w14:textId="77777777" w:rsidTr="001B1EA5">
        <w:trPr>
          <w:trHeight w:val="54"/>
        </w:trPr>
        <w:tc>
          <w:tcPr>
            <w:tcW w:w="1691" w:type="dxa"/>
          </w:tcPr>
          <w:p w14:paraId="47290ADC" w14:textId="307F24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0C926321" w14:textId="1894E48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721227.99</w:t>
            </w:r>
          </w:p>
        </w:tc>
        <w:tc>
          <w:tcPr>
            <w:tcW w:w="1562" w:type="dxa"/>
          </w:tcPr>
          <w:p w14:paraId="66F1AE38" w14:textId="2310B2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3365587.81</w:t>
            </w:r>
          </w:p>
        </w:tc>
        <w:tc>
          <w:tcPr>
            <w:tcW w:w="2134" w:type="dxa"/>
          </w:tcPr>
          <w:p w14:paraId="60B59440" w14:textId="52A8BB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054965" w14:textId="2E23FF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DD81FB" w14:textId="3613AA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08C40A4" w14:textId="77777777" w:rsidTr="001B1EA5">
        <w:trPr>
          <w:trHeight w:val="54"/>
        </w:trPr>
        <w:tc>
          <w:tcPr>
            <w:tcW w:w="1691" w:type="dxa"/>
          </w:tcPr>
          <w:p w14:paraId="59F65515" w14:textId="0F9894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5A2AF00D" w14:textId="6B761F4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721236.70</w:t>
            </w:r>
          </w:p>
        </w:tc>
        <w:tc>
          <w:tcPr>
            <w:tcW w:w="1562" w:type="dxa"/>
          </w:tcPr>
          <w:p w14:paraId="3C48125E" w14:textId="2D99E5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3365582.11</w:t>
            </w:r>
          </w:p>
        </w:tc>
        <w:tc>
          <w:tcPr>
            <w:tcW w:w="2134" w:type="dxa"/>
          </w:tcPr>
          <w:p w14:paraId="33F56C5A" w14:textId="041352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4A881E" w14:textId="744675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4D56A" w14:textId="4E0B28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9283E23" w14:textId="77777777" w:rsidTr="001B1EA5">
        <w:trPr>
          <w:trHeight w:val="54"/>
        </w:trPr>
        <w:tc>
          <w:tcPr>
            <w:tcW w:w="1691" w:type="dxa"/>
          </w:tcPr>
          <w:p w14:paraId="216A45DA" w14:textId="47E4C5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05067A2A" w14:textId="2E7FFBC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721241.72</w:t>
            </w:r>
          </w:p>
        </w:tc>
        <w:tc>
          <w:tcPr>
            <w:tcW w:w="1562" w:type="dxa"/>
          </w:tcPr>
          <w:p w14:paraId="6489590C" w14:textId="7EE9CB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3365574.58</w:t>
            </w:r>
          </w:p>
        </w:tc>
        <w:tc>
          <w:tcPr>
            <w:tcW w:w="2134" w:type="dxa"/>
          </w:tcPr>
          <w:p w14:paraId="042A1F9E" w14:textId="6A28CE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0BA658" w14:textId="3A7C09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F975C7" w14:textId="437B73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C3C8A07" w14:textId="77777777" w:rsidTr="001B1EA5">
        <w:trPr>
          <w:trHeight w:val="54"/>
        </w:trPr>
        <w:tc>
          <w:tcPr>
            <w:tcW w:w="1691" w:type="dxa"/>
          </w:tcPr>
          <w:p w14:paraId="3779EF72" w14:textId="798814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5BE3C3FA" w14:textId="7479B4F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721255.60</w:t>
            </w:r>
          </w:p>
        </w:tc>
        <w:tc>
          <w:tcPr>
            <w:tcW w:w="1562" w:type="dxa"/>
          </w:tcPr>
          <w:p w14:paraId="4BE2264F" w14:textId="7C206C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3365554.17</w:t>
            </w:r>
          </w:p>
        </w:tc>
        <w:tc>
          <w:tcPr>
            <w:tcW w:w="2134" w:type="dxa"/>
          </w:tcPr>
          <w:p w14:paraId="3DE49265" w14:textId="02F805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1038A" w14:textId="7FEFF3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816640" w14:textId="335C52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5C39C8D" w14:textId="77777777" w:rsidTr="001B1EA5">
        <w:trPr>
          <w:trHeight w:val="54"/>
        </w:trPr>
        <w:tc>
          <w:tcPr>
            <w:tcW w:w="1691" w:type="dxa"/>
          </w:tcPr>
          <w:p w14:paraId="3F5A6ACB" w14:textId="7C59A5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0ABFD227" w14:textId="1631651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721263.18</w:t>
            </w:r>
          </w:p>
        </w:tc>
        <w:tc>
          <w:tcPr>
            <w:tcW w:w="1562" w:type="dxa"/>
          </w:tcPr>
          <w:p w14:paraId="7BEDE4ED" w14:textId="7FFF42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3365545.26</w:t>
            </w:r>
          </w:p>
        </w:tc>
        <w:tc>
          <w:tcPr>
            <w:tcW w:w="2134" w:type="dxa"/>
          </w:tcPr>
          <w:p w14:paraId="7074523A" w14:textId="7EABBA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37E1F" w14:textId="1D2C4F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8A3944" w14:textId="47EE24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D994A9" w14:textId="77777777" w:rsidTr="001B1EA5">
        <w:trPr>
          <w:trHeight w:val="54"/>
        </w:trPr>
        <w:tc>
          <w:tcPr>
            <w:tcW w:w="1691" w:type="dxa"/>
          </w:tcPr>
          <w:p w14:paraId="6F488DF9" w14:textId="4628E6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4D7B7760" w14:textId="2A318E3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721273.39</w:t>
            </w:r>
          </w:p>
        </w:tc>
        <w:tc>
          <w:tcPr>
            <w:tcW w:w="1562" w:type="dxa"/>
          </w:tcPr>
          <w:p w14:paraId="149F89B3" w14:textId="4A2895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3365535.05</w:t>
            </w:r>
          </w:p>
        </w:tc>
        <w:tc>
          <w:tcPr>
            <w:tcW w:w="2134" w:type="dxa"/>
          </w:tcPr>
          <w:p w14:paraId="47725A1D" w14:textId="120DE5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F7EC52" w14:textId="3A3D23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31BAD7" w14:textId="56798B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2A5D041" w14:textId="77777777" w:rsidTr="001B1EA5">
        <w:trPr>
          <w:trHeight w:val="54"/>
        </w:trPr>
        <w:tc>
          <w:tcPr>
            <w:tcW w:w="1691" w:type="dxa"/>
          </w:tcPr>
          <w:p w14:paraId="3C425608" w14:textId="0E3340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57EB40B4" w14:textId="5F3A93B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721281.01</w:t>
            </w:r>
          </w:p>
        </w:tc>
        <w:tc>
          <w:tcPr>
            <w:tcW w:w="1562" w:type="dxa"/>
          </w:tcPr>
          <w:p w14:paraId="771E2463" w14:textId="6542E8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3365526.65</w:t>
            </w:r>
          </w:p>
        </w:tc>
        <w:tc>
          <w:tcPr>
            <w:tcW w:w="2134" w:type="dxa"/>
          </w:tcPr>
          <w:p w14:paraId="5A66D27D" w14:textId="52DFF4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5EE3C" w14:textId="74AF56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1520F" w14:textId="058DB3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FA2A5A7" w14:textId="77777777" w:rsidTr="001B1EA5">
        <w:trPr>
          <w:trHeight w:val="54"/>
        </w:trPr>
        <w:tc>
          <w:tcPr>
            <w:tcW w:w="1691" w:type="dxa"/>
          </w:tcPr>
          <w:p w14:paraId="72B0A876" w14:textId="3DB9C1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7E3B98DF" w14:textId="1A5434A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721285.55</w:t>
            </w:r>
          </w:p>
        </w:tc>
        <w:tc>
          <w:tcPr>
            <w:tcW w:w="1562" w:type="dxa"/>
          </w:tcPr>
          <w:p w14:paraId="4F649354" w14:textId="2B7566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3365523.03</w:t>
            </w:r>
          </w:p>
        </w:tc>
        <w:tc>
          <w:tcPr>
            <w:tcW w:w="2134" w:type="dxa"/>
          </w:tcPr>
          <w:p w14:paraId="6074E225" w14:textId="51ED09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147D1B" w14:textId="0D8582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106294" w14:textId="55EA48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57127F5" w14:textId="77777777" w:rsidTr="001B1EA5">
        <w:trPr>
          <w:trHeight w:val="54"/>
        </w:trPr>
        <w:tc>
          <w:tcPr>
            <w:tcW w:w="1691" w:type="dxa"/>
          </w:tcPr>
          <w:p w14:paraId="58185271" w14:textId="31169D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381F9164" w14:textId="4BA213A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721295.01</w:t>
            </w:r>
          </w:p>
        </w:tc>
        <w:tc>
          <w:tcPr>
            <w:tcW w:w="1562" w:type="dxa"/>
          </w:tcPr>
          <w:p w14:paraId="2E198917" w14:textId="23D891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3365513.01</w:t>
            </w:r>
          </w:p>
        </w:tc>
        <w:tc>
          <w:tcPr>
            <w:tcW w:w="2134" w:type="dxa"/>
          </w:tcPr>
          <w:p w14:paraId="24ACF014" w14:textId="466074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2F600" w14:textId="7D62023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42375" w14:textId="33FC5F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46BFE99" w14:textId="77777777" w:rsidTr="001B1EA5">
        <w:trPr>
          <w:trHeight w:val="54"/>
        </w:trPr>
        <w:tc>
          <w:tcPr>
            <w:tcW w:w="1691" w:type="dxa"/>
          </w:tcPr>
          <w:p w14:paraId="158094C3" w14:textId="1E132F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00D7BFFB" w14:textId="61185EC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721301.76</w:t>
            </w:r>
          </w:p>
        </w:tc>
        <w:tc>
          <w:tcPr>
            <w:tcW w:w="1562" w:type="dxa"/>
          </w:tcPr>
          <w:p w14:paraId="6FECAA11" w14:textId="7EF9DA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3365508.47</w:t>
            </w:r>
          </w:p>
        </w:tc>
        <w:tc>
          <w:tcPr>
            <w:tcW w:w="2134" w:type="dxa"/>
          </w:tcPr>
          <w:p w14:paraId="65453C9F" w14:textId="52480B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337B1A" w14:textId="30E92F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065808" w14:textId="7CD302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AD00076" w14:textId="77777777" w:rsidTr="001B1EA5">
        <w:trPr>
          <w:trHeight w:val="54"/>
        </w:trPr>
        <w:tc>
          <w:tcPr>
            <w:tcW w:w="1691" w:type="dxa"/>
          </w:tcPr>
          <w:p w14:paraId="4457923F" w14:textId="58AE8B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6E92600A" w14:textId="3B21207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721308.70</w:t>
            </w:r>
          </w:p>
        </w:tc>
        <w:tc>
          <w:tcPr>
            <w:tcW w:w="1562" w:type="dxa"/>
          </w:tcPr>
          <w:p w14:paraId="007B41B8" w14:textId="00E8607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3365502.13</w:t>
            </w:r>
          </w:p>
        </w:tc>
        <w:tc>
          <w:tcPr>
            <w:tcW w:w="2134" w:type="dxa"/>
          </w:tcPr>
          <w:p w14:paraId="1394DA7B" w14:textId="6DCA3F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E61B9" w14:textId="02EB47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47CEAA" w14:textId="171116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A3E943" w14:textId="77777777" w:rsidTr="001B1EA5">
        <w:trPr>
          <w:trHeight w:val="54"/>
        </w:trPr>
        <w:tc>
          <w:tcPr>
            <w:tcW w:w="1691" w:type="dxa"/>
          </w:tcPr>
          <w:p w14:paraId="5AF08D47" w14:textId="3B3898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5968C338" w14:textId="052CA1C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721312.80</w:t>
            </w:r>
          </w:p>
        </w:tc>
        <w:tc>
          <w:tcPr>
            <w:tcW w:w="1562" w:type="dxa"/>
          </w:tcPr>
          <w:p w14:paraId="231620CC" w14:textId="1C471E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3365496.44</w:t>
            </w:r>
          </w:p>
        </w:tc>
        <w:tc>
          <w:tcPr>
            <w:tcW w:w="2134" w:type="dxa"/>
          </w:tcPr>
          <w:p w14:paraId="22F509B4" w14:textId="6F63E1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81FED5" w14:textId="65D462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9ECF2" w14:textId="1FCC7C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331DDFF" w14:textId="77777777" w:rsidTr="001B1EA5">
        <w:trPr>
          <w:trHeight w:val="54"/>
        </w:trPr>
        <w:tc>
          <w:tcPr>
            <w:tcW w:w="1691" w:type="dxa"/>
          </w:tcPr>
          <w:p w14:paraId="6EC319F0" w14:textId="2B1E2E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4DC7038C" w14:textId="3FF218D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721320.64</w:t>
            </w:r>
          </w:p>
        </w:tc>
        <w:tc>
          <w:tcPr>
            <w:tcW w:w="1562" w:type="dxa"/>
          </w:tcPr>
          <w:p w14:paraId="66DFF955" w14:textId="45AFC7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3365488.80</w:t>
            </w:r>
          </w:p>
        </w:tc>
        <w:tc>
          <w:tcPr>
            <w:tcW w:w="2134" w:type="dxa"/>
          </w:tcPr>
          <w:p w14:paraId="396D2C2A" w14:textId="0375DF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40B85" w14:textId="5C0C0E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AB300" w14:textId="558355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0BA6ECD" w14:textId="77777777" w:rsidTr="001B1EA5">
        <w:trPr>
          <w:trHeight w:val="54"/>
        </w:trPr>
        <w:tc>
          <w:tcPr>
            <w:tcW w:w="1691" w:type="dxa"/>
          </w:tcPr>
          <w:p w14:paraId="65CAEF23" w14:textId="0B3950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3544FE83" w14:textId="30C9177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721326.54</w:t>
            </w:r>
          </w:p>
        </w:tc>
        <w:tc>
          <w:tcPr>
            <w:tcW w:w="1562" w:type="dxa"/>
          </w:tcPr>
          <w:p w14:paraId="32E4B78A" w14:textId="2D9648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3365483.15</w:t>
            </w:r>
          </w:p>
        </w:tc>
        <w:tc>
          <w:tcPr>
            <w:tcW w:w="2134" w:type="dxa"/>
          </w:tcPr>
          <w:p w14:paraId="0B61FBB5" w14:textId="797A49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208AC" w14:textId="6367FE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1397FB" w14:textId="279080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C481FC" w14:textId="77777777" w:rsidTr="001B1EA5">
        <w:trPr>
          <w:trHeight w:val="54"/>
        </w:trPr>
        <w:tc>
          <w:tcPr>
            <w:tcW w:w="1691" w:type="dxa"/>
          </w:tcPr>
          <w:p w14:paraId="0167E3C9" w14:textId="47BB64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099A57CF" w14:textId="7B0B9F6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721332.22</w:t>
            </w:r>
          </w:p>
        </w:tc>
        <w:tc>
          <w:tcPr>
            <w:tcW w:w="1562" w:type="dxa"/>
          </w:tcPr>
          <w:p w14:paraId="0127661D" w14:textId="07EF0A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3365477.60</w:t>
            </w:r>
          </w:p>
        </w:tc>
        <w:tc>
          <w:tcPr>
            <w:tcW w:w="2134" w:type="dxa"/>
          </w:tcPr>
          <w:p w14:paraId="5F851135" w14:textId="7873F4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F1F5F6" w14:textId="137C63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75A193" w14:textId="25F6D43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234A652" w14:textId="77777777" w:rsidTr="001B1EA5">
        <w:trPr>
          <w:trHeight w:val="54"/>
        </w:trPr>
        <w:tc>
          <w:tcPr>
            <w:tcW w:w="1691" w:type="dxa"/>
          </w:tcPr>
          <w:p w14:paraId="75E4F8C3" w14:textId="48DD7B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6C285097" w14:textId="73DE2DD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721342.11</w:t>
            </w:r>
          </w:p>
        </w:tc>
        <w:tc>
          <w:tcPr>
            <w:tcW w:w="1562" w:type="dxa"/>
          </w:tcPr>
          <w:p w14:paraId="61A8A584" w14:textId="2D910E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3365471.98</w:t>
            </w:r>
          </w:p>
        </w:tc>
        <w:tc>
          <w:tcPr>
            <w:tcW w:w="2134" w:type="dxa"/>
          </w:tcPr>
          <w:p w14:paraId="1DE2B21D" w14:textId="30EB36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D7D15D" w14:textId="4AA975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87938F" w14:textId="620BD2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26DF07F" w14:textId="77777777" w:rsidTr="001B1EA5">
        <w:trPr>
          <w:trHeight w:val="54"/>
        </w:trPr>
        <w:tc>
          <w:tcPr>
            <w:tcW w:w="1691" w:type="dxa"/>
          </w:tcPr>
          <w:p w14:paraId="16DF0A3F" w14:textId="3EB005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0598CD42" w14:textId="01D14AF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721351.11</w:t>
            </w:r>
          </w:p>
        </w:tc>
        <w:tc>
          <w:tcPr>
            <w:tcW w:w="1562" w:type="dxa"/>
          </w:tcPr>
          <w:p w14:paraId="5207238F" w14:textId="553592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3365467.07</w:t>
            </w:r>
          </w:p>
        </w:tc>
        <w:tc>
          <w:tcPr>
            <w:tcW w:w="2134" w:type="dxa"/>
          </w:tcPr>
          <w:p w14:paraId="76EC02D5" w14:textId="033AE3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359612" w14:textId="054301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CB1192" w14:textId="769F47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050DCE0" w14:textId="77777777" w:rsidTr="001B1EA5">
        <w:trPr>
          <w:trHeight w:val="54"/>
        </w:trPr>
        <w:tc>
          <w:tcPr>
            <w:tcW w:w="1691" w:type="dxa"/>
          </w:tcPr>
          <w:p w14:paraId="687C41B6" w14:textId="1936766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01F1D47D" w14:textId="5969E4D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721368.03</w:t>
            </w:r>
          </w:p>
        </w:tc>
        <w:tc>
          <w:tcPr>
            <w:tcW w:w="1562" w:type="dxa"/>
          </w:tcPr>
          <w:p w14:paraId="35716C12" w14:textId="4E7C59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3365454.77</w:t>
            </w:r>
          </w:p>
        </w:tc>
        <w:tc>
          <w:tcPr>
            <w:tcW w:w="2134" w:type="dxa"/>
          </w:tcPr>
          <w:p w14:paraId="5B4BABE8" w14:textId="138099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ECB10" w14:textId="477D30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90C7E1" w14:textId="28C95D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8E2A090" w14:textId="77777777" w:rsidTr="001B1EA5">
        <w:trPr>
          <w:trHeight w:val="54"/>
        </w:trPr>
        <w:tc>
          <w:tcPr>
            <w:tcW w:w="1691" w:type="dxa"/>
          </w:tcPr>
          <w:p w14:paraId="04BD6AA8" w14:textId="693678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71B16F51" w14:textId="69C224D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721374.53</w:t>
            </w:r>
          </w:p>
        </w:tc>
        <w:tc>
          <w:tcPr>
            <w:tcW w:w="1562" w:type="dxa"/>
          </w:tcPr>
          <w:p w14:paraId="3F0870C9" w14:textId="580BA7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3365451.03</w:t>
            </w:r>
          </w:p>
        </w:tc>
        <w:tc>
          <w:tcPr>
            <w:tcW w:w="2134" w:type="dxa"/>
          </w:tcPr>
          <w:p w14:paraId="41DB9A53" w14:textId="522FE0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BC2AAF" w14:textId="11BF72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E4ED1" w14:textId="788573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F2A7FCB" w14:textId="77777777" w:rsidTr="001B1EA5">
        <w:trPr>
          <w:trHeight w:val="54"/>
        </w:trPr>
        <w:tc>
          <w:tcPr>
            <w:tcW w:w="1691" w:type="dxa"/>
          </w:tcPr>
          <w:p w14:paraId="71F455A8" w14:textId="4C7570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4586FB34" w14:textId="5056A75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721382.99</w:t>
            </w:r>
          </w:p>
        </w:tc>
        <w:tc>
          <w:tcPr>
            <w:tcW w:w="1562" w:type="dxa"/>
          </w:tcPr>
          <w:p w14:paraId="665FD4A0" w14:textId="275F5B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3365444.65</w:t>
            </w:r>
          </w:p>
        </w:tc>
        <w:tc>
          <w:tcPr>
            <w:tcW w:w="2134" w:type="dxa"/>
          </w:tcPr>
          <w:p w14:paraId="056CFD0F" w14:textId="10527A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34D063" w14:textId="473654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2B38B0" w14:textId="0A5BCF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277D7A1" w14:textId="77777777" w:rsidTr="001B1EA5">
        <w:trPr>
          <w:trHeight w:val="54"/>
        </w:trPr>
        <w:tc>
          <w:tcPr>
            <w:tcW w:w="1691" w:type="dxa"/>
          </w:tcPr>
          <w:p w14:paraId="14BDA2AC" w14:textId="5A9822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4A165742" w14:textId="195FB33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721393.42</w:t>
            </w:r>
          </w:p>
        </w:tc>
        <w:tc>
          <w:tcPr>
            <w:tcW w:w="1562" w:type="dxa"/>
          </w:tcPr>
          <w:p w14:paraId="561E5059" w14:textId="076AA1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3365433.53</w:t>
            </w:r>
          </w:p>
        </w:tc>
        <w:tc>
          <w:tcPr>
            <w:tcW w:w="2134" w:type="dxa"/>
          </w:tcPr>
          <w:p w14:paraId="63FD4A36" w14:textId="20B888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14D855" w14:textId="626189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BBD8C5" w14:textId="52D1D1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00C58F" w14:textId="77777777" w:rsidTr="001B1EA5">
        <w:trPr>
          <w:trHeight w:val="54"/>
        </w:trPr>
        <w:tc>
          <w:tcPr>
            <w:tcW w:w="1691" w:type="dxa"/>
          </w:tcPr>
          <w:p w14:paraId="5C598EAD" w14:textId="36A7AF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72C35DF5" w14:textId="5A01D67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721400.74</w:t>
            </w:r>
          </w:p>
        </w:tc>
        <w:tc>
          <w:tcPr>
            <w:tcW w:w="1562" w:type="dxa"/>
          </w:tcPr>
          <w:p w14:paraId="4BF87B69" w14:textId="138C91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3365426.75</w:t>
            </w:r>
          </w:p>
        </w:tc>
        <w:tc>
          <w:tcPr>
            <w:tcW w:w="2134" w:type="dxa"/>
          </w:tcPr>
          <w:p w14:paraId="16A34B48" w14:textId="12C357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8BBE5C" w14:textId="6B052D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12818D" w14:textId="40BFBB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6A8939C" w14:textId="77777777" w:rsidTr="001B1EA5">
        <w:trPr>
          <w:trHeight w:val="54"/>
        </w:trPr>
        <w:tc>
          <w:tcPr>
            <w:tcW w:w="1691" w:type="dxa"/>
          </w:tcPr>
          <w:p w14:paraId="33F9CD40" w14:textId="6C33BC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1143DEA1" w14:textId="17E1210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721405.10</w:t>
            </w:r>
          </w:p>
        </w:tc>
        <w:tc>
          <w:tcPr>
            <w:tcW w:w="1562" w:type="dxa"/>
          </w:tcPr>
          <w:p w14:paraId="73C079D0" w14:textId="32BE0D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3365424.34</w:t>
            </w:r>
          </w:p>
        </w:tc>
        <w:tc>
          <w:tcPr>
            <w:tcW w:w="2134" w:type="dxa"/>
          </w:tcPr>
          <w:p w14:paraId="3A0E0AA9" w14:textId="4027F5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BD707" w14:textId="57F05B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34F506" w14:textId="3AE864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CB03704" w14:textId="77777777" w:rsidTr="001B1EA5">
        <w:trPr>
          <w:trHeight w:val="54"/>
        </w:trPr>
        <w:tc>
          <w:tcPr>
            <w:tcW w:w="1691" w:type="dxa"/>
          </w:tcPr>
          <w:p w14:paraId="1077E36F" w14:textId="2F3B56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625CDD6F" w14:textId="127F4D6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721410.05</w:t>
            </w:r>
          </w:p>
        </w:tc>
        <w:tc>
          <w:tcPr>
            <w:tcW w:w="1562" w:type="dxa"/>
          </w:tcPr>
          <w:p w14:paraId="1FA7C970" w14:textId="38C90C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3365418.80</w:t>
            </w:r>
          </w:p>
        </w:tc>
        <w:tc>
          <w:tcPr>
            <w:tcW w:w="2134" w:type="dxa"/>
          </w:tcPr>
          <w:p w14:paraId="02E78690" w14:textId="1403EB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21F09F" w14:textId="757234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8C0FB" w14:textId="395256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11159FD" w14:textId="77777777" w:rsidTr="001B1EA5">
        <w:trPr>
          <w:trHeight w:val="54"/>
        </w:trPr>
        <w:tc>
          <w:tcPr>
            <w:tcW w:w="1691" w:type="dxa"/>
          </w:tcPr>
          <w:p w14:paraId="5508FAE5" w14:textId="11B5EF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548E189A" w14:textId="0BA4F73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721414.49</w:t>
            </w:r>
          </w:p>
        </w:tc>
        <w:tc>
          <w:tcPr>
            <w:tcW w:w="1562" w:type="dxa"/>
          </w:tcPr>
          <w:p w14:paraId="6A52BDFC" w14:textId="52AC35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3365410.69</w:t>
            </w:r>
          </w:p>
        </w:tc>
        <w:tc>
          <w:tcPr>
            <w:tcW w:w="2134" w:type="dxa"/>
          </w:tcPr>
          <w:p w14:paraId="034F57EC" w14:textId="339912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ECB761" w14:textId="127957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43B206" w14:textId="542E58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9C0B232" w14:textId="77777777" w:rsidTr="001B1EA5">
        <w:trPr>
          <w:trHeight w:val="54"/>
        </w:trPr>
        <w:tc>
          <w:tcPr>
            <w:tcW w:w="1691" w:type="dxa"/>
          </w:tcPr>
          <w:p w14:paraId="47B27B80" w14:textId="0080FF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2538A79B" w14:textId="6FCF36B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721420.27</w:t>
            </w:r>
          </w:p>
        </w:tc>
        <w:tc>
          <w:tcPr>
            <w:tcW w:w="1562" w:type="dxa"/>
          </w:tcPr>
          <w:p w14:paraId="0982B170" w14:textId="7B71F8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3365405.75</w:t>
            </w:r>
          </w:p>
        </w:tc>
        <w:tc>
          <w:tcPr>
            <w:tcW w:w="2134" w:type="dxa"/>
          </w:tcPr>
          <w:p w14:paraId="75DDDE24" w14:textId="5E5AD1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9FFDB8" w14:textId="5D2EDB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D5523D" w14:textId="69A84C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C2BBFFD" w14:textId="77777777" w:rsidTr="001B1EA5">
        <w:trPr>
          <w:trHeight w:val="54"/>
        </w:trPr>
        <w:tc>
          <w:tcPr>
            <w:tcW w:w="1691" w:type="dxa"/>
          </w:tcPr>
          <w:p w14:paraId="05E313B0" w14:textId="75712D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7376F77D" w14:textId="11FC590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721428.36</w:t>
            </w:r>
          </w:p>
        </w:tc>
        <w:tc>
          <w:tcPr>
            <w:tcW w:w="1562" w:type="dxa"/>
          </w:tcPr>
          <w:p w14:paraId="36016B39" w14:textId="18EF6F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3365401.01</w:t>
            </w:r>
          </w:p>
        </w:tc>
        <w:tc>
          <w:tcPr>
            <w:tcW w:w="2134" w:type="dxa"/>
          </w:tcPr>
          <w:p w14:paraId="6F7B4A70" w14:textId="348710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E397A2" w14:textId="3C9CF4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CFFBD" w14:textId="6C6AEB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F594047" w14:textId="77777777" w:rsidTr="001B1EA5">
        <w:trPr>
          <w:trHeight w:val="54"/>
        </w:trPr>
        <w:tc>
          <w:tcPr>
            <w:tcW w:w="1691" w:type="dxa"/>
          </w:tcPr>
          <w:p w14:paraId="4B5A2832" w14:textId="5E03A8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5CC4E7CB" w14:textId="4D5B866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721432.71</w:t>
            </w:r>
          </w:p>
        </w:tc>
        <w:tc>
          <w:tcPr>
            <w:tcW w:w="1562" w:type="dxa"/>
          </w:tcPr>
          <w:p w14:paraId="08FD4A97" w14:textId="4B3F28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3365395.13</w:t>
            </w:r>
          </w:p>
        </w:tc>
        <w:tc>
          <w:tcPr>
            <w:tcW w:w="2134" w:type="dxa"/>
          </w:tcPr>
          <w:p w14:paraId="78232F49" w14:textId="50F735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D9F8B4" w14:textId="36DE89C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2714E3" w14:textId="1258FF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F201E6E" w14:textId="77777777" w:rsidTr="001B1EA5">
        <w:trPr>
          <w:trHeight w:val="54"/>
        </w:trPr>
        <w:tc>
          <w:tcPr>
            <w:tcW w:w="1691" w:type="dxa"/>
          </w:tcPr>
          <w:p w14:paraId="5E328E4E" w14:textId="5E3C1F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548A312F" w14:textId="439BE98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721437.84</w:t>
            </w:r>
          </w:p>
        </w:tc>
        <w:tc>
          <w:tcPr>
            <w:tcW w:w="1562" w:type="dxa"/>
          </w:tcPr>
          <w:p w14:paraId="548DB2A9" w14:textId="4F5A26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3365389.50</w:t>
            </w:r>
          </w:p>
        </w:tc>
        <w:tc>
          <w:tcPr>
            <w:tcW w:w="2134" w:type="dxa"/>
          </w:tcPr>
          <w:p w14:paraId="5B0BEE63" w14:textId="508C62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C52281" w14:textId="34B5F8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C9A732" w14:textId="43FA1E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7CBDF33" w14:textId="77777777" w:rsidTr="001B1EA5">
        <w:trPr>
          <w:trHeight w:val="54"/>
        </w:trPr>
        <w:tc>
          <w:tcPr>
            <w:tcW w:w="1691" w:type="dxa"/>
          </w:tcPr>
          <w:p w14:paraId="358C3678" w14:textId="333E4F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5F127BE6" w14:textId="787E3AD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721442.07</w:t>
            </w:r>
          </w:p>
        </w:tc>
        <w:tc>
          <w:tcPr>
            <w:tcW w:w="1562" w:type="dxa"/>
          </w:tcPr>
          <w:p w14:paraId="63280C61" w14:textId="1DA374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3365383.05</w:t>
            </w:r>
          </w:p>
        </w:tc>
        <w:tc>
          <w:tcPr>
            <w:tcW w:w="2134" w:type="dxa"/>
          </w:tcPr>
          <w:p w14:paraId="126FDFAD" w14:textId="22B4DB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E49BAE" w14:textId="0F594A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354604" w14:textId="6F7AF4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F56385" w14:textId="77777777" w:rsidTr="001B1EA5">
        <w:trPr>
          <w:trHeight w:val="54"/>
        </w:trPr>
        <w:tc>
          <w:tcPr>
            <w:tcW w:w="1691" w:type="dxa"/>
          </w:tcPr>
          <w:p w14:paraId="50178B98" w14:textId="5EF7B4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32532D2C" w14:textId="5FDDA52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721446.69</w:t>
            </w:r>
          </w:p>
        </w:tc>
        <w:tc>
          <w:tcPr>
            <w:tcW w:w="1562" w:type="dxa"/>
          </w:tcPr>
          <w:p w14:paraId="3BF8BA7D" w14:textId="5516AC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3365376.52</w:t>
            </w:r>
          </w:p>
        </w:tc>
        <w:tc>
          <w:tcPr>
            <w:tcW w:w="2134" w:type="dxa"/>
          </w:tcPr>
          <w:p w14:paraId="50172E84" w14:textId="61E3AB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606761" w14:textId="762B86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6ABD85" w14:textId="7EC2F9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8F711AE" w14:textId="77777777" w:rsidTr="001B1EA5">
        <w:trPr>
          <w:trHeight w:val="54"/>
        </w:trPr>
        <w:tc>
          <w:tcPr>
            <w:tcW w:w="1691" w:type="dxa"/>
          </w:tcPr>
          <w:p w14:paraId="4E8DE47A" w14:textId="096DF8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348300CD" w14:textId="5AD6F0D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721449.22</w:t>
            </w:r>
          </w:p>
        </w:tc>
        <w:tc>
          <w:tcPr>
            <w:tcW w:w="1562" w:type="dxa"/>
          </w:tcPr>
          <w:p w14:paraId="20C28234" w14:textId="02E2A3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3365371.55</w:t>
            </w:r>
          </w:p>
        </w:tc>
        <w:tc>
          <w:tcPr>
            <w:tcW w:w="2134" w:type="dxa"/>
          </w:tcPr>
          <w:p w14:paraId="6109D48A" w14:textId="4BA74A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B8F31" w14:textId="6BD68B8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213B92" w14:textId="20B394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7EB532" w14:textId="77777777" w:rsidTr="001B1EA5">
        <w:trPr>
          <w:trHeight w:val="54"/>
        </w:trPr>
        <w:tc>
          <w:tcPr>
            <w:tcW w:w="1691" w:type="dxa"/>
          </w:tcPr>
          <w:p w14:paraId="570D2AD7" w14:textId="15F9EC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2F315CA3" w14:textId="2FFE195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721452.93</w:t>
            </w:r>
          </w:p>
        </w:tc>
        <w:tc>
          <w:tcPr>
            <w:tcW w:w="1562" w:type="dxa"/>
          </w:tcPr>
          <w:p w14:paraId="13BBAD96" w14:textId="421EE0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3365364.54</w:t>
            </w:r>
          </w:p>
        </w:tc>
        <w:tc>
          <w:tcPr>
            <w:tcW w:w="2134" w:type="dxa"/>
          </w:tcPr>
          <w:p w14:paraId="21FF1B33" w14:textId="358AA8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C346D9" w14:textId="2381C3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81CC13" w14:textId="4441A4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2EB318D" w14:textId="77777777" w:rsidTr="001B1EA5">
        <w:trPr>
          <w:trHeight w:val="54"/>
        </w:trPr>
        <w:tc>
          <w:tcPr>
            <w:tcW w:w="1691" w:type="dxa"/>
          </w:tcPr>
          <w:p w14:paraId="1C3A74C5" w14:textId="73D8CB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099E6643" w14:textId="5EF89A0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721455.15</w:t>
            </w:r>
          </w:p>
        </w:tc>
        <w:tc>
          <w:tcPr>
            <w:tcW w:w="1562" w:type="dxa"/>
          </w:tcPr>
          <w:p w14:paraId="1CC5D0C3" w14:textId="023AD0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3365359.12</w:t>
            </w:r>
          </w:p>
        </w:tc>
        <w:tc>
          <w:tcPr>
            <w:tcW w:w="2134" w:type="dxa"/>
          </w:tcPr>
          <w:p w14:paraId="6BE69A0F" w14:textId="256ACC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B12DC2" w14:textId="0D3169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352C25" w14:textId="3B9FFC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505E4AC" w14:textId="77777777" w:rsidTr="001B1EA5">
        <w:trPr>
          <w:trHeight w:val="54"/>
        </w:trPr>
        <w:tc>
          <w:tcPr>
            <w:tcW w:w="1691" w:type="dxa"/>
          </w:tcPr>
          <w:p w14:paraId="7FDB58C9" w14:textId="3E2262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1CEA2383" w14:textId="483A83D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721460.91</w:t>
            </w:r>
          </w:p>
        </w:tc>
        <w:tc>
          <w:tcPr>
            <w:tcW w:w="1562" w:type="dxa"/>
          </w:tcPr>
          <w:p w14:paraId="5D61223E" w14:textId="07E032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3365351.28</w:t>
            </w:r>
          </w:p>
        </w:tc>
        <w:tc>
          <w:tcPr>
            <w:tcW w:w="2134" w:type="dxa"/>
          </w:tcPr>
          <w:p w14:paraId="726B9390" w14:textId="3EFAAA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0902DC" w14:textId="315F7D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BF7C08" w14:textId="376BF7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FEB6DFB" w14:textId="77777777" w:rsidTr="001B1EA5">
        <w:trPr>
          <w:trHeight w:val="54"/>
        </w:trPr>
        <w:tc>
          <w:tcPr>
            <w:tcW w:w="1691" w:type="dxa"/>
          </w:tcPr>
          <w:p w14:paraId="36B0D6EC" w14:textId="65E724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3931EE75" w14:textId="6F8083C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721463.65</w:t>
            </w:r>
          </w:p>
        </w:tc>
        <w:tc>
          <w:tcPr>
            <w:tcW w:w="1562" w:type="dxa"/>
          </w:tcPr>
          <w:p w14:paraId="4B95C65C" w14:textId="304BF7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3365345.17</w:t>
            </w:r>
          </w:p>
        </w:tc>
        <w:tc>
          <w:tcPr>
            <w:tcW w:w="2134" w:type="dxa"/>
          </w:tcPr>
          <w:p w14:paraId="4BE798AE" w14:textId="6D52A4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91C36" w14:textId="167585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1C04A8" w14:textId="35911D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204E296" w14:textId="77777777" w:rsidTr="001B1EA5">
        <w:trPr>
          <w:trHeight w:val="54"/>
        </w:trPr>
        <w:tc>
          <w:tcPr>
            <w:tcW w:w="1691" w:type="dxa"/>
          </w:tcPr>
          <w:p w14:paraId="4D3E348D" w14:textId="207588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6672DB3D" w14:textId="5812F6A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721466.79</w:t>
            </w:r>
          </w:p>
        </w:tc>
        <w:tc>
          <w:tcPr>
            <w:tcW w:w="1562" w:type="dxa"/>
          </w:tcPr>
          <w:p w14:paraId="5F51A114" w14:textId="6A8CC5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3365332.01</w:t>
            </w:r>
          </w:p>
        </w:tc>
        <w:tc>
          <w:tcPr>
            <w:tcW w:w="2134" w:type="dxa"/>
          </w:tcPr>
          <w:p w14:paraId="599D6803" w14:textId="358D03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AC1C93" w14:textId="7DC23D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0F2F2" w14:textId="1FAE4D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2510A71" w14:textId="77777777" w:rsidTr="001B1EA5">
        <w:trPr>
          <w:trHeight w:val="54"/>
        </w:trPr>
        <w:tc>
          <w:tcPr>
            <w:tcW w:w="1691" w:type="dxa"/>
          </w:tcPr>
          <w:p w14:paraId="790AF76A" w14:textId="2A0A7C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34C294F2" w14:textId="6F683F5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721470.26</w:t>
            </w:r>
          </w:p>
        </w:tc>
        <w:tc>
          <w:tcPr>
            <w:tcW w:w="1562" w:type="dxa"/>
          </w:tcPr>
          <w:p w14:paraId="27D8CFEC" w14:textId="0D527D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3365326.38</w:t>
            </w:r>
          </w:p>
        </w:tc>
        <w:tc>
          <w:tcPr>
            <w:tcW w:w="2134" w:type="dxa"/>
          </w:tcPr>
          <w:p w14:paraId="43AD5991" w14:textId="30A6F2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51D86E" w14:textId="0FC20E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8DC1D" w14:textId="22BD56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ADAF262" w14:textId="77777777" w:rsidTr="001B1EA5">
        <w:trPr>
          <w:trHeight w:val="54"/>
        </w:trPr>
        <w:tc>
          <w:tcPr>
            <w:tcW w:w="1691" w:type="dxa"/>
          </w:tcPr>
          <w:p w14:paraId="397B9A9F" w14:textId="6C9189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55E78620" w14:textId="265F214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721477.61</w:t>
            </w:r>
          </w:p>
        </w:tc>
        <w:tc>
          <w:tcPr>
            <w:tcW w:w="1562" w:type="dxa"/>
          </w:tcPr>
          <w:p w14:paraId="2E115497" w14:textId="2A8BC0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3365315.77</w:t>
            </w:r>
          </w:p>
        </w:tc>
        <w:tc>
          <w:tcPr>
            <w:tcW w:w="2134" w:type="dxa"/>
          </w:tcPr>
          <w:p w14:paraId="69E6EBF6" w14:textId="4E766A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F724AB" w14:textId="2FF373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4687F7" w14:textId="298FDA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7CC07F7" w14:textId="77777777" w:rsidTr="001B1EA5">
        <w:trPr>
          <w:trHeight w:val="54"/>
        </w:trPr>
        <w:tc>
          <w:tcPr>
            <w:tcW w:w="1691" w:type="dxa"/>
          </w:tcPr>
          <w:p w14:paraId="53D1D010" w14:textId="395A45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3327D293" w14:textId="572C171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721486.11</w:t>
            </w:r>
          </w:p>
        </w:tc>
        <w:tc>
          <w:tcPr>
            <w:tcW w:w="1562" w:type="dxa"/>
          </w:tcPr>
          <w:p w14:paraId="19C6264C" w14:textId="517F46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3365303.21</w:t>
            </w:r>
          </w:p>
        </w:tc>
        <w:tc>
          <w:tcPr>
            <w:tcW w:w="2134" w:type="dxa"/>
          </w:tcPr>
          <w:p w14:paraId="61B803BB" w14:textId="1AC307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73F9C4" w14:textId="470D8A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1D66D" w14:textId="6D89EE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6D93DFD" w14:textId="77777777" w:rsidTr="001B1EA5">
        <w:trPr>
          <w:trHeight w:val="54"/>
        </w:trPr>
        <w:tc>
          <w:tcPr>
            <w:tcW w:w="1691" w:type="dxa"/>
          </w:tcPr>
          <w:p w14:paraId="399AD869" w14:textId="172BF3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046CF569" w14:textId="0C1D884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721493.78</w:t>
            </w:r>
          </w:p>
        </w:tc>
        <w:tc>
          <w:tcPr>
            <w:tcW w:w="1562" w:type="dxa"/>
          </w:tcPr>
          <w:p w14:paraId="630F78A3" w14:textId="6402C2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3365277.51</w:t>
            </w:r>
          </w:p>
        </w:tc>
        <w:tc>
          <w:tcPr>
            <w:tcW w:w="2134" w:type="dxa"/>
          </w:tcPr>
          <w:p w14:paraId="6393E798" w14:textId="58E1CC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289F04" w14:textId="697A31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692C66" w14:textId="0FBD9C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1142BC6" w14:textId="77777777" w:rsidTr="001B1EA5">
        <w:trPr>
          <w:trHeight w:val="54"/>
        </w:trPr>
        <w:tc>
          <w:tcPr>
            <w:tcW w:w="1691" w:type="dxa"/>
          </w:tcPr>
          <w:p w14:paraId="2312D25D" w14:textId="6DE014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241D0FCE" w14:textId="488E06A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721496.28</w:t>
            </w:r>
          </w:p>
        </w:tc>
        <w:tc>
          <w:tcPr>
            <w:tcW w:w="1562" w:type="dxa"/>
          </w:tcPr>
          <w:p w14:paraId="09F41965" w14:textId="0BA22B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3365256.19</w:t>
            </w:r>
          </w:p>
        </w:tc>
        <w:tc>
          <w:tcPr>
            <w:tcW w:w="2134" w:type="dxa"/>
          </w:tcPr>
          <w:p w14:paraId="747EFD12" w14:textId="677470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FA362" w14:textId="790B3C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BCC94" w14:textId="3F1543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9AC0019" w14:textId="77777777" w:rsidTr="001B1EA5">
        <w:trPr>
          <w:trHeight w:val="54"/>
        </w:trPr>
        <w:tc>
          <w:tcPr>
            <w:tcW w:w="1691" w:type="dxa"/>
          </w:tcPr>
          <w:p w14:paraId="394A3C8E" w14:textId="768C8A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7001D3DF" w14:textId="08A8A05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721499.87</w:t>
            </w:r>
          </w:p>
        </w:tc>
        <w:tc>
          <w:tcPr>
            <w:tcW w:w="1562" w:type="dxa"/>
          </w:tcPr>
          <w:p w14:paraId="112A0C5F" w14:textId="481D05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3365248.73</w:t>
            </w:r>
          </w:p>
        </w:tc>
        <w:tc>
          <w:tcPr>
            <w:tcW w:w="2134" w:type="dxa"/>
          </w:tcPr>
          <w:p w14:paraId="152963D1" w14:textId="1C6300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71174" w14:textId="1D2827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9588C1" w14:textId="286EB6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F752ABC" w14:textId="77777777" w:rsidTr="001B1EA5">
        <w:trPr>
          <w:trHeight w:val="54"/>
        </w:trPr>
        <w:tc>
          <w:tcPr>
            <w:tcW w:w="1691" w:type="dxa"/>
          </w:tcPr>
          <w:p w14:paraId="2178A1BC" w14:textId="4CF57D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2BE17EDE" w14:textId="00ED1B9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721507.10</w:t>
            </w:r>
          </w:p>
        </w:tc>
        <w:tc>
          <w:tcPr>
            <w:tcW w:w="1562" w:type="dxa"/>
          </w:tcPr>
          <w:p w14:paraId="04CCCEC3" w14:textId="2348E4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3365241.91</w:t>
            </w:r>
          </w:p>
        </w:tc>
        <w:tc>
          <w:tcPr>
            <w:tcW w:w="2134" w:type="dxa"/>
          </w:tcPr>
          <w:p w14:paraId="4024C696" w14:textId="3E7B57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E347B9" w14:textId="1CE2AE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437F3D" w14:textId="3F5D2B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867F14F" w14:textId="77777777" w:rsidTr="001B1EA5">
        <w:trPr>
          <w:trHeight w:val="54"/>
        </w:trPr>
        <w:tc>
          <w:tcPr>
            <w:tcW w:w="1691" w:type="dxa"/>
          </w:tcPr>
          <w:p w14:paraId="3E5DE650" w14:textId="16A118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335967C0" w14:textId="3D3C686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721515.37</w:t>
            </w:r>
          </w:p>
        </w:tc>
        <w:tc>
          <w:tcPr>
            <w:tcW w:w="1562" w:type="dxa"/>
          </w:tcPr>
          <w:p w14:paraId="07EDFEAE" w14:textId="517F3E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3365231.36</w:t>
            </w:r>
          </w:p>
        </w:tc>
        <w:tc>
          <w:tcPr>
            <w:tcW w:w="2134" w:type="dxa"/>
          </w:tcPr>
          <w:p w14:paraId="50500917" w14:textId="197B1B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7993D2" w14:textId="22DC28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28984F" w14:textId="7316AF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D7DAC9" w14:textId="77777777" w:rsidTr="001B1EA5">
        <w:trPr>
          <w:trHeight w:val="54"/>
        </w:trPr>
        <w:tc>
          <w:tcPr>
            <w:tcW w:w="1691" w:type="dxa"/>
          </w:tcPr>
          <w:p w14:paraId="3EB45F5C" w14:textId="03F138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28BB2810" w14:textId="5811340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721522.14</w:t>
            </w:r>
          </w:p>
        </w:tc>
        <w:tc>
          <w:tcPr>
            <w:tcW w:w="1562" w:type="dxa"/>
          </w:tcPr>
          <w:p w14:paraId="2EFCA6E9" w14:textId="2706E7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3365219.35</w:t>
            </w:r>
          </w:p>
        </w:tc>
        <w:tc>
          <w:tcPr>
            <w:tcW w:w="2134" w:type="dxa"/>
          </w:tcPr>
          <w:p w14:paraId="2D9BFBDB" w14:textId="4EF3F6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9D7C6" w14:textId="004FED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77B140" w14:textId="1555C3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A047C04" w14:textId="77777777" w:rsidTr="001B1EA5">
        <w:trPr>
          <w:trHeight w:val="54"/>
        </w:trPr>
        <w:tc>
          <w:tcPr>
            <w:tcW w:w="1691" w:type="dxa"/>
          </w:tcPr>
          <w:p w14:paraId="4C85FBC8" w14:textId="791684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4B18F522" w14:textId="6FD9098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721528.50</w:t>
            </w:r>
          </w:p>
        </w:tc>
        <w:tc>
          <w:tcPr>
            <w:tcW w:w="1562" w:type="dxa"/>
          </w:tcPr>
          <w:p w14:paraId="1780EC26" w14:textId="744EC0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3365207.34</w:t>
            </w:r>
          </w:p>
        </w:tc>
        <w:tc>
          <w:tcPr>
            <w:tcW w:w="2134" w:type="dxa"/>
          </w:tcPr>
          <w:p w14:paraId="47F03CA1" w14:textId="0C448D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52C99F" w14:textId="3CE960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0DD080" w14:textId="603178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D2F32AE" w14:textId="77777777" w:rsidTr="001B1EA5">
        <w:trPr>
          <w:trHeight w:val="54"/>
        </w:trPr>
        <w:tc>
          <w:tcPr>
            <w:tcW w:w="1691" w:type="dxa"/>
          </w:tcPr>
          <w:p w14:paraId="0DF19820" w14:textId="36B7FF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0865C1E5" w14:textId="4BE0FE5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721528.82</w:t>
            </w:r>
          </w:p>
        </w:tc>
        <w:tc>
          <w:tcPr>
            <w:tcW w:w="1562" w:type="dxa"/>
          </w:tcPr>
          <w:p w14:paraId="42CC1F7F" w14:textId="118AE7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3365197.40</w:t>
            </w:r>
          </w:p>
        </w:tc>
        <w:tc>
          <w:tcPr>
            <w:tcW w:w="2134" w:type="dxa"/>
          </w:tcPr>
          <w:p w14:paraId="2BE1128C" w14:textId="18D304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913C4E" w14:textId="726594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C36610" w14:textId="3E005C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2C94995" w14:textId="77777777" w:rsidTr="001B1EA5">
        <w:trPr>
          <w:trHeight w:val="54"/>
        </w:trPr>
        <w:tc>
          <w:tcPr>
            <w:tcW w:w="1691" w:type="dxa"/>
          </w:tcPr>
          <w:p w14:paraId="0531D426" w14:textId="4F189A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63A46E26" w14:textId="7DE4F04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721532.86</w:t>
            </w:r>
          </w:p>
        </w:tc>
        <w:tc>
          <w:tcPr>
            <w:tcW w:w="1562" w:type="dxa"/>
          </w:tcPr>
          <w:p w14:paraId="3622986C" w14:textId="52E413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3365180.52</w:t>
            </w:r>
          </w:p>
        </w:tc>
        <w:tc>
          <w:tcPr>
            <w:tcW w:w="2134" w:type="dxa"/>
          </w:tcPr>
          <w:p w14:paraId="683E414C" w14:textId="12CF67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5BE730" w14:textId="39CB6A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C0E976" w14:textId="4BCBC8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40114ED" w14:textId="77777777" w:rsidTr="001B1EA5">
        <w:trPr>
          <w:trHeight w:val="54"/>
        </w:trPr>
        <w:tc>
          <w:tcPr>
            <w:tcW w:w="1691" w:type="dxa"/>
          </w:tcPr>
          <w:p w14:paraId="580B9083" w14:textId="088C7C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4EB3C68F" w14:textId="107EC74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721538.66</w:t>
            </w:r>
          </w:p>
        </w:tc>
        <w:tc>
          <w:tcPr>
            <w:tcW w:w="1562" w:type="dxa"/>
          </w:tcPr>
          <w:p w14:paraId="61D5350A" w14:textId="6AB095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3365172.02</w:t>
            </w:r>
          </w:p>
        </w:tc>
        <w:tc>
          <w:tcPr>
            <w:tcW w:w="2134" w:type="dxa"/>
          </w:tcPr>
          <w:p w14:paraId="4B609959" w14:textId="13695E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E7C791" w14:textId="4C6262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DFF684" w14:textId="7579E1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ED4AE36" w14:textId="77777777" w:rsidTr="001B1EA5">
        <w:trPr>
          <w:trHeight w:val="54"/>
        </w:trPr>
        <w:tc>
          <w:tcPr>
            <w:tcW w:w="1691" w:type="dxa"/>
          </w:tcPr>
          <w:p w14:paraId="258BDEFE" w14:textId="702C52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01F68CF8" w14:textId="6F72DA4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721548.41</w:t>
            </w:r>
          </w:p>
        </w:tc>
        <w:tc>
          <w:tcPr>
            <w:tcW w:w="1562" w:type="dxa"/>
          </w:tcPr>
          <w:p w14:paraId="6A8ABFA3" w14:textId="242D67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3365156.96</w:t>
            </w:r>
          </w:p>
        </w:tc>
        <w:tc>
          <w:tcPr>
            <w:tcW w:w="2134" w:type="dxa"/>
          </w:tcPr>
          <w:p w14:paraId="67E6BD3C" w14:textId="7CE8AE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F6A2A8" w14:textId="0570FC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AC42D" w14:textId="5A9875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7FB6511" w14:textId="77777777" w:rsidTr="001B1EA5">
        <w:trPr>
          <w:trHeight w:val="54"/>
        </w:trPr>
        <w:tc>
          <w:tcPr>
            <w:tcW w:w="1691" w:type="dxa"/>
          </w:tcPr>
          <w:p w14:paraId="0C3785B9" w14:textId="2260F8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4911C58D" w14:textId="7D27FAE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721556.86</w:t>
            </w:r>
          </w:p>
        </w:tc>
        <w:tc>
          <w:tcPr>
            <w:tcW w:w="1562" w:type="dxa"/>
          </w:tcPr>
          <w:p w14:paraId="49D486AB" w14:textId="01D0CF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3365144.79</w:t>
            </w:r>
          </w:p>
        </w:tc>
        <w:tc>
          <w:tcPr>
            <w:tcW w:w="2134" w:type="dxa"/>
          </w:tcPr>
          <w:p w14:paraId="793F1CCB" w14:textId="42B9FC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408D50" w14:textId="740656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79E964" w14:textId="322912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9D1A158" w14:textId="77777777" w:rsidTr="001B1EA5">
        <w:trPr>
          <w:trHeight w:val="54"/>
        </w:trPr>
        <w:tc>
          <w:tcPr>
            <w:tcW w:w="1691" w:type="dxa"/>
          </w:tcPr>
          <w:p w14:paraId="4FB17577" w14:textId="5A2782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65F4438D" w14:textId="38B94CE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721559.68</w:t>
            </w:r>
          </w:p>
        </w:tc>
        <w:tc>
          <w:tcPr>
            <w:tcW w:w="1562" w:type="dxa"/>
          </w:tcPr>
          <w:p w14:paraId="66D05296" w14:textId="37C793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3365130.00</w:t>
            </w:r>
          </w:p>
        </w:tc>
        <w:tc>
          <w:tcPr>
            <w:tcW w:w="2134" w:type="dxa"/>
          </w:tcPr>
          <w:p w14:paraId="60FD2094" w14:textId="7E6629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7B0AB" w14:textId="30427D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A18756" w14:textId="01E192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F2A8EC4" w14:textId="77777777" w:rsidTr="001B1EA5">
        <w:trPr>
          <w:trHeight w:val="54"/>
        </w:trPr>
        <w:tc>
          <w:tcPr>
            <w:tcW w:w="1691" w:type="dxa"/>
          </w:tcPr>
          <w:p w14:paraId="0B65E013" w14:textId="7EB3DA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5E520208" w14:textId="54CCB72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721565.83</w:t>
            </w:r>
          </w:p>
        </w:tc>
        <w:tc>
          <w:tcPr>
            <w:tcW w:w="1562" w:type="dxa"/>
          </w:tcPr>
          <w:p w14:paraId="0B24D18A" w14:textId="4C9AB1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3365120.71</w:t>
            </w:r>
          </w:p>
        </w:tc>
        <w:tc>
          <w:tcPr>
            <w:tcW w:w="2134" w:type="dxa"/>
          </w:tcPr>
          <w:p w14:paraId="1E874C70" w14:textId="65880D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C2C18" w14:textId="2F7336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847287" w14:textId="71F67D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5928DED" w14:textId="77777777" w:rsidTr="001B1EA5">
        <w:trPr>
          <w:trHeight w:val="54"/>
        </w:trPr>
        <w:tc>
          <w:tcPr>
            <w:tcW w:w="1691" w:type="dxa"/>
          </w:tcPr>
          <w:p w14:paraId="2C1D434C" w14:textId="625B75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79AB883B" w14:textId="69BE004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721573.31</w:t>
            </w:r>
          </w:p>
        </w:tc>
        <w:tc>
          <w:tcPr>
            <w:tcW w:w="1562" w:type="dxa"/>
          </w:tcPr>
          <w:p w14:paraId="44964688" w14:textId="391D97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3365114.80</w:t>
            </w:r>
          </w:p>
        </w:tc>
        <w:tc>
          <w:tcPr>
            <w:tcW w:w="2134" w:type="dxa"/>
          </w:tcPr>
          <w:p w14:paraId="541C9610" w14:textId="3F5794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B5C8AA" w14:textId="1DDF90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00E54" w14:textId="24C2E6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BD9BC2" w14:textId="77777777" w:rsidTr="001B1EA5">
        <w:trPr>
          <w:trHeight w:val="54"/>
        </w:trPr>
        <w:tc>
          <w:tcPr>
            <w:tcW w:w="1691" w:type="dxa"/>
          </w:tcPr>
          <w:p w14:paraId="4660486E" w14:textId="3D0D1B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76C78ECE" w14:textId="3AEC5AA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721587.94</w:t>
            </w:r>
          </w:p>
        </w:tc>
        <w:tc>
          <w:tcPr>
            <w:tcW w:w="1562" w:type="dxa"/>
          </w:tcPr>
          <w:p w14:paraId="60BE75C9" w14:textId="185F5E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3365114.40</w:t>
            </w:r>
          </w:p>
        </w:tc>
        <w:tc>
          <w:tcPr>
            <w:tcW w:w="2134" w:type="dxa"/>
          </w:tcPr>
          <w:p w14:paraId="05B99117" w14:textId="1DBD76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FFD681" w14:textId="087C4D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4E0B8" w14:textId="23A710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FD21A53" w14:textId="77777777" w:rsidTr="001B1EA5">
        <w:trPr>
          <w:trHeight w:val="54"/>
        </w:trPr>
        <w:tc>
          <w:tcPr>
            <w:tcW w:w="1691" w:type="dxa"/>
          </w:tcPr>
          <w:p w14:paraId="2A0DDCE3" w14:textId="4A48C1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70DFCA60" w14:textId="642FC7A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721602.53</w:t>
            </w:r>
          </w:p>
        </w:tc>
        <w:tc>
          <w:tcPr>
            <w:tcW w:w="1562" w:type="dxa"/>
          </w:tcPr>
          <w:p w14:paraId="5463C3E1" w14:textId="180A75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3365112.82</w:t>
            </w:r>
          </w:p>
        </w:tc>
        <w:tc>
          <w:tcPr>
            <w:tcW w:w="2134" w:type="dxa"/>
          </w:tcPr>
          <w:p w14:paraId="125E6416" w14:textId="6447E6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324F32" w14:textId="35558D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51BA4" w14:textId="2E2758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DFD31B5" w14:textId="77777777" w:rsidTr="001B1EA5">
        <w:trPr>
          <w:trHeight w:val="54"/>
        </w:trPr>
        <w:tc>
          <w:tcPr>
            <w:tcW w:w="1691" w:type="dxa"/>
          </w:tcPr>
          <w:p w14:paraId="7D4DAC3B" w14:textId="3568BF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27D5422E" w14:textId="0E7DD39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721617.91</w:t>
            </w:r>
          </w:p>
        </w:tc>
        <w:tc>
          <w:tcPr>
            <w:tcW w:w="1562" w:type="dxa"/>
          </w:tcPr>
          <w:p w14:paraId="3B58A405" w14:textId="0C2A28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3365106.35</w:t>
            </w:r>
          </w:p>
        </w:tc>
        <w:tc>
          <w:tcPr>
            <w:tcW w:w="2134" w:type="dxa"/>
          </w:tcPr>
          <w:p w14:paraId="52992E54" w14:textId="487128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93368A" w14:textId="383326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A026CB" w14:textId="1D5DD2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89886E7" w14:textId="77777777" w:rsidTr="001B1EA5">
        <w:trPr>
          <w:trHeight w:val="54"/>
        </w:trPr>
        <w:tc>
          <w:tcPr>
            <w:tcW w:w="1691" w:type="dxa"/>
          </w:tcPr>
          <w:p w14:paraId="2C6216A9" w14:textId="0E7C3C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4A0C0A1D" w14:textId="4F36AD6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721625.51</w:t>
            </w:r>
          </w:p>
        </w:tc>
        <w:tc>
          <w:tcPr>
            <w:tcW w:w="1562" w:type="dxa"/>
          </w:tcPr>
          <w:p w14:paraId="4AECE7A1" w14:textId="7FA6B2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3365100.95</w:t>
            </w:r>
          </w:p>
        </w:tc>
        <w:tc>
          <w:tcPr>
            <w:tcW w:w="2134" w:type="dxa"/>
          </w:tcPr>
          <w:p w14:paraId="7D7EF74F" w14:textId="391670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27A27" w14:textId="2CEF9E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74E596" w14:textId="7F8D98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6EAF486" w14:textId="77777777" w:rsidTr="001B1EA5">
        <w:trPr>
          <w:trHeight w:val="54"/>
        </w:trPr>
        <w:tc>
          <w:tcPr>
            <w:tcW w:w="1691" w:type="dxa"/>
          </w:tcPr>
          <w:p w14:paraId="2BD2E7D0" w14:textId="5EB3B5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5513DDBE" w14:textId="2F4FCD3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721647.48</w:t>
            </w:r>
          </w:p>
        </w:tc>
        <w:tc>
          <w:tcPr>
            <w:tcW w:w="1562" w:type="dxa"/>
          </w:tcPr>
          <w:p w14:paraId="762EB14A" w14:textId="238030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3365089.91</w:t>
            </w:r>
          </w:p>
        </w:tc>
        <w:tc>
          <w:tcPr>
            <w:tcW w:w="2134" w:type="dxa"/>
          </w:tcPr>
          <w:p w14:paraId="785459F7" w14:textId="07E13F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0C631F" w14:textId="674DD7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4388FC" w14:textId="30591C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55C46F6" w14:textId="77777777" w:rsidTr="001B1EA5">
        <w:trPr>
          <w:trHeight w:val="54"/>
        </w:trPr>
        <w:tc>
          <w:tcPr>
            <w:tcW w:w="1691" w:type="dxa"/>
          </w:tcPr>
          <w:p w14:paraId="0FC8FF1C" w14:textId="101B16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2CEFA19A" w14:textId="7A38ED6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721657.48</w:t>
            </w:r>
          </w:p>
        </w:tc>
        <w:tc>
          <w:tcPr>
            <w:tcW w:w="1562" w:type="dxa"/>
          </w:tcPr>
          <w:p w14:paraId="00174EEA" w14:textId="74F868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3365083.88</w:t>
            </w:r>
          </w:p>
        </w:tc>
        <w:tc>
          <w:tcPr>
            <w:tcW w:w="2134" w:type="dxa"/>
          </w:tcPr>
          <w:p w14:paraId="193B22CE" w14:textId="78BBA5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B2EA5E" w14:textId="51D046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5DBC1" w14:textId="3E27B6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172FC83" w14:textId="77777777" w:rsidTr="001B1EA5">
        <w:trPr>
          <w:trHeight w:val="54"/>
        </w:trPr>
        <w:tc>
          <w:tcPr>
            <w:tcW w:w="1691" w:type="dxa"/>
          </w:tcPr>
          <w:p w14:paraId="4ED6961A" w14:textId="634E22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19493498" w14:textId="4787CA3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721662.21</w:t>
            </w:r>
          </w:p>
        </w:tc>
        <w:tc>
          <w:tcPr>
            <w:tcW w:w="1562" w:type="dxa"/>
          </w:tcPr>
          <w:p w14:paraId="28737A32" w14:textId="3F6516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3365076.47</w:t>
            </w:r>
          </w:p>
        </w:tc>
        <w:tc>
          <w:tcPr>
            <w:tcW w:w="2134" w:type="dxa"/>
          </w:tcPr>
          <w:p w14:paraId="712394DF" w14:textId="242FC9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131E80" w14:textId="5853A6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861F7E" w14:textId="1C3971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0CD68D4" w14:textId="77777777" w:rsidTr="001B1EA5">
        <w:trPr>
          <w:trHeight w:val="54"/>
        </w:trPr>
        <w:tc>
          <w:tcPr>
            <w:tcW w:w="1691" w:type="dxa"/>
          </w:tcPr>
          <w:p w14:paraId="290500DF" w14:textId="633B2C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3FFF2B3A" w14:textId="702F159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721662.70</w:t>
            </w:r>
          </w:p>
        </w:tc>
        <w:tc>
          <w:tcPr>
            <w:tcW w:w="1562" w:type="dxa"/>
          </w:tcPr>
          <w:p w14:paraId="3B2A1D19" w14:textId="595C0E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3365061.58</w:t>
            </w:r>
          </w:p>
        </w:tc>
        <w:tc>
          <w:tcPr>
            <w:tcW w:w="2134" w:type="dxa"/>
          </w:tcPr>
          <w:p w14:paraId="59AB176E" w14:textId="3B9704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EBE84" w14:textId="2B9DD7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CF827B" w14:textId="615E21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8E0EDE" w14:textId="77777777" w:rsidTr="001B1EA5">
        <w:trPr>
          <w:trHeight w:val="54"/>
        </w:trPr>
        <w:tc>
          <w:tcPr>
            <w:tcW w:w="1691" w:type="dxa"/>
          </w:tcPr>
          <w:p w14:paraId="70B78619" w14:textId="74DD30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4BA06E8F" w14:textId="64A982C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721662.28</w:t>
            </w:r>
          </w:p>
        </w:tc>
        <w:tc>
          <w:tcPr>
            <w:tcW w:w="1562" w:type="dxa"/>
          </w:tcPr>
          <w:p w14:paraId="64BE38FE" w14:textId="5609FD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3365040.95</w:t>
            </w:r>
          </w:p>
        </w:tc>
        <w:tc>
          <w:tcPr>
            <w:tcW w:w="2134" w:type="dxa"/>
          </w:tcPr>
          <w:p w14:paraId="709D4854" w14:textId="585109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CB979" w14:textId="37E46A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433A6" w14:textId="50E7D4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F6281AF" w14:textId="77777777" w:rsidTr="001B1EA5">
        <w:trPr>
          <w:trHeight w:val="54"/>
        </w:trPr>
        <w:tc>
          <w:tcPr>
            <w:tcW w:w="1691" w:type="dxa"/>
          </w:tcPr>
          <w:p w14:paraId="2326C1B8" w14:textId="01161D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20E2838A" w14:textId="487D162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721662.97</w:t>
            </w:r>
          </w:p>
        </w:tc>
        <w:tc>
          <w:tcPr>
            <w:tcW w:w="1562" w:type="dxa"/>
          </w:tcPr>
          <w:p w14:paraId="2CDD1ADA" w14:textId="01C747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3365022.09</w:t>
            </w:r>
          </w:p>
        </w:tc>
        <w:tc>
          <w:tcPr>
            <w:tcW w:w="2134" w:type="dxa"/>
          </w:tcPr>
          <w:p w14:paraId="395BEF3E" w14:textId="551F6D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F5F365" w14:textId="31B87A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87234F" w14:textId="0D4172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784E29F" w14:textId="77777777" w:rsidTr="001B1EA5">
        <w:trPr>
          <w:trHeight w:val="54"/>
        </w:trPr>
        <w:tc>
          <w:tcPr>
            <w:tcW w:w="1691" w:type="dxa"/>
          </w:tcPr>
          <w:p w14:paraId="535C0855" w14:textId="0FF69D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0CB879B4" w14:textId="0315F88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721664.62</w:t>
            </w:r>
          </w:p>
        </w:tc>
        <w:tc>
          <w:tcPr>
            <w:tcW w:w="1562" w:type="dxa"/>
          </w:tcPr>
          <w:p w14:paraId="1C21932F" w14:textId="7CEBFB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3365004.29</w:t>
            </w:r>
          </w:p>
        </w:tc>
        <w:tc>
          <w:tcPr>
            <w:tcW w:w="2134" w:type="dxa"/>
          </w:tcPr>
          <w:p w14:paraId="4F182CAB" w14:textId="041F40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6779B" w14:textId="3E088F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76D31" w14:textId="696A1F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85D5FB" w14:textId="77777777" w:rsidTr="001B1EA5">
        <w:trPr>
          <w:trHeight w:val="54"/>
        </w:trPr>
        <w:tc>
          <w:tcPr>
            <w:tcW w:w="1691" w:type="dxa"/>
          </w:tcPr>
          <w:p w14:paraId="595C21A0" w14:textId="706EF8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3E82DCBA" w14:textId="6C44979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721670.45</w:t>
            </w:r>
          </w:p>
        </w:tc>
        <w:tc>
          <w:tcPr>
            <w:tcW w:w="1562" w:type="dxa"/>
          </w:tcPr>
          <w:p w14:paraId="3D5AB119" w14:textId="1E7886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3364990.78</w:t>
            </w:r>
          </w:p>
        </w:tc>
        <w:tc>
          <w:tcPr>
            <w:tcW w:w="2134" w:type="dxa"/>
          </w:tcPr>
          <w:p w14:paraId="5B48EAA4" w14:textId="10BD4B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5E7843" w14:textId="491454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85E49" w14:textId="2C08C4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5046D3E" w14:textId="77777777" w:rsidTr="001B1EA5">
        <w:trPr>
          <w:trHeight w:val="54"/>
        </w:trPr>
        <w:tc>
          <w:tcPr>
            <w:tcW w:w="1691" w:type="dxa"/>
          </w:tcPr>
          <w:p w14:paraId="4474CD4A" w14:textId="75DFD7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4FF4580A" w14:textId="274A5E1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721683.10</w:t>
            </w:r>
          </w:p>
        </w:tc>
        <w:tc>
          <w:tcPr>
            <w:tcW w:w="1562" w:type="dxa"/>
          </w:tcPr>
          <w:p w14:paraId="6BE24E66" w14:textId="6B08C4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3364974.77</w:t>
            </w:r>
          </w:p>
        </w:tc>
        <w:tc>
          <w:tcPr>
            <w:tcW w:w="2134" w:type="dxa"/>
          </w:tcPr>
          <w:p w14:paraId="63E685EE" w14:textId="4A65EB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ACE470" w14:textId="43154C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46286" w14:textId="231485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232482F" w14:textId="77777777" w:rsidTr="001B1EA5">
        <w:trPr>
          <w:trHeight w:val="54"/>
        </w:trPr>
        <w:tc>
          <w:tcPr>
            <w:tcW w:w="1691" w:type="dxa"/>
          </w:tcPr>
          <w:p w14:paraId="78B7A84A" w14:textId="1E0805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38C0084F" w14:textId="34C1EBB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721699.64</w:t>
            </w:r>
          </w:p>
        </w:tc>
        <w:tc>
          <w:tcPr>
            <w:tcW w:w="1562" w:type="dxa"/>
          </w:tcPr>
          <w:p w14:paraId="3A0B880E" w14:textId="0E7DAB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3364958.35</w:t>
            </w:r>
          </w:p>
        </w:tc>
        <w:tc>
          <w:tcPr>
            <w:tcW w:w="2134" w:type="dxa"/>
          </w:tcPr>
          <w:p w14:paraId="676F5441" w14:textId="062EA7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03348" w14:textId="46E407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BC19AF" w14:textId="34FF5C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478AF4C" w14:textId="77777777" w:rsidTr="001B1EA5">
        <w:trPr>
          <w:trHeight w:val="54"/>
        </w:trPr>
        <w:tc>
          <w:tcPr>
            <w:tcW w:w="1691" w:type="dxa"/>
          </w:tcPr>
          <w:p w14:paraId="7E9829F8" w14:textId="34E9E7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2E8F01F6" w14:textId="0C6115C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721715.82</w:t>
            </w:r>
          </w:p>
        </w:tc>
        <w:tc>
          <w:tcPr>
            <w:tcW w:w="1562" w:type="dxa"/>
          </w:tcPr>
          <w:p w14:paraId="3F4B164E" w14:textId="038C1A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3364948.32</w:t>
            </w:r>
          </w:p>
        </w:tc>
        <w:tc>
          <w:tcPr>
            <w:tcW w:w="2134" w:type="dxa"/>
          </w:tcPr>
          <w:p w14:paraId="3EA3834E" w14:textId="30E554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F1206E" w14:textId="68D807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5CE50" w14:textId="42B29F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FF27EC7" w14:textId="77777777" w:rsidTr="001B1EA5">
        <w:trPr>
          <w:trHeight w:val="54"/>
        </w:trPr>
        <w:tc>
          <w:tcPr>
            <w:tcW w:w="1691" w:type="dxa"/>
          </w:tcPr>
          <w:p w14:paraId="39A9C5E2" w14:textId="64F63F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41194E43" w14:textId="55E2ABF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721730.66</w:t>
            </w:r>
          </w:p>
        </w:tc>
        <w:tc>
          <w:tcPr>
            <w:tcW w:w="1562" w:type="dxa"/>
          </w:tcPr>
          <w:p w14:paraId="02DC2E0B" w14:textId="73EBFD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3364933.23</w:t>
            </w:r>
          </w:p>
        </w:tc>
        <w:tc>
          <w:tcPr>
            <w:tcW w:w="2134" w:type="dxa"/>
          </w:tcPr>
          <w:p w14:paraId="53DF1D55" w14:textId="3F78FC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752EB5" w14:textId="1F7717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8DA4A6" w14:textId="36CEDE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E5E6323" w14:textId="77777777" w:rsidTr="001B1EA5">
        <w:trPr>
          <w:trHeight w:val="54"/>
        </w:trPr>
        <w:tc>
          <w:tcPr>
            <w:tcW w:w="1691" w:type="dxa"/>
          </w:tcPr>
          <w:p w14:paraId="7F78BAD4" w14:textId="660E21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55A44229" w14:textId="4720CD9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721735.65</w:t>
            </w:r>
          </w:p>
        </w:tc>
        <w:tc>
          <w:tcPr>
            <w:tcW w:w="1562" w:type="dxa"/>
          </w:tcPr>
          <w:p w14:paraId="198B155C" w14:textId="507CA1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3364921.62</w:t>
            </w:r>
          </w:p>
        </w:tc>
        <w:tc>
          <w:tcPr>
            <w:tcW w:w="2134" w:type="dxa"/>
          </w:tcPr>
          <w:p w14:paraId="07BF2492" w14:textId="584AB9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EAA6B7" w14:textId="45B886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0AA4BB" w14:textId="52FC94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621D63" w14:textId="77777777" w:rsidTr="001B1EA5">
        <w:trPr>
          <w:trHeight w:val="54"/>
        </w:trPr>
        <w:tc>
          <w:tcPr>
            <w:tcW w:w="1691" w:type="dxa"/>
          </w:tcPr>
          <w:p w14:paraId="119F9118" w14:textId="310E3D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318DF91F" w14:textId="0A6C5F9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721736.15</w:t>
            </w:r>
          </w:p>
        </w:tc>
        <w:tc>
          <w:tcPr>
            <w:tcW w:w="1562" w:type="dxa"/>
          </w:tcPr>
          <w:p w14:paraId="2E9AE4F7" w14:textId="7A9BC7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3364910.69</w:t>
            </w:r>
          </w:p>
        </w:tc>
        <w:tc>
          <w:tcPr>
            <w:tcW w:w="2134" w:type="dxa"/>
          </w:tcPr>
          <w:p w14:paraId="074EB53F" w14:textId="4530E5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8BD95F" w14:textId="7FE59D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1F0727" w14:textId="26D4BC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FA079F4" w14:textId="77777777" w:rsidTr="001B1EA5">
        <w:trPr>
          <w:trHeight w:val="54"/>
        </w:trPr>
        <w:tc>
          <w:tcPr>
            <w:tcW w:w="1691" w:type="dxa"/>
          </w:tcPr>
          <w:p w14:paraId="0F459F0A" w14:textId="6A7339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7CF2FA27" w14:textId="6165E57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721738.00</w:t>
            </w:r>
          </w:p>
        </w:tc>
        <w:tc>
          <w:tcPr>
            <w:tcW w:w="1562" w:type="dxa"/>
          </w:tcPr>
          <w:p w14:paraId="10739ADD" w14:textId="1D1FF5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3364898.00</w:t>
            </w:r>
          </w:p>
        </w:tc>
        <w:tc>
          <w:tcPr>
            <w:tcW w:w="2134" w:type="dxa"/>
          </w:tcPr>
          <w:p w14:paraId="3E08CAF4" w14:textId="6E1319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5ED518" w14:textId="6DC1D9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21ED7C" w14:textId="40C420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2AE5C1" w14:textId="77777777" w:rsidTr="001B1EA5">
        <w:trPr>
          <w:trHeight w:val="54"/>
        </w:trPr>
        <w:tc>
          <w:tcPr>
            <w:tcW w:w="1691" w:type="dxa"/>
          </w:tcPr>
          <w:p w14:paraId="282CC022" w14:textId="01BCED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57D3A9DF" w14:textId="47FEEFF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721742.39</w:t>
            </w:r>
          </w:p>
        </w:tc>
        <w:tc>
          <w:tcPr>
            <w:tcW w:w="1562" w:type="dxa"/>
          </w:tcPr>
          <w:p w14:paraId="6E28C1D3" w14:textId="1A4889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3364880.56</w:t>
            </w:r>
          </w:p>
        </w:tc>
        <w:tc>
          <w:tcPr>
            <w:tcW w:w="2134" w:type="dxa"/>
          </w:tcPr>
          <w:p w14:paraId="2CA0B87C" w14:textId="6BD6DC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D2380D" w14:textId="2CE2C4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BD1DBF" w14:textId="129B21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9CF8A22" w14:textId="77777777" w:rsidTr="001B1EA5">
        <w:trPr>
          <w:trHeight w:val="54"/>
        </w:trPr>
        <w:tc>
          <w:tcPr>
            <w:tcW w:w="1691" w:type="dxa"/>
          </w:tcPr>
          <w:p w14:paraId="2B4ABD68" w14:textId="09F319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6D511579" w14:textId="4E1DE4A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721751.76</w:t>
            </w:r>
          </w:p>
        </w:tc>
        <w:tc>
          <w:tcPr>
            <w:tcW w:w="1562" w:type="dxa"/>
          </w:tcPr>
          <w:p w14:paraId="5AB1A2DD" w14:textId="6BDAB4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3364873.75</w:t>
            </w:r>
          </w:p>
        </w:tc>
        <w:tc>
          <w:tcPr>
            <w:tcW w:w="2134" w:type="dxa"/>
          </w:tcPr>
          <w:p w14:paraId="6BC1E54E" w14:textId="405B36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86C631" w14:textId="0640B6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6E0C02" w14:textId="7BB168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B51636C" w14:textId="77777777" w:rsidTr="001B1EA5">
        <w:trPr>
          <w:trHeight w:val="54"/>
        </w:trPr>
        <w:tc>
          <w:tcPr>
            <w:tcW w:w="1691" w:type="dxa"/>
          </w:tcPr>
          <w:p w14:paraId="233BC015" w14:textId="7C601E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4644ABFD" w14:textId="0E76167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721764.41</w:t>
            </w:r>
          </w:p>
        </w:tc>
        <w:tc>
          <w:tcPr>
            <w:tcW w:w="1562" w:type="dxa"/>
          </w:tcPr>
          <w:p w14:paraId="5386D1E4" w14:textId="634854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3364866.25</w:t>
            </w:r>
          </w:p>
        </w:tc>
        <w:tc>
          <w:tcPr>
            <w:tcW w:w="2134" w:type="dxa"/>
          </w:tcPr>
          <w:p w14:paraId="762EEE84" w14:textId="68EA35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81443B" w14:textId="7C1576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232BBA" w14:textId="5E7B9E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867F601" w14:textId="77777777" w:rsidTr="001B1EA5">
        <w:trPr>
          <w:trHeight w:val="54"/>
        </w:trPr>
        <w:tc>
          <w:tcPr>
            <w:tcW w:w="1691" w:type="dxa"/>
          </w:tcPr>
          <w:p w14:paraId="5025ABEE" w14:textId="57554E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5041A6F9" w14:textId="7EBB9D3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721774.42</w:t>
            </w:r>
          </w:p>
        </w:tc>
        <w:tc>
          <w:tcPr>
            <w:tcW w:w="1562" w:type="dxa"/>
          </w:tcPr>
          <w:p w14:paraId="01AF6C50" w14:textId="7E8AB2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3364856.22</w:t>
            </w:r>
          </w:p>
        </w:tc>
        <w:tc>
          <w:tcPr>
            <w:tcW w:w="2134" w:type="dxa"/>
          </w:tcPr>
          <w:p w14:paraId="41DAE1F9" w14:textId="29E428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1BEE0C" w14:textId="3102B5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87EBA6" w14:textId="4FE9CE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A686A0D" w14:textId="77777777" w:rsidTr="001B1EA5">
        <w:trPr>
          <w:trHeight w:val="54"/>
        </w:trPr>
        <w:tc>
          <w:tcPr>
            <w:tcW w:w="1691" w:type="dxa"/>
          </w:tcPr>
          <w:p w14:paraId="2A02EC62" w14:textId="72B96C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4D332C44" w14:textId="4E7FC88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721782.94</w:t>
            </w:r>
          </w:p>
        </w:tc>
        <w:tc>
          <w:tcPr>
            <w:tcW w:w="1562" w:type="dxa"/>
          </w:tcPr>
          <w:p w14:paraId="3F35FD2D" w14:textId="173C2C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3364846.20</w:t>
            </w:r>
          </w:p>
        </w:tc>
        <w:tc>
          <w:tcPr>
            <w:tcW w:w="2134" w:type="dxa"/>
          </w:tcPr>
          <w:p w14:paraId="153E8456" w14:textId="7A80F5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79AAE" w14:textId="404837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A5CAF9" w14:textId="2D7775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07441D5" w14:textId="77777777" w:rsidTr="001B1EA5">
        <w:trPr>
          <w:trHeight w:val="54"/>
        </w:trPr>
        <w:tc>
          <w:tcPr>
            <w:tcW w:w="1691" w:type="dxa"/>
          </w:tcPr>
          <w:p w14:paraId="5060A29D" w14:textId="470E52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264B401F" w14:textId="0B906A6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721790.97</w:t>
            </w:r>
          </w:p>
        </w:tc>
        <w:tc>
          <w:tcPr>
            <w:tcW w:w="1562" w:type="dxa"/>
          </w:tcPr>
          <w:p w14:paraId="2FE7ABFF" w14:textId="3E4EA1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3364833.79</w:t>
            </w:r>
          </w:p>
        </w:tc>
        <w:tc>
          <w:tcPr>
            <w:tcW w:w="2134" w:type="dxa"/>
          </w:tcPr>
          <w:p w14:paraId="65BE1B18" w14:textId="6988FD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22502B" w14:textId="476B67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A6367" w14:textId="7E60B1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5E801F7" w14:textId="77777777" w:rsidTr="001B1EA5">
        <w:trPr>
          <w:trHeight w:val="54"/>
        </w:trPr>
        <w:tc>
          <w:tcPr>
            <w:tcW w:w="1691" w:type="dxa"/>
          </w:tcPr>
          <w:p w14:paraId="4CC12C5C" w14:textId="50A034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29CFB5BE" w14:textId="2CFC8FD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721793.16</w:t>
            </w:r>
          </w:p>
        </w:tc>
        <w:tc>
          <w:tcPr>
            <w:tcW w:w="1562" w:type="dxa"/>
          </w:tcPr>
          <w:p w14:paraId="207BF837" w14:textId="7026C0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3364816.32</w:t>
            </w:r>
          </w:p>
        </w:tc>
        <w:tc>
          <w:tcPr>
            <w:tcW w:w="2134" w:type="dxa"/>
          </w:tcPr>
          <w:p w14:paraId="4EEE26AD" w14:textId="19C37F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4EACBE" w14:textId="7BEC84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5AC18" w14:textId="3B96EC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4C89166" w14:textId="77777777" w:rsidTr="001B1EA5">
        <w:trPr>
          <w:trHeight w:val="54"/>
        </w:trPr>
        <w:tc>
          <w:tcPr>
            <w:tcW w:w="1691" w:type="dxa"/>
          </w:tcPr>
          <w:p w14:paraId="49E65684" w14:textId="0D7EC8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2491F440" w14:textId="53E7D23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721790.97</w:t>
            </w:r>
          </w:p>
        </w:tc>
        <w:tc>
          <w:tcPr>
            <w:tcW w:w="1562" w:type="dxa"/>
          </w:tcPr>
          <w:p w14:paraId="0E53FD1E" w14:textId="7F7858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3364807.57</w:t>
            </w:r>
          </w:p>
        </w:tc>
        <w:tc>
          <w:tcPr>
            <w:tcW w:w="2134" w:type="dxa"/>
          </w:tcPr>
          <w:p w14:paraId="47220E69" w14:textId="46D947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8FB9ED" w14:textId="18A243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C5C2B" w14:textId="2414B7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9294C68" w14:textId="77777777" w:rsidTr="001B1EA5">
        <w:trPr>
          <w:trHeight w:val="54"/>
        </w:trPr>
        <w:tc>
          <w:tcPr>
            <w:tcW w:w="1691" w:type="dxa"/>
          </w:tcPr>
          <w:p w14:paraId="23F1BFCE" w14:textId="1064E9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0C580AAB" w14:textId="0A4E800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721793.10</w:t>
            </w:r>
          </w:p>
        </w:tc>
        <w:tc>
          <w:tcPr>
            <w:tcW w:w="1562" w:type="dxa"/>
          </w:tcPr>
          <w:p w14:paraId="289E0AE1" w14:textId="009360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3364795.44</w:t>
            </w:r>
          </w:p>
        </w:tc>
        <w:tc>
          <w:tcPr>
            <w:tcW w:w="2134" w:type="dxa"/>
          </w:tcPr>
          <w:p w14:paraId="52141B86" w14:textId="30DB40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0CFF3" w14:textId="663BEF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6892C" w14:textId="245C0A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B98BF52" w14:textId="77777777" w:rsidTr="001B1EA5">
        <w:trPr>
          <w:trHeight w:val="54"/>
        </w:trPr>
        <w:tc>
          <w:tcPr>
            <w:tcW w:w="1691" w:type="dxa"/>
          </w:tcPr>
          <w:p w14:paraId="4DA86784" w14:textId="6DF080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50980932" w14:textId="3E8C4A1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721799.46</w:t>
            </w:r>
          </w:p>
        </w:tc>
        <w:tc>
          <w:tcPr>
            <w:tcW w:w="1562" w:type="dxa"/>
          </w:tcPr>
          <w:p w14:paraId="73A59F9F" w14:textId="270444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3364784.88</w:t>
            </w:r>
          </w:p>
        </w:tc>
        <w:tc>
          <w:tcPr>
            <w:tcW w:w="2134" w:type="dxa"/>
          </w:tcPr>
          <w:p w14:paraId="33E99C83" w14:textId="69CF65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609E9" w14:textId="5462A1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56EB96" w14:textId="66DF04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55B62B2" w14:textId="77777777" w:rsidTr="001B1EA5">
        <w:trPr>
          <w:trHeight w:val="54"/>
        </w:trPr>
        <w:tc>
          <w:tcPr>
            <w:tcW w:w="1691" w:type="dxa"/>
          </w:tcPr>
          <w:p w14:paraId="6139602D" w14:textId="0DE61E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712B982E" w14:textId="50238A6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721803.80</w:t>
            </w:r>
          </w:p>
        </w:tc>
        <w:tc>
          <w:tcPr>
            <w:tcW w:w="1562" w:type="dxa"/>
          </w:tcPr>
          <w:p w14:paraId="307A03E3" w14:textId="7E81E6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3364768.61</w:t>
            </w:r>
          </w:p>
        </w:tc>
        <w:tc>
          <w:tcPr>
            <w:tcW w:w="2134" w:type="dxa"/>
          </w:tcPr>
          <w:p w14:paraId="53F3F9F3" w14:textId="587240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8BAFD" w14:textId="320F81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BA6257" w14:textId="17F8F1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722F2C" w14:textId="77777777" w:rsidTr="001B1EA5">
        <w:trPr>
          <w:trHeight w:val="54"/>
        </w:trPr>
        <w:tc>
          <w:tcPr>
            <w:tcW w:w="1691" w:type="dxa"/>
          </w:tcPr>
          <w:p w14:paraId="33778501" w14:textId="65885C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0B364F7C" w14:textId="3B57A9A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721804.22</w:t>
            </w:r>
          </w:p>
        </w:tc>
        <w:tc>
          <w:tcPr>
            <w:tcW w:w="1562" w:type="dxa"/>
          </w:tcPr>
          <w:p w14:paraId="3D93EC8A" w14:textId="2D13E8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3364759.99</w:t>
            </w:r>
          </w:p>
        </w:tc>
        <w:tc>
          <w:tcPr>
            <w:tcW w:w="2134" w:type="dxa"/>
          </w:tcPr>
          <w:p w14:paraId="6EE62F37" w14:textId="6FBDBF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AE3CF5" w14:textId="5D56B6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52CBE" w14:textId="6297CA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75867E" w14:textId="77777777" w:rsidTr="001B1EA5">
        <w:trPr>
          <w:trHeight w:val="54"/>
        </w:trPr>
        <w:tc>
          <w:tcPr>
            <w:tcW w:w="1691" w:type="dxa"/>
          </w:tcPr>
          <w:p w14:paraId="50E381CC" w14:textId="4DB54E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42F74487" w14:textId="3F9F4BE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721805.40</w:t>
            </w:r>
          </w:p>
        </w:tc>
        <w:tc>
          <w:tcPr>
            <w:tcW w:w="1562" w:type="dxa"/>
          </w:tcPr>
          <w:p w14:paraId="230CCB95" w14:textId="5D2EB7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3364749.85</w:t>
            </w:r>
          </w:p>
        </w:tc>
        <w:tc>
          <w:tcPr>
            <w:tcW w:w="2134" w:type="dxa"/>
          </w:tcPr>
          <w:p w14:paraId="3CEAD31E" w14:textId="64361B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B20463" w14:textId="0AC15C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EFF51" w14:textId="36F8B9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93CC5A6" w14:textId="77777777" w:rsidTr="001B1EA5">
        <w:trPr>
          <w:trHeight w:val="54"/>
        </w:trPr>
        <w:tc>
          <w:tcPr>
            <w:tcW w:w="1691" w:type="dxa"/>
          </w:tcPr>
          <w:p w14:paraId="49A19E07" w14:textId="2B7763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58386076" w14:textId="1E3241F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721810.80</w:t>
            </w:r>
          </w:p>
        </w:tc>
        <w:tc>
          <w:tcPr>
            <w:tcW w:w="1562" w:type="dxa"/>
          </w:tcPr>
          <w:p w14:paraId="05D97A9E" w14:textId="091A11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3364739.18</w:t>
            </w:r>
          </w:p>
        </w:tc>
        <w:tc>
          <w:tcPr>
            <w:tcW w:w="2134" w:type="dxa"/>
          </w:tcPr>
          <w:p w14:paraId="0341BA85" w14:textId="481A60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9D3FDC" w14:textId="36F039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A78F9A" w14:textId="38D758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AE934C" w14:textId="77777777" w:rsidTr="001B1EA5">
        <w:trPr>
          <w:trHeight w:val="54"/>
        </w:trPr>
        <w:tc>
          <w:tcPr>
            <w:tcW w:w="1691" w:type="dxa"/>
          </w:tcPr>
          <w:p w14:paraId="2AE20816" w14:textId="3D55AC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3C5CEC1D" w14:textId="1AC9137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721815.89</w:t>
            </w:r>
          </w:p>
        </w:tc>
        <w:tc>
          <w:tcPr>
            <w:tcW w:w="1562" w:type="dxa"/>
          </w:tcPr>
          <w:p w14:paraId="53DAF03F" w14:textId="2EFD3E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3364729.84</w:t>
            </w:r>
          </w:p>
        </w:tc>
        <w:tc>
          <w:tcPr>
            <w:tcW w:w="2134" w:type="dxa"/>
          </w:tcPr>
          <w:p w14:paraId="113F8751" w14:textId="444E1F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36ED84" w14:textId="0424B1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42B88B" w14:textId="0EB7E1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630E25B" w14:textId="77777777" w:rsidTr="001B1EA5">
        <w:trPr>
          <w:trHeight w:val="54"/>
        </w:trPr>
        <w:tc>
          <w:tcPr>
            <w:tcW w:w="1691" w:type="dxa"/>
          </w:tcPr>
          <w:p w14:paraId="49DED203" w14:textId="0C6889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042BA88A" w14:textId="217ABDD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721820.45</w:t>
            </w:r>
          </w:p>
        </w:tc>
        <w:tc>
          <w:tcPr>
            <w:tcW w:w="1562" w:type="dxa"/>
          </w:tcPr>
          <w:p w14:paraId="19ED7BBE" w14:textId="7CD2729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3364718.57</w:t>
            </w:r>
          </w:p>
        </w:tc>
        <w:tc>
          <w:tcPr>
            <w:tcW w:w="2134" w:type="dxa"/>
          </w:tcPr>
          <w:p w14:paraId="46B0F80C" w14:textId="30830A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28BDE7" w14:textId="2E3AD0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09FCB7" w14:textId="216FB3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69178EA" w14:textId="77777777" w:rsidTr="001B1EA5">
        <w:trPr>
          <w:trHeight w:val="54"/>
        </w:trPr>
        <w:tc>
          <w:tcPr>
            <w:tcW w:w="1691" w:type="dxa"/>
          </w:tcPr>
          <w:p w14:paraId="09C99DE5" w14:textId="55D895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16BB1131" w14:textId="70E0D0D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721822.78</w:t>
            </w:r>
          </w:p>
        </w:tc>
        <w:tc>
          <w:tcPr>
            <w:tcW w:w="1562" w:type="dxa"/>
          </w:tcPr>
          <w:p w14:paraId="218F44B8" w14:textId="7BB7D5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3364708.55</w:t>
            </w:r>
          </w:p>
        </w:tc>
        <w:tc>
          <w:tcPr>
            <w:tcW w:w="2134" w:type="dxa"/>
          </w:tcPr>
          <w:p w14:paraId="104BF800" w14:textId="568513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75D178" w14:textId="4A4A8E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F1CEA6" w14:textId="29435B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8F1077C" w14:textId="77777777" w:rsidTr="001B1EA5">
        <w:trPr>
          <w:trHeight w:val="54"/>
        </w:trPr>
        <w:tc>
          <w:tcPr>
            <w:tcW w:w="1691" w:type="dxa"/>
          </w:tcPr>
          <w:p w14:paraId="38C38122" w14:textId="51B924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3F3DC2FA" w14:textId="46C3813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721822.21</w:t>
            </w:r>
          </w:p>
        </w:tc>
        <w:tc>
          <w:tcPr>
            <w:tcW w:w="1562" w:type="dxa"/>
          </w:tcPr>
          <w:p w14:paraId="3F6DD18E" w14:textId="5541D0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3364685.09</w:t>
            </w:r>
          </w:p>
        </w:tc>
        <w:tc>
          <w:tcPr>
            <w:tcW w:w="2134" w:type="dxa"/>
          </w:tcPr>
          <w:p w14:paraId="730CFB2A" w14:textId="58E612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C7E81" w14:textId="0D702D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5E0BA0" w14:textId="238656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9DB365" w14:textId="77777777" w:rsidTr="001B1EA5">
        <w:trPr>
          <w:trHeight w:val="54"/>
        </w:trPr>
        <w:tc>
          <w:tcPr>
            <w:tcW w:w="1691" w:type="dxa"/>
          </w:tcPr>
          <w:p w14:paraId="4EDFEF57" w14:textId="35F80A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7FEDB385" w14:textId="07C03DA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721823.17</w:t>
            </w:r>
          </w:p>
        </w:tc>
        <w:tc>
          <w:tcPr>
            <w:tcW w:w="1562" w:type="dxa"/>
          </w:tcPr>
          <w:p w14:paraId="5D0CEA21" w14:textId="750A70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3364669.51</w:t>
            </w:r>
          </w:p>
        </w:tc>
        <w:tc>
          <w:tcPr>
            <w:tcW w:w="2134" w:type="dxa"/>
          </w:tcPr>
          <w:p w14:paraId="537ED4B8" w14:textId="2C7DA0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383CA" w14:textId="6A8BAC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D3BA44" w14:textId="0B5830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78A27ED" w14:textId="77777777" w:rsidTr="001B1EA5">
        <w:trPr>
          <w:trHeight w:val="54"/>
        </w:trPr>
        <w:tc>
          <w:tcPr>
            <w:tcW w:w="1691" w:type="dxa"/>
          </w:tcPr>
          <w:p w14:paraId="10EC7C1E" w14:textId="5A2A54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5B6243D8" w14:textId="25038AD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721826.82</w:t>
            </w:r>
          </w:p>
        </w:tc>
        <w:tc>
          <w:tcPr>
            <w:tcW w:w="1562" w:type="dxa"/>
          </w:tcPr>
          <w:p w14:paraId="63D1911B" w14:textId="13F35D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3364657.65</w:t>
            </w:r>
          </w:p>
        </w:tc>
        <w:tc>
          <w:tcPr>
            <w:tcW w:w="2134" w:type="dxa"/>
          </w:tcPr>
          <w:p w14:paraId="79B89844" w14:textId="7A535B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65247" w14:textId="6ADD21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7F4516" w14:textId="406714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A404312" w14:textId="77777777" w:rsidTr="001B1EA5">
        <w:trPr>
          <w:trHeight w:val="54"/>
        </w:trPr>
        <w:tc>
          <w:tcPr>
            <w:tcW w:w="1691" w:type="dxa"/>
          </w:tcPr>
          <w:p w14:paraId="7868068D" w14:textId="3E59F9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49D04B9A" w14:textId="1CB94C4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721838.25</w:t>
            </w:r>
          </w:p>
        </w:tc>
        <w:tc>
          <w:tcPr>
            <w:tcW w:w="1562" w:type="dxa"/>
          </w:tcPr>
          <w:p w14:paraId="56F140DD" w14:textId="0BB00F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3364648.63</w:t>
            </w:r>
          </w:p>
        </w:tc>
        <w:tc>
          <w:tcPr>
            <w:tcW w:w="2134" w:type="dxa"/>
          </w:tcPr>
          <w:p w14:paraId="00524A09" w14:textId="7C449F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EF663" w14:textId="6FA7C8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6F19DF" w14:textId="12BABF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9278DC8" w14:textId="77777777" w:rsidTr="001B1EA5">
        <w:trPr>
          <w:trHeight w:val="54"/>
        </w:trPr>
        <w:tc>
          <w:tcPr>
            <w:tcW w:w="1691" w:type="dxa"/>
          </w:tcPr>
          <w:p w14:paraId="08960096" w14:textId="7D7728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7DA13396" w14:textId="5F5666F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721849.62</w:t>
            </w:r>
          </w:p>
        </w:tc>
        <w:tc>
          <w:tcPr>
            <w:tcW w:w="1562" w:type="dxa"/>
          </w:tcPr>
          <w:p w14:paraId="2C44EB11" w14:textId="10B8E0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3364637.78</w:t>
            </w:r>
          </w:p>
        </w:tc>
        <w:tc>
          <w:tcPr>
            <w:tcW w:w="2134" w:type="dxa"/>
          </w:tcPr>
          <w:p w14:paraId="6AFAC277" w14:textId="1F82E5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034086" w14:textId="7B9C40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F20BB" w14:textId="3472E7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1642C05" w14:textId="77777777" w:rsidTr="001B1EA5">
        <w:trPr>
          <w:trHeight w:val="54"/>
        </w:trPr>
        <w:tc>
          <w:tcPr>
            <w:tcW w:w="1691" w:type="dxa"/>
          </w:tcPr>
          <w:p w14:paraId="04B438AC" w14:textId="7AF979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10EED9C1" w14:textId="4FB0909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721865.41</w:t>
            </w:r>
          </w:p>
        </w:tc>
        <w:tc>
          <w:tcPr>
            <w:tcW w:w="1562" w:type="dxa"/>
          </w:tcPr>
          <w:p w14:paraId="36248E97" w14:textId="43A7C6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3364628.63</w:t>
            </w:r>
          </w:p>
        </w:tc>
        <w:tc>
          <w:tcPr>
            <w:tcW w:w="2134" w:type="dxa"/>
          </w:tcPr>
          <w:p w14:paraId="337F09A7" w14:textId="167CA7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A21A7E" w14:textId="472BC6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DF30EA" w14:textId="756C56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44F29B5" w14:textId="77777777" w:rsidTr="001B1EA5">
        <w:trPr>
          <w:trHeight w:val="54"/>
        </w:trPr>
        <w:tc>
          <w:tcPr>
            <w:tcW w:w="1691" w:type="dxa"/>
          </w:tcPr>
          <w:p w14:paraId="7D1DE07E" w14:textId="7BFFE7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7E3A2DF7" w14:textId="23670F3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721875.32</w:t>
            </w:r>
          </w:p>
        </w:tc>
        <w:tc>
          <w:tcPr>
            <w:tcW w:w="1562" w:type="dxa"/>
          </w:tcPr>
          <w:p w14:paraId="19026806" w14:textId="43C097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3364621.05</w:t>
            </w:r>
          </w:p>
        </w:tc>
        <w:tc>
          <w:tcPr>
            <w:tcW w:w="2134" w:type="dxa"/>
          </w:tcPr>
          <w:p w14:paraId="0C5D7B6F" w14:textId="4E701C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50F36" w14:textId="3E1466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358C2B" w14:textId="2FA697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3C8909F" w14:textId="77777777" w:rsidTr="001B1EA5">
        <w:trPr>
          <w:trHeight w:val="54"/>
        </w:trPr>
        <w:tc>
          <w:tcPr>
            <w:tcW w:w="1691" w:type="dxa"/>
          </w:tcPr>
          <w:p w14:paraId="33B942F5" w14:textId="4060CC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654A8585" w14:textId="5C8D4F1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721880.93</w:t>
            </w:r>
          </w:p>
        </w:tc>
        <w:tc>
          <w:tcPr>
            <w:tcW w:w="1562" w:type="dxa"/>
          </w:tcPr>
          <w:p w14:paraId="76F13B52" w14:textId="341FD6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3364610.97</w:t>
            </w:r>
          </w:p>
        </w:tc>
        <w:tc>
          <w:tcPr>
            <w:tcW w:w="2134" w:type="dxa"/>
          </w:tcPr>
          <w:p w14:paraId="1F7DAA3C" w14:textId="448098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8736C" w14:textId="1468E2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0D5D9" w14:textId="16B56A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2C92C56" w14:textId="77777777" w:rsidTr="001B1EA5">
        <w:trPr>
          <w:trHeight w:val="54"/>
        </w:trPr>
        <w:tc>
          <w:tcPr>
            <w:tcW w:w="1691" w:type="dxa"/>
          </w:tcPr>
          <w:p w14:paraId="57930608" w14:textId="3AB6AC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3E5B5592" w14:textId="0CF8C28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721893.48</w:t>
            </w:r>
          </w:p>
        </w:tc>
        <w:tc>
          <w:tcPr>
            <w:tcW w:w="1562" w:type="dxa"/>
          </w:tcPr>
          <w:p w14:paraId="50EE94C2" w14:textId="3E4C3A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3364590.70</w:t>
            </w:r>
          </w:p>
        </w:tc>
        <w:tc>
          <w:tcPr>
            <w:tcW w:w="2134" w:type="dxa"/>
          </w:tcPr>
          <w:p w14:paraId="6BCDC4B2" w14:textId="0D605E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FC1EC" w14:textId="450828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BF4BBC" w14:textId="6501C5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CEA5A8F" w14:textId="77777777" w:rsidTr="001B1EA5">
        <w:trPr>
          <w:trHeight w:val="54"/>
        </w:trPr>
        <w:tc>
          <w:tcPr>
            <w:tcW w:w="1691" w:type="dxa"/>
          </w:tcPr>
          <w:p w14:paraId="12F63793" w14:textId="05A0F6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0ABEC34B" w14:textId="0B2B711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721905.82</w:t>
            </w:r>
          </w:p>
        </w:tc>
        <w:tc>
          <w:tcPr>
            <w:tcW w:w="1562" w:type="dxa"/>
          </w:tcPr>
          <w:p w14:paraId="5356D343" w14:textId="1C9EAC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3364585.20</w:t>
            </w:r>
          </w:p>
        </w:tc>
        <w:tc>
          <w:tcPr>
            <w:tcW w:w="2134" w:type="dxa"/>
          </w:tcPr>
          <w:p w14:paraId="44F381F6" w14:textId="0E55B4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CDA54A" w14:textId="08FFB33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4AE971" w14:textId="548B5B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3ADFB8" w14:textId="77777777" w:rsidTr="001B1EA5">
        <w:trPr>
          <w:trHeight w:val="54"/>
        </w:trPr>
        <w:tc>
          <w:tcPr>
            <w:tcW w:w="1691" w:type="dxa"/>
          </w:tcPr>
          <w:p w14:paraId="5130EF37" w14:textId="25A565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5D55F1C9" w14:textId="5525107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721916.41</w:t>
            </w:r>
          </w:p>
        </w:tc>
        <w:tc>
          <w:tcPr>
            <w:tcW w:w="1562" w:type="dxa"/>
          </w:tcPr>
          <w:p w14:paraId="45299FEF" w14:textId="09F61D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3364579.27</w:t>
            </w:r>
          </w:p>
        </w:tc>
        <w:tc>
          <w:tcPr>
            <w:tcW w:w="2134" w:type="dxa"/>
          </w:tcPr>
          <w:p w14:paraId="68E96D96" w14:textId="41DDF5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1E048F" w14:textId="7B1D46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1BF76" w14:textId="2D2804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7A277EA" w14:textId="77777777" w:rsidTr="001B1EA5">
        <w:trPr>
          <w:trHeight w:val="54"/>
        </w:trPr>
        <w:tc>
          <w:tcPr>
            <w:tcW w:w="1691" w:type="dxa"/>
          </w:tcPr>
          <w:p w14:paraId="7156495F" w14:textId="7EDEF1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1649C889" w14:textId="49D7026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721926.28</w:t>
            </w:r>
          </w:p>
        </w:tc>
        <w:tc>
          <w:tcPr>
            <w:tcW w:w="1562" w:type="dxa"/>
          </w:tcPr>
          <w:p w14:paraId="279EEF63" w14:textId="5884B0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3364569.89</w:t>
            </w:r>
          </w:p>
        </w:tc>
        <w:tc>
          <w:tcPr>
            <w:tcW w:w="2134" w:type="dxa"/>
          </w:tcPr>
          <w:p w14:paraId="1752649C" w14:textId="756822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EA7EA0" w14:textId="36F381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8A4AF" w14:textId="36B5EF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E4F7DDB" w14:textId="77777777" w:rsidTr="001B1EA5">
        <w:trPr>
          <w:trHeight w:val="54"/>
        </w:trPr>
        <w:tc>
          <w:tcPr>
            <w:tcW w:w="1691" w:type="dxa"/>
          </w:tcPr>
          <w:p w14:paraId="53AF3D5F" w14:textId="7A9C3A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04D25ADA" w14:textId="56815CD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721933.62</w:t>
            </w:r>
          </w:p>
        </w:tc>
        <w:tc>
          <w:tcPr>
            <w:tcW w:w="1562" w:type="dxa"/>
          </w:tcPr>
          <w:p w14:paraId="14F421E8" w14:textId="3BD3B3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3364556.42</w:t>
            </w:r>
          </w:p>
        </w:tc>
        <w:tc>
          <w:tcPr>
            <w:tcW w:w="2134" w:type="dxa"/>
          </w:tcPr>
          <w:p w14:paraId="74C58A69" w14:textId="438C62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BC2C6" w14:textId="7BB5C8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4BFDAC" w14:textId="07D031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41AB350" w14:textId="77777777" w:rsidTr="001B1EA5">
        <w:trPr>
          <w:trHeight w:val="54"/>
        </w:trPr>
        <w:tc>
          <w:tcPr>
            <w:tcW w:w="1691" w:type="dxa"/>
          </w:tcPr>
          <w:p w14:paraId="250A6354" w14:textId="7F5DDC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1A914E7B" w14:textId="4EEE7A6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721948.74</w:t>
            </w:r>
          </w:p>
        </w:tc>
        <w:tc>
          <w:tcPr>
            <w:tcW w:w="1562" w:type="dxa"/>
          </w:tcPr>
          <w:p w14:paraId="537C8AAA" w14:textId="2DDA87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3364540.65</w:t>
            </w:r>
          </w:p>
        </w:tc>
        <w:tc>
          <w:tcPr>
            <w:tcW w:w="2134" w:type="dxa"/>
          </w:tcPr>
          <w:p w14:paraId="6BE08E9F" w14:textId="3397A6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CC5510" w14:textId="5BD2A2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E7FE7C" w14:textId="3AA25F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8E9F5A5" w14:textId="77777777" w:rsidTr="001B1EA5">
        <w:trPr>
          <w:trHeight w:val="54"/>
        </w:trPr>
        <w:tc>
          <w:tcPr>
            <w:tcW w:w="1691" w:type="dxa"/>
          </w:tcPr>
          <w:p w14:paraId="2E3A67A3" w14:textId="72819F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11A6998F" w14:textId="71CDBBF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721964.46</w:t>
            </w:r>
          </w:p>
        </w:tc>
        <w:tc>
          <w:tcPr>
            <w:tcW w:w="1562" w:type="dxa"/>
          </w:tcPr>
          <w:p w14:paraId="3F5DAA8D" w14:textId="7CB0C2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3364525.56</w:t>
            </w:r>
          </w:p>
        </w:tc>
        <w:tc>
          <w:tcPr>
            <w:tcW w:w="2134" w:type="dxa"/>
          </w:tcPr>
          <w:p w14:paraId="0764A9C5" w14:textId="241DE0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1B1D3" w14:textId="293594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9FBB86" w14:textId="0787F8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1DC8F27" w14:textId="77777777" w:rsidTr="001B1EA5">
        <w:trPr>
          <w:trHeight w:val="54"/>
        </w:trPr>
        <w:tc>
          <w:tcPr>
            <w:tcW w:w="1691" w:type="dxa"/>
          </w:tcPr>
          <w:p w14:paraId="10F73229" w14:textId="456CA0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764C0CC8" w14:textId="7350D76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721969.18</w:t>
            </w:r>
          </w:p>
        </w:tc>
        <w:tc>
          <w:tcPr>
            <w:tcW w:w="1562" w:type="dxa"/>
          </w:tcPr>
          <w:p w14:paraId="5E935635" w14:textId="7F64F0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3364511.69</w:t>
            </w:r>
          </w:p>
        </w:tc>
        <w:tc>
          <w:tcPr>
            <w:tcW w:w="2134" w:type="dxa"/>
          </w:tcPr>
          <w:p w14:paraId="555F0B57" w14:textId="5E6098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2EB83" w14:textId="3AB98A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51D170" w14:textId="7AFF45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4AB046" w14:textId="77777777" w:rsidTr="001B1EA5">
        <w:trPr>
          <w:trHeight w:val="54"/>
        </w:trPr>
        <w:tc>
          <w:tcPr>
            <w:tcW w:w="1691" w:type="dxa"/>
          </w:tcPr>
          <w:p w14:paraId="2C777C90" w14:textId="135962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7EF2592E" w14:textId="6715058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721968.59</w:t>
            </w:r>
          </w:p>
        </w:tc>
        <w:tc>
          <w:tcPr>
            <w:tcW w:w="1562" w:type="dxa"/>
          </w:tcPr>
          <w:p w14:paraId="325434BF" w14:textId="2C8167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3364498.42</w:t>
            </w:r>
          </w:p>
        </w:tc>
        <w:tc>
          <w:tcPr>
            <w:tcW w:w="2134" w:type="dxa"/>
          </w:tcPr>
          <w:p w14:paraId="6378409A" w14:textId="7B771A6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533D26" w14:textId="233DBF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5D8F2D" w14:textId="12E203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211A56A" w14:textId="77777777" w:rsidTr="001B1EA5">
        <w:trPr>
          <w:trHeight w:val="54"/>
        </w:trPr>
        <w:tc>
          <w:tcPr>
            <w:tcW w:w="1691" w:type="dxa"/>
          </w:tcPr>
          <w:p w14:paraId="2F045F16" w14:textId="2A03D7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55C0AA41" w14:textId="7081976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721964.54</w:t>
            </w:r>
          </w:p>
        </w:tc>
        <w:tc>
          <w:tcPr>
            <w:tcW w:w="1562" w:type="dxa"/>
          </w:tcPr>
          <w:p w14:paraId="5B506298" w14:textId="369AB8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3364481.91</w:t>
            </w:r>
          </w:p>
        </w:tc>
        <w:tc>
          <w:tcPr>
            <w:tcW w:w="2134" w:type="dxa"/>
          </w:tcPr>
          <w:p w14:paraId="35E33909" w14:textId="68A669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0FE39C" w14:textId="533254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9BD39B" w14:textId="4CD982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65A59C7" w14:textId="77777777" w:rsidTr="001B1EA5">
        <w:trPr>
          <w:trHeight w:val="54"/>
        </w:trPr>
        <w:tc>
          <w:tcPr>
            <w:tcW w:w="1691" w:type="dxa"/>
          </w:tcPr>
          <w:p w14:paraId="5167DF0F" w14:textId="6332FF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18E535C4" w14:textId="368E693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721962.81</w:t>
            </w:r>
          </w:p>
        </w:tc>
        <w:tc>
          <w:tcPr>
            <w:tcW w:w="1562" w:type="dxa"/>
          </w:tcPr>
          <w:p w14:paraId="2C4C6896" w14:textId="106782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3364465.91</w:t>
            </w:r>
          </w:p>
        </w:tc>
        <w:tc>
          <w:tcPr>
            <w:tcW w:w="2134" w:type="dxa"/>
          </w:tcPr>
          <w:p w14:paraId="0A5507CE" w14:textId="6E037D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91DFC" w14:textId="16FE9C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A03693" w14:textId="40BA88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0148F3B" w14:textId="77777777" w:rsidTr="001B1EA5">
        <w:trPr>
          <w:trHeight w:val="54"/>
        </w:trPr>
        <w:tc>
          <w:tcPr>
            <w:tcW w:w="1691" w:type="dxa"/>
          </w:tcPr>
          <w:p w14:paraId="11BC91AE" w14:textId="0FC7C3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0A2D6B73" w14:textId="7DA1AD4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721969.52</w:t>
            </w:r>
          </w:p>
        </w:tc>
        <w:tc>
          <w:tcPr>
            <w:tcW w:w="1562" w:type="dxa"/>
          </w:tcPr>
          <w:p w14:paraId="0B7FC6D7" w14:textId="3E8248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3364453.28</w:t>
            </w:r>
          </w:p>
        </w:tc>
        <w:tc>
          <w:tcPr>
            <w:tcW w:w="2134" w:type="dxa"/>
          </w:tcPr>
          <w:p w14:paraId="3FFBD217" w14:textId="271E756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B787BC" w14:textId="568A6F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DF06CC" w14:textId="17D994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69B670E" w14:textId="77777777" w:rsidTr="001B1EA5">
        <w:trPr>
          <w:trHeight w:val="54"/>
        </w:trPr>
        <w:tc>
          <w:tcPr>
            <w:tcW w:w="1691" w:type="dxa"/>
          </w:tcPr>
          <w:p w14:paraId="24070393" w14:textId="32CD55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3C20D147" w14:textId="0A686C7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721979.76</w:t>
            </w:r>
          </w:p>
        </w:tc>
        <w:tc>
          <w:tcPr>
            <w:tcW w:w="1562" w:type="dxa"/>
          </w:tcPr>
          <w:p w14:paraId="52097772" w14:textId="63166C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3364429.81</w:t>
            </w:r>
          </w:p>
        </w:tc>
        <w:tc>
          <w:tcPr>
            <w:tcW w:w="2134" w:type="dxa"/>
          </w:tcPr>
          <w:p w14:paraId="50382468" w14:textId="6E4F03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99B60" w14:textId="684F2B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2A736F" w14:textId="403441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D67396B" w14:textId="77777777" w:rsidTr="001B1EA5">
        <w:trPr>
          <w:trHeight w:val="54"/>
        </w:trPr>
        <w:tc>
          <w:tcPr>
            <w:tcW w:w="1691" w:type="dxa"/>
          </w:tcPr>
          <w:p w14:paraId="1361ACA6" w14:textId="4C126E6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25291D32" w14:textId="7A231A0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721981.29</w:t>
            </w:r>
          </w:p>
        </w:tc>
        <w:tc>
          <w:tcPr>
            <w:tcW w:w="1562" w:type="dxa"/>
          </w:tcPr>
          <w:p w14:paraId="3551C62E" w14:textId="2FAB1F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3364407.45</w:t>
            </w:r>
          </w:p>
        </w:tc>
        <w:tc>
          <w:tcPr>
            <w:tcW w:w="2134" w:type="dxa"/>
          </w:tcPr>
          <w:p w14:paraId="1D2CA356" w14:textId="52D1C2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2DECD" w14:textId="541CD7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AA4008" w14:textId="71960F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35278E0" w14:textId="77777777" w:rsidTr="001B1EA5">
        <w:trPr>
          <w:trHeight w:val="54"/>
        </w:trPr>
        <w:tc>
          <w:tcPr>
            <w:tcW w:w="1691" w:type="dxa"/>
          </w:tcPr>
          <w:p w14:paraId="14515B51" w14:textId="0DF3DB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1028DDE3" w14:textId="5F300B9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721986.19</w:t>
            </w:r>
          </w:p>
        </w:tc>
        <w:tc>
          <w:tcPr>
            <w:tcW w:w="1562" w:type="dxa"/>
          </w:tcPr>
          <w:p w14:paraId="0AD50E6E" w14:textId="51394D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3364394.61</w:t>
            </w:r>
          </w:p>
        </w:tc>
        <w:tc>
          <w:tcPr>
            <w:tcW w:w="2134" w:type="dxa"/>
          </w:tcPr>
          <w:p w14:paraId="2A9757F2" w14:textId="1E58BF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5AB6B" w14:textId="4DC6A4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DECCE" w14:textId="589C34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9157E8B" w14:textId="77777777" w:rsidTr="001B1EA5">
        <w:trPr>
          <w:trHeight w:val="54"/>
        </w:trPr>
        <w:tc>
          <w:tcPr>
            <w:tcW w:w="1691" w:type="dxa"/>
          </w:tcPr>
          <w:p w14:paraId="14AC5736" w14:textId="18A45D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329A7441" w14:textId="74AEB6D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721998.04</w:t>
            </w:r>
          </w:p>
        </w:tc>
        <w:tc>
          <w:tcPr>
            <w:tcW w:w="1562" w:type="dxa"/>
          </w:tcPr>
          <w:p w14:paraId="6A6ABFF2" w14:textId="6DA8FD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3364383.17</w:t>
            </w:r>
          </w:p>
        </w:tc>
        <w:tc>
          <w:tcPr>
            <w:tcW w:w="2134" w:type="dxa"/>
          </w:tcPr>
          <w:p w14:paraId="1C529B0E" w14:textId="0716EF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133065" w14:textId="15ED8A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45109" w14:textId="54DFEF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E6154D" w14:textId="77777777" w:rsidTr="001B1EA5">
        <w:trPr>
          <w:trHeight w:val="54"/>
        </w:trPr>
        <w:tc>
          <w:tcPr>
            <w:tcW w:w="1691" w:type="dxa"/>
          </w:tcPr>
          <w:p w14:paraId="7C557F81" w14:textId="25CBFF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770963C2" w14:textId="1E127A8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722005.74</w:t>
            </w:r>
          </w:p>
        </w:tc>
        <w:tc>
          <w:tcPr>
            <w:tcW w:w="1562" w:type="dxa"/>
          </w:tcPr>
          <w:p w14:paraId="3E44F8E5" w14:textId="45F41C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3364370.46</w:t>
            </w:r>
          </w:p>
        </w:tc>
        <w:tc>
          <w:tcPr>
            <w:tcW w:w="2134" w:type="dxa"/>
          </w:tcPr>
          <w:p w14:paraId="770D46EC" w14:textId="40E545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66D4DA" w14:textId="369759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009879" w14:textId="676258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FE1F73A" w14:textId="77777777" w:rsidTr="001B1EA5">
        <w:trPr>
          <w:trHeight w:val="54"/>
        </w:trPr>
        <w:tc>
          <w:tcPr>
            <w:tcW w:w="1691" w:type="dxa"/>
          </w:tcPr>
          <w:p w14:paraId="7F4FB461" w14:textId="0AD642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2FC7E93F" w14:textId="58C3732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722011.57</w:t>
            </w:r>
          </w:p>
        </w:tc>
        <w:tc>
          <w:tcPr>
            <w:tcW w:w="1562" w:type="dxa"/>
          </w:tcPr>
          <w:p w14:paraId="234BE10B" w14:textId="5D24D8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3364358.66</w:t>
            </w:r>
          </w:p>
        </w:tc>
        <w:tc>
          <w:tcPr>
            <w:tcW w:w="2134" w:type="dxa"/>
          </w:tcPr>
          <w:p w14:paraId="31051D97" w14:textId="699B88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D0558" w14:textId="0EBE45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D2D27E" w14:textId="347606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49F97D" w14:textId="77777777" w:rsidTr="001B1EA5">
        <w:trPr>
          <w:trHeight w:val="54"/>
        </w:trPr>
        <w:tc>
          <w:tcPr>
            <w:tcW w:w="1691" w:type="dxa"/>
          </w:tcPr>
          <w:p w14:paraId="60062285" w14:textId="5EF4DC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66672500" w14:textId="72B4FA3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722018.71</w:t>
            </w:r>
          </w:p>
        </w:tc>
        <w:tc>
          <w:tcPr>
            <w:tcW w:w="1562" w:type="dxa"/>
          </w:tcPr>
          <w:p w14:paraId="1E03654B" w14:textId="23EF4A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3364348.38</w:t>
            </w:r>
          </w:p>
        </w:tc>
        <w:tc>
          <w:tcPr>
            <w:tcW w:w="2134" w:type="dxa"/>
          </w:tcPr>
          <w:p w14:paraId="03519E21" w14:textId="2DFC62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2C0E16" w14:textId="465DB7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254161" w14:textId="145F3C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E531424" w14:textId="77777777" w:rsidTr="001B1EA5">
        <w:trPr>
          <w:trHeight w:val="54"/>
        </w:trPr>
        <w:tc>
          <w:tcPr>
            <w:tcW w:w="1691" w:type="dxa"/>
          </w:tcPr>
          <w:p w14:paraId="773E9FE1" w14:textId="343881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38886D9B" w14:textId="76C1260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722022.76</w:t>
            </w:r>
          </w:p>
        </w:tc>
        <w:tc>
          <w:tcPr>
            <w:tcW w:w="1562" w:type="dxa"/>
          </w:tcPr>
          <w:p w14:paraId="64E19851" w14:textId="6ADC52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3364333.35</w:t>
            </w:r>
          </w:p>
        </w:tc>
        <w:tc>
          <w:tcPr>
            <w:tcW w:w="2134" w:type="dxa"/>
          </w:tcPr>
          <w:p w14:paraId="3D9D406E" w14:textId="21652D8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D901B" w14:textId="419064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E34FA" w14:textId="5B5E99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B99346A" w14:textId="77777777" w:rsidTr="001B1EA5">
        <w:trPr>
          <w:trHeight w:val="54"/>
        </w:trPr>
        <w:tc>
          <w:tcPr>
            <w:tcW w:w="1691" w:type="dxa"/>
          </w:tcPr>
          <w:p w14:paraId="3C482E0B" w14:textId="5F7C99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381B2D98" w14:textId="4A0C546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722024.03</w:t>
            </w:r>
          </w:p>
        </w:tc>
        <w:tc>
          <w:tcPr>
            <w:tcW w:w="1562" w:type="dxa"/>
          </w:tcPr>
          <w:p w14:paraId="05B0F2A5" w14:textId="560F72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3364313.89</w:t>
            </w:r>
          </w:p>
        </w:tc>
        <w:tc>
          <w:tcPr>
            <w:tcW w:w="2134" w:type="dxa"/>
          </w:tcPr>
          <w:p w14:paraId="70594FEC" w14:textId="299ED1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C027A" w14:textId="4CE642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7D1D2" w14:textId="38A2AC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C078E23" w14:textId="77777777" w:rsidTr="001B1EA5">
        <w:trPr>
          <w:trHeight w:val="54"/>
        </w:trPr>
        <w:tc>
          <w:tcPr>
            <w:tcW w:w="1691" w:type="dxa"/>
          </w:tcPr>
          <w:p w14:paraId="75B308B5" w14:textId="68E494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7061EFC0" w14:textId="242F5B9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722025.01</w:t>
            </w:r>
          </w:p>
        </w:tc>
        <w:tc>
          <w:tcPr>
            <w:tcW w:w="1562" w:type="dxa"/>
          </w:tcPr>
          <w:p w14:paraId="78379D72" w14:textId="47DA8F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3364294.78</w:t>
            </w:r>
          </w:p>
        </w:tc>
        <w:tc>
          <w:tcPr>
            <w:tcW w:w="2134" w:type="dxa"/>
          </w:tcPr>
          <w:p w14:paraId="08A012A2" w14:textId="26CE1E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F779D5" w14:textId="4C8163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09EE4B" w14:textId="1AC231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BE01C05" w14:textId="77777777" w:rsidTr="001B1EA5">
        <w:trPr>
          <w:trHeight w:val="54"/>
        </w:trPr>
        <w:tc>
          <w:tcPr>
            <w:tcW w:w="1691" w:type="dxa"/>
          </w:tcPr>
          <w:p w14:paraId="1D124356" w14:textId="0F9FE7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60AE0133" w14:textId="047C159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722023.72</w:t>
            </w:r>
          </w:p>
        </w:tc>
        <w:tc>
          <w:tcPr>
            <w:tcW w:w="1562" w:type="dxa"/>
          </w:tcPr>
          <w:p w14:paraId="0E70DBE5" w14:textId="2754C8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3364279.96</w:t>
            </w:r>
          </w:p>
        </w:tc>
        <w:tc>
          <w:tcPr>
            <w:tcW w:w="2134" w:type="dxa"/>
          </w:tcPr>
          <w:p w14:paraId="1AB095EB" w14:textId="7A9ABD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7414EB" w14:textId="1D5229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325DC" w14:textId="73FFC4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127149" w14:textId="77777777" w:rsidTr="001B1EA5">
        <w:trPr>
          <w:trHeight w:val="54"/>
        </w:trPr>
        <w:tc>
          <w:tcPr>
            <w:tcW w:w="1691" w:type="dxa"/>
          </w:tcPr>
          <w:p w14:paraId="57AE5718" w14:textId="4790F6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56502276" w14:textId="1F45E0A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722020.71</w:t>
            </w:r>
          </w:p>
        </w:tc>
        <w:tc>
          <w:tcPr>
            <w:tcW w:w="1562" w:type="dxa"/>
          </w:tcPr>
          <w:p w14:paraId="5B46F48A" w14:textId="56C964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3364254.56</w:t>
            </w:r>
          </w:p>
        </w:tc>
        <w:tc>
          <w:tcPr>
            <w:tcW w:w="2134" w:type="dxa"/>
          </w:tcPr>
          <w:p w14:paraId="4C202CA5" w14:textId="0732B4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5D9FF8" w14:textId="3F3598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CEA164" w14:textId="061CD5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569214A" w14:textId="77777777" w:rsidTr="001B1EA5">
        <w:trPr>
          <w:trHeight w:val="54"/>
        </w:trPr>
        <w:tc>
          <w:tcPr>
            <w:tcW w:w="1691" w:type="dxa"/>
          </w:tcPr>
          <w:p w14:paraId="5B518F04" w14:textId="0D2EED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62E881A4" w14:textId="5C6B437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722014.76</w:t>
            </w:r>
          </w:p>
        </w:tc>
        <w:tc>
          <w:tcPr>
            <w:tcW w:w="1562" w:type="dxa"/>
          </w:tcPr>
          <w:p w14:paraId="0CC24DB8" w14:textId="1A0905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3364249.00</w:t>
            </w:r>
          </w:p>
        </w:tc>
        <w:tc>
          <w:tcPr>
            <w:tcW w:w="2134" w:type="dxa"/>
          </w:tcPr>
          <w:p w14:paraId="152C36DB" w14:textId="673058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12D13" w14:textId="44CC57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B109D" w14:textId="6E52AD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935F684" w14:textId="77777777" w:rsidTr="001B1EA5">
        <w:trPr>
          <w:trHeight w:val="54"/>
        </w:trPr>
        <w:tc>
          <w:tcPr>
            <w:tcW w:w="1691" w:type="dxa"/>
          </w:tcPr>
          <w:p w14:paraId="4693578D" w14:textId="463EDC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1D928CB3" w14:textId="749DFD5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722005.60</w:t>
            </w:r>
          </w:p>
        </w:tc>
        <w:tc>
          <w:tcPr>
            <w:tcW w:w="1562" w:type="dxa"/>
          </w:tcPr>
          <w:p w14:paraId="1A2C65A7" w14:textId="6C0C6F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3364249.68</w:t>
            </w:r>
          </w:p>
        </w:tc>
        <w:tc>
          <w:tcPr>
            <w:tcW w:w="2134" w:type="dxa"/>
          </w:tcPr>
          <w:p w14:paraId="34447B1B" w14:textId="342843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338091" w14:textId="07A191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D818A3" w14:textId="5C5F9E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411FFD3" w14:textId="77777777" w:rsidTr="001B1EA5">
        <w:trPr>
          <w:trHeight w:val="54"/>
        </w:trPr>
        <w:tc>
          <w:tcPr>
            <w:tcW w:w="1691" w:type="dxa"/>
          </w:tcPr>
          <w:p w14:paraId="62E32CCB" w14:textId="719043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403A54D8" w14:textId="46693E3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721991.70</w:t>
            </w:r>
          </w:p>
        </w:tc>
        <w:tc>
          <w:tcPr>
            <w:tcW w:w="1562" w:type="dxa"/>
          </w:tcPr>
          <w:p w14:paraId="18D5A7EE" w14:textId="4E856F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3364250.42</w:t>
            </w:r>
          </w:p>
        </w:tc>
        <w:tc>
          <w:tcPr>
            <w:tcW w:w="2134" w:type="dxa"/>
          </w:tcPr>
          <w:p w14:paraId="5798178C" w14:textId="7000E9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CC37A5" w14:textId="6E195F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7F69FE" w14:textId="5E7116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F05D594" w14:textId="77777777" w:rsidTr="001B1EA5">
        <w:trPr>
          <w:trHeight w:val="54"/>
        </w:trPr>
        <w:tc>
          <w:tcPr>
            <w:tcW w:w="1691" w:type="dxa"/>
          </w:tcPr>
          <w:p w14:paraId="13B06211" w14:textId="6DDF4D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70AEF320" w14:textId="2AAF22A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721980.12</w:t>
            </w:r>
          </w:p>
        </w:tc>
        <w:tc>
          <w:tcPr>
            <w:tcW w:w="1562" w:type="dxa"/>
          </w:tcPr>
          <w:p w14:paraId="02B21860" w14:textId="1BD1CB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3364244.41</w:t>
            </w:r>
          </w:p>
        </w:tc>
        <w:tc>
          <w:tcPr>
            <w:tcW w:w="2134" w:type="dxa"/>
          </w:tcPr>
          <w:p w14:paraId="055DD732" w14:textId="5A6A25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15551B" w14:textId="3525C7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6EE9A2" w14:textId="057397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D024A67" w14:textId="77777777" w:rsidTr="001B1EA5">
        <w:trPr>
          <w:trHeight w:val="54"/>
        </w:trPr>
        <w:tc>
          <w:tcPr>
            <w:tcW w:w="1691" w:type="dxa"/>
          </w:tcPr>
          <w:p w14:paraId="144AB603" w14:textId="2BECFBA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11355C79" w14:textId="3D8006C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721972.49</w:t>
            </w:r>
          </w:p>
        </w:tc>
        <w:tc>
          <w:tcPr>
            <w:tcW w:w="1562" w:type="dxa"/>
          </w:tcPr>
          <w:p w14:paraId="47293718" w14:textId="739095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3364239.37</w:t>
            </w:r>
          </w:p>
        </w:tc>
        <w:tc>
          <w:tcPr>
            <w:tcW w:w="2134" w:type="dxa"/>
          </w:tcPr>
          <w:p w14:paraId="133362D9" w14:textId="0CB5B3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63CB1E" w14:textId="31A5F6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73FEC9" w14:textId="46E863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14F1EB5" w14:textId="77777777" w:rsidTr="001B1EA5">
        <w:trPr>
          <w:trHeight w:val="54"/>
        </w:trPr>
        <w:tc>
          <w:tcPr>
            <w:tcW w:w="1691" w:type="dxa"/>
          </w:tcPr>
          <w:p w14:paraId="24ECB7ED" w14:textId="4359D3A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2858BF9D" w14:textId="681A907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721961.52</w:t>
            </w:r>
          </w:p>
        </w:tc>
        <w:tc>
          <w:tcPr>
            <w:tcW w:w="1562" w:type="dxa"/>
          </w:tcPr>
          <w:p w14:paraId="6FBBAC92" w14:textId="5E248E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3364226.43</w:t>
            </w:r>
          </w:p>
        </w:tc>
        <w:tc>
          <w:tcPr>
            <w:tcW w:w="2134" w:type="dxa"/>
          </w:tcPr>
          <w:p w14:paraId="0DD84245" w14:textId="3B7F89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313D4" w14:textId="26C43E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C7FCA" w14:textId="519006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1B5C970" w14:textId="77777777" w:rsidTr="001B1EA5">
        <w:trPr>
          <w:trHeight w:val="54"/>
        </w:trPr>
        <w:tc>
          <w:tcPr>
            <w:tcW w:w="1691" w:type="dxa"/>
          </w:tcPr>
          <w:p w14:paraId="108D2101" w14:textId="65FDC1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1137DDBC" w14:textId="52F34B0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721947.80</w:t>
            </w:r>
          </w:p>
        </w:tc>
        <w:tc>
          <w:tcPr>
            <w:tcW w:w="1562" w:type="dxa"/>
          </w:tcPr>
          <w:p w14:paraId="27423BE2" w14:textId="5A92BE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3364205.54</w:t>
            </w:r>
          </w:p>
        </w:tc>
        <w:tc>
          <w:tcPr>
            <w:tcW w:w="2134" w:type="dxa"/>
          </w:tcPr>
          <w:p w14:paraId="330004A0" w14:textId="4AB2C9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BE3875" w14:textId="47E0CA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89B2B" w14:textId="15D075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C3B43C5" w14:textId="77777777" w:rsidTr="001B1EA5">
        <w:trPr>
          <w:trHeight w:val="54"/>
        </w:trPr>
        <w:tc>
          <w:tcPr>
            <w:tcW w:w="1691" w:type="dxa"/>
          </w:tcPr>
          <w:p w14:paraId="44DCE2FC" w14:textId="18A3AF9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68FCBE80" w14:textId="5A93F13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721939.13</w:t>
            </w:r>
          </w:p>
        </w:tc>
        <w:tc>
          <w:tcPr>
            <w:tcW w:w="1562" w:type="dxa"/>
          </w:tcPr>
          <w:p w14:paraId="4325365A" w14:textId="7899E8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3364188.05</w:t>
            </w:r>
          </w:p>
        </w:tc>
        <w:tc>
          <w:tcPr>
            <w:tcW w:w="2134" w:type="dxa"/>
          </w:tcPr>
          <w:p w14:paraId="05A2EC39" w14:textId="437889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CEBCC" w14:textId="023383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FEC793" w14:textId="0D394A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5B1C4D0" w14:textId="77777777" w:rsidTr="001B1EA5">
        <w:trPr>
          <w:trHeight w:val="54"/>
        </w:trPr>
        <w:tc>
          <w:tcPr>
            <w:tcW w:w="1691" w:type="dxa"/>
          </w:tcPr>
          <w:p w14:paraId="79A98239" w14:textId="0FD80E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76F5B612" w14:textId="6EB87FC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721930.92</w:t>
            </w:r>
          </w:p>
        </w:tc>
        <w:tc>
          <w:tcPr>
            <w:tcW w:w="1562" w:type="dxa"/>
          </w:tcPr>
          <w:p w14:paraId="4B56C9FF" w14:textId="370BE4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3364165.38</w:t>
            </w:r>
          </w:p>
        </w:tc>
        <w:tc>
          <w:tcPr>
            <w:tcW w:w="2134" w:type="dxa"/>
          </w:tcPr>
          <w:p w14:paraId="5B902668" w14:textId="5E393F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E5DC4" w14:textId="5536F4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FFF6F4" w14:textId="38482E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8237969" w14:textId="77777777" w:rsidTr="001B1EA5">
        <w:trPr>
          <w:trHeight w:val="54"/>
        </w:trPr>
        <w:tc>
          <w:tcPr>
            <w:tcW w:w="1691" w:type="dxa"/>
          </w:tcPr>
          <w:p w14:paraId="161058F6" w14:textId="53F561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0C3186E6" w14:textId="07A37F2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721928.87</w:t>
            </w:r>
          </w:p>
        </w:tc>
        <w:tc>
          <w:tcPr>
            <w:tcW w:w="1562" w:type="dxa"/>
          </w:tcPr>
          <w:p w14:paraId="6310DB80" w14:textId="2650BD8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3364153.15</w:t>
            </w:r>
          </w:p>
        </w:tc>
        <w:tc>
          <w:tcPr>
            <w:tcW w:w="2134" w:type="dxa"/>
          </w:tcPr>
          <w:p w14:paraId="18C1B550" w14:textId="0283A1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55828C" w14:textId="0EE269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7E0F73" w14:textId="1EED60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19DCB07" w14:textId="77777777" w:rsidTr="001B1EA5">
        <w:trPr>
          <w:trHeight w:val="54"/>
        </w:trPr>
        <w:tc>
          <w:tcPr>
            <w:tcW w:w="1691" w:type="dxa"/>
          </w:tcPr>
          <w:p w14:paraId="1850252B" w14:textId="7D82B7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55AEB09F" w14:textId="1AC1533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721934.71</w:t>
            </w:r>
          </w:p>
        </w:tc>
        <w:tc>
          <w:tcPr>
            <w:tcW w:w="1562" w:type="dxa"/>
          </w:tcPr>
          <w:p w14:paraId="29BAA0F9" w14:textId="05A306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3364141.18</w:t>
            </w:r>
          </w:p>
        </w:tc>
        <w:tc>
          <w:tcPr>
            <w:tcW w:w="2134" w:type="dxa"/>
          </w:tcPr>
          <w:p w14:paraId="77BE48CB" w14:textId="5A4037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B99DE" w14:textId="6C91AA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4AB8BC" w14:textId="2B3DC2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CCA6AB8" w14:textId="77777777" w:rsidTr="001B1EA5">
        <w:trPr>
          <w:trHeight w:val="54"/>
        </w:trPr>
        <w:tc>
          <w:tcPr>
            <w:tcW w:w="1691" w:type="dxa"/>
          </w:tcPr>
          <w:p w14:paraId="553D4F58" w14:textId="4C6CD9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2C19B58B" w14:textId="06E005D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721941.08</w:t>
            </w:r>
          </w:p>
        </w:tc>
        <w:tc>
          <w:tcPr>
            <w:tcW w:w="1562" w:type="dxa"/>
          </w:tcPr>
          <w:p w14:paraId="71564F6A" w14:textId="5B4D18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3364130.59</w:t>
            </w:r>
          </w:p>
        </w:tc>
        <w:tc>
          <w:tcPr>
            <w:tcW w:w="2134" w:type="dxa"/>
          </w:tcPr>
          <w:p w14:paraId="17317F02" w14:textId="37A6F3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E23FF9" w14:textId="1ADD7F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BD21E6" w14:textId="3E637A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90AC013" w14:textId="77777777" w:rsidTr="001B1EA5">
        <w:trPr>
          <w:trHeight w:val="54"/>
        </w:trPr>
        <w:tc>
          <w:tcPr>
            <w:tcW w:w="1691" w:type="dxa"/>
          </w:tcPr>
          <w:p w14:paraId="67E44975" w14:textId="0C77716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3BE30EE8" w14:textId="5D45F70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721946.16</w:t>
            </w:r>
          </w:p>
        </w:tc>
        <w:tc>
          <w:tcPr>
            <w:tcW w:w="1562" w:type="dxa"/>
          </w:tcPr>
          <w:p w14:paraId="10BFA85C" w14:textId="602278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3364115.19</w:t>
            </w:r>
          </w:p>
        </w:tc>
        <w:tc>
          <w:tcPr>
            <w:tcW w:w="2134" w:type="dxa"/>
          </w:tcPr>
          <w:p w14:paraId="23AA8F3D" w14:textId="256345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5EB61" w14:textId="6C7449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3C85F" w14:textId="442802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C9CEA8B" w14:textId="77777777" w:rsidTr="001B1EA5">
        <w:trPr>
          <w:trHeight w:val="54"/>
        </w:trPr>
        <w:tc>
          <w:tcPr>
            <w:tcW w:w="1691" w:type="dxa"/>
          </w:tcPr>
          <w:p w14:paraId="03827684" w14:textId="0ADEB0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3F095F46" w14:textId="1C14256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721946.84</w:t>
            </w:r>
          </w:p>
        </w:tc>
        <w:tc>
          <w:tcPr>
            <w:tcW w:w="1562" w:type="dxa"/>
          </w:tcPr>
          <w:p w14:paraId="6598D88B" w14:textId="4BECD6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3364102.23</w:t>
            </w:r>
          </w:p>
        </w:tc>
        <w:tc>
          <w:tcPr>
            <w:tcW w:w="2134" w:type="dxa"/>
          </w:tcPr>
          <w:p w14:paraId="33B83DB7" w14:textId="57FA9C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45A91" w14:textId="445181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3324A" w14:textId="05DF51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7FE6956" w14:textId="77777777" w:rsidTr="001B1EA5">
        <w:trPr>
          <w:trHeight w:val="54"/>
        </w:trPr>
        <w:tc>
          <w:tcPr>
            <w:tcW w:w="1691" w:type="dxa"/>
          </w:tcPr>
          <w:p w14:paraId="1B19D33C" w14:textId="761BF7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48C96FE0" w14:textId="29FEABD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721940.06</w:t>
            </w:r>
          </w:p>
        </w:tc>
        <w:tc>
          <w:tcPr>
            <w:tcW w:w="1562" w:type="dxa"/>
          </w:tcPr>
          <w:p w14:paraId="72D5BE5C" w14:textId="2A1464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3364096.45</w:t>
            </w:r>
          </w:p>
        </w:tc>
        <w:tc>
          <w:tcPr>
            <w:tcW w:w="2134" w:type="dxa"/>
          </w:tcPr>
          <w:p w14:paraId="0CF4D566" w14:textId="6B6432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AB54D7" w14:textId="7DF507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28B14" w14:textId="3C3EA0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08F4EB1" w14:textId="77777777" w:rsidTr="001B1EA5">
        <w:trPr>
          <w:trHeight w:val="54"/>
        </w:trPr>
        <w:tc>
          <w:tcPr>
            <w:tcW w:w="1691" w:type="dxa"/>
          </w:tcPr>
          <w:p w14:paraId="675E1463" w14:textId="14CA9A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1F410FC1" w14:textId="3BA403D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721925.02</w:t>
            </w:r>
          </w:p>
        </w:tc>
        <w:tc>
          <w:tcPr>
            <w:tcW w:w="1562" w:type="dxa"/>
          </w:tcPr>
          <w:p w14:paraId="1E062746" w14:textId="1E339E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3364091.03</w:t>
            </w:r>
          </w:p>
        </w:tc>
        <w:tc>
          <w:tcPr>
            <w:tcW w:w="2134" w:type="dxa"/>
          </w:tcPr>
          <w:p w14:paraId="6D1D58D5" w14:textId="3D521C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E5CA42" w14:textId="122331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8D0897" w14:textId="6B3F2E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A0DD211" w14:textId="77777777" w:rsidTr="001B1EA5">
        <w:trPr>
          <w:trHeight w:val="54"/>
        </w:trPr>
        <w:tc>
          <w:tcPr>
            <w:tcW w:w="1691" w:type="dxa"/>
          </w:tcPr>
          <w:p w14:paraId="23469CC2" w14:textId="5F40AC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66F878EB" w14:textId="4F3330A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721922.33</w:t>
            </w:r>
          </w:p>
        </w:tc>
        <w:tc>
          <w:tcPr>
            <w:tcW w:w="1562" w:type="dxa"/>
          </w:tcPr>
          <w:p w14:paraId="6543C349" w14:textId="79DE8F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3364080.84</w:t>
            </w:r>
          </w:p>
        </w:tc>
        <w:tc>
          <w:tcPr>
            <w:tcW w:w="2134" w:type="dxa"/>
          </w:tcPr>
          <w:p w14:paraId="73A7A148" w14:textId="6A37B0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E3383A" w14:textId="756804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F0C04B" w14:textId="329028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717478C" w14:textId="77777777" w:rsidTr="001B1EA5">
        <w:trPr>
          <w:trHeight w:val="54"/>
        </w:trPr>
        <w:tc>
          <w:tcPr>
            <w:tcW w:w="1691" w:type="dxa"/>
          </w:tcPr>
          <w:p w14:paraId="09507555" w14:textId="0320A1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6EB1F147" w14:textId="15DAA4D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721922.00</w:t>
            </w:r>
          </w:p>
        </w:tc>
        <w:tc>
          <w:tcPr>
            <w:tcW w:w="1562" w:type="dxa"/>
          </w:tcPr>
          <w:p w14:paraId="3B8221DC" w14:textId="7FF331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3364046.98</w:t>
            </w:r>
          </w:p>
        </w:tc>
        <w:tc>
          <w:tcPr>
            <w:tcW w:w="2134" w:type="dxa"/>
          </w:tcPr>
          <w:p w14:paraId="0A59D283" w14:textId="2FAC2D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D9A0C" w14:textId="7B5CAF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B8983" w14:textId="2DBEDD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892C322" w14:textId="77777777" w:rsidTr="001B1EA5">
        <w:trPr>
          <w:trHeight w:val="54"/>
        </w:trPr>
        <w:tc>
          <w:tcPr>
            <w:tcW w:w="1691" w:type="dxa"/>
          </w:tcPr>
          <w:p w14:paraId="7D96783D" w14:textId="4154BB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108FBB8B" w14:textId="6AAEE5E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721926.03</w:t>
            </w:r>
          </w:p>
        </w:tc>
        <w:tc>
          <w:tcPr>
            <w:tcW w:w="1562" w:type="dxa"/>
          </w:tcPr>
          <w:p w14:paraId="751A6EE0" w14:textId="52B5D3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3364027.47</w:t>
            </w:r>
          </w:p>
        </w:tc>
        <w:tc>
          <w:tcPr>
            <w:tcW w:w="2134" w:type="dxa"/>
          </w:tcPr>
          <w:p w14:paraId="121C8E19" w14:textId="2471BC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41F2F" w14:textId="3A6700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AD4091" w14:textId="1C9AE5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9EFC1FD" w14:textId="77777777" w:rsidTr="001B1EA5">
        <w:trPr>
          <w:trHeight w:val="54"/>
        </w:trPr>
        <w:tc>
          <w:tcPr>
            <w:tcW w:w="1691" w:type="dxa"/>
          </w:tcPr>
          <w:p w14:paraId="02B74345" w14:textId="2DF1EB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4B9C64C4" w14:textId="34E8C4A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721925.69</w:t>
            </w:r>
          </w:p>
        </w:tc>
        <w:tc>
          <w:tcPr>
            <w:tcW w:w="1562" w:type="dxa"/>
          </w:tcPr>
          <w:p w14:paraId="49D27D9C" w14:textId="60CDBD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3363996.26</w:t>
            </w:r>
          </w:p>
        </w:tc>
        <w:tc>
          <w:tcPr>
            <w:tcW w:w="2134" w:type="dxa"/>
          </w:tcPr>
          <w:p w14:paraId="2B29A250" w14:textId="4FF60C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44AC54" w14:textId="2D5407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94077B" w14:textId="0BC1EC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3DEA566" w14:textId="77777777" w:rsidTr="001B1EA5">
        <w:trPr>
          <w:trHeight w:val="54"/>
        </w:trPr>
        <w:tc>
          <w:tcPr>
            <w:tcW w:w="1691" w:type="dxa"/>
          </w:tcPr>
          <w:p w14:paraId="40829A09" w14:textId="7F7C17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6D5C1825" w14:textId="56A9832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721915.78</w:t>
            </w:r>
          </w:p>
        </w:tc>
        <w:tc>
          <w:tcPr>
            <w:tcW w:w="1562" w:type="dxa"/>
          </w:tcPr>
          <w:p w14:paraId="01172B39" w14:textId="4018BE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3363970.97</w:t>
            </w:r>
          </w:p>
        </w:tc>
        <w:tc>
          <w:tcPr>
            <w:tcW w:w="2134" w:type="dxa"/>
          </w:tcPr>
          <w:p w14:paraId="70E1CCD9" w14:textId="1063D1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7C81F1" w14:textId="606D6E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1C927" w14:textId="614223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4B97E57" w14:textId="77777777" w:rsidTr="001B1EA5">
        <w:trPr>
          <w:trHeight w:val="54"/>
        </w:trPr>
        <w:tc>
          <w:tcPr>
            <w:tcW w:w="1691" w:type="dxa"/>
          </w:tcPr>
          <w:p w14:paraId="6255058B" w14:textId="4B30A2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72C2A399" w14:textId="23D3183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721898.60</w:t>
            </w:r>
          </w:p>
        </w:tc>
        <w:tc>
          <w:tcPr>
            <w:tcW w:w="1562" w:type="dxa"/>
          </w:tcPr>
          <w:p w14:paraId="300B1952" w14:textId="7455DF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3363933.54</w:t>
            </w:r>
          </w:p>
        </w:tc>
        <w:tc>
          <w:tcPr>
            <w:tcW w:w="2134" w:type="dxa"/>
          </w:tcPr>
          <w:p w14:paraId="34D7387B" w14:textId="1D7227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9E8A6B" w14:textId="3F6C6E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10C81" w14:textId="3DC7FA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3DCE91E" w14:textId="77777777" w:rsidTr="001B1EA5">
        <w:trPr>
          <w:trHeight w:val="54"/>
        </w:trPr>
        <w:tc>
          <w:tcPr>
            <w:tcW w:w="1691" w:type="dxa"/>
          </w:tcPr>
          <w:p w14:paraId="265E9075" w14:textId="4CE7DC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14D89520" w14:textId="760D463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721880.14</w:t>
            </w:r>
          </w:p>
        </w:tc>
        <w:tc>
          <w:tcPr>
            <w:tcW w:w="1562" w:type="dxa"/>
          </w:tcPr>
          <w:p w14:paraId="53DDB514" w14:textId="764C4F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3363895.93</w:t>
            </w:r>
          </w:p>
        </w:tc>
        <w:tc>
          <w:tcPr>
            <w:tcW w:w="2134" w:type="dxa"/>
          </w:tcPr>
          <w:p w14:paraId="7B78B2E7" w14:textId="688DFF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444AC" w14:textId="2A8236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7B64F5" w14:textId="6074F3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CEE1560" w14:textId="77777777" w:rsidTr="001B1EA5">
        <w:trPr>
          <w:trHeight w:val="54"/>
        </w:trPr>
        <w:tc>
          <w:tcPr>
            <w:tcW w:w="1691" w:type="dxa"/>
          </w:tcPr>
          <w:p w14:paraId="3E9DA703" w14:textId="74B6B7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411D03EB" w14:textId="209F09A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721868.16</w:t>
            </w:r>
          </w:p>
        </w:tc>
        <w:tc>
          <w:tcPr>
            <w:tcW w:w="1562" w:type="dxa"/>
          </w:tcPr>
          <w:p w14:paraId="112C2272" w14:textId="104120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3363863.63</w:t>
            </w:r>
          </w:p>
        </w:tc>
        <w:tc>
          <w:tcPr>
            <w:tcW w:w="2134" w:type="dxa"/>
          </w:tcPr>
          <w:p w14:paraId="65321B3F" w14:textId="2D927F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4C23B1" w14:textId="684386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02150A" w14:textId="018945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22F995B" w14:textId="77777777" w:rsidTr="001B1EA5">
        <w:trPr>
          <w:trHeight w:val="54"/>
        </w:trPr>
        <w:tc>
          <w:tcPr>
            <w:tcW w:w="1691" w:type="dxa"/>
          </w:tcPr>
          <w:p w14:paraId="5DA47106" w14:textId="071B13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0890E6DF" w14:textId="34B8742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721867.23</w:t>
            </w:r>
          </w:p>
        </w:tc>
        <w:tc>
          <w:tcPr>
            <w:tcW w:w="1562" w:type="dxa"/>
          </w:tcPr>
          <w:p w14:paraId="39F5BDDF" w14:textId="234D06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3363852.86</w:t>
            </w:r>
          </w:p>
        </w:tc>
        <w:tc>
          <w:tcPr>
            <w:tcW w:w="2134" w:type="dxa"/>
          </w:tcPr>
          <w:p w14:paraId="2381EB15" w14:textId="5D0748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43AA7" w14:textId="7B6EEB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EAF115" w14:textId="69489D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9BED95D" w14:textId="77777777" w:rsidTr="001B1EA5">
        <w:trPr>
          <w:trHeight w:val="54"/>
        </w:trPr>
        <w:tc>
          <w:tcPr>
            <w:tcW w:w="1691" w:type="dxa"/>
          </w:tcPr>
          <w:p w14:paraId="4DDAF5A6" w14:textId="69A5A8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640EBFDD" w14:textId="1341809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721871.93</w:t>
            </w:r>
          </w:p>
        </w:tc>
        <w:tc>
          <w:tcPr>
            <w:tcW w:w="1562" w:type="dxa"/>
          </w:tcPr>
          <w:p w14:paraId="24E363F8" w14:textId="52EF3B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3363829.02</w:t>
            </w:r>
          </w:p>
        </w:tc>
        <w:tc>
          <w:tcPr>
            <w:tcW w:w="2134" w:type="dxa"/>
          </w:tcPr>
          <w:p w14:paraId="427EDD09" w14:textId="3EDBFF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2881A" w14:textId="18ED13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5BFB27" w14:textId="5A0E11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3327564" w14:textId="77777777" w:rsidTr="001B1EA5">
        <w:trPr>
          <w:trHeight w:val="54"/>
        </w:trPr>
        <w:tc>
          <w:tcPr>
            <w:tcW w:w="1691" w:type="dxa"/>
          </w:tcPr>
          <w:p w14:paraId="3002E832" w14:textId="31CE58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7A92906A" w14:textId="541B1C7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721871.26</w:t>
            </w:r>
          </w:p>
        </w:tc>
        <w:tc>
          <w:tcPr>
            <w:tcW w:w="1562" w:type="dxa"/>
          </w:tcPr>
          <w:p w14:paraId="63BB32EF" w14:textId="2F2087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3363810.80</w:t>
            </w:r>
          </w:p>
        </w:tc>
        <w:tc>
          <w:tcPr>
            <w:tcW w:w="2134" w:type="dxa"/>
          </w:tcPr>
          <w:p w14:paraId="1F9DE167" w14:textId="0DEBEA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DCF973" w14:textId="2E878C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5A59C3" w14:textId="2137E4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D618BDF" w14:textId="77777777" w:rsidTr="001B1EA5">
        <w:trPr>
          <w:trHeight w:val="54"/>
        </w:trPr>
        <w:tc>
          <w:tcPr>
            <w:tcW w:w="1691" w:type="dxa"/>
          </w:tcPr>
          <w:p w14:paraId="72DC8151" w14:textId="123FB0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105A037B" w14:textId="306C54D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721876.80</w:t>
            </w:r>
          </w:p>
        </w:tc>
        <w:tc>
          <w:tcPr>
            <w:tcW w:w="1562" w:type="dxa"/>
          </w:tcPr>
          <w:p w14:paraId="68442D52" w14:textId="46FFCA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3363800.03</w:t>
            </w:r>
          </w:p>
        </w:tc>
        <w:tc>
          <w:tcPr>
            <w:tcW w:w="2134" w:type="dxa"/>
          </w:tcPr>
          <w:p w14:paraId="1A8B8001" w14:textId="5E187B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A5856" w14:textId="6C3962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DBE15E" w14:textId="7087B8A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C8DEA92" w14:textId="77777777" w:rsidTr="001B1EA5">
        <w:trPr>
          <w:trHeight w:val="54"/>
        </w:trPr>
        <w:tc>
          <w:tcPr>
            <w:tcW w:w="1691" w:type="dxa"/>
          </w:tcPr>
          <w:p w14:paraId="22C65393" w14:textId="5B6CB9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2D80F596" w14:textId="751E1AD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721903.45</w:t>
            </w:r>
          </w:p>
        </w:tc>
        <w:tc>
          <w:tcPr>
            <w:tcW w:w="1562" w:type="dxa"/>
          </w:tcPr>
          <w:p w14:paraId="475A4466" w14:textId="1EF897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3363785.37</w:t>
            </w:r>
          </w:p>
        </w:tc>
        <w:tc>
          <w:tcPr>
            <w:tcW w:w="2134" w:type="dxa"/>
          </w:tcPr>
          <w:p w14:paraId="6CFECCC7" w14:textId="41CA8B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2D253" w14:textId="125893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4B8083" w14:textId="6B297D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B323EB1" w14:textId="77777777" w:rsidTr="001B1EA5">
        <w:trPr>
          <w:trHeight w:val="54"/>
        </w:trPr>
        <w:tc>
          <w:tcPr>
            <w:tcW w:w="1691" w:type="dxa"/>
          </w:tcPr>
          <w:p w14:paraId="22B4ED38" w14:textId="119BD7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11FD456E" w14:textId="229CC9F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721925.93</w:t>
            </w:r>
          </w:p>
        </w:tc>
        <w:tc>
          <w:tcPr>
            <w:tcW w:w="1562" w:type="dxa"/>
          </w:tcPr>
          <w:p w14:paraId="3C5D3666" w14:textId="73FC4F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3363760.83</w:t>
            </w:r>
          </w:p>
        </w:tc>
        <w:tc>
          <w:tcPr>
            <w:tcW w:w="2134" w:type="dxa"/>
          </w:tcPr>
          <w:p w14:paraId="5EFCABB0" w14:textId="3173CB3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536777" w14:textId="424832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B5029F" w14:textId="66CD29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6408782" w14:textId="77777777" w:rsidTr="001B1EA5">
        <w:trPr>
          <w:trHeight w:val="54"/>
        </w:trPr>
        <w:tc>
          <w:tcPr>
            <w:tcW w:w="1691" w:type="dxa"/>
          </w:tcPr>
          <w:p w14:paraId="07ACE2D7" w14:textId="049B67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0E86FF71" w14:textId="58D8114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721940.16</w:t>
            </w:r>
          </w:p>
        </w:tc>
        <w:tc>
          <w:tcPr>
            <w:tcW w:w="1562" w:type="dxa"/>
          </w:tcPr>
          <w:p w14:paraId="6C024167" w14:textId="741CA6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3363742.07</w:t>
            </w:r>
          </w:p>
        </w:tc>
        <w:tc>
          <w:tcPr>
            <w:tcW w:w="2134" w:type="dxa"/>
          </w:tcPr>
          <w:p w14:paraId="2D9404D4" w14:textId="0A30C7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A0EF6" w14:textId="0C662E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6CB3F5" w14:textId="47109A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2C8E7ED" w14:textId="77777777" w:rsidTr="001B1EA5">
        <w:trPr>
          <w:trHeight w:val="54"/>
        </w:trPr>
        <w:tc>
          <w:tcPr>
            <w:tcW w:w="1691" w:type="dxa"/>
          </w:tcPr>
          <w:p w14:paraId="6D0B32BB" w14:textId="50764F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61A62D36" w14:textId="65D5E57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721939.99</w:t>
            </w:r>
          </w:p>
        </w:tc>
        <w:tc>
          <w:tcPr>
            <w:tcW w:w="1562" w:type="dxa"/>
          </w:tcPr>
          <w:p w14:paraId="3F21656E" w14:textId="59D167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3363726.14</w:t>
            </w:r>
          </w:p>
        </w:tc>
        <w:tc>
          <w:tcPr>
            <w:tcW w:w="2134" w:type="dxa"/>
          </w:tcPr>
          <w:p w14:paraId="7F3D0D9D" w14:textId="5183BA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404C60" w14:textId="458873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EE0F6" w14:textId="1EB4BA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B02C1FC" w14:textId="77777777" w:rsidTr="001B1EA5">
        <w:trPr>
          <w:trHeight w:val="54"/>
        </w:trPr>
        <w:tc>
          <w:tcPr>
            <w:tcW w:w="1691" w:type="dxa"/>
          </w:tcPr>
          <w:p w14:paraId="09BB9557" w14:textId="63D8DB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7C5CDC34" w14:textId="1175400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721933.17</w:t>
            </w:r>
          </w:p>
        </w:tc>
        <w:tc>
          <w:tcPr>
            <w:tcW w:w="1562" w:type="dxa"/>
          </w:tcPr>
          <w:p w14:paraId="1178C089" w14:textId="5A2656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3363708.78</w:t>
            </w:r>
          </w:p>
        </w:tc>
        <w:tc>
          <w:tcPr>
            <w:tcW w:w="2134" w:type="dxa"/>
          </w:tcPr>
          <w:p w14:paraId="607F152B" w14:textId="0BD95B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C04D1" w14:textId="2CA5D5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317283" w14:textId="70F49E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469563A" w14:textId="77777777" w:rsidTr="001B1EA5">
        <w:trPr>
          <w:trHeight w:val="54"/>
        </w:trPr>
        <w:tc>
          <w:tcPr>
            <w:tcW w:w="1691" w:type="dxa"/>
          </w:tcPr>
          <w:p w14:paraId="2FE8275D" w14:textId="181DD6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783AEA22" w14:textId="4BB10D4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721934.61</w:t>
            </w:r>
          </w:p>
        </w:tc>
        <w:tc>
          <w:tcPr>
            <w:tcW w:w="1562" w:type="dxa"/>
          </w:tcPr>
          <w:p w14:paraId="073501E8" w14:textId="6257F1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3363697.54</w:t>
            </w:r>
          </w:p>
        </w:tc>
        <w:tc>
          <w:tcPr>
            <w:tcW w:w="2134" w:type="dxa"/>
          </w:tcPr>
          <w:p w14:paraId="1796D5CF" w14:textId="62D2F4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952657" w14:textId="51F0D3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EC9DAA" w14:textId="1EF296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F8723D9" w14:textId="77777777" w:rsidTr="001B1EA5">
        <w:trPr>
          <w:trHeight w:val="54"/>
        </w:trPr>
        <w:tc>
          <w:tcPr>
            <w:tcW w:w="1691" w:type="dxa"/>
          </w:tcPr>
          <w:p w14:paraId="549734CA" w14:textId="2E7734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47D108C4" w14:textId="2E1C047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721954.18</w:t>
            </w:r>
          </w:p>
        </w:tc>
        <w:tc>
          <w:tcPr>
            <w:tcW w:w="1562" w:type="dxa"/>
          </w:tcPr>
          <w:p w14:paraId="394A29CF" w14:textId="03E430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3363692.40</w:t>
            </w:r>
          </w:p>
        </w:tc>
        <w:tc>
          <w:tcPr>
            <w:tcW w:w="2134" w:type="dxa"/>
          </w:tcPr>
          <w:p w14:paraId="6D32C589" w14:textId="641944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D102B8" w14:textId="3868C2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62208A" w14:textId="2608CE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10A3085" w14:textId="77777777" w:rsidTr="001B1EA5">
        <w:trPr>
          <w:trHeight w:val="54"/>
        </w:trPr>
        <w:tc>
          <w:tcPr>
            <w:tcW w:w="1691" w:type="dxa"/>
          </w:tcPr>
          <w:p w14:paraId="7F499B4A" w14:textId="6EF43A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45D77179" w14:textId="2A7FC3A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721971.49</w:t>
            </w:r>
          </w:p>
        </w:tc>
        <w:tc>
          <w:tcPr>
            <w:tcW w:w="1562" w:type="dxa"/>
          </w:tcPr>
          <w:p w14:paraId="75291814" w14:textId="0282A6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3363678.88</w:t>
            </w:r>
          </w:p>
        </w:tc>
        <w:tc>
          <w:tcPr>
            <w:tcW w:w="2134" w:type="dxa"/>
          </w:tcPr>
          <w:p w14:paraId="448DB166" w14:textId="693B6B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DB72BF" w14:textId="27921B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CDB0F3" w14:textId="2B28DE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FED4646" w14:textId="77777777" w:rsidTr="001B1EA5">
        <w:trPr>
          <w:trHeight w:val="54"/>
        </w:trPr>
        <w:tc>
          <w:tcPr>
            <w:tcW w:w="1691" w:type="dxa"/>
          </w:tcPr>
          <w:p w14:paraId="65DB6E24" w14:textId="0CADB4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2E1D3D29" w14:textId="7EE6573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721975.62</w:t>
            </w:r>
          </w:p>
        </w:tc>
        <w:tc>
          <w:tcPr>
            <w:tcW w:w="1562" w:type="dxa"/>
          </w:tcPr>
          <w:p w14:paraId="32C01ED1" w14:textId="65AD11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3363664.70</w:t>
            </w:r>
          </w:p>
        </w:tc>
        <w:tc>
          <w:tcPr>
            <w:tcW w:w="2134" w:type="dxa"/>
          </w:tcPr>
          <w:p w14:paraId="0F6B185D" w14:textId="3B978FC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2527F" w14:textId="40742E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739A24" w14:textId="443315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B1D06F0" w14:textId="77777777" w:rsidTr="001B1EA5">
        <w:trPr>
          <w:trHeight w:val="54"/>
        </w:trPr>
        <w:tc>
          <w:tcPr>
            <w:tcW w:w="1691" w:type="dxa"/>
          </w:tcPr>
          <w:p w14:paraId="6C1E2A9C" w14:textId="23A024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5C55A69F" w14:textId="51AA805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721971.44</w:t>
            </w:r>
          </w:p>
        </w:tc>
        <w:tc>
          <w:tcPr>
            <w:tcW w:w="1562" w:type="dxa"/>
          </w:tcPr>
          <w:p w14:paraId="5CE5F6A7" w14:textId="150B79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3363632.80</w:t>
            </w:r>
          </w:p>
        </w:tc>
        <w:tc>
          <w:tcPr>
            <w:tcW w:w="2134" w:type="dxa"/>
          </w:tcPr>
          <w:p w14:paraId="7D345D26" w14:textId="743B5E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67E01" w14:textId="24A1F7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7CC84E" w14:textId="74AE3C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D2F95E1" w14:textId="77777777" w:rsidTr="001B1EA5">
        <w:trPr>
          <w:trHeight w:val="54"/>
        </w:trPr>
        <w:tc>
          <w:tcPr>
            <w:tcW w:w="1691" w:type="dxa"/>
          </w:tcPr>
          <w:p w14:paraId="56EBD65F" w14:textId="159597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308BEE94" w14:textId="26E2F82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721970.30</w:t>
            </w:r>
          </w:p>
        </w:tc>
        <w:tc>
          <w:tcPr>
            <w:tcW w:w="1562" w:type="dxa"/>
          </w:tcPr>
          <w:p w14:paraId="034C651B" w14:textId="6C55B4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3363616.83</w:t>
            </w:r>
          </w:p>
        </w:tc>
        <w:tc>
          <w:tcPr>
            <w:tcW w:w="2134" w:type="dxa"/>
          </w:tcPr>
          <w:p w14:paraId="24CF7F46" w14:textId="2EFC3F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525854" w14:textId="1E14F16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36C54" w14:textId="247D7E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F482D6" w14:textId="77777777" w:rsidTr="001B1EA5">
        <w:trPr>
          <w:trHeight w:val="54"/>
        </w:trPr>
        <w:tc>
          <w:tcPr>
            <w:tcW w:w="1691" w:type="dxa"/>
          </w:tcPr>
          <w:p w14:paraId="0F5F35CF" w14:textId="214C34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52A001D7" w14:textId="0394FC6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721976.20</w:t>
            </w:r>
          </w:p>
        </w:tc>
        <w:tc>
          <w:tcPr>
            <w:tcW w:w="1562" w:type="dxa"/>
          </w:tcPr>
          <w:p w14:paraId="5F73856C" w14:textId="05A471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3363600.42</w:t>
            </w:r>
          </w:p>
        </w:tc>
        <w:tc>
          <w:tcPr>
            <w:tcW w:w="2134" w:type="dxa"/>
          </w:tcPr>
          <w:p w14:paraId="6DD264C9" w14:textId="10A548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16A15" w14:textId="2FE98F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FF733C" w14:textId="2E377C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AA9EFF9" w14:textId="77777777" w:rsidTr="001B1EA5">
        <w:trPr>
          <w:trHeight w:val="54"/>
        </w:trPr>
        <w:tc>
          <w:tcPr>
            <w:tcW w:w="1691" w:type="dxa"/>
          </w:tcPr>
          <w:p w14:paraId="69DAABB7" w14:textId="446814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04FA87B7" w14:textId="67D9D6D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721973.98</w:t>
            </w:r>
          </w:p>
        </w:tc>
        <w:tc>
          <w:tcPr>
            <w:tcW w:w="1562" w:type="dxa"/>
          </w:tcPr>
          <w:p w14:paraId="1A35311A" w14:textId="2B13B2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3363584.57</w:t>
            </w:r>
          </w:p>
        </w:tc>
        <w:tc>
          <w:tcPr>
            <w:tcW w:w="2134" w:type="dxa"/>
          </w:tcPr>
          <w:p w14:paraId="05A98013" w14:textId="2DA81B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A31345" w14:textId="254445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72B03" w14:textId="4722FA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E7D9C53" w14:textId="77777777" w:rsidTr="001B1EA5">
        <w:trPr>
          <w:trHeight w:val="54"/>
        </w:trPr>
        <w:tc>
          <w:tcPr>
            <w:tcW w:w="1691" w:type="dxa"/>
          </w:tcPr>
          <w:p w14:paraId="6F7BAD8B" w14:textId="13E303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76BDAC92" w14:textId="0714CB2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721965.68</w:t>
            </w:r>
          </w:p>
        </w:tc>
        <w:tc>
          <w:tcPr>
            <w:tcW w:w="1562" w:type="dxa"/>
          </w:tcPr>
          <w:p w14:paraId="65925FA3" w14:textId="43C253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3363580.88</w:t>
            </w:r>
          </w:p>
        </w:tc>
        <w:tc>
          <w:tcPr>
            <w:tcW w:w="2134" w:type="dxa"/>
          </w:tcPr>
          <w:p w14:paraId="3B6BE122" w14:textId="10FE1E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A8A4ED" w14:textId="7FF320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CBEE31" w14:textId="2D444F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D9D86B4" w14:textId="77777777" w:rsidTr="001B1EA5">
        <w:trPr>
          <w:trHeight w:val="54"/>
        </w:trPr>
        <w:tc>
          <w:tcPr>
            <w:tcW w:w="1691" w:type="dxa"/>
          </w:tcPr>
          <w:p w14:paraId="4E042A36" w14:textId="5F457D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10D4425F" w14:textId="07E8ECB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721957.20</w:t>
            </w:r>
          </w:p>
        </w:tc>
        <w:tc>
          <w:tcPr>
            <w:tcW w:w="1562" w:type="dxa"/>
          </w:tcPr>
          <w:p w14:paraId="3A02E771" w14:textId="0DCD7A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3363575.12</w:t>
            </w:r>
          </w:p>
        </w:tc>
        <w:tc>
          <w:tcPr>
            <w:tcW w:w="2134" w:type="dxa"/>
          </w:tcPr>
          <w:p w14:paraId="1C75A4FB" w14:textId="1EEBDF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6FD3C" w14:textId="59E6A5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6DCEA7" w14:textId="005698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5B784BF" w14:textId="77777777" w:rsidTr="001B1EA5">
        <w:trPr>
          <w:trHeight w:val="54"/>
        </w:trPr>
        <w:tc>
          <w:tcPr>
            <w:tcW w:w="1691" w:type="dxa"/>
          </w:tcPr>
          <w:p w14:paraId="66FD6549" w14:textId="3C6C58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22237D4F" w14:textId="23823FF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721953.95</w:t>
            </w:r>
          </w:p>
        </w:tc>
        <w:tc>
          <w:tcPr>
            <w:tcW w:w="1562" w:type="dxa"/>
          </w:tcPr>
          <w:p w14:paraId="468B06BB" w14:textId="56DC50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3363571.21</w:t>
            </w:r>
          </w:p>
        </w:tc>
        <w:tc>
          <w:tcPr>
            <w:tcW w:w="2134" w:type="dxa"/>
          </w:tcPr>
          <w:p w14:paraId="5E8E1544" w14:textId="5CF6F4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D2A9AC" w14:textId="092041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3E867" w14:textId="35867D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07752F0" w14:textId="77777777" w:rsidTr="001B1EA5">
        <w:trPr>
          <w:trHeight w:val="54"/>
        </w:trPr>
        <w:tc>
          <w:tcPr>
            <w:tcW w:w="1691" w:type="dxa"/>
          </w:tcPr>
          <w:p w14:paraId="3D64A57F" w14:textId="5CB5BB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592DCF61" w14:textId="42DD359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721954.16</w:t>
            </w:r>
          </w:p>
        </w:tc>
        <w:tc>
          <w:tcPr>
            <w:tcW w:w="1562" w:type="dxa"/>
          </w:tcPr>
          <w:p w14:paraId="4D7998B3" w14:textId="3B5E4D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3363565.07</w:t>
            </w:r>
          </w:p>
        </w:tc>
        <w:tc>
          <w:tcPr>
            <w:tcW w:w="2134" w:type="dxa"/>
          </w:tcPr>
          <w:p w14:paraId="4CE3EA69" w14:textId="2BCA71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A4A0C0" w14:textId="108171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B7C116" w14:textId="50DC00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830D618" w14:textId="77777777" w:rsidTr="001B1EA5">
        <w:trPr>
          <w:trHeight w:val="54"/>
        </w:trPr>
        <w:tc>
          <w:tcPr>
            <w:tcW w:w="1691" w:type="dxa"/>
          </w:tcPr>
          <w:p w14:paraId="0CDE00A8" w14:textId="34923E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3BCBF4BD" w14:textId="697A174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721955.63</w:t>
            </w:r>
          </w:p>
        </w:tc>
        <w:tc>
          <w:tcPr>
            <w:tcW w:w="1562" w:type="dxa"/>
          </w:tcPr>
          <w:p w14:paraId="1A78C9FC" w14:textId="0BDD03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3363536.76</w:t>
            </w:r>
          </w:p>
        </w:tc>
        <w:tc>
          <w:tcPr>
            <w:tcW w:w="2134" w:type="dxa"/>
          </w:tcPr>
          <w:p w14:paraId="26E97B6D" w14:textId="38DFCC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0C4E2" w14:textId="7CB5A5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FE0C75" w14:textId="5FA70F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6466310" w14:textId="77777777" w:rsidTr="001B1EA5">
        <w:trPr>
          <w:trHeight w:val="54"/>
        </w:trPr>
        <w:tc>
          <w:tcPr>
            <w:tcW w:w="1691" w:type="dxa"/>
          </w:tcPr>
          <w:p w14:paraId="50EE29C9" w14:textId="155343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5BC5F0AA" w14:textId="364D205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721964.91</w:t>
            </w:r>
          </w:p>
        </w:tc>
        <w:tc>
          <w:tcPr>
            <w:tcW w:w="1562" w:type="dxa"/>
          </w:tcPr>
          <w:p w14:paraId="53AE9222" w14:textId="47DF12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3363509.07</w:t>
            </w:r>
          </w:p>
        </w:tc>
        <w:tc>
          <w:tcPr>
            <w:tcW w:w="2134" w:type="dxa"/>
          </w:tcPr>
          <w:p w14:paraId="6B28FD2A" w14:textId="53D207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513CB" w14:textId="3B7022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551CFF" w14:textId="57F29FB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4F0088B" w14:textId="77777777" w:rsidTr="001B1EA5">
        <w:trPr>
          <w:trHeight w:val="54"/>
        </w:trPr>
        <w:tc>
          <w:tcPr>
            <w:tcW w:w="1691" w:type="dxa"/>
          </w:tcPr>
          <w:p w14:paraId="420FCA50" w14:textId="3784C0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72D13A2C" w14:textId="7AE049D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721961.32</w:t>
            </w:r>
          </w:p>
        </w:tc>
        <w:tc>
          <w:tcPr>
            <w:tcW w:w="1562" w:type="dxa"/>
          </w:tcPr>
          <w:p w14:paraId="5FB1A564" w14:textId="097DC8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3363487.56</w:t>
            </w:r>
          </w:p>
        </w:tc>
        <w:tc>
          <w:tcPr>
            <w:tcW w:w="2134" w:type="dxa"/>
          </w:tcPr>
          <w:p w14:paraId="3D22CD76" w14:textId="39865D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31036D" w14:textId="72CAF8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D6B74" w14:textId="6FA7F4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C55FD69" w14:textId="77777777" w:rsidTr="001B1EA5">
        <w:trPr>
          <w:trHeight w:val="54"/>
        </w:trPr>
        <w:tc>
          <w:tcPr>
            <w:tcW w:w="1691" w:type="dxa"/>
          </w:tcPr>
          <w:p w14:paraId="5E94703A" w14:textId="39E7A5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7FA240C0" w14:textId="06B3999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721967.21</w:t>
            </w:r>
          </w:p>
        </w:tc>
        <w:tc>
          <w:tcPr>
            <w:tcW w:w="1562" w:type="dxa"/>
          </w:tcPr>
          <w:p w14:paraId="0E9B043B" w14:textId="33184D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3363478.14</w:t>
            </w:r>
          </w:p>
        </w:tc>
        <w:tc>
          <w:tcPr>
            <w:tcW w:w="2134" w:type="dxa"/>
          </w:tcPr>
          <w:p w14:paraId="6BFE1649" w14:textId="465127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A9D9F8" w14:textId="32620E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1BC4B4" w14:textId="76C330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722980" w14:textId="77777777" w:rsidTr="001B1EA5">
        <w:trPr>
          <w:trHeight w:val="54"/>
        </w:trPr>
        <w:tc>
          <w:tcPr>
            <w:tcW w:w="1691" w:type="dxa"/>
          </w:tcPr>
          <w:p w14:paraId="0FA6BAA4" w14:textId="7DAF05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0A52CF04" w14:textId="3E82C9E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721985.40</w:t>
            </w:r>
          </w:p>
        </w:tc>
        <w:tc>
          <w:tcPr>
            <w:tcW w:w="1562" w:type="dxa"/>
          </w:tcPr>
          <w:p w14:paraId="25DC9117" w14:textId="3A89AD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3363472.71</w:t>
            </w:r>
          </w:p>
        </w:tc>
        <w:tc>
          <w:tcPr>
            <w:tcW w:w="2134" w:type="dxa"/>
          </w:tcPr>
          <w:p w14:paraId="19B6E185" w14:textId="4EC8E2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66DB5" w14:textId="0BA8BE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DB69AE" w14:textId="63AE73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FBDC9FD" w14:textId="77777777" w:rsidTr="001B1EA5">
        <w:trPr>
          <w:trHeight w:val="54"/>
        </w:trPr>
        <w:tc>
          <w:tcPr>
            <w:tcW w:w="1691" w:type="dxa"/>
          </w:tcPr>
          <w:p w14:paraId="7D5F955D" w14:textId="5EFAF4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56F20AC4" w14:textId="5C74948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722014.54</w:t>
            </w:r>
          </w:p>
        </w:tc>
        <w:tc>
          <w:tcPr>
            <w:tcW w:w="1562" w:type="dxa"/>
          </w:tcPr>
          <w:p w14:paraId="1E93F652" w14:textId="7F736A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3363471.37</w:t>
            </w:r>
          </w:p>
        </w:tc>
        <w:tc>
          <w:tcPr>
            <w:tcW w:w="2134" w:type="dxa"/>
          </w:tcPr>
          <w:p w14:paraId="2D5D5798" w14:textId="09C28C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637B6" w14:textId="079E8E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C424A0" w14:textId="68C101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7641917" w14:textId="77777777" w:rsidTr="001B1EA5">
        <w:trPr>
          <w:trHeight w:val="54"/>
        </w:trPr>
        <w:tc>
          <w:tcPr>
            <w:tcW w:w="1691" w:type="dxa"/>
          </w:tcPr>
          <w:p w14:paraId="3D0E3E58" w14:textId="762346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667A92E1" w14:textId="4243FBA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722036.44</w:t>
            </w:r>
          </w:p>
        </w:tc>
        <w:tc>
          <w:tcPr>
            <w:tcW w:w="1562" w:type="dxa"/>
          </w:tcPr>
          <w:p w14:paraId="0761BB93" w14:textId="451A0A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3363463.92</w:t>
            </w:r>
          </w:p>
        </w:tc>
        <w:tc>
          <w:tcPr>
            <w:tcW w:w="2134" w:type="dxa"/>
          </w:tcPr>
          <w:p w14:paraId="4B65B737" w14:textId="1319C8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29765" w14:textId="5F213A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6AC12" w14:textId="18DF0C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3A8F432" w14:textId="77777777" w:rsidTr="001B1EA5">
        <w:trPr>
          <w:trHeight w:val="54"/>
        </w:trPr>
        <w:tc>
          <w:tcPr>
            <w:tcW w:w="1691" w:type="dxa"/>
          </w:tcPr>
          <w:p w14:paraId="38F886DC" w14:textId="43AD06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315A6A68" w14:textId="5FD6525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722050.06</w:t>
            </w:r>
          </w:p>
        </w:tc>
        <w:tc>
          <w:tcPr>
            <w:tcW w:w="1562" w:type="dxa"/>
          </w:tcPr>
          <w:p w14:paraId="74B0F25E" w14:textId="3C20D1A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3363442.71</w:t>
            </w:r>
          </w:p>
        </w:tc>
        <w:tc>
          <w:tcPr>
            <w:tcW w:w="2134" w:type="dxa"/>
          </w:tcPr>
          <w:p w14:paraId="434EF124" w14:textId="5218DB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85C89F" w14:textId="1EA5B4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E4DBC" w14:textId="55F9CC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DE4E4B" w14:textId="77777777" w:rsidTr="001B1EA5">
        <w:trPr>
          <w:trHeight w:val="54"/>
        </w:trPr>
        <w:tc>
          <w:tcPr>
            <w:tcW w:w="1691" w:type="dxa"/>
          </w:tcPr>
          <w:p w14:paraId="5F1CBCF3" w14:textId="4D6E6F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6C89962F" w14:textId="20B1F2C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722049.35</w:t>
            </w:r>
          </w:p>
        </w:tc>
        <w:tc>
          <w:tcPr>
            <w:tcW w:w="1562" w:type="dxa"/>
          </w:tcPr>
          <w:p w14:paraId="75537618" w14:textId="65BBD9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3363429.78</w:t>
            </w:r>
          </w:p>
        </w:tc>
        <w:tc>
          <w:tcPr>
            <w:tcW w:w="2134" w:type="dxa"/>
          </w:tcPr>
          <w:p w14:paraId="1DE65BA6" w14:textId="72A1F3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56BC8F" w14:textId="49F874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8C77D6" w14:textId="5BA2F1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4207E69" w14:textId="77777777" w:rsidTr="001B1EA5">
        <w:trPr>
          <w:trHeight w:val="54"/>
        </w:trPr>
        <w:tc>
          <w:tcPr>
            <w:tcW w:w="1691" w:type="dxa"/>
          </w:tcPr>
          <w:p w14:paraId="50A81F42" w14:textId="7D9E5C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5CC3F8DF" w14:textId="3F4723B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722049.35</w:t>
            </w:r>
          </w:p>
        </w:tc>
        <w:tc>
          <w:tcPr>
            <w:tcW w:w="1562" w:type="dxa"/>
          </w:tcPr>
          <w:p w14:paraId="652F714E" w14:textId="273179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3363411.69</w:t>
            </w:r>
          </w:p>
        </w:tc>
        <w:tc>
          <w:tcPr>
            <w:tcW w:w="2134" w:type="dxa"/>
          </w:tcPr>
          <w:p w14:paraId="681AA58F" w14:textId="300728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E5230" w14:textId="1DA328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3E337" w14:textId="176538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8D480F6" w14:textId="77777777" w:rsidTr="001B1EA5">
        <w:trPr>
          <w:trHeight w:val="54"/>
        </w:trPr>
        <w:tc>
          <w:tcPr>
            <w:tcW w:w="1691" w:type="dxa"/>
          </w:tcPr>
          <w:p w14:paraId="1ADE6AA6" w14:textId="4B6429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61AE352C" w14:textId="5C98B59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722059.43</w:t>
            </w:r>
          </w:p>
        </w:tc>
        <w:tc>
          <w:tcPr>
            <w:tcW w:w="1562" w:type="dxa"/>
          </w:tcPr>
          <w:p w14:paraId="733AD523" w14:textId="697B54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3363404.66</w:t>
            </w:r>
          </w:p>
        </w:tc>
        <w:tc>
          <w:tcPr>
            <w:tcW w:w="2134" w:type="dxa"/>
          </w:tcPr>
          <w:p w14:paraId="330F9F18" w14:textId="3B6562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72D76" w14:textId="3B81BF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780E97" w14:textId="7B9A29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DAC0BD7" w14:textId="77777777" w:rsidTr="001B1EA5">
        <w:trPr>
          <w:trHeight w:val="54"/>
        </w:trPr>
        <w:tc>
          <w:tcPr>
            <w:tcW w:w="1691" w:type="dxa"/>
          </w:tcPr>
          <w:p w14:paraId="78ECD1E0" w14:textId="2C4F2F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303C6E18" w14:textId="74DEB0D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722087.34</w:t>
            </w:r>
          </w:p>
        </w:tc>
        <w:tc>
          <w:tcPr>
            <w:tcW w:w="1562" w:type="dxa"/>
          </w:tcPr>
          <w:p w14:paraId="195861F7" w14:textId="1E3248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3363392.40</w:t>
            </w:r>
          </w:p>
        </w:tc>
        <w:tc>
          <w:tcPr>
            <w:tcW w:w="2134" w:type="dxa"/>
          </w:tcPr>
          <w:p w14:paraId="6EB31300" w14:textId="0A0B73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ECD1C5" w14:textId="744CA0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386CA0" w14:textId="3ABD68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6886D34" w14:textId="77777777" w:rsidTr="001B1EA5">
        <w:trPr>
          <w:trHeight w:val="54"/>
        </w:trPr>
        <w:tc>
          <w:tcPr>
            <w:tcW w:w="1691" w:type="dxa"/>
          </w:tcPr>
          <w:p w14:paraId="7C00CC80" w14:textId="6AD26D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45B25711" w14:textId="25B84E7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722099.84</w:t>
            </w:r>
          </w:p>
        </w:tc>
        <w:tc>
          <w:tcPr>
            <w:tcW w:w="1562" w:type="dxa"/>
          </w:tcPr>
          <w:p w14:paraId="65C2F7B9" w14:textId="2AA7BC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3363368.03</w:t>
            </w:r>
          </w:p>
        </w:tc>
        <w:tc>
          <w:tcPr>
            <w:tcW w:w="2134" w:type="dxa"/>
          </w:tcPr>
          <w:p w14:paraId="03A6582A" w14:textId="7FF158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910293" w14:textId="68EB92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1C878A" w14:textId="3062B4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5FC5B2F" w14:textId="77777777" w:rsidTr="001B1EA5">
        <w:trPr>
          <w:trHeight w:val="54"/>
        </w:trPr>
        <w:tc>
          <w:tcPr>
            <w:tcW w:w="1691" w:type="dxa"/>
          </w:tcPr>
          <w:p w14:paraId="1D508F2B" w14:textId="1D4314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369120CA" w14:textId="3184F0C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722108.67</w:t>
            </w:r>
          </w:p>
        </w:tc>
        <w:tc>
          <w:tcPr>
            <w:tcW w:w="1562" w:type="dxa"/>
          </w:tcPr>
          <w:p w14:paraId="78A3B9C0" w14:textId="5415D1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3363356.98</w:t>
            </w:r>
          </w:p>
        </w:tc>
        <w:tc>
          <w:tcPr>
            <w:tcW w:w="2134" w:type="dxa"/>
          </w:tcPr>
          <w:p w14:paraId="3C19E8D2" w14:textId="6412A8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593AF" w14:textId="3AD2C1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F80C7" w14:textId="42469B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D659551" w14:textId="77777777" w:rsidTr="001B1EA5">
        <w:trPr>
          <w:trHeight w:val="54"/>
        </w:trPr>
        <w:tc>
          <w:tcPr>
            <w:tcW w:w="1691" w:type="dxa"/>
          </w:tcPr>
          <w:p w14:paraId="5D437BE9" w14:textId="0D1DF5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00F56F4B" w14:textId="5168CE5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722120.15</w:t>
            </w:r>
          </w:p>
        </w:tc>
        <w:tc>
          <w:tcPr>
            <w:tcW w:w="1562" w:type="dxa"/>
          </w:tcPr>
          <w:p w14:paraId="62BB34F6" w14:textId="3CC0BD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3363347.04</w:t>
            </w:r>
          </w:p>
        </w:tc>
        <w:tc>
          <w:tcPr>
            <w:tcW w:w="2134" w:type="dxa"/>
          </w:tcPr>
          <w:p w14:paraId="42EB9B5B" w14:textId="492F75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B3DD21" w14:textId="3CB13D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72A7C" w14:textId="769485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D734339" w14:textId="77777777" w:rsidTr="001B1EA5">
        <w:trPr>
          <w:trHeight w:val="54"/>
        </w:trPr>
        <w:tc>
          <w:tcPr>
            <w:tcW w:w="1691" w:type="dxa"/>
          </w:tcPr>
          <w:p w14:paraId="6F07FDEB" w14:textId="69E6AA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20A50CA5" w14:textId="5120994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722129.21</w:t>
            </w:r>
          </w:p>
        </w:tc>
        <w:tc>
          <w:tcPr>
            <w:tcW w:w="1562" w:type="dxa"/>
          </w:tcPr>
          <w:p w14:paraId="76E2DB8C" w14:textId="6AA506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3363345.49</w:t>
            </w:r>
          </w:p>
        </w:tc>
        <w:tc>
          <w:tcPr>
            <w:tcW w:w="2134" w:type="dxa"/>
          </w:tcPr>
          <w:p w14:paraId="780D803E" w14:textId="580836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DCA6D" w14:textId="4E2741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4B93D5" w14:textId="52FA49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77EF052" w14:textId="77777777" w:rsidTr="001B1EA5">
        <w:trPr>
          <w:trHeight w:val="54"/>
        </w:trPr>
        <w:tc>
          <w:tcPr>
            <w:tcW w:w="1691" w:type="dxa"/>
          </w:tcPr>
          <w:p w14:paraId="3780326B" w14:textId="3BD655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4C1B04D8" w14:textId="28A9554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722139.15</w:t>
            </w:r>
          </w:p>
        </w:tc>
        <w:tc>
          <w:tcPr>
            <w:tcW w:w="1562" w:type="dxa"/>
          </w:tcPr>
          <w:p w14:paraId="4395A15E" w14:textId="03397C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3363344.17</w:t>
            </w:r>
          </w:p>
        </w:tc>
        <w:tc>
          <w:tcPr>
            <w:tcW w:w="2134" w:type="dxa"/>
          </w:tcPr>
          <w:p w14:paraId="5E5C7740" w14:textId="4F570B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57C5DE" w14:textId="596D99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E9389" w14:textId="5C9B8B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E63ACD" w14:textId="77777777" w:rsidTr="001B1EA5">
        <w:trPr>
          <w:trHeight w:val="54"/>
        </w:trPr>
        <w:tc>
          <w:tcPr>
            <w:tcW w:w="1691" w:type="dxa"/>
          </w:tcPr>
          <w:p w14:paraId="2C9B8B16" w14:textId="496A72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663395FE" w14:textId="13B118F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722148.42</w:t>
            </w:r>
          </w:p>
        </w:tc>
        <w:tc>
          <w:tcPr>
            <w:tcW w:w="1562" w:type="dxa"/>
          </w:tcPr>
          <w:p w14:paraId="640E2AA8" w14:textId="0C18BA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3363340.85</w:t>
            </w:r>
          </w:p>
        </w:tc>
        <w:tc>
          <w:tcPr>
            <w:tcW w:w="2134" w:type="dxa"/>
          </w:tcPr>
          <w:p w14:paraId="0E8752C4" w14:textId="2BBBF9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7ED39C" w14:textId="656F80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90088" w14:textId="01B080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865C9D2" w14:textId="77777777" w:rsidTr="001B1EA5">
        <w:trPr>
          <w:trHeight w:val="54"/>
        </w:trPr>
        <w:tc>
          <w:tcPr>
            <w:tcW w:w="1691" w:type="dxa"/>
          </w:tcPr>
          <w:p w14:paraId="36504706" w14:textId="73FC7B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40C173A4" w14:textId="381C5FE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722162.98</w:t>
            </w:r>
          </w:p>
        </w:tc>
        <w:tc>
          <w:tcPr>
            <w:tcW w:w="1562" w:type="dxa"/>
          </w:tcPr>
          <w:p w14:paraId="587E38D6" w14:textId="339739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3363329.19</w:t>
            </w:r>
          </w:p>
        </w:tc>
        <w:tc>
          <w:tcPr>
            <w:tcW w:w="2134" w:type="dxa"/>
          </w:tcPr>
          <w:p w14:paraId="7D5756E9" w14:textId="4B8943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AE1B70" w14:textId="6BF14F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F55A8" w14:textId="237306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C621B9C" w14:textId="77777777" w:rsidTr="001B1EA5">
        <w:trPr>
          <w:trHeight w:val="54"/>
        </w:trPr>
        <w:tc>
          <w:tcPr>
            <w:tcW w:w="1691" w:type="dxa"/>
          </w:tcPr>
          <w:p w14:paraId="1718F894" w14:textId="2AC9F3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3404F379" w14:textId="208BBE6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722166.22</w:t>
            </w:r>
          </w:p>
        </w:tc>
        <w:tc>
          <w:tcPr>
            <w:tcW w:w="1562" w:type="dxa"/>
          </w:tcPr>
          <w:p w14:paraId="3CFD3B27" w14:textId="2C14B5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3363312.18</w:t>
            </w:r>
          </w:p>
        </w:tc>
        <w:tc>
          <w:tcPr>
            <w:tcW w:w="2134" w:type="dxa"/>
          </w:tcPr>
          <w:p w14:paraId="59D32AF9" w14:textId="319657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246A33" w14:textId="6FA199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AF4E7" w14:textId="2595DD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6A231FA" w14:textId="77777777" w:rsidTr="001B1EA5">
        <w:trPr>
          <w:trHeight w:val="54"/>
        </w:trPr>
        <w:tc>
          <w:tcPr>
            <w:tcW w:w="1691" w:type="dxa"/>
          </w:tcPr>
          <w:p w14:paraId="5911CD81" w14:textId="47643A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1B05B03F" w14:textId="6B227C7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722166.17</w:t>
            </w:r>
          </w:p>
        </w:tc>
        <w:tc>
          <w:tcPr>
            <w:tcW w:w="1562" w:type="dxa"/>
          </w:tcPr>
          <w:p w14:paraId="44472752" w14:textId="250E51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3363294.86</w:t>
            </w:r>
          </w:p>
        </w:tc>
        <w:tc>
          <w:tcPr>
            <w:tcW w:w="2134" w:type="dxa"/>
          </w:tcPr>
          <w:p w14:paraId="78BC44BC" w14:textId="31578F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A5D93B" w14:textId="072EE2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8B8CB8" w14:textId="2CB6B9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D850B3" w14:textId="77777777" w:rsidTr="001B1EA5">
        <w:trPr>
          <w:trHeight w:val="54"/>
        </w:trPr>
        <w:tc>
          <w:tcPr>
            <w:tcW w:w="1691" w:type="dxa"/>
          </w:tcPr>
          <w:p w14:paraId="62B6BDEA" w14:textId="339C94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17A0999E" w14:textId="18F3484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722161.33</w:t>
            </w:r>
          </w:p>
        </w:tc>
        <w:tc>
          <w:tcPr>
            <w:tcW w:w="1562" w:type="dxa"/>
          </w:tcPr>
          <w:p w14:paraId="0732138D" w14:textId="4828F6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3363279.45</w:t>
            </w:r>
          </w:p>
        </w:tc>
        <w:tc>
          <w:tcPr>
            <w:tcW w:w="2134" w:type="dxa"/>
          </w:tcPr>
          <w:p w14:paraId="2724B0D6" w14:textId="667EDE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A0C674" w14:textId="2C20AF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A1945" w14:textId="7CF272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788A68" w14:textId="77777777" w:rsidTr="001B1EA5">
        <w:trPr>
          <w:trHeight w:val="54"/>
        </w:trPr>
        <w:tc>
          <w:tcPr>
            <w:tcW w:w="1691" w:type="dxa"/>
          </w:tcPr>
          <w:p w14:paraId="225E4B44" w14:textId="416262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167A475F" w14:textId="766663E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722158.03</w:t>
            </w:r>
          </w:p>
        </w:tc>
        <w:tc>
          <w:tcPr>
            <w:tcW w:w="1562" w:type="dxa"/>
          </w:tcPr>
          <w:p w14:paraId="6C10CEEB" w14:textId="5113AE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3363268.22</w:t>
            </w:r>
          </w:p>
        </w:tc>
        <w:tc>
          <w:tcPr>
            <w:tcW w:w="2134" w:type="dxa"/>
          </w:tcPr>
          <w:p w14:paraId="5BDEEB2E" w14:textId="7B1DEC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F12D70" w14:textId="45F507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68E07A" w14:textId="643D4C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E7F8B7C" w14:textId="77777777" w:rsidTr="001B1EA5">
        <w:trPr>
          <w:trHeight w:val="54"/>
        </w:trPr>
        <w:tc>
          <w:tcPr>
            <w:tcW w:w="1691" w:type="dxa"/>
          </w:tcPr>
          <w:p w14:paraId="09F44E02" w14:textId="5E16ED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7C6166E8" w14:textId="3094306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722162.65</w:t>
            </w:r>
          </w:p>
        </w:tc>
        <w:tc>
          <w:tcPr>
            <w:tcW w:w="1562" w:type="dxa"/>
          </w:tcPr>
          <w:p w14:paraId="3FB5DDB9" w14:textId="4012C8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3363255.68</w:t>
            </w:r>
          </w:p>
        </w:tc>
        <w:tc>
          <w:tcPr>
            <w:tcW w:w="2134" w:type="dxa"/>
          </w:tcPr>
          <w:p w14:paraId="3F07DD65" w14:textId="2B9717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547B4" w14:textId="5E5A70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5CA054" w14:textId="4E9447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AD007B7" w14:textId="77777777" w:rsidTr="001B1EA5">
        <w:trPr>
          <w:trHeight w:val="54"/>
        </w:trPr>
        <w:tc>
          <w:tcPr>
            <w:tcW w:w="1691" w:type="dxa"/>
          </w:tcPr>
          <w:p w14:paraId="17AC1F8D" w14:textId="79C4CD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41432962" w14:textId="0DFB2FD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722169.47</w:t>
            </w:r>
          </w:p>
        </w:tc>
        <w:tc>
          <w:tcPr>
            <w:tcW w:w="1562" w:type="dxa"/>
          </w:tcPr>
          <w:p w14:paraId="4897612E" w14:textId="7866DC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3363245.11</w:t>
            </w:r>
          </w:p>
        </w:tc>
        <w:tc>
          <w:tcPr>
            <w:tcW w:w="2134" w:type="dxa"/>
          </w:tcPr>
          <w:p w14:paraId="7277ED9C" w14:textId="1D2866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E379F2" w14:textId="31F1A6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CA37EC" w14:textId="1E8D60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EC2146F" w14:textId="77777777" w:rsidTr="001B1EA5">
        <w:trPr>
          <w:trHeight w:val="54"/>
        </w:trPr>
        <w:tc>
          <w:tcPr>
            <w:tcW w:w="1691" w:type="dxa"/>
          </w:tcPr>
          <w:p w14:paraId="2C3D9C5E" w14:textId="5696D4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52A47F37" w14:textId="7373191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722176.51</w:t>
            </w:r>
          </w:p>
        </w:tc>
        <w:tc>
          <w:tcPr>
            <w:tcW w:w="1562" w:type="dxa"/>
          </w:tcPr>
          <w:p w14:paraId="0BB15340" w14:textId="219703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3363239.38</w:t>
            </w:r>
          </w:p>
        </w:tc>
        <w:tc>
          <w:tcPr>
            <w:tcW w:w="2134" w:type="dxa"/>
          </w:tcPr>
          <w:p w14:paraId="2CD371CD" w14:textId="397094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C19E1D" w14:textId="2F0120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B93CF" w14:textId="593D18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3FBF3A7" w14:textId="77777777" w:rsidTr="001B1EA5">
        <w:trPr>
          <w:trHeight w:val="54"/>
        </w:trPr>
        <w:tc>
          <w:tcPr>
            <w:tcW w:w="1691" w:type="dxa"/>
          </w:tcPr>
          <w:p w14:paraId="110233CD" w14:textId="13BF04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1C89FC04" w14:textId="2222D40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722185.09</w:t>
            </w:r>
          </w:p>
        </w:tc>
        <w:tc>
          <w:tcPr>
            <w:tcW w:w="1562" w:type="dxa"/>
          </w:tcPr>
          <w:p w14:paraId="7495F64C" w14:textId="2D2D34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3363237.62</w:t>
            </w:r>
          </w:p>
        </w:tc>
        <w:tc>
          <w:tcPr>
            <w:tcW w:w="2134" w:type="dxa"/>
          </w:tcPr>
          <w:p w14:paraId="3816C170" w14:textId="3A4EE2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7BAE1" w14:textId="7F61AB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9937BC" w14:textId="60F378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73835E0" w14:textId="77777777" w:rsidTr="001B1EA5">
        <w:trPr>
          <w:trHeight w:val="54"/>
        </w:trPr>
        <w:tc>
          <w:tcPr>
            <w:tcW w:w="1691" w:type="dxa"/>
          </w:tcPr>
          <w:p w14:paraId="47FE5228" w14:textId="2277AD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02A29C61" w14:textId="6450091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722192.80</w:t>
            </w:r>
          </w:p>
        </w:tc>
        <w:tc>
          <w:tcPr>
            <w:tcW w:w="1562" w:type="dxa"/>
          </w:tcPr>
          <w:p w14:paraId="3355F288" w14:textId="6D78A4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3363238.28</w:t>
            </w:r>
          </w:p>
        </w:tc>
        <w:tc>
          <w:tcPr>
            <w:tcW w:w="2134" w:type="dxa"/>
          </w:tcPr>
          <w:p w14:paraId="03461538" w14:textId="4859D4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A8A63D" w14:textId="3942DB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FE420A" w14:textId="54FE02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AFE43CF" w14:textId="77777777" w:rsidTr="001B1EA5">
        <w:trPr>
          <w:trHeight w:val="54"/>
        </w:trPr>
        <w:tc>
          <w:tcPr>
            <w:tcW w:w="1691" w:type="dxa"/>
          </w:tcPr>
          <w:p w14:paraId="2563B8FA" w14:textId="477C2A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7DBC0AE9" w14:textId="0182C2B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722198.74</w:t>
            </w:r>
          </w:p>
        </w:tc>
        <w:tc>
          <w:tcPr>
            <w:tcW w:w="1562" w:type="dxa"/>
          </w:tcPr>
          <w:p w14:paraId="31FB8069" w14:textId="107451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3363249.51</w:t>
            </w:r>
          </w:p>
        </w:tc>
        <w:tc>
          <w:tcPr>
            <w:tcW w:w="2134" w:type="dxa"/>
          </w:tcPr>
          <w:p w14:paraId="187A080D" w14:textId="59591B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38E47" w14:textId="4A7C4D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C5EC11" w14:textId="1DA35C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056BCBB" w14:textId="77777777" w:rsidTr="001B1EA5">
        <w:trPr>
          <w:trHeight w:val="54"/>
        </w:trPr>
        <w:tc>
          <w:tcPr>
            <w:tcW w:w="1691" w:type="dxa"/>
          </w:tcPr>
          <w:p w14:paraId="0157ADCA" w14:textId="7A9335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1BB2C054" w14:textId="7C7E8B8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722204.68</w:t>
            </w:r>
          </w:p>
        </w:tc>
        <w:tc>
          <w:tcPr>
            <w:tcW w:w="1562" w:type="dxa"/>
          </w:tcPr>
          <w:p w14:paraId="338914DC" w14:textId="1DBBB2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3363257.88</w:t>
            </w:r>
          </w:p>
        </w:tc>
        <w:tc>
          <w:tcPr>
            <w:tcW w:w="2134" w:type="dxa"/>
          </w:tcPr>
          <w:p w14:paraId="2CF1FFB2" w14:textId="44CB21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EB2199" w14:textId="3FC9A1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74C92F" w14:textId="3555CC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5FD5635" w14:textId="77777777" w:rsidTr="001B1EA5">
        <w:trPr>
          <w:trHeight w:val="54"/>
        </w:trPr>
        <w:tc>
          <w:tcPr>
            <w:tcW w:w="1691" w:type="dxa"/>
          </w:tcPr>
          <w:p w14:paraId="0108358E" w14:textId="32E0EB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32FB335F" w14:textId="79B4629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722214.14</w:t>
            </w:r>
          </w:p>
        </w:tc>
        <w:tc>
          <w:tcPr>
            <w:tcW w:w="1562" w:type="dxa"/>
          </w:tcPr>
          <w:p w14:paraId="69EE927C" w14:textId="18379C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3363260.08</w:t>
            </w:r>
          </w:p>
        </w:tc>
        <w:tc>
          <w:tcPr>
            <w:tcW w:w="2134" w:type="dxa"/>
          </w:tcPr>
          <w:p w14:paraId="007695A0" w14:textId="286918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56CC93" w14:textId="62EB1D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F31F1B" w14:textId="70C5EB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48B75AB" w14:textId="77777777" w:rsidTr="001B1EA5">
        <w:trPr>
          <w:trHeight w:val="54"/>
        </w:trPr>
        <w:tc>
          <w:tcPr>
            <w:tcW w:w="1691" w:type="dxa"/>
          </w:tcPr>
          <w:p w14:paraId="524A4AC8" w14:textId="752DD4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0723ADFB" w14:textId="7A50229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722223.39</w:t>
            </w:r>
          </w:p>
        </w:tc>
        <w:tc>
          <w:tcPr>
            <w:tcW w:w="1562" w:type="dxa"/>
          </w:tcPr>
          <w:p w14:paraId="7ED6290E" w14:textId="6F4C7F8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3363255.01</w:t>
            </w:r>
          </w:p>
        </w:tc>
        <w:tc>
          <w:tcPr>
            <w:tcW w:w="2134" w:type="dxa"/>
          </w:tcPr>
          <w:p w14:paraId="78F20B19" w14:textId="64C55B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A0B870" w14:textId="0255ED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D0925A" w14:textId="357D0B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1154795" w14:textId="77777777" w:rsidTr="001B1EA5">
        <w:trPr>
          <w:trHeight w:val="54"/>
        </w:trPr>
        <w:tc>
          <w:tcPr>
            <w:tcW w:w="1691" w:type="dxa"/>
          </w:tcPr>
          <w:p w14:paraId="38F09AB2" w14:textId="7867DA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016B73C9" w14:textId="4329A8E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722230.65</w:t>
            </w:r>
          </w:p>
        </w:tc>
        <w:tc>
          <w:tcPr>
            <w:tcW w:w="1562" w:type="dxa"/>
          </w:tcPr>
          <w:p w14:paraId="1245A6B0" w14:textId="30421E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3363245.33</w:t>
            </w:r>
          </w:p>
        </w:tc>
        <w:tc>
          <w:tcPr>
            <w:tcW w:w="2134" w:type="dxa"/>
          </w:tcPr>
          <w:p w14:paraId="1518580D" w14:textId="739CF4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F6ACD8" w14:textId="676EFE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51D2EA" w14:textId="282278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3A6F1C" w14:textId="77777777" w:rsidTr="001B1EA5">
        <w:trPr>
          <w:trHeight w:val="54"/>
        </w:trPr>
        <w:tc>
          <w:tcPr>
            <w:tcW w:w="1691" w:type="dxa"/>
          </w:tcPr>
          <w:p w14:paraId="493E996D" w14:textId="75C582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0190BEAC" w14:textId="35278AC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722237.25</w:t>
            </w:r>
          </w:p>
        </w:tc>
        <w:tc>
          <w:tcPr>
            <w:tcW w:w="1562" w:type="dxa"/>
          </w:tcPr>
          <w:p w14:paraId="28EF7852" w14:textId="490479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3363231.24</w:t>
            </w:r>
          </w:p>
        </w:tc>
        <w:tc>
          <w:tcPr>
            <w:tcW w:w="2134" w:type="dxa"/>
          </w:tcPr>
          <w:p w14:paraId="05E79F3C" w14:textId="4BB898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D47DAE" w14:textId="03B0E5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632DE" w14:textId="345DA2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A772362" w14:textId="77777777" w:rsidTr="001B1EA5">
        <w:trPr>
          <w:trHeight w:val="54"/>
        </w:trPr>
        <w:tc>
          <w:tcPr>
            <w:tcW w:w="1691" w:type="dxa"/>
          </w:tcPr>
          <w:p w14:paraId="78F89AD5" w14:textId="17952B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7458CA2C" w14:textId="50A5A57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722244.95</w:t>
            </w:r>
          </w:p>
        </w:tc>
        <w:tc>
          <w:tcPr>
            <w:tcW w:w="1562" w:type="dxa"/>
          </w:tcPr>
          <w:p w14:paraId="0D50F04D" w14:textId="7DC919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3363221.99</w:t>
            </w:r>
          </w:p>
        </w:tc>
        <w:tc>
          <w:tcPr>
            <w:tcW w:w="2134" w:type="dxa"/>
          </w:tcPr>
          <w:p w14:paraId="751F6641" w14:textId="26E9CC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2B2DD" w14:textId="724C75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4ADAB" w14:textId="7A3760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B898F30" w14:textId="77777777" w:rsidTr="001B1EA5">
        <w:trPr>
          <w:trHeight w:val="54"/>
        </w:trPr>
        <w:tc>
          <w:tcPr>
            <w:tcW w:w="1691" w:type="dxa"/>
          </w:tcPr>
          <w:p w14:paraId="52878E1B" w14:textId="474707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356390EE" w14:textId="0AEEABF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722250.90</w:t>
            </w:r>
          </w:p>
        </w:tc>
        <w:tc>
          <w:tcPr>
            <w:tcW w:w="1562" w:type="dxa"/>
          </w:tcPr>
          <w:p w14:paraId="47BBBC3F" w14:textId="014740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3363215.83</w:t>
            </w:r>
          </w:p>
        </w:tc>
        <w:tc>
          <w:tcPr>
            <w:tcW w:w="2134" w:type="dxa"/>
          </w:tcPr>
          <w:p w14:paraId="0831A929" w14:textId="258243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34F6D" w14:textId="115D6B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7AF803" w14:textId="4802E9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5AED23" w14:textId="77777777" w:rsidTr="001B1EA5">
        <w:trPr>
          <w:trHeight w:val="54"/>
        </w:trPr>
        <w:tc>
          <w:tcPr>
            <w:tcW w:w="1691" w:type="dxa"/>
          </w:tcPr>
          <w:p w14:paraId="1C8B6CA9" w14:textId="34483D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2BD44186" w14:textId="5262521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722271.58</w:t>
            </w:r>
          </w:p>
        </w:tc>
        <w:tc>
          <w:tcPr>
            <w:tcW w:w="1562" w:type="dxa"/>
          </w:tcPr>
          <w:p w14:paraId="08E27904" w14:textId="20F3D2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3363214.50</w:t>
            </w:r>
          </w:p>
        </w:tc>
        <w:tc>
          <w:tcPr>
            <w:tcW w:w="2134" w:type="dxa"/>
          </w:tcPr>
          <w:p w14:paraId="73493EEE" w14:textId="44D803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01E4E" w14:textId="2DF823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977B1E" w14:textId="236AE2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38F3BE4" w14:textId="77777777" w:rsidTr="001B1EA5">
        <w:trPr>
          <w:trHeight w:val="54"/>
        </w:trPr>
        <w:tc>
          <w:tcPr>
            <w:tcW w:w="1691" w:type="dxa"/>
          </w:tcPr>
          <w:p w14:paraId="41C8DBC8" w14:textId="28F94E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51A45522" w14:textId="7F3439B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722290.29</w:t>
            </w:r>
          </w:p>
        </w:tc>
        <w:tc>
          <w:tcPr>
            <w:tcW w:w="1562" w:type="dxa"/>
          </w:tcPr>
          <w:p w14:paraId="2862CC26" w14:textId="1196F8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3363211.86</w:t>
            </w:r>
          </w:p>
        </w:tc>
        <w:tc>
          <w:tcPr>
            <w:tcW w:w="2134" w:type="dxa"/>
          </w:tcPr>
          <w:p w14:paraId="713E9CA0" w14:textId="67B5D0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0BA9A1" w14:textId="450216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773092" w14:textId="7C36D5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D9C7079" w14:textId="77777777" w:rsidTr="001B1EA5">
        <w:trPr>
          <w:trHeight w:val="54"/>
        </w:trPr>
        <w:tc>
          <w:tcPr>
            <w:tcW w:w="1691" w:type="dxa"/>
          </w:tcPr>
          <w:p w14:paraId="21D7B5AD" w14:textId="5593AEC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6B617B3F" w14:textId="1DA57D9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722301.65</w:t>
            </w:r>
          </w:p>
        </w:tc>
        <w:tc>
          <w:tcPr>
            <w:tcW w:w="1562" w:type="dxa"/>
          </w:tcPr>
          <w:p w14:paraId="15C21215" w14:textId="70D097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3363199.57</w:t>
            </w:r>
          </w:p>
        </w:tc>
        <w:tc>
          <w:tcPr>
            <w:tcW w:w="2134" w:type="dxa"/>
          </w:tcPr>
          <w:p w14:paraId="513C5C36" w14:textId="0D577E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A6062" w14:textId="70A44B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403E23" w14:textId="69DE45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87252CE" w14:textId="77777777" w:rsidTr="001B1EA5">
        <w:trPr>
          <w:trHeight w:val="54"/>
        </w:trPr>
        <w:tc>
          <w:tcPr>
            <w:tcW w:w="1691" w:type="dxa"/>
          </w:tcPr>
          <w:p w14:paraId="3682C599" w14:textId="04DF95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51E34E28" w14:textId="107C37C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722310.91</w:t>
            </w:r>
          </w:p>
        </w:tc>
        <w:tc>
          <w:tcPr>
            <w:tcW w:w="1562" w:type="dxa"/>
          </w:tcPr>
          <w:p w14:paraId="183A2AA0" w14:textId="087586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3363199.57</w:t>
            </w:r>
          </w:p>
        </w:tc>
        <w:tc>
          <w:tcPr>
            <w:tcW w:w="2134" w:type="dxa"/>
          </w:tcPr>
          <w:p w14:paraId="0A820AA7" w14:textId="1FA434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DF69EE" w14:textId="797671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FB151" w14:textId="4FE51A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4FAF9CD" w14:textId="77777777" w:rsidTr="001B1EA5">
        <w:trPr>
          <w:trHeight w:val="54"/>
        </w:trPr>
        <w:tc>
          <w:tcPr>
            <w:tcW w:w="1691" w:type="dxa"/>
          </w:tcPr>
          <w:p w14:paraId="13AFF14E" w14:textId="2B4DD4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5FC8F4A2" w14:textId="63DB9FE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722329.08</w:t>
            </w:r>
          </w:p>
        </w:tc>
        <w:tc>
          <w:tcPr>
            <w:tcW w:w="1562" w:type="dxa"/>
          </w:tcPr>
          <w:p w14:paraId="3B5DC6A4" w14:textId="7B92DC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3363211.50</w:t>
            </w:r>
          </w:p>
        </w:tc>
        <w:tc>
          <w:tcPr>
            <w:tcW w:w="2134" w:type="dxa"/>
          </w:tcPr>
          <w:p w14:paraId="179A489D" w14:textId="4C132F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E06A02" w14:textId="17191C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4F8055" w14:textId="396DD2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315E62" w14:textId="77777777" w:rsidTr="001B1EA5">
        <w:trPr>
          <w:trHeight w:val="54"/>
        </w:trPr>
        <w:tc>
          <w:tcPr>
            <w:tcW w:w="1691" w:type="dxa"/>
          </w:tcPr>
          <w:p w14:paraId="7EF58B3D" w14:textId="79FEA6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2CEB9A86" w14:textId="3955A27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722342.61</w:t>
            </w:r>
          </w:p>
        </w:tc>
        <w:tc>
          <w:tcPr>
            <w:tcW w:w="1562" w:type="dxa"/>
          </w:tcPr>
          <w:p w14:paraId="6593C7CA" w14:textId="254692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3363228.23</w:t>
            </w:r>
          </w:p>
        </w:tc>
        <w:tc>
          <w:tcPr>
            <w:tcW w:w="2134" w:type="dxa"/>
          </w:tcPr>
          <w:p w14:paraId="71648AAA" w14:textId="1F5E39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88662" w14:textId="7CD818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B8235C" w14:textId="093F91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3C2CD7D" w14:textId="77777777" w:rsidTr="001B1EA5">
        <w:trPr>
          <w:trHeight w:val="54"/>
        </w:trPr>
        <w:tc>
          <w:tcPr>
            <w:tcW w:w="1691" w:type="dxa"/>
          </w:tcPr>
          <w:p w14:paraId="3B6F51F5" w14:textId="735204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38A7F706" w14:textId="2C7B302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722362.80</w:t>
            </w:r>
          </w:p>
        </w:tc>
        <w:tc>
          <w:tcPr>
            <w:tcW w:w="1562" w:type="dxa"/>
          </w:tcPr>
          <w:p w14:paraId="1EBC84E9" w14:textId="0CF1F9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3363229.84</w:t>
            </w:r>
          </w:p>
        </w:tc>
        <w:tc>
          <w:tcPr>
            <w:tcW w:w="2134" w:type="dxa"/>
          </w:tcPr>
          <w:p w14:paraId="4143AF6B" w14:textId="3A06B7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D6E5E" w14:textId="2EC436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FE578" w14:textId="3875B3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8213E76" w14:textId="77777777" w:rsidTr="001B1EA5">
        <w:trPr>
          <w:trHeight w:val="54"/>
        </w:trPr>
        <w:tc>
          <w:tcPr>
            <w:tcW w:w="1691" w:type="dxa"/>
          </w:tcPr>
          <w:p w14:paraId="1DC24952" w14:textId="7E65F7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418394FF" w14:textId="28DC8F2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722380.15</w:t>
            </w:r>
          </w:p>
        </w:tc>
        <w:tc>
          <w:tcPr>
            <w:tcW w:w="1562" w:type="dxa"/>
          </w:tcPr>
          <w:p w14:paraId="6FF7DC0A" w14:textId="306BBD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3363218.05</w:t>
            </w:r>
          </w:p>
        </w:tc>
        <w:tc>
          <w:tcPr>
            <w:tcW w:w="2134" w:type="dxa"/>
          </w:tcPr>
          <w:p w14:paraId="12C170EF" w14:textId="30569E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1639B2" w14:textId="061547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B03655" w14:textId="795492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F54F1EE" w14:textId="77777777" w:rsidTr="001B1EA5">
        <w:trPr>
          <w:trHeight w:val="54"/>
        </w:trPr>
        <w:tc>
          <w:tcPr>
            <w:tcW w:w="1691" w:type="dxa"/>
          </w:tcPr>
          <w:p w14:paraId="2E087E99" w14:textId="08D21B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16ED8F13" w14:textId="7F6A030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722394.42</w:t>
            </w:r>
          </w:p>
        </w:tc>
        <w:tc>
          <w:tcPr>
            <w:tcW w:w="1562" w:type="dxa"/>
          </w:tcPr>
          <w:p w14:paraId="32967710" w14:textId="210361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3363201.94</w:t>
            </w:r>
          </w:p>
        </w:tc>
        <w:tc>
          <w:tcPr>
            <w:tcW w:w="2134" w:type="dxa"/>
          </w:tcPr>
          <w:p w14:paraId="51626C44" w14:textId="19B15E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E0432C" w14:textId="447565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DB9FE" w14:textId="66BBBC6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611A4E1" w14:textId="77777777" w:rsidTr="001B1EA5">
        <w:trPr>
          <w:trHeight w:val="54"/>
        </w:trPr>
        <w:tc>
          <w:tcPr>
            <w:tcW w:w="1691" w:type="dxa"/>
          </w:tcPr>
          <w:p w14:paraId="7BCF6B18" w14:textId="7DEF32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5F4C7200" w14:textId="5C617AD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722401.31</w:t>
            </w:r>
          </w:p>
        </w:tc>
        <w:tc>
          <w:tcPr>
            <w:tcW w:w="1562" w:type="dxa"/>
          </w:tcPr>
          <w:p w14:paraId="12BE54A0" w14:textId="22B265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3363186.16</w:t>
            </w:r>
          </w:p>
        </w:tc>
        <w:tc>
          <w:tcPr>
            <w:tcW w:w="2134" w:type="dxa"/>
          </w:tcPr>
          <w:p w14:paraId="2AC143CF" w14:textId="30FBC93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33331" w14:textId="466371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FB438" w14:textId="6FF464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E3E2333" w14:textId="77777777" w:rsidTr="001B1EA5">
        <w:trPr>
          <w:trHeight w:val="54"/>
        </w:trPr>
        <w:tc>
          <w:tcPr>
            <w:tcW w:w="1691" w:type="dxa"/>
          </w:tcPr>
          <w:p w14:paraId="05FA4C2A" w14:textId="60D93A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6E489DBA" w14:textId="08B8BF2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722411.40</w:t>
            </w:r>
          </w:p>
        </w:tc>
        <w:tc>
          <w:tcPr>
            <w:tcW w:w="1562" w:type="dxa"/>
          </w:tcPr>
          <w:p w14:paraId="72D7EACB" w14:textId="3288DF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3363182.41</w:t>
            </w:r>
          </w:p>
        </w:tc>
        <w:tc>
          <w:tcPr>
            <w:tcW w:w="2134" w:type="dxa"/>
          </w:tcPr>
          <w:p w14:paraId="6057621C" w14:textId="47F235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BA976" w14:textId="3200CB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0CCD0" w14:textId="637CFF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58161BF" w14:textId="77777777" w:rsidTr="001B1EA5">
        <w:trPr>
          <w:trHeight w:val="54"/>
        </w:trPr>
        <w:tc>
          <w:tcPr>
            <w:tcW w:w="1691" w:type="dxa"/>
          </w:tcPr>
          <w:p w14:paraId="7ED18A48" w14:textId="3F8FA9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47B2F101" w14:textId="056E965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722417.83</w:t>
            </w:r>
          </w:p>
        </w:tc>
        <w:tc>
          <w:tcPr>
            <w:tcW w:w="1562" w:type="dxa"/>
          </w:tcPr>
          <w:p w14:paraId="36D48F27" w14:textId="7E8A5E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3363173.95</w:t>
            </w:r>
          </w:p>
        </w:tc>
        <w:tc>
          <w:tcPr>
            <w:tcW w:w="2134" w:type="dxa"/>
          </w:tcPr>
          <w:p w14:paraId="13849234" w14:textId="1D5EC8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E98FDC" w14:textId="584CEB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40C2E4" w14:textId="19F37B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A4ECA93" w14:textId="77777777" w:rsidTr="001B1EA5">
        <w:trPr>
          <w:trHeight w:val="54"/>
        </w:trPr>
        <w:tc>
          <w:tcPr>
            <w:tcW w:w="1691" w:type="dxa"/>
          </w:tcPr>
          <w:p w14:paraId="6585812A" w14:textId="6BBE5E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4DB90A90" w14:textId="012E64C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722416.04</w:t>
            </w:r>
          </w:p>
        </w:tc>
        <w:tc>
          <w:tcPr>
            <w:tcW w:w="1562" w:type="dxa"/>
          </w:tcPr>
          <w:p w14:paraId="4ED71C24" w14:textId="6BDC9D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3363147.64</w:t>
            </w:r>
          </w:p>
        </w:tc>
        <w:tc>
          <w:tcPr>
            <w:tcW w:w="2134" w:type="dxa"/>
          </w:tcPr>
          <w:p w14:paraId="2D5F6526" w14:textId="098E54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B83500" w14:textId="344BA1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624CF" w14:textId="54748D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EC5AB87" w14:textId="77777777" w:rsidTr="001B1EA5">
        <w:trPr>
          <w:trHeight w:val="54"/>
        </w:trPr>
        <w:tc>
          <w:tcPr>
            <w:tcW w:w="1691" w:type="dxa"/>
          </w:tcPr>
          <w:p w14:paraId="1C6AEDC3" w14:textId="70521D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4D3005B1" w14:textId="195313A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722424.04</w:t>
            </w:r>
          </w:p>
        </w:tc>
        <w:tc>
          <w:tcPr>
            <w:tcW w:w="1562" w:type="dxa"/>
          </w:tcPr>
          <w:p w14:paraId="46572573" w14:textId="232669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3363129.03</w:t>
            </w:r>
          </w:p>
        </w:tc>
        <w:tc>
          <w:tcPr>
            <w:tcW w:w="2134" w:type="dxa"/>
          </w:tcPr>
          <w:p w14:paraId="184497ED" w14:textId="13B000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852F33" w14:textId="61FE47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7071AD" w14:textId="7303A7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B96E9F6" w14:textId="77777777" w:rsidTr="001B1EA5">
        <w:trPr>
          <w:trHeight w:val="54"/>
        </w:trPr>
        <w:tc>
          <w:tcPr>
            <w:tcW w:w="1691" w:type="dxa"/>
          </w:tcPr>
          <w:p w14:paraId="33C600B9" w14:textId="279A67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4E1694C5" w14:textId="69937A9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722435.83</w:t>
            </w:r>
          </w:p>
        </w:tc>
        <w:tc>
          <w:tcPr>
            <w:tcW w:w="1562" w:type="dxa"/>
          </w:tcPr>
          <w:p w14:paraId="5356220E" w14:textId="59D404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3363112.12</w:t>
            </w:r>
          </w:p>
        </w:tc>
        <w:tc>
          <w:tcPr>
            <w:tcW w:w="2134" w:type="dxa"/>
          </w:tcPr>
          <w:p w14:paraId="2A6560C8" w14:textId="35B6A0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3EAF80" w14:textId="3A36FD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F88FC" w14:textId="6AB746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10B58CA" w14:textId="77777777" w:rsidTr="001B1EA5">
        <w:trPr>
          <w:trHeight w:val="54"/>
        </w:trPr>
        <w:tc>
          <w:tcPr>
            <w:tcW w:w="1691" w:type="dxa"/>
          </w:tcPr>
          <w:p w14:paraId="5D8FA047" w14:textId="2B59DD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6A04A5CC" w14:textId="31A2BA5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722449.59</w:t>
            </w:r>
          </w:p>
        </w:tc>
        <w:tc>
          <w:tcPr>
            <w:tcW w:w="1562" w:type="dxa"/>
          </w:tcPr>
          <w:p w14:paraId="4F59736D" w14:textId="4AD27A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3363116.61</w:t>
            </w:r>
          </w:p>
        </w:tc>
        <w:tc>
          <w:tcPr>
            <w:tcW w:w="2134" w:type="dxa"/>
          </w:tcPr>
          <w:p w14:paraId="35AE0127" w14:textId="07BCC8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F05DD" w14:textId="706E1C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40E12E" w14:textId="4B3CE8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689F5BA" w14:textId="77777777" w:rsidTr="001B1EA5">
        <w:trPr>
          <w:trHeight w:val="54"/>
        </w:trPr>
        <w:tc>
          <w:tcPr>
            <w:tcW w:w="1691" w:type="dxa"/>
          </w:tcPr>
          <w:p w14:paraId="3D45359A" w14:textId="15A4B0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23262712" w14:textId="6A25F01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722462.48</w:t>
            </w:r>
          </w:p>
        </w:tc>
        <w:tc>
          <w:tcPr>
            <w:tcW w:w="1562" w:type="dxa"/>
          </w:tcPr>
          <w:p w14:paraId="09B59404" w14:textId="4C7950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3363125.44</w:t>
            </w:r>
          </w:p>
        </w:tc>
        <w:tc>
          <w:tcPr>
            <w:tcW w:w="2134" w:type="dxa"/>
          </w:tcPr>
          <w:p w14:paraId="15FC12F4" w14:textId="65026E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FE8A5" w14:textId="2946BC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3CB8CB" w14:textId="19CAB6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350D6E7" w14:textId="77777777" w:rsidTr="001B1EA5">
        <w:trPr>
          <w:trHeight w:val="54"/>
        </w:trPr>
        <w:tc>
          <w:tcPr>
            <w:tcW w:w="1691" w:type="dxa"/>
          </w:tcPr>
          <w:p w14:paraId="1EDCEEB7" w14:textId="4F510F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1CBEA9D1" w14:textId="73DF665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722476.11</w:t>
            </w:r>
          </w:p>
        </w:tc>
        <w:tc>
          <w:tcPr>
            <w:tcW w:w="1562" w:type="dxa"/>
          </w:tcPr>
          <w:p w14:paraId="59856767" w14:textId="5C659A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3363121.62</w:t>
            </w:r>
          </w:p>
        </w:tc>
        <w:tc>
          <w:tcPr>
            <w:tcW w:w="2134" w:type="dxa"/>
          </w:tcPr>
          <w:p w14:paraId="6DDCC843" w14:textId="40DD6A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FB971E" w14:textId="094B3A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E13F93" w14:textId="2611A7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1F88346" w14:textId="77777777" w:rsidTr="001B1EA5">
        <w:trPr>
          <w:trHeight w:val="54"/>
        </w:trPr>
        <w:tc>
          <w:tcPr>
            <w:tcW w:w="1691" w:type="dxa"/>
          </w:tcPr>
          <w:p w14:paraId="4A0D2E74" w14:textId="15D0FA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76BBE2D7" w14:textId="0D29098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722489.29</w:t>
            </w:r>
          </w:p>
        </w:tc>
        <w:tc>
          <w:tcPr>
            <w:tcW w:w="1562" w:type="dxa"/>
          </w:tcPr>
          <w:p w14:paraId="20FA55FB" w14:textId="7A5F68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3363100.36</w:t>
            </w:r>
          </w:p>
        </w:tc>
        <w:tc>
          <w:tcPr>
            <w:tcW w:w="2134" w:type="dxa"/>
          </w:tcPr>
          <w:p w14:paraId="3EC14C09" w14:textId="392A2C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8EC48C" w14:textId="21EE90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16E914" w14:textId="582C13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82E8A3C" w14:textId="77777777" w:rsidTr="001B1EA5">
        <w:trPr>
          <w:trHeight w:val="54"/>
        </w:trPr>
        <w:tc>
          <w:tcPr>
            <w:tcW w:w="1691" w:type="dxa"/>
          </w:tcPr>
          <w:p w14:paraId="145CBDB4" w14:textId="3C7A01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44E6514C" w14:textId="2F9B662E" w:rsidR="00971481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722489.45</w:t>
            </w:r>
          </w:p>
        </w:tc>
        <w:tc>
          <w:tcPr>
            <w:tcW w:w="1562" w:type="dxa"/>
          </w:tcPr>
          <w:p w14:paraId="52C99F35" w14:textId="77ABBD43" w:rsidR="00971481" w:rsidRDefault="00971481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3363098.37</w:t>
            </w:r>
          </w:p>
        </w:tc>
        <w:tc>
          <w:tcPr>
            <w:tcW w:w="2134" w:type="dxa"/>
          </w:tcPr>
          <w:p w14:paraId="1BEDA2DA" w14:textId="1288A9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D3C92" w14:textId="1FD2DE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59696E" w14:textId="77BD78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74B2FE8" w14:textId="77777777" w:rsidTr="001B1EA5">
        <w:trPr>
          <w:trHeight w:val="54"/>
        </w:trPr>
        <w:tc>
          <w:tcPr>
            <w:tcW w:w="1691" w:type="dxa"/>
          </w:tcPr>
          <w:p w14:paraId="3DBDC737" w14:textId="7A79AE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34904E5D" w14:textId="292268B8" w:rsidR="00971481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722478.64</w:t>
            </w:r>
          </w:p>
        </w:tc>
        <w:tc>
          <w:tcPr>
            <w:tcW w:w="1562" w:type="dxa"/>
          </w:tcPr>
          <w:p w14:paraId="1F1B2745" w14:textId="28183356" w:rsidR="00971481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3363074.17</w:t>
            </w:r>
          </w:p>
        </w:tc>
        <w:tc>
          <w:tcPr>
            <w:tcW w:w="2134" w:type="dxa"/>
          </w:tcPr>
          <w:p w14:paraId="6FBE419A" w14:textId="437631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7B258" w14:textId="2858AB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B1CE7C" w14:textId="6CAE57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2AB052D" w14:textId="77777777" w:rsidTr="001B1EA5">
        <w:trPr>
          <w:trHeight w:val="54"/>
        </w:trPr>
        <w:tc>
          <w:tcPr>
            <w:tcW w:w="1691" w:type="dxa"/>
          </w:tcPr>
          <w:p w14:paraId="36E5DBC8" w14:textId="65F24B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2B2D48FF" w14:textId="1B3992F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722465.90</w:t>
            </w:r>
          </w:p>
        </w:tc>
        <w:tc>
          <w:tcPr>
            <w:tcW w:w="1562" w:type="dxa"/>
          </w:tcPr>
          <w:p w14:paraId="0356211A" w14:textId="0AC82D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3363054.34</w:t>
            </w:r>
          </w:p>
        </w:tc>
        <w:tc>
          <w:tcPr>
            <w:tcW w:w="2134" w:type="dxa"/>
          </w:tcPr>
          <w:p w14:paraId="1A409A58" w14:textId="3C8E24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6DE8C7" w14:textId="342152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7E6B9" w14:textId="7D5A0F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CCED689" w14:textId="77777777" w:rsidTr="001B1EA5">
        <w:trPr>
          <w:trHeight w:val="54"/>
        </w:trPr>
        <w:tc>
          <w:tcPr>
            <w:tcW w:w="1691" w:type="dxa"/>
          </w:tcPr>
          <w:p w14:paraId="76CB9A7E" w14:textId="260952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7BF2C2BD" w14:textId="4EAB5DB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722459.48</w:t>
            </w:r>
          </w:p>
        </w:tc>
        <w:tc>
          <w:tcPr>
            <w:tcW w:w="1562" w:type="dxa"/>
          </w:tcPr>
          <w:p w14:paraId="2B25CD50" w14:textId="1F37DC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3363032.74</w:t>
            </w:r>
          </w:p>
        </w:tc>
        <w:tc>
          <w:tcPr>
            <w:tcW w:w="2134" w:type="dxa"/>
          </w:tcPr>
          <w:p w14:paraId="64424B41" w14:textId="3D038D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DEA9B" w14:textId="4C4595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2E2F05" w14:textId="2482D2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1A5AEFE" w14:textId="77777777" w:rsidTr="001B1EA5">
        <w:trPr>
          <w:trHeight w:val="54"/>
        </w:trPr>
        <w:tc>
          <w:tcPr>
            <w:tcW w:w="1691" w:type="dxa"/>
          </w:tcPr>
          <w:p w14:paraId="23A09F42" w14:textId="4C36F9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640A604B" w14:textId="741AEC4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722466.64</w:t>
            </w:r>
          </w:p>
        </w:tc>
        <w:tc>
          <w:tcPr>
            <w:tcW w:w="1562" w:type="dxa"/>
          </w:tcPr>
          <w:p w14:paraId="7D1D1BB9" w14:textId="47E7D9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3363019.73</w:t>
            </w:r>
          </w:p>
        </w:tc>
        <w:tc>
          <w:tcPr>
            <w:tcW w:w="2134" w:type="dxa"/>
          </w:tcPr>
          <w:p w14:paraId="60BD796C" w14:textId="24A238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E80FC1" w14:textId="7E6B74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1520D" w14:textId="7B72C7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BACED75" w14:textId="77777777" w:rsidTr="001B1EA5">
        <w:trPr>
          <w:trHeight w:val="54"/>
        </w:trPr>
        <w:tc>
          <w:tcPr>
            <w:tcW w:w="1691" w:type="dxa"/>
          </w:tcPr>
          <w:p w14:paraId="7B926454" w14:textId="241E7B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3A1FD9B6" w14:textId="4063312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722486.60</w:t>
            </w:r>
          </w:p>
        </w:tc>
        <w:tc>
          <w:tcPr>
            <w:tcW w:w="1562" w:type="dxa"/>
          </w:tcPr>
          <w:p w14:paraId="72EFE3DF" w14:textId="3861B5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3363003.71</w:t>
            </w:r>
          </w:p>
        </w:tc>
        <w:tc>
          <w:tcPr>
            <w:tcW w:w="2134" w:type="dxa"/>
          </w:tcPr>
          <w:p w14:paraId="7805CA29" w14:textId="177923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9732B" w14:textId="1D540C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33FE3A" w14:textId="3C5FB9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A3D9335" w14:textId="77777777" w:rsidTr="001B1EA5">
        <w:trPr>
          <w:trHeight w:val="54"/>
        </w:trPr>
        <w:tc>
          <w:tcPr>
            <w:tcW w:w="1691" w:type="dxa"/>
          </w:tcPr>
          <w:p w14:paraId="0AFDB31F" w14:textId="174523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41CD510D" w14:textId="5277AD3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722507.72</w:t>
            </w:r>
          </w:p>
        </w:tc>
        <w:tc>
          <w:tcPr>
            <w:tcW w:w="1562" w:type="dxa"/>
          </w:tcPr>
          <w:p w14:paraId="7CAB40AD" w14:textId="543D2E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3362998.73</w:t>
            </w:r>
          </w:p>
        </w:tc>
        <w:tc>
          <w:tcPr>
            <w:tcW w:w="2134" w:type="dxa"/>
          </w:tcPr>
          <w:p w14:paraId="50DD2EB3" w14:textId="4A35CF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555AA0" w14:textId="0D5855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827E8B" w14:textId="10D2C7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BD07E94" w14:textId="77777777" w:rsidTr="001B1EA5">
        <w:trPr>
          <w:trHeight w:val="54"/>
        </w:trPr>
        <w:tc>
          <w:tcPr>
            <w:tcW w:w="1691" w:type="dxa"/>
          </w:tcPr>
          <w:p w14:paraId="49FBE21D" w14:textId="2894AA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5F1E4302" w14:textId="6A5981C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722525.88</w:t>
            </w:r>
          </w:p>
        </w:tc>
        <w:tc>
          <w:tcPr>
            <w:tcW w:w="1562" w:type="dxa"/>
          </w:tcPr>
          <w:p w14:paraId="26FD80B7" w14:textId="06D401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3362995.92</w:t>
            </w:r>
          </w:p>
        </w:tc>
        <w:tc>
          <w:tcPr>
            <w:tcW w:w="2134" w:type="dxa"/>
          </w:tcPr>
          <w:p w14:paraId="663FAFEA" w14:textId="0E5C18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4C9021" w14:textId="7E1E1F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21FF2" w14:textId="64B74B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CA2787D" w14:textId="77777777" w:rsidTr="001B1EA5">
        <w:trPr>
          <w:trHeight w:val="54"/>
        </w:trPr>
        <w:tc>
          <w:tcPr>
            <w:tcW w:w="1691" w:type="dxa"/>
          </w:tcPr>
          <w:p w14:paraId="679FE8E7" w14:textId="3FF518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7CB6DA47" w14:textId="38C7E51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722531.01</w:t>
            </w:r>
          </w:p>
        </w:tc>
        <w:tc>
          <w:tcPr>
            <w:tcW w:w="1562" w:type="dxa"/>
          </w:tcPr>
          <w:p w14:paraId="0DE0D95F" w14:textId="67ACD1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3362984.08</w:t>
            </w:r>
          </w:p>
        </w:tc>
        <w:tc>
          <w:tcPr>
            <w:tcW w:w="2134" w:type="dxa"/>
          </w:tcPr>
          <w:p w14:paraId="05FFC37E" w14:textId="6BFBE6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FB722B" w14:textId="39CE2B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7BAB5" w14:textId="356AC2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4B9BC4F" w14:textId="77777777" w:rsidTr="001B1EA5">
        <w:trPr>
          <w:trHeight w:val="54"/>
        </w:trPr>
        <w:tc>
          <w:tcPr>
            <w:tcW w:w="1691" w:type="dxa"/>
          </w:tcPr>
          <w:p w14:paraId="049FA836" w14:textId="447A0F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7C04D7E3" w14:textId="19AB8B5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722531.17</w:t>
            </w:r>
          </w:p>
        </w:tc>
        <w:tc>
          <w:tcPr>
            <w:tcW w:w="1562" w:type="dxa"/>
          </w:tcPr>
          <w:p w14:paraId="60DB091D" w14:textId="650D89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3362973.76</w:t>
            </w:r>
          </w:p>
        </w:tc>
        <w:tc>
          <w:tcPr>
            <w:tcW w:w="2134" w:type="dxa"/>
          </w:tcPr>
          <w:p w14:paraId="4DF97BB8" w14:textId="536B9D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0C280B" w14:textId="627A2A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6924E9" w14:textId="03CFB2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A99835" w14:textId="77777777" w:rsidTr="001B1EA5">
        <w:trPr>
          <w:trHeight w:val="54"/>
        </w:trPr>
        <w:tc>
          <w:tcPr>
            <w:tcW w:w="1691" w:type="dxa"/>
          </w:tcPr>
          <w:p w14:paraId="599069D1" w14:textId="3F40DA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14386765" w14:textId="35F9484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722530.06</w:t>
            </w:r>
          </w:p>
        </w:tc>
        <w:tc>
          <w:tcPr>
            <w:tcW w:w="1562" w:type="dxa"/>
          </w:tcPr>
          <w:p w14:paraId="52E359D1" w14:textId="37561D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3362967.86</w:t>
            </w:r>
          </w:p>
        </w:tc>
        <w:tc>
          <w:tcPr>
            <w:tcW w:w="2134" w:type="dxa"/>
          </w:tcPr>
          <w:p w14:paraId="76F995BE" w14:textId="7DBBD4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28CA9" w14:textId="29CA73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B2C26" w14:textId="56BE67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7B66AC7" w14:textId="77777777" w:rsidTr="001B1EA5">
        <w:trPr>
          <w:trHeight w:val="54"/>
        </w:trPr>
        <w:tc>
          <w:tcPr>
            <w:tcW w:w="1691" w:type="dxa"/>
          </w:tcPr>
          <w:p w14:paraId="75D06006" w14:textId="4C2B20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5600B320" w14:textId="2D7C183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722526.50</w:t>
            </w:r>
          </w:p>
        </w:tc>
        <w:tc>
          <w:tcPr>
            <w:tcW w:w="1562" w:type="dxa"/>
          </w:tcPr>
          <w:p w14:paraId="73E4B082" w14:textId="0CB986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3362950.06</w:t>
            </w:r>
          </w:p>
        </w:tc>
        <w:tc>
          <w:tcPr>
            <w:tcW w:w="2134" w:type="dxa"/>
          </w:tcPr>
          <w:p w14:paraId="27545BEC" w14:textId="44571C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72767" w14:textId="5CE754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8F7CE0" w14:textId="319FC2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1EA570" w14:textId="77777777" w:rsidTr="001B1EA5">
        <w:trPr>
          <w:trHeight w:val="54"/>
        </w:trPr>
        <w:tc>
          <w:tcPr>
            <w:tcW w:w="1691" w:type="dxa"/>
          </w:tcPr>
          <w:p w14:paraId="233C66EC" w14:textId="48BD69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5F453131" w14:textId="25933B9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722520.97</w:t>
            </w:r>
          </w:p>
        </w:tc>
        <w:tc>
          <w:tcPr>
            <w:tcW w:w="1562" w:type="dxa"/>
          </w:tcPr>
          <w:p w14:paraId="7C7D0D3F" w14:textId="1C6311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3362937.03</w:t>
            </w:r>
          </w:p>
        </w:tc>
        <w:tc>
          <w:tcPr>
            <w:tcW w:w="2134" w:type="dxa"/>
          </w:tcPr>
          <w:p w14:paraId="64723208" w14:textId="1FA964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F63866" w14:textId="40814F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DE4C36" w14:textId="3BDD5D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54099CA" w14:textId="77777777" w:rsidTr="001B1EA5">
        <w:trPr>
          <w:trHeight w:val="54"/>
        </w:trPr>
        <w:tc>
          <w:tcPr>
            <w:tcW w:w="1691" w:type="dxa"/>
          </w:tcPr>
          <w:p w14:paraId="4B9A50F9" w14:textId="1A58A0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7A214D2D" w14:textId="5515A24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722524.64</w:t>
            </w:r>
          </w:p>
        </w:tc>
        <w:tc>
          <w:tcPr>
            <w:tcW w:w="1562" w:type="dxa"/>
          </w:tcPr>
          <w:p w14:paraId="6A9AA6B0" w14:textId="39FEC3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3362922.95</w:t>
            </w:r>
          </w:p>
        </w:tc>
        <w:tc>
          <w:tcPr>
            <w:tcW w:w="2134" w:type="dxa"/>
          </w:tcPr>
          <w:p w14:paraId="49F9AAFE" w14:textId="7D9633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1B22F" w14:textId="0645F5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BD7BBB" w14:textId="44EA30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21ADEA3" w14:textId="77777777" w:rsidTr="001B1EA5">
        <w:trPr>
          <w:trHeight w:val="54"/>
        </w:trPr>
        <w:tc>
          <w:tcPr>
            <w:tcW w:w="1691" w:type="dxa"/>
          </w:tcPr>
          <w:p w14:paraId="64EEB0EF" w14:textId="0BDC0B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3406A993" w14:textId="13B1264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722529.86</w:t>
            </w:r>
          </w:p>
        </w:tc>
        <w:tc>
          <w:tcPr>
            <w:tcW w:w="1562" w:type="dxa"/>
          </w:tcPr>
          <w:p w14:paraId="7EA443B1" w14:textId="0E156A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3362914.55</w:t>
            </w:r>
          </w:p>
        </w:tc>
        <w:tc>
          <w:tcPr>
            <w:tcW w:w="2134" w:type="dxa"/>
          </w:tcPr>
          <w:p w14:paraId="7EC5CE97" w14:textId="66ADFB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936946" w14:textId="3B9B37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A63FF" w14:textId="4CA115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E517A66" w14:textId="77777777" w:rsidTr="001B1EA5">
        <w:trPr>
          <w:trHeight w:val="54"/>
        </w:trPr>
        <w:tc>
          <w:tcPr>
            <w:tcW w:w="1691" w:type="dxa"/>
          </w:tcPr>
          <w:p w14:paraId="7AD4B2D9" w14:textId="26D16B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4CDE26A4" w14:textId="4B02D7E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722539.17</w:t>
            </w:r>
          </w:p>
        </w:tc>
        <w:tc>
          <w:tcPr>
            <w:tcW w:w="1562" w:type="dxa"/>
          </w:tcPr>
          <w:p w14:paraId="017D4C81" w14:textId="4722CC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3362911.05</w:t>
            </w:r>
          </w:p>
        </w:tc>
        <w:tc>
          <w:tcPr>
            <w:tcW w:w="2134" w:type="dxa"/>
          </w:tcPr>
          <w:p w14:paraId="3EECAC0F" w14:textId="1CFD11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9181F6" w14:textId="338DD3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37663" w14:textId="6308D9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28BE8CC" w14:textId="77777777" w:rsidTr="001B1EA5">
        <w:trPr>
          <w:trHeight w:val="54"/>
        </w:trPr>
        <w:tc>
          <w:tcPr>
            <w:tcW w:w="1691" w:type="dxa"/>
          </w:tcPr>
          <w:p w14:paraId="19B6A218" w14:textId="5C6EC0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0E753436" w14:textId="1FCBEE0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722555.66</w:t>
            </w:r>
          </w:p>
        </w:tc>
        <w:tc>
          <w:tcPr>
            <w:tcW w:w="1562" w:type="dxa"/>
          </w:tcPr>
          <w:p w14:paraId="4160A5A7" w14:textId="6D763F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3362909.71</w:t>
            </w:r>
          </w:p>
        </w:tc>
        <w:tc>
          <w:tcPr>
            <w:tcW w:w="2134" w:type="dxa"/>
          </w:tcPr>
          <w:p w14:paraId="33BFCDB0" w14:textId="6C8058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2A07E" w14:textId="12C446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13ED84" w14:textId="0EDF57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9AC8A98" w14:textId="77777777" w:rsidTr="001B1EA5">
        <w:trPr>
          <w:trHeight w:val="54"/>
        </w:trPr>
        <w:tc>
          <w:tcPr>
            <w:tcW w:w="1691" w:type="dxa"/>
          </w:tcPr>
          <w:p w14:paraId="7D2516B6" w14:textId="2B4DAA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12E550D6" w14:textId="5D92298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722583.11</w:t>
            </w:r>
          </w:p>
        </w:tc>
        <w:tc>
          <w:tcPr>
            <w:tcW w:w="1562" w:type="dxa"/>
          </w:tcPr>
          <w:p w14:paraId="025AD9DE" w14:textId="4B5092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3362907.07</w:t>
            </w:r>
          </w:p>
        </w:tc>
        <w:tc>
          <w:tcPr>
            <w:tcW w:w="2134" w:type="dxa"/>
          </w:tcPr>
          <w:p w14:paraId="7264CEFF" w14:textId="6D1CFC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5F311" w14:textId="0C1BD4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2AA946" w14:textId="22A71A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0BC12CB" w14:textId="77777777" w:rsidTr="001B1EA5">
        <w:trPr>
          <w:trHeight w:val="54"/>
        </w:trPr>
        <w:tc>
          <w:tcPr>
            <w:tcW w:w="1691" w:type="dxa"/>
          </w:tcPr>
          <w:p w14:paraId="25D3C370" w14:textId="3A29B7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47FD6A77" w14:textId="6D6D08E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722590.00</w:t>
            </w:r>
          </w:p>
        </w:tc>
        <w:tc>
          <w:tcPr>
            <w:tcW w:w="1562" w:type="dxa"/>
          </w:tcPr>
          <w:p w14:paraId="5FEA3BB5" w14:textId="0AFCAC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3362895.01</w:t>
            </w:r>
          </w:p>
        </w:tc>
        <w:tc>
          <w:tcPr>
            <w:tcW w:w="2134" w:type="dxa"/>
          </w:tcPr>
          <w:p w14:paraId="38017ED9" w14:textId="1A8448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C1A7B" w14:textId="5FCC65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40BDBF" w14:textId="3F70E0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DD81F6C" w14:textId="77777777" w:rsidTr="001B1EA5">
        <w:trPr>
          <w:trHeight w:val="54"/>
        </w:trPr>
        <w:tc>
          <w:tcPr>
            <w:tcW w:w="1691" w:type="dxa"/>
          </w:tcPr>
          <w:p w14:paraId="77C9D9CA" w14:textId="573A50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15B52228" w14:textId="732EF5F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722592.69</w:t>
            </w:r>
          </w:p>
        </w:tc>
        <w:tc>
          <w:tcPr>
            <w:tcW w:w="1562" w:type="dxa"/>
          </w:tcPr>
          <w:p w14:paraId="60EC111A" w14:textId="6B9E2E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3362882.60</w:t>
            </w:r>
          </w:p>
        </w:tc>
        <w:tc>
          <w:tcPr>
            <w:tcW w:w="2134" w:type="dxa"/>
          </w:tcPr>
          <w:p w14:paraId="5B58F19A" w14:textId="2E7008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399501" w14:textId="1B00C0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16556E" w14:textId="06D952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9BA1630" w14:textId="77777777" w:rsidTr="001B1EA5">
        <w:trPr>
          <w:trHeight w:val="54"/>
        </w:trPr>
        <w:tc>
          <w:tcPr>
            <w:tcW w:w="1691" w:type="dxa"/>
          </w:tcPr>
          <w:p w14:paraId="04058293" w14:textId="52F2236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626F04FC" w14:textId="2E45ED5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722593.43</w:t>
            </w:r>
          </w:p>
        </w:tc>
        <w:tc>
          <w:tcPr>
            <w:tcW w:w="1562" w:type="dxa"/>
          </w:tcPr>
          <w:p w14:paraId="581F319B" w14:textId="4BAE9C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3362866.40</w:t>
            </w:r>
          </w:p>
        </w:tc>
        <w:tc>
          <w:tcPr>
            <w:tcW w:w="2134" w:type="dxa"/>
          </w:tcPr>
          <w:p w14:paraId="3FBEDD07" w14:textId="04B538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22798" w14:textId="374F0E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25A1B9" w14:textId="6EE9E6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49C579" w14:textId="77777777" w:rsidTr="001B1EA5">
        <w:trPr>
          <w:trHeight w:val="54"/>
        </w:trPr>
        <w:tc>
          <w:tcPr>
            <w:tcW w:w="1691" w:type="dxa"/>
          </w:tcPr>
          <w:p w14:paraId="3AC8AABA" w14:textId="63296B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3F4A7E68" w14:textId="4714B8F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722591.40</w:t>
            </w:r>
          </w:p>
        </w:tc>
        <w:tc>
          <w:tcPr>
            <w:tcW w:w="1562" w:type="dxa"/>
          </w:tcPr>
          <w:p w14:paraId="27E037A5" w14:textId="0107F8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3362859.64</w:t>
            </w:r>
          </w:p>
        </w:tc>
        <w:tc>
          <w:tcPr>
            <w:tcW w:w="2134" w:type="dxa"/>
          </w:tcPr>
          <w:p w14:paraId="5FC382F1" w14:textId="29D05A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8334C2" w14:textId="392378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8BF52E" w14:textId="20D5D2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BFE851D" w14:textId="77777777" w:rsidTr="001B1EA5">
        <w:trPr>
          <w:trHeight w:val="54"/>
        </w:trPr>
        <w:tc>
          <w:tcPr>
            <w:tcW w:w="1691" w:type="dxa"/>
          </w:tcPr>
          <w:p w14:paraId="02816EE1" w14:textId="6E459F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3A8769FB" w14:textId="7FF83B9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722592.61</w:t>
            </w:r>
          </w:p>
        </w:tc>
        <w:tc>
          <w:tcPr>
            <w:tcW w:w="1562" w:type="dxa"/>
          </w:tcPr>
          <w:p w14:paraId="77F99D85" w14:textId="711208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3362849.42</w:t>
            </w:r>
          </w:p>
        </w:tc>
        <w:tc>
          <w:tcPr>
            <w:tcW w:w="2134" w:type="dxa"/>
          </w:tcPr>
          <w:p w14:paraId="3E1CF845" w14:textId="5BE6E7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6D39C4" w14:textId="445197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4E1815" w14:textId="0939A5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AB61CC3" w14:textId="77777777" w:rsidTr="001B1EA5">
        <w:trPr>
          <w:trHeight w:val="54"/>
        </w:trPr>
        <w:tc>
          <w:tcPr>
            <w:tcW w:w="1691" w:type="dxa"/>
          </w:tcPr>
          <w:p w14:paraId="7B710D1C" w14:textId="377A53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3B10F15E" w14:textId="6AF0E64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722596.58</w:t>
            </w:r>
          </w:p>
        </w:tc>
        <w:tc>
          <w:tcPr>
            <w:tcW w:w="1562" w:type="dxa"/>
          </w:tcPr>
          <w:p w14:paraId="14088947" w14:textId="36BF48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3362841.47</w:t>
            </w:r>
          </w:p>
        </w:tc>
        <w:tc>
          <w:tcPr>
            <w:tcW w:w="2134" w:type="dxa"/>
          </w:tcPr>
          <w:p w14:paraId="26873260" w14:textId="634F0E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A44E97" w14:textId="6AE792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67B5CB" w14:textId="50DFBA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DBD5F6F" w14:textId="77777777" w:rsidTr="001B1EA5">
        <w:trPr>
          <w:trHeight w:val="54"/>
        </w:trPr>
        <w:tc>
          <w:tcPr>
            <w:tcW w:w="1691" w:type="dxa"/>
          </w:tcPr>
          <w:p w14:paraId="5863204D" w14:textId="3502D2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6DDAFD84" w14:textId="4860EC5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722609.81</w:t>
            </w:r>
          </w:p>
        </w:tc>
        <w:tc>
          <w:tcPr>
            <w:tcW w:w="1562" w:type="dxa"/>
          </w:tcPr>
          <w:p w14:paraId="053C9F1A" w14:textId="495871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3362833.95</w:t>
            </w:r>
          </w:p>
        </w:tc>
        <w:tc>
          <w:tcPr>
            <w:tcW w:w="2134" w:type="dxa"/>
          </w:tcPr>
          <w:p w14:paraId="01B05C60" w14:textId="6105DF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D47DA1" w14:textId="395F52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E47085" w14:textId="18FC91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E2FFF96" w14:textId="77777777" w:rsidTr="001B1EA5">
        <w:trPr>
          <w:trHeight w:val="54"/>
        </w:trPr>
        <w:tc>
          <w:tcPr>
            <w:tcW w:w="1691" w:type="dxa"/>
          </w:tcPr>
          <w:p w14:paraId="7ED472E1" w14:textId="426D0A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37483114" w14:textId="6C4787C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722632.19</w:t>
            </w:r>
          </w:p>
        </w:tc>
        <w:tc>
          <w:tcPr>
            <w:tcW w:w="1562" w:type="dxa"/>
          </w:tcPr>
          <w:p w14:paraId="678F922C" w14:textId="0F3175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3362833.61</w:t>
            </w:r>
          </w:p>
        </w:tc>
        <w:tc>
          <w:tcPr>
            <w:tcW w:w="2134" w:type="dxa"/>
          </w:tcPr>
          <w:p w14:paraId="09E78DE2" w14:textId="77653D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3AE029" w14:textId="01E901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B63C31" w14:textId="62E791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17435B9" w14:textId="77777777" w:rsidTr="001B1EA5">
        <w:trPr>
          <w:trHeight w:val="54"/>
        </w:trPr>
        <w:tc>
          <w:tcPr>
            <w:tcW w:w="1691" w:type="dxa"/>
          </w:tcPr>
          <w:p w14:paraId="5FBC48A0" w14:textId="723DD5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553B1BF5" w14:textId="492D7FD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722650.83</w:t>
            </w:r>
          </w:p>
        </w:tc>
        <w:tc>
          <w:tcPr>
            <w:tcW w:w="1562" w:type="dxa"/>
          </w:tcPr>
          <w:p w14:paraId="57AC6D2E" w14:textId="718DEE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3362823.53</w:t>
            </w:r>
          </w:p>
        </w:tc>
        <w:tc>
          <w:tcPr>
            <w:tcW w:w="2134" w:type="dxa"/>
          </w:tcPr>
          <w:p w14:paraId="0CE55C20" w14:textId="6D03F3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BE601" w14:textId="4B93F7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839EEA" w14:textId="0690D5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56C07F3" w14:textId="77777777" w:rsidTr="001B1EA5">
        <w:trPr>
          <w:trHeight w:val="54"/>
        </w:trPr>
        <w:tc>
          <w:tcPr>
            <w:tcW w:w="1691" w:type="dxa"/>
          </w:tcPr>
          <w:p w14:paraId="3E5ABAD1" w14:textId="2C79C8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39BDBA2B" w14:textId="571FCE2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722662.46</w:t>
            </w:r>
          </w:p>
        </w:tc>
        <w:tc>
          <w:tcPr>
            <w:tcW w:w="1562" w:type="dxa"/>
          </w:tcPr>
          <w:p w14:paraId="3E9BE015" w14:textId="7A3566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3362811.63</w:t>
            </w:r>
          </w:p>
        </w:tc>
        <w:tc>
          <w:tcPr>
            <w:tcW w:w="2134" w:type="dxa"/>
          </w:tcPr>
          <w:p w14:paraId="7CF06502" w14:textId="6DA606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006B2" w14:textId="15567B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EDB600" w14:textId="31DD4D8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540DB1" w14:textId="77777777" w:rsidTr="001B1EA5">
        <w:trPr>
          <w:trHeight w:val="54"/>
        </w:trPr>
        <w:tc>
          <w:tcPr>
            <w:tcW w:w="1691" w:type="dxa"/>
          </w:tcPr>
          <w:p w14:paraId="4ED890CF" w14:textId="1C9E3C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65382D17" w14:textId="7D788F4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722673.46</w:t>
            </w:r>
          </w:p>
        </w:tc>
        <w:tc>
          <w:tcPr>
            <w:tcW w:w="1562" w:type="dxa"/>
          </w:tcPr>
          <w:p w14:paraId="3726A7AB" w14:textId="151E52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3362810.73</w:t>
            </w:r>
          </w:p>
        </w:tc>
        <w:tc>
          <w:tcPr>
            <w:tcW w:w="2134" w:type="dxa"/>
          </w:tcPr>
          <w:p w14:paraId="60FB1C91" w14:textId="475CE2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3D187" w14:textId="515A59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09DC46" w14:textId="123AD2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17EDF24" w14:textId="77777777" w:rsidTr="001B1EA5">
        <w:trPr>
          <w:trHeight w:val="54"/>
        </w:trPr>
        <w:tc>
          <w:tcPr>
            <w:tcW w:w="1691" w:type="dxa"/>
          </w:tcPr>
          <w:p w14:paraId="76FBC031" w14:textId="4B4321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3308FC81" w14:textId="696ADDE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722684.11</w:t>
            </w:r>
          </w:p>
        </w:tc>
        <w:tc>
          <w:tcPr>
            <w:tcW w:w="1562" w:type="dxa"/>
          </w:tcPr>
          <w:p w14:paraId="7ACBBF7F" w14:textId="43D01C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3362813.59</w:t>
            </w:r>
          </w:p>
        </w:tc>
        <w:tc>
          <w:tcPr>
            <w:tcW w:w="2134" w:type="dxa"/>
          </w:tcPr>
          <w:p w14:paraId="757E54C8" w14:textId="21E6C5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78135" w14:textId="2D373D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748E2C" w14:textId="3B31A7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842D55E" w14:textId="77777777" w:rsidTr="001B1EA5">
        <w:trPr>
          <w:trHeight w:val="54"/>
        </w:trPr>
        <w:tc>
          <w:tcPr>
            <w:tcW w:w="1691" w:type="dxa"/>
          </w:tcPr>
          <w:p w14:paraId="3DECA1CF" w14:textId="770059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3A084E41" w14:textId="63635DB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722690.27</w:t>
            </w:r>
          </w:p>
        </w:tc>
        <w:tc>
          <w:tcPr>
            <w:tcW w:w="1562" w:type="dxa"/>
          </w:tcPr>
          <w:p w14:paraId="6BAED519" w14:textId="76102E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3362815.96</w:t>
            </w:r>
          </w:p>
        </w:tc>
        <w:tc>
          <w:tcPr>
            <w:tcW w:w="2134" w:type="dxa"/>
          </w:tcPr>
          <w:p w14:paraId="2D3216D8" w14:textId="65E3DE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A3328F" w14:textId="71CCA6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D78CD7" w14:textId="532102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2B48DCB" w14:textId="77777777" w:rsidTr="001B1EA5">
        <w:trPr>
          <w:trHeight w:val="54"/>
        </w:trPr>
        <w:tc>
          <w:tcPr>
            <w:tcW w:w="1691" w:type="dxa"/>
          </w:tcPr>
          <w:p w14:paraId="7EDBCF0A" w14:textId="23B078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51A29FE1" w14:textId="43FAFD6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722698.83</w:t>
            </w:r>
          </w:p>
        </w:tc>
        <w:tc>
          <w:tcPr>
            <w:tcW w:w="1562" w:type="dxa"/>
          </w:tcPr>
          <w:p w14:paraId="66DC4E22" w14:textId="0ED8B2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3362823.29</w:t>
            </w:r>
          </w:p>
        </w:tc>
        <w:tc>
          <w:tcPr>
            <w:tcW w:w="2134" w:type="dxa"/>
          </w:tcPr>
          <w:p w14:paraId="2CAE4E90" w14:textId="2A37A2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08A67B" w14:textId="3370D0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E7910F" w14:textId="09EA91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EEBED70" w14:textId="77777777" w:rsidTr="001B1EA5">
        <w:trPr>
          <w:trHeight w:val="54"/>
        </w:trPr>
        <w:tc>
          <w:tcPr>
            <w:tcW w:w="1691" w:type="dxa"/>
          </w:tcPr>
          <w:p w14:paraId="13970B65" w14:textId="1C00CA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249CD578" w14:textId="6554A2A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722707.52</w:t>
            </w:r>
          </w:p>
        </w:tc>
        <w:tc>
          <w:tcPr>
            <w:tcW w:w="1562" w:type="dxa"/>
          </w:tcPr>
          <w:p w14:paraId="2FB623C7" w14:textId="7AEFB3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3362832.93</w:t>
            </w:r>
          </w:p>
        </w:tc>
        <w:tc>
          <w:tcPr>
            <w:tcW w:w="2134" w:type="dxa"/>
          </w:tcPr>
          <w:p w14:paraId="79875232" w14:textId="58CC24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693E40" w14:textId="2AA3EE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860147" w14:textId="6E0168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BB661B6" w14:textId="77777777" w:rsidTr="001B1EA5">
        <w:trPr>
          <w:trHeight w:val="54"/>
        </w:trPr>
        <w:tc>
          <w:tcPr>
            <w:tcW w:w="1691" w:type="dxa"/>
          </w:tcPr>
          <w:p w14:paraId="125FC985" w14:textId="6ECF48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7FC2C150" w14:textId="212E773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722719.83</w:t>
            </w:r>
          </w:p>
        </w:tc>
        <w:tc>
          <w:tcPr>
            <w:tcW w:w="1562" w:type="dxa"/>
          </w:tcPr>
          <w:p w14:paraId="6D7F1DA2" w14:textId="0E9FF9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3362842.21</w:t>
            </w:r>
          </w:p>
        </w:tc>
        <w:tc>
          <w:tcPr>
            <w:tcW w:w="2134" w:type="dxa"/>
          </w:tcPr>
          <w:p w14:paraId="40A0CE8E" w14:textId="2A33AE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0FD6B" w14:textId="1BAB90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6D7ED" w14:textId="1FC378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C1807B3" w14:textId="77777777" w:rsidTr="001B1EA5">
        <w:trPr>
          <w:trHeight w:val="54"/>
        </w:trPr>
        <w:tc>
          <w:tcPr>
            <w:tcW w:w="1691" w:type="dxa"/>
          </w:tcPr>
          <w:p w14:paraId="4E9C29A6" w14:textId="30EC23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57F69F98" w14:textId="6E25B3F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722731.93</w:t>
            </w:r>
          </w:p>
        </w:tc>
        <w:tc>
          <w:tcPr>
            <w:tcW w:w="1562" w:type="dxa"/>
          </w:tcPr>
          <w:p w14:paraId="2B555F57" w14:textId="377675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3362845.88</w:t>
            </w:r>
          </w:p>
        </w:tc>
        <w:tc>
          <w:tcPr>
            <w:tcW w:w="2134" w:type="dxa"/>
          </w:tcPr>
          <w:p w14:paraId="05374D46" w14:textId="5685CC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C208A" w14:textId="6609A5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992B1E" w14:textId="1B2F14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F62C23F" w14:textId="77777777" w:rsidTr="001B1EA5">
        <w:trPr>
          <w:trHeight w:val="54"/>
        </w:trPr>
        <w:tc>
          <w:tcPr>
            <w:tcW w:w="1691" w:type="dxa"/>
          </w:tcPr>
          <w:p w14:paraId="690E8E4F" w14:textId="1AC2B8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6E766BDA" w14:textId="3B2D5A5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722746.55</w:t>
            </w:r>
          </w:p>
        </w:tc>
        <w:tc>
          <w:tcPr>
            <w:tcW w:w="1562" w:type="dxa"/>
          </w:tcPr>
          <w:p w14:paraId="50146D66" w14:textId="55EEE8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3362844.22</w:t>
            </w:r>
          </w:p>
        </w:tc>
        <w:tc>
          <w:tcPr>
            <w:tcW w:w="2134" w:type="dxa"/>
          </w:tcPr>
          <w:p w14:paraId="3AB5CEC7" w14:textId="496352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A7145" w14:textId="02549F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8611F" w14:textId="037413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17E6A9B" w14:textId="77777777" w:rsidTr="001B1EA5">
        <w:trPr>
          <w:trHeight w:val="54"/>
        </w:trPr>
        <w:tc>
          <w:tcPr>
            <w:tcW w:w="1691" w:type="dxa"/>
          </w:tcPr>
          <w:p w14:paraId="31310ECD" w14:textId="79CC8F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4211ADF8" w14:textId="37A64D1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722763.51</w:t>
            </w:r>
          </w:p>
        </w:tc>
        <w:tc>
          <w:tcPr>
            <w:tcW w:w="1562" w:type="dxa"/>
          </w:tcPr>
          <w:p w14:paraId="3B4BDCF9" w14:textId="01E944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3362835.24</w:t>
            </w:r>
          </w:p>
        </w:tc>
        <w:tc>
          <w:tcPr>
            <w:tcW w:w="2134" w:type="dxa"/>
          </w:tcPr>
          <w:p w14:paraId="6868FE77" w14:textId="6CF7A8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71C69" w14:textId="73F876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9A152" w14:textId="1DE76F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382CA3F" w14:textId="77777777" w:rsidTr="001B1EA5">
        <w:trPr>
          <w:trHeight w:val="54"/>
        </w:trPr>
        <w:tc>
          <w:tcPr>
            <w:tcW w:w="1691" w:type="dxa"/>
          </w:tcPr>
          <w:p w14:paraId="5004827D" w14:textId="6B9596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580ED744" w14:textId="64A9346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722778.30</w:t>
            </w:r>
          </w:p>
        </w:tc>
        <w:tc>
          <w:tcPr>
            <w:tcW w:w="1562" w:type="dxa"/>
          </w:tcPr>
          <w:p w14:paraId="4C652E15" w14:textId="4A4D28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3362830.20</w:t>
            </w:r>
          </w:p>
        </w:tc>
        <w:tc>
          <w:tcPr>
            <w:tcW w:w="2134" w:type="dxa"/>
          </w:tcPr>
          <w:p w14:paraId="60A5C86C" w14:textId="0D08DD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06CD8C" w14:textId="282CA9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8466E" w14:textId="547494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B20768C" w14:textId="77777777" w:rsidTr="001B1EA5">
        <w:trPr>
          <w:trHeight w:val="54"/>
        </w:trPr>
        <w:tc>
          <w:tcPr>
            <w:tcW w:w="1691" w:type="dxa"/>
          </w:tcPr>
          <w:p w14:paraId="60DBD9AC" w14:textId="6770BD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6D3A7579" w14:textId="6B337B4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722788.21</w:t>
            </w:r>
          </w:p>
        </w:tc>
        <w:tc>
          <w:tcPr>
            <w:tcW w:w="1562" w:type="dxa"/>
          </w:tcPr>
          <w:p w14:paraId="76B98290" w14:textId="310E0E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3362825.76</w:t>
            </w:r>
          </w:p>
        </w:tc>
        <w:tc>
          <w:tcPr>
            <w:tcW w:w="2134" w:type="dxa"/>
          </w:tcPr>
          <w:p w14:paraId="45D2C5D3" w14:textId="033C8F9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FBFEB4" w14:textId="455D49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70B11" w14:textId="26C876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7519B0" w14:textId="77777777" w:rsidTr="001B1EA5">
        <w:trPr>
          <w:trHeight w:val="54"/>
        </w:trPr>
        <w:tc>
          <w:tcPr>
            <w:tcW w:w="1691" w:type="dxa"/>
          </w:tcPr>
          <w:p w14:paraId="23AC6DA7" w14:textId="10677A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28F75F82" w14:textId="6CC92F0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722800.43</w:t>
            </w:r>
          </w:p>
        </w:tc>
        <w:tc>
          <w:tcPr>
            <w:tcW w:w="1562" w:type="dxa"/>
          </w:tcPr>
          <w:p w14:paraId="3517CEC7" w14:textId="7D1E1A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3362821.08</w:t>
            </w:r>
          </w:p>
        </w:tc>
        <w:tc>
          <w:tcPr>
            <w:tcW w:w="2134" w:type="dxa"/>
          </w:tcPr>
          <w:p w14:paraId="6D6465E2" w14:textId="06EE5C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A574C8" w14:textId="0171F2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DE2DD" w14:textId="0B6F54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3A25EA" w14:textId="77777777" w:rsidTr="001B1EA5">
        <w:trPr>
          <w:trHeight w:val="54"/>
        </w:trPr>
        <w:tc>
          <w:tcPr>
            <w:tcW w:w="1691" w:type="dxa"/>
          </w:tcPr>
          <w:p w14:paraId="1CB00F60" w14:textId="18CD84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</w:tcPr>
          <w:p w14:paraId="294AA1B4" w14:textId="1F56BFC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722818.48</w:t>
            </w:r>
          </w:p>
        </w:tc>
        <w:tc>
          <w:tcPr>
            <w:tcW w:w="1562" w:type="dxa"/>
          </w:tcPr>
          <w:p w14:paraId="2F2A4956" w14:textId="5E08D2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3362803.02</w:t>
            </w:r>
          </w:p>
        </w:tc>
        <w:tc>
          <w:tcPr>
            <w:tcW w:w="2134" w:type="dxa"/>
          </w:tcPr>
          <w:p w14:paraId="044C4502" w14:textId="13796C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000C41" w14:textId="34360D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3121A" w14:textId="18BA37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D01F142" w14:textId="77777777" w:rsidTr="001B1EA5">
        <w:trPr>
          <w:trHeight w:val="54"/>
        </w:trPr>
        <w:tc>
          <w:tcPr>
            <w:tcW w:w="1691" w:type="dxa"/>
          </w:tcPr>
          <w:p w14:paraId="43FF7AC8" w14:textId="0E9140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448</w:t>
            </w:r>
          </w:p>
        </w:tc>
        <w:tc>
          <w:tcPr>
            <w:tcW w:w="1558" w:type="dxa"/>
          </w:tcPr>
          <w:p w14:paraId="3B1620C0" w14:textId="757496A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722822.66</w:t>
            </w:r>
          </w:p>
        </w:tc>
        <w:tc>
          <w:tcPr>
            <w:tcW w:w="1562" w:type="dxa"/>
          </w:tcPr>
          <w:p w14:paraId="5AF33446" w14:textId="14C4FE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3362783.83</w:t>
            </w:r>
          </w:p>
        </w:tc>
        <w:tc>
          <w:tcPr>
            <w:tcW w:w="2134" w:type="dxa"/>
          </w:tcPr>
          <w:p w14:paraId="3F29490E" w14:textId="64609E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E47FF2" w14:textId="69C04D7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0D22EF" w14:textId="11699E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01D8B36" w14:textId="77777777" w:rsidTr="001B1EA5">
        <w:trPr>
          <w:trHeight w:val="54"/>
        </w:trPr>
        <w:tc>
          <w:tcPr>
            <w:tcW w:w="1691" w:type="dxa"/>
          </w:tcPr>
          <w:p w14:paraId="3BF733BD" w14:textId="687275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1588B633" w14:textId="0A06220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722830.86</w:t>
            </w:r>
          </w:p>
        </w:tc>
        <w:tc>
          <w:tcPr>
            <w:tcW w:w="1562" w:type="dxa"/>
          </w:tcPr>
          <w:p w14:paraId="38C28284" w14:textId="285448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3362769.63</w:t>
            </w:r>
          </w:p>
        </w:tc>
        <w:tc>
          <w:tcPr>
            <w:tcW w:w="2134" w:type="dxa"/>
          </w:tcPr>
          <w:p w14:paraId="1915E071" w14:textId="447B92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500466" w14:textId="53B631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5A37B" w14:textId="0F9474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1083DCF" w14:textId="77777777" w:rsidTr="001B1EA5">
        <w:trPr>
          <w:trHeight w:val="54"/>
        </w:trPr>
        <w:tc>
          <w:tcPr>
            <w:tcW w:w="1691" w:type="dxa"/>
          </w:tcPr>
          <w:p w14:paraId="646F6C9D" w14:textId="3437DB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21A6BC92" w14:textId="5DEAE64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722838.29</w:t>
            </w:r>
          </w:p>
        </w:tc>
        <w:tc>
          <w:tcPr>
            <w:tcW w:w="1562" w:type="dxa"/>
          </w:tcPr>
          <w:p w14:paraId="149CF858" w14:textId="17902D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3362762.79</w:t>
            </w:r>
          </w:p>
        </w:tc>
        <w:tc>
          <w:tcPr>
            <w:tcW w:w="2134" w:type="dxa"/>
          </w:tcPr>
          <w:p w14:paraId="64F0107F" w14:textId="112607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5D1BE" w14:textId="7AF442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C5EA9" w14:textId="07A689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B09091A" w14:textId="77777777" w:rsidTr="001B1EA5">
        <w:trPr>
          <w:trHeight w:val="54"/>
        </w:trPr>
        <w:tc>
          <w:tcPr>
            <w:tcW w:w="1691" w:type="dxa"/>
          </w:tcPr>
          <w:p w14:paraId="0F193B63" w14:textId="34AF0E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5607F272" w14:textId="3ADC63D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722852.38</w:t>
            </w:r>
          </w:p>
        </w:tc>
        <w:tc>
          <w:tcPr>
            <w:tcW w:w="1562" w:type="dxa"/>
          </w:tcPr>
          <w:p w14:paraId="09ECE313" w14:textId="33EE8B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3362757.78</w:t>
            </w:r>
          </w:p>
        </w:tc>
        <w:tc>
          <w:tcPr>
            <w:tcW w:w="2134" w:type="dxa"/>
          </w:tcPr>
          <w:p w14:paraId="5FCFF358" w14:textId="6170D5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74D96" w14:textId="40C7A3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84C6E" w14:textId="45DFA5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842A6A" w14:textId="77777777" w:rsidTr="001B1EA5">
        <w:trPr>
          <w:trHeight w:val="54"/>
        </w:trPr>
        <w:tc>
          <w:tcPr>
            <w:tcW w:w="1691" w:type="dxa"/>
          </w:tcPr>
          <w:p w14:paraId="557E59D3" w14:textId="525C2A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6B48D9DA" w14:textId="34D3A20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722870.23</w:t>
            </w:r>
          </w:p>
        </w:tc>
        <w:tc>
          <w:tcPr>
            <w:tcW w:w="1562" w:type="dxa"/>
          </w:tcPr>
          <w:p w14:paraId="64DA771B" w14:textId="35FC0D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3362755.51</w:t>
            </w:r>
          </w:p>
        </w:tc>
        <w:tc>
          <w:tcPr>
            <w:tcW w:w="2134" w:type="dxa"/>
          </w:tcPr>
          <w:p w14:paraId="2C182AD7" w14:textId="21985C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304064" w14:textId="6D1FC18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2FE56" w14:textId="76504D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9815FF" w14:textId="77777777" w:rsidTr="001B1EA5">
        <w:trPr>
          <w:trHeight w:val="54"/>
        </w:trPr>
        <w:tc>
          <w:tcPr>
            <w:tcW w:w="1691" w:type="dxa"/>
          </w:tcPr>
          <w:p w14:paraId="3BB25B85" w14:textId="1D9090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446DDD99" w14:textId="4E0D3F8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722887.04</w:t>
            </w:r>
          </w:p>
        </w:tc>
        <w:tc>
          <w:tcPr>
            <w:tcW w:w="1562" w:type="dxa"/>
          </w:tcPr>
          <w:p w14:paraId="45DB2015" w14:textId="6D4A35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3362756.54</w:t>
            </w:r>
          </w:p>
        </w:tc>
        <w:tc>
          <w:tcPr>
            <w:tcW w:w="2134" w:type="dxa"/>
          </w:tcPr>
          <w:p w14:paraId="026A95E2" w14:textId="52F11A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04A0D2" w14:textId="068DA5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A6818" w14:textId="030484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7DBA99F" w14:textId="77777777" w:rsidTr="001B1EA5">
        <w:trPr>
          <w:trHeight w:val="54"/>
        </w:trPr>
        <w:tc>
          <w:tcPr>
            <w:tcW w:w="1691" w:type="dxa"/>
          </w:tcPr>
          <w:p w14:paraId="439E84AD" w14:textId="710716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3354C3C1" w14:textId="37EB696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722902.26</w:t>
            </w:r>
          </w:p>
        </w:tc>
        <w:tc>
          <w:tcPr>
            <w:tcW w:w="1562" w:type="dxa"/>
          </w:tcPr>
          <w:p w14:paraId="55E693F6" w14:textId="5D37B4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3362753.11</w:t>
            </w:r>
          </w:p>
        </w:tc>
        <w:tc>
          <w:tcPr>
            <w:tcW w:w="2134" w:type="dxa"/>
          </w:tcPr>
          <w:p w14:paraId="09C71DD6" w14:textId="3D15F2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D04993" w14:textId="0DFED6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35408" w14:textId="0469D1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E406D5" w14:textId="77777777" w:rsidTr="001B1EA5">
        <w:trPr>
          <w:trHeight w:val="54"/>
        </w:trPr>
        <w:tc>
          <w:tcPr>
            <w:tcW w:w="1691" w:type="dxa"/>
          </w:tcPr>
          <w:p w14:paraId="7D5C49AA" w14:textId="5FE709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5882FC7C" w14:textId="3D57B72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722914.89</w:t>
            </w:r>
          </w:p>
        </w:tc>
        <w:tc>
          <w:tcPr>
            <w:tcW w:w="1562" w:type="dxa"/>
          </w:tcPr>
          <w:p w14:paraId="341D194F" w14:textId="69190D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3362740.86</w:t>
            </w:r>
          </w:p>
        </w:tc>
        <w:tc>
          <w:tcPr>
            <w:tcW w:w="2134" w:type="dxa"/>
          </w:tcPr>
          <w:p w14:paraId="5B60B3A1" w14:textId="013387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80FB7" w14:textId="30D2E6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DFAC5C" w14:textId="25E2D3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0065FB5" w14:textId="77777777" w:rsidTr="001B1EA5">
        <w:trPr>
          <w:trHeight w:val="54"/>
        </w:trPr>
        <w:tc>
          <w:tcPr>
            <w:tcW w:w="1691" w:type="dxa"/>
          </w:tcPr>
          <w:p w14:paraId="0556C7D2" w14:textId="3F9285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6D3C7D22" w14:textId="732714E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722920.31</w:t>
            </w:r>
          </w:p>
        </w:tc>
        <w:tc>
          <w:tcPr>
            <w:tcW w:w="1562" w:type="dxa"/>
          </w:tcPr>
          <w:p w14:paraId="449963E2" w14:textId="3D5AC2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3362726.74</w:t>
            </w:r>
          </w:p>
        </w:tc>
        <w:tc>
          <w:tcPr>
            <w:tcW w:w="2134" w:type="dxa"/>
          </w:tcPr>
          <w:p w14:paraId="4B99A98C" w14:textId="5DE5AD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0A2E88" w14:textId="4F41D0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80CF8" w14:textId="2AF22D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4C8C791" w14:textId="77777777" w:rsidTr="001B1EA5">
        <w:trPr>
          <w:trHeight w:val="54"/>
        </w:trPr>
        <w:tc>
          <w:tcPr>
            <w:tcW w:w="1691" w:type="dxa"/>
          </w:tcPr>
          <w:p w14:paraId="6146C3F2" w14:textId="759CC5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72D7F80C" w14:textId="1A6088D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722925.15</w:t>
            </w:r>
          </w:p>
        </w:tc>
        <w:tc>
          <w:tcPr>
            <w:tcW w:w="1562" w:type="dxa"/>
          </w:tcPr>
          <w:p w14:paraId="6253DC18" w14:textId="046F08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3362712.91</w:t>
            </w:r>
          </w:p>
        </w:tc>
        <w:tc>
          <w:tcPr>
            <w:tcW w:w="2134" w:type="dxa"/>
          </w:tcPr>
          <w:p w14:paraId="462F6899" w14:textId="32B593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C944B" w14:textId="7AF52D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61CB7F" w14:textId="2AD670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7BFE595" w14:textId="77777777" w:rsidTr="001B1EA5">
        <w:trPr>
          <w:trHeight w:val="54"/>
        </w:trPr>
        <w:tc>
          <w:tcPr>
            <w:tcW w:w="1691" w:type="dxa"/>
          </w:tcPr>
          <w:p w14:paraId="1C1A44B0" w14:textId="47D76B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36C9C491" w14:textId="2E546B6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722928.08</w:t>
            </w:r>
          </w:p>
        </w:tc>
        <w:tc>
          <w:tcPr>
            <w:tcW w:w="1562" w:type="dxa"/>
          </w:tcPr>
          <w:p w14:paraId="7586C417" w14:textId="77A8C4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3362700.23</w:t>
            </w:r>
          </w:p>
        </w:tc>
        <w:tc>
          <w:tcPr>
            <w:tcW w:w="2134" w:type="dxa"/>
          </w:tcPr>
          <w:p w14:paraId="4E1DA941" w14:textId="208E098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3090A" w14:textId="04102A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AEAA17" w14:textId="7B2B17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F773946" w14:textId="77777777" w:rsidTr="001B1EA5">
        <w:trPr>
          <w:trHeight w:val="54"/>
        </w:trPr>
        <w:tc>
          <w:tcPr>
            <w:tcW w:w="1691" w:type="dxa"/>
          </w:tcPr>
          <w:p w14:paraId="769D8B72" w14:textId="6BDCF0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14FB90DF" w14:textId="1607D47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722935.72</w:t>
            </w:r>
          </w:p>
        </w:tc>
        <w:tc>
          <w:tcPr>
            <w:tcW w:w="1562" w:type="dxa"/>
          </w:tcPr>
          <w:p w14:paraId="11F1899D" w14:textId="456E7E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3362689.46</w:t>
            </w:r>
          </w:p>
        </w:tc>
        <w:tc>
          <w:tcPr>
            <w:tcW w:w="2134" w:type="dxa"/>
          </w:tcPr>
          <w:p w14:paraId="7A391443" w14:textId="3AF6A6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CB526F" w14:textId="234B10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267584" w14:textId="11CEDC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734F7E" w14:textId="77777777" w:rsidTr="001B1EA5">
        <w:trPr>
          <w:trHeight w:val="54"/>
        </w:trPr>
        <w:tc>
          <w:tcPr>
            <w:tcW w:w="1691" w:type="dxa"/>
          </w:tcPr>
          <w:p w14:paraId="1CE6C0E9" w14:textId="4BBD8A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5B836E4E" w14:textId="417C5E6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722936.91</w:t>
            </w:r>
          </w:p>
        </w:tc>
        <w:tc>
          <w:tcPr>
            <w:tcW w:w="1562" w:type="dxa"/>
          </w:tcPr>
          <w:p w14:paraId="5C2B80FF" w14:textId="5B3EE2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3362674.36</w:t>
            </w:r>
          </w:p>
        </w:tc>
        <w:tc>
          <w:tcPr>
            <w:tcW w:w="2134" w:type="dxa"/>
          </w:tcPr>
          <w:p w14:paraId="0C00AE9A" w14:textId="1675A26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6F602" w14:textId="39E3BC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8856B7" w14:textId="70B33E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DC5B49" w14:textId="77777777" w:rsidTr="001B1EA5">
        <w:trPr>
          <w:trHeight w:val="54"/>
        </w:trPr>
        <w:tc>
          <w:tcPr>
            <w:tcW w:w="1691" w:type="dxa"/>
          </w:tcPr>
          <w:p w14:paraId="08869153" w14:textId="02A6E5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2D81E143" w14:textId="57C7BAC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722932.57</w:t>
            </w:r>
          </w:p>
        </w:tc>
        <w:tc>
          <w:tcPr>
            <w:tcW w:w="1562" w:type="dxa"/>
          </w:tcPr>
          <w:p w14:paraId="6AABA573" w14:textId="245462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3362665.66</w:t>
            </w:r>
          </w:p>
        </w:tc>
        <w:tc>
          <w:tcPr>
            <w:tcW w:w="2134" w:type="dxa"/>
          </w:tcPr>
          <w:p w14:paraId="55F70C03" w14:textId="544322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94A3C3" w14:textId="2E9D0E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5B2D0F" w14:textId="5A54DB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F7D34E4" w14:textId="77777777" w:rsidTr="001B1EA5">
        <w:trPr>
          <w:trHeight w:val="54"/>
        </w:trPr>
        <w:tc>
          <w:tcPr>
            <w:tcW w:w="1691" w:type="dxa"/>
          </w:tcPr>
          <w:p w14:paraId="24421FB2" w14:textId="5162BB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17C6C456" w14:textId="53B3E84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722924.77</w:t>
            </w:r>
          </w:p>
        </w:tc>
        <w:tc>
          <w:tcPr>
            <w:tcW w:w="1562" w:type="dxa"/>
          </w:tcPr>
          <w:p w14:paraId="3F66D475" w14:textId="37E366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3362654.15</w:t>
            </w:r>
          </w:p>
        </w:tc>
        <w:tc>
          <w:tcPr>
            <w:tcW w:w="2134" w:type="dxa"/>
          </w:tcPr>
          <w:p w14:paraId="66F175B4" w14:textId="29E033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3D5521" w14:textId="193266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F7AB8E" w14:textId="3D8C4B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169D7F" w14:textId="77777777" w:rsidTr="001B1EA5">
        <w:trPr>
          <w:trHeight w:val="54"/>
        </w:trPr>
        <w:tc>
          <w:tcPr>
            <w:tcW w:w="1691" w:type="dxa"/>
          </w:tcPr>
          <w:p w14:paraId="74129877" w14:textId="2CA4BB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087005F2" w14:textId="46BBBC5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722915.25</w:t>
            </w:r>
          </w:p>
        </w:tc>
        <w:tc>
          <w:tcPr>
            <w:tcW w:w="1562" w:type="dxa"/>
          </w:tcPr>
          <w:p w14:paraId="4CA0BA01" w14:textId="2B35C8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3362648.75</w:t>
            </w:r>
          </w:p>
        </w:tc>
        <w:tc>
          <w:tcPr>
            <w:tcW w:w="2134" w:type="dxa"/>
          </w:tcPr>
          <w:p w14:paraId="4D0C8ED4" w14:textId="4954D2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D04C61" w14:textId="560E32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F1E9F" w14:textId="79A9A6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9BFCC8D" w14:textId="77777777" w:rsidTr="001B1EA5">
        <w:trPr>
          <w:trHeight w:val="54"/>
        </w:trPr>
        <w:tc>
          <w:tcPr>
            <w:tcW w:w="1691" w:type="dxa"/>
          </w:tcPr>
          <w:p w14:paraId="4A2E6B80" w14:textId="4E1748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71DED847" w14:textId="6E347DF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722912.93</w:t>
            </w:r>
          </w:p>
        </w:tc>
        <w:tc>
          <w:tcPr>
            <w:tcW w:w="1562" w:type="dxa"/>
          </w:tcPr>
          <w:p w14:paraId="0D1C0046" w14:textId="6ED1DC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3362640.00</w:t>
            </w:r>
          </w:p>
        </w:tc>
        <w:tc>
          <w:tcPr>
            <w:tcW w:w="2134" w:type="dxa"/>
          </w:tcPr>
          <w:p w14:paraId="0643473D" w14:textId="04107D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109F6A" w14:textId="07A816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07E73" w14:textId="566EB2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EAA75EA" w14:textId="77777777" w:rsidTr="001B1EA5">
        <w:trPr>
          <w:trHeight w:val="54"/>
        </w:trPr>
        <w:tc>
          <w:tcPr>
            <w:tcW w:w="1691" w:type="dxa"/>
          </w:tcPr>
          <w:p w14:paraId="58AAD1D4" w14:textId="4C7A88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2C40AA0D" w14:textId="13DDC39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722914.70</w:t>
            </w:r>
          </w:p>
        </w:tc>
        <w:tc>
          <w:tcPr>
            <w:tcW w:w="1562" w:type="dxa"/>
          </w:tcPr>
          <w:p w14:paraId="47C88E1D" w14:textId="3DA519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3362634.73</w:t>
            </w:r>
          </w:p>
        </w:tc>
        <w:tc>
          <w:tcPr>
            <w:tcW w:w="2134" w:type="dxa"/>
          </w:tcPr>
          <w:p w14:paraId="7400BCC2" w14:textId="01BECD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65097" w14:textId="0FCF66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5EA346" w14:textId="22940A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213305C" w14:textId="77777777" w:rsidTr="001B1EA5">
        <w:trPr>
          <w:trHeight w:val="54"/>
        </w:trPr>
        <w:tc>
          <w:tcPr>
            <w:tcW w:w="1691" w:type="dxa"/>
          </w:tcPr>
          <w:p w14:paraId="27ED599F" w14:textId="65332A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5793F39D" w14:textId="76E93B4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723016.36</w:t>
            </w:r>
          </w:p>
        </w:tc>
        <w:tc>
          <w:tcPr>
            <w:tcW w:w="1562" w:type="dxa"/>
          </w:tcPr>
          <w:p w14:paraId="61F5B97B" w14:textId="6C951F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3362755.03</w:t>
            </w:r>
          </w:p>
        </w:tc>
        <w:tc>
          <w:tcPr>
            <w:tcW w:w="2134" w:type="dxa"/>
          </w:tcPr>
          <w:p w14:paraId="2AD98FA8" w14:textId="2FF622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68F00D" w14:textId="108943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CE22A1" w14:textId="7CF91A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091A49E" w14:textId="77777777" w:rsidTr="001B1EA5">
        <w:trPr>
          <w:trHeight w:val="54"/>
        </w:trPr>
        <w:tc>
          <w:tcPr>
            <w:tcW w:w="1691" w:type="dxa"/>
          </w:tcPr>
          <w:p w14:paraId="7E11F58A" w14:textId="6E64F86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1205A66D" w14:textId="329A20F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7DCE4E3A" w14:textId="5DEFAD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6E9C14D5" w14:textId="4ECF89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74D822B1" w14:textId="0AE32D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22B7CF1F" w14:textId="484960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84B685" w14:textId="77777777" w:rsidTr="001B1EA5">
        <w:trPr>
          <w:trHeight w:val="54"/>
        </w:trPr>
        <w:tc>
          <w:tcPr>
            <w:tcW w:w="1691" w:type="dxa"/>
          </w:tcPr>
          <w:p w14:paraId="3D361FD1" w14:textId="175AEF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606F69F8" w14:textId="169DEE4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722836.16</w:t>
            </w:r>
          </w:p>
        </w:tc>
        <w:tc>
          <w:tcPr>
            <w:tcW w:w="1562" w:type="dxa"/>
          </w:tcPr>
          <w:p w14:paraId="2D412F27" w14:textId="43CBAA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3362541.80</w:t>
            </w:r>
          </w:p>
        </w:tc>
        <w:tc>
          <w:tcPr>
            <w:tcW w:w="2134" w:type="dxa"/>
          </w:tcPr>
          <w:p w14:paraId="38BABFC3" w14:textId="776583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5B7873" w14:textId="0C6BC7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28C11A" w14:textId="1DDA8D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AAF8831" w14:textId="77777777" w:rsidTr="001B1EA5">
        <w:trPr>
          <w:trHeight w:val="54"/>
        </w:trPr>
        <w:tc>
          <w:tcPr>
            <w:tcW w:w="1691" w:type="dxa"/>
          </w:tcPr>
          <w:p w14:paraId="2BBD124D" w14:textId="2B088D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0F73D47D" w14:textId="02238F7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722911.68</w:t>
            </w:r>
          </w:p>
        </w:tc>
        <w:tc>
          <w:tcPr>
            <w:tcW w:w="1562" w:type="dxa"/>
          </w:tcPr>
          <w:p w14:paraId="69AB81F2" w14:textId="29436C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3362631.16</w:t>
            </w:r>
          </w:p>
        </w:tc>
        <w:tc>
          <w:tcPr>
            <w:tcW w:w="2134" w:type="dxa"/>
          </w:tcPr>
          <w:p w14:paraId="73A50624" w14:textId="1AA8FA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97C21" w14:textId="5FA0D8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BCACA" w14:textId="388E3D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29944B" w14:textId="77777777" w:rsidTr="001B1EA5">
        <w:trPr>
          <w:trHeight w:val="54"/>
        </w:trPr>
        <w:tc>
          <w:tcPr>
            <w:tcW w:w="1691" w:type="dxa"/>
          </w:tcPr>
          <w:p w14:paraId="77192FC4" w14:textId="542AB9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1C4A5F60" w14:textId="062D25D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722908.76</w:t>
            </w:r>
          </w:p>
        </w:tc>
        <w:tc>
          <w:tcPr>
            <w:tcW w:w="1562" w:type="dxa"/>
          </w:tcPr>
          <w:p w14:paraId="6C39B260" w14:textId="0D10FB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3362639.87</w:t>
            </w:r>
          </w:p>
        </w:tc>
        <w:tc>
          <w:tcPr>
            <w:tcW w:w="2134" w:type="dxa"/>
          </w:tcPr>
          <w:p w14:paraId="7C7CF82B" w14:textId="5F8C39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98E05" w14:textId="21832C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DA2E28" w14:textId="40516B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1E1BDD" w14:textId="77777777" w:rsidTr="001B1EA5">
        <w:trPr>
          <w:trHeight w:val="54"/>
        </w:trPr>
        <w:tc>
          <w:tcPr>
            <w:tcW w:w="1691" w:type="dxa"/>
          </w:tcPr>
          <w:p w14:paraId="3E756B32" w14:textId="581F9B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399E2013" w14:textId="4F9DF39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722911.81</w:t>
            </w:r>
          </w:p>
        </w:tc>
        <w:tc>
          <w:tcPr>
            <w:tcW w:w="1562" w:type="dxa"/>
          </w:tcPr>
          <w:p w14:paraId="02415A9D" w14:textId="7995DF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3362651.40</w:t>
            </w:r>
          </w:p>
        </w:tc>
        <w:tc>
          <w:tcPr>
            <w:tcW w:w="2134" w:type="dxa"/>
          </w:tcPr>
          <w:p w14:paraId="203DE71E" w14:textId="05B141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D83894" w14:textId="7C2B1B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F459A" w14:textId="1CCDC0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2360B62" w14:textId="77777777" w:rsidTr="001B1EA5">
        <w:trPr>
          <w:trHeight w:val="54"/>
        </w:trPr>
        <w:tc>
          <w:tcPr>
            <w:tcW w:w="1691" w:type="dxa"/>
          </w:tcPr>
          <w:p w14:paraId="32F57154" w14:textId="5E5F89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0D0967A1" w14:textId="1224A72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722921.98</w:t>
            </w:r>
          </w:p>
        </w:tc>
        <w:tc>
          <w:tcPr>
            <w:tcW w:w="1562" w:type="dxa"/>
          </w:tcPr>
          <w:p w14:paraId="3CD9433C" w14:textId="232E11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3362657.17</w:t>
            </w:r>
          </w:p>
        </w:tc>
        <w:tc>
          <w:tcPr>
            <w:tcW w:w="2134" w:type="dxa"/>
          </w:tcPr>
          <w:p w14:paraId="75F53407" w14:textId="3959F0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D9EB93" w14:textId="4A6242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2F49FB" w14:textId="369964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C1391AE" w14:textId="77777777" w:rsidTr="001B1EA5">
        <w:trPr>
          <w:trHeight w:val="54"/>
        </w:trPr>
        <w:tc>
          <w:tcPr>
            <w:tcW w:w="1691" w:type="dxa"/>
          </w:tcPr>
          <w:p w14:paraId="6D4DDB6E" w14:textId="15C8C0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5EE80BFD" w14:textId="519313C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722929.11</w:t>
            </w:r>
          </w:p>
        </w:tc>
        <w:tc>
          <w:tcPr>
            <w:tcW w:w="1562" w:type="dxa"/>
          </w:tcPr>
          <w:p w14:paraId="0720C60D" w14:textId="126B1F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3362667.69</w:t>
            </w:r>
          </w:p>
        </w:tc>
        <w:tc>
          <w:tcPr>
            <w:tcW w:w="2134" w:type="dxa"/>
          </w:tcPr>
          <w:p w14:paraId="0F5A8BBC" w14:textId="32AEBE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AF68D1" w14:textId="74C691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4D246" w14:textId="00C2B7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45E733B" w14:textId="77777777" w:rsidTr="001B1EA5">
        <w:trPr>
          <w:trHeight w:val="54"/>
        </w:trPr>
        <w:tc>
          <w:tcPr>
            <w:tcW w:w="1691" w:type="dxa"/>
          </w:tcPr>
          <w:p w14:paraId="092A63D1" w14:textId="06776D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3A43EF97" w14:textId="2EBB793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722932.84</w:t>
            </w:r>
          </w:p>
        </w:tc>
        <w:tc>
          <w:tcPr>
            <w:tcW w:w="1562" w:type="dxa"/>
          </w:tcPr>
          <w:p w14:paraId="5B4B4334" w14:textId="6925C1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3362675.15</w:t>
            </w:r>
          </w:p>
        </w:tc>
        <w:tc>
          <w:tcPr>
            <w:tcW w:w="2134" w:type="dxa"/>
          </w:tcPr>
          <w:p w14:paraId="715E0970" w14:textId="686F68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9D0EF0" w14:textId="150BE2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52F3C5" w14:textId="03F11E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A0EB36B" w14:textId="77777777" w:rsidTr="001B1EA5">
        <w:trPr>
          <w:trHeight w:val="54"/>
        </w:trPr>
        <w:tc>
          <w:tcPr>
            <w:tcW w:w="1691" w:type="dxa"/>
          </w:tcPr>
          <w:p w14:paraId="2D84BAC5" w14:textId="210619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57FDD143" w14:textId="01FF4AE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722931.82</w:t>
            </w:r>
          </w:p>
        </w:tc>
        <w:tc>
          <w:tcPr>
            <w:tcW w:w="1562" w:type="dxa"/>
          </w:tcPr>
          <w:p w14:paraId="3F51CBEF" w14:textId="39EA3F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3362688.05</w:t>
            </w:r>
          </w:p>
        </w:tc>
        <w:tc>
          <w:tcPr>
            <w:tcW w:w="2134" w:type="dxa"/>
          </w:tcPr>
          <w:p w14:paraId="40096C70" w14:textId="6A954C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91CBA5" w14:textId="7CA4F5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3E534F" w14:textId="5F78E2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AAF8B5" w14:textId="77777777" w:rsidTr="001B1EA5">
        <w:trPr>
          <w:trHeight w:val="54"/>
        </w:trPr>
        <w:tc>
          <w:tcPr>
            <w:tcW w:w="1691" w:type="dxa"/>
          </w:tcPr>
          <w:p w14:paraId="759B7B74" w14:textId="231431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68DBF7B7" w14:textId="58C7CE5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722924.36</w:t>
            </w:r>
          </w:p>
        </w:tc>
        <w:tc>
          <w:tcPr>
            <w:tcW w:w="1562" w:type="dxa"/>
          </w:tcPr>
          <w:p w14:paraId="59BB1AF2" w14:textId="044452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3362698.56</w:t>
            </w:r>
          </w:p>
        </w:tc>
        <w:tc>
          <w:tcPr>
            <w:tcW w:w="2134" w:type="dxa"/>
          </w:tcPr>
          <w:p w14:paraId="7A058C3A" w14:textId="4C0D74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196DD" w14:textId="3B40E4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6577A0" w14:textId="439117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5B2DA9B" w14:textId="77777777" w:rsidTr="001B1EA5">
        <w:trPr>
          <w:trHeight w:val="54"/>
        </w:trPr>
        <w:tc>
          <w:tcPr>
            <w:tcW w:w="1691" w:type="dxa"/>
          </w:tcPr>
          <w:p w14:paraId="6AB4CA1A" w14:textId="19795C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34BA421B" w14:textId="5FCC4BB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722921.31</w:t>
            </w:r>
          </w:p>
        </w:tc>
        <w:tc>
          <w:tcPr>
            <w:tcW w:w="1562" w:type="dxa"/>
          </w:tcPr>
          <w:p w14:paraId="6886C68B" w14:textId="3B8176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3362711.79</w:t>
            </w:r>
          </w:p>
        </w:tc>
        <w:tc>
          <w:tcPr>
            <w:tcW w:w="2134" w:type="dxa"/>
          </w:tcPr>
          <w:p w14:paraId="157BC04E" w14:textId="70B6C5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D22D6" w14:textId="2EC585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7E55EB" w14:textId="6A9E1E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C2071C6" w14:textId="77777777" w:rsidTr="001B1EA5">
        <w:trPr>
          <w:trHeight w:val="54"/>
        </w:trPr>
        <w:tc>
          <w:tcPr>
            <w:tcW w:w="1691" w:type="dxa"/>
          </w:tcPr>
          <w:p w14:paraId="13260934" w14:textId="73B97F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353BD473" w14:textId="2E60825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722916.56</w:t>
            </w:r>
          </w:p>
        </w:tc>
        <w:tc>
          <w:tcPr>
            <w:tcW w:w="1562" w:type="dxa"/>
          </w:tcPr>
          <w:p w14:paraId="53522155" w14:textId="477556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3362725.37</w:t>
            </w:r>
          </w:p>
        </w:tc>
        <w:tc>
          <w:tcPr>
            <w:tcW w:w="2134" w:type="dxa"/>
          </w:tcPr>
          <w:p w14:paraId="10D5A6C1" w14:textId="7B85CD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AEAAA" w14:textId="572B06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B97091" w14:textId="289499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471F07C" w14:textId="77777777" w:rsidTr="001B1EA5">
        <w:trPr>
          <w:trHeight w:val="54"/>
        </w:trPr>
        <w:tc>
          <w:tcPr>
            <w:tcW w:w="1691" w:type="dxa"/>
          </w:tcPr>
          <w:p w14:paraId="4A363032" w14:textId="72238A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1BE3DC63" w14:textId="587F9F9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722911.47</w:t>
            </w:r>
          </w:p>
        </w:tc>
        <w:tc>
          <w:tcPr>
            <w:tcW w:w="1562" w:type="dxa"/>
          </w:tcPr>
          <w:p w14:paraId="0F8A7CDD" w14:textId="33198E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3362738.60</w:t>
            </w:r>
          </w:p>
        </w:tc>
        <w:tc>
          <w:tcPr>
            <w:tcW w:w="2134" w:type="dxa"/>
          </w:tcPr>
          <w:p w14:paraId="4EE4D4EB" w14:textId="766BD6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922C6" w14:textId="220FD7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7D2E2" w14:textId="54DB24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87BDD0E" w14:textId="77777777" w:rsidTr="001B1EA5">
        <w:trPr>
          <w:trHeight w:val="54"/>
        </w:trPr>
        <w:tc>
          <w:tcPr>
            <w:tcW w:w="1691" w:type="dxa"/>
          </w:tcPr>
          <w:p w14:paraId="7E301CBD" w14:textId="12DC1A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16CB6D2F" w14:textId="20E91ED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722900.28</w:t>
            </w:r>
          </w:p>
        </w:tc>
        <w:tc>
          <w:tcPr>
            <w:tcW w:w="1562" w:type="dxa"/>
          </w:tcPr>
          <w:p w14:paraId="1528548E" w14:textId="2A50DA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3362749.45</w:t>
            </w:r>
          </w:p>
        </w:tc>
        <w:tc>
          <w:tcPr>
            <w:tcW w:w="2134" w:type="dxa"/>
          </w:tcPr>
          <w:p w14:paraId="47409311" w14:textId="7AC9E4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6D7F5" w14:textId="2E43D9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A7913F" w14:textId="7BFC22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FDB64F4" w14:textId="77777777" w:rsidTr="001B1EA5">
        <w:trPr>
          <w:trHeight w:val="54"/>
        </w:trPr>
        <w:tc>
          <w:tcPr>
            <w:tcW w:w="1691" w:type="dxa"/>
          </w:tcPr>
          <w:p w14:paraId="2FDBF9A5" w14:textId="1EBCD5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250501BD" w14:textId="4D4E1F1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722886.71</w:t>
            </w:r>
          </w:p>
        </w:tc>
        <w:tc>
          <w:tcPr>
            <w:tcW w:w="1562" w:type="dxa"/>
          </w:tcPr>
          <w:p w14:paraId="4C207E7C" w14:textId="490C89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3362752.51</w:t>
            </w:r>
          </w:p>
        </w:tc>
        <w:tc>
          <w:tcPr>
            <w:tcW w:w="2134" w:type="dxa"/>
          </w:tcPr>
          <w:p w14:paraId="15A13830" w14:textId="00F3B3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F53472" w14:textId="203B5E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E9DD4B" w14:textId="20A4EB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D0A1BD" w14:textId="77777777" w:rsidTr="001B1EA5">
        <w:trPr>
          <w:trHeight w:val="54"/>
        </w:trPr>
        <w:tc>
          <w:tcPr>
            <w:tcW w:w="1691" w:type="dxa"/>
          </w:tcPr>
          <w:p w14:paraId="068ACBDB" w14:textId="40D9BA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15BB42EA" w14:textId="7BE0674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722870.10</w:t>
            </w:r>
          </w:p>
        </w:tc>
        <w:tc>
          <w:tcPr>
            <w:tcW w:w="1562" w:type="dxa"/>
          </w:tcPr>
          <w:p w14:paraId="4C02C0E1" w14:textId="6AE7AF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3362751.49</w:t>
            </w:r>
          </w:p>
        </w:tc>
        <w:tc>
          <w:tcPr>
            <w:tcW w:w="2134" w:type="dxa"/>
          </w:tcPr>
          <w:p w14:paraId="20AE6895" w14:textId="5535E9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EEE4BC" w14:textId="105C86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C9DA83" w14:textId="48A11F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455151D" w14:textId="77777777" w:rsidTr="001B1EA5">
        <w:trPr>
          <w:trHeight w:val="54"/>
        </w:trPr>
        <w:tc>
          <w:tcPr>
            <w:tcW w:w="1691" w:type="dxa"/>
          </w:tcPr>
          <w:p w14:paraId="0D0B625A" w14:textId="0F17E0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08C8D6B0" w14:textId="2206252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722851.44</w:t>
            </w:r>
          </w:p>
        </w:tc>
        <w:tc>
          <w:tcPr>
            <w:tcW w:w="1562" w:type="dxa"/>
          </w:tcPr>
          <w:p w14:paraId="1BE0D610" w14:textId="60CCF2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3362753.86</w:t>
            </w:r>
          </w:p>
        </w:tc>
        <w:tc>
          <w:tcPr>
            <w:tcW w:w="2134" w:type="dxa"/>
          </w:tcPr>
          <w:p w14:paraId="1B80D92A" w14:textId="31798F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917E052" w14:textId="1F850A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4058F3D" w14:textId="4E005B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CC47A00" w14:textId="77777777" w:rsidTr="001B1EA5">
        <w:trPr>
          <w:trHeight w:val="54"/>
        </w:trPr>
        <w:tc>
          <w:tcPr>
            <w:tcW w:w="1691" w:type="dxa"/>
          </w:tcPr>
          <w:p w14:paraId="476B4BE4" w14:textId="088911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482</w:t>
            </w:r>
          </w:p>
        </w:tc>
        <w:tc>
          <w:tcPr>
            <w:tcW w:w="1558" w:type="dxa"/>
          </w:tcPr>
          <w:p w14:paraId="7A4B4251" w14:textId="0D6456D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722836.18</w:t>
            </w:r>
          </w:p>
        </w:tc>
        <w:tc>
          <w:tcPr>
            <w:tcW w:w="1562" w:type="dxa"/>
          </w:tcPr>
          <w:p w14:paraId="343C0B1F" w14:textId="5D6372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3362759.29</w:t>
            </w:r>
          </w:p>
        </w:tc>
        <w:tc>
          <w:tcPr>
            <w:tcW w:w="2134" w:type="dxa"/>
          </w:tcPr>
          <w:p w14:paraId="7E837B1A" w14:textId="4B3086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6824B" w14:textId="1FA91A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9135AA" w14:textId="357864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8267991" w14:textId="77777777" w:rsidTr="001B1EA5">
        <w:trPr>
          <w:trHeight w:val="54"/>
        </w:trPr>
        <w:tc>
          <w:tcPr>
            <w:tcW w:w="1691" w:type="dxa"/>
          </w:tcPr>
          <w:p w14:paraId="01D9BEF5" w14:textId="471261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197F641F" w14:textId="2722247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722827.71</w:t>
            </w:r>
          </w:p>
        </w:tc>
        <w:tc>
          <w:tcPr>
            <w:tcW w:w="1562" w:type="dxa"/>
          </w:tcPr>
          <w:p w14:paraId="4730A5B2" w14:textId="63DD9C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3362767.10</w:t>
            </w:r>
          </w:p>
        </w:tc>
        <w:tc>
          <w:tcPr>
            <w:tcW w:w="2134" w:type="dxa"/>
          </w:tcPr>
          <w:p w14:paraId="3051837E" w14:textId="47CBDD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E4CD8" w14:textId="730464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46CCAB" w14:textId="0A8512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9FFD9F6" w14:textId="77777777" w:rsidTr="001B1EA5">
        <w:trPr>
          <w:trHeight w:val="54"/>
        </w:trPr>
        <w:tc>
          <w:tcPr>
            <w:tcW w:w="1691" w:type="dxa"/>
          </w:tcPr>
          <w:p w14:paraId="51A5FE57" w14:textId="57597B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681B2D1D" w14:textId="1EF4DAF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722818.89</w:t>
            </w:r>
          </w:p>
        </w:tc>
        <w:tc>
          <w:tcPr>
            <w:tcW w:w="1562" w:type="dxa"/>
          </w:tcPr>
          <w:p w14:paraId="759EA5BF" w14:textId="328201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3362782.36</w:t>
            </w:r>
          </w:p>
        </w:tc>
        <w:tc>
          <w:tcPr>
            <w:tcW w:w="2134" w:type="dxa"/>
          </w:tcPr>
          <w:p w14:paraId="62498606" w14:textId="407564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A774C3" w14:textId="72A289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373BD9" w14:textId="6090F7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E9A5D7B" w14:textId="77777777" w:rsidTr="001B1EA5">
        <w:trPr>
          <w:trHeight w:val="54"/>
        </w:trPr>
        <w:tc>
          <w:tcPr>
            <w:tcW w:w="1691" w:type="dxa"/>
          </w:tcPr>
          <w:p w14:paraId="02FB48AF" w14:textId="430120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7D201E90" w14:textId="1D4059E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722814.82</w:t>
            </w:r>
          </w:p>
        </w:tc>
        <w:tc>
          <w:tcPr>
            <w:tcW w:w="1562" w:type="dxa"/>
          </w:tcPr>
          <w:p w14:paraId="544174F9" w14:textId="48C4B9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3362801.02</w:t>
            </w:r>
          </w:p>
        </w:tc>
        <w:tc>
          <w:tcPr>
            <w:tcW w:w="2134" w:type="dxa"/>
          </w:tcPr>
          <w:p w14:paraId="6E314C32" w14:textId="3E0EFB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450EE6" w14:textId="5FC642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98D9C" w14:textId="53FD12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5A9F3D5" w14:textId="77777777" w:rsidTr="001B1EA5">
        <w:trPr>
          <w:trHeight w:val="54"/>
        </w:trPr>
        <w:tc>
          <w:tcPr>
            <w:tcW w:w="1691" w:type="dxa"/>
          </w:tcPr>
          <w:p w14:paraId="489864D9" w14:textId="43FC2C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1961BB11" w14:textId="3C38FAC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722798.20</w:t>
            </w:r>
          </w:p>
        </w:tc>
        <w:tc>
          <w:tcPr>
            <w:tcW w:w="1562" w:type="dxa"/>
          </w:tcPr>
          <w:p w14:paraId="555233AC" w14:textId="70FA1C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3362817.65</w:t>
            </w:r>
          </w:p>
        </w:tc>
        <w:tc>
          <w:tcPr>
            <w:tcW w:w="2134" w:type="dxa"/>
          </w:tcPr>
          <w:p w14:paraId="4D9525AD" w14:textId="4616FF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32FAB" w14:textId="7B4C0B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D89A72" w14:textId="2F50DD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B10B54E" w14:textId="77777777" w:rsidTr="001B1EA5">
        <w:trPr>
          <w:trHeight w:val="54"/>
        </w:trPr>
        <w:tc>
          <w:tcPr>
            <w:tcW w:w="1691" w:type="dxa"/>
          </w:tcPr>
          <w:p w14:paraId="458FC4BC" w14:textId="3B0836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377B423B" w14:textId="4519B2F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722786.67</w:t>
            </w:r>
          </w:p>
        </w:tc>
        <w:tc>
          <w:tcPr>
            <w:tcW w:w="1562" w:type="dxa"/>
          </w:tcPr>
          <w:p w14:paraId="0EA8946C" w14:textId="05F3CE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3362822.06</w:t>
            </w:r>
          </w:p>
        </w:tc>
        <w:tc>
          <w:tcPr>
            <w:tcW w:w="2134" w:type="dxa"/>
          </w:tcPr>
          <w:p w14:paraId="7452B58B" w14:textId="7549C3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0B8C2F" w14:textId="29CEE8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0DB61F" w14:textId="01C7F1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A61357" w14:textId="77777777" w:rsidTr="001B1EA5">
        <w:trPr>
          <w:trHeight w:val="54"/>
        </w:trPr>
        <w:tc>
          <w:tcPr>
            <w:tcW w:w="1691" w:type="dxa"/>
          </w:tcPr>
          <w:p w14:paraId="3F4958F3" w14:textId="1740D1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7BE63BAA" w14:textId="2CBB8C7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722776.84</w:t>
            </w:r>
          </w:p>
        </w:tc>
        <w:tc>
          <w:tcPr>
            <w:tcW w:w="1562" w:type="dxa"/>
          </w:tcPr>
          <w:p w14:paraId="4A8BDD59" w14:textId="32078E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3362826.47</w:t>
            </w:r>
          </w:p>
        </w:tc>
        <w:tc>
          <w:tcPr>
            <w:tcW w:w="2134" w:type="dxa"/>
          </w:tcPr>
          <w:p w14:paraId="72B76B15" w14:textId="66FD96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93F6F9" w14:textId="298952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668FA" w14:textId="142128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798F9F" w14:textId="77777777" w:rsidTr="001B1EA5">
        <w:trPr>
          <w:trHeight w:val="54"/>
        </w:trPr>
        <w:tc>
          <w:tcPr>
            <w:tcW w:w="1691" w:type="dxa"/>
          </w:tcPr>
          <w:p w14:paraId="5A7EC78A" w14:textId="68878C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4CB9DFB6" w14:textId="333227C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722761.91</w:t>
            </w:r>
          </w:p>
        </w:tc>
        <w:tc>
          <w:tcPr>
            <w:tcW w:w="1562" w:type="dxa"/>
          </w:tcPr>
          <w:p w14:paraId="11C81626" w14:textId="262C24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3362831.56</w:t>
            </w:r>
          </w:p>
        </w:tc>
        <w:tc>
          <w:tcPr>
            <w:tcW w:w="2134" w:type="dxa"/>
          </w:tcPr>
          <w:p w14:paraId="440658CA" w14:textId="0686F9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8924EF" w14:textId="030E49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ABFB7" w14:textId="5613BC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7B3FBE6" w14:textId="77777777" w:rsidTr="001B1EA5">
        <w:trPr>
          <w:trHeight w:val="54"/>
        </w:trPr>
        <w:tc>
          <w:tcPr>
            <w:tcW w:w="1691" w:type="dxa"/>
          </w:tcPr>
          <w:p w14:paraId="208F4753" w14:textId="4ED3A3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33AFEF27" w14:textId="2828A85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722745.35</w:t>
            </w:r>
          </w:p>
        </w:tc>
        <w:tc>
          <w:tcPr>
            <w:tcW w:w="1562" w:type="dxa"/>
          </w:tcPr>
          <w:p w14:paraId="7F768740" w14:textId="3ACE7F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3362840.33</w:t>
            </w:r>
          </w:p>
        </w:tc>
        <w:tc>
          <w:tcPr>
            <w:tcW w:w="2134" w:type="dxa"/>
          </w:tcPr>
          <w:p w14:paraId="012FAB86" w14:textId="1EF760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D3DE2B" w14:textId="1345B3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ECABA" w14:textId="73F6D0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A084354" w14:textId="77777777" w:rsidTr="001B1EA5">
        <w:trPr>
          <w:trHeight w:val="54"/>
        </w:trPr>
        <w:tc>
          <w:tcPr>
            <w:tcW w:w="1691" w:type="dxa"/>
          </w:tcPr>
          <w:p w14:paraId="2686C8A0" w14:textId="0A0BE2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1BCB6437" w14:textId="04F9710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722732.30</w:t>
            </w:r>
          </w:p>
        </w:tc>
        <w:tc>
          <w:tcPr>
            <w:tcW w:w="1562" w:type="dxa"/>
          </w:tcPr>
          <w:p w14:paraId="64D04D66" w14:textId="707294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3362841.81</w:t>
            </w:r>
          </w:p>
        </w:tc>
        <w:tc>
          <w:tcPr>
            <w:tcW w:w="2134" w:type="dxa"/>
          </w:tcPr>
          <w:p w14:paraId="26361D78" w14:textId="76C551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154F27" w14:textId="0AD761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8A3462" w14:textId="03BB916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421A652" w14:textId="77777777" w:rsidTr="001B1EA5">
        <w:trPr>
          <w:trHeight w:val="54"/>
        </w:trPr>
        <w:tc>
          <w:tcPr>
            <w:tcW w:w="1691" w:type="dxa"/>
          </w:tcPr>
          <w:p w14:paraId="1640F6FE" w14:textId="29F689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55501F80" w14:textId="7204160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722721.67</w:t>
            </w:r>
          </w:p>
        </w:tc>
        <w:tc>
          <w:tcPr>
            <w:tcW w:w="1562" w:type="dxa"/>
          </w:tcPr>
          <w:p w14:paraId="7DD5584C" w14:textId="21CE2A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3362838.58</w:t>
            </w:r>
          </w:p>
        </w:tc>
        <w:tc>
          <w:tcPr>
            <w:tcW w:w="2134" w:type="dxa"/>
          </w:tcPr>
          <w:p w14:paraId="7CA963E7" w14:textId="7D41DC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6A7E59" w14:textId="62AD41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7DBF53" w14:textId="2BB0E9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3EB1CA2" w14:textId="77777777" w:rsidTr="001B1EA5">
        <w:trPr>
          <w:trHeight w:val="54"/>
        </w:trPr>
        <w:tc>
          <w:tcPr>
            <w:tcW w:w="1691" w:type="dxa"/>
          </w:tcPr>
          <w:p w14:paraId="49A83741" w14:textId="5DB63C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555CA57C" w14:textId="33478F6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722710.24</w:t>
            </w:r>
          </w:p>
        </w:tc>
        <w:tc>
          <w:tcPr>
            <w:tcW w:w="1562" w:type="dxa"/>
          </w:tcPr>
          <w:p w14:paraId="5E455CF6" w14:textId="5B54C0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3362829.97</w:t>
            </w:r>
          </w:p>
        </w:tc>
        <w:tc>
          <w:tcPr>
            <w:tcW w:w="2134" w:type="dxa"/>
          </w:tcPr>
          <w:p w14:paraId="260C3E2F" w14:textId="5D5798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BA4B5E" w14:textId="0471C7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EA3B21" w14:textId="1C1188B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20C4D35" w14:textId="77777777" w:rsidTr="001B1EA5">
        <w:trPr>
          <w:trHeight w:val="54"/>
        </w:trPr>
        <w:tc>
          <w:tcPr>
            <w:tcW w:w="1691" w:type="dxa"/>
          </w:tcPr>
          <w:p w14:paraId="4D6D33B9" w14:textId="0CFAD5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716626DB" w14:textId="0DD9A08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722701.63</w:t>
            </w:r>
          </w:p>
        </w:tc>
        <w:tc>
          <w:tcPr>
            <w:tcW w:w="1562" w:type="dxa"/>
          </w:tcPr>
          <w:p w14:paraId="76ED99EA" w14:textId="70EFC8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3362820.42</w:t>
            </w:r>
          </w:p>
        </w:tc>
        <w:tc>
          <w:tcPr>
            <w:tcW w:w="2134" w:type="dxa"/>
          </w:tcPr>
          <w:p w14:paraId="143697AD" w14:textId="39EA2E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659075" w14:textId="681664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38C5C" w14:textId="3E1E5E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B0388EF" w14:textId="77777777" w:rsidTr="001B1EA5">
        <w:trPr>
          <w:trHeight w:val="54"/>
        </w:trPr>
        <w:tc>
          <w:tcPr>
            <w:tcW w:w="1691" w:type="dxa"/>
          </w:tcPr>
          <w:p w14:paraId="2DF89FA6" w14:textId="31A914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36115FC6" w14:textId="3E7D129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722692.35</w:t>
            </w:r>
          </w:p>
        </w:tc>
        <w:tc>
          <w:tcPr>
            <w:tcW w:w="1562" w:type="dxa"/>
          </w:tcPr>
          <w:p w14:paraId="5393F8CF" w14:textId="5F3ECF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3362812.48</w:t>
            </w:r>
          </w:p>
        </w:tc>
        <w:tc>
          <w:tcPr>
            <w:tcW w:w="2134" w:type="dxa"/>
          </w:tcPr>
          <w:p w14:paraId="6EBCFAC8" w14:textId="07BC4D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DC5D6" w14:textId="5DF173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CB9442" w14:textId="12ECD4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F1BBCD9" w14:textId="77777777" w:rsidTr="001B1EA5">
        <w:trPr>
          <w:trHeight w:val="54"/>
        </w:trPr>
        <w:tc>
          <w:tcPr>
            <w:tcW w:w="1691" w:type="dxa"/>
          </w:tcPr>
          <w:p w14:paraId="796C6984" w14:textId="062886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4F18F7B8" w14:textId="5BCD37D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722685.35</w:t>
            </w:r>
          </w:p>
        </w:tc>
        <w:tc>
          <w:tcPr>
            <w:tcW w:w="1562" w:type="dxa"/>
          </w:tcPr>
          <w:p w14:paraId="0BE436F9" w14:textId="6AE43C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3362809.78</w:t>
            </w:r>
          </w:p>
        </w:tc>
        <w:tc>
          <w:tcPr>
            <w:tcW w:w="2134" w:type="dxa"/>
          </w:tcPr>
          <w:p w14:paraId="4D1D9BDD" w14:textId="50E180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F149FA" w14:textId="76018E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AFA362" w14:textId="34B87B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85E72A1" w14:textId="77777777" w:rsidTr="001B1EA5">
        <w:trPr>
          <w:trHeight w:val="54"/>
        </w:trPr>
        <w:tc>
          <w:tcPr>
            <w:tcW w:w="1691" w:type="dxa"/>
          </w:tcPr>
          <w:p w14:paraId="46F936F5" w14:textId="2A602F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61BE38BB" w14:textId="4713D6F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722673.83</w:t>
            </w:r>
          </w:p>
        </w:tc>
        <w:tc>
          <w:tcPr>
            <w:tcW w:w="1562" w:type="dxa"/>
          </w:tcPr>
          <w:p w14:paraId="59935511" w14:textId="5F2AF7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3362806.69</w:t>
            </w:r>
          </w:p>
        </w:tc>
        <w:tc>
          <w:tcPr>
            <w:tcW w:w="2134" w:type="dxa"/>
          </w:tcPr>
          <w:p w14:paraId="0433660A" w14:textId="0E68E2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DE4096" w14:textId="68D56E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081BF" w14:textId="5EF30E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45986BD" w14:textId="77777777" w:rsidTr="001B1EA5">
        <w:trPr>
          <w:trHeight w:val="54"/>
        </w:trPr>
        <w:tc>
          <w:tcPr>
            <w:tcW w:w="1691" w:type="dxa"/>
          </w:tcPr>
          <w:p w14:paraId="1DC7A344" w14:textId="3992C7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0ECF1710" w14:textId="4EF5534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722660.64</w:t>
            </w:r>
          </w:p>
        </w:tc>
        <w:tc>
          <w:tcPr>
            <w:tcW w:w="1562" w:type="dxa"/>
          </w:tcPr>
          <w:p w14:paraId="39B46C7F" w14:textId="3488B7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3362807.76</w:t>
            </w:r>
          </w:p>
        </w:tc>
        <w:tc>
          <w:tcPr>
            <w:tcW w:w="2134" w:type="dxa"/>
          </w:tcPr>
          <w:p w14:paraId="59B31A01" w14:textId="7BEF4C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97859" w14:textId="264AD2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8ABBF5" w14:textId="1F8355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BCCED48" w14:textId="77777777" w:rsidTr="001B1EA5">
        <w:trPr>
          <w:trHeight w:val="54"/>
        </w:trPr>
        <w:tc>
          <w:tcPr>
            <w:tcW w:w="1691" w:type="dxa"/>
          </w:tcPr>
          <w:p w14:paraId="7CCD0C0B" w14:textId="2FB7C4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6153EC05" w14:textId="37F6E78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722648.39</w:t>
            </w:r>
          </w:p>
        </w:tc>
        <w:tc>
          <w:tcPr>
            <w:tcW w:w="1562" w:type="dxa"/>
          </w:tcPr>
          <w:p w14:paraId="6B92568D" w14:textId="161C27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3362820.30</w:t>
            </w:r>
          </w:p>
        </w:tc>
        <w:tc>
          <w:tcPr>
            <w:tcW w:w="2134" w:type="dxa"/>
          </w:tcPr>
          <w:p w14:paraId="680F5E26" w14:textId="511B28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9BCC78" w14:textId="19F37D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FEA50" w14:textId="2D1F10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71A0E0" w14:textId="77777777" w:rsidTr="001B1EA5">
        <w:trPr>
          <w:trHeight w:val="54"/>
        </w:trPr>
        <w:tc>
          <w:tcPr>
            <w:tcW w:w="1691" w:type="dxa"/>
          </w:tcPr>
          <w:p w14:paraId="2F0409AB" w14:textId="323591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48F3C075" w14:textId="4C16440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722636.88</w:t>
            </w:r>
          </w:p>
        </w:tc>
        <w:tc>
          <w:tcPr>
            <w:tcW w:w="1562" w:type="dxa"/>
          </w:tcPr>
          <w:p w14:paraId="4A2B3274" w14:textId="0D3D61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3362826.53</w:t>
            </w:r>
          </w:p>
        </w:tc>
        <w:tc>
          <w:tcPr>
            <w:tcW w:w="2134" w:type="dxa"/>
          </w:tcPr>
          <w:p w14:paraId="763B5FD5" w14:textId="06C29C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D86A75" w14:textId="72F313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7902EA" w14:textId="724DA9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402EA03" w14:textId="77777777" w:rsidTr="001B1EA5">
        <w:trPr>
          <w:trHeight w:val="54"/>
        </w:trPr>
        <w:tc>
          <w:tcPr>
            <w:tcW w:w="1691" w:type="dxa"/>
          </w:tcPr>
          <w:p w14:paraId="698DF239" w14:textId="1ED836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05926F12" w14:textId="67C0FB8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722631.15</w:t>
            </w:r>
          </w:p>
        </w:tc>
        <w:tc>
          <w:tcPr>
            <w:tcW w:w="1562" w:type="dxa"/>
          </w:tcPr>
          <w:p w14:paraId="5DBBAA67" w14:textId="717DDE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3362829.62</w:t>
            </w:r>
          </w:p>
        </w:tc>
        <w:tc>
          <w:tcPr>
            <w:tcW w:w="2134" w:type="dxa"/>
          </w:tcPr>
          <w:p w14:paraId="03851959" w14:textId="04D675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A1C56" w14:textId="32614A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8DE123" w14:textId="59842D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B3D3295" w14:textId="77777777" w:rsidTr="001B1EA5">
        <w:trPr>
          <w:trHeight w:val="54"/>
        </w:trPr>
        <w:tc>
          <w:tcPr>
            <w:tcW w:w="1691" w:type="dxa"/>
          </w:tcPr>
          <w:p w14:paraId="67482A1C" w14:textId="45CA3C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56846098" w14:textId="7A8D059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722608.72</w:t>
            </w:r>
          </w:p>
        </w:tc>
        <w:tc>
          <w:tcPr>
            <w:tcW w:w="1562" w:type="dxa"/>
          </w:tcPr>
          <w:p w14:paraId="2F7A7AB1" w14:textId="0F1BFA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3362829.97</w:t>
            </w:r>
          </w:p>
        </w:tc>
        <w:tc>
          <w:tcPr>
            <w:tcW w:w="2134" w:type="dxa"/>
          </w:tcPr>
          <w:p w14:paraId="08C1991E" w14:textId="3F594A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1BCBF3" w14:textId="5F7D3C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BD7A8" w14:textId="628553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30643B9" w14:textId="77777777" w:rsidTr="001B1EA5">
        <w:trPr>
          <w:trHeight w:val="54"/>
        </w:trPr>
        <w:tc>
          <w:tcPr>
            <w:tcW w:w="1691" w:type="dxa"/>
          </w:tcPr>
          <w:p w14:paraId="12B03C88" w14:textId="3260F1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0E0EEA1A" w14:textId="4C16737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722593.54</w:t>
            </w:r>
          </w:p>
        </w:tc>
        <w:tc>
          <w:tcPr>
            <w:tcW w:w="1562" w:type="dxa"/>
          </w:tcPr>
          <w:p w14:paraId="6D379FDD" w14:textId="14594B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3362838.59</w:t>
            </w:r>
          </w:p>
        </w:tc>
        <w:tc>
          <w:tcPr>
            <w:tcW w:w="2134" w:type="dxa"/>
          </w:tcPr>
          <w:p w14:paraId="09FCD8E0" w14:textId="40B991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8B8F4" w14:textId="2A0FD1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C4F99" w14:textId="3BDCCC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C92DABA" w14:textId="77777777" w:rsidTr="001B1EA5">
        <w:trPr>
          <w:trHeight w:val="54"/>
        </w:trPr>
        <w:tc>
          <w:tcPr>
            <w:tcW w:w="1691" w:type="dxa"/>
          </w:tcPr>
          <w:p w14:paraId="24CD749F" w14:textId="08DDFE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78FFC5AF" w14:textId="478B2B1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722590.09</w:t>
            </w:r>
          </w:p>
        </w:tc>
        <w:tc>
          <w:tcPr>
            <w:tcW w:w="1562" w:type="dxa"/>
          </w:tcPr>
          <w:p w14:paraId="074FC72F" w14:textId="40FFDC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3362845.51</w:t>
            </w:r>
          </w:p>
        </w:tc>
        <w:tc>
          <w:tcPr>
            <w:tcW w:w="2134" w:type="dxa"/>
          </w:tcPr>
          <w:p w14:paraId="1A990C40" w14:textId="32C5A1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77B33C" w14:textId="62D451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409A6" w14:textId="065037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328AA0E" w14:textId="77777777" w:rsidTr="001B1EA5">
        <w:trPr>
          <w:trHeight w:val="54"/>
        </w:trPr>
        <w:tc>
          <w:tcPr>
            <w:tcW w:w="1691" w:type="dxa"/>
          </w:tcPr>
          <w:p w14:paraId="26127142" w14:textId="4A1083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2C8FA56E" w14:textId="76908F2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722588.71</w:t>
            </w:r>
          </w:p>
        </w:tc>
        <w:tc>
          <w:tcPr>
            <w:tcW w:w="1562" w:type="dxa"/>
          </w:tcPr>
          <w:p w14:paraId="1DCA2622" w14:textId="22CFAB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3362848.26</w:t>
            </w:r>
          </w:p>
        </w:tc>
        <w:tc>
          <w:tcPr>
            <w:tcW w:w="2134" w:type="dxa"/>
          </w:tcPr>
          <w:p w14:paraId="6F25B087" w14:textId="13E49EB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22481" w14:textId="44A91C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F2D46" w14:textId="26A730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4B14AF" w14:textId="77777777" w:rsidTr="001B1EA5">
        <w:trPr>
          <w:trHeight w:val="54"/>
        </w:trPr>
        <w:tc>
          <w:tcPr>
            <w:tcW w:w="1691" w:type="dxa"/>
          </w:tcPr>
          <w:p w14:paraId="70BC328A" w14:textId="156528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7EEBDC74" w14:textId="64CFE02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722587.33</w:t>
            </w:r>
          </w:p>
        </w:tc>
        <w:tc>
          <w:tcPr>
            <w:tcW w:w="1562" w:type="dxa"/>
          </w:tcPr>
          <w:p w14:paraId="397545CD" w14:textId="15D698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3362859.99</w:t>
            </w:r>
          </w:p>
        </w:tc>
        <w:tc>
          <w:tcPr>
            <w:tcW w:w="2134" w:type="dxa"/>
          </w:tcPr>
          <w:p w14:paraId="6303A675" w14:textId="64A71A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15C04E" w14:textId="799EA9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7F3618" w14:textId="56E04C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E6B200" w14:textId="77777777" w:rsidTr="001B1EA5">
        <w:trPr>
          <w:trHeight w:val="54"/>
        </w:trPr>
        <w:tc>
          <w:tcPr>
            <w:tcW w:w="1691" w:type="dxa"/>
          </w:tcPr>
          <w:p w14:paraId="5A13BCDB" w14:textId="3D4795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4240F959" w14:textId="7E3482C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722589.40</w:t>
            </w:r>
          </w:p>
        </w:tc>
        <w:tc>
          <w:tcPr>
            <w:tcW w:w="1562" w:type="dxa"/>
          </w:tcPr>
          <w:p w14:paraId="51AA925D" w14:textId="3F89C2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3362866.89</w:t>
            </w:r>
          </w:p>
        </w:tc>
        <w:tc>
          <w:tcPr>
            <w:tcW w:w="2134" w:type="dxa"/>
          </w:tcPr>
          <w:p w14:paraId="17BDDB1F" w14:textId="22F075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BE5DD" w14:textId="7DE87F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FE3291" w14:textId="5B77F3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1E7FDCB" w14:textId="77777777" w:rsidTr="001B1EA5">
        <w:trPr>
          <w:trHeight w:val="54"/>
        </w:trPr>
        <w:tc>
          <w:tcPr>
            <w:tcW w:w="1691" w:type="dxa"/>
          </w:tcPr>
          <w:p w14:paraId="30E83059" w14:textId="5C0028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5693966E" w14:textId="0D24EC6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722588.71</w:t>
            </w:r>
          </w:p>
        </w:tc>
        <w:tc>
          <w:tcPr>
            <w:tcW w:w="1562" w:type="dxa"/>
          </w:tcPr>
          <w:p w14:paraId="76FEDA77" w14:textId="5C8D31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3362882.08</w:t>
            </w:r>
          </w:p>
        </w:tc>
        <w:tc>
          <w:tcPr>
            <w:tcW w:w="2134" w:type="dxa"/>
          </w:tcPr>
          <w:p w14:paraId="2A1005A3" w14:textId="2FA894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5022D" w14:textId="71563B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214886" w14:textId="142298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C36840B" w14:textId="77777777" w:rsidTr="001B1EA5">
        <w:trPr>
          <w:trHeight w:val="54"/>
        </w:trPr>
        <w:tc>
          <w:tcPr>
            <w:tcW w:w="1691" w:type="dxa"/>
          </w:tcPr>
          <w:p w14:paraId="37BA228F" w14:textId="727458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7ACC9426" w14:textId="7481D8F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722586.22</w:t>
            </w:r>
          </w:p>
        </w:tc>
        <w:tc>
          <w:tcPr>
            <w:tcW w:w="1562" w:type="dxa"/>
          </w:tcPr>
          <w:p w14:paraId="155C6B98" w14:textId="346D95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3362893.56</w:t>
            </w:r>
          </w:p>
        </w:tc>
        <w:tc>
          <w:tcPr>
            <w:tcW w:w="2134" w:type="dxa"/>
          </w:tcPr>
          <w:p w14:paraId="15986E61" w14:textId="6B03E5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CF2FA5" w14:textId="0F95FD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638D75" w14:textId="0828AD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870D6EE" w14:textId="77777777" w:rsidTr="001B1EA5">
        <w:trPr>
          <w:trHeight w:val="54"/>
        </w:trPr>
        <w:tc>
          <w:tcPr>
            <w:tcW w:w="1691" w:type="dxa"/>
          </w:tcPr>
          <w:p w14:paraId="1EBE4D6B" w14:textId="6BF224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05ACC024" w14:textId="4362C9A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722580.66</w:t>
            </w:r>
          </w:p>
        </w:tc>
        <w:tc>
          <w:tcPr>
            <w:tcW w:w="1562" w:type="dxa"/>
          </w:tcPr>
          <w:p w14:paraId="4F53D661" w14:textId="3FDE2C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3362903.29</w:t>
            </w:r>
          </w:p>
        </w:tc>
        <w:tc>
          <w:tcPr>
            <w:tcW w:w="2134" w:type="dxa"/>
          </w:tcPr>
          <w:p w14:paraId="5E543502" w14:textId="4955BD9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826B89" w14:textId="795738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64507F" w14:textId="2214D1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6E25739" w14:textId="77777777" w:rsidTr="001B1EA5">
        <w:trPr>
          <w:trHeight w:val="54"/>
        </w:trPr>
        <w:tc>
          <w:tcPr>
            <w:tcW w:w="1691" w:type="dxa"/>
          </w:tcPr>
          <w:p w14:paraId="4E465BF9" w14:textId="443900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7C434CD9" w14:textId="59CA4E5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722555.31</w:t>
            </w:r>
          </w:p>
        </w:tc>
        <w:tc>
          <w:tcPr>
            <w:tcW w:w="1562" w:type="dxa"/>
          </w:tcPr>
          <w:p w14:paraId="3CE82887" w14:textId="412D46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3362905.72</w:t>
            </w:r>
          </w:p>
        </w:tc>
        <w:tc>
          <w:tcPr>
            <w:tcW w:w="2134" w:type="dxa"/>
          </w:tcPr>
          <w:p w14:paraId="31679B16" w14:textId="01026B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B55EE0" w14:textId="54D5D6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05A6F2" w14:textId="2A8BB3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C9DE18" w14:textId="77777777" w:rsidTr="001B1EA5">
        <w:trPr>
          <w:trHeight w:val="54"/>
        </w:trPr>
        <w:tc>
          <w:tcPr>
            <w:tcW w:w="1691" w:type="dxa"/>
          </w:tcPr>
          <w:p w14:paraId="3977D14E" w14:textId="6B5A0D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44A57FA4" w14:textId="78B52B6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722538.29</w:t>
            </w:r>
          </w:p>
        </w:tc>
        <w:tc>
          <w:tcPr>
            <w:tcW w:w="1562" w:type="dxa"/>
          </w:tcPr>
          <w:p w14:paraId="1C1E9C68" w14:textId="594F1E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3362907.11</w:t>
            </w:r>
          </w:p>
        </w:tc>
        <w:tc>
          <w:tcPr>
            <w:tcW w:w="2134" w:type="dxa"/>
          </w:tcPr>
          <w:p w14:paraId="5D6315D9" w14:textId="4B635F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4A1E64" w14:textId="3E4C76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7CC622" w14:textId="167472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35D370" w14:textId="77777777" w:rsidTr="001B1EA5">
        <w:trPr>
          <w:trHeight w:val="54"/>
        </w:trPr>
        <w:tc>
          <w:tcPr>
            <w:tcW w:w="1691" w:type="dxa"/>
          </w:tcPr>
          <w:p w14:paraId="65EECEDD" w14:textId="24FD59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1582E581" w14:textId="2661B60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722527.18</w:t>
            </w:r>
          </w:p>
        </w:tc>
        <w:tc>
          <w:tcPr>
            <w:tcW w:w="1562" w:type="dxa"/>
          </w:tcPr>
          <w:p w14:paraId="59AB4AF2" w14:textId="0D9177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3362911.28</w:t>
            </w:r>
          </w:p>
        </w:tc>
        <w:tc>
          <w:tcPr>
            <w:tcW w:w="2134" w:type="dxa"/>
          </w:tcPr>
          <w:p w14:paraId="1B6711E3" w14:textId="20A12E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6017D" w14:textId="6286AF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13F1F3" w14:textId="641618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4AC9AC2" w14:textId="77777777" w:rsidTr="001B1EA5">
        <w:trPr>
          <w:trHeight w:val="54"/>
        </w:trPr>
        <w:tc>
          <w:tcPr>
            <w:tcW w:w="1691" w:type="dxa"/>
          </w:tcPr>
          <w:p w14:paraId="70900655" w14:textId="3CB9D3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604FECBA" w14:textId="3FF78D9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722520.92</w:t>
            </w:r>
          </w:p>
        </w:tc>
        <w:tc>
          <w:tcPr>
            <w:tcW w:w="1562" w:type="dxa"/>
          </w:tcPr>
          <w:p w14:paraId="75399387" w14:textId="16FFC1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3362921.36</w:t>
            </w:r>
          </w:p>
        </w:tc>
        <w:tc>
          <w:tcPr>
            <w:tcW w:w="2134" w:type="dxa"/>
          </w:tcPr>
          <w:p w14:paraId="3CDD9AD4" w14:textId="6CA00E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9895D" w14:textId="534D18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78029" w14:textId="4FA0E2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C98120" w14:textId="77777777" w:rsidTr="001B1EA5">
        <w:trPr>
          <w:trHeight w:val="54"/>
        </w:trPr>
        <w:tc>
          <w:tcPr>
            <w:tcW w:w="1691" w:type="dxa"/>
          </w:tcPr>
          <w:p w14:paraId="49F67AB4" w14:textId="466B91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0FCE37F7" w14:textId="27C6266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722516.75</w:t>
            </w:r>
          </w:p>
        </w:tc>
        <w:tc>
          <w:tcPr>
            <w:tcW w:w="1562" w:type="dxa"/>
          </w:tcPr>
          <w:p w14:paraId="7545B9C5" w14:textId="77BBA2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3362937.34</w:t>
            </w:r>
          </w:p>
        </w:tc>
        <w:tc>
          <w:tcPr>
            <w:tcW w:w="2134" w:type="dxa"/>
          </w:tcPr>
          <w:p w14:paraId="0EF4BFDE" w14:textId="7464F97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16084" w14:textId="60C429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90A2FC" w14:textId="607B94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E195BE8" w14:textId="77777777" w:rsidTr="001B1EA5">
        <w:trPr>
          <w:trHeight w:val="54"/>
        </w:trPr>
        <w:tc>
          <w:tcPr>
            <w:tcW w:w="1691" w:type="dxa"/>
          </w:tcPr>
          <w:p w14:paraId="6D3B2011" w14:textId="3DE7C2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104A177A" w14:textId="7F224AD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722522.66</w:t>
            </w:r>
          </w:p>
        </w:tc>
        <w:tc>
          <w:tcPr>
            <w:tcW w:w="1562" w:type="dxa"/>
          </w:tcPr>
          <w:p w14:paraId="05735AFF" w14:textId="619D13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3362951.24</w:t>
            </w:r>
          </w:p>
        </w:tc>
        <w:tc>
          <w:tcPr>
            <w:tcW w:w="2134" w:type="dxa"/>
          </w:tcPr>
          <w:p w14:paraId="35769A8A" w14:textId="620EBF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21378ED" w14:textId="6AD190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012D8F0" w14:textId="04B100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DD1CADF" w14:textId="77777777" w:rsidTr="001B1EA5">
        <w:trPr>
          <w:trHeight w:val="54"/>
        </w:trPr>
        <w:tc>
          <w:tcPr>
            <w:tcW w:w="1691" w:type="dxa"/>
          </w:tcPr>
          <w:p w14:paraId="24D2E5E2" w14:textId="6460A3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517</w:t>
            </w:r>
          </w:p>
        </w:tc>
        <w:tc>
          <w:tcPr>
            <w:tcW w:w="1558" w:type="dxa"/>
          </w:tcPr>
          <w:p w14:paraId="49C9C44D" w14:textId="6A63D11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722526.13</w:t>
            </w:r>
          </w:p>
        </w:tc>
        <w:tc>
          <w:tcPr>
            <w:tcW w:w="1562" w:type="dxa"/>
          </w:tcPr>
          <w:p w14:paraId="5C7C9676" w14:textId="1258A5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3362968.62</w:t>
            </w:r>
          </w:p>
        </w:tc>
        <w:tc>
          <w:tcPr>
            <w:tcW w:w="2134" w:type="dxa"/>
          </w:tcPr>
          <w:p w14:paraId="32A51A90" w14:textId="6DC9C4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8DD29" w14:textId="7075DA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90F04" w14:textId="745DF9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7414DA" w14:textId="77777777" w:rsidTr="001B1EA5">
        <w:trPr>
          <w:trHeight w:val="54"/>
        </w:trPr>
        <w:tc>
          <w:tcPr>
            <w:tcW w:w="1691" w:type="dxa"/>
          </w:tcPr>
          <w:p w14:paraId="10D09435" w14:textId="7950D2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2CD2782B" w14:textId="2CA19FE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722527.18</w:t>
            </w:r>
          </w:p>
        </w:tc>
        <w:tc>
          <w:tcPr>
            <w:tcW w:w="1562" w:type="dxa"/>
          </w:tcPr>
          <w:p w14:paraId="2158C4F7" w14:textId="4F8054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3362974.18</w:t>
            </w:r>
          </w:p>
        </w:tc>
        <w:tc>
          <w:tcPr>
            <w:tcW w:w="2134" w:type="dxa"/>
          </w:tcPr>
          <w:p w14:paraId="65890C2C" w14:textId="093209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A4E905" w14:textId="5FB35F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C5A61" w14:textId="7F6F16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03DC98" w14:textId="77777777" w:rsidTr="001B1EA5">
        <w:trPr>
          <w:trHeight w:val="54"/>
        </w:trPr>
        <w:tc>
          <w:tcPr>
            <w:tcW w:w="1691" w:type="dxa"/>
          </w:tcPr>
          <w:p w14:paraId="6830B569" w14:textId="5D326F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2FAC7A0D" w14:textId="72DC7DD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722527.34</w:t>
            </w:r>
          </w:p>
        </w:tc>
        <w:tc>
          <w:tcPr>
            <w:tcW w:w="1562" w:type="dxa"/>
          </w:tcPr>
          <w:p w14:paraId="06D316B3" w14:textId="0FD4EC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3362982.49</w:t>
            </w:r>
          </w:p>
        </w:tc>
        <w:tc>
          <w:tcPr>
            <w:tcW w:w="2134" w:type="dxa"/>
          </w:tcPr>
          <w:p w14:paraId="6B1A7990" w14:textId="767D63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B66D6A" w14:textId="436CDD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06F1E" w14:textId="426F6F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7ECBC66" w14:textId="77777777" w:rsidTr="001B1EA5">
        <w:trPr>
          <w:trHeight w:val="54"/>
        </w:trPr>
        <w:tc>
          <w:tcPr>
            <w:tcW w:w="1691" w:type="dxa"/>
          </w:tcPr>
          <w:p w14:paraId="02B59DDF" w14:textId="000472C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0C7631AE" w14:textId="45B4922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722523.09</w:t>
            </w:r>
          </w:p>
        </w:tc>
        <w:tc>
          <w:tcPr>
            <w:tcW w:w="1562" w:type="dxa"/>
          </w:tcPr>
          <w:p w14:paraId="2D5CA67F" w14:textId="3B5731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3362992.30</w:t>
            </w:r>
          </w:p>
        </w:tc>
        <w:tc>
          <w:tcPr>
            <w:tcW w:w="2134" w:type="dxa"/>
          </w:tcPr>
          <w:p w14:paraId="566C2F24" w14:textId="1B25A6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960F2" w14:textId="0E7081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8CC26" w14:textId="0D34E7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976458C" w14:textId="77777777" w:rsidTr="001B1EA5">
        <w:trPr>
          <w:trHeight w:val="54"/>
        </w:trPr>
        <w:tc>
          <w:tcPr>
            <w:tcW w:w="1691" w:type="dxa"/>
          </w:tcPr>
          <w:p w14:paraId="64A5A44B" w14:textId="1956C3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419CBD5E" w14:textId="3086D17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722506.95</w:t>
            </w:r>
          </w:p>
        </w:tc>
        <w:tc>
          <w:tcPr>
            <w:tcW w:w="1562" w:type="dxa"/>
          </w:tcPr>
          <w:p w14:paraId="35199D1C" w14:textId="3F1DF3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3362994.80</w:t>
            </w:r>
          </w:p>
        </w:tc>
        <w:tc>
          <w:tcPr>
            <w:tcW w:w="2134" w:type="dxa"/>
          </w:tcPr>
          <w:p w14:paraId="32AD0C78" w14:textId="7B23D2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C43482" w14:textId="284C2E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1F1BB3" w14:textId="0D9B51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0F354A1" w14:textId="77777777" w:rsidTr="001B1EA5">
        <w:trPr>
          <w:trHeight w:val="54"/>
        </w:trPr>
        <w:tc>
          <w:tcPr>
            <w:tcW w:w="1691" w:type="dxa"/>
          </w:tcPr>
          <w:p w14:paraId="03FDDF5D" w14:textId="62024C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3D6EB1CD" w14:textId="0D40841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722484.80</w:t>
            </w:r>
          </w:p>
        </w:tc>
        <w:tc>
          <w:tcPr>
            <w:tcW w:w="1562" w:type="dxa"/>
          </w:tcPr>
          <w:p w14:paraId="5AA7D618" w14:textId="7F1719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3363000.03</w:t>
            </w:r>
          </w:p>
        </w:tc>
        <w:tc>
          <w:tcPr>
            <w:tcW w:w="2134" w:type="dxa"/>
          </w:tcPr>
          <w:p w14:paraId="73CD41A3" w14:textId="34374C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5C1223" w14:textId="4882A0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308F38" w14:textId="564B0E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4685C78" w14:textId="77777777" w:rsidTr="001B1EA5">
        <w:trPr>
          <w:trHeight w:val="54"/>
        </w:trPr>
        <w:tc>
          <w:tcPr>
            <w:tcW w:w="1691" w:type="dxa"/>
          </w:tcPr>
          <w:p w14:paraId="77234F2E" w14:textId="72B032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20A19272" w14:textId="6C9A8A3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722463.52</w:t>
            </w:r>
          </w:p>
        </w:tc>
        <w:tc>
          <w:tcPr>
            <w:tcW w:w="1562" w:type="dxa"/>
          </w:tcPr>
          <w:p w14:paraId="717BE71E" w14:textId="7FB537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3363017.10</w:t>
            </w:r>
          </w:p>
        </w:tc>
        <w:tc>
          <w:tcPr>
            <w:tcW w:w="2134" w:type="dxa"/>
          </w:tcPr>
          <w:p w14:paraId="395E6395" w14:textId="661C03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1F245E" w14:textId="5BB2A0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C310CD" w14:textId="6EB8AF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2336D2F" w14:textId="77777777" w:rsidTr="001B1EA5">
        <w:trPr>
          <w:trHeight w:val="54"/>
        </w:trPr>
        <w:tc>
          <w:tcPr>
            <w:tcW w:w="1691" w:type="dxa"/>
          </w:tcPr>
          <w:p w14:paraId="54BE2D07" w14:textId="19F096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1ED2400F" w14:textId="3DCFE10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722455.17</w:t>
            </w:r>
          </w:p>
        </w:tc>
        <w:tc>
          <w:tcPr>
            <w:tcW w:w="1562" w:type="dxa"/>
          </w:tcPr>
          <w:p w14:paraId="02F0431D" w14:textId="6AF7AB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3363032.28</w:t>
            </w:r>
          </w:p>
        </w:tc>
        <w:tc>
          <w:tcPr>
            <w:tcW w:w="2134" w:type="dxa"/>
          </w:tcPr>
          <w:p w14:paraId="564B63D6" w14:textId="3A7BE4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41DA58" w14:textId="3DE9E0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622507" w14:textId="50569D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49F1057" w14:textId="77777777" w:rsidTr="001B1EA5">
        <w:trPr>
          <w:trHeight w:val="54"/>
        </w:trPr>
        <w:tc>
          <w:tcPr>
            <w:tcW w:w="1691" w:type="dxa"/>
          </w:tcPr>
          <w:p w14:paraId="446233B7" w14:textId="65427C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0666D0FF" w14:textId="42BE4C3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722462.23</w:t>
            </w:r>
          </w:p>
        </w:tc>
        <w:tc>
          <w:tcPr>
            <w:tcW w:w="1562" w:type="dxa"/>
          </w:tcPr>
          <w:p w14:paraId="316C6E20" w14:textId="197F7A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3363056.03</w:t>
            </w:r>
          </w:p>
        </w:tc>
        <w:tc>
          <w:tcPr>
            <w:tcW w:w="2134" w:type="dxa"/>
          </w:tcPr>
          <w:p w14:paraId="27C990E7" w14:textId="4A9DB9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C8A822" w14:textId="1FD738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E725B8" w14:textId="1E9189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5DFAF7" w14:textId="77777777" w:rsidTr="001B1EA5">
        <w:trPr>
          <w:trHeight w:val="54"/>
        </w:trPr>
        <w:tc>
          <w:tcPr>
            <w:tcW w:w="1691" w:type="dxa"/>
          </w:tcPr>
          <w:p w14:paraId="7C206429" w14:textId="4071A6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01AF7DE5" w14:textId="631614F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722475.21</w:t>
            </w:r>
          </w:p>
        </w:tc>
        <w:tc>
          <w:tcPr>
            <w:tcW w:w="1562" w:type="dxa"/>
          </w:tcPr>
          <w:p w14:paraId="447D7D8D" w14:textId="612F61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3363076.23</w:t>
            </w:r>
          </w:p>
        </w:tc>
        <w:tc>
          <w:tcPr>
            <w:tcW w:w="2134" w:type="dxa"/>
          </w:tcPr>
          <w:p w14:paraId="1D466F61" w14:textId="71B8C18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2BAEF6" w14:textId="57E51D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3DB39" w14:textId="0BA3E0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72E23C" w14:textId="77777777" w:rsidTr="001B1EA5">
        <w:trPr>
          <w:trHeight w:val="54"/>
        </w:trPr>
        <w:tc>
          <w:tcPr>
            <w:tcW w:w="1691" w:type="dxa"/>
          </w:tcPr>
          <w:p w14:paraId="04798BE1" w14:textId="195E1A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45F7EB90" w14:textId="4A2790F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722485.50</w:t>
            </w:r>
          </w:p>
        </w:tc>
        <w:tc>
          <w:tcPr>
            <w:tcW w:w="1562" w:type="dxa"/>
          </w:tcPr>
          <w:p w14:paraId="5314CF53" w14:textId="6AF26D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3363097.57</w:t>
            </w:r>
          </w:p>
        </w:tc>
        <w:tc>
          <w:tcPr>
            <w:tcW w:w="2134" w:type="dxa"/>
          </w:tcPr>
          <w:p w14:paraId="60627F16" w14:textId="716303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B26A53" w14:textId="7E84C1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A5CB3F" w14:textId="460421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7299EC2" w14:textId="77777777" w:rsidTr="001B1EA5">
        <w:trPr>
          <w:trHeight w:val="54"/>
        </w:trPr>
        <w:tc>
          <w:tcPr>
            <w:tcW w:w="1691" w:type="dxa"/>
          </w:tcPr>
          <w:p w14:paraId="74ABD5D3" w14:textId="32BC2C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7F36E8B3" w14:textId="78060046" w:rsidR="00971481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722485.28</w:t>
            </w:r>
          </w:p>
        </w:tc>
        <w:tc>
          <w:tcPr>
            <w:tcW w:w="1562" w:type="dxa"/>
          </w:tcPr>
          <w:p w14:paraId="788A0E30" w14:textId="19458294" w:rsidR="00971481" w:rsidRDefault="00971481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3363100.40</w:t>
            </w:r>
          </w:p>
        </w:tc>
        <w:tc>
          <w:tcPr>
            <w:tcW w:w="2134" w:type="dxa"/>
          </w:tcPr>
          <w:p w14:paraId="634F4EAE" w14:textId="1AAF39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8A642A" w14:textId="4F2CF7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31A23B" w14:textId="0B2857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AB43AF8" w14:textId="77777777" w:rsidTr="001B1EA5">
        <w:trPr>
          <w:trHeight w:val="54"/>
        </w:trPr>
        <w:tc>
          <w:tcPr>
            <w:tcW w:w="1691" w:type="dxa"/>
          </w:tcPr>
          <w:p w14:paraId="14213378" w14:textId="5F4718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58C049D9" w14:textId="458E7E95" w:rsidR="00971481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722473.95</w:t>
            </w:r>
          </w:p>
        </w:tc>
        <w:tc>
          <w:tcPr>
            <w:tcW w:w="1562" w:type="dxa"/>
          </w:tcPr>
          <w:p w14:paraId="63DE0011" w14:textId="069AF060" w:rsidR="00971481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3363118.07</w:t>
            </w:r>
          </w:p>
        </w:tc>
        <w:tc>
          <w:tcPr>
            <w:tcW w:w="2134" w:type="dxa"/>
          </w:tcPr>
          <w:p w14:paraId="56B57E24" w14:textId="010448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B50F7C" w14:textId="1C7057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FCACF" w14:textId="1CE6B5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F8B42D8" w14:textId="77777777" w:rsidTr="001B1EA5">
        <w:trPr>
          <w:trHeight w:val="54"/>
        </w:trPr>
        <w:tc>
          <w:tcPr>
            <w:tcW w:w="1691" w:type="dxa"/>
          </w:tcPr>
          <w:p w14:paraId="44F306DB" w14:textId="4C9040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3A5AE77C" w14:textId="54FD7A6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722463.20</w:t>
            </w:r>
          </w:p>
        </w:tc>
        <w:tc>
          <w:tcPr>
            <w:tcW w:w="1562" w:type="dxa"/>
          </w:tcPr>
          <w:p w14:paraId="4C6F576A" w14:textId="1B4D2F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3363121.08</w:t>
            </w:r>
          </w:p>
        </w:tc>
        <w:tc>
          <w:tcPr>
            <w:tcW w:w="2134" w:type="dxa"/>
          </w:tcPr>
          <w:p w14:paraId="66794F67" w14:textId="7B219E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E810B6" w14:textId="53D3F5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D5FE58" w14:textId="056C00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3BBADD9" w14:textId="77777777" w:rsidTr="001B1EA5">
        <w:trPr>
          <w:trHeight w:val="54"/>
        </w:trPr>
        <w:tc>
          <w:tcPr>
            <w:tcW w:w="1691" w:type="dxa"/>
          </w:tcPr>
          <w:p w14:paraId="3D664F12" w14:textId="120927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18F43258" w14:textId="044DEE5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722451.38</w:t>
            </w:r>
          </w:p>
        </w:tc>
        <w:tc>
          <w:tcPr>
            <w:tcW w:w="1562" w:type="dxa"/>
          </w:tcPr>
          <w:p w14:paraId="6B3C1469" w14:textId="3CBC61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3363112.99</w:t>
            </w:r>
          </w:p>
        </w:tc>
        <w:tc>
          <w:tcPr>
            <w:tcW w:w="2134" w:type="dxa"/>
          </w:tcPr>
          <w:p w14:paraId="7AE7F40E" w14:textId="2203E7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ABD4A" w14:textId="0AD04A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8C91A0" w14:textId="73CBEC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4C15B2D" w14:textId="77777777" w:rsidTr="001B1EA5">
        <w:trPr>
          <w:trHeight w:val="54"/>
        </w:trPr>
        <w:tc>
          <w:tcPr>
            <w:tcW w:w="1691" w:type="dxa"/>
          </w:tcPr>
          <w:p w14:paraId="7F82DEC7" w14:textId="28D39A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5AA97100" w14:textId="58C7C4D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722434.25</w:t>
            </w:r>
          </w:p>
        </w:tc>
        <w:tc>
          <w:tcPr>
            <w:tcW w:w="1562" w:type="dxa"/>
          </w:tcPr>
          <w:p w14:paraId="3160FED1" w14:textId="02D874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3363107.40</w:t>
            </w:r>
          </w:p>
        </w:tc>
        <w:tc>
          <w:tcPr>
            <w:tcW w:w="2134" w:type="dxa"/>
          </w:tcPr>
          <w:p w14:paraId="711C6E64" w14:textId="4505DB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C3E3B1" w14:textId="0CD00B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02F6C2" w14:textId="246713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0417E97" w14:textId="77777777" w:rsidTr="001B1EA5">
        <w:trPr>
          <w:trHeight w:val="54"/>
        </w:trPr>
        <w:tc>
          <w:tcPr>
            <w:tcW w:w="1691" w:type="dxa"/>
          </w:tcPr>
          <w:p w14:paraId="588B6363" w14:textId="3BA22C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7670A588" w14:textId="577F620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722420.53</w:t>
            </w:r>
          </w:p>
        </w:tc>
        <w:tc>
          <w:tcPr>
            <w:tcW w:w="1562" w:type="dxa"/>
          </w:tcPr>
          <w:p w14:paraId="5A8B37B5" w14:textId="4CE098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3363127.08</w:t>
            </w:r>
          </w:p>
        </w:tc>
        <w:tc>
          <w:tcPr>
            <w:tcW w:w="2134" w:type="dxa"/>
          </w:tcPr>
          <w:p w14:paraId="29E50AC6" w14:textId="5F5317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DB169C" w14:textId="11AA8C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F3FDB" w14:textId="56D06F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94CCDDE" w14:textId="77777777" w:rsidTr="001B1EA5">
        <w:trPr>
          <w:trHeight w:val="54"/>
        </w:trPr>
        <w:tc>
          <w:tcPr>
            <w:tcW w:w="1691" w:type="dxa"/>
          </w:tcPr>
          <w:p w14:paraId="32285109" w14:textId="228293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4FB994F2" w14:textId="06734E2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722411.98</w:t>
            </w:r>
          </w:p>
        </w:tc>
        <w:tc>
          <w:tcPr>
            <w:tcW w:w="1562" w:type="dxa"/>
          </w:tcPr>
          <w:p w14:paraId="1D93D71E" w14:textId="108A56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3363146.94</w:t>
            </w:r>
          </w:p>
        </w:tc>
        <w:tc>
          <w:tcPr>
            <w:tcW w:w="2134" w:type="dxa"/>
          </w:tcPr>
          <w:p w14:paraId="4BB04D26" w14:textId="26181F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8C8DEF" w14:textId="067DBC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2DEF94" w14:textId="20B1B7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DCCB661" w14:textId="77777777" w:rsidTr="001B1EA5">
        <w:trPr>
          <w:trHeight w:val="54"/>
        </w:trPr>
        <w:tc>
          <w:tcPr>
            <w:tcW w:w="1691" w:type="dxa"/>
          </w:tcPr>
          <w:p w14:paraId="103E1B11" w14:textId="217D78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39A10F8D" w14:textId="6588DC8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722413.74</w:t>
            </w:r>
          </w:p>
        </w:tc>
        <w:tc>
          <w:tcPr>
            <w:tcW w:w="1562" w:type="dxa"/>
          </w:tcPr>
          <w:p w14:paraId="72DE6CC9" w14:textId="4E81EB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3363172.72</w:t>
            </w:r>
          </w:p>
        </w:tc>
        <w:tc>
          <w:tcPr>
            <w:tcW w:w="2134" w:type="dxa"/>
          </w:tcPr>
          <w:p w14:paraId="5A004FAE" w14:textId="6944FA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FDBF5E" w14:textId="163AAB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36E57" w14:textId="63CB9C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8B04551" w14:textId="77777777" w:rsidTr="001B1EA5">
        <w:trPr>
          <w:trHeight w:val="54"/>
        </w:trPr>
        <w:tc>
          <w:tcPr>
            <w:tcW w:w="1691" w:type="dxa"/>
          </w:tcPr>
          <w:p w14:paraId="620F43B0" w14:textId="0D600F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7EA49E7C" w14:textId="3938569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722408.92</w:t>
            </w:r>
          </w:p>
        </w:tc>
        <w:tc>
          <w:tcPr>
            <w:tcW w:w="1562" w:type="dxa"/>
          </w:tcPr>
          <w:p w14:paraId="0C60FC4D" w14:textId="415DBE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3363179.06</w:t>
            </w:r>
          </w:p>
        </w:tc>
        <w:tc>
          <w:tcPr>
            <w:tcW w:w="2134" w:type="dxa"/>
          </w:tcPr>
          <w:p w14:paraId="7FBBD62F" w14:textId="446B05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14BC76" w14:textId="58C917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8EF095" w14:textId="3592C2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1F7C679" w14:textId="77777777" w:rsidTr="001B1EA5">
        <w:trPr>
          <w:trHeight w:val="54"/>
        </w:trPr>
        <w:tc>
          <w:tcPr>
            <w:tcW w:w="1691" w:type="dxa"/>
          </w:tcPr>
          <w:p w14:paraId="285E255C" w14:textId="2985E9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3ECBF0AC" w14:textId="1158A96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722398.32</w:t>
            </w:r>
          </w:p>
        </w:tc>
        <w:tc>
          <w:tcPr>
            <w:tcW w:w="1562" w:type="dxa"/>
          </w:tcPr>
          <w:p w14:paraId="30DCBD71" w14:textId="1168A8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3363183.00</w:t>
            </w:r>
          </w:p>
        </w:tc>
        <w:tc>
          <w:tcPr>
            <w:tcW w:w="2134" w:type="dxa"/>
          </w:tcPr>
          <w:p w14:paraId="1F5C726B" w14:textId="77189B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9E2898" w14:textId="06150D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883220" w14:textId="70AFE8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527064" w14:textId="77777777" w:rsidTr="001B1EA5">
        <w:trPr>
          <w:trHeight w:val="54"/>
        </w:trPr>
        <w:tc>
          <w:tcPr>
            <w:tcW w:w="1691" w:type="dxa"/>
          </w:tcPr>
          <w:p w14:paraId="28E3036E" w14:textId="73AE70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280749E3" w14:textId="0616970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722391.01</w:t>
            </w:r>
          </w:p>
        </w:tc>
        <w:tc>
          <w:tcPr>
            <w:tcW w:w="1562" w:type="dxa"/>
          </w:tcPr>
          <w:p w14:paraId="3AAA4269" w14:textId="2BADDB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3363199.77</w:t>
            </w:r>
          </w:p>
        </w:tc>
        <w:tc>
          <w:tcPr>
            <w:tcW w:w="2134" w:type="dxa"/>
          </w:tcPr>
          <w:p w14:paraId="30C291C8" w14:textId="47CCF7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5F851E" w14:textId="1D357D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82931B" w14:textId="280B6E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AA092C1" w14:textId="77777777" w:rsidTr="001B1EA5">
        <w:trPr>
          <w:trHeight w:val="54"/>
        </w:trPr>
        <w:tc>
          <w:tcPr>
            <w:tcW w:w="1691" w:type="dxa"/>
          </w:tcPr>
          <w:p w14:paraId="4F9DFF29" w14:textId="3D2AC2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7B52AD58" w14:textId="2C846BD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722377.49</w:t>
            </w:r>
          </w:p>
        </w:tc>
        <w:tc>
          <w:tcPr>
            <w:tcW w:w="1562" w:type="dxa"/>
          </w:tcPr>
          <w:p w14:paraId="2DD106ED" w14:textId="6F28FE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3363215.02</w:t>
            </w:r>
          </w:p>
        </w:tc>
        <w:tc>
          <w:tcPr>
            <w:tcW w:w="2134" w:type="dxa"/>
          </w:tcPr>
          <w:p w14:paraId="4703729C" w14:textId="12B768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0B392" w14:textId="2120DE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05CD45" w14:textId="050C30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FC66334" w14:textId="77777777" w:rsidTr="001B1EA5">
        <w:trPr>
          <w:trHeight w:val="54"/>
        </w:trPr>
        <w:tc>
          <w:tcPr>
            <w:tcW w:w="1691" w:type="dxa"/>
          </w:tcPr>
          <w:p w14:paraId="4D2BBC38" w14:textId="38D88E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21E095A6" w14:textId="66DE5D7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722361.71</w:t>
            </w:r>
          </w:p>
        </w:tc>
        <w:tc>
          <w:tcPr>
            <w:tcW w:w="1562" w:type="dxa"/>
          </w:tcPr>
          <w:p w14:paraId="3FD9CAF6" w14:textId="7BB5AB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3363225.74</w:t>
            </w:r>
          </w:p>
        </w:tc>
        <w:tc>
          <w:tcPr>
            <w:tcW w:w="2134" w:type="dxa"/>
          </w:tcPr>
          <w:p w14:paraId="214C080D" w14:textId="036FEA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DD958A" w14:textId="777EC7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BEBF86" w14:textId="55AA12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F0F1B24" w14:textId="77777777" w:rsidTr="001B1EA5">
        <w:trPr>
          <w:trHeight w:val="54"/>
        </w:trPr>
        <w:tc>
          <w:tcPr>
            <w:tcW w:w="1691" w:type="dxa"/>
          </w:tcPr>
          <w:p w14:paraId="0571F82F" w14:textId="2190F0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004AD548" w14:textId="5060552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722344.64</w:t>
            </w:r>
          </w:p>
        </w:tc>
        <w:tc>
          <w:tcPr>
            <w:tcW w:w="1562" w:type="dxa"/>
          </w:tcPr>
          <w:p w14:paraId="51E4D318" w14:textId="1AAE96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3363224.38</w:t>
            </w:r>
          </w:p>
        </w:tc>
        <w:tc>
          <w:tcPr>
            <w:tcW w:w="2134" w:type="dxa"/>
          </w:tcPr>
          <w:p w14:paraId="52831271" w14:textId="36D359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674F4C" w14:textId="650DE9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9CCB5" w14:textId="61CF2F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AA11A30" w14:textId="77777777" w:rsidTr="001B1EA5">
        <w:trPr>
          <w:trHeight w:val="54"/>
        </w:trPr>
        <w:tc>
          <w:tcPr>
            <w:tcW w:w="1691" w:type="dxa"/>
          </w:tcPr>
          <w:p w14:paraId="4BA326F7" w14:textId="017678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4D1AB2C3" w14:textId="38F3270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722331.79</w:t>
            </w:r>
          </w:p>
        </w:tc>
        <w:tc>
          <w:tcPr>
            <w:tcW w:w="1562" w:type="dxa"/>
          </w:tcPr>
          <w:p w14:paraId="1448C54C" w14:textId="632C07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3363208.50</w:t>
            </w:r>
          </w:p>
        </w:tc>
        <w:tc>
          <w:tcPr>
            <w:tcW w:w="2134" w:type="dxa"/>
          </w:tcPr>
          <w:p w14:paraId="46C5C203" w14:textId="2B3584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B0B8EB" w14:textId="3F186C8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B2E251" w14:textId="27081D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2E264F4" w14:textId="77777777" w:rsidTr="001B1EA5">
        <w:trPr>
          <w:trHeight w:val="54"/>
        </w:trPr>
        <w:tc>
          <w:tcPr>
            <w:tcW w:w="1691" w:type="dxa"/>
          </w:tcPr>
          <w:p w14:paraId="77F5505F" w14:textId="6247AF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191934F7" w14:textId="731320F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722312.11</w:t>
            </w:r>
          </w:p>
        </w:tc>
        <w:tc>
          <w:tcPr>
            <w:tcW w:w="1562" w:type="dxa"/>
          </w:tcPr>
          <w:p w14:paraId="7711A325" w14:textId="3FE5B4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3363195.57</w:t>
            </w:r>
          </w:p>
        </w:tc>
        <w:tc>
          <w:tcPr>
            <w:tcW w:w="2134" w:type="dxa"/>
          </w:tcPr>
          <w:p w14:paraId="7AACC437" w14:textId="6A5C82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F062E6" w14:textId="79FFDF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EE134" w14:textId="684034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670137C" w14:textId="77777777" w:rsidTr="001B1EA5">
        <w:trPr>
          <w:trHeight w:val="54"/>
        </w:trPr>
        <w:tc>
          <w:tcPr>
            <w:tcW w:w="1691" w:type="dxa"/>
          </w:tcPr>
          <w:p w14:paraId="48907C04" w14:textId="44A883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69F26E6E" w14:textId="0FD8A7C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722298.89</w:t>
            </w:r>
          </w:p>
        </w:tc>
        <w:tc>
          <w:tcPr>
            <w:tcW w:w="1562" w:type="dxa"/>
          </w:tcPr>
          <w:p w14:paraId="14836F05" w14:textId="05AA6B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3363195.57</w:t>
            </w:r>
          </w:p>
        </w:tc>
        <w:tc>
          <w:tcPr>
            <w:tcW w:w="2134" w:type="dxa"/>
          </w:tcPr>
          <w:p w14:paraId="1146CC5D" w14:textId="75F807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1AD271" w14:textId="47419E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081DE7" w14:textId="3B757C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7D8D99F" w14:textId="77777777" w:rsidTr="001B1EA5">
        <w:trPr>
          <w:trHeight w:val="54"/>
        </w:trPr>
        <w:tc>
          <w:tcPr>
            <w:tcW w:w="1691" w:type="dxa"/>
          </w:tcPr>
          <w:p w14:paraId="76B84976" w14:textId="0521A5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16E721F1" w14:textId="76CF03B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722287.87</w:t>
            </w:r>
          </w:p>
        </w:tc>
        <w:tc>
          <w:tcPr>
            <w:tcW w:w="1562" w:type="dxa"/>
          </w:tcPr>
          <w:p w14:paraId="3C0DC795" w14:textId="7ECF4D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3363208.34</w:t>
            </w:r>
          </w:p>
        </w:tc>
        <w:tc>
          <w:tcPr>
            <w:tcW w:w="2134" w:type="dxa"/>
          </w:tcPr>
          <w:p w14:paraId="77AE7F55" w14:textId="71D026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7E8C5" w14:textId="596168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89C85F" w14:textId="08ECD7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4D65854" w14:textId="77777777" w:rsidTr="001B1EA5">
        <w:trPr>
          <w:trHeight w:val="54"/>
        </w:trPr>
        <w:tc>
          <w:tcPr>
            <w:tcW w:w="1691" w:type="dxa"/>
          </w:tcPr>
          <w:p w14:paraId="4DA0D5DF" w14:textId="1E0751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2E39B896" w14:textId="19C8C47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722274.44</w:t>
            </w:r>
          </w:p>
        </w:tc>
        <w:tc>
          <w:tcPr>
            <w:tcW w:w="1562" w:type="dxa"/>
          </w:tcPr>
          <w:p w14:paraId="776B0D88" w14:textId="4624AE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3363210.10</w:t>
            </w:r>
          </w:p>
        </w:tc>
        <w:tc>
          <w:tcPr>
            <w:tcW w:w="2134" w:type="dxa"/>
          </w:tcPr>
          <w:p w14:paraId="60F31FB4" w14:textId="08562F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41B9F" w14:textId="6D5AD7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749DCC" w14:textId="511228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5935988" w14:textId="77777777" w:rsidTr="001B1EA5">
        <w:trPr>
          <w:trHeight w:val="54"/>
        </w:trPr>
        <w:tc>
          <w:tcPr>
            <w:tcW w:w="1691" w:type="dxa"/>
          </w:tcPr>
          <w:p w14:paraId="7483411C" w14:textId="50DE6F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6A65CDF3" w14:textId="006B4AF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722250.02</w:t>
            </w:r>
          </w:p>
        </w:tc>
        <w:tc>
          <w:tcPr>
            <w:tcW w:w="1562" w:type="dxa"/>
          </w:tcPr>
          <w:p w14:paraId="5E9ACA01" w14:textId="2F26F9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3363210.76</w:t>
            </w:r>
          </w:p>
        </w:tc>
        <w:tc>
          <w:tcPr>
            <w:tcW w:w="2134" w:type="dxa"/>
          </w:tcPr>
          <w:p w14:paraId="73446353" w14:textId="052BAC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A354A0" w14:textId="7782A9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24024" w14:textId="6AB70C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42F8F61" w14:textId="77777777" w:rsidTr="001B1EA5">
        <w:trPr>
          <w:trHeight w:val="54"/>
        </w:trPr>
        <w:tc>
          <w:tcPr>
            <w:tcW w:w="1691" w:type="dxa"/>
          </w:tcPr>
          <w:p w14:paraId="1B2F437E" w14:textId="5F9C72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7F3CE833" w14:textId="0FCF3EB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722242.75</w:t>
            </w:r>
          </w:p>
        </w:tc>
        <w:tc>
          <w:tcPr>
            <w:tcW w:w="1562" w:type="dxa"/>
          </w:tcPr>
          <w:p w14:paraId="5EA4EBE7" w14:textId="1CA52F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3363216.05</w:t>
            </w:r>
          </w:p>
        </w:tc>
        <w:tc>
          <w:tcPr>
            <w:tcW w:w="2134" w:type="dxa"/>
          </w:tcPr>
          <w:p w14:paraId="77FAF506" w14:textId="082765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96EDE6" w14:textId="6A726D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318106" w14:textId="42E5D1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2F56430" w14:textId="77777777" w:rsidTr="001B1EA5">
        <w:trPr>
          <w:trHeight w:val="54"/>
        </w:trPr>
        <w:tc>
          <w:tcPr>
            <w:tcW w:w="1691" w:type="dxa"/>
          </w:tcPr>
          <w:p w14:paraId="0A44A0B8" w14:textId="3B115B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05D6614E" w14:textId="23FF9E4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722233.73</w:t>
            </w:r>
          </w:p>
        </w:tc>
        <w:tc>
          <w:tcPr>
            <w:tcW w:w="1562" w:type="dxa"/>
          </w:tcPr>
          <w:p w14:paraId="0C5F9221" w14:textId="206829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3363230.36</w:t>
            </w:r>
          </w:p>
        </w:tc>
        <w:tc>
          <w:tcPr>
            <w:tcW w:w="2134" w:type="dxa"/>
          </w:tcPr>
          <w:p w14:paraId="4975B695" w14:textId="570E76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EA4D9E" w14:textId="60F2CD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077EC" w14:textId="5DB18A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B7E8B3" w14:textId="77777777" w:rsidTr="001B1EA5">
        <w:trPr>
          <w:trHeight w:val="54"/>
        </w:trPr>
        <w:tc>
          <w:tcPr>
            <w:tcW w:w="1691" w:type="dxa"/>
          </w:tcPr>
          <w:p w14:paraId="1F46A862" w14:textId="0C66E7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74B67FC1" w14:textId="62D890D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722223.17</w:t>
            </w:r>
          </w:p>
        </w:tc>
        <w:tc>
          <w:tcPr>
            <w:tcW w:w="1562" w:type="dxa"/>
          </w:tcPr>
          <w:p w14:paraId="18500C3F" w14:textId="2938BC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3363249.51</w:t>
            </w:r>
          </w:p>
        </w:tc>
        <w:tc>
          <w:tcPr>
            <w:tcW w:w="2134" w:type="dxa"/>
          </w:tcPr>
          <w:p w14:paraId="51F28D66" w14:textId="0098F0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276AF4" w14:textId="065527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EF7DE" w14:textId="0BE234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4E1E3A5" w14:textId="77777777" w:rsidTr="001B1EA5">
        <w:trPr>
          <w:trHeight w:val="54"/>
        </w:trPr>
        <w:tc>
          <w:tcPr>
            <w:tcW w:w="1691" w:type="dxa"/>
          </w:tcPr>
          <w:p w14:paraId="505BC80E" w14:textId="38E6FE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6C16B153" w14:textId="10CF40C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722213.04</w:t>
            </w:r>
          </w:p>
        </w:tc>
        <w:tc>
          <w:tcPr>
            <w:tcW w:w="1562" w:type="dxa"/>
          </w:tcPr>
          <w:p w14:paraId="3D9DC11A" w14:textId="79F451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3363254.35</w:t>
            </w:r>
          </w:p>
        </w:tc>
        <w:tc>
          <w:tcPr>
            <w:tcW w:w="2134" w:type="dxa"/>
          </w:tcPr>
          <w:p w14:paraId="6805D756" w14:textId="2CDB31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322F6BA" w14:textId="7005A7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F601A68" w14:textId="23FE84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E97A3B" w14:textId="77777777" w:rsidTr="001B1EA5">
        <w:trPr>
          <w:trHeight w:val="54"/>
        </w:trPr>
        <w:tc>
          <w:tcPr>
            <w:tcW w:w="1691" w:type="dxa"/>
          </w:tcPr>
          <w:p w14:paraId="35A16A15" w14:textId="4602D5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0C6F7628" w14:textId="75CAD4D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722206.00</w:t>
            </w:r>
          </w:p>
        </w:tc>
        <w:tc>
          <w:tcPr>
            <w:tcW w:w="1562" w:type="dxa"/>
          </w:tcPr>
          <w:p w14:paraId="2B149DCC" w14:textId="0154E56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3363253.47</w:t>
            </w:r>
          </w:p>
        </w:tc>
        <w:tc>
          <w:tcPr>
            <w:tcW w:w="2134" w:type="dxa"/>
          </w:tcPr>
          <w:p w14:paraId="50F6569A" w14:textId="30F230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653454" w14:textId="563ACD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9540F2" w14:textId="28DC46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44620D7" w14:textId="77777777" w:rsidTr="001B1EA5">
        <w:trPr>
          <w:trHeight w:val="54"/>
        </w:trPr>
        <w:tc>
          <w:tcPr>
            <w:tcW w:w="1691" w:type="dxa"/>
          </w:tcPr>
          <w:p w14:paraId="407B4AE0" w14:textId="7166B2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54F44545" w14:textId="0BD0E21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722198.08</w:t>
            </w:r>
          </w:p>
        </w:tc>
        <w:tc>
          <w:tcPr>
            <w:tcW w:w="1562" w:type="dxa"/>
          </w:tcPr>
          <w:p w14:paraId="3A12565D" w14:textId="677D95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3363241.14</w:t>
            </w:r>
          </w:p>
        </w:tc>
        <w:tc>
          <w:tcPr>
            <w:tcW w:w="2134" w:type="dxa"/>
          </w:tcPr>
          <w:p w14:paraId="6C87EFA5" w14:textId="57DB06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01802F" w14:textId="088750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9F4C7C" w14:textId="4A3175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A42C49C" w14:textId="77777777" w:rsidTr="001B1EA5">
        <w:trPr>
          <w:trHeight w:val="54"/>
        </w:trPr>
        <w:tc>
          <w:tcPr>
            <w:tcW w:w="1691" w:type="dxa"/>
          </w:tcPr>
          <w:p w14:paraId="195E083D" w14:textId="5E7D60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476EB8AB" w14:textId="0AF760E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722194.12</w:t>
            </w:r>
          </w:p>
        </w:tc>
        <w:tc>
          <w:tcPr>
            <w:tcW w:w="1562" w:type="dxa"/>
          </w:tcPr>
          <w:p w14:paraId="7DAF4DE9" w14:textId="4F4E56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3363232.34</w:t>
            </w:r>
          </w:p>
        </w:tc>
        <w:tc>
          <w:tcPr>
            <w:tcW w:w="2134" w:type="dxa"/>
          </w:tcPr>
          <w:p w14:paraId="494CE306" w14:textId="0B6267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E2EEE" w14:textId="591848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4B1A75" w14:textId="1393A4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5DBBC80" w14:textId="77777777" w:rsidTr="001B1EA5">
        <w:trPr>
          <w:trHeight w:val="54"/>
        </w:trPr>
        <w:tc>
          <w:tcPr>
            <w:tcW w:w="1691" w:type="dxa"/>
          </w:tcPr>
          <w:p w14:paraId="2E699762" w14:textId="79DB53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23E15AED" w14:textId="6E25807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722186.41</w:t>
            </w:r>
          </w:p>
        </w:tc>
        <w:tc>
          <w:tcPr>
            <w:tcW w:w="1562" w:type="dxa"/>
          </w:tcPr>
          <w:p w14:paraId="176A0526" w14:textId="2FBD47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3363228.81</w:t>
            </w:r>
          </w:p>
        </w:tc>
        <w:tc>
          <w:tcPr>
            <w:tcW w:w="2134" w:type="dxa"/>
          </w:tcPr>
          <w:p w14:paraId="59544E7B" w14:textId="0B62E7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3B00F" w14:textId="6C54E2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95EE17" w14:textId="0F754D7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300BC81" w14:textId="77777777" w:rsidTr="001B1EA5">
        <w:trPr>
          <w:trHeight w:val="54"/>
        </w:trPr>
        <w:tc>
          <w:tcPr>
            <w:tcW w:w="1691" w:type="dxa"/>
          </w:tcPr>
          <w:p w14:paraId="215D82D9" w14:textId="6E4C61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1B719141" w14:textId="034EE82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722171.67</w:t>
            </w:r>
          </w:p>
        </w:tc>
        <w:tc>
          <w:tcPr>
            <w:tcW w:w="1562" w:type="dxa"/>
          </w:tcPr>
          <w:p w14:paraId="6EDE3CF5" w14:textId="052C0A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3363232.56</w:t>
            </w:r>
          </w:p>
        </w:tc>
        <w:tc>
          <w:tcPr>
            <w:tcW w:w="2134" w:type="dxa"/>
          </w:tcPr>
          <w:p w14:paraId="5ED574BE" w14:textId="05A2CD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EC92E3" w14:textId="51B142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CBDD97" w14:textId="185750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3C1620D" w14:textId="77777777" w:rsidTr="001B1EA5">
        <w:trPr>
          <w:trHeight w:val="54"/>
        </w:trPr>
        <w:tc>
          <w:tcPr>
            <w:tcW w:w="1691" w:type="dxa"/>
          </w:tcPr>
          <w:p w14:paraId="45F9EF8B" w14:textId="7CDB5B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206789CE" w14:textId="0642A7C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722165.84</w:t>
            </w:r>
          </w:p>
        </w:tc>
        <w:tc>
          <w:tcPr>
            <w:tcW w:w="1562" w:type="dxa"/>
          </w:tcPr>
          <w:p w14:paraId="3F1E634D" w14:textId="462B1A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3363238.39</w:t>
            </w:r>
          </w:p>
        </w:tc>
        <w:tc>
          <w:tcPr>
            <w:tcW w:w="2134" w:type="dxa"/>
          </w:tcPr>
          <w:p w14:paraId="0BD4550C" w14:textId="7EADAD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F5931" w14:textId="67DCAC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9D909C" w14:textId="17D9FB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D3546B" w14:textId="77777777" w:rsidTr="001B1EA5">
        <w:trPr>
          <w:trHeight w:val="54"/>
        </w:trPr>
        <w:tc>
          <w:tcPr>
            <w:tcW w:w="1691" w:type="dxa"/>
          </w:tcPr>
          <w:p w14:paraId="31B4BFC2" w14:textId="3F5A59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7E2D3157" w14:textId="08237CD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722160.01</w:t>
            </w:r>
          </w:p>
        </w:tc>
        <w:tc>
          <w:tcPr>
            <w:tcW w:w="1562" w:type="dxa"/>
          </w:tcPr>
          <w:p w14:paraId="26CADBD4" w14:textId="5477EF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3363246.21</w:t>
            </w:r>
          </w:p>
        </w:tc>
        <w:tc>
          <w:tcPr>
            <w:tcW w:w="2134" w:type="dxa"/>
          </w:tcPr>
          <w:p w14:paraId="4F602C35" w14:textId="1821A9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8CBF14" w14:textId="5E5FA3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B233B" w14:textId="16142E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D40D9A1" w14:textId="77777777" w:rsidTr="001B1EA5">
        <w:trPr>
          <w:trHeight w:val="54"/>
        </w:trPr>
        <w:tc>
          <w:tcPr>
            <w:tcW w:w="1691" w:type="dxa"/>
          </w:tcPr>
          <w:p w14:paraId="1D18A849" w14:textId="7BE9D3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55FCB390" w14:textId="546D3F0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722152.96</w:t>
            </w:r>
          </w:p>
        </w:tc>
        <w:tc>
          <w:tcPr>
            <w:tcW w:w="1562" w:type="dxa"/>
          </w:tcPr>
          <w:p w14:paraId="5A817A3F" w14:textId="7E178D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3363266.68</w:t>
            </w:r>
          </w:p>
        </w:tc>
        <w:tc>
          <w:tcPr>
            <w:tcW w:w="2134" w:type="dxa"/>
          </w:tcPr>
          <w:p w14:paraId="343BA20C" w14:textId="689FAD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C4740F" w14:textId="50CEF0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A54B27" w14:textId="2DDCB8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CF83215" w14:textId="77777777" w:rsidTr="001B1EA5">
        <w:trPr>
          <w:trHeight w:val="54"/>
        </w:trPr>
        <w:tc>
          <w:tcPr>
            <w:tcW w:w="1691" w:type="dxa"/>
          </w:tcPr>
          <w:p w14:paraId="16B05701" w14:textId="58A63E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0606833B" w14:textId="7CC7CD5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722162.87</w:t>
            </w:r>
          </w:p>
        </w:tc>
        <w:tc>
          <w:tcPr>
            <w:tcW w:w="1562" w:type="dxa"/>
          </w:tcPr>
          <w:p w14:paraId="42E514F2" w14:textId="181DE0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3363292.00</w:t>
            </w:r>
          </w:p>
        </w:tc>
        <w:tc>
          <w:tcPr>
            <w:tcW w:w="2134" w:type="dxa"/>
          </w:tcPr>
          <w:p w14:paraId="69616FB0" w14:textId="4D41CE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06A2BB" w14:textId="70A85D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DBA12" w14:textId="06140F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E0E1C3C" w14:textId="77777777" w:rsidTr="001B1EA5">
        <w:trPr>
          <w:trHeight w:val="54"/>
        </w:trPr>
        <w:tc>
          <w:tcPr>
            <w:tcW w:w="1691" w:type="dxa"/>
          </w:tcPr>
          <w:p w14:paraId="4137D397" w14:textId="5E5E1E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15BD17BB" w14:textId="5BB5083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722162.77</w:t>
            </w:r>
          </w:p>
        </w:tc>
        <w:tc>
          <w:tcPr>
            <w:tcW w:w="1562" w:type="dxa"/>
          </w:tcPr>
          <w:p w14:paraId="12442C8A" w14:textId="4B09C2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3363313.68</w:t>
            </w:r>
          </w:p>
        </w:tc>
        <w:tc>
          <w:tcPr>
            <w:tcW w:w="2134" w:type="dxa"/>
          </w:tcPr>
          <w:p w14:paraId="5C6D682C" w14:textId="506E3D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42491B" w14:textId="3034D5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FB8AF1" w14:textId="75DD48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E74AF18" w14:textId="77777777" w:rsidTr="001B1EA5">
        <w:trPr>
          <w:trHeight w:val="54"/>
        </w:trPr>
        <w:tc>
          <w:tcPr>
            <w:tcW w:w="1691" w:type="dxa"/>
          </w:tcPr>
          <w:p w14:paraId="0E57C8E9" w14:textId="5D6E1F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58C34D03" w14:textId="64BAA3F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722158.80</w:t>
            </w:r>
          </w:p>
        </w:tc>
        <w:tc>
          <w:tcPr>
            <w:tcW w:w="1562" w:type="dxa"/>
          </w:tcPr>
          <w:p w14:paraId="576E5909" w14:textId="67307B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3363327.38</w:t>
            </w:r>
          </w:p>
        </w:tc>
        <w:tc>
          <w:tcPr>
            <w:tcW w:w="2134" w:type="dxa"/>
          </w:tcPr>
          <w:p w14:paraId="3F5A8C28" w14:textId="49F2DF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BFA4DD" w14:textId="0572C7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46CF4" w14:textId="1F5563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F8333D8" w14:textId="77777777" w:rsidTr="001B1EA5">
        <w:trPr>
          <w:trHeight w:val="54"/>
        </w:trPr>
        <w:tc>
          <w:tcPr>
            <w:tcW w:w="1691" w:type="dxa"/>
          </w:tcPr>
          <w:p w14:paraId="55AFE6E8" w14:textId="076898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583A4419" w14:textId="52B1EE3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722141.80</w:t>
            </w:r>
          </w:p>
        </w:tc>
        <w:tc>
          <w:tcPr>
            <w:tcW w:w="1562" w:type="dxa"/>
          </w:tcPr>
          <w:p w14:paraId="4E53498C" w14:textId="0F0D3B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3363338.64</w:t>
            </w:r>
          </w:p>
        </w:tc>
        <w:tc>
          <w:tcPr>
            <w:tcW w:w="2134" w:type="dxa"/>
          </w:tcPr>
          <w:p w14:paraId="6C397139" w14:textId="09ADB7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99117" w14:textId="685E55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000316" w14:textId="05FFF6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BFF9FE9" w14:textId="77777777" w:rsidTr="001B1EA5">
        <w:trPr>
          <w:trHeight w:val="54"/>
        </w:trPr>
        <w:tc>
          <w:tcPr>
            <w:tcW w:w="1691" w:type="dxa"/>
          </w:tcPr>
          <w:p w14:paraId="46A3CA35" w14:textId="08A66C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14912BBF" w14:textId="73A91FC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722131.64</w:t>
            </w:r>
          </w:p>
        </w:tc>
        <w:tc>
          <w:tcPr>
            <w:tcW w:w="1562" w:type="dxa"/>
          </w:tcPr>
          <w:p w14:paraId="204805B9" w14:textId="3A3438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3363340.19</w:t>
            </w:r>
          </w:p>
        </w:tc>
        <w:tc>
          <w:tcPr>
            <w:tcW w:w="2134" w:type="dxa"/>
          </w:tcPr>
          <w:p w14:paraId="06103AB1" w14:textId="005B38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8396C" w14:textId="46A32F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FA2A6" w14:textId="7D5FD1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5C05D03" w14:textId="77777777" w:rsidTr="001B1EA5">
        <w:trPr>
          <w:trHeight w:val="54"/>
        </w:trPr>
        <w:tc>
          <w:tcPr>
            <w:tcW w:w="1691" w:type="dxa"/>
          </w:tcPr>
          <w:p w14:paraId="492386EA" w14:textId="1FBD26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72FBA2BC" w14:textId="3669215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722118.83</w:t>
            </w:r>
          </w:p>
        </w:tc>
        <w:tc>
          <w:tcPr>
            <w:tcW w:w="1562" w:type="dxa"/>
          </w:tcPr>
          <w:p w14:paraId="3A9EFD6F" w14:textId="7A3069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3363343.50</w:t>
            </w:r>
          </w:p>
        </w:tc>
        <w:tc>
          <w:tcPr>
            <w:tcW w:w="2134" w:type="dxa"/>
          </w:tcPr>
          <w:p w14:paraId="006D5DD3" w14:textId="2E41F4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B51A9A" w14:textId="335AD8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CA7392" w14:textId="3F2D1B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86B060A" w14:textId="77777777" w:rsidTr="001B1EA5">
        <w:trPr>
          <w:trHeight w:val="54"/>
        </w:trPr>
        <w:tc>
          <w:tcPr>
            <w:tcW w:w="1691" w:type="dxa"/>
          </w:tcPr>
          <w:p w14:paraId="1CF69CE7" w14:textId="6CD397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3BEDFDC5" w14:textId="0C76824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722100.50</w:t>
            </w:r>
          </w:p>
        </w:tc>
        <w:tc>
          <w:tcPr>
            <w:tcW w:w="1562" w:type="dxa"/>
          </w:tcPr>
          <w:p w14:paraId="342D3CB8" w14:textId="3971D6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3363356.54</w:t>
            </w:r>
          </w:p>
        </w:tc>
        <w:tc>
          <w:tcPr>
            <w:tcW w:w="2134" w:type="dxa"/>
          </w:tcPr>
          <w:p w14:paraId="467F23A1" w14:textId="5F2BE5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6A797" w14:textId="32063F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80600" w14:textId="34B2C8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0497E40" w14:textId="77777777" w:rsidTr="001B1EA5">
        <w:trPr>
          <w:trHeight w:val="54"/>
        </w:trPr>
        <w:tc>
          <w:tcPr>
            <w:tcW w:w="1691" w:type="dxa"/>
          </w:tcPr>
          <w:p w14:paraId="00F837C2" w14:textId="3E7D13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4D7FCE5D" w14:textId="5F509D3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722084.70</w:t>
            </w:r>
          </w:p>
        </w:tc>
        <w:tc>
          <w:tcPr>
            <w:tcW w:w="1562" w:type="dxa"/>
          </w:tcPr>
          <w:p w14:paraId="3B1CAB2A" w14:textId="32ACD38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3363389.18</w:t>
            </w:r>
          </w:p>
        </w:tc>
        <w:tc>
          <w:tcPr>
            <w:tcW w:w="2134" w:type="dxa"/>
          </w:tcPr>
          <w:p w14:paraId="55DF4658" w14:textId="2B3B95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9A80DF" w14:textId="27E3E0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4EE239" w14:textId="6C3B23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B94416E" w14:textId="77777777" w:rsidTr="001B1EA5">
        <w:trPr>
          <w:trHeight w:val="54"/>
        </w:trPr>
        <w:tc>
          <w:tcPr>
            <w:tcW w:w="1691" w:type="dxa"/>
          </w:tcPr>
          <w:p w14:paraId="58744E9E" w14:textId="619F0C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00F8DD64" w14:textId="2DAC87E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722057.46</w:t>
            </w:r>
          </w:p>
        </w:tc>
        <w:tc>
          <w:tcPr>
            <w:tcW w:w="1562" w:type="dxa"/>
          </w:tcPr>
          <w:p w14:paraId="6651FE92" w14:textId="4EE6FF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3363401.15</w:t>
            </w:r>
          </w:p>
        </w:tc>
        <w:tc>
          <w:tcPr>
            <w:tcW w:w="2134" w:type="dxa"/>
          </w:tcPr>
          <w:p w14:paraId="72A01E8C" w14:textId="0EE246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0E1AA" w14:textId="19C8BB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9DF387" w14:textId="44C4AAC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7B530F7" w14:textId="77777777" w:rsidTr="001B1EA5">
        <w:trPr>
          <w:trHeight w:val="54"/>
        </w:trPr>
        <w:tc>
          <w:tcPr>
            <w:tcW w:w="1691" w:type="dxa"/>
          </w:tcPr>
          <w:p w14:paraId="298BECD5" w14:textId="2D2470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780966B1" w14:textId="69EAF03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722045.35</w:t>
            </w:r>
          </w:p>
        </w:tc>
        <w:tc>
          <w:tcPr>
            <w:tcW w:w="1562" w:type="dxa"/>
          </w:tcPr>
          <w:p w14:paraId="1BB580CD" w14:textId="750E84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3363409.60</w:t>
            </w:r>
          </w:p>
        </w:tc>
        <w:tc>
          <w:tcPr>
            <w:tcW w:w="2134" w:type="dxa"/>
          </w:tcPr>
          <w:p w14:paraId="1D1AEC8D" w14:textId="48F2EC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F199EB" w14:textId="2A705E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A84CB" w14:textId="33EB36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D35ACEA" w14:textId="77777777" w:rsidTr="001B1EA5">
        <w:trPr>
          <w:trHeight w:val="54"/>
        </w:trPr>
        <w:tc>
          <w:tcPr>
            <w:tcW w:w="1691" w:type="dxa"/>
          </w:tcPr>
          <w:p w14:paraId="1C0550EC" w14:textId="5F3746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12FE3080" w14:textId="66865D2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722045.35</w:t>
            </w:r>
          </w:p>
        </w:tc>
        <w:tc>
          <w:tcPr>
            <w:tcW w:w="1562" w:type="dxa"/>
          </w:tcPr>
          <w:p w14:paraId="3C974BE8" w14:textId="4BB056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3363430.54</w:t>
            </w:r>
          </w:p>
        </w:tc>
        <w:tc>
          <w:tcPr>
            <w:tcW w:w="2134" w:type="dxa"/>
          </w:tcPr>
          <w:p w14:paraId="1347DFF8" w14:textId="46E58D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67FB05" w14:textId="6F6019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15C50E" w14:textId="54B50E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66A528C" w14:textId="77777777" w:rsidTr="001B1EA5">
        <w:trPr>
          <w:trHeight w:val="54"/>
        </w:trPr>
        <w:tc>
          <w:tcPr>
            <w:tcW w:w="1691" w:type="dxa"/>
          </w:tcPr>
          <w:p w14:paraId="4BBA9211" w14:textId="47EDA3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4F8286CB" w14:textId="02B461C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722045.99</w:t>
            </w:r>
          </w:p>
        </w:tc>
        <w:tc>
          <w:tcPr>
            <w:tcW w:w="1562" w:type="dxa"/>
          </w:tcPr>
          <w:p w14:paraId="5D7A0AD0" w14:textId="5D17D8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3363442.28</w:t>
            </w:r>
          </w:p>
        </w:tc>
        <w:tc>
          <w:tcPr>
            <w:tcW w:w="2134" w:type="dxa"/>
          </w:tcPr>
          <w:p w14:paraId="2DFDAB13" w14:textId="76E7CB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8C5C0" w14:textId="356707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E74C63" w14:textId="4C8FD5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1201770" w14:textId="77777777" w:rsidTr="001B1EA5">
        <w:trPr>
          <w:trHeight w:val="54"/>
        </w:trPr>
        <w:tc>
          <w:tcPr>
            <w:tcW w:w="1691" w:type="dxa"/>
          </w:tcPr>
          <w:p w14:paraId="3FDDFE4E" w14:textId="572FFF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4271D92B" w14:textId="675D32D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722033.95</w:t>
            </w:r>
          </w:p>
        </w:tc>
        <w:tc>
          <w:tcPr>
            <w:tcW w:w="1562" w:type="dxa"/>
          </w:tcPr>
          <w:p w14:paraId="24A51081" w14:textId="7D7560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3363461.54</w:t>
            </w:r>
          </w:p>
        </w:tc>
        <w:tc>
          <w:tcPr>
            <w:tcW w:w="2134" w:type="dxa"/>
          </w:tcPr>
          <w:p w14:paraId="6B76DC15" w14:textId="1B028B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60CD0" w14:textId="4BB61D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8652B8" w14:textId="24848E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B2B0489" w14:textId="77777777" w:rsidTr="001B1EA5">
        <w:trPr>
          <w:trHeight w:val="54"/>
        </w:trPr>
        <w:tc>
          <w:tcPr>
            <w:tcW w:w="1691" w:type="dxa"/>
          </w:tcPr>
          <w:p w14:paraId="0AF6CEF2" w14:textId="3C59E4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396DD3D6" w14:textId="5F97FA1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722014.08</w:t>
            </w:r>
          </w:p>
        </w:tc>
        <w:tc>
          <w:tcPr>
            <w:tcW w:w="1562" w:type="dxa"/>
          </w:tcPr>
          <w:p w14:paraId="45647BE1" w14:textId="646162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3363468.05</w:t>
            </w:r>
          </w:p>
        </w:tc>
        <w:tc>
          <w:tcPr>
            <w:tcW w:w="2134" w:type="dxa"/>
          </w:tcPr>
          <w:p w14:paraId="3AF136FD" w14:textId="071819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D74FFE" w14:textId="428EAB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49313" w14:textId="765957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61783C6" w14:textId="77777777" w:rsidTr="001B1EA5">
        <w:trPr>
          <w:trHeight w:val="54"/>
        </w:trPr>
        <w:tc>
          <w:tcPr>
            <w:tcW w:w="1691" w:type="dxa"/>
          </w:tcPr>
          <w:p w14:paraId="5E9696FC" w14:textId="2F271E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522B1817" w14:textId="0ABB40E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721984.77</w:t>
            </w:r>
          </w:p>
        </w:tc>
        <w:tc>
          <w:tcPr>
            <w:tcW w:w="1562" w:type="dxa"/>
          </w:tcPr>
          <w:p w14:paraId="5A47FC53" w14:textId="4CB606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3363468.73</w:t>
            </w:r>
          </w:p>
        </w:tc>
        <w:tc>
          <w:tcPr>
            <w:tcW w:w="2134" w:type="dxa"/>
          </w:tcPr>
          <w:p w14:paraId="16A7F16B" w14:textId="7E2757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E5539D" w14:textId="464533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C57B49" w14:textId="67C8F7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2E0BD41" w14:textId="77777777" w:rsidTr="001B1EA5">
        <w:trPr>
          <w:trHeight w:val="54"/>
        </w:trPr>
        <w:tc>
          <w:tcPr>
            <w:tcW w:w="1691" w:type="dxa"/>
          </w:tcPr>
          <w:p w14:paraId="7BDA3ECA" w14:textId="42C938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7EA7B7F3" w14:textId="3C7B6DA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721964.62</w:t>
            </w:r>
          </w:p>
        </w:tc>
        <w:tc>
          <w:tcPr>
            <w:tcW w:w="1562" w:type="dxa"/>
          </w:tcPr>
          <w:p w14:paraId="0348ED20" w14:textId="6629AE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3363474.74</w:t>
            </w:r>
          </w:p>
        </w:tc>
        <w:tc>
          <w:tcPr>
            <w:tcW w:w="2134" w:type="dxa"/>
          </w:tcPr>
          <w:p w14:paraId="1FBDA43E" w14:textId="6810A0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29A2B" w14:textId="60EF26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F14495" w14:textId="51A385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2173699" w14:textId="77777777" w:rsidTr="001B1EA5">
        <w:trPr>
          <w:trHeight w:val="54"/>
        </w:trPr>
        <w:tc>
          <w:tcPr>
            <w:tcW w:w="1691" w:type="dxa"/>
          </w:tcPr>
          <w:p w14:paraId="609E9E80" w14:textId="3F964B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403374B5" w14:textId="03E97E0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721957.05</w:t>
            </w:r>
          </w:p>
        </w:tc>
        <w:tc>
          <w:tcPr>
            <w:tcW w:w="1562" w:type="dxa"/>
          </w:tcPr>
          <w:p w14:paraId="1111264A" w14:textId="2F93DD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3363486.85</w:t>
            </w:r>
          </w:p>
        </w:tc>
        <w:tc>
          <w:tcPr>
            <w:tcW w:w="2134" w:type="dxa"/>
          </w:tcPr>
          <w:p w14:paraId="59F692E3" w14:textId="56B6C1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6DFC88" w14:textId="3C2CAF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7DE718" w14:textId="19440A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EE6A874" w14:textId="77777777" w:rsidTr="001B1EA5">
        <w:trPr>
          <w:trHeight w:val="54"/>
        </w:trPr>
        <w:tc>
          <w:tcPr>
            <w:tcW w:w="1691" w:type="dxa"/>
          </w:tcPr>
          <w:p w14:paraId="2A121744" w14:textId="31D93B9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13135283" w14:textId="75CFD45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721960.52</w:t>
            </w:r>
          </w:p>
        </w:tc>
        <w:tc>
          <w:tcPr>
            <w:tcW w:w="1562" w:type="dxa"/>
          </w:tcPr>
          <w:p w14:paraId="67513804" w14:textId="4111E8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3363508.84</w:t>
            </w:r>
          </w:p>
        </w:tc>
        <w:tc>
          <w:tcPr>
            <w:tcW w:w="2134" w:type="dxa"/>
          </w:tcPr>
          <w:p w14:paraId="31DED5C9" w14:textId="670590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BC3BD0" w14:textId="5B9372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F7273" w14:textId="428F5C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10864A4" w14:textId="77777777" w:rsidTr="001B1EA5">
        <w:trPr>
          <w:trHeight w:val="54"/>
        </w:trPr>
        <w:tc>
          <w:tcPr>
            <w:tcW w:w="1691" w:type="dxa"/>
          </w:tcPr>
          <w:p w14:paraId="2139B535" w14:textId="3A09A3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3DE982F4" w14:textId="1EDBAAC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721950.97</w:t>
            </w:r>
          </w:p>
        </w:tc>
        <w:tc>
          <w:tcPr>
            <w:tcW w:w="1562" w:type="dxa"/>
          </w:tcPr>
          <w:p w14:paraId="4251962B" w14:textId="6C32A7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3363535.80</w:t>
            </w:r>
          </w:p>
        </w:tc>
        <w:tc>
          <w:tcPr>
            <w:tcW w:w="2134" w:type="dxa"/>
          </w:tcPr>
          <w:p w14:paraId="4EFACD0E" w14:textId="6E5656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997F56" w14:textId="014567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B6B346" w14:textId="5E97E9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E1F71E" w14:textId="77777777" w:rsidTr="001B1EA5">
        <w:trPr>
          <w:trHeight w:val="54"/>
        </w:trPr>
        <w:tc>
          <w:tcPr>
            <w:tcW w:w="1691" w:type="dxa"/>
          </w:tcPr>
          <w:p w14:paraId="47AC4AEB" w14:textId="75D1FC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37C2FCBA" w14:textId="13C573F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721950.10</w:t>
            </w:r>
          </w:p>
        </w:tc>
        <w:tc>
          <w:tcPr>
            <w:tcW w:w="1562" w:type="dxa"/>
          </w:tcPr>
          <w:p w14:paraId="4E663FDD" w14:textId="18FDB3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3363565.47</w:t>
            </w:r>
          </w:p>
        </w:tc>
        <w:tc>
          <w:tcPr>
            <w:tcW w:w="2134" w:type="dxa"/>
          </w:tcPr>
          <w:p w14:paraId="43ACE863" w14:textId="57DFE6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BF568" w14:textId="439F4D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26FA5" w14:textId="515EF6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A95BC86" w14:textId="77777777" w:rsidTr="001B1EA5">
        <w:trPr>
          <w:trHeight w:val="54"/>
        </w:trPr>
        <w:tc>
          <w:tcPr>
            <w:tcW w:w="1691" w:type="dxa"/>
          </w:tcPr>
          <w:p w14:paraId="72ED3CF7" w14:textId="1D6E32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1248C61F" w14:textId="278E801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721949.71</w:t>
            </w:r>
          </w:p>
        </w:tc>
        <w:tc>
          <w:tcPr>
            <w:tcW w:w="1562" w:type="dxa"/>
          </w:tcPr>
          <w:p w14:paraId="0CE54671" w14:textId="20D49A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3363572.76</w:t>
            </w:r>
          </w:p>
        </w:tc>
        <w:tc>
          <w:tcPr>
            <w:tcW w:w="2134" w:type="dxa"/>
          </w:tcPr>
          <w:p w14:paraId="52CC12D9" w14:textId="172D22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FBF8B4" w14:textId="3981E5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1047B" w14:textId="473D51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977E1AF" w14:textId="77777777" w:rsidTr="001B1EA5">
        <w:trPr>
          <w:trHeight w:val="54"/>
        </w:trPr>
        <w:tc>
          <w:tcPr>
            <w:tcW w:w="1691" w:type="dxa"/>
          </w:tcPr>
          <w:p w14:paraId="2AA59A40" w14:textId="2719B9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2E1B4DF6" w14:textId="20FEEAF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721953.78</w:t>
            </w:r>
          </w:p>
        </w:tc>
        <w:tc>
          <w:tcPr>
            <w:tcW w:w="1562" w:type="dxa"/>
          </w:tcPr>
          <w:p w14:paraId="688A9F7F" w14:textId="6E895A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3363577.63</w:t>
            </w:r>
          </w:p>
        </w:tc>
        <w:tc>
          <w:tcPr>
            <w:tcW w:w="2134" w:type="dxa"/>
          </w:tcPr>
          <w:p w14:paraId="2915AFC4" w14:textId="267120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04C9DF" w14:textId="5D05B8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C1376C" w14:textId="3F8557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6AFE0E" w14:textId="77777777" w:rsidTr="001B1EA5">
        <w:trPr>
          <w:trHeight w:val="54"/>
        </w:trPr>
        <w:tc>
          <w:tcPr>
            <w:tcW w:w="1691" w:type="dxa"/>
          </w:tcPr>
          <w:p w14:paraId="47D7BBC6" w14:textId="1CA14D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3A4B7B70" w14:textId="731CAAB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721964.13</w:t>
            </w:r>
          </w:p>
        </w:tc>
        <w:tc>
          <w:tcPr>
            <w:tcW w:w="1562" w:type="dxa"/>
          </w:tcPr>
          <w:p w14:paraId="7CCB4FBA" w14:textId="2DCE50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3363584.66</w:t>
            </w:r>
          </w:p>
        </w:tc>
        <w:tc>
          <w:tcPr>
            <w:tcW w:w="2134" w:type="dxa"/>
          </w:tcPr>
          <w:p w14:paraId="1EBE7CD2" w14:textId="5EEC67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C74D7F" w14:textId="2E3F20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F4C65F" w14:textId="46C288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0032805" w14:textId="77777777" w:rsidTr="001B1EA5">
        <w:trPr>
          <w:trHeight w:val="54"/>
        </w:trPr>
        <w:tc>
          <w:tcPr>
            <w:tcW w:w="1691" w:type="dxa"/>
          </w:tcPr>
          <w:p w14:paraId="6E7BA95E" w14:textId="3422FE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191D7F1A" w14:textId="3D90981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721971.11</w:t>
            </w:r>
          </w:p>
        </w:tc>
        <w:tc>
          <w:tcPr>
            <w:tcW w:w="1562" w:type="dxa"/>
          </w:tcPr>
          <w:p w14:paraId="1BA1B6FA" w14:textId="6F27D6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3363587.42</w:t>
            </w:r>
          </w:p>
        </w:tc>
        <w:tc>
          <w:tcPr>
            <w:tcW w:w="2134" w:type="dxa"/>
          </w:tcPr>
          <w:p w14:paraId="25F566F2" w14:textId="6669D5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7B0863" w14:textId="05247F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FD99D3" w14:textId="644050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4A26EB" w14:textId="77777777" w:rsidTr="001B1EA5">
        <w:trPr>
          <w:trHeight w:val="54"/>
        </w:trPr>
        <w:tc>
          <w:tcPr>
            <w:tcW w:w="1691" w:type="dxa"/>
          </w:tcPr>
          <w:p w14:paraId="30A03CCA" w14:textId="65C3A8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0E48D7E5" w14:textId="1E35C9E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721972.63</w:t>
            </w:r>
          </w:p>
        </w:tc>
        <w:tc>
          <w:tcPr>
            <w:tcW w:w="1562" w:type="dxa"/>
          </w:tcPr>
          <w:p w14:paraId="1B8F1CBF" w14:textId="109033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3363600.16</w:t>
            </w:r>
          </w:p>
        </w:tc>
        <w:tc>
          <w:tcPr>
            <w:tcW w:w="2134" w:type="dxa"/>
          </w:tcPr>
          <w:p w14:paraId="5C4E99D6" w14:textId="0711F4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708766" w14:textId="56EB2C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073A08" w14:textId="171C09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DD96886" w14:textId="77777777" w:rsidTr="001B1EA5">
        <w:trPr>
          <w:trHeight w:val="54"/>
        </w:trPr>
        <w:tc>
          <w:tcPr>
            <w:tcW w:w="1691" w:type="dxa"/>
          </w:tcPr>
          <w:p w14:paraId="6F1B4161" w14:textId="388BA4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03A80CE5" w14:textId="6036DCE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721966.23</w:t>
            </w:r>
          </w:p>
        </w:tc>
        <w:tc>
          <w:tcPr>
            <w:tcW w:w="1562" w:type="dxa"/>
          </w:tcPr>
          <w:p w14:paraId="61035AD2" w14:textId="33C530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3363616.00</w:t>
            </w:r>
          </w:p>
        </w:tc>
        <w:tc>
          <w:tcPr>
            <w:tcW w:w="2134" w:type="dxa"/>
          </w:tcPr>
          <w:p w14:paraId="58C01BE1" w14:textId="2EDFD3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FA6EAA" w14:textId="5BCAC3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744721" w14:textId="0CAB23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A424F7A" w14:textId="77777777" w:rsidTr="001B1EA5">
        <w:trPr>
          <w:trHeight w:val="54"/>
        </w:trPr>
        <w:tc>
          <w:tcPr>
            <w:tcW w:w="1691" w:type="dxa"/>
          </w:tcPr>
          <w:p w14:paraId="7B153232" w14:textId="0CEFD8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7733AE0F" w14:textId="6858717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721967.46</w:t>
            </w:r>
          </w:p>
        </w:tc>
        <w:tc>
          <w:tcPr>
            <w:tcW w:w="1562" w:type="dxa"/>
          </w:tcPr>
          <w:p w14:paraId="14A97CFF" w14:textId="24069F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3363633.26</w:t>
            </w:r>
          </w:p>
        </w:tc>
        <w:tc>
          <w:tcPr>
            <w:tcW w:w="2134" w:type="dxa"/>
          </w:tcPr>
          <w:p w14:paraId="452D0CBE" w14:textId="2D3226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C4EA126" w14:textId="780C5E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F891DA0" w14:textId="0D92B0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3FD9DA7" w14:textId="77777777" w:rsidTr="001B1EA5">
        <w:trPr>
          <w:trHeight w:val="54"/>
        </w:trPr>
        <w:tc>
          <w:tcPr>
            <w:tcW w:w="1691" w:type="dxa"/>
          </w:tcPr>
          <w:p w14:paraId="413B900D" w14:textId="13960E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25121AB1" w14:textId="7EB5122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721972.45</w:t>
            </w:r>
          </w:p>
        </w:tc>
        <w:tc>
          <w:tcPr>
            <w:tcW w:w="1562" w:type="dxa"/>
          </w:tcPr>
          <w:p w14:paraId="4296B538" w14:textId="0385CA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3363664.52</w:t>
            </w:r>
          </w:p>
        </w:tc>
        <w:tc>
          <w:tcPr>
            <w:tcW w:w="2134" w:type="dxa"/>
          </w:tcPr>
          <w:p w14:paraId="2AB2F2AC" w14:textId="3EA4CF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47558" w14:textId="53AA00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E68809" w14:textId="3BEB73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57454AE" w14:textId="77777777" w:rsidTr="001B1EA5">
        <w:trPr>
          <w:trHeight w:val="54"/>
        </w:trPr>
        <w:tc>
          <w:tcPr>
            <w:tcW w:w="1691" w:type="dxa"/>
          </w:tcPr>
          <w:p w14:paraId="60C3FB50" w14:textId="6AE185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598D2213" w14:textId="68D9ED7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721968.74</w:t>
            </w:r>
          </w:p>
        </w:tc>
        <w:tc>
          <w:tcPr>
            <w:tcW w:w="1562" w:type="dxa"/>
          </w:tcPr>
          <w:p w14:paraId="16610FF7" w14:textId="0B76E6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3363676.89</w:t>
            </w:r>
          </w:p>
        </w:tc>
        <w:tc>
          <w:tcPr>
            <w:tcW w:w="2134" w:type="dxa"/>
          </w:tcPr>
          <w:p w14:paraId="24AE4123" w14:textId="6B7CB1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059D5A" w14:textId="29A7B5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726409" w14:textId="21F9D2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69D6578" w14:textId="77777777" w:rsidTr="001B1EA5">
        <w:trPr>
          <w:trHeight w:val="54"/>
        </w:trPr>
        <w:tc>
          <w:tcPr>
            <w:tcW w:w="1691" w:type="dxa"/>
          </w:tcPr>
          <w:p w14:paraId="1C174ABF" w14:textId="4F4A81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449B3F47" w14:textId="784AEB0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721952.44</w:t>
            </w:r>
          </w:p>
        </w:tc>
        <w:tc>
          <w:tcPr>
            <w:tcW w:w="1562" w:type="dxa"/>
          </w:tcPr>
          <w:p w14:paraId="12D761FC" w14:textId="6D2818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3363688.73</w:t>
            </w:r>
          </w:p>
        </w:tc>
        <w:tc>
          <w:tcPr>
            <w:tcW w:w="2134" w:type="dxa"/>
          </w:tcPr>
          <w:p w14:paraId="6BD6B631" w14:textId="3647A5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8781A" w14:textId="75AAB4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4527C" w14:textId="30D8EC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82B2D3E" w14:textId="77777777" w:rsidTr="001B1EA5">
        <w:trPr>
          <w:trHeight w:val="54"/>
        </w:trPr>
        <w:tc>
          <w:tcPr>
            <w:tcW w:w="1691" w:type="dxa"/>
          </w:tcPr>
          <w:p w14:paraId="385BB9D7" w14:textId="6B736A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31F531F7" w14:textId="45CE8AC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721930.99</w:t>
            </w:r>
          </w:p>
        </w:tc>
        <w:tc>
          <w:tcPr>
            <w:tcW w:w="1562" w:type="dxa"/>
          </w:tcPr>
          <w:p w14:paraId="268AA7CD" w14:textId="1FAF3B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3363694.36</w:t>
            </w:r>
          </w:p>
        </w:tc>
        <w:tc>
          <w:tcPr>
            <w:tcW w:w="2134" w:type="dxa"/>
          </w:tcPr>
          <w:p w14:paraId="3054197F" w14:textId="208003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2F58E" w14:textId="6A1BC0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7308F3" w14:textId="45AFF9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D51CA0A" w14:textId="77777777" w:rsidTr="001B1EA5">
        <w:trPr>
          <w:trHeight w:val="54"/>
        </w:trPr>
        <w:tc>
          <w:tcPr>
            <w:tcW w:w="1691" w:type="dxa"/>
          </w:tcPr>
          <w:p w14:paraId="70F221EF" w14:textId="15C094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140CCB7B" w14:textId="181105C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721929.06</w:t>
            </w:r>
          </w:p>
        </w:tc>
        <w:tc>
          <w:tcPr>
            <w:tcW w:w="1562" w:type="dxa"/>
          </w:tcPr>
          <w:p w14:paraId="49E6F8B0" w14:textId="601666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3363709.36</w:t>
            </w:r>
          </w:p>
        </w:tc>
        <w:tc>
          <w:tcPr>
            <w:tcW w:w="2134" w:type="dxa"/>
          </w:tcPr>
          <w:p w14:paraId="3CDF4AF5" w14:textId="566BD3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B7CBB" w14:textId="01A66A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D0912" w14:textId="6862BB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ED7E78D" w14:textId="77777777" w:rsidTr="001B1EA5">
        <w:trPr>
          <w:trHeight w:val="54"/>
        </w:trPr>
        <w:tc>
          <w:tcPr>
            <w:tcW w:w="1691" w:type="dxa"/>
          </w:tcPr>
          <w:p w14:paraId="44CF8CA4" w14:textId="5BDABC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6953369C" w14:textId="718EAC7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721936.51</w:t>
            </w:r>
          </w:p>
        </w:tc>
        <w:tc>
          <w:tcPr>
            <w:tcW w:w="1562" w:type="dxa"/>
          </w:tcPr>
          <w:p w14:paraId="3862E001" w14:textId="097BE9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3363726.63</w:t>
            </w:r>
          </w:p>
        </w:tc>
        <w:tc>
          <w:tcPr>
            <w:tcW w:w="2134" w:type="dxa"/>
          </w:tcPr>
          <w:p w14:paraId="44385E54" w14:textId="71B83A9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879FCC" w14:textId="43ACB4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0A2270" w14:textId="538936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1618D71" w14:textId="77777777" w:rsidTr="001B1EA5">
        <w:trPr>
          <w:trHeight w:val="54"/>
        </w:trPr>
        <w:tc>
          <w:tcPr>
            <w:tcW w:w="1691" w:type="dxa"/>
          </w:tcPr>
          <w:p w14:paraId="33647FD4" w14:textId="767C0D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3188A622" w14:textId="101925B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721936.19</w:t>
            </w:r>
          </w:p>
        </w:tc>
        <w:tc>
          <w:tcPr>
            <w:tcW w:w="1562" w:type="dxa"/>
          </w:tcPr>
          <w:p w14:paraId="625A3014" w14:textId="2FC8A6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3363740.68</w:t>
            </w:r>
          </w:p>
        </w:tc>
        <w:tc>
          <w:tcPr>
            <w:tcW w:w="2134" w:type="dxa"/>
          </w:tcPr>
          <w:p w14:paraId="38F36547" w14:textId="3F9E33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131DA" w14:textId="333BB7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268F7" w14:textId="14EF71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EEB79FB" w14:textId="77777777" w:rsidTr="001B1EA5">
        <w:trPr>
          <w:trHeight w:val="54"/>
        </w:trPr>
        <w:tc>
          <w:tcPr>
            <w:tcW w:w="1691" w:type="dxa"/>
          </w:tcPr>
          <w:p w14:paraId="0C3A5C46" w14:textId="3AB368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35F2B33C" w14:textId="0FC8596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721922.86</w:t>
            </w:r>
          </w:p>
        </w:tc>
        <w:tc>
          <w:tcPr>
            <w:tcW w:w="1562" w:type="dxa"/>
          </w:tcPr>
          <w:p w14:paraId="3AD2DB6A" w14:textId="141B02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3363758.26</w:t>
            </w:r>
          </w:p>
        </w:tc>
        <w:tc>
          <w:tcPr>
            <w:tcW w:w="2134" w:type="dxa"/>
          </w:tcPr>
          <w:p w14:paraId="46384A73" w14:textId="6B338E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8CE88D" w14:textId="3401BC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C27410" w14:textId="41B221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CFA7366" w14:textId="77777777" w:rsidTr="001B1EA5">
        <w:trPr>
          <w:trHeight w:val="54"/>
        </w:trPr>
        <w:tc>
          <w:tcPr>
            <w:tcW w:w="1691" w:type="dxa"/>
          </w:tcPr>
          <w:p w14:paraId="60026AFF" w14:textId="5F2A00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57CF97B8" w14:textId="6974201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721900.95</w:t>
            </w:r>
          </w:p>
        </w:tc>
        <w:tc>
          <w:tcPr>
            <w:tcW w:w="1562" w:type="dxa"/>
          </w:tcPr>
          <w:p w14:paraId="51FC5AF0" w14:textId="270088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3363782.18</w:t>
            </w:r>
          </w:p>
        </w:tc>
        <w:tc>
          <w:tcPr>
            <w:tcW w:w="2134" w:type="dxa"/>
          </w:tcPr>
          <w:p w14:paraId="59399502" w14:textId="5A8F9D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16562E" w14:textId="5296D3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F4DE22" w14:textId="7F3D00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EE7E8DC" w14:textId="77777777" w:rsidTr="001B1EA5">
        <w:trPr>
          <w:trHeight w:val="54"/>
        </w:trPr>
        <w:tc>
          <w:tcPr>
            <w:tcW w:w="1691" w:type="dxa"/>
          </w:tcPr>
          <w:p w14:paraId="5CFBEA75" w14:textId="61DD25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475E6E02" w14:textId="7BF28B5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721873.80</w:t>
            </w:r>
          </w:p>
        </w:tc>
        <w:tc>
          <w:tcPr>
            <w:tcW w:w="1562" w:type="dxa"/>
          </w:tcPr>
          <w:p w14:paraId="0CAF306D" w14:textId="22D844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3363797.12</w:t>
            </w:r>
          </w:p>
        </w:tc>
        <w:tc>
          <w:tcPr>
            <w:tcW w:w="2134" w:type="dxa"/>
          </w:tcPr>
          <w:p w14:paraId="37E17614" w14:textId="5DD8F4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BA4BF" w14:textId="6719E9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6C182B" w14:textId="681931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F18F7EC" w14:textId="77777777" w:rsidTr="001B1EA5">
        <w:trPr>
          <w:trHeight w:val="54"/>
        </w:trPr>
        <w:tc>
          <w:tcPr>
            <w:tcW w:w="1691" w:type="dxa"/>
          </w:tcPr>
          <w:p w14:paraId="4D5AB1A6" w14:textId="3BEBE9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2B5E15D5" w14:textId="645B935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721867.23</w:t>
            </w:r>
          </w:p>
        </w:tc>
        <w:tc>
          <w:tcPr>
            <w:tcW w:w="1562" w:type="dxa"/>
          </w:tcPr>
          <w:p w14:paraId="53784EC4" w14:textId="28316B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3363809.90</w:t>
            </w:r>
          </w:p>
        </w:tc>
        <w:tc>
          <w:tcPr>
            <w:tcW w:w="2134" w:type="dxa"/>
          </w:tcPr>
          <w:p w14:paraId="49728C7F" w14:textId="0AE556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84AF11" w14:textId="1B447D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CEB3A" w14:textId="2D848C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1931EFC" w14:textId="77777777" w:rsidTr="001B1EA5">
        <w:trPr>
          <w:trHeight w:val="54"/>
        </w:trPr>
        <w:tc>
          <w:tcPr>
            <w:tcW w:w="1691" w:type="dxa"/>
          </w:tcPr>
          <w:p w14:paraId="3CB79D75" w14:textId="041856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6B205550" w14:textId="34B88C3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721867.91</w:t>
            </w:r>
          </w:p>
        </w:tc>
        <w:tc>
          <w:tcPr>
            <w:tcW w:w="1562" w:type="dxa"/>
          </w:tcPr>
          <w:p w14:paraId="5275C6A9" w14:textId="26E8A9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3363828.70</w:t>
            </w:r>
          </w:p>
        </w:tc>
        <w:tc>
          <w:tcPr>
            <w:tcW w:w="2134" w:type="dxa"/>
          </w:tcPr>
          <w:p w14:paraId="0B53311E" w14:textId="46C367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8FF8B5" w14:textId="515420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5030E" w14:textId="236992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26D0D1B" w14:textId="77777777" w:rsidTr="001B1EA5">
        <w:trPr>
          <w:trHeight w:val="54"/>
        </w:trPr>
        <w:tc>
          <w:tcPr>
            <w:tcW w:w="1691" w:type="dxa"/>
          </w:tcPr>
          <w:p w14:paraId="65EA402F" w14:textId="0C9CB7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66AD3E29" w14:textId="732B0DA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721863.19</w:t>
            </w:r>
          </w:p>
        </w:tc>
        <w:tc>
          <w:tcPr>
            <w:tcW w:w="1562" w:type="dxa"/>
          </w:tcPr>
          <w:p w14:paraId="1F36AB19" w14:textId="55B8ED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3363852.64</w:t>
            </w:r>
          </w:p>
        </w:tc>
        <w:tc>
          <w:tcPr>
            <w:tcW w:w="2134" w:type="dxa"/>
          </w:tcPr>
          <w:p w14:paraId="0F4EAFC2" w14:textId="327A77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B95880" w14:textId="1F39B7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851B16" w14:textId="045033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C61A295" w14:textId="77777777" w:rsidTr="001B1EA5">
        <w:trPr>
          <w:trHeight w:val="54"/>
        </w:trPr>
        <w:tc>
          <w:tcPr>
            <w:tcW w:w="1691" w:type="dxa"/>
          </w:tcPr>
          <w:p w14:paraId="5A4D1074" w14:textId="28A70C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597D1FD6" w14:textId="2B9E9E9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721864.22</w:t>
            </w:r>
          </w:p>
        </w:tc>
        <w:tc>
          <w:tcPr>
            <w:tcW w:w="1562" w:type="dxa"/>
          </w:tcPr>
          <w:p w14:paraId="303B2B96" w14:textId="7F37F5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3363864.52</w:t>
            </w:r>
          </w:p>
        </w:tc>
        <w:tc>
          <w:tcPr>
            <w:tcW w:w="2134" w:type="dxa"/>
          </w:tcPr>
          <w:p w14:paraId="6903E0F9" w14:textId="20D9E0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A953C" w14:textId="617B987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9C0466" w14:textId="5D95CC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5951A8B" w14:textId="77777777" w:rsidTr="001B1EA5">
        <w:trPr>
          <w:trHeight w:val="54"/>
        </w:trPr>
        <w:tc>
          <w:tcPr>
            <w:tcW w:w="1691" w:type="dxa"/>
          </w:tcPr>
          <w:p w14:paraId="014FFF8E" w14:textId="342804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750B9CDC" w14:textId="7E34858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721876.46</w:t>
            </w:r>
          </w:p>
        </w:tc>
        <w:tc>
          <w:tcPr>
            <w:tcW w:w="1562" w:type="dxa"/>
          </w:tcPr>
          <w:p w14:paraId="598D9F8E" w14:textId="3FF3E7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3363897.51</w:t>
            </w:r>
          </w:p>
        </w:tc>
        <w:tc>
          <w:tcPr>
            <w:tcW w:w="2134" w:type="dxa"/>
          </w:tcPr>
          <w:p w14:paraId="292EE4BA" w14:textId="0B0541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097AC2" w14:textId="639FDC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70706" w14:textId="06C931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91241C5" w14:textId="77777777" w:rsidTr="001B1EA5">
        <w:trPr>
          <w:trHeight w:val="54"/>
        </w:trPr>
        <w:tc>
          <w:tcPr>
            <w:tcW w:w="1691" w:type="dxa"/>
          </w:tcPr>
          <w:p w14:paraId="40D9BB00" w14:textId="6C71F0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7BE7D5E0" w14:textId="6A1588A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721894.99</w:t>
            </w:r>
          </w:p>
        </w:tc>
        <w:tc>
          <w:tcPr>
            <w:tcW w:w="1562" w:type="dxa"/>
          </w:tcPr>
          <w:p w14:paraId="0804DB47" w14:textId="5728AC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3363935.26</w:t>
            </w:r>
          </w:p>
        </w:tc>
        <w:tc>
          <w:tcPr>
            <w:tcW w:w="2134" w:type="dxa"/>
          </w:tcPr>
          <w:p w14:paraId="3D5CF1A9" w14:textId="4E6D08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AFA315" w14:textId="47E73F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10296E" w14:textId="0D6C24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BA8F32B" w14:textId="77777777" w:rsidTr="001B1EA5">
        <w:trPr>
          <w:trHeight w:val="54"/>
        </w:trPr>
        <w:tc>
          <w:tcPr>
            <w:tcW w:w="1691" w:type="dxa"/>
          </w:tcPr>
          <w:p w14:paraId="19BE3C5A" w14:textId="0B8594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321E1174" w14:textId="1E9B472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721912.10</w:t>
            </w:r>
          </w:p>
        </w:tc>
        <w:tc>
          <w:tcPr>
            <w:tcW w:w="1562" w:type="dxa"/>
          </w:tcPr>
          <w:p w14:paraId="469050ED" w14:textId="46066AA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3363972.54</w:t>
            </w:r>
          </w:p>
        </w:tc>
        <w:tc>
          <w:tcPr>
            <w:tcW w:w="2134" w:type="dxa"/>
          </w:tcPr>
          <w:p w14:paraId="297D805F" w14:textId="7F376D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B2820B" w14:textId="0C643A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3CF6A" w14:textId="7C29FF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EC64030" w14:textId="77777777" w:rsidTr="001B1EA5">
        <w:trPr>
          <w:trHeight w:val="54"/>
        </w:trPr>
        <w:tc>
          <w:tcPr>
            <w:tcW w:w="1691" w:type="dxa"/>
          </w:tcPr>
          <w:p w14:paraId="7BA7D26D" w14:textId="0699508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7040A5B8" w14:textId="42B2EB6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721921.70</w:t>
            </w:r>
          </w:p>
        </w:tc>
        <w:tc>
          <w:tcPr>
            <w:tcW w:w="1562" w:type="dxa"/>
          </w:tcPr>
          <w:p w14:paraId="7B226E77" w14:textId="64FE06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3363997.04</w:t>
            </w:r>
          </w:p>
        </w:tc>
        <w:tc>
          <w:tcPr>
            <w:tcW w:w="2134" w:type="dxa"/>
          </w:tcPr>
          <w:p w14:paraId="72F4B759" w14:textId="005E1A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2AD5BB" w14:textId="351F38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563F46" w14:textId="09C715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CD3F1CB" w14:textId="77777777" w:rsidTr="001B1EA5">
        <w:trPr>
          <w:trHeight w:val="54"/>
        </w:trPr>
        <w:tc>
          <w:tcPr>
            <w:tcW w:w="1691" w:type="dxa"/>
          </w:tcPr>
          <w:p w14:paraId="01AB8954" w14:textId="19EFE2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2CC01D28" w14:textId="22CD1AE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721922.03</w:t>
            </w:r>
          </w:p>
        </w:tc>
        <w:tc>
          <w:tcPr>
            <w:tcW w:w="1562" w:type="dxa"/>
          </w:tcPr>
          <w:p w14:paraId="612B3F81" w14:textId="318CE9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3364027.08</w:t>
            </w:r>
          </w:p>
        </w:tc>
        <w:tc>
          <w:tcPr>
            <w:tcW w:w="2134" w:type="dxa"/>
          </w:tcPr>
          <w:p w14:paraId="53301CA4" w14:textId="05E9A3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7A52E" w14:textId="6F2B18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18BB3D" w14:textId="634537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336AF98" w14:textId="77777777" w:rsidTr="001B1EA5">
        <w:trPr>
          <w:trHeight w:val="54"/>
        </w:trPr>
        <w:tc>
          <w:tcPr>
            <w:tcW w:w="1691" w:type="dxa"/>
          </w:tcPr>
          <w:p w14:paraId="4E3A5990" w14:textId="63FB10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2F8AC793" w14:textId="31AAF2F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721917.99</w:t>
            </w:r>
          </w:p>
        </w:tc>
        <w:tc>
          <w:tcPr>
            <w:tcW w:w="1562" w:type="dxa"/>
          </w:tcPr>
          <w:p w14:paraId="7A171935" w14:textId="0636DE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3364046.59</w:t>
            </w:r>
          </w:p>
        </w:tc>
        <w:tc>
          <w:tcPr>
            <w:tcW w:w="2134" w:type="dxa"/>
          </w:tcPr>
          <w:p w14:paraId="632EF90B" w14:textId="0212AF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4FF54" w14:textId="21DAB2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93F54E" w14:textId="5DEB6B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842F47E" w14:textId="77777777" w:rsidTr="001B1EA5">
        <w:trPr>
          <w:trHeight w:val="54"/>
        </w:trPr>
        <w:tc>
          <w:tcPr>
            <w:tcW w:w="1691" w:type="dxa"/>
          </w:tcPr>
          <w:p w14:paraId="5CBB9F11" w14:textId="7BAA66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24D236CE" w14:textId="531A109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721918.93</w:t>
            </w:r>
          </w:p>
        </w:tc>
        <w:tc>
          <w:tcPr>
            <w:tcW w:w="1562" w:type="dxa"/>
          </w:tcPr>
          <w:p w14:paraId="2F8D3855" w14:textId="29FB1A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3364081.38</w:t>
            </w:r>
          </w:p>
        </w:tc>
        <w:tc>
          <w:tcPr>
            <w:tcW w:w="2134" w:type="dxa"/>
          </w:tcPr>
          <w:p w14:paraId="57B6D0E5" w14:textId="213DB3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8CDFD" w14:textId="570CE2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8332DD" w14:textId="245E3F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FACAEAC" w14:textId="77777777" w:rsidTr="001B1EA5">
        <w:trPr>
          <w:trHeight w:val="54"/>
        </w:trPr>
        <w:tc>
          <w:tcPr>
            <w:tcW w:w="1691" w:type="dxa"/>
          </w:tcPr>
          <w:p w14:paraId="33ED5FEA" w14:textId="2EB5CA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34856A07" w14:textId="0F28B42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721922.00</w:t>
            </w:r>
          </w:p>
        </w:tc>
        <w:tc>
          <w:tcPr>
            <w:tcW w:w="1562" w:type="dxa"/>
          </w:tcPr>
          <w:p w14:paraId="7D415619" w14:textId="27932A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3364093.46</w:t>
            </w:r>
          </w:p>
        </w:tc>
        <w:tc>
          <w:tcPr>
            <w:tcW w:w="2134" w:type="dxa"/>
          </w:tcPr>
          <w:p w14:paraId="4E90E8D4" w14:textId="53C713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40EE80" w14:textId="173F98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0A640A" w14:textId="7DCB4B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E62A638" w14:textId="77777777" w:rsidTr="001B1EA5">
        <w:trPr>
          <w:trHeight w:val="54"/>
        </w:trPr>
        <w:tc>
          <w:tcPr>
            <w:tcW w:w="1691" w:type="dxa"/>
          </w:tcPr>
          <w:p w14:paraId="4ADDE8B3" w14:textId="698F79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3E34E91A" w14:textId="403BCFB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721938.02</w:t>
            </w:r>
          </w:p>
        </w:tc>
        <w:tc>
          <w:tcPr>
            <w:tcW w:w="1562" w:type="dxa"/>
          </w:tcPr>
          <w:p w14:paraId="0EDF6EA1" w14:textId="519B9E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3364099.96</w:t>
            </w:r>
          </w:p>
        </w:tc>
        <w:tc>
          <w:tcPr>
            <w:tcW w:w="2134" w:type="dxa"/>
          </w:tcPr>
          <w:p w14:paraId="2CA3C459" w14:textId="5A0C4A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B0441B" w14:textId="24A10C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317503" w14:textId="515CF8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CFBEFDD" w14:textId="77777777" w:rsidTr="001B1EA5">
        <w:trPr>
          <w:trHeight w:val="54"/>
        </w:trPr>
        <w:tc>
          <w:tcPr>
            <w:tcW w:w="1691" w:type="dxa"/>
          </w:tcPr>
          <w:p w14:paraId="76C6937F" w14:textId="782DC0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3B1563E0" w14:textId="0E2FCF5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721942.75</w:t>
            </w:r>
          </w:p>
        </w:tc>
        <w:tc>
          <w:tcPr>
            <w:tcW w:w="1562" w:type="dxa"/>
          </w:tcPr>
          <w:p w14:paraId="3EA56211" w14:textId="5B30DB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3364103.99</w:t>
            </w:r>
          </w:p>
        </w:tc>
        <w:tc>
          <w:tcPr>
            <w:tcW w:w="2134" w:type="dxa"/>
          </w:tcPr>
          <w:p w14:paraId="69AFE9E9" w14:textId="7C5405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AD7147" w14:textId="3E5BC2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DF7E45" w14:textId="614066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A6A05E4" w14:textId="77777777" w:rsidTr="001B1EA5">
        <w:trPr>
          <w:trHeight w:val="54"/>
        </w:trPr>
        <w:tc>
          <w:tcPr>
            <w:tcW w:w="1691" w:type="dxa"/>
          </w:tcPr>
          <w:p w14:paraId="16D90FEA" w14:textId="4070BD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2044535C" w14:textId="40101D5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721942.20</w:t>
            </w:r>
          </w:p>
        </w:tc>
        <w:tc>
          <w:tcPr>
            <w:tcW w:w="1562" w:type="dxa"/>
          </w:tcPr>
          <w:p w14:paraId="783EB19B" w14:textId="454279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3364114.44</w:t>
            </w:r>
          </w:p>
        </w:tc>
        <w:tc>
          <w:tcPr>
            <w:tcW w:w="2134" w:type="dxa"/>
          </w:tcPr>
          <w:p w14:paraId="18308890" w14:textId="222CED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F3BC87" w14:textId="3095C3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945411" w14:textId="7C895C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C65E6B" w14:textId="77777777" w:rsidTr="001B1EA5">
        <w:trPr>
          <w:trHeight w:val="54"/>
        </w:trPr>
        <w:tc>
          <w:tcPr>
            <w:tcW w:w="1691" w:type="dxa"/>
          </w:tcPr>
          <w:p w14:paraId="1467BDA3" w14:textId="0D20FF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6AE2C471" w14:textId="45FF0F4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721937.43</w:t>
            </w:r>
          </w:p>
        </w:tc>
        <w:tc>
          <w:tcPr>
            <w:tcW w:w="1562" w:type="dxa"/>
          </w:tcPr>
          <w:p w14:paraId="18972607" w14:textId="64FB1E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3364128.91</w:t>
            </w:r>
          </w:p>
        </w:tc>
        <w:tc>
          <w:tcPr>
            <w:tcW w:w="2134" w:type="dxa"/>
          </w:tcPr>
          <w:p w14:paraId="799AA17F" w14:textId="10DCFE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3285DD" w14:textId="0928B1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464B5E" w14:textId="791B50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AF0BAA5" w14:textId="77777777" w:rsidTr="001B1EA5">
        <w:trPr>
          <w:trHeight w:val="54"/>
        </w:trPr>
        <w:tc>
          <w:tcPr>
            <w:tcW w:w="1691" w:type="dxa"/>
          </w:tcPr>
          <w:p w14:paraId="344790F7" w14:textId="703505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389122C8" w14:textId="3D17B37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721931.19</w:t>
            </w:r>
          </w:p>
        </w:tc>
        <w:tc>
          <w:tcPr>
            <w:tcW w:w="1562" w:type="dxa"/>
          </w:tcPr>
          <w:p w14:paraId="32F01E56" w14:textId="514C5A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3364139.27</w:t>
            </w:r>
          </w:p>
        </w:tc>
        <w:tc>
          <w:tcPr>
            <w:tcW w:w="2134" w:type="dxa"/>
          </w:tcPr>
          <w:p w14:paraId="40C88E40" w14:textId="793340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061240" w14:textId="3E3E80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F71BC2" w14:textId="7EE161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F8C592F" w14:textId="77777777" w:rsidTr="001B1EA5">
        <w:trPr>
          <w:trHeight w:val="54"/>
        </w:trPr>
        <w:tc>
          <w:tcPr>
            <w:tcW w:w="1691" w:type="dxa"/>
          </w:tcPr>
          <w:p w14:paraId="5C2B2BA0" w14:textId="764653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7F357369" w14:textId="02F14C1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721925.97</w:t>
            </w:r>
          </w:p>
        </w:tc>
        <w:tc>
          <w:tcPr>
            <w:tcW w:w="1562" w:type="dxa"/>
          </w:tcPr>
          <w:p w14:paraId="40997EA0" w14:textId="7E012C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3364152.71</w:t>
            </w:r>
          </w:p>
        </w:tc>
        <w:tc>
          <w:tcPr>
            <w:tcW w:w="2134" w:type="dxa"/>
          </w:tcPr>
          <w:p w14:paraId="5B9BA726" w14:textId="0E21A1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6853A3" w14:textId="3B38C0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5D9791" w14:textId="0B4D66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C4FF5E8" w14:textId="77777777" w:rsidTr="001B1EA5">
        <w:trPr>
          <w:trHeight w:val="54"/>
        </w:trPr>
        <w:tc>
          <w:tcPr>
            <w:tcW w:w="1691" w:type="dxa"/>
          </w:tcPr>
          <w:p w14:paraId="69519D67" w14:textId="62998C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7B106C18" w14:textId="37A5DA8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721927.04</w:t>
            </w:r>
          </w:p>
        </w:tc>
        <w:tc>
          <w:tcPr>
            <w:tcW w:w="1562" w:type="dxa"/>
          </w:tcPr>
          <w:p w14:paraId="400FD705" w14:textId="70BD22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3364166.40</w:t>
            </w:r>
          </w:p>
        </w:tc>
        <w:tc>
          <w:tcPr>
            <w:tcW w:w="2134" w:type="dxa"/>
          </w:tcPr>
          <w:p w14:paraId="3AB8AFDC" w14:textId="22EB9C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3F6AFB" w14:textId="43D0AF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F7F3C7" w14:textId="37D72C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19E3788" w14:textId="77777777" w:rsidTr="001B1EA5">
        <w:trPr>
          <w:trHeight w:val="54"/>
        </w:trPr>
        <w:tc>
          <w:tcPr>
            <w:tcW w:w="1691" w:type="dxa"/>
          </w:tcPr>
          <w:p w14:paraId="1D5C9EC7" w14:textId="1DC530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0543F477" w14:textId="30DEAAA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721935.45</w:t>
            </w:r>
          </w:p>
        </w:tc>
        <w:tc>
          <w:tcPr>
            <w:tcW w:w="1562" w:type="dxa"/>
          </w:tcPr>
          <w:p w14:paraId="1B06273D" w14:textId="694563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3364189.62</w:t>
            </w:r>
          </w:p>
        </w:tc>
        <w:tc>
          <w:tcPr>
            <w:tcW w:w="2134" w:type="dxa"/>
          </w:tcPr>
          <w:p w14:paraId="561C16DE" w14:textId="261513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A615F9" w14:textId="118752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5A456" w14:textId="0F6F0E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B9D00BD" w14:textId="77777777" w:rsidTr="001B1EA5">
        <w:trPr>
          <w:trHeight w:val="54"/>
        </w:trPr>
        <w:tc>
          <w:tcPr>
            <w:tcW w:w="1691" w:type="dxa"/>
          </w:tcPr>
          <w:p w14:paraId="0E41FF3B" w14:textId="313237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14E92046" w14:textId="6E96E88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721944.32</w:t>
            </w:r>
          </w:p>
        </w:tc>
        <w:tc>
          <w:tcPr>
            <w:tcW w:w="1562" w:type="dxa"/>
          </w:tcPr>
          <w:p w14:paraId="4E87ECDA" w14:textId="2E62DC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3364207.54</w:t>
            </w:r>
          </w:p>
        </w:tc>
        <w:tc>
          <w:tcPr>
            <w:tcW w:w="2134" w:type="dxa"/>
          </w:tcPr>
          <w:p w14:paraId="4F9655B7" w14:textId="21BBB8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3243F" w14:textId="39B4E3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26BC3" w14:textId="6B7B4B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F86C22D" w14:textId="77777777" w:rsidTr="001B1EA5">
        <w:trPr>
          <w:trHeight w:val="54"/>
        </w:trPr>
        <w:tc>
          <w:tcPr>
            <w:tcW w:w="1691" w:type="dxa"/>
          </w:tcPr>
          <w:p w14:paraId="3A3F04E0" w14:textId="4FD430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1EAAD567" w14:textId="1A50F8F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721958.31</w:t>
            </w:r>
          </w:p>
        </w:tc>
        <w:tc>
          <w:tcPr>
            <w:tcW w:w="1562" w:type="dxa"/>
          </w:tcPr>
          <w:p w14:paraId="1AC98399" w14:textId="2F6CF6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3364228.83</w:t>
            </w:r>
          </w:p>
        </w:tc>
        <w:tc>
          <w:tcPr>
            <w:tcW w:w="2134" w:type="dxa"/>
          </w:tcPr>
          <w:p w14:paraId="3FCA3A62" w14:textId="023958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2E851D" w14:textId="6CFB819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B57643" w14:textId="07A75E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696A237" w14:textId="77777777" w:rsidTr="001B1EA5">
        <w:trPr>
          <w:trHeight w:val="54"/>
        </w:trPr>
        <w:tc>
          <w:tcPr>
            <w:tcW w:w="1691" w:type="dxa"/>
          </w:tcPr>
          <w:p w14:paraId="235E3B33" w14:textId="0BDA09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7111DBC1" w14:textId="46AB2E2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721969.80</w:t>
            </w:r>
          </w:p>
        </w:tc>
        <w:tc>
          <w:tcPr>
            <w:tcW w:w="1562" w:type="dxa"/>
          </w:tcPr>
          <w:p w14:paraId="55287F36" w14:textId="30170A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3364242.39</w:t>
            </w:r>
          </w:p>
        </w:tc>
        <w:tc>
          <w:tcPr>
            <w:tcW w:w="2134" w:type="dxa"/>
          </w:tcPr>
          <w:p w14:paraId="0DA51D73" w14:textId="7EEA6E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678EA9" w14:textId="02A461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D8A09E" w14:textId="774E7A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B06284D" w14:textId="77777777" w:rsidTr="001B1EA5">
        <w:trPr>
          <w:trHeight w:val="54"/>
        </w:trPr>
        <w:tc>
          <w:tcPr>
            <w:tcW w:w="1691" w:type="dxa"/>
          </w:tcPr>
          <w:p w14:paraId="4AD2DB50" w14:textId="5644DE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16346228" w14:textId="2B0C33C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721978.09</w:t>
            </w:r>
          </w:p>
        </w:tc>
        <w:tc>
          <w:tcPr>
            <w:tcW w:w="1562" w:type="dxa"/>
          </w:tcPr>
          <w:p w14:paraId="72A6670E" w14:textId="0E2AFB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3364247.86</w:t>
            </w:r>
          </w:p>
        </w:tc>
        <w:tc>
          <w:tcPr>
            <w:tcW w:w="2134" w:type="dxa"/>
          </w:tcPr>
          <w:p w14:paraId="74CC6BB5" w14:textId="21EF51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D070C" w14:textId="752066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440C8" w14:textId="770373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0EF6C0" w14:textId="77777777" w:rsidTr="001B1EA5">
        <w:trPr>
          <w:trHeight w:val="54"/>
        </w:trPr>
        <w:tc>
          <w:tcPr>
            <w:tcW w:w="1691" w:type="dxa"/>
          </w:tcPr>
          <w:p w14:paraId="1672BC19" w14:textId="131CCF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4AA6DB1B" w14:textId="53404BD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721990.82</w:t>
            </w:r>
          </w:p>
        </w:tc>
        <w:tc>
          <w:tcPr>
            <w:tcW w:w="1562" w:type="dxa"/>
          </w:tcPr>
          <w:p w14:paraId="7E307458" w14:textId="64AA5C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3364254.47</w:t>
            </w:r>
          </w:p>
        </w:tc>
        <w:tc>
          <w:tcPr>
            <w:tcW w:w="2134" w:type="dxa"/>
          </w:tcPr>
          <w:p w14:paraId="23EC567F" w14:textId="76A511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CBF09A6" w14:textId="35ADA4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7E1F209" w14:textId="61837F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9A161D4" w14:textId="77777777" w:rsidTr="001B1EA5">
        <w:trPr>
          <w:trHeight w:val="54"/>
        </w:trPr>
        <w:tc>
          <w:tcPr>
            <w:tcW w:w="1691" w:type="dxa"/>
          </w:tcPr>
          <w:p w14:paraId="7090B9F3" w14:textId="6F32F9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7B3A8A59" w14:textId="11ACBE3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722005.85</w:t>
            </w:r>
          </w:p>
        </w:tc>
        <w:tc>
          <w:tcPr>
            <w:tcW w:w="1562" w:type="dxa"/>
          </w:tcPr>
          <w:p w14:paraId="0FDA67E7" w14:textId="2B0B22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3364253.67</w:t>
            </w:r>
          </w:p>
        </w:tc>
        <w:tc>
          <w:tcPr>
            <w:tcW w:w="2134" w:type="dxa"/>
          </w:tcPr>
          <w:p w14:paraId="48D0CE3A" w14:textId="654590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46196" w14:textId="38C11B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A07B27" w14:textId="635563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C3F21E1" w14:textId="77777777" w:rsidTr="001B1EA5">
        <w:trPr>
          <w:trHeight w:val="54"/>
        </w:trPr>
        <w:tc>
          <w:tcPr>
            <w:tcW w:w="1691" w:type="dxa"/>
          </w:tcPr>
          <w:p w14:paraId="6F972D5D" w14:textId="0D0372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15B44611" w14:textId="585CE52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722013.31</w:t>
            </w:r>
          </w:p>
        </w:tc>
        <w:tc>
          <w:tcPr>
            <w:tcW w:w="1562" w:type="dxa"/>
          </w:tcPr>
          <w:p w14:paraId="3FF0C8A0" w14:textId="7ED021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3364253.12</w:t>
            </w:r>
          </w:p>
        </w:tc>
        <w:tc>
          <w:tcPr>
            <w:tcW w:w="2134" w:type="dxa"/>
          </w:tcPr>
          <w:p w14:paraId="134D82C9" w14:textId="119F09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9F18A3" w14:textId="1D42D2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80E0DC" w14:textId="279013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EF1C899" w14:textId="77777777" w:rsidTr="001B1EA5">
        <w:trPr>
          <w:trHeight w:val="54"/>
        </w:trPr>
        <w:tc>
          <w:tcPr>
            <w:tcW w:w="1691" w:type="dxa"/>
          </w:tcPr>
          <w:p w14:paraId="1203D093" w14:textId="3CA947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376559DD" w14:textId="4519D97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722016.91</w:t>
            </w:r>
          </w:p>
        </w:tc>
        <w:tc>
          <w:tcPr>
            <w:tcW w:w="1562" w:type="dxa"/>
          </w:tcPr>
          <w:p w14:paraId="4635518B" w14:textId="0BB93B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3364256.49</w:t>
            </w:r>
          </w:p>
        </w:tc>
        <w:tc>
          <w:tcPr>
            <w:tcW w:w="2134" w:type="dxa"/>
          </w:tcPr>
          <w:p w14:paraId="06862EAC" w14:textId="5C2C3B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B9228C" w14:textId="27F81D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6F3931" w14:textId="748AD0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D443414" w14:textId="77777777" w:rsidTr="001B1EA5">
        <w:trPr>
          <w:trHeight w:val="54"/>
        </w:trPr>
        <w:tc>
          <w:tcPr>
            <w:tcW w:w="1691" w:type="dxa"/>
          </w:tcPr>
          <w:p w14:paraId="3CC7EE29" w14:textId="0C8E96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5D0878C7" w14:textId="553F887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722019.74</w:t>
            </w:r>
          </w:p>
        </w:tc>
        <w:tc>
          <w:tcPr>
            <w:tcW w:w="1562" w:type="dxa"/>
          </w:tcPr>
          <w:p w14:paraId="290E5AFD" w14:textId="016201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3364280.37</w:t>
            </w:r>
          </w:p>
        </w:tc>
        <w:tc>
          <w:tcPr>
            <w:tcW w:w="2134" w:type="dxa"/>
          </w:tcPr>
          <w:p w14:paraId="26C55695" w14:textId="27ED3D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974E38" w14:textId="536580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0AE1B" w14:textId="78019C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402223E" w14:textId="77777777" w:rsidTr="001B1EA5">
        <w:trPr>
          <w:trHeight w:val="54"/>
        </w:trPr>
        <w:tc>
          <w:tcPr>
            <w:tcW w:w="1691" w:type="dxa"/>
          </w:tcPr>
          <w:p w14:paraId="4A33168B" w14:textId="70E87F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24F4B88D" w14:textId="2278452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722021.00</w:t>
            </w:r>
          </w:p>
        </w:tc>
        <w:tc>
          <w:tcPr>
            <w:tcW w:w="1562" w:type="dxa"/>
          </w:tcPr>
          <w:p w14:paraId="5B58BBD5" w14:textId="7B00DE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3364294.85</w:t>
            </w:r>
          </w:p>
        </w:tc>
        <w:tc>
          <w:tcPr>
            <w:tcW w:w="2134" w:type="dxa"/>
          </w:tcPr>
          <w:p w14:paraId="762AC693" w14:textId="6B74FF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0DA54" w14:textId="026A08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94BC21" w14:textId="38CBF1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73CBE14" w14:textId="77777777" w:rsidTr="001B1EA5">
        <w:trPr>
          <w:trHeight w:val="54"/>
        </w:trPr>
        <w:tc>
          <w:tcPr>
            <w:tcW w:w="1691" w:type="dxa"/>
          </w:tcPr>
          <w:p w14:paraId="274EED6A" w14:textId="7054F6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19F6BA60" w14:textId="067B06B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722020.03</w:t>
            </w:r>
          </w:p>
        </w:tc>
        <w:tc>
          <w:tcPr>
            <w:tcW w:w="1562" w:type="dxa"/>
          </w:tcPr>
          <w:p w14:paraId="2958B790" w14:textId="38BCE9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3364313.66</w:t>
            </w:r>
          </w:p>
        </w:tc>
        <w:tc>
          <w:tcPr>
            <w:tcW w:w="2134" w:type="dxa"/>
          </w:tcPr>
          <w:p w14:paraId="4B86DC1D" w14:textId="4258AE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B72559" w14:textId="5F3D5D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06E86" w14:textId="504259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2763574" w14:textId="77777777" w:rsidTr="001B1EA5">
        <w:trPr>
          <w:trHeight w:val="54"/>
        </w:trPr>
        <w:tc>
          <w:tcPr>
            <w:tcW w:w="1691" w:type="dxa"/>
          </w:tcPr>
          <w:p w14:paraId="10B1BB50" w14:textId="7BED83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0D6B9AE5" w14:textId="61D7AFB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722018.79</w:t>
            </w:r>
          </w:p>
        </w:tc>
        <w:tc>
          <w:tcPr>
            <w:tcW w:w="1562" w:type="dxa"/>
          </w:tcPr>
          <w:p w14:paraId="74220AD2" w14:textId="2A7D8F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3364332.70</w:t>
            </w:r>
          </w:p>
        </w:tc>
        <w:tc>
          <w:tcPr>
            <w:tcW w:w="2134" w:type="dxa"/>
          </w:tcPr>
          <w:p w14:paraId="59060D01" w14:textId="2DF8B5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2DBCCC" w14:textId="3968AE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0CB5A" w14:textId="7FF577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F6F8E72" w14:textId="77777777" w:rsidTr="001B1EA5">
        <w:trPr>
          <w:trHeight w:val="54"/>
        </w:trPr>
        <w:tc>
          <w:tcPr>
            <w:tcW w:w="1691" w:type="dxa"/>
          </w:tcPr>
          <w:p w14:paraId="23051564" w14:textId="75B896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151255D4" w14:textId="457AA22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722015.03</w:t>
            </w:r>
          </w:p>
        </w:tc>
        <w:tc>
          <w:tcPr>
            <w:tcW w:w="1562" w:type="dxa"/>
          </w:tcPr>
          <w:p w14:paraId="7B7357D7" w14:textId="0CAB8A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3364346.67</w:t>
            </w:r>
          </w:p>
        </w:tc>
        <w:tc>
          <w:tcPr>
            <w:tcW w:w="2134" w:type="dxa"/>
          </w:tcPr>
          <w:p w14:paraId="12FDCB4B" w14:textId="2BED7C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CBD36" w14:textId="50E0AE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A3869A" w14:textId="569843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E974C05" w14:textId="77777777" w:rsidTr="001B1EA5">
        <w:trPr>
          <w:trHeight w:val="54"/>
        </w:trPr>
        <w:tc>
          <w:tcPr>
            <w:tcW w:w="1691" w:type="dxa"/>
          </w:tcPr>
          <w:p w14:paraId="678521D4" w14:textId="0D4C49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796FB7BA" w14:textId="42BE3CA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722008.11</w:t>
            </w:r>
          </w:p>
        </w:tc>
        <w:tc>
          <w:tcPr>
            <w:tcW w:w="1562" w:type="dxa"/>
          </w:tcPr>
          <w:p w14:paraId="4DE8421F" w14:textId="1729CE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3364356.63</w:t>
            </w:r>
          </w:p>
        </w:tc>
        <w:tc>
          <w:tcPr>
            <w:tcW w:w="2134" w:type="dxa"/>
          </w:tcPr>
          <w:p w14:paraId="623D7A26" w14:textId="39D66E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3EA4E" w14:textId="7266B1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09EC2" w14:textId="68C1D5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D300341" w14:textId="77777777" w:rsidTr="001B1EA5">
        <w:trPr>
          <w:trHeight w:val="54"/>
        </w:trPr>
        <w:tc>
          <w:tcPr>
            <w:tcW w:w="1691" w:type="dxa"/>
          </w:tcPr>
          <w:p w14:paraId="02CE4E13" w14:textId="15F9AD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3F95D484" w14:textId="2686CB3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722002.23</w:t>
            </w:r>
          </w:p>
        </w:tc>
        <w:tc>
          <w:tcPr>
            <w:tcW w:w="1562" w:type="dxa"/>
          </w:tcPr>
          <w:p w14:paraId="7206ACD6" w14:textId="1C2F9D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3364368.53</w:t>
            </w:r>
          </w:p>
        </w:tc>
        <w:tc>
          <w:tcPr>
            <w:tcW w:w="2134" w:type="dxa"/>
          </w:tcPr>
          <w:p w14:paraId="05217945" w14:textId="69ACD1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5F25A" w14:textId="25F326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9F5FED" w14:textId="7C12C6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F3AD2B7" w14:textId="77777777" w:rsidTr="001B1EA5">
        <w:trPr>
          <w:trHeight w:val="54"/>
        </w:trPr>
        <w:tc>
          <w:tcPr>
            <w:tcW w:w="1691" w:type="dxa"/>
          </w:tcPr>
          <w:p w14:paraId="6700E398" w14:textId="2EB271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2828276B" w14:textId="0EB440E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721994.88</w:t>
            </w:r>
          </w:p>
        </w:tc>
        <w:tc>
          <w:tcPr>
            <w:tcW w:w="1562" w:type="dxa"/>
          </w:tcPr>
          <w:p w14:paraId="277D0E9C" w14:textId="342992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3364380.65</w:t>
            </w:r>
          </w:p>
        </w:tc>
        <w:tc>
          <w:tcPr>
            <w:tcW w:w="2134" w:type="dxa"/>
          </w:tcPr>
          <w:p w14:paraId="03A64F3E" w14:textId="39E2B9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3AA576" w14:textId="49F1AC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A7296" w14:textId="5769D8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AE4D26" w14:textId="77777777" w:rsidTr="001B1EA5">
        <w:trPr>
          <w:trHeight w:val="54"/>
        </w:trPr>
        <w:tc>
          <w:tcPr>
            <w:tcW w:w="1691" w:type="dxa"/>
          </w:tcPr>
          <w:p w14:paraId="1983A45D" w14:textId="52D2A5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6A455348" w14:textId="7630E65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721982.77</w:t>
            </w:r>
          </w:p>
        </w:tc>
        <w:tc>
          <w:tcPr>
            <w:tcW w:w="1562" w:type="dxa"/>
          </w:tcPr>
          <w:p w14:paraId="0098E6A6" w14:textId="4D00C0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3364392.36</w:t>
            </w:r>
          </w:p>
        </w:tc>
        <w:tc>
          <w:tcPr>
            <w:tcW w:w="2134" w:type="dxa"/>
          </w:tcPr>
          <w:p w14:paraId="04D51A97" w14:textId="30F884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9D3BE" w14:textId="4905AC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ED10E7" w14:textId="79C5B5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33A1CE5" w14:textId="77777777" w:rsidTr="001B1EA5">
        <w:trPr>
          <w:trHeight w:val="54"/>
        </w:trPr>
        <w:tc>
          <w:tcPr>
            <w:tcW w:w="1691" w:type="dxa"/>
          </w:tcPr>
          <w:p w14:paraId="0D3E3F22" w14:textId="57735B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2808C0A9" w14:textId="7F86C80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721977.34</w:t>
            </w:r>
          </w:p>
        </w:tc>
        <w:tc>
          <w:tcPr>
            <w:tcW w:w="1562" w:type="dxa"/>
          </w:tcPr>
          <w:p w14:paraId="72D3EDE8" w14:textId="70B3FCC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3364406.58</w:t>
            </w:r>
          </w:p>
        </w:tc>
        <w:tc>
          <w:tcPr>
            <w:tcW w:w="2134" w:type="dxa"/>
          </w:tcPr>
          <w:p w14:paraId="475AC74E" w14:textId="43F5F2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9CD614" w14:textId="4D6700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D6F78" w14:textId="0384B9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04DAEDA" w14:textId="77777777" w:rsidTr="001B1EA5">
        <w:trPr>
          <w:trHeight w:val="54"/>
        </w:trPr>
        <w:tc>
          <w:tcPr>
            <w:tcW w:w="1691" w:type="dxa"/>
          </w:tcPr>
          <w:p w14:paraId="26F9621A" w14:textId="1F39C0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483541E8" w14:textId="0589B14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721975.81</w:t>
            </w:r>
          </w:p>
        </w:tc>
        <w:tc>
          <w:tcPr>
            <w:tcW w:w="1562" w:type="dxa"/>
          </w:tcPr>
          <w:p w14:paraId="3E2E3F8B" w14:textId="0E62C2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3364428.84</w:t>
            </w:r>
          </w:p>
        </w:tc>
        <w:tc>
          <w:tcPr>
            <w:tcW w:w="2134" w:type="dxa"/>
          </w:tcPr>
          <w:p w14:paraId="0F487E4E" w14:textId="7DD0E8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2242C3" w14:textId="526EFD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8172C" w14:textId="070A3B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C31EB9B" w14:textId="77777777" w:rsidTr="001B1EA5">
        <w:trPr>
          <w:trHeight w:val="54"/>
        </w:trPr>
        <w:tc>
          <w:tcPr>
            <w:tcW w:w="1691" w:type="dxa"/>
          </w:tcPr>
          <w:p w14:paraId="4539F9A0" w14:textId="122851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5C2A45D1" w14:textId="2FDA03E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721965.92</w:t>
            </w:r>
          </w:p>
        </w:tc>
        <w:tc>
          <w:tcPr>
            <w:tcW w:w="1562" w:type="dxa"/>
          </w:tcPr>
          <w:p w14:paraId="5CC542D5" w14:textId="59D45C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3364451.54</w:t>
            </w:r>
          </w:p>
        </w:tc>
        <w:tc>
          <w:tcPr>
            <w:tcW w:w="2134" w:type="dxa"/>
          </w:tcPr>
          <w:p w14:paraId="16A1D267" w14:textId="42E411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1177E8" w14:textId="427912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1EBDB" w14:textId="39D66C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2418773" w14:textId="77777777" w:rsidTr="001B1EA5">
        <w:trPr>
          <w:trHeight w:val="54"/>
        </w:trPr>
        <w:tc>
          <w:tcPr>
            <w:tcW w:w="1691" w:type="dxa"/>
          </w:tcPr>
          <w:p w14:paraId="3453A845" w14:textId="06F62A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086B238E" w14:textId="2CD7ED5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721958.70</w:t>
            </w:r>
          </w:p>
        </w:tc>
        <w:tc>
          <w:tcPr>
            <w:tcW w:w="1562" w:type="dxa"/>
          </w:tcPr>
          <w:p w14:paraId="113FB2D0" w14:textId="72B979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3364465.12</w:t>
            </w:r>
          </w:p>
        </w:tc>
        <w:tc>
          <w:tcPr>
            <w:tcW w:w="2134" w:type="dxa"/>
          </w:tcPr>
          <w:p w14:paraId="53BBA031" w14:textId="50883A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D4E57" w14:textId="1537C3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357F1" w14:textId="174CDD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7B3390D" w14:textId="77777777" w:rsidTr="001B1EA5">
        <w:trPr>
          <w:trHeight w:val="54"/>
        </w:trPr>
        <w:tc>
          <w:tcPr>
            <w:tcW w:w="1691" w:type="dxa"/>
          </w:tcPr>
          <w:p w14:paraId="79274EAD" w14:textId="31A0B0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740240BA" w14:textId="7C9EB21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721960.59</w:t>
            </w:r>
          </w:p>
        </w:tc>
        <w:tc>
          <w:tcPr>
            <w:tcW w:w="1562" w:type="dxa"/>
          </w:tcPr>
          <w:p w14:paraId="157A1656" w14:textId="6F2366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3364482.60</w:t>
            </w:r>
          </w:p>
        </w:tc>
        <w:tc>
          <w:tcPr>
            <w:tcW w:w="2134" w:type="dxa"/>
          </w:tcPr>
          <w:p w14:paraId="07B790FA" w14:textId="3C1ACC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416EFC" w14:textId="6B19FA8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B7ACF" w14:textId="5EACF9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1744D44" w14:textId="77777777" w:rsidTr="001B1EA5">
        <w:trPr>
          <w:trHeight w:val="54"/>
        </w:trPr>
        <w:tc>
          <w:tcPr>
            <w:tcW w:w="1691" w:type="dxa"/>
          </w:tcPr>
          <w:p w14:paraId="60FC1B56" w14:textId="35C4D8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42B18F01" w14:textId="5BB3C76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721964.62</w:t>
            </w:r>
          </w:p>
        </w:tc>
        <w:tc>
          <w:tcPr>
            <w:tcW w:w="1562" w:type="dxa"/>
          </w:tcPr>
          <w:p w14:paraId="30C7EE42" w14:textId="1AF586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3364498.99</w:t>
            </w:r>
          </w:p>
        </w:tc>
        <w:tc>
          <w:tcPr>
            <w:tcW w:w="2134" w:type="dxa"/>
          </w:tcPr>
          <w:p w14:paraId="010C2C1A" w14:textId="584010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497EB" w14:textId="2CD63A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44EE3D" w14:textId="318A4C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037573D" w14:textId="77777777" w:rsidTr="001B1EA5">
        <w:trPr>
          <w:trHeight w:val="54"/>
        </w:trPr>
        <w:tc>
          <w:tcPr>
            <w:tcW w:w="1691" w:type="dxa"/>
          </w:tcPr>
          <w:p w14:paraId="2C2D2ACE" w14:textId="261A8F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5BCFD9C8" w14:textId="63F9975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721965.15</w:t>
            </w:r>
          </w:p>
        </w:tc>
        <w:tc>
          <w:tcPr>
            <w:tcW w:w="1562" w:type="dxa"/>
          </w:tcPr>
          <w:p w14:paraId="4FE2A94B" w14:textId="793051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3364511.11</w:t>
            </w:r>
          </w:p>
        </w:tc>
        <w:tc>
          <w:tcPr>
            <w:tcW w:w="2134" w:type="dxa"/>
          </w:tcPr>
          <w:p w14:paraId="458581B4" w14:textId="4DC5CE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DBFF7" w14:textId="388DB1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A3DF2" w14:textId="2ED2C2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0267D44" w14:textId="77777777" w:rsidTr="001B1EA5">
        <w:trPr>
          <w:trHeight w:val="54"/>
        </w:trPr>
        <w:tc>
          <w:tcPr>
            <w:tcW w:w="1691" w:type="dxa"/>
          </w:tcPr>
          <w:p w14:paraId="0EFB187D" w14:textId="3FA093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51E72E01" w14:textId="0E3796B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721960.95</w:t>
            </w:r>
          </w:p>
        </w:tc>
        <w:tc>
          <w:tcPr>
            <w:tcW w:w="1562" w:type="dxa"/>
          </w:tcPr>
          <w:p w14:paraId="2CDCB7DA" w14:textId="059E07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3364523.46</w:t>
            </w:r>
          </w:p>
        </w:tc>
        <w:tc>
          <w:tcPr>
            <w:tcW w:w="2134" w:type="dxa"/>
          </w:tcPr>
          <w:p w14:paraId="2A85F7B8" w14:textId="1AA4FA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D194B" w14:textId="4631BE8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404F15" w14:textId="7D6708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A862E3C" w14:textId="77777777" w:rsidTr="001B1EA5">
        <w:trPr>
          <w:trHeight w:val="54"/>
        </w:trPr>
        <w:tc>
          <w:tcPr>
            <w:tcW w:w="1691" w:type="dxa"/>
          </w:tcPr>
          <w:p w14:paraId="67227262" w14:textId="58A877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2F8B019A" w14:textId="520CDD6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721945.95</w:t>
            </w:r>
          </w:p>
        </w:tc>
        <w:tc>
          <w:tcPr>
            <w:tcW w:w="1562" w:type="dxa"/>
          </w:tcPr>
          <w:p w14:paraId="02C94F49" w14:textId="529624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3364538.30</w:t>
            </w:r>
          </w:p>
        </w:tc>
        <w:tc>
          <w:tcPr>
            <w:tcW w:w="2134" w:type="dxa"/>
          </w:tcPr>
          <w:p w14:paraId="7FF34AEE" w14:textId="65057C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8E7B22" w14:textId="1E988C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169CB1" w14:textId="5D5CFE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B399D07" w14:textId="77777777" w:rsidTr="001B1EA5">
        <w:trPr>
          <w:trHeight w:val="54"/>
        </w:trPr>
        <w:tc>
          <w:tcPr>
            <w:tcW w:w="1691" w:type="dxa"/>
          </w:tcPr>
          <w:p w14:paraId="00C4ECEB" w14:textId="3C49D7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1DC1B469" w14:textId="77DC5D8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721931.15</w:t>
            </w:r>
          </w:p>
        </w:tc>
        <w:tc>
          <w:tcPr>
            <w:tcW w:w="1562" w:type="dxa"/>
          </w:tcPr>
          <w:p w14:paraId="2B32ED19" w14:textId="5BFCE7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3364554.16</w:t>
            </w:r>
          </w:p>
        </w:tc>
        <w:tc>
          <w:tcPr>
            <w:tcW w:w="2134" w:type="dxa"/>
          </w:tcPr>
          <w:p w14:paraId="5BBEABF6" w14:textId="105187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7F6B0" w14:textId="22D4CD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1F98E7" w14:textId="58C92B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DCDC8D" w14:textId="77777777" w:rsidTr="001B1EA5">
        <w:trPr>
          <w:trHeight w:val="54"/>
        </w:trPr>
        <w:tc>
          <w:tcPr>
            <w:tcW w:w="1691" w:type="dxa"/>
          </w:tcPr>
          <w:p w14:paraId="67B7A818" w14:textId="4D0600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0BB8A1AD" w14:textId="7A5AF61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721922.12</w:t>
            </w:r>
          </w:p>
        </w:tc>
        <w:tc>
          <w:tcPr>
            <w:tcW w:w="1562" w:type="dxa"/>
          </w:tcPr>
          <w:p w14:paraId="451F0E1D" w14:textId="0E9EF2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3364566.17</w:t>
            </w:r>
          </w:p>
        </w:tc>
        <w:tc>
          <w:tcPr>
            <w:tcW w:w="2134" w:type="dxa"/>
          </w:tcPr>
          <w:p w14:paraId="536D4514" w14:textId="02D16E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FFE23D" w14:textId="378B19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970D0F" w14:textId="6E6D5E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576143C" w14:textId="77777777" w:rsidTr="001B1EA5">
        <w:trPr>
          <w:trHeight w:val="54"/>
        </w:trPr>
        <w:tc>
          <w:tcPr>
            <w:tcW w:w="1691" w:type="dxa"/>
          </w:tcPr>
          <w:p w14:paraId="205CF134" w14:textId="0DF312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289E1269" w14:textId="412A9CE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721914.34</w:t>
            </w:r>
          </w:p>
        </w:tc>
        <w:tc>
          <w:tcPr>
            <w:tcW w:w="1562" w:type="dxa"/>
          </w:tcPr>
          <w:p w14:paraId="53351AAA" w14:textId="1AD19B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3364575.84</w:t>
            </w:r>
          </w:p>
        </w:tc>
        <w:tc>
          <w:tcPr>
            <w:tcW w:w="2134" w:type="dxa"/>
          </w:tcPr>
          <w:p w14:paraId="374CC167" w14:textId="7648C6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45780" w14:textId="60EADC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D7D20" w14:textId="2D2BED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E94A41C" w14:textId="77777777" w:rsidTr="001B1EA5">
        <w:trPr>
          <w:trHeight w:val="54"/>
        </w:trPr>
        <w:tc>
          <w:tcPr>
            <w:tcW w:w="1691" w:type="dxa"/>
          </w:tcPr>
          <w:p w14:paraId="265EB32B" w14:textId="17688D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1A0C2F65" w14:textId="2103A4F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721904.03</w:t>
            </w:r>
          </w:p>
        </w:tc>
        <w:tc>
          <w:tcPr>
            <w:tcW w:w="1562" w:type="dxa"/>
          </w:tcPr>
          <w:p w14:paraId="60830710" w14:textId="23DC67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3364581.62</w:t>
            </w:r>
          </w:p>
        </w:tc>
        <w:tc>
          <w:tcPr>
            <w:tcW w:w="2134" w:type="dxa"/>
          </w:tcPr>
          <w:p w14:paraId="1DB2D4B2" w14:textId="5979B1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66902" w14:textId="2C8EAB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476258" w14:textId="784D38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A1E2F0" w14:textId="77777777" w:rsidTr="001B1EA5">
        <w:trPr>
          <w:trHeight w:val="54"/>
        </w:trPr>
        <w:tc>
          <w:tcPr>
            <w:tcW w:w="1691" w:type="dxa"/>
          </w:tcPr>
          <w:p w14:paraId="727785E3" w14:textId="568BE7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6E58519E" w14:textId="504B82A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721890.73</w:t>
            </w:r>
          </w:p>
        </w:tc>
        <w:tc>
          <w:tcPr>
            <w:tcW w:w="1562" w:type="dxa"/>
          </w:tcPr>
          <w:p w14:paraId="4D4019DA" w14:textId="7BDFE0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3364587.55</w:t>
            </w:r>
          </w:p>
        </w:tc>
        <w:tc>
          <w:tcPr>
            <w:tcW w:w="2134" w:type="dxa"/>
          </w:tcPr>
          <w:p w14:paraId="2F2C98FD" w14:textId="56C622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F5DEC0" w14:textId="0A1BAA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F5878" w14:textId="6278B4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9FDD1A" w14:textId="77777777" w:rsidTr="001B1EA5">
        <w:trPr>
          <w:trHeight w:val="54"/>
        </w:trPr>
        <w:tc>
          <w:tcPr>
            <w:tcW w:w="1691" w:type="dxa"/>
          </w:tcPr>
          <w:p w14:paraId="676F4588" w14:textId="08F217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32CB620D" w14:textId="4A79501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721877.48</w:t>
            </w:r>
          </w:p>
        </w:tc>
        <w:tc>
          <w:tcPr>
            <w:tcW w:w="1562" w:type="dxa"/>
          </w:tcPr>
          <w:p w14:paraId="3F7D58ED" w14:textId="2B0181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3364608.94</w:t>
            </w:r>
          </w:p>
        </w:tc>
        <w:tc>
          <w:tcPr>
            <w:tcW w:w="2134" w:type="dxa"/>
          </w:tcPr>
          <w:p w14:paraId="46C94B86" w14:textId="73C2B5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631BD6" w14:textId="0FCC61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2FB781" w14:textId="2ED207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EF2CB2B" w14:textId="77777777" w:rsidTr="001B1EA5">
        <w:trPr>
          <w:trHeight w:val="54"/>
        </w:trPr>
        <w:tc>
          <w:tcPr>
            <w:tcW w:w="1691" w:type="dxa"/>
          </w:tcPr>
          <w:p w14:paraId="4661A04F" w14:textId="6368F2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2A4FD6AF" w14:textId="4C22AC5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721872.23</w:t>
            </w:r>
          </w:p>
        </w:tc>
        <w:tc>
          <w:tcPr>
            <w:tcW w:w="1562" w:type="dxa"/>
          </w:tcPr>
          <w:p w14:paraId="53EBC533" w14:textId="693946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3364618.38</w:t>
            </w:r>
          </w:p>
        </w:tc>
        <w:tc>
          <w:tcPr>
            <w:tcW w:w="2134" w:type="dxa"/>
          </w:tcPr>
          <w:p w14:paraId="16F91643" w14:textId="555F6E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D7CEEB" w14:textId="491B96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2A119F" w14:textId="4276E1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F9A914D" w14:textId="77777777" w:rsidTr="001B1EA5">
        <w:trPr>
          <w:trHeight w:val="54"/>
        </w:trPr>
        <w:tc>
          <w:tcPr>
            <w:tcW w:w="1691" w:type="dxa"/>
          </w:tcPr>
          <w:p w14:paraId="21B496AC" w14:textId="07C4EE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2804FF88" w14:textId="290F87B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721863.18</w:t>
            </w:r>
          </w:p>
        </w:tc>
        <w:tc>
          <w:tcPr>
            <w:tcW w:w="1562" w:type="dxa"/>
          </w:tcPr>
          <w:p w14:paraId="62CBBCFA" w14:textId="53D559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3364625.30</w:t>
            </w:r>
          </w:p>
        </w:tc>
        <w:tc>
          <w:tcPr>
            <w:tcW w:w="2134" w:type="dxa"/>
          </w:tcPr>
          <w:p w14:paraId="3D1DA1FB" w14:textId="3ADB74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DBE7E3" w14:textId="0FFE75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5BB0CD" w14:textId="2FF723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5B0E01D" w14:textId="77777777" w:rsidTr="001B1EA5">
        <w:trPr>
          <w:trHeight w:val="54"/>
        </w:trPr>
        <w:tc>
          <w:tcPr>
            <w:tcW w:w="1691" w:type="dxa"/>
          </w:tcPr>
          <w:p w14:paraId="5B9C5D5E" w14:textId="4D92B4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18B6BEAF" w14:textId="102AC35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721847.20</w:t>
            </w:r>
          </w:p>
        </w:tc>
        <w:tc>
          <w:tcPr>
            <w:tcW w:w="1562" w:type="dxa"/>
          </w:tcPr>
          <w:p w14:paraId="35BE09C1" w14:textId="5393CC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3364634.56</w:t>
            </w:r>
          </w:p>
        </w:tc>
        <w:tc>
          <w:tcPr>
            <w:tcW w:w="2134" w:type="dxa"/>
          </w:tcPr>
          <w:p w14:paraId="56890435" w14:textId="680C94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734FF3" w14:textId="45A3BE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CF104B" w14:textId="35BFAB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4F930E" w14:textId="77777777" w:rsidTr="001B1EA5">
        <w:trPr>
          <w:trHeight w:val="54"/>
        </w:trPr>
        <w:tc>
          <w:tcPr>
            <w:tcW w:w="1691" w:type="dxa"/>
          </w:tcPr>
          <w:p w14:paraId="11785A11" w14:textId="05C92C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5123FEEA" w14:textId="11CC187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721835.62</w:t>
            </w:r>
          </w:p>
        </w:tc>
        <w:tc>
          <w:tcPr>
            <w:tcW w:w="1562" w:type="dxa"/>
          </w:tcPr>
          <w:p w14:paraId="6CF72E72" w14:textId="5DD488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3364645.61</w:t>
            </w:r>
          </w:p>
        </w:tc>
        <w:tc>
          <w:tcPr>
            <w:tcW w:w="2134" w:type="dxa"/>
          </w:tcPr>
          <w:p w14:paraId="61BDCAA4" w14:textId="3D8BDB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3DFC0" w14:textId="396B77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7BB15A" w14:textId="6AD12E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D33A155" w14:textId="77777777" w:rsidTr="001B1EA5">
        <w:trPr>
          <w:trHeight w:val="54"/>
        </w:trPr>
        <w:tc>
          <w:tcPr>
            <w:tcW w:w="1691" w:type="dxa"/>
          </w:tcPr>
          <w:p w14:paraId="70BD2732" w14:textId="30C0FF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23958EFE" w14:textId="7704EF3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721823.36</w:t>
            </w:r>
          </w:p>
        </w:tc>
        <w:tc>
          <w:tcPr>
            <w:tcW w:w="1562" w:type="dxa"/>
          </w:tcPr>
          <w:p w14:paraId="3B9B7A6B" w14:textId="1359B68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3364655.28</w:t>
            </w:r>
          </w:p>
        </w:tc>
        <w:tc>
          <w:tcPr>
            <w:tcW w:w="2134" w:type="dxa"/>
          </w:tcPr>
          <w:p w14:paraId="56B43409" w14:textId="73BBE6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3D1CF4" w14:textId="0A7F1D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8C94C1" w14:textId="49AC9E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14A20FF" w14:textId="77777777" w:rsidTr="001B1EA5">
        <w:trPr>
          <w:trHeight w:val="54"/>
        </w:trPr>
        <w:tc>
          <w:tcPr>
            <w:tcW w:w="1691" w:type="dxa"/>
          </w:tcPr>
          <w:p w14:paraId="7995E686" w14:textId="03E0B0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06B99E2A" w14:textId="5DDF09F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721819.21</w:t>
            </w:r>
          </w:p>
        </w:tc>
        <w:tc>
          <w:tcPr>
            <w:tcW w:w="1562" w:type="dxa"/>
          </w:tcPr>
          <w:p w14:paraId="19F571EC" w14:textId="508F2E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3364668.79</w:t>
            </w:r>
          </w:p>
        </w:tc>
        <w:tc>
          <w:tcPr>
            <w:tcW w:w="2134" w:type="dxa"/>
          </w:tcPr>
          <w:p w14:paraId="78203B34" w14:textId="1FFDFD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8C3D3E" w14:textId="6E0578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63709" w14:textId="62E4ED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503316E" w14:textId="77777777" w:rsidTr="001B1EA5">
        <w:trPr>
          <w:trHeight w:val="54"/>
        </w:trPr>
        <w:tc>
          <w:tcPr>
            <w:tcW w:w="1691" w:type="dxa"/>
          </w:tcPr>
          <w:p w14:paraId="1A1A0EB2" w14:textId="068C04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74B291A3" w14:textId="44A7D79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721818.21</w:t>
            </w:r>
          </w:p>
        </w:tc>
        <w:tc>
          <w:tcPr>
            <w:tcW w:w="1562" w:type="dxa"/>
          </w:tcPr>
          <w:p w14:paraId="018A1C4B" w14:textId="760798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3364685.01</w:t>
            </w:r>
          </w:p>
        </w:tc>
        <w:tc>
          <w:tcPr>
            <w:tcW w:w="2134" w:type="dxa"/>
          </w:tcPr>
          <w:p w14:paraId="2A6C2950" w14:textId="1C6C60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9A128" w14:textId="04CE5E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283842" w14:textId="7C00B4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3B0C4C9" w14:textId="77777777" w:rsidTr="001B1EA5">
        <w:trPr>
          <w:trHeight w:val="54"/>
        </w:trPr>
        <w:tc>
          <w:tcPr>
            <w:tcW w:w="1691" w:type="dxa"/>
          </w:tcPr>
          <w:p w14:paraId="05E9266B" w14:textId="6F7A3E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5C739BA7" w14:textId="3FC106F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721818.77</w:t>
            </w:r>
          </w:p>
        </w:tc>
        <w:tc>
          <w:tcPr>
            <w:tcW w:w="1562" w:type="dxa"/>
          </w:tcPr>
          <w:p w14:paraId="5A274C21" w14:textId="6B3439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3364708.14</w:t>
            </w:r>
          </w:p>
        </w:tc>
        <w:tc>
          <w:tcPr>
            <w:tcW w:w="2134" w:type="dxa"/>
          </w:tcPr>
          <w:p w14:paraId="30A06E7F" w14:textId="4D991B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5BBD62E" w14:textId="05CD3E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2146698" w14:textId="2DE94D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ED1379" w14:textId="77777777" w:rsidTr="001B1EA5">
        <w:trPr>
          <w:trHeight w:val="54"/>
        </w:trPr>
        <w:tc>
          <w:tcPr>
            <w:tcW w:w="1691" w:type="dxa"/>
          </w:tcPr>
          <w:p w14:paraId="2A731E86" w14:textId="0410DD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1D66CD1B" w14:textId="15FF079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721816.63</w:t>
            </w:r>
          </w:p>
        </w:tc>
        <w:tc>
          <w:tcPr>
            <w:tcW w:w="1562" w:type="dxa"/>
          </w:tcPr>
          <w:p w14:paraId="0BD73C4C" w14:textId="73D3CB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3364717.36</w:t>
            </w:r>
          </w:p>
        </w:tc>
        <w:tc>
          <w:tcPr>
            <w:tcW w:w="2134" w:type="dxa"/>
          </w:tcPr>
          <w:p w14:paraId="5B30E345" w14:textId="1F2D3A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8BC456" w14:textId="251D9B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81FE9" w14:textId="7BD7DE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43D57E3" w14:textId="77777777" w:rsidTr="001B1EA5">
        <w:trPr>
          <w:trHeight w:val="54"/>
        </w:trPr>
        <w:tc>
          <w:tcPr>
            <w:tcW w:w="1691" w:type="dxa"/>
          </w:tcPr>
          <w:p w14:paraId="07CE0808" w14:textId="706191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0616CF0F" w14:textId="6A0C6DC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721812.27</w:t>
            </w:r>
          </w:p>
        </w:tc>
        <w:tc>
          <w:tcPr>
            <w:tcW w:w="1562" w:type="dxa"/>
          </w:tcPr>
          <w:p w14:paraId="3412361C" w14:textId="79DB54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3364728.13</w:t>
            </w:r>
          </w:p>
        </w:tc>
        <w:tc>
          <w:tcPr>
            <w:tcW w:w="2134" w:type="dxa"/>
          </w:tcPr>
          <w:p w14:paraId="39B2AAD6" w14:textId="6E3E5A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50A558" w14:textId="692981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3CD07" w14:textId="786C39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93AF787" w14:textId="77777777" w:rsidTr="001B1EA5">
        <w:trPr>
          <w:trHeight w:val="54"/>
        </w:trPr>
        <w:tc>
          <w:tcPr>
            <w:tcW w:w="1691" w:type="dxa"/>
          </w:tcPr>
          <w:p w14:paraId="72D6DE47" w14:textId="36369D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381A4008" w14:textId="6849198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721807.26</w:t>
            </w:r>
          </w:p>
        </w:tc>
        <w:tc>
          <w:tcPr>
            <w:tcW w:w="1562" w:type="dxa"/>
          </w:tcPr>
          <w:p w14:paraId="62173E82" w14:textId="576612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3364737.32</w:t>
            </w:r>
          </w:p>
        </w:tc>
        <w:tc>
          <w:tcPr>
            <w:tcW w:w="2134" w:type="dxa"/>
          </w:tcPr>
          <w:p w14:paraId="30C5E5A2" w14:textId="01E7A2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073A9D" w14:textId="2E6373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606CCE" w14:textId="385703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CFF68BB" w14:textId="77777777" w:rsidTr="001B1EA5">
        <w:trPr>
          <w:trHeight w:val="54"/>
        </w:trPr>
        <w:tc>
          <w:tcPr>
            <w:tcW w:w="1691" w:type="dxa"/>
          </w:tcPr>
          <w:p w14:paraId="0626AC09" w14:textId="4D61A8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14A2933D" w14:textId="368AE74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721801.51</w:t>
            </w:r>
          </w:p>
        </w:tc>
        <w:tc>
          <w:tcPr>
            <w:tcW w:w="1562" w:type="dxa"/>
          </w:tcPr>
          <w:p w14:paraId="3BF746F4" w14:textId="09D898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3364748.68</w:t>
            </w:r>
          </w:p>
        </w:tc>
        <w:tc>
          <w:tcPr>
            <w:tcW w:w="2134" w:type="dxa"/>
          </w:tcPr>
          <w:p w14:paraId="1869D689" w14:textId="555554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7FBB8" w14:textId="45975B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60934A" w14:textId="5A8C4C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6012F86" w14:textId="77777777" w:rsidTr="001B1EA5">
        <w:trPr>
          <w:trHeight w:val="54"/>
        </w:trPr>
        <w:tc>
          <w:tcPr>
            <w:tcW w:w="1691" w:type="dxa"/>
          </w:tcPr>
          <w:p w14:paraId="453EA81D" w14:textId="06890F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0FC43C2D" w14:textId="5325A4C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721800.19</w:t>
            </w:r>
          </w:p>
        </w:tc>
        <w:tc>
          <w:tcPr>
            <w:tcW w:w="1562" w:type="dxa"/>
          </w:tcPr>
          <w:p w14:paraId="76454371" w14:textId="663048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3364760.02</w:t>
            </w:r>
          </w:p>
        </w:tc>
        <w:tc>
          <w:tcPr>
            <w:tcW w:w="2134" w:type="dxa"/>
          </w:tcPr>
          <w:p w14:paraId="5A392FA0" w14:textId="6567C1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E4E46A" w14:textId="586861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BA7CE" w14:textId="3768E8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7498BFF" w14:textId="77777777" w:rsidTr="001B1EA5">
        <w:trPr>
          <w:trHeight w:val="54"/>
        </w:trPr>
        <w:tc>
          <w:tcPr>
            <w:tcW w:w="1691" w:type="dxa"/>
          </w:tcPr>
          <w:p w14:paraId="01B8397C" w14:textId="7B8C6D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1381FC2D" w14:textId="555E670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721800.38</w:t>
            </w:r>
          </w:p>
        </w:tc>
        <w:tc>
          <w:tcPr>
            <w:tcW w:w="1562" w:type="dxa"/>
          </w:tcPr>
          <w:p w14:paraId="7CB411AE" w14:textId="21A48C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3364768.51</w:t>
            </w:r>
          </w:p>
        </w:tc>
        <w:tc>
          <w:tcPr>
            <w:tcW w:w="2134" w:type="dxa"/>
          </w:tcPr>
          <w:p w14:paraId="23172E0F" w14:textId="40BB8D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EB3DD" w14:textId="763C34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570AE4" w14:textId="7EB758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9B7520A" w14:textId="77777777" w:rsidTr="001B1EA5">
        <w:trPr>
          <w:trHeight w:val="54"/>
        </w:trPr>
        <w:tc>
          <w:tcPr>
            <w:tcW w:w="1691" w:type="dxa"/>
          </w:tcPr>
          <w:p w14:paraId="01E3B0CC" w14:textId="28D2F6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1702465F" w14:textId="404DB7F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721796.03</w:t>
            </w:r>
          </w:p>
        </w:tc>
        <w:tc>
          <w:tcPr>
            <w:tcW w:w="1562" w:type="dxa"/>
          </w:tcPr>
          <w:p w14:paraId="4D527032" w14:textId="009761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3364782.82</w:t>
            </w:r>
          </w:p>
        </w:tc>
        <w:tc>
          <w:tcPr>
            <w:tcW w:w="2134" w:type="dxa"/>
          </w:tcPr>
          <w:p w14:paraId="6EA71C28" w14:textId="4A7B1B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01D40" w14:textId="6FE2DC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9ED752" w14:textId="6D3E69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B9BBABF" w14:textId="77777777" w:rsidTr="001B1EA5">
        <w:trPr>
          <w:trHeight w:val="54"/>
        </w:trPr>
        <w:tc>
          <w:tcPr>
            <w:tcW w:w="1691" w:type="dxa"/>
          </w:tcPr>
          <w:p w14:paraId="1B96E5BB" w14:textId="605809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06F7F368" w14:textId="2C63055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721789.29</w:t>
            </w:r>
          </w:p>
        </w:tc>
        <w:tc>
          <w:tcPr>
            <w:tcW w:w="1562" w:type="dxa"/>
          </w:tcPr>
          <w:p w14:paraId="7141804B" w14:textId="6DD19A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3364794.02</w:t>
            </w:r>
          </w:p>
        </w:tc>
        <w:tc>
          <w:tcPr>
            <w:tcW w:w="2134" w:type="dxa"/>
          </w:tcPr>
          <w:p w14:paraId="78E3C131" w14:textId="1D1FFE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77700F" w14:textId="6F6240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12C1A6" w14:textId="2759A0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36FECDF" w14:textId="77777777" w:rsidTr="001B1EA5">
        <w:trPr>
          <w:trHeight w:val="54"/>
        </w:trPr>
        <w:tc>
          <w:tcPr>
            <w:tcW w:w="1691" w:type="dxa"/>
          </w:tcPr>
          <w:p w14:paraId="3DFAE473" w14:textId="47DEE30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5D1AE9D7" w14:textId="4CB8705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721786.88</w:t>
            </w:r>
          </w:p>
        </w:tc>
        <w:tc>
          <w:tcPr>
            <w:tcW w:w="1562" w:type="dxa"/>
          </w:tcPr>
          <w:p w14:paraId="6C89C3AE" w14:textId="5ABA89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3364807.72</w:t>
            </w:r>
          </w:p>
        </w:tc>
        <w:tc>
          <w:tcPr>
            <w:tcW w:w="2134" w:type="dxa"/>
          </w:tcPr>
          <w:p w14:paraId="7C24DD99" w14:textId="413BDF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62C4C" w14:textId="30ECE1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E20DF" w14:textId="0A9FD2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88DFA2C" w14:textId="77777777" w:rsidTr="001B1EA5">
        <w:trPr>
          <w:trHeight w:val="54"/>
        </w:trPr>
        <w:tc>
          <w:tcPr>
            <w:tcW w:w="1691" w:type="dxa"/>
          </w:tcPr>
          <w:p w14:paraId="005515CA" w14:textId="59C340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5B318AF2" w14:textId="32922CE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721789.16</w:t>
            </w:r>
          </w:p>
        </w:tc>
        <w:tc>
          <w:tcPr>
            <w:tcW w:w="1562" w:type="dxa"/>
          </w:tcPr>
          <w:p w14:paraId="16AC5855" w14:textId="2CD0CB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3364816.82</w:t>
            </w:r>
          </w:p>
        </w:tc>
        <w:tc>
          <w:tcPr>
            <w:tcW w:w="2134" w:type="dxa"/>
          </w:tcPr>
          <w:p w14:paraId="6CC584C0" w14:textId="6111EE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82ABB7" w14:textId="07E466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026FF5" w14:textId="602D76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40569FA" w14:textId="77777777" w:rsidTr="001B1EA5">
        <w:trPr>
          <w:trHeight w:val="54"/>
        </w:trPr>
        <w:tc>
          <w:tcPr>
            <w:tcW w:w="1691" w:type="dxa"/>
          </w:tcPr>
          <w:p w14:paraId="1683FC99" w14:textId="3EBF88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607E31DA" w14:textId="54E3259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721787.50</w:t>
            </w:r>
          </w:p>
        </w:tc>
        <w:tc>
          <w:tcPr>
            <w:tcW w:w="1562" w:type="dxa"/>
          </w:tcPr>
          <w:p w14:paraId="644B61D8" w14:textId="292686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3364832.84</w:t>
            </w:r>
          </w:p>
        </w:tc>
        <w:tc>
          <w:tcPr>
            <w:tcW w:w="2134" w:type="dxa"/>
          </w:tcPr>
          <w:p w14:paraId="3AF579A7" w14:textId="45F432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8E1DE" w14:textId="444D86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0DF88F" w14:textId="6D2597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011773B" w14:textId="77777777" w:rsidTr="001B1EA5">
        <w:trPr>
          <w:trHeight w:val="54"/>
        </w:trPr>
        <w:tc>
          <w:tcPr>
            <w:tcW w:w="1691" w:type="dxa"/>
          </w:tcPr>
          <w:p w14:paraId="03FE7E95" w14:textId="4917EA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554AC4D7" w14:textId="3579CEF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721779.96</w:t>
            </w:r>
          </w:p>
        </w:tc>
        <w:tc>
          <w:tcPr>
            <w:tcW w:w="1562" w:type="dxa"/>
          </w:tcPr>
          <w:p w14:paraId="306E4B1C" w14:textId="1D0655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3364844.33</w:t>
            </w:r>
          </w:p>
        </w:tc>
        <w:tc>
          <w:tcPr>
            <w:tcW w:w="2134" w:type="dxa"/>
          </w:tcPr>
          <w:p w14:paraId="12444FA9" w14:textId="16FC22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0BBBE" w14:textId="61D320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1F4E73" w14:textId="7B9D42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99B2B89" w14:textId="77777777" w:rsidTr="001B1EA5">
        <w:trPr>
          <w:trHeight w:val="54"/>
        </w:trPr>
        <w:tc>
          <w:tcPr>
            <w:tcW w:w="1691" w:type="dxa"/>
          </w:tcPr>
          <w:p w14:paraId="16F563DF" w14:textId="50E231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5F0515A3" w14:textId="109BDD9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721771.61</w:t>
            </w:r>
          </w:p>
        </w:tc>
        <w:tc>
          <w:tcPr>
            <w:tcW w:w="1562" w:type="dxa"/>
          </w:tcPr>
          <w:p w14:paraId="611BEDD2" w14:textId="46906B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3364854.67</w:t>
            </w:r>
          </w:p>
        </w:tc>
        <w:tc>
          <w:tcPr>
            <w:tcW w:w="2134" w:type="dxa"/>
          </w:tcPr>
          <w:p w14:paraId="077F88CE" w14:textId="2D790D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FEF72" w14:textId="1809C4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81D37C" w14:textId="49BD5F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CE17B95" w14:textId="77777777" w:rsidTr="001B1EA5">
        <w:trPr>
          <w:trHeight w:val="54"/>
        </w:trPr>
        <w:tc>
          <w:tcPr>
            <w:tcW w:w="1691" w:type="dxa"/>
          </w:tcPr>
          <w:p w14:paraId="64FD3BA3" w14:textId="314EDB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61E5CB2F" w14:textId="393AEAD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721761.49</w:t>
            </w:r>
          </w:p>
        </w:tc>
        <w:tc>
          <w:tcPr>
            <w:tcW w:w="1562" w:type="dxa"/>
          </w:tcPr>
          <w:p w14:paraId="47B0A44A" w14:textId="245136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3364862.39</w:t>
            </w:r>
          </w:p>
        </w:tc>
        <w:tc>
          <w:tcPr>
            <w:tcW w:w="2134" w:type="dxa"/>
          </w:tcPr>
          <w:p w14:paraId="5E9B7908" w14:textId="5A99C7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7F130F" w14:textId="588A4C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0AD02F" w14:textId="4C9E60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FEAC312" w14:textId="77777777" w:rsidTr="001B1EA5">
        <w:trPr>
          <w:trHeight w:val="54"/>
        </w:trPr>
        <w:tc>
          <w:tcPr>
            <w:tcW w:w="1691" w:type="dxa"/>
          </w:tcPr>
          <w:p w14:paraId="512318E3" w14:textId="7C4A5E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4A7E9A6D" w14:textId="4C12BA9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721749.84</w:t>
            </w:r>
          </w:p>
        </w:tc>
        <w:tc>
          <w:tcPr>
            <w:tcW w:w="1562" w:type="dxa"/>
          </w:tcPr>
          <w:p w14:paraId="75F718E4" w14:textId="058C7A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3364870.20</w:t>
            </w:r>
          </w:p>
        </w:tc>
        <w:tc>
          <w:tcPr>
            <w:tcW w:w="2134" w:type="dxa"/>
          </w:tcPr>
          <w:p w14:paraId="2382E61B" w14:textId="7941D6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25646" w14:textId="6DD984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74ABAD" w14:textId="4CABFF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AFECE4E" w14:textId="77777777" w:rsidTr="001B1EA5">
        <w:trPr>
          <w:trHeight w:val="54"/>
        </w:trPr>
        <w:tc>
          <w:tcPr>
            <w:tcW w:w="1691" w:type="dxa"/>
          </w:tcPr>
          <w:p w14:paraId="2CD836EF" w14:textId="7C3D62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7DC0467D" w14:textId="59EA2CA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721738.87</w:t>
            </w:r>
          </w:p>
        </w:tc>
        <w:tc>
          <w:tcPr>
            <w:tcW w:w="1562" w:type="dxa"/>
          </w:tcPr>
          <w:p w14:paraId="545D172E" w14:textId="07C00A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3364878.18</w:t>
            </w:r>
          </w:p>
        </w:tc>
        <w:tc>
          <w:tcPr>
            <w:tcW w:w="2134" w:type="dxa"/>
          </w:tcPr>
          <w:p w14:paraId="124F1D99" w14:textId="6D5A69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2F40EA" w14:textId="4097CE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DA0BAE" w14:textId="1AC7D6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0C7FDD4" w14:textId="77777777" w:rsidTr="001B1EA5">
        <w:trPr>
          <w:trHeight w:val="54"/>
        </w:trPr>
        <w:tc>
          <w:tcPr>
            <w:tcW w:w="1691" w:type="dxa"/>
          </w:tcPr>
          <w:p w14:paraId="0C456E36" w14:textId="4361AF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5EA1C703" w14:textId="15A4A94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721734.07</w:t>
            </w:r>
          </w:p>
        </w:tc>
        <w:tc>
          <w:tcPr>
            <w:tcW w:w="1562" w:type="dxa"/>
          </w:tcPr>
          <w:p w14:paraId="7F5C9D2C" w14:textId="68FDA8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3364897.22</w:t>
            </w:r>
          </w:p>
        </w:tc>
        <w:tc>
          <w:tcPr>
            <w:tcW w:w="2134" w:type="dxa"/>
          </w:tcPr>
          <w:p w14:paraId="1F068E15" w14:textId="662EB1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58116" w14:textId="284AE4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B61171" w14:textId="5C35F6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264DCE0" w14:textId="77777777" w:rsidTr="001B1EA5">
        <w:trPr>
          <w:trHeight w:val="54"/>
        </w:trPr>
        <w:tc>
          <w:tcPr>
            <w:tcW w:w="1691" w:type="dxa"/>
          </w:tcPr>
          <w:p w14:paraId="4C58EA68" w14:textId="527A78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0A25851B" w14:textId="3F7E307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721732.16</w:t>
            </w:r>
          </w:p>
        </w:tc>
        <w:tc>
          <w:tcPr>
            <w:tcW w:w="1562" w:type="dxa"/>
          </w:tcPr>
          <w:p w14:paraId="5C7010CF" w14:textId="6715C4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3364910.31</w:t>
            </w:r>
          </w:p>
        </w:tc>
        <w:tc>
          <w:tcPr>
            <w:tcW w:w="2134" w:type="dxa"/>
          </w:tcPr>
          <w:p w14:paraId="5241B149" w14:textId="492DE2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B206D" w14:textId="006737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7C673" w14:textId="12CEB2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1ED57A9" w14:textId="77777777" w:rsidTr="001B1EA5">
        <w:trPr>
          <w:trHeight w:val="54"/>
        </w:trPr>
        <w:tc>
          <w:tcPr>
            <w:tcW w:w="1691" w:type="dxa"/>
          </w:tcPr>
          <w:p w14:paraId="53A656FA" w14:textId="4948D0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2F63934E" w14:textId="096CE98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721731.66</w:t>
            </w:r>
          </w:p>
        </w:tc>
        <w:tc>
          <w:tcPr>
            <w:tcW w:w="1562" w:type="dxa"/>
          </w:tcPr>
          <w:p w14:paraId="1A16F30D" w14:textId="3246BC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3364921.16</w:t>
            </w:r>
          </w:p>
        </w:tc>
        <w:tc>
          <w:tcPr>
            <w:tcW w:w="2134" w:type="dxa"/>
          </w:tcPr>
          <w:p w14:paraId="7D76F9C8" w14:textId="5EADDA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97979" w14:textId="4EAAC7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5EE8B" w14:textId="08B59E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63F6865" w14:textId="77777777" w:rsidTr="001B1EA5">
        <w:trPr>
          <w:trHeight w:val="54"/>
        </w:trPr>
        <w:tc>
          <w:tcPr>
            <w:tcW w:w="1691" w:type="dxa"/>
          </w:tcPr>
          <w:p w14:paraId="008BAF9C" w14:textId="3994BB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09DCB4A3" w14:textId="19F1365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721728.14</w:t>
            </w:r>
          </w:p>
        </w:tc>
        <w:tc>
          <w:tcPr>
            <w:tcW w:w="1562" w:type="dxa"/>
          </w:tcPr>
          <w:p w14:paraId="730A9732" w14:textId="55BE74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3364931.61</w:t>
            </w:r>
          </w:p>
        </w:tc>
        <w:tc>
          <w:tcPr>
            <w:tcW w:w="2134" w:type="dxa"/>
          </w:tcPr>
          <w:p w14:paraId="78575787" w14:textId="068A5A5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C5CFF3" w14:textId="04B834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C78B7F" w14:textId="29B6EF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A0CF260" w14:textId="77777777" w:rsidTr="001B1EA5">
        <w:trPr>
          <w:trHeight w:val="54"/>
        </w:trPr>
        <w:tc>
          <w:tcPr>
            <w:tcW w:w="1691" w:type="dxa"/>
          </w:tcPr>
          <w:p w14:paraId="63221BBD" w14:textId="5DBB49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2E8F13A1" w14:textId="74FED03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721714.22</w:t>
            </w:r>
          </w:p>
        </w:tc>
        <w:tc>
          <w:tcPr>
            <w:tcW w:w="1562" w:type="dxa"/>
          </w:tcPr>
          <w:p w14:paraId="41F0C587" w14:textId="6E86DA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3364946.16</w:t>
            </w:r>
          </w:p>
        </w:tc>
        <w:tc>
          <w:tcPr>
            <w:tcW w:w="2134" w:type="dxa"/>
          </w:tcPr>
          <w:p w14:paraId="4CD6B52B" w14:textId="4680BD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10664" w14:textId="53E5369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8F0704" w14:textId="1B6C2C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0667A7B" w14:textId="77777777" w:rsidTr="001B1EA5">
        <w:trPr>
          <w:trHeight w:val="54"/>
        </w:trPr>
        <w:tc>
          <w:tcPr>
            <w:tcW w:w="1691" w:type="dxa"/>
          </w:tcPr>
          <w:p w14:paraId="3F7DB849" w14:textId="2675C6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5513947F" w14:textId="0F52EC2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721697.85</w:t>
            </w:r>
          </w:p>
        </w:tc>
        <w:tc>
          <w:tcPr>
            <w:tcW w:w="1562" w:type="dxa"/>
          </w:tcPr>
          <w:p w14:paraId="6B34AD04" w14:textId="7B3B6F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3364956.32</w:t>
            </w:r>
          </w:p>
        </w:tc>
        <w:tc>
          <w:tcPr>
            <w:tcW w:w="2134" w:type="dxa"/>
          </w:tcPr>
          <w:p w14:paraId="5EDE6D55" w14:textId="323877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1551E3" w14:textId="3B52E4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33C8B" w14:textId="76153A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514926" w14:textId="77777777" w:rsidTr="001B1EA5">
        <w:trPr>
          <w:trHeight w:val="54"/>
        </w:trPr>
        <w:tc>
          <w:tcPr>
            <w:tcW w:w="1691" w:type="dxa"/>
          </w:tcPr>
          <w:p w14:paraId="18C2248F" w14:textId="62701A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6B014E39" w14:textId="01B10AE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721680.60</w:t>
            </w:r>
          </w:p>
        </w:tc>
        <w:tc>
          <w:tcPr>
            <w:tcW w:w="1562" w:type="dxa"/>
          </w:tcPr>
          <w:p w14:paraId="2C22DD77" w14:textId="7FFB15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3364972.44</w:t>
            </w:r>
          </w:p>
        </w:tc>
        <w:tc>
          <w:tcPr>
            <w:tcW w:w="2134" w:type="dxa"/>
          </w:tcPr>
          <w:p w14:paraId="5096E257" w14:textId="5E649B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601B7" w14:textId="549E0D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2CA8B8" w14:textId="4E7BD3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1A474B" w14:textId="77777777" w:rsidTr="001B1EA5">
        <w:trPr>
          <w:trHeight w:val="54"/>
        </w:trPr>
        <w:tc>
          <w:tcPr>
            <w:tcW w:w="1691" w:type="dxa"/>
          </w:tcPr>
          <w:p w14:paraId="1D4600FA" w14:textId="432DB8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21A03191" w14:textId="4C119F2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721668.03</w:t>
            </w:r>
          </w:p>
        </w:tc>
        <w:tc>
          <w:tcPr>
            <w:tcW w:w="1562" w:type="dxa"/>
          </w:tcPr>
          <w:p w14:paraId="199A4ABD" w14:textId="5B1490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3364989.45</w:t>
            </w:r>
          </w:p>
        </w:tc>
        <w:tc>
          <w:tcPr>
            <w:tcW w:w="2134" w:type="dxa"/>
          </w:tcPr>
          <w:p w14:paraId="4F31FDF0" w14:textId="3EFC95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E7D2C1" w14:textId="7B0F81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8D058A" w14:textId="1CEBE4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A9BF46" w14:textId="77777777" w:rsidTr="001B1EA5">
        <w:trPr>
          <w:trHeight w:val="54"/>
        </w:trPr>
        <w:tc>
          <w:tcPr>
            <w:tcW w:w="1691" w:type="dxa"/>
          </w:tcPr>
          <w:p w14:paraId="19B88106" w14:textId="6D1BC8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563A8AE3" w14:textId="5DE2226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721660.68</w:t>
            </w:r>
          </w:p>
        </w:tc>
        <w:tc>
          <w:tcPr>
            <w:tcW w:w="1562" w:type="dxa"/>
          </w:tcPr>
          <w:p w14:paraId="1EEEF9CA" w14:textId="474F81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3365003.38</w:t>
            </w:r>
          </w:p>
        </w:tc>
        <w:tc>
          <w:tcPr>
            <w:tcW w:w="2134" w:type="dxa"/>
          </w:tcPr>
          <w:p w14:paraId="50F16D42" w14:textId="5027AD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F963A1" w14:textId="1D274D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6FEB7B" w14:textId="07D135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941A8CC" w14:textId="77777777" w:rsidTr="001B1EA5">
        <w:trPr>
          <w:trHeight w:val="54"/>
        </w:trPr>
        <w:tc>
          <w:tcPr>
            <w:tcW w:w="1691" w:type="dxa"/>
          </w:tcPr>
          <w:p w14:paraId="0AF51F20" w14:textId="06F55A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78B7D4E8" w14:textId="0DADEE2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721658.98</w:t>
            </w:r>
          </w:p>
        </w:tc>
        <w:tc>
          <w:tcPr>
            <w:tcW w:w="1562" w:type="dxa"/>
          </w:tcPr>
          <w:p w14:paraId="3F6FB0A8" w14:textId="6495D6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3365021.84</w:t>
            </w:r>
          </w:p>
        </w:tc>
        <w:tc>
          <w:tcPr>
            <w:tcW w:w="2134" w:type="dxa"/>
          </w:tcPr>
          <w:p w14:paraId="3AD8F7EB" w14:textId="6346B3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BD8E0" w14:textId="2A65BF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BCF6F" w14:textId="1C7D76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911EA76" w14:textId="77777777" w:rsidTr="001B1EA5">
        <w:trPr>
          <w:trHeight w:val="54"/>
        </w:trPr>
        <w:tc>
          <w:tcPr>
            <w:tcW w:w="1691" w:type="dxa"/>
          </w:tcPr>
          <w:p w14:paraId="1E5BEEF4" w14:textId="2F5C67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47EAC32F" w14:textId="07096F9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721658.28</w:t>
            </w:r>
          </w:p>
        </w:tc>
        <w:tc>
          <w:tcPr>
            <w:tcW w:w="1562" w:type="dxa"/>
          </w:tcPr>
          <w:p w14:paraId="144EB2ED" w14:textId="1009BE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3365040.91</w:t>
            </w:r>
          </w:p>
        </w:tc>
        <w:tc>
          <w:tcPr>
            <w:tcW w:w="2134" w:type="dxa"/>
          </w:tcPr>
          <w:p w14:paraId="2A32E133" w14:textId="60EAAA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F636B8" w14:textId="25A92C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9E1ED8" w14:textId="662BC3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CCF906B" w14:textId="77777777" w:rsidTr="001B1EA5">
        <w:trPr>
          <w:trHeight w:val="54"/>
        </w:trPr>
        <w:tc>
          <w:tcPr>
            <w:tcW w:w="1691" w:type="dxa"/>
          </w:tcPr>
          <w:p w14:paraId="03EBC1A5" w14:textId="61E41D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06709A28" w14:textId="073E670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721658.70</w:t>
            </w:r>
          </w:p>
        </w:tc>
        <w:tc>
          <w:tcPr>
            <w:tcW w:w="1562" w:type="dxa"/>
          </w:tcPr>
          <w:p w14:paraId="28D6A163" w14:textId="00039B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3365061.56</w:t>
            </w:r>
          </w:p>
        </w:tc>
        <w:tc>
          <w:tcPr>
            <w:tcW w:w="2134" w:type="dxa"/>
          </w:tcPr>
          <w:p w14:paraId="4CFA16ED" w14:textId="25682E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E5246" w14:textId="28D6A5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B7088B" w14:textId="4D8558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43F41CE" w14:textId="77777777" w:rsidTr="001B1EA5">
        <w:trPr>
          <w:trHeight w:val="54"/>
        </w:trPr>
        <w:tc>
          <w:tcPr>
            <w:tcW w:w="1691" w:type="dxa"/>
          </w:tcPr>
          <w:p w14:paraId="4B7A2DBE" w14:textId="79CC44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2939BD53" w14:textId="2C78DC9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721658.25</w:t>
            </w:r>
          </w:p>
        </w:tc>
        <w:tc>
          <w:tcPr>
            <w:tcW w:w="1562" w:type="dxa"/>
          </w:tcPr>
          <w:p w14:paraId="2720D0D3" w14:textId="33B479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3365075.24</w:t>
            </w:r>
          </w:p>
        </w:tc>
        <w:tc>
          <w:tcPr>
            <w:tcW w:w="2134" w:type="dxa"/>
          </w:tcPr>
          <w:p w14:paraId="30F806EB" w14:textId="2DA172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2E3E29" w14:textId="25A7FB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138E1A" w14:textId="3873D4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A1BB763" w14:textId="77777777" w:rsidTr="001B1EA5">
        <w:trPr>
          <w:trHeight w:val="54"/>
        </w:trPr>
        <w:tc>
          <w:tcPr>
            <w:tcW w:w="1691" w:type="dxa"/>
          </w:tcPr>
          <w:p w14:paraId="70B3F85B" w14:textId="345707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434BBE2F" w14:textId="09D38EE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721654.61</w:t>
            </w:r>
          </w:p>
        </w:tc>
        <w:tc>
          <w:tcPr>
            <w:tcW w:w="1562" w:type="dxa"/>
          </w:tcPr>
          <w:p w14:paraId="4BCBE5F8" w14:textId="141E13A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3365080.94</w:t>
            </w:r>
          </w:p>
        </w:tc>
        <w:tc>
          <w:tcPr>
            <w:tcW w:w="2134" w:type="dxa"/>
          </w:tcPr>
          <w:p w14:paraId="68422D37" w14:textId="60E5B2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D73D1" w14:textId="670E41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E0F4C9" w14:textId="28F5D0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3D18B0A" w14:textId="77777777" w:rsidTr="001B1EA5">
        <w:trPr>
          <w:trHeight w:val="54"/>
        </w:trPr>
        <w:tc>
          <w:tcPr>
            <w:tcW w:w="1691" w:type="dxa"/>
          </w:tcPr>
          <w:p w14:paraId="5B2060B1" w14:textId="58CFCC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042A5F9D" w14:textId="36EA401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721645.66</w:t>
            </w:r>
          </w:p>
        </w:tc>
        <w:tc>
          <w:tcPr>
            <w:tcW w:w="1562" w:type="dxa"/>
          </w:tcPr>
          <w:p w14:paraId="68A2C06E" w14:textId="53A87E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3365086.33</w:t>
            </w:r>
          </w:p>
        </w:tc>
        <w:tc>
          <w:tcPr>
            <w:tcW w:w="2134" w:type="dxa"/>
          </w:tcPr>
          <w:p w14:paraId="46BD3738" w14:textId="01FC7D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C3177" w14:textId="4E77CC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027F11" w14:textId="64E0ED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3AD23F5" w14:textId="77777777" w:rsidTr="001B1EA5">
        <w:trPr>
          <w:trHeight w:val="54"/>
        </w:trPr>
        <w:tc>
          <w:tcPr>
            <w:tcW w:w="1691" w:type="dxa"/>
          </w:tcPr>
          <w:p w14:paraId="53F2A6A1" w14:textId="644945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1EEF408A" w14:textId="69EB9FE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721623.31</w:t>
            </w:r>
          </w:p>
        </w:tc>
        <w:tc>
          <w:tcPr>
            <w:tcW w:w="1562" w:type="dxa"/>
          </w:tcPr>
          <w:p w14:paraId="5B8BA91A" w14:textId="0F631F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3365097.61</w:t>
            </w:r>
          </w:p>
        </w:tc>
        <w:tc>
          <w:tcPr>
            <w:tcW w:w="2134" w:type="dxa"/>
          </w:tcPr>
          <w:p w14:paraId="17E3226A" w14:textId="68BCCB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ABF96C" w14:textId="2DD0BD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C97ED" w14:textId="3BFE6C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B5A4C96" w14:textId="77777777" w:rsidTr="001B1EA5">
        <w:trPr>
          <w:trHeight w:val="54"/>
        </w:trPr>
        <w:tc>
          <w:tcPr>
            <w:tcW w:w="1691" w:type="dxa"/>
          </w:tcPr>
          <w:p w14:paraId="68866C0C" w14:textId="523906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07EBED4B" w14:textId="70B5D89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721615.96</w:t>
            </w:r>
          </w:p>
        </w:tc>
        <w:tc>
          <w:tcPr>
            <w:tcW w:w="1562" w:type="dxa"/>
          </w:tcPr>
          <w:p w14:paraId="00FAFD10" w14:textId="0B437C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3365102.83</w:t>
            </w:r>
          </w:p>
        </w:tc>
        <w:tc>
          <w:tcPr>
            <w:tcW w:w="2134" w:type="dxa"/>
          </w:tcPr>
          <w:p w14:paraId="37CB05BC" w14:textId="3705DA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A7DC9C" w14:textId="76A65D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70D68" w14:textId="67688D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5E86A9B" w14:textId="77777777" w:rsidTr="001B1EA5">
        <w:trPr>
          <w:trHeight w:val="54"/>
        </w:trPr>
        <w:tc>
          <w:tcPr>
            <w:tcW w:w="1691" w:type="dxa"/>
          </w:tcPr>
          <w:p w14:paraId="25B51C27" w14:textId="304E99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3005D7B7" w14:textId="526CFB4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721601.52</w:t>
            </w:r>
          </w:p>
        </w:tc>
        <w:tc>
          <w:tcPr>
            <w:tcW w:w="1562" w:type="dxa"/>
          </w:tcPr>
          <w:p w14:paraId="6B314F42" w14:textId="39F059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3365108.91</w:t>
            </w:r>
          </w:p>
        </w:tc>
        <w:tc>
          <w:tcPr>
            <w:tcW w:w="2134" w:type="dxa"/>
          </w:tcPr>
          <w:p w14:paraId="5DBA97A1" w14:textId="54A4E4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57D0AE" w14:textId="54CE8F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D9134" w14:textId="136169B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F2542C1" w14:textId="77777777" w:rsidTr="001B1EA5">
        <w:trPr>
          <w:trHeight w:val="54"/>
        </w:trPr>
        <w:tc>
          <w:tcPr>
            <w:tcW w:w="1691" w:type="dxa"/>
          </w:tcPr>
          <w:p w14:paraId="69C3F276" w14:textId="537ED5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1D399699" w14:textId="43E0FF6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721587.67</w:t>
            </w:r>
          </w:p>
        </w:tc>
        <w:tc>
          <w:tcPr>
            <w:tcW w:w="1562" w:type="dxa"/>
          </w:tcPr>
          <w:p w14:paraId="45533D7B" w14:textId="29B399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3365110.40</w:t>
            </w:r>
          </w:p>
        </w:tc>
        <w:tc>
          <w:tcPr>
            <w:tcW w:w="2134" w:type="dxa"/>
          </w:tcPr>
          <w:p w14:paraId="256A5F9E" w14:textId="6A1166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CE2F242" w14:textId="38A0B0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974C138" w14:textId="078D6D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7D7F50E" w14:textId="77777777" w:rsidTr="001B1EA5">
        <w:trPr>
          <w:trHeight w:val="54"/>
        </w:trPr>
        <w:tc>
          <w:tcPr>
            <w:tcW w:w="1691" w:type="dxa"/>
          </w:tcPr>
          <w:p w14:paraId="2301551A" w14:textId="22E0EF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052A931A" w14:textId="2A59A40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721572.20</w:t>
            </w:r>
          </w:p>
        </w:tc>
        <w:tc>
          <w:tcPr>
            <w:tcW w:w="1562" w:type="dxa"/>
          </w:tcPr>
          <w:p w14:paraId="4D59F8F4" w14:textId="4BF5E1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3365110.83</w:t>
            </w:r>
          </w:p>
        </w:tc>
        <w:tc>
          <w:tcPr>
            <w:tcW w:w="2134" w:type="dxa"/>
          </w:tcPr>
          <w:p w14:paraId="0FB07E70" w14:textId="32C89B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EF4158" w14:textId="5510B1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A7859" w14:textId="7C7730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2F130DC" w14:textId="77777777" w:rsidTr="001B1EA5">
        <w:trPr>
          <w:trHeight w:val="54"/>
        </w:trPr>
        <w:tc>
          <w:tcPr>
            <w:tcW w:w="1691" w:type="dxa"/>
          </w:tcPr>
          <w:p w14:paraId="2F1B6B60" w14:textId="19EC39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49F3028A" w14:textId="165BF64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721563.27</w:t>
            </w:r>
          </w:p>
        </w:tc>
        <w:tc>
          <w:tcPr>
            <w:tcW w:w="1562" w:type="dxa"/>
          </w:tcPr>
          <w:p w14:paraId="0AB5389C" w14:textId="6102FE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3365118.47</w:t>
            </w:r>
          </w:p>
        </w:tc>
        <w:tc>
          <w:tcPr>
            <w:tcW w:w="2134" w:type="dxa"/>
          </w:tcPr>
          <w:p w14:paraId="65496F4B" w14:textId="4AE825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3F7A0B" w14:textId="46EB8B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9E41F" w14:textId="55603F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20EAC92" w14:textId="77777777" w:rsidTr="001B1EA5">
        <w:trPr>
          <w:trHeight w:val="54"/>
        </w:trPr>
        <w:tc>
          <w:tcPr>
            <w:tcW w:w="1691" w:type="dxa"/>
          </w:tcPr>
          <w:p w14:paraId="7EC8CC26" w14:textId="37FF4F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784CC72F" w14:textId="58A37C8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721555.85</w:t>
            </w:r>
          </w:p>
        </w:tc>
        <w:tc>
          <w:tcPr>
            <w:tcW w:w="1562" w:type="dxa"/>
          </w:tcPr>
          <w:p w14:paraId="3482602B" w14:textId="12EDF4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3365128.71</w:t>
            </w:r>
          </w:p>
        </w:tc>
        <w:tc>
          <w:tcPr>
            <w:tcW w:w="2134" w:type="dxa"/>
          </w:tcPr>
          <w:p w14:paraId="08B02279" w14:textId="4DBA83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72F0E" w14:textId="074842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527A5" w14:textId="7A1C9B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80210B" w14:textId="77777777" w:rsidTr="001B1EA5">
        <w:trPr>
          <w:trHeight w:val="54"/>
        </w:trPr>
        <w:tc>
          <w:tcPr>
            <w:tcW w:w="1691" w:type="dxa"/>
          </w:tcPr>
          <w:p w14:paraId="13F35813" w14:textId="06806C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79869768" w14:textId="07E08AD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721553.09</w:t>
            </w:r>
          </w:p>
        </w:tc>
        <w:tc>
          <w:tcPr>
            <w:tcW w:w="1562" w:type="dxa"/>
          </w:tcPr>
          <w:p w14:paraId="3B6B6E10" w14:textId="4C3ADE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3365143.20</w:t>
            </w:r>
          </w:p>
        </w:tc>
        <w:tc>
          <w:tcPr>
            <w:tcW w:w="2134" w:type="dxa"/>
          </w:tcPr>
          <w:p w14:paraId="236A2A44" w14:textId="096670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42CFF" w14:textId="3A01F9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9F189D" w14:textId="78C146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DA7AA8A" w14:textId="77777777" w:rsidTr="001B1EA5">
        <w:trPr>
          <w:trHeight w:val="54"/>
        </w:trPr>
        <w:tc>
          <w:tcPr>
            <w:tcW w:w="1691" w:type="dxa"/>
          </w:tcPr>
          <w:p w14:paraId="757420F6" w14:textId="14462B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032165E5" w14:textId="630D1B1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721545.09</w:t>
            </w:r>
          </w:p>
        </w:tc>
        <w:tc>
          <w:tcPr>
            <w:tcW w:w="1562" w:type="dxa"/>
          </w:tcPr>
          <w:p w14:paraId="334EC4A7" w14:textId="08D62E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3365154.74</w:t>
            </w:r>
          </w:p>
        </w:tc>
        <w:tc>
          <w:tcPr>
            <w:tcW w:w="2134" w:type="dxa"/>
          </w:tcPr>
          <w:p w14:paraId="6FDB18ED" w14:textId="1BBC43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584045" w14:textId="2087AF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A680CB" w14:textId="106A3C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5D467DD" w14:textId="77777777" w:rsidTr="001B1EA5">
        <w:trPr>
          <w:trHeight w:val="54"/>
        </w:trPr>
        <w:tc>
          <w:tcPr>
            <w:tcW w:w="1691" w:type="dxa"/>
          </w:tcPr>
          <w:p w14:paraId="711096E5" w14:textId="30A15C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2479BC97" w14:textId="395C2BA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721535.33</w:t>
            </w:r>
          </w:p>
        </w:tc>
        <w:tc>
          <w:tcPr>
            <w:tcW w:w="1562" w:type="dxa"/>
          </w:tcPr>
          <w:p w14:paraId="6D44A7D2" w14:textId="2003BF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3365169.80</w:t>
            </w:r>
          </w:p>
        </w:tc>
        <w:tc>
          <w:tcPr>
            <w:tcW w:w="2134" w:type="dxa"/>
          </w:tcPr>
          <w:p w14:paraId="7DE7219D" w14:textId="4ACDA1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018DAE" w14:textId="4DC6A4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A5199E" w14:textId="58B0E5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6620A66" w14:textId="77777777" w:rsidTr="001B1EA5">
        <w:trPr>
          <w:trHeight w:val="54"/>
        </w:trPr>
        <w:tc>
          <w:tcPr>
            <w:tcW w:w="1691" w:type="dxa"/>
          </w:tcPr>
          <w:p w14:paraId="42FBDD62" w14:textId="6A35C1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5368D822" w14:textId="2B455D1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721529.15</w:t>
            </w:r>
          </w:p>
        </w:tc>
        <w:tc>
          <w:tcPr>
            <w:tcW w:w="1562" w:type="dxa"/>
          </w:tcPr>
          <w:p w14:paraId="783880E4" w14:textId="1F105A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3365178.88</w:t>
            </w:r>
          </w:p>
        </w:tc>
        <w:tc>
          <w:tcPr>
            <w:tcW w:w="2134" w:type="dxa"/>
          </w:tcPr>
          <w:p w14:paraId="2AB5A44A" w14:textId="517CF2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6C6F4C" w14:textId="4169CE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F663DD" w14:textId="1334DD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024710C" w14:textId="77777777" w:rsidTr="001B1EA5">
        <w:trPr>
          <w:trHeight w:val="54"/>
        </w:trPr>
        <w:tc>
          <w:tcPr>
            <w:tcW w:w="1691" w:type="dxa"/>
          </w:tcPr>
          <w:p w14:paraId="78D11D13" w14:textId="6111A5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09554EDA" w14:textId="7CFAF56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721524.83</w:t>
            </w:r>
          </w:p>
        </w:tc>
        <w:tc>
          <w:tcPr>
            <w:tcW w:w="1562" w:type="dxa"/>
          </w:tcPr>
          <w:p w14:paraId="28BEB8B8" w14:textId="42A48D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3365196.86</w:t>
            </w:r>
          </w:p>
        </w:tc>
        <w:tc>
          <w:tcPr>
            <w:tcW w:w="2134" w:type="dxa"/>
          </w:tcPr>
          <w:p w14:paraId="37C1352C" w14:textId="3DCFFDA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1BA05" w14:textId="6F43CE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A0DE9" w14:textId="174F6F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A213F09" w14:textId="77777777" w:rsidTr="001B1EA5">
        <w:trPr>
          <w:trHeight w:val="54"/>
        </w:trPr>
        <w:tc>
          <w:tcPr>
            <w:tcW w:w="1691" w:type="dxa"/>
          </w:tcPr>
          <w:p w14:paraId="4F88A594" w14:textId="587C00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4844F8FB" w14:textId="281EC7B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721524.54</w:t>
            </w:r>
          </w:p>
        </w:tc>
        <w:tc>
          <w:tcPr>
            <w:tcW w:w="1562" w:type="dxa"/>
          </w:tcPr>
          <w:p w14:paraId="19108356" w14:textId="3FE162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3365206.29</w:t>
            </w:r>
          </w:p>
        </w:tc>
        <w:tc>
          <w:tcPr>
            <w:tcW w:w="2134" w:type="dxa"/>
          </w:tcPr>
          <w:p w14:paraId="298B3F07" w14:textId="449BBE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DBFA4" w14:textId="25F120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DD715" w14:textId="2E7669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2220585" w14:textId="77777777" w:rsidTr="001B1EA5">
        <w:trPr>
          <w:trHeight w:val="54"/>
        </w:trPr>
        <w:tc>
          <w:tcPr>
            <w:tcW w:w="1691" w:type="dxa"/>
          </w:tcPr>
          <w:p w14:paraId="5AA99B89" w14:textId="7E3A96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37C0CEE1" w14:textId="289C8A8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721518.63</w:t>
            </w:r>
          </w:p>
        </w:tc>
        <w:tc>
          <w:tcPr>
            <w:tcW w:w="1562" w:type="dxa"/>
          </w:tcPr>
          <w:p w14:paraId="7ACD6E18" w14:textId="187A5F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3365217.43</w:t>
            </w:r>
          </w:p>
        </w:tc>
        <w:tc>
          <w:tcPr>
            <w:tcW w:w="2134" w:type="dxa"/>
          </w:tcPr>
          <w:p w14:paraId="36057F30" w14:textId="29BB80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ED20A5" w14:textId="194E5C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0A0301" w14:textId="6E30B8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19F79F7" w14:textId="77777777" w:rsidTr="001B1EA5">
        <w:trPr>
          <w:trHeight w:val="54"/>
        </w:trPr>
        <w:tc>
          <w:tcPr>
            <w:tcW w:w="1691" w:type="dxa"/>
          </w:tcPr>
          <w:p w14:paraId="3D7D0893" w14:textId="1E16C39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00BEBDB5" w14:textId="6A5A169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721512.03</w:t>
            </w:r>
          </w:p>
        </w:tc>
        <w:tc>
          <w:tcPr>
            <w:tcW w:w="1562" w:type="dxa"/>
          </w:tcPr>
          <w:p w14:paraId="3080751D" w14:textId="1D20F1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3365229.13</w:t>
            </w:r>
          </w:p>
        </w:tc>
        <w:tc>
          <w:tcPr>
            <w:tcW w:w="2134" w:type="dxa"/>
          </w:tcPr>
          <w:p w14:paraId="4B19A164" w14:textId="13D8BF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16616" w14:textId="7D46B4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C639AE" w14:textId="1C77D8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F4E2634" w14:textId="77777777" w:rsidTr="001B1EA5">
        <w:trPr>
          <w:trHeight w:val="54"/>
        </w:trPr>
        <w:tc>
          <w:tcPr>
            <w:tcW w:w="1691" w:type="dxa"/>
          </w:tcPr>
          <w:p w14:paraId="7060D8C0" w14:textId="341C78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4E683017" w14:textId="434797A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721504.13</w:t>
            </w:r>
          </w:p>
        </w:tc>
        <w:tc>
          <w:tcPr>
            <w:tcW w:w="1562" w:type="dxa"/>
          </w:tcPr>
          <w:p w14:paraId="0E09C33E" w14:textId="2C918A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3365239.21</w:t>
            </w:r>
          </w:p>
        </w:tc>
        <w:tc>
          <w:tcPr>
            <w:tcW w:w="2134" w:type="dxa"/>
          </w:tcPr>
          <w:p w14:paraId="2793CFAE" w14:textId="6672B0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931BDA" w14:textId="58F7FD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A06BA3" w14:textId="3CCF9F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39B03D7" w14:textId="77777777" w:rsidTr="001B1EA5">
        <w:trPr>
          <w:trHeight w:val="54"/>
        </w:trPr>
        <w:tc>
          <w:tcPr>
            <w:tcW w:w="1691" w:type="dxa"/>
          </w:tcPr>
          <w:p w14:paraId="21CE2C20" w14:textId="7CEF3B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7D7F81B1" w14:textId="00C5BDC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721496.59</w:t>
            </w:r>
          </w:p>
        </w:tc>
        <w:tc>
          <w:tcPr>
            <w:tcW w:w="1562" w:type="dxa"/>
          </w:tcPr>
          <w:p w14:paraId="1F9F5ABD" w14:textId="3D0E1D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3365246.33</w:t>
            </w:r>
          </w:p>
        </w:tc>
        <w:tc>
          <w:tcPr>
            <w:tcW w:w="2134" w:type="dxa"/>
          </w:tcPr>
          <w:p w14:paraId="3F68CCAB" w14:textId="61A12A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8084F4" w14:textId="7EDD1A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94D66" w14:textId="034EAC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F7C9B61" w14:textId="77777777" w:rsidTr="001B1EA5">
        <w:trPr>
          <w:trHeight w:val="54"/>
        </w:trPr>
        <w:tc>
          <w:tcPr>
            <w:tcW w:w="1691" w:type="dxa"/>
          </w:tcPr>
          <w:p w14:paraId="1FBF1D66" w14:textId="3A6188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01D798CB" w14:textId="4AB862F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721492.38</w:t>
            </w:r>
          </w:p>
        </w:tc>
        <w:tc>
          <w:tcPr>
            <w:tcW w:w="1562" w:type="dxa"/>
          </w:tcPr>
          <w:p w14:paraId="470D42D7" w14:textId="1EB9BD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3365255.06</w:t>
            </w:r>
          </w:p>
        </w:tc>
        <w:tc>
          <w:tcPr>
            <w:tcW w:w="2134" w:type="dxa"/>
          </w:tcPr>
          <w:p w14:paraId="62CA1A8E" w14:textId="56A6D5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9B25E" w14:textId="594824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CB8DC" w14:textId="3FACEE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11DF69D" w14:textId="77777777" w:rsidTr="001B1EA5">
        <w:trPr>
          <w:trHeight w:val="54"/>
        </w:trPr>
        <w:tc>
          <w:tcPr>
            <w:tcW w:w="1691" w:type="dxa"/>
          </w:tcPr>
          <w:p w14:paraId="3E084E73" w14:textId="558AC0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5FB66E76" w14:textId="471145D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721489.85</w:t>
            </w:r>
          </w:p>
        </w:tc>
        <w:tc>
          <w:tcPr>
            <w:tcW w:w="1562" w:type="dxa"/>
          </w:tcPr>
          <w:p w14:paraId="74B89927" w14:textId="7CB022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3365276.70</w:t>
            </w:r>
          </w:p>
        </w:tc>
        <w:tc>
          <w:tcPr>
            <w:tcW w:w="2134" w:type="dxa"/>
          </w:tcPr>
          <w:p w14:paraId="68D869C6" w14:textId="0C15CB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5EAD77" w14:textId="3B1B4B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319495" w14:textId="213A92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4F63936" w14:textId="77777777" w:rsidTr="001B1EA5">
        <w:trPr>
          <w:trHeight w:val="54"/>
        </w:trPr>
        <w:tc>
          <w:tcPr>
            <w:tcW w:w="1691" w:type="dxa"/>
          </w:tcPr>
          <w:p w14:paraId="68BC09D5" w14:textId="64FD99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10D20DE5" w14:textId="6FE51F5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721482.46</w:t>
            </w:r>
          </w:p>
        </w:tc>
        <w:tc>
          <w:tcPr>
            <w:tcW w:w="1562" w:type="dxa"/>
          </w:tcPr>
          <w:p w14:paraId="656BB1AD" w14:textId="43EF95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3365301.48</w:t>
            </w:r>
          </w:p>
        </w:tc>
        <w:tc>
          <w:tcPr>
            <w:tcW w:w="2134" w:type="dxa"/>
          </w:tcPr>
          <w:p w14:paraId="6F8C2F7C" w14:textId="593FCF9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0688A0" w14:textId="000BB0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B46793" w14:textId="5B7233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2DBF0BC" w14:textId="77777777" w:rsidTr="001B1EA5">
        <w:trPr>
          <w:trHeight w:val="54"/>
        </w:trPr>
        <w:tc>
          <w:tcPr>
            <w:tcW w:w="1691" w:type="dxa"/>
          </w:tcPr>
          <w:p w14:paraId="4BC9AB82" w14:textId="3AAF3B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12C5665B" w14:textId="6F8BA51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721474.31</w:t>
            </w:r>
          </w:p>
        </w:tc>
        <w:tc>
          <w:tcPr>
            <w:tcW w:w="1562" w:type="dxa"/>
          </w:tcPr>
          <w:p w14:paraId="39F47984" w14:textId="5B48AD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3365313.51</w:t>
            </w:r>
          </w:p>
        </w:tc>
        <w:tc>
          <w:tcPr>
            <w:tcW w:w="2134" w:type="dxa"/>
          </w:tcPr>
          <w:p w14:paraId="72E6893A" w14:textId="0E3430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B72D4" w14:textId="034708B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0F320" w14:textId="572602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18D5FE3" w14:textId="77777777" w:rsidTr="001B1EA5">
        <w:trPr>
          <w:trHeight w:val="54"/>
        </w:trPr>
        <w:tc>
          <w:tcPr>
            <w:tcW w:w="1691" w:type="dxa"/>
          </w:tcPr>
          <w:p w14:paraId="2A3D0952" w14:textId="47A442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029B4B7C" w14:textId="0389F4D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721466.91</w:t>
            </w:r>
          </w:p>
        </w:tc>
        <w:tc>
          <w:tcPr>
            <w:tcW w:w="1562" w:type="dxa"/>
          </w:tcPr>
          <w:p w14:paraId="1AAB8C78" w14:textId="5E8176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3365324.19</w:t>
            </w:r>
          </w:p>
        </w:tc>
        <w:tc>
          <w:tcPr>
            <w:tcW w:w="2134" w:type="dxa"/>
          </w:tcPr>
          <w:p w14:paraId="4238A8D2" w14:textId="27AFBD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B146E0" w14:textId="1C1027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8B6E6" w14:textId="32D699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15E819C" w14:textId="77777777" w:rsidTr="001B1EA5">
        <w:trPr>
          <w:trHeight w:val="54"/>
        </w:trPr>
        <w:tc>
          <w:tcPr>
            <w:tcW w:w="1691" w:type="dxa"/>
          </w:tcPr>
          <w:p w14:paraId="17C8D0EC" w14:textId="419EF2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0E03A722" w14:textId="09D26DC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721463.05</w:t>
            </w:r>
          </w:p>
        </w:tc>
        <w:tc>
          <w:tcPr>
            <w:tcW w:w="1562" w:type="dxa"/>
          </w:tcPr>
          <w:p w14:paraId="3D2F7C13" w14:textId="68C9A1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3365330.46</w:t>
            </w:r>
          </w:p>
        </w:tc>
        <w:tc>
          <w:tcPr>
            <w:tcW w:w="2134" w:type="dxa"/>
          </w:tcPr>
          <w:p w14:paraId="61B7ABA2" w14:textId="1A4235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051AC" w14:textId="790F23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A1BEF" w14:textId="54D09A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B347800" w14:textId="77777777" w:rsidTr="001B1EA5">
        <w:trPr>
          <w:trHeight w:val="54"/>
        </w:trPr>
        <w:tc>
          <w:tcPr>
            <w:tcW w:w="1691" w:type="dxa"/>
          </w:tcPr>
          <w:p w14:paraId="173AFD85" w14:textId="66EC5D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4D1C95F5" w14:textId="14BBDA9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721459.85</w:t>
            </w:r>
          </w:p>
        </w:tc>
        <w:tc>
          <w:tcPr>
            <w:tcW w:w="1562" w:type="dxa"/>
          </w:tcPr>
          <w:p w14:paraId="5CB1AC26" w14:textId="05BE15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3365343.87</w:t>
            </w:r>
          </w:p>
        </w:tc>
        <w:tc>
          <w:tcPr>
            <w:tcW w:w="2134" w:type="dxa"/>
          </w:tcPr>
          <w:p w14:paraId="272606F9" w14:textId="685DA4A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E637C6" w14:textId="6B81B7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F6A569" w14:textId="6A56D7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A1AA5F7" w14:textId="77777777" w:rsidTr="001B1EA5">
        <w:trPr>
          <w:trHeight w:val="54"/>
        </w:trPr>
        <w:tc>
          <w:tcPr>
            <w:tcW w:w="1691" w:type="dxa"/>
          </w:tcPr>
          <w:p w14:paraId="29F053A1" w14:textId="2B5DCA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03C516C4" w14:textId="48350F7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721457.44</w:t>
            </w:r>
          </w:p>
        </w:tc>
        <w:tc>
          <w:tcPr>
            <w:tcW w:w="1562" w:type="dxa"/>
          </w:tcPr>
          <w:p w14:paraId="3B07176C" w14:textId="369E05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3365349.26</w:t>
            </w:r>
          </w:p>
        </w:tc>
        <w:tc>
          <w:tcPr>
            <w:tcW w:w="2134" w:type="dxa"/>
          </w:tcPr>
          <w:p w14:paraId="1A1A693F" w14:textId="673A09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4455A8" w14:textId="389AF2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96B140" w14:textId="2B5DD3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91C7AD5" w14:textId="77777777" w:rsidTr="001B1EA5">
        <w:trPr>
          <w:trHeight w:val="54"/>
        </w:trPr>
        <w:tc>
          <w:tcPr>
            <w:tcW w:w="1691" w:type="dxa"/>
          </w:tcPr>
          <w:p w14:paraId="395778DF" w14:textId="14A108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6BC4C5B2" w14:textId="00CB6AA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721451.64</w:t>
            </w:r>
          </w:p>
        </w:tc>
        <w:tc>
          <w:tcPr>
            <w:tcW w:w="1562" w:type="dxa"/>
          </w:tcPr>
          <w:p w14:paraId="76E130D3" w14:textId="16C639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3365357.15</w:t>
            </w:r>
          </w:p>
        </w:tc>
        <w:tc>
          <w:tcPr>
            <w:tcW w:w="2134" w:type="dxa"/>
          </w:tcPr>
          <w:p w14:paraId="381B15E6" w14:textId="4D9867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3ED27" w14:textId="6AC943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4DA76B" w14:textId="463D10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9DECB7D" w14:textId="77777777" w:rsidTr="001B1EA5">
        <w:trPr>
          <w:trHeight w:val="54"/>
        </w:trPr>
        <w:tc>
          <w:tcPr>
            <w:tcW w:w="1691" w:type="dxa"/>
          </w:tcPr>
          <w:p w14:paraId="6444641C" w14:textId="033169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2EC16841" w14:textId="19AA483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721449.30</w:t>
            </w:r>
          </w:p>
        </w:tc>
        <w:tc>
          <w:tcPr>
            <w:tcW w:w="1562" w:type="dxa"/>
          </w:tcPr>
          <w:p w14:paraId="4CC95689" w14:textId="34A06C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3365362.84</w:t>
            </w:r>
          </w:p>
        </w:tc>
        <w:tc>
          <w:tcPr>
            <w:tcW w:w="2134" w:type="dxa"/>
          </w:tcPr>
          <w:p w14:paraId="6309A633" w14:textId="095EF1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9E9F8" w14:textId="1A613C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D170BD" w14:textId="1F492A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9E9D4F" w14:textId="77777777" w:rsidTr="001B1EA5">
        <w:trPr>
          <w:trHeight w:val="54"/>
        </w:trPr>
        <w:tc>
          <w:tcPr>
            <w:tcW w:w="1691" w:type="dxa"/>
          </w:tcPr>
          <w:p w14:paraId="3715C254" w14:textId="1A05A2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58CCCF14" w14:textId="65479BD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721445.67</w:t>
            </w:r>
          </w:p>
        </w:tc>
        <w:tc>
          <w:tcPr>
            <w:tcW w:w="1562" w:type="dxa"/>
          </w:tcPr>
          <w:p w14:paraId="443125CE" w14:textId="073348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3365369.71</w:t>
            </w:r>
          </w:p>
        </w:tc>
        <w:tc>
          <w:tcPr>
            <w:tcW w:w="2134" w:type="dxa"/>
          </w:tcPr>
          <w:p w14:paraId="2C842D20" w14:textId="556786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C3DD92" w14:textId="7F9A39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805AE" w14:textId="5A9752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2959208" w14:textId="77777777" w:rsidTr="001B1EA5">
        <w:trPr>
          <w:trHeight w:val="54"/>
        </w:trPr>
        <w:tc>
          <w:tcPr>
            <w:tcW w:w="1691" w:type="dxa"/>
          </w:tcPr>
          <w:p w14:paraId="5F45CE35" w14:textId="7F1019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1404ABA9" w14:textId="27AA0A8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721443.26</w:t>
            </w:r>
          </w:p>
        </w:tc>
        <w:tc>
          <w:tcPr>
            <w:tcW w:w="1562" w:type="dxa"/>
          </w:tcPr>
          <w:p w14:paraId="123A3529" w14:textId="4162E6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3365374.45</w:t>
            </w:r>
          </w:p>
        </w:tc>
        <w:tc>
          <w:tcPr>
            <w:tcW w:w="2134" w:type="dxa"/>
          </w:tcPr>
          <w:p w14:paraId="5E16134D" w14:textId="0A21BC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EF4DAA" w14:textId="4B4195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831A51" w14:textId="2E0EBD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8ADB48C" w14:textId="77777777" w:rsidTr="001B1EA5">
        <w:trPr>
          <w:trHeight w:val="54"/>
        </w:trPr>
        <w:tc>
          <w:tcPr>
            <w:tcW w:w="1691" w:type="dxa"/>
          </w:tcPr>
          <w:p w14:paraId="7E45DD66" w14:textId="0AF417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594B85E5" w14:textId="512B168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721438.76</w:t>
            </w:r>
          </w:p>
        </w:tc>
        <w:tc>
          <w:tcPr>
            <w:tcW w:w="1562" w:type="dxa"/>
          </w:tcPr>
          <w:p w14:paraId="415C74FD" w14:textId="7D0B53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3365380.80</w:t>
            </w:r>
          </w:p>
        </w:tc>
        <w:tc>
          <w:tcPr>
            <w:tcW w:w="2134" w:type="dxa"/>
          </w:tcPr>
          <w:p w14:paraId="1300DCBD" w14:textId="368724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20F56F" w14:textId="798E8F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7474B2" w14:textId="6D35F3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35CFBBC" w14:textId="77777777" w:rsidTr="001B1EA5">
        <w:trPr>
          <w:trHeight w:val="54"/>
        </w:trPr>
        <w:tc>
          <w:tcPr>
            <w:tcW w:w="1691" w:type="dxa"/>
          </w:tcPr>
          <w:p w14:paraId="3596B388" w14:textId="21321C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71724863" w14:textId="1A8CDB2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721434.67</w:t>
            </w:r>
          </w:p>
        </w:tc>
        <w:tc>
          <w:tcPr>
            <w:tcW w:w="1562" w:type="dxa"/>
          </w:tcPr>
          <w:p w14:paraId="484FF1F4" w14:textId="28C081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3365387.04</w:t>
            </w:r>
          </w:p>
        </w:tc>
        <w:tc>
          <w:tcPr>
            <w:tcW w:w="2134" w:type="dxa"/>
          </w:tcPr>
          <w:p w14:paraId="3E01FE60" w14:textId="7C3B6B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886F74" w14:textId="0EA309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28B964" w14:textId="1FA06F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FDFA41E" w14:textId="77777777" w:rsidTr="001B1EA5">
        <w:trPr>
          <w:trHeight w:val="54"/>
        </w:trPr>
        <w:tc>
          <w:tcPr>
            <w:tcW w:w="1691" w:type="dxa"/>
          </w:tcPr>
          <w:p w14:paraId="3E7BE6F5" w14:textId="31A7DC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32581F72" w14:textId="0FCD9BE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721429.61</w:t>
            </w:r>
          </w:p>
        </w:tc>
        <w:tc>
          <w:tcPr>
            <w:tcW w:w="1562" w:type="dxa"/>
          </w:tcPr>
          <w:p w14:paraId="79BB151A" w14:textId="5DE1DB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3365392.58</w:t>
            </w:r>
          </w:p>
        </w:tc>
        <w:tc>
          <w:tcPr>
            <w:tcW w:w="2134" w:type="dxa"/>
          </w:tcPr>
          <w:p w14:paraId="19258B98" w14:textId="3CB0C8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91784" w14:textId="64F96E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7FFDD" w14:textId="500D40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E4A9384" w14:textId="77777777" w:rsidTr="001B1EA5">
        <w:trPr>
          <w:trHeight w:val="54"/>
        </w:trPr>
        <w:tc>
          <w:tcPr>
            <w:tcW w:w="1691" w:type="dxa"/>
          </w:tcPr>
          <w:p w14:paraId="27E49821" w14:textId="4E09F8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07ACFC7D" w14:textId="6F96213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721425.63</w:t>
            </w:r>
          </w:p>
        </w:tc>
        <w:tc>
          <w:tcPr>
            <w:tcW w:w="1562" w:type="dxa"/>
          </w:tcPr>
          <w:p w14:paraId="125EFA5D" w14:textId="6D8564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3365397.97</w:t>
            </w:r>
          </w:p>
        </w:tc>
        <w:tc>
          <w:tcPr>
            <w:tcW w:w="2134" w:type="dxa"/>
          </w:tcPr>
          <w:p w14:paraId="60B7890A" w14:textId="3177A3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113ADE" w14:textId="55DA49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C489D" w14:textId="3235DB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F0669F6" w14:textId="77777777" w:rsidTr="001B1EA5">
        <w:trPr>
          <w:trHeight w:val="54"/>
        </w:trPr>
        <w:tc>
          <w:tcPr>
            <w:tcW w:w="1691" w:type="dxa"/>
          </w:tcPr>
          <w:p w14:paraId="110D0A53" w14:textId="741BE5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3C51C5B4" w14:textId="6D31BF8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721417.94</w:t>
            </w:r>
          </w:p>
        </w:tc>
        <w:tc>
          <w:tcPr>
            <w:tcW w:w="1562" w:type="dxa"/>
          </w:tcPr>
          <w:p w14:paraId="281A6308" w14:textId="288DCC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3365402.48</w:t>
            </w:r>
          </w:p>
        </w:tc>
        <w:tc>
          <w:tcPr>
            <w:tcW w:w="2134" w:type="dxa"/>
          </w:tcPr>
          <w:p w14:paraId="1755FF2D" w14:textId="62ED18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2B2FF2" w14:textId="3CD9CF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DB4582" w14:textId="0AFF92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7C726E0" w14:textId="77777777" w:rsidTr="001B1EA5">
        <w:trPr>
          <w:trHeight w:val="54"/>
        </w:trPr>
        <w:tc>
          <w:tcPr>
            <w:tcW w:w="1691" w:type="dxa"/>
          </w:tcPr>
          <w:p w14:paraId="3027A9F3" w14:textId="1E2B16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7CAF9688" w14:textId="75FAA14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721411.33</w:t>
            </w:r>
          </w:p>
        </w:tc>
        <w:tc>
          <w:tcPr>
            <w:tcW w:w="1562" w:type="dxa"/>
          </w:tcPr>
          <w:p w14:paraId="772ED5A4" w14:textId="2B0B15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3365408.13</w:t>
            </w:r>
          </w:p>
        </w:tc>
        <w:tc>
          <w:tcPr>
            <w:tcW w:w="2134" w:type="dxa"/>
          </w:tcPr>
          <w:p w14:paraId="5AC6E68B" w14:textId="633E62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8746FA" w14:textId="6B5895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BAAE8D" w14:textId="406DBD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A74ECD" w14:textId="77777777" w:rsidTr="001B1EA5">
        <w:trPr>
          <w:trHeight w:val="54"/>
        </w:trPr>
        <w:tc>
          <w:tcPr>
            <w:tcW w:w="1691" w:type="dxa"/>
          </w:tcPr>
          <w:p w14:paraId="55AE809C" w14:textId="6786AF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2288D20A" w14:textId="3510D86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721406.76</w:t>
            </w:r>
          </w:p>
        </w:tc>
        <w:tc>
          <w:tcPr>
            <w:tcW w:w="1562" w:type="dxa"/>
          </w:tcPr>
          <w:p w14:paraId="75EE9CA7" w14:textId="6249CF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3365416.48</w:t>
            </w:r>
          </w:p>
        </w:tc>
        <w:tc>
          <w:tcPr>
            <w:tcW w:w="2134" w:type="dxa"/>
          </w:tcPr>
          <w:p w14:paraId="5DFC9665" w14:textId="44A034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297E7" w14:textId="5105F8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A5262" w14:textId="6D28A2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4E4ED4" w14:textId="77777777" w:rsidTr="001B1EA5">
        <w:trPr>
          <w:trHeight w:val="54"/>
        </w:trPr>
        <w:tc>
          <w:tcPr>
            <w:tcW w:w="1691" w:type="dxa"/>
          </w:tcPr>
          <w:p w14:paraId="3E7775FA" w14:textId="703310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07F5C945" w14:textId="7212CE2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721402.57</w:t>
            </w:r>
          </w:p>
        </w:tc>
        <w:tc>
          <w:tcPr>
            <w:tcW w:w="1562" w:type="dxa"/>
          </w:tcPr>
          <w:p w14:paraId="7B37208C" w14:textId="567C89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3365421.17</w:t>
            </w:r>
          </w:p>
        </w:tc>
        <w:tc>
          <w:tcPr>
            <w:tcW w:w="2134" w:type="dxa"/>
          </w:tcPr>
          <w:p w14:paraId="0CE89BD0" w14:textId="02BDC9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AE4544" w14:textId="45EB98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A41F38" w14:textId="7A3A97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7F8D0AA" w14:textId="77777777" w:rsidTr="001B1EA5">
        <w:trPr>
          <w:trHeight w:val="54"/>
        </w:trPr>
        <w:tc>
          <w:tcPr>
            <w:tcW w:w="1691" w:type="dxa"/>
          </w:tcPr>
          <w:p w14:paraId="2DF26BBD" w14:textId="0F69D3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481BF9AB" w14:textId="69D7B29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721398.38</w:t>
            </w:r>
          </w:p>
        </w:tc>
        <w:tc>
          <w:tcPr>
            <w:tcW w:w="1562" w:type="dxa"/>
          </w:tcPr>
          <w:p w14:paraId="7445DDF3" w14:textId="12EA9E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3365423.49</w:t>
            </w:r>
          </w:p>
        </w:tc>
        <w:tc>
          <w:tcPr>
            <w:tcW w:w="2134" w:type="dxa"/>
          </w:tcPr>
          <w:p w14:paraId="3760A266" w14:textId="4DE099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42E4EB" w14:textId="3C616F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54D83F" w14:textId="010AC9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8C4944" w14:textId="77777777" w:rsidTr="001B1EA5">
        <w:trPr>
          <w:trHeight w:val="54"/>
        </w:trPr>
        <w:tc>
          <w:tcPr>
            <w:tcW w:w="1691" w:type="dxa"/>
          </w:tcPr>
          <w:p w14:paraId="40A9FD20" w14:textId="02E387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54608193" w14:textId="6DCA676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721390.60</w:t>
            </w:r>
          </w:p>
        </w:tc>
        <w:tc>
          <w:tcPr>
            <w:tcW w:w="1562" w:type="dxa"/>
          </w:tcPr>
          <w:p w14:paraId="1557D326" w14:textId="08ED60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3365430.69</w:t>
            </w:r>
          </w:p>
        </w:tc>
        <w:tc>
          <w:tcPr>
            <w:tcW w:w="2134" w:type="dxa"/>
          </w:tcPr>
          <w:p w14:paraId="654C1E1D" w14:textId="158A42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42C190D" w14:textId="741359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AC9CB63" w14:textId="256C29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97A296D" w14:textId="77777777" w:rsidTr="001B1EA5">
        <w:trPr>
          <w:trHeight w:val="54"/>
        </w:trPr>
        <w:tc>
          <w:tcPr>
            <w:tcW w:w="1691" w:type="dxa"/>
          </w:tcPr>
          <w:p w14:paraId="3BA50B1C" w14:textId="5E9445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45A80817" w14:textId="793BA9A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721380.31</w:t>
            </w:r>
          </w:p>
        </w:tc>
        <w:tc>
          <w:tcPr>
            <w:tcW w:w="1562" w:type="dxa"/>
          </w:tcPr>
          <w:p w14:paraId="5A4B28CE" w14:textId="00E837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3365441.66</w:t>
            </w:r>
          </w:p>
        </w:tc>
        <w:tc>
          <w:tcPr>
            <w:tcW w:w="2134" w:type="dxa"/>
          </w:tcPr>
          <w:p w14:paraId="1069477F" w14:textId="679A56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E892C1" w14:textId="26F918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2B1C2" w14:textId="3D3A5B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670797" w14:textId="77777777" w:rsidTr="001B1EA5">
        <w:trPr>
          <w:trHeight w:val="54"/>
        </w:trPr>
        <w:tc>
          <w:tcPr>
            <w:tcW w:w="1691" w:type="dxa"/>
          </w:tcPr>
          <w:p w14:paraId="7AA5528A" w14:textId="459AE5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335C76C3" w14:textId="626246F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721372.32</w:t>
            </w:r>
          </w:p>
        </w:tc>
        <w:tc>
          <w:tcPr>
            <w:tcW w:w="1562" w:type="dxa"/>
          </w:tcPr>
          <w:p w14:paraId="7D44EFA0" w14:textId="6F48A9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3365447.68</w:t>
            </w:r>
          </w:p>
        </w:tc>
        <w:tc>
          <w:tcPr>
            <w:tcW w:w="2134" w:type="dxa"/>
          </w:tcPr>
          <w:p w14:paraId="58A9D6B1" w14:textId="51A129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9E3107" w14:textId="2EB5CE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CB7C28" w14:textId="0FCD9F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B48D237" w14:textId="77777777" w:rsidTr="001B1EA5">
        <w:trPr>
          <w:trHeight w:val="54"/>
        </w:trPr>
        <w:tc>
          <w:tcPr>
            <w:tcW w:w="1691" w:type="dxa"/>
          </w:tcPr>
          <w:p w14:paraId="3F7A6BAE" w14:textId="23B54F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5681C18F" w14:textId="7DC1C62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721365.85</w:t>
            </w:r>
          </w:p>
        </w:tc>
        <w:tc>
          <w:tcPr>
            <w:tcW w:w="1562" w:type="dxa"/>
          </w:tcPr>
          <w:p w14:paraId="4AEB7280" w14:textId="0DDAB5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3365451.41</w:t>
            </w:r>
          </w:p>
        </w:tc>
        <w:tc>
          <w:tcPr>
            <w:tcW w:w="2134" w:type="dxa"/>
          </w:tcPr>
          <w:p w14:paraId="45947363" w14:textId="1A62B3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B8377" w14:textId="5799E9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8F58A8" w14:textId="4694BF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CBC1518" w14:textId="77777777" w:rsidTr="001B1EA5">
        <w:trPr>
          <w:trHeight w:val="54"/>
        </w:trPr>
        <w:tc>
          <w:tcPr>
            <w:tcW w:w="1691" w:type="dxa"/>
          </w:tcPr>
          <w:p w14:paraId="5441414B" w14:textId="568230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6672B834" w14:textId="5B96344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721348.97</w:t>
            </w:r>
          </w:p>
        </w:tc>
        <w:tc>
          <w:tcPr>
            <w:tcW w:w="1562" w:type="dxa"/>
          </w:tcPr>
          <w:p w14:paraId="5A119A8D" w14:textId="2C5FAC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3365463.69</w:t>
            </w:r>
          </w:p>
        </w:tc>
        <w:tc>
          <w:tcPr>
            <w:tcW w:w="2134" w:type="dxa"/>
          </w:tcPr>
          <w:p w14:paraId="7062F022" w14:textId="6D64EE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A32B2F" w14:textId="541939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BC7407" w14:textId="66C1D9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F0BFFD8" w14:textId="77777777" w:rsidTr="001B1EA5">
        <w:trPr>
          <w:trHeight w:val="54"/>
        </w:trPr>
        <w:tc>
          <w:tcPr>
            <w:tcW w:w="1691" w:type="dxa"/>
          </w:tcPr>
          <w:p w14:paraId="68D6126D" w14:textId="4A62DE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778DCA4B" w14:textId="4DF7323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721340.17</w:t>
            </w:r>
          </w:p>
        </w:tc>
        <w:tc>
          <w:tcPr>
            <w:tcW w:w="1562" w:type="dxa"/>
          </w:tcPr>
          <w:p w14:paraId="15969244" w14:textId="1F4D9C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3365468.48</w:t>
            </w:r>
          </w:p>
        </w:tc>
        <w:tc>
          <w:tcPr>
            <w:tcW w:w="2134" w:type="dxa"/>
          </w:tcPr>
          <w:p w14:paraId="4C75E749" w14:textId="7F7AC4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36B847" w14:textId="23C7C9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48770C" w14:textId="429B75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D46A649" w14:textId="77777777" w:rsidTr="001B1EA5">
        <w:trPr>
          <w:trHeight w:val="54"/>
        </w:trPr>
        <w:tc>
          <w:tcPr>
            <w:tcW w:w="1691" w:type="dxa"/>
          </w:tcPr>
          <w:p w14:paraId="2D7D5158" w14:textId="7A6626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3BA6789B" w14:textId="3BDADAE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721330.24</w:t>
            </w:r>
          </w:p>
        </w:tc>
        <w:tc>
          <w:tcPr>
            <w:tcW w:w="1562" w:type="dxa"/>
          </w:tcPr>
          <w:p w14:paraId="7C6DB1C4" w14:textId="560CF2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3365474.13</w:t>
            </w:r>
          </w:p>
        </w:tc>
        <w:tc>
          <w:tcPr>
            <w:tcW w:w="2134" w:type="dxa"/>
          </w:tcPr>
          <w:p w14:paraId="174995C8" w14:textId="49C90B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03CA95" w14:textId="40BEF1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FA76C" w14:textId="784B41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FF2D462" w14:textId="77777777" w:rsidTr="001B1EA5">
        <w:trPr>
          <w:trHeight w:val="54"/>
        </w:trPr>
        <w:tc>
          <w:tcPr>
            <w:tcW w:w="1691" w:type="dxa"/>
          </w:tcPr>
          <w:p w14:paraId="0C1E89C3" w14:textId="71CA76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0A97B01F" w14:textId="7F3FC0A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721323.96</w:t>
            </w:r>
          </w:p>
        </w:tc>
        <w:tc>
          <w:tcPr>
            <w:tcW w:w="1562" w:type="dxa"/>
          </w:tcPr>
          <w:p w14:paraId="784C442A" w14:textId="4BCE86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3365480.09</w:t>
            </w:r>
          </w:p>
        </w:tc>
        <w:tc>
          <w:tcPr>
            <w:tcW w:w="2134" w:type="dxa"/>
          </w:tcPr>
          <w:p w14:paraId="20DFF439" w14:textId="4D0DD9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A8F703" w14:textId="27664E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912CB" w14:textId="1AE3F1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A3AC239" w14:textId="77777777" w:rsidTr="001B1EA5">
        <w:trPr>
          <w:trHeight w:val="54"/>
        </w:trPr>
        <w:tc>
          <w:tcPr>
            <w:tcW w:w="1691" w:type="dxa"/>
          </w:tcPr>
          <w:p w14:paraId="7A640681" w14:textId="7B39DC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6A5A7D5E" w14:textId="75BF76A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721317.87</w:t>
            </w:r>
          </w:p>
        </w:tc>
        <w:tc>
          <w:tcPr>
            <w:tcW w:w="1562" w:type="dxa"/>
          </w:tcPr>
          <w:p w14:paraId="2C887EC1" w14:textId="4D3868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3365485.92</w:t>
            </w:r>
          </w:p>
        </w:tc>
        <w:tc>
          <w:tcPr>
            <w:tcW w:w="2134" w:type="dxa"/>
          </w:tcPr>
          <w:p w14:paraId="0B737268" w14:textId="0805ED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F8AD69" w14:textId="668547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2186BC" w14:textId="2203D9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5E98AA" w14:textId="77777777" w:rsidTr="001B1EA5">
        <w:trPr>
          <w:trHeight w:val="54"/>
        </w:trPr>
        <w:tc>
          <w:tcPr>
            <w:tcW w:w="1691" w:type="dxa"/>
          </w:tcPr>
          <w:p w14:paraId="1DE378A0" w14:textId="611392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3A976406" w14:textId="46F611B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721309.76</w:t>
            </w:r>
          </w:p>
        </w:tc>
        <w:tc>
          <w:tcPr>
            <w:tcW w:w="1562" w:type="dxa"/>
          </w:tcPr>
          <w:p w14:paraId="5CE5021C" w14:textId="69123C6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3365493.82</w:t>
            </w:r>
          </w:p>
        </w:tc>
        <w:tc>
          <w:tcPr>
            <w:tcW w:w="2134" w:type="dxa"/>
          </w:tcPr>
          <w:p w14:paraId="588ED465" w14:textId="7BA3E1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7719EE" w14:textId="590570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AA73D" w14:textId="40B5E7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7479BB0" w14:textId="77777777" w:rsidTr="001B1EA5">
        <w:trPr>
          <w:trHeight w:val="54"/>
        </w:trPr>
        <w:tc>
          <w:tcPr>
            <w:tcW w:w="1691" w:type="dxa"/>
          </w:tcPr>
          <w:p w14:paraId="515593F7" w14:textId="312C70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5B1A5EA5" w14:textId="10D6568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721305.70</w:t>
            </w:r>
          </w:p>
        </w:tc>
        <w:tc>
          <w:tcPr>
            <w:tcW w:w="1562" w:type="dxa"/>
          </w:tcPr>
          <w:p w14:paraId="1DADB9B5" w14:textId="09C1C6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3365499.45</w:t>
            </w:r>
          </w:p>
        </w:tc>
        <w:tc>
          <w:tcPr>
            <w:tcW w:w="2134" w:type="dxa"/>
          </w:tcPr>
          <w:p w14:paraId="2CBA1F75" w14:textId="69D94C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5A903" w14:textId="506341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1CC4E" w14:textId="0ADEBD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619666" w14:textId="77777777" w:rsidTr="001B1EA5">
        <w:trPr>
          <w:trHeight w:val="54"/>
        </w:trPr>
        <w:tc>
          <w:tcPr>
            <w:tcW w:w="1691" w:type="dxa"/>
          </w:tcPr>
          <w:p w14:paraId="5C5184FE" w14:textId="01D3BE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3E67D8DE" w14:textId="3337103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721299.28</w:t>
            </w:r>
          </w:p>
        </w:tc>
        <w:tc>
          <w:tcPr>
            <w:tcW w:w="1562" w:type="dxa"/>
          </w:tcPr>
          <w:p w14:paraId="30F79943" w14:textId="6276F6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3365505.31</w:t>
            </w:r>
          </w:p>
        </w:tc>
        <w:tc>
          <w:tcPr>
            <w:tcW w:w="2134" w:type="dxa"/>
          </w:tcPr>
          <w:p w14:paraId="25BF664D" w14:textId="08E298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C44BF9" w14:textId="77FF5D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A36B8C" w14:textId="1ABE5C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F8C3B9A" w14:textId="77777777" w:rsidTr="001B1EA5">
        <w:trPr>
          <w:trHeight w:val="54"/>
        </w:trPr>
        <w:tc>
          <w:tcPr>
            <w:tcW w:w="1691" w:type="dxa"/>
          </w:tcPr>
          <w:p w14:paraId="7B67C91F" w14:textId="41D76D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579B9196" w14:textId="00905FD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721292.41</w:t>
            </w:r>
          </w:p>
        </w:tc>
        <w:tc>
          <w:tcPr>
            <w:tcW w:w="1562" w:type="dxa"/>
          </w:tcPr>
          <w:p w14:paraId="062D13EB" w14:textId="3DBA09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3365509.94</w:t>
            </w:r>
          </w:p>
        </w:tc>
        <w:tc>
          <w:tcPr>
            <w:tcW w:w="2134" w:type="dxa"/>
          </w:tcPr>
          <w:p w14:paraId="0A61CB7B" w14:textId="2503F0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C7EE7F" w14:textId="233794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55C8B" w14:textId="264A8B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A4F9965" w14:textId="77777777" w:rsidTr="001B1EA5">
        <w:trPr>
          <w:trHeight w:val="54"/>
        </w:trPr>
        <w:tc>
          <w:tcPr>
            <w:tcW w:w="1691" w:type="dxa"/>
          </w:tcPr>
          <w:p w14:paraId="21D761B4" w14:textId="3ABC91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5ECBF2C8" w14:textId="6F1F407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721282.83</w:t>
            </w:r>
          </w:p>
        </w:tc>
        <w:tc>
          <w:tcPr>
            <w:tcW w:w="1562" w:type="dxa"/>
          </w:tcPr>
          <w:p w14:paraId="512DCBEE" w14:textId="1CF8FA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3365520.08</w:t>
            </w:r>
          </w:p>
        </w:tc>
        <w:tc>
          <w:tcPr>
            <w:tcW w:w="2134" w:type="dxa"/>
          </w:tcPr>
          <w:p w14:paraId="64F54B2A" w14:textId="16C162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18511" w14:textId="13F250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AABDA" w14:textId="520BC7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72BDA32" w14:textId="77777777" w:rsidTr="001B1EA5">
        <w:trPr>
          <w:trHeight w:val="54"/>
        </w:trPr>
        <w:tc>
          <w:tcPr>
            <w:tcW w:w="1691" w:type="dxa"/>
          </w:tcPr>
          <w:p w14:paraId="333FB732" w14:textId="585E7E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2E63D866" w14:textId="3C266DF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721278.27</w:t>
            </w:r>
          </w:p>
        </w:tc>
        <w:tc>
          <w:tcPr>
            <w:tcW w:w="1562" w:type="dxa"/>
          </w:tcPr>
          <w:p w14:paraId="477195B9" w14:textId="2954F1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3365523.73</w:t>
            </w:r>
          </w:p>
        </w:tc>
        <w:tc>
          <w:tcPr>
            <w:tcW w:w="2134" w:type="dxa"/>
          </w:tcPr>
          <w:p w14:paraId="6B89BDC9" w14:textId="3AC1766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42B139" w14:textId="2AE7D1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58C14" w14:textId="1A6434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6CF689F" w14:textId="77777777" w:rsidTr="001B1EA5">
        <w:trPr>
          <w:trHeight w:val="54"/>
        </w:trPr>
        <w:tc>
          <w:tcPr>
            <w:tcW w:w="1691" w:type="dxa"/>
          </w:tcPr>
          <w:p w14:paraId="40B407D0" w14:textId="3DED83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559C88FC" w14:textId="5BC7EF7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721270.49</w:t>
            </w:r>
          </w:p>
        </w:tc>
        <w:tc>
          <w:tcPr>
            <w:tcW w:w="1562" w:type="dxa"/>
          </w:tcPr>
          <w:p w14:paraId="713FFDE4" w14:textId="203A9F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3365532.29</w:t>
            </w:r>
          </w:p>
        </w:tc>
        <w:tc>
          <w:tcPr>
            <w:tcW w:w="2134" w:type="dxa"/>
          </w:tcPr>
          <w:p w14:paraId="3EFC0592" w14:textId="03FAEB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E8189" w14:textId="4C38DE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6C5A41" w14:textId="3CBBB4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5E082D9" w14:textId="77777777" w:rsidTr="001B1EA5">
        <w:trPr>
          <w:trHeight w:val="54"/>
        </w:trPr>
        <w:tc>
          <w:tcPr>
            <w:tcW w:w="1691" w:type="dxa"/>
          </w:tcPr>
          <w:p w14:paraId="47CFF9AF" w14:textId="4108B6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10AA863E" w14:textId="063F7D5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721260.24</w:t>
            </w:r>
          </w:p>
        </w:tc>
        <w:tc>
          <w:tcPr>
            <w:tcW w:w="1562" w:type="dxa"/>
          </w:tcPr>
          <w:p w14:paraId="78ECBFED" w14:textId="4CB7F6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3365542.55</w:t>
            </w:r>
          </w:p>
        </w:tc>
        <w:tc>
          <w:tcPr>
            <w:tcW w:w="2134" w:type="dxa"/>
          </w:tcPr>
          <w:p w14:paraId="2D8BEB46" w14:textId="4889B6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D9FCA" w14:textId="6630C7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77ED89" w14:textId="785452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907257E" w14:textId="77777777" w:rsidTr="001B1EA5">
        <w:trPr>
          <w:trHeight w:val="54"/>
        </w:trPr>
        <w:tc>
          <w:tcPr>
            <w:tcW w:w="1691" w:type="dxa"/>
          </w:tcPr>
          <w:p w14:paraId="6E9F27A9" w14:textId="223643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6AC166B1" w14:textId="16D84C7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721252.47</w:t>
            </w:r>
          </w:p>
        </w:tc>
        <w:tc>
          <w:tcPr>
            <w:tcW w:w="1562" w:type="dxa"/>
          </w:tcPr>
          <w:p w14:paraId="188D8E83" w14:textId="02FB21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3365551.68</w:t>
            </w:r>
          </w:p>
        </w:tc>
        <w:tc>
          <w:tcPr>
            <w:tcW w:w="2134" w:type="dxa"/>
          </w:tcPr>
          <w:p w14:paraId="09A0F4E3" w14:textId="773331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DF4BE7" w14:textId="020789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FD9E6" w14:textId="7637ED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EDCE82F" w14:textId="77777777" w:rsidTr="001B1EA5">
        <w:trPr>
          <w:trHeight w:val="54"/>
        </w:trPr>
        <w:tc>
          <w:tcPr>
            <w:tcW w:w="1691" w:type="dxa"/>
          </w:tcPr>
          <w:p w14:paraId="5A43299B" w14:textId="1BC40F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5DA003CA" w14:textId="4B86B20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721238.34</w:t>
            </w:r>
          </w:p>
        </w:tc>
        <w:tc>
          <w:tcPr>
            <w:tcW w:w="1562" w:type="dxa"/>
          </w:tcPr>
          <w:p w14:paraId="5EBE3D1D" w14:textId="09685C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3365572.45</w:t>
            </w:r>
          </w:p>
        </w:tc>
        <w:tc>
          <w:tcPr>
            <w:tcW w:w="2134" w:type="dxa"/>
          </w:tcPr>
          <w:p w14:paraId="433B6E7B" w14:textId="039E8B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0A4291" w14:textId="746122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A8A55E" w14:textId="4D6B9F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01E4DA" w14:textId="77777777" w:rsidTr="001B1EA5">
        <w:trPr>
          <w:trHeight w:val="54"/>
        </w:trPr>
        <w:tc>
          <w:tcPr>
            <w:tcW w:w="1691" w:type="dxa"/>
          </w:tcPr>
          <w:p w14:paraId="33A441E5" w14:textId="79B537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3F80BBAB" w14:textId="382099C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721233.83</w:t>
            </w:r>
          </w:p>
        </w:tc>
        <w:tc>
          <w:tcPr>
            <w:tcW w:w="1562" w:type="dxa"/>
          </w:tcPr>
          <w:p w14:paraId="48AC61EB" w14:textId="55B734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3365579.21</w:t>
            </w:r>
          </w:p>
        </w:tc>
        <w:tc>
          <w:tcPr>
            <w:tcW w:w="2134" w:type="dxa"/>
          </w:tcPr>
          <w:p w14:paraId="18354333" w14:textId="7074D6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5FB24D" w14:textId="4D42F9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480558" w14:textId="1D7D7B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787F3CF" w14:textId="77777777" w:rsidTr="001B1EA5">
        <w:trPr>
          <w:trHeight w:val="54"/>
        </w:trPr>
        <w:tc>
          <w:tcPr>
            <w:tcW w:w="1691" w:type="dxa"/>
          </w:tcPr>
          <w:p w14:paraId="04D91A17" w14:textId="15A13D3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17CAA027" w14:textId="65B5575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721225.72</w:t>
            </w:r>
          </w:p>
        </w:tc>
        <w:tc>
          <w:tcPr>
            <w:tcW w:w="1562" w:type="dxa"/>
          </w:tcPr>
          <w:p w14:paraId="536EA9B2" w14:textId="78E49C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3365584.51</w:t>
            </w:r>
          </w:p>
        </w:tc>
        <w:tc>
          <w:tcPr>
            <w:tcW w:w="2134" w:type="dxa"/>
          </w:tcPr>
          <w:p w14:paraId="5770EDFA" w14:textId="756598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66145" w14:textId="559657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AE588D" w14:textId="03B926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44C179E" w14:textId="77777777" w:rsidTr="001B1EA5">
        <w:trPr>
          <w:trHeight w:val="54"/>
        </w:trPr>
        <w:tc>
          <w:tcPr>
            <w:tcW w:w="1691" w:type="dxa"/>
          </w:tcPr>
          <w:p w14:paraId="24C14930" w14:textId="3632D2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26216D23" w14:textId="56B6EB8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721215.92</w:t>
            </w:r>
          </w:p>
        </w:tc>
        <w:tc>
          <w:tcPr>
            <w:tcW w:w="1562" w:type="dxa"/>
          </w:tcPr>
          <w:p w14:paraId="6B64A21E" w14:textId="4275B32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3365591.61</w:t>
            </w:r>
          </w:p>
        </w:tc>
        <w:tc>
          <w:tcPr>
            <w:tcW w:w="2134" w:type="dxa"/>
          </w:tcPr>
          <w:p w14:paraId="0EAC40E7" w14:textId="386743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4295E5" w14:textId="6C9184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7D199A" w14:textId="259645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E66F8D8" w14:textId="77777777" w:rsidTr="001B1EA5">
        <w:trPr>
          <w:trHeight w:val="54"/>
        </w:trPr>
        <w:tc>
          <w:tcPr>
            <w:tcW w:w="1691" w:type="dxa"/>
          </w:tcPr>
          <w:p w14:paraId="13861CBD" w14:textId="6F6534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1B093D01" w14:textId="188B092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721208.37</w:t>
            </w:r>
          </w:p>
        </w:tc>
        <w:tc>
          <w:tcPr>
            <w:tcW w:w="1562" w:type="dxa"/>
          </w:tcPr>
          <w:p w14:paraId="4C7607A2" w14:textId="28E9FD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3365596.57</w:t>
            </w:r>
          </w:p>
        </w:tc>
        <w:tc>
          <w:tcPr>
            <w:tcW w:w="2134" w:type="dxa"/>
          </w:tcPr>
          <w:p w14:paraId="670FBB80" w14:textId="33A348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8FBAF" w14:textId="1A23E7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FC4EC7" w14:textId="6E871A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ACFCD42" w14:textId="77777777" w:rsidTr="001B1EA5">
        <w:trPr>
          <w:trHeight w:val="54"/>
        </w:trPr>
        <w:tc>
          <w:tcPr>
            <w:tcW w:w="1691" w:type="dxa"/>
          </w:tcPr>
          <w:p w14:paraId="06569917" w14:textId="61021B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433BC506" w14:textId="28F0104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721200.64</w:t>
            </w:r>
          </w:p>
        </w:tc>
        <w:tc>
          <w:tcPr>
            <w:tcW w:w="1562" w:type="dxa"/>
          </w:tcPr>
          <w:p w14:paraId="67025475" w14:textId="1CAD91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3365602.89</w:t>
            </w:r>
          </w:p>
        </w:tc>
        <w:tc>
          <w:tcPr>
            <w:tcW w:w="2134" w:type="dxa"/>
          </w:tcPr>
          <w:p w14:paraId="5F6F0A88" w14:textId="49B17C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F3F12D" w14:textId="390172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782928" w14:textId="0783D7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0F8F6AD" w14:textId="77777777" w:rsidTr="001B1EA5">
        <w:trPr>
          <w:trHeight w:val="54"/>
        </w:trPr>
        <w:tc>
          <w:tcPr>
            <w:tcW w:w="1691" w:type="dxa"/>
          </w:tcPr>
          <w:p w14:paraId="1B1E8EEB" w14:textId="0A1BFF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7E5D89D6" w14:textId="6F37C4F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721197.60</w:t>
            </w:r>
          </w:p>
        </w:tc>
        <w:tc>
          <w:tcPr>
            <w:tcW w:w="1562" w:type="dxa"/>
          </w:tcPr>
          <w:p w14:paraId="657DC6FC" w14:textId="498C9C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3365605.26</w:t>
            </w:r>
          </w:p>
        </w:tc>
        <w:tc>
          <w:tcPr>
            <w:tcW w:w="2134" w:type="dxa"/>
          </w:tcPr>
          <w:p w14:paraId="25478F22" w14:textId="3261EF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4AE02C" w14:textId="7237B7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6C323" w14:textId="5E8585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1361A4" w14:textId="77777777" w:rsidTr="001B1EA5">
        <w:trPr>
          <w:trHeight w:val="54"/>
        </w:trPr>
        <w:tc>
          <w:tcPr>
            <w:tcW w:w="1691" w:type="dxa"/>
          </w:tcPr>
          <w:p w14:paraId="1BACCD9F" w14:textId="6495BE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4F59101F" w14:textId="5FCB391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721186.11</w:t>
            </w:r>
          </w:p>
        </w:tc>
        <w:tc>
          <w:tcPr>
            <w:tcW w:w="1562" w:type="dxa"/>
          </w:tcPr>
          <w:p w14:paraId="26CC5A6B" w14:textId="125AAF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3365608.65</w:t>
            </w:r>
          </w:p>
        </w:tc>
        <w:tc>
          <w:tcPr>
            <w:tcW w:w="2134" w:type="dxa"/>
          </w:tcPr>
          <w:p w14:paraId="08B57698" w14:textId="3C1BFF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934FC7" w14:textId="191C00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865BB" w14:textId="623EEA6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56D74ED" w14:textId="77777777" w:rsidTr="001B1EA5">
        <w:trPr>
          <w:trHeight w:val="54"/>
        </w:trPr>
        <w:tc>
          <w:tcPr>
            <w:tcW w:w="1691" w:type="dxa"/>
          </w:tcPr>
          <w:p w14:paraId="616B58DE" w14:textId="232B58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6E3D2CD0" w14:textId="50E94DA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721178.45</w:t>
            </w:r>
          </w:p>
        </w:tc>
        <w:tc>
          <w:tcPr>
            <w:tcW w:w="1562" w:type="dxa"/>
          </w:tcPr>
          <w:p w14:paraId="3BED248B" w14:textId="215430F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3365610.56</w:t>
            </w:r>
          </w:p>
        </w:tc>
        <w:tc>
          <w:tcPr>
            <w:tcW w:w="2134" w:type="dxa"/>
          </w:tcPr>
          <w:p w14:paraId="139FC170" w14:textId="35E864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CCB077" w14:textId="2F6E09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9AA9B6" w14:textId="2B7C73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45048EE" w14:textId="77777777" w:rsidTr="001B1EA5">
        <w:trPr>
          <w:trHeight w:val="54"/>
        </w:trPr>
        <w:tc>
          <w:tcPr>
            <w:tcW w:w="1691" w:type="dxa"/>
          </w:tcPr>
          <w:p w14:paraId="43FDF858" w14:textId="370A95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012D269B" w14:textId="2C113F3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721170.12</w:t>
            </w:r>
          </w:p>
        </w:tc>
        <w:tc>
          <w:tcPr>
            <w:tcW w:w="1562" w:type="dxa"/>
          </w:tcPr>
          <w:p w14:paraId="3C2ECB98" w14:textId="2CB31B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3365614.28</w:t>
            </w:r>
          </w:p>
        </w:tc>
        <w:tc>
          <w:tcPr>
            <w:tcW w:w="2134" w:type="dxa"/>
          </w:tcPr>
          <w:p w14:paraId="6A456467" w14:textId="6E3DE3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29B517" w14:textId="573C85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4D585" w14:textId="47E00A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615A5C" w14:textId="77777777" w:rsidTr="001B1EA5">
        <w:trPr>
          <w:trHeight w:val="54"/>
        </w:trPr>
        <w:tc>
          <w:tcPr>
            <w:tcW w:w="1691" w:type="dxa"/>
          </w:tcPr>
          <w:p w14:paraId="52C2FFF7" w14:textId="78D460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1DE27602" w14:textId="068F893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721161.10</w:t>
            </w:r>
          </w:p>
        </w:tc>
        <w:tc>
          <w:tcPr>
            <w:tcW w:w="1562" w:type="dxa"/>
          </w:tcPr>
          <w:p w14:paraId="13D5E4F3" w14:textId="4B903E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3365619.01</w:t>
            </w:r>
          </w:p>
        </w:tc>
        <w:tc>
          <w:tcPr>
            <w:tcW w:w="2134" w:type="dxa"/>
          </w:tcPr>
          <w:p w14:paraId="0FBCF6ED" w14:textId="77C70C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59A1DC" w14:textId="2A4300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A364DE" w14:textId="678064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22385D5" w14:textId="77777777" w:rsidTr="001B1EA5">
        <w:trPr>
          <w:trHeight w:val="54"/>
        </w:trPr>
        <w:tc>
          <w:tcPr>
            <w:tcW w:w="1691" w:type="dxa"/>
          </w:tcPr>
          <w:p w14:paraId="395AA3ED" w14:textId="77D1F2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654F947C" w14:textId="4C55D17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721146.75</w:t>
            </w:r>
          </w:p>
        </w:tc>
        <w:tc>
          <w:tcPr>
            <w:tcW w:w="1562" w:type="dxa"/>
          </w:tcPr>
          <w:p w14:paraId="39004DA3" w14:textId="1350DC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3365624.61</w:t>
            </w:r>
          </w:p>
        </w:tc>
        <w:tc>
          <w:tcPr>
            <w:tcW w:w="2134" w:type="dxa"/>
          </w:tcPr>
          <w:p w14:paraId="5BAF31F7" w14:textId="20357A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CC312" w14:textId="3E9FC8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46A6C" w14:textId="12C9D2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36F7E0F" w14:textId="77777777" w:rsidTr="001B1EA5">
        <w:trPr>
          <w:trHeight w:val="54"/>
        </w:trPr>
        <w:tc>
          <w:tcPr>
            <w:tcW w:w="1691" w:type="dxa"/>
          </w:tcPr>
          <w:p w14:paraId="01121C8D" w14:textId="1743FB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2EDE0D4A" w14:textId="261E3A7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721127.24</w:t>
            </w:r>
          </w:p>
        </w:tc>
        <w:tc>
          <w:tcPr>
            <w:tcW w:w="1562" w:type="dxa"/>
          </w:tcPr>
          <w:p w14:paraId="17B08EFA" w14:textId="70B68E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3365630.53</w:t>
            </w:r>
          </w:p>
        </w:tc>
        <w:tc>
          <w:tcPr>
            <w:tcW w:w="2134" w:type="dxa"/>
          </w:tcPr>
          <w:p w14:paraId="6B69C98C" w14:textId="267DDE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65F54F" w14:textId="45E060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80BA14" w14:textId="4BE70C3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1BA2C1B" w14:textId="77777777" w:rsidTr="001B1EA5">
        <w:trPr>
          <w:trHeight w:val="54"/>
        </w:trPr>
        <w:tc>
          <w:tcPr>
            <w:tcW w:w="1691" w:type="dxa"/>
          </w:tcPr>
          <w:p w14:paraId="20E4A2B6" w14:textId="3E3AEB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7E42EF50" w14:textId="755F5E6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721113.90</w:t>
            </w:r>
          </w:p>
        </w:tc>
        <w:tc>
          <w:tcPr>
            <w:tcW w:w="1562" w:type="dxa"/>
          </w:tcPr>
          <w:p w14:paraId="68E3D00A" w14:textId="66B638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3365635.59</w:t>
            </w:r>
          </w:p>
        </w:tc>
        <w:tc>
          <w:tcPr>
            <w:tcW w:w="2134" w:type="dxa"/>
          </w:tcPr>
          <w:p w14:paraId="06B0F2C4" w14:textId="77976D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E0898" w14:textId="075EE0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C7C52" w14:textId="5DD0A1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66ED326" w14:textId="77777777" w:rsidTr="001B1EA5">
        <w:trPr>
          <w:trHeight w:val="54"/>
        </w:trPr>
        <w:tc>
          <w:tcPr>
            <w:tcW w:w="1691" w:type="dxa"/>
          </w:tcPr>
          <w:p w14:paraId="46A7D9DB" w14:textId="14A758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305D73D0" w14:textId="72F1B4C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721095.52</w:t>
            </w:r>
          </w:p>
        </w:tc>
        <w:tc>
          <w:tcPr>
            <w:tcW w:w="1562" w:type="dxa"/>
          </w:tcPr>
          <w:p w14:paraId="0C30B075" w14:textId="3DB0A6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3365640.19</w:t>
            </w:r>
          </w:p>
        </w:tc>
        <w:tc>
          <w:tcPr>
            <w:tcW w:w="2134" w:type="dxa"/>
          </w:tcPr>
          <w:p w14:paraId="42EE2D54" w14:textId="3CECD0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4DCB87" w14:textId="6407AD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5D5FB" w14:textId="15A50E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BE57DFB" w14:textId="77777777" w:rsidTr="001B1EA5">
        <w:trPr>
          <w:trHeight w:val="54"/>
        </w:trPr>
        <w:tc>
          <w:tcPr>
            <w:tcW w:w="1691" w:type="dxa"/>
          </w:tcPr>
          <w:p w14:paraId="1560727D" w14:textId="5E1EF8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3014EC25" w14:textId="651CEE8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721071.65</w:t>
            </w:r>
          </w:p>
        </w:tc>
        <w:tc>
          <w:tcPr>
            <w:tcW w:w="1562" w:type="dxa"/>
          </w:tcPr>
          <w:p w14:paraId="2DB40CE7" w14:textId="21F81C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3365650.24</w:t>
            </w:r>
          </w:p>
        </w:tc>
        <w:tc>
          <w:tcPr>
            <w:tcW w:w="2134" w:type="dxa"/>
          </w:tcPr>
          <w:p w14:paraId="6F5FBC01" w14:textId="4668F6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C5425" w14:textId="43C523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4EAEE" w14:textId="7CFE3B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FA99FAD" w14:textId="77777777" w:rsidTr="001B1EA5">
        <w:trPr>
          <w:trHeight w:val="54"/>
        </w:trPr>
        <w:tc>
          <w:tcPr>
            <w:tcW w:w="1691" w:type="dxa"/>
          </w:tcPr>
          <w:p w14:paraId="4EE85277" w14:textId="195F7F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41B07B78" w14:textId="7FBC476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721063.18</w:t>
            </w:r>
          </w:p>
        </w:tc>
        <w:tc>
          <w:tcPr>
            <w:tcW w:w="1562" w:type="dxa"/>
          </w:tcPr>
          <w:p w14:paraId="2A7D7513" w14:textId="750CD2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3365655.25</w:t>
            </w:r>
          </w:p>
        </w:tc>
        <w:tc>
          <w:tcPr>
            <w:tcW w:w="2134" w:type="dxa"/>
          </w:tcPr>
          <w:p w14:paraId="2A012282" w14:textId="07EBB1C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95AF72" w14:textId="780F09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85033" w14:textId="73E6FC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9F402EC" w14:textId="77777777" w:rsidTr="001B1EA5">
        <w:trPr>
          <w:trHeight w:val="54"/>
        </w:trPr>
        <w:tc>
          <w:tcPr>
            <w:tcW w:w="1691" w:type="dxa"/>
          </w:tcPr>
          <w:p w14:paraId="6AEBC407" w14:textId="512118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71CC3C06" w14:textId="7DB722D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721052.34</w:t>
            </w:r>
          </w:p>
        </w:tc>
        <w:tc>
          <w:tcPr>
            <w:tcW w:w="1562" w:type="dxa"/>
          </w:tcPr>
          <w:p w14:paraId="43279935" w14:textId="75BFD7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3365663.73</w:t>
            </w:r>
          </w:p>
        </w:tc>
        <w:tc>
          <w:tcPr>
            <w:tcW w:w="2134" w:type="dxa"/>
          </w:tcPr>
          <w:p w14:paraId="612D56CD" w14:textId="5BB8B4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367DA6E" w14:textId="580404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2336D46" w14:textId="2D2EBF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9150221" w14:textId="77777777" w:rsidTr="001B1EA5">
        <w:trPr>
          <w:trHeight w:val="54"/>
        </w:trPr>
        <w:tc>
          <w:tcPr>
            <w:tcW w:w="1691" w:type="dxa"/>
          </w:tcPr>
          <w:p w14:paraId="5FD4DBA0" w14:textId="35FFA6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03FA843C" w14:textId="2BB46E9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721037.12</w:t>
            </w:r>
          </w:p>
        </w:tc>
        <w:tc>
          <w:tcPr>
            <w:tcW w:w="1562" w:type="dxa"/>
          </w:tcPr>
          <w:p w14:paraId="3CAFB5FB" w14:textId="4403D7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3365679.37</w:t>
            </w:r>
          </w:p>
        </w:tc>
        <w:tc>
          <w:tcPr>
            <w:tcW w:w="2134" w:type="dxa"/>
          </w:tcPr>
          <w:p w14:paraId="3BE54343" w14:textId="627D5C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23C73" w14:textId="7E4906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E60330" w14:textId="527AE6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D3F76FE" w14:textId="77777777" w:rsidTr="001B1EA5">
        <w:trPr>
          <w:trHeight w:val="54"/>
        </w:trPr>
        <w:tc>
          <w:tcPr>
            <w:tcW w:w="1691" w:type="dxa"/>
          </w:tcPr>
          <w:p w14:paraId="03FBFB76" w14:textId="46C4B9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74EA85E0" w14:textId="04102B4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721026.19</w:t>
            </w:r>
          </w:p>
        </w:tc>
        <w:tc>
          <w:tcPr>
            <w:tcW w:w="1562" w:type="dxa"/>
          </w:tcPr>
          <w:p w14:paraId="641EE26D" w14:textId="7B59D5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3365692.13</w:t>
            </w:r>
          </w:p>
        </w:tc>
        <w:tc>
          <w:tcPr>
            <w:tcW w:w="2134" w:type="dxa"/>
          </w:tcPr>
          <w:p w14:paraId="0FE159C6" w14:textId="406E04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3DC32A" w14:textId="57BC23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511FB" w14:textId="67B5D0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F331FAF" w14:textId="77777777" w:rsidTr="001B1EA5">
        <w:trPr>
          <w:trHeight w:val="54"/>
        </w:trPr>
        <w:tc>
          <w:tcPr>
            <w:tcW w:w="1691" w:type="dxa"/>
          </w:tcPr>
          <w:p w14:paraId="60614676" w14:textId="07532E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0ED9150E" w14:textId="1D2AD71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721020.94</w:t>
            </w:r>
          </w:p>
        </w:tc>
        <w:tc>
          <w:tcPr>
            <w:tcW w:w="1562" w:type="dxa"/>
          </w:tcPr>
          <w:p w14:paraId="39097B0D" w14:textId="0F8B30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3365703.00</w:t>
            </w:r>
          </w:p>
        </w:tc>
        <w:tc>
          <w:tcPr>
            <w:tcW w:w="2134" w:type="dxa"/>
          </w:tcPr>
          <w:p w14:paraId="3BC267B5" w14:textId="69CBBF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115742" w14:textId="488219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4D43E9" w14:textId="421B80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5A72AF3" w14:textId="77777777" w:rsidTr="001B1EA5">
        <w:trPr>
          <w:trHeight w:val="54"/>
        </w:trPr>
        <w:tc>
          <w:tcPr>
            <w:tcW w:w="1691" w:type="dxa"/>
          </w:tcPr>
          <w:p w14:paraId="490B1222" w14:textId="59279E6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48C370E1" w14:textId="5FF454A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721014.52</w:t>
            </w:r>
          </w:p>
        </w:tc>
        <w:tc>
          <w:tcPr>
            <w:tcW w:w="1562" w:type="dxa"/>
          </w:tcPr>
          <w:p w14:paraId="0CCE3478" w14:textId="3B6105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3365709.41</w:t>
            </w:r>
          </w:p>
        </w:tc>
        <w:tc>
          <w:tcPr>
            <w:tcW w:w="2134" w:type="dxa"/>
          </w:tcPr>
          <w:p w14:paraId="5DBF9311" w14:textId="1409CB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9EB37" w14:textId="56DF72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415001" w14:textId="5541D4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7AF1593" w14:textId="77777777" w:rsidTr="001B1EA5">
        <w:trPr>
          <w:trHeight w:val="54"/>
        </w:trPr>
        <w:tc>
          <w:tcPr>
            <w:tcW w:w="1691" w:type="dxa"/>
          </w:tcPr>
          <w:p w14:paraId="5166A550" w14:textId="22DB79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69E0C5BA" w14:textId="58CA459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721008.80</w:t>
            </w:r>
          </w:p>
        </w:tc>
        <w:tc>
          <w:tcPr>
            <w:tcW w:w="1562" w:type="dxa"/>
          </w:tcPr>
          <w:p w14:paraId="6F0E5E56" w14:textId="62DC5C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3365712.86</w:t>
            </w:r>
          </w:p>
        </w:tc>
        <w:tc>
          <w:tcPr>
            <w:tcW w:w="2134" w:type="dxa"/>
          </w:tcPr>
          <w:p w14:paraId="15460D6B" w14:textId="3AD7EEA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D853B" w14:textId="08EC78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6D0D96" w14:textId="72D3F6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814EA59" w14:textId="77777777" w:rsidTr="001B1EA5">
        <w:trPr>
          <w:trHeight w:val="54"/>
        </w:trPr>
        <w:tc>
          <w:tcPr>
            <w:tcW w:w="1691" w:type="dxa"/>
          </w:tcPr>
          <w:p w14:paraId="2038DC0F" w14:textId="056F577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405EED63" w14:textId="1B7C134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720993.34</w:t>
            </w:r>
          </w:p>
        </w:tc>
        <w:tc>
          <w:tcPr>
            <w:tcW w:w="1562" w:type="dxa"/>
          </w:tcPr>
          <w:p w14:paraId="14C5C2D0" w14:textId="01FB6A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3365721.47</w:t>
            </w:r>
          </w:p>
        </w:tc>
        <w:tc>
          <w:tcPr>
            <w:tcW w:w="2134" w:type="dxa"/>
          </w:tcPr>
          <w:p w14:paraId="01CF62DC" w14:textId="25439B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10355E" w14:textId="2DAEEE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DC0767" w14:textId="2AFBF6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D96680" w14:textId="77777777" w:rsidTr="001B1EA5">
        <w:trPr>
          <w:trHeight w:val="54"/>
        </w:trPr>
        <w:tc>
          <w:tcPr>
            <w:tcW w:w="1691" w:type="dxa"/>
          </w:tcPr>
          <w:p w14:paraId="026D877C" w14:textId="483E35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3EF36295" w14:textId="159D634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720980.87</w:t>
            </w:r>
          </w:p>
        </w:tc>
        <w:tc>
          <w:tcPr>
            <w:tcW w:w="1562" w:type="dxa"/>
          </w:tcPr>
          <w:p w14:paraId="1A19D35D" w14:textId="51F7185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3365730.40</w:t>
            </w:r>
          </w:p>
        </w:tc>
        <w:tc>
          <w:tcPr>
            <w:tcW w:w="2134" w:type="dxa"/>
          </w:tcPr>
          <w:p w14:paraId="6BCE4A1C" w14:textId="0F6E01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DFE45" w14:textId="0A4D85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107EB3" w14:textId="5AFA9D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7AB4738" w14:textId="77777777" w:rsidTr="001B1EA5">
        <w:trPr>
          <w:trHeight w:val="54"/>
        </w:trPr>
        <w:tc>
          <w:tcPr>
            <w:tcW w:w="1691" w:type="dxa"/>
          </w:tcPr>
          <w:p w14:paraId="0EE195B4" w14:textId="30D80E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7F38E2FE" w14:textId="6BAB78D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720971.41</w:t>
            </w:r>
          </w:p>
        </w:tc>
        <w:tc>
          <w:tcPr>
            <w:tcW w:w="1562" w:type="dxa"/>
          </w:tcPr>
          <w:p w14:paraId="44692ADA" w14:textId="2C4700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3365736.12</w:t>
            </w:r>
          </w:p>
        </w:tc>
        <w:tc>
          <w:tcPr>
            <w:tcW w:w="2134" w:type="dxa"/>
          </w:tcPr>
          <w:p w14:paraId="119DBB59" w14:textId="3AE0BF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290A1D" w14:textId="5B1FC38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75F100" w14:textId="6C9D02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D99D136" w14:textId="77777777" w:rsidTr="001B1EA5">
        <w:trPr>
          <w:trHeight w:val="54"/>
        </w:trPr>
        <w:tc>
          <w:tcPr>
            <w:tcW w:w="1691" w:type="dxa"/>
          </w:tcPr>
          <w:p w14:paraId="1CBA3630" w14:textId="00FBCE8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2EBD81B7" w14:textId="572DBBB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720966.80</w:t>
            </w:r>
          </w:p>
        </w:tc>
        <w:tc>
          <w:tcPr>
            <w:tcW w:w="1562" w:type="dxa"/>
          </w:tcPr>
          <w:p w14:paraId="37261EC0" w14:textId="10877D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3365740.54</w:t>
            </w:r>
          </w:p>
        </w:tc>
        <w:tc>
          <w:tcPr>
            <w:tcW w:w="2134" w:type="dxa"/>
          </w:tcPr>
          <w:p w14:paraId="4C767A59" w14:textId="38D44C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4096EC" w14:textId="437A99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ADFD5" w14:textId="516C71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C81AA42" w14:textId="77777777" w:rsidTr="001B1EA5">
        <w:trPr>
          <w:trHeight w:val="54"/>
        </w:trPr>
        <w:tc>
          <w:tcPr>
            <w:tcW w:w="1691" w:type="dxa"/>
          </w:tcPr>
          <w:p w14:paraId="3BB5EF16" w14:textId="756D8C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4DA1ECC4" w14:textId="06AA712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720956.27</w:t>
            </w:r>
          </w:p>
        </w:tc>
        <w:tc>
          <w:tcPr>
            <w:tcW w:w="1562" w:type="dxa"/>
          </w:tcPr>
          <w:p w14:paraId="580509DF" w14:textId="53C2DE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3365746.52</w:t>
            </w:r>
          </w:p>
        </w:tc>
        <w:tc>
          <w:tcPr>
            <w:tcW w:w="2134" w:type="dxa"/>
          </w:tcPr>
          <w:p w14:paraId="545894B7" w14:textId="75EB04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4E0F1D" w14:textId="541266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A6B52E" w14:textId="60F628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E835A6C" w14:textId="77777777" w:rsidTr="001B1EA5">
        <w:trPr>
          <w:trHeight w:val="54"/>
        </w:trPr>
        <w:tc>
          <w:tcPr>
            <w:tcW w:w="1691" w:type="dxa"/>
          </w:tcPr>
          <w:p w14:paraId="005AF349" w14:textId="2030C4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3C33D50B" w14:textId="09F868E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720950.12</w:t>
            </w:r>
          </w:p>
        </w:tc>
        <w:tc>
          <w:tcPr>
            <w:tcW w:w="1562" w:type="dxa"/>
          </w:tcPr>
          <w:p w14:paraId="2B80D034" w14:textId="19DCD1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3365748.69</w:t>
            </w:r>
          </w:p>
        </w:tc>
        <w:tc>
          <w:tcPr>
            <w:tcW w:w="2134" w:type="dxa"/>
          </w:tcPr>
          <w:p w14:paraId="07C02E84" w14:textId="476525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C52656" w14:textId="0E4E34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CADC7" w14:textId="694CD08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2AF3C0B" w14:textId="77777777" w:rsidTr="001B1EA5">
        <w:trPr>
          <w:trHeight w:val="54"/>
        </w:trPr>
        <w:tc>
          <w:tcPr>
            <w:tcW w:w="1691" w:type="dxa"/>
          </w:tcPr>
          <w:p w14:paraId="1371D963" w14:textId="079F4F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11AD7153" w14:textId="05AB9CB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720943.31</w:t>
            </w:r>
          </w:p>
        </w:tc>
        <w:tc>
          <w:tcPr>
            <w:tcW w:w="1562" w:type="dxa"/>
          </w:tcPr>
          <w:p w14:paraId="45E14622" w14:textId="23A849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3365750.24</w:t>
            </w:r>
          </w:p>
        </w:tc>
        <w:tc>
          <w:tcPr>
            <w:tcW w:w="2134" w:type="dxa"/>
          </w:tcPr>
          <w:p w14:paraId="6E4C5D0B" w14:textId="0A08AF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9A4EE9" w14:textId="0A4956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1E0F0" w14:textId="3A8DD2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1F75589" w14:textId="77777777" w:rsidTr="001B1EA5">
        <w:trPr>
          <w:trHeight w:val="54"/>
        </w:trPr>
        <w:tc>
          <w:tcPr>
            <w:tcW w:w="1691" w:type="dxa"/>
          </w:tcPr>
          <w:p w14:paraId="38810187" w14:textId="789940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48246E6F" w14:textId="2A41307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720932.99</w:t>
            </w:r>
          </w:p>
        </w:tc>
        <w:tc>
          <w:tcPr>
            <w:tcW w:w="1562" w:type="dxa"/>
          </w:tcPr>
          <w:p w14:paraId="38AD82B9" w14:textId="21EDC8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3365751.63</w:t>
            </w:r>
          </w:p>
        </w:tc>
        <w:tc>
          <w:tcPr>
            <w:tcW w:w="2134" w:type="dxa"/>
          </w:tcPr>
          <w:p w14:paraId="737CCA59" w14:textId="3A3F62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6B9BB1" w14:textId="2CA588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0833B" w14:textId="6568D2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C70EABE" w14:textId="77777777" w:rsidTr="001B1EA5">
        <w:trPr>
          <w:trHeight w:val="54"/>
        </w:trPr>
        <w:tc>
          <w:tcPr>
            <w:tcW w:w="1691" w:type="dxa"/>
          </w:tcPr>
          <w:p w14:paraId="2130E63D" w14:textId="62EA38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6BFD6748" w14:textId="4E90847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720927.31</w:t>
            </w:r>
          </w:p>
        </w:tc>
        <w:tc>
          <w:tcPr>
            <w:tcW w:w="1562" w:type="dxa"/>
          </w:tcPr>
          <w:p w14:paraId="73702D0A" w14:textId="19363A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3365749.25</w:t>
            </w:r>
          </w:p>
        </w:tc>
        <w:tc>
          <w:tcPr>
            <w:tcW w:w="2134" w:type="dxa"/>
          </w:tcPr>
          <w:p w14:paraId="317CCA73" w14:textId="506B0F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6F7452" w14:textId="364D06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CE3FC3" w14:textId="4408CF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0A9BA74" w14:textId="77777777" w:rsidTr="001B1EA5">
        <w:trPr>
          <w:trHeight w:val="54"/>
        </w:trPr>
        <w:tc>
          <w:tcPr>
            <w:tcW w:w="1691" w:type="dxa"/>
          </w:tcPr>
          <w:p w14:paraId="4497F788" w14:textId="3A62ED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14FFEAEF" w14:textId="002DD23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720924.01</w:t>
            </w:r>
          </w:p>
        </w:tc>
        <w:tc>
          <w:tcPr>
            <w:tcW w:w="1562" w:type="dxa"/>
          </w:tcPr>
          <w:p w14:paraId="38E49416" w14:textId="78E53E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3365742.81</w:t>
            </w:r>
          </w:p>
        </w:tc>
        <w:tc>
          <w:tcPr>
            <w:tcW w:w="2134" w:type="dxa"/>
          </w:tcPr>
          <w:p w14:paraId="3411F1D9" w14:textId="0D9E5D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77F437" w14:textId="0F7BA61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E0A86A" w14:textId="159E77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74EB3C6" w14:textId="77777777" w:rsidTr="001B1EA5">
        <w:trPr>
          <w:trHeight w:val="54"/>
        </w:trPr>
        <w:tc>
          <w:tcPr>
            <w:tcW w:w="1691" w:type="dxa"/>
          </w:tcPr>
          <w:p w14:paraId="3EE97E93" w14:textId="41537F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1EA9B2DC" w14:textId="3B410AC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720921.91</w:t>
            </w:r>
          </w:p>
        </w:tc>
        <w:tc>
          <w:tcPr>
            <w:tcW w:w="1562" w:type="dxa"/>
          </w:tcPr>
          <w:p w14:paraId="6F3F5326" w14:textId="49473C7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3365736.13</w:t>
            </w:r>
          </w:p>
        </w:tc>
        <w:tc>
          <w:tcPr>
            <w:tcW w:w="2134" w:type="dxa"/>
          </w:tcPr>
          <w:p w14:paraId="6B65BF9B" w14:textId="4CE6DE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47F3E" w14:textId="4FF461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23096" w14:textId="6D4862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8EF163C" w14:textId="77777777" w:rsidTr="001B1EA5">
        <w:trPr>
          <w:trHeight w:val="54"/>
        </w:trPr>
        <w:tc>
          <w:tcPr>
            <w:tcW w:w="1691" w:type="dxa"/>
          </w:tcPr>
          <w:p w14:paraId="5F933C21" w14:textId="7734B7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2E76B4C0" w14:textId="3C6E340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720918.90</w:t>
            </w:r>
          </w:p>
        </w:tc>
        <w:tc>
          <w:tcPr>
            <w:tcW w:w="1562" w:type="dxa"/>
          </w:tcPr>
          <w:p w14:paraId="1B00FFC5" w14:textId="6ACDEE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3365729.69</w:t>
            </w:r>
          </w:p>
        </w:tc>
        <w:tc>
          <w:tcPr>
            <w:tcW w:w="2134" w:type="dxa"/>
          </w:tcPr>
          <w:p w14:paraId="1060F020" w14:textId="79565D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E8C102" w14:textId="015EAD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414B36" w14:textId="28446D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6CFCC7D" w14:textId="77777777" w:rsidTr="001B1EA5">
        <w:trPr>
          <w:trHeight w:val="54"/>
        </w:trPr>
        <w:tc>
          <w:tcPr>
            <w:tcW w:w="1691" w:type="dxa"/>
          </w:tcPr>
          <w:p w14:paraId="0A2687CD" w14:textId="7CE4B2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03346784" w14:textId="6CA7537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720915.30</w:t>
            </w:r>
          </w:p>
        </w:tc>
        <w:tc>
          <w:tcPr>
            <w:tcW w:w="1562" w:type="dxa"/>
          </w:tcPr>
          <w:p w14:paraId="0C73F498" w14:textId="6A39D4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3365722.61</w:t>
            </w:r>
          </w:p>
        </w:tc>
        <w:tc>
          <w:tcPr>
            <w:tcW w:w="2134" w:type="dxa"/>
          </w:tcPr>
          <w:p w14:paraId="577B2331" w14:textId="478B85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01F392" w14:textId="4E9309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E9FE5C" w14:textId="79E8BE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6240C45" w14:textId="77777777" w:rsidTr="001B1EA5">
        <w:trPr>
          <w:trHeight w:val="54"/>
        </w:trPr>
        <w:tc>
          <w:tcPr>
            <w:tcW w:w="1691" w:type="dxa"/>
          </w:tcPr>
          <w:p w14:paraId="7FD1181A" w14:textId="6FF795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1396AAFD" w14:textId="0838A2B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720911.10</w:t>
            </w:r>
          </w:p>
        </w:tc>
        <w:tc>
          <w:tcPr>
            <w:tcW w:w="1562" w:type="dxa"/>
          </w:tcPr>
          <w:p w14:paraId="162A6409" w14:textId="7FC646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3365717.23</w:t>
            </w:r>
          </w:p>
        </w:tc>
        <w:tc>
          <w:tcPr>
            <w:tcW w:w="2134" w:type="dxa"/>
          </w:tcPr>
          <w:p w14:paraId="734C629E" w14:textId="747D34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702DD3" w14:textId="0242F5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ADD2D" w14:textId="5DD69E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9A573D6" w14:textId="77777777" w:rsidTr="001B1EA5">
        <w:trPr>
          <w:trHeight w:val="54"/>
        </w:trPr>
        <w:tc>
          <w:tcPr>
            <w:tcW w:w="1691" w:type="dxa"/>
          </w:tcPr>
          <w:p w14:paraId="4D4AD9C9" w14:textId="1B59A4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4B91CE88" w14:textId="58FA143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720915.07</w:t>
            </w:r>
          </w:p>
        </w:tc>
        <w:tc>
          <w:tcPr>
            <w:tcW w:w="1562" w:type="dxa"/>
          </w:tcPr>
          <w:p w14:paraId="33AD216E" w14:textId="0CE6BC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3365712.32</w:t>
            </w:r>
          </w:p>
        </w:tc>
        <w:tc>
          <w:tcPr>
            <w:tcW w:w="2134" w:type="dxa"/>
          </w:tcPr>
          <w:p w14:paraId="13E853A1" w14:textId="0ACDF2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DCF2B9" w14:textId="19E29E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5875A2" w14:textId="25D9FB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85D899C" w14:textId="77777777" w:rsidTr="001B1EA5">
        <w:trPr>
          <w:trHeight w:val="54"/>
        </w:trPr>
        <w:tc>
          <w:tcPr>
            <w:tcW w:w="1691" w:type="dxa"/>
          </w:tcPr>
          <w:p w14:paraId="5EE867DE" w14:textId="67750C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14E58CCA" w14:textId="1063C04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720913.20</w:t>
            </w:r>
          </w:p>
        </w:tc>
        <w:tc>
          <w:tcPr>
            <w:tcW w:w="1562" w:type="dxa"/>
          </w:tcPr>
          <w:p w14:paraId="4556CC64" w14:textId="5DD433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3365704.59</w:t>
            </w:r>
          </w:p>
        </w:tc>
        <w:tc>
          <w:tcPr>
            <w:tcW w:w="2134" w:type="dxa"/>
          </w:tcPr>
          <w:p w14:paraId="2DEBFC35" w14:textId="30BAD3A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375BF6" w14:textId="0A55A2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FDCFC" w14:textId="124323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087400" w14:textId="77777777" w:rsidTr="001B1EA5">
        <w:trPr>
          <w:trHeight w:val="54"/>
        </w:trPr>
        <w:tc>
          <w:tcPr>
            <w:tcW w:w="1691" w:type="dxa"/>
          </w:tcPr>
          <w:p w14:paraId="454CAB6C" w14:textId="485724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29592959" w14:textId="5228CFA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720908.76</w:t>
            </w:r>
          </w:p>
        </w:tc>
        <w:tc>
          <w:tcPr>
            <w:tcW w:w="1562" w:type="dxa"/>
          </w:tcPr>
          <w:p w14:paraId="5C941060" w14:textId="02B342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3365693.83</w:t>
            </w:r>
          </w:p>
        </w:tc>
        <w:tc>
          <w:tcPr>
            <w:tcW w:w="2134" w:type="dxa"/>
          </w:tcPr>
          <w:p w14:paraId="374512EF" w14:textId="321BC2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42F6A" w14:textId="6DEFAC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CBF87D" w14:textId="1EC294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581E3F0" w14:textId="77777777" w:rsidTr="001B1EA5">
        <w:trPr>
          <w:trHeight w:val="54"/>
        </w:trPr>
        <w:tc>
          <w:tcPr>
            <w:tcW w:w="1691" w:type="dxa"/>
          </w:tcPr>
          <w:p w14:paraId="6891054E" w14:textId="231239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1E857ACC" w14:textId="0D459E8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720903.61</w:t>
            </w:r>
          </w:p>
        </w:tc>
        <w:tc>
          <w:tcPr>
            <w:tcW w:w="1562" w:type="dxa"/>
          </w:tcPr>
          <w:p w14:paraId="01C4B3EA" w14:textId="42DF81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3365678.38</w:t>
            </w:r>
          </w:p>
        </w:tc>
        <w:tc>
          <w:tcPr>
            <w:tcW w:w="2134" w:type="dxa"/>
          </w:tcPr>
          <w:p w14:paraId="7236B647" w14:textId="138835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BAA52" w14:textId="6B7DC4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1E52E" w14:textId="52D6A5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AF3D66A" w14:textId="77777777" w:rsidTr="001B1EA5">
        <w:trPr>
          <w:trHeight w:val="54"/>
        </w:trPr>
        <w:tc>
          <w:tcPr>
            <w:tcW w:w="1691" w:type="dxa"/>
          </w:tcPr>
          <w:p w14:paraId="54FEC5FB" w14:textId="2775A3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4CFE01BA" w14:textId="671BF26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720892.13</w:t>
            </w:r>
          </w:p>
        </w:tc>
        <w:tc>
          <w:tcPr>
            <w:tcW w:w="1562" w:type="dxa"/>
          </w:tcPr>
          <w:p w14:paraId="47952AB7" w14:textId="363059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3365639.63</w:t>
            </w:r>
          </w:p>
        </w:tc>
        <w:tc>
          <w:tcPr>
            <w:tcW w:w="2134" w:type="dxa"/>
          </w:tcPr>
          <w:p w14:paraId="409488C5" w14:textId="77D521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4FC2B0" w14:textId="467562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EC9A9A" w14:textId="206336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1A31291" w14:textId="77777777" w:rsidTr="001B1EA5">
        <w:trPr>
          <w:trHeight w:val="54"/>
        </w:trPr>
        <w:tc>
          <w:tcPr>
            <w:tcW w:w="1691" w:type="dxa"/>
          </w:tcPr>
          <w:p w14:paraId="6A4D37FC" w14:textId="480C29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2F69BEE6" w14:textId="15996D0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720911.79</w:t>
            </w:r>
          </w:p>
        </w:tc>
        <w:tc>
          <w:tcPr>
            <w:tcW w:w="1562" w:type="dxa"/>
          </w:tcPr>
          <w:p w14:paraId="06CD5D2B" w14:textId="39F786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3365631.69</w:t>
            </w:r>
          </w:p>
        </w:tc>
        <w:tc>
          <w:tcPr>
            <w:tcW w:w="2134" w:type="dxa"/>
          </w:tcPr>
          <w:p w14:paraId="0F7BE569" w14:textId="67FA11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1C95C2" w14:textId="7F7979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A9F830" w14:textId="723AC7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3AB6EF6" w14:textId="77777777" w:rsidTr="001B1EA5">
        <w:trPr>
          <w:trHeight w:val="54"/>
        </w:trPr>
        <w:tc>
          <w:tcPr>
            <w:tcW w:w="1691" w:type="dxa"/>
          </w:tcPr>
          <w:p w14:paraId="698C38A2" w14:textId="02CC91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43658FD8" w14:textId="7CED77A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720935.59</w:t>
            </w:r>
          </w:p>
        </w:tc>
        <w:tc>
          <w:tcPr>
            <w:tcW w:w="1562" w:type="dxa"/>
          </w:tcPr>
          <w:p w14:paraId="2A4C2803" w14:textId="3D149F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3365631.53</w:t>
            </w:r>
          </w:p>
        </w:tc>
        <w:tc>
          <w:tcPr>
            <w:tcW w:w="2134" w:type="dxa"/>
          </w:tcPr>
          <w:p w14:paraId="46A7CD10" w14:textId="5B34BF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2ADB7" w14:textId="11975C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F033A" w14:textId="76D0A9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645F2A3" w14:textId="77777777" w:rsidTr="001B1EA5">
        <w:trPr>
          <w:trHeight w:val="54"/>
        </w:trPr>
        <w:tc>
          <w:tcPr>
            <w:tcW w:w="1691" w:type="dxa"/>
          </w:tcPr>
          <w:p w14:paraId="74BE29F1" w14:textId="247A42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3E5BF4AB" w14:textId="0167B8D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720960.03</w:t>
            </w:r>
          </w:p>
        </w:tc>
        <w:tc>
          <w:tcPr>
            <w:tcW w:w="1562" w:type="dxa"/>
          </w:tcPr>
          <w:p w14:paraId="68C6102C" w14:textId="032B42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3365617.06</w:t>
            </w:r>
          </w:p>
        </w:tc>
        <w:tc>
          <w:tcPr>
            <w:tcW w:w="2134" w:type="dxa"/>
          </w:tcPr>
          <w:p w14:paraId="11674FD7" w14:textId="2DAC01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6E9524" w14:textId="3ABC19D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5C5C1A" w14:textId="5D3742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0C0D536" w14:textId="77777777" w:rsidTr="001B1EA5">
        <w:trPr>
          <w:trHeight w:val="54"/>
        </w:trPr>
        <w:tc>
          <w:tcPr>
            <w:tcW w:w="1691" w:type="dxa"/>
          </w:tcPr>
          <w:p w14:paraId="151EC007" w14:textId="40C054B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57B97FCB" w14:textId="2D7E604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720985.40</w:t>
            </w:r>
          </w:p>
        </w:tc>
        <w:tc>
          <w:tcPr>
            <w:tcW w:w="1562" w:type="dxa"/>
          </w:tcPr>
          <w:p w14:paraId="026871E1" w14:textId="644114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3365589.14</w:t>
            </w:r>
          </w:p>
        </w:tc>
        <w:tc>
          <w:tcPr>
            <w:tcW w:w="2134" w:type="dxa"/>
          </w:tcPr>
          <w:p w14:paraId="7BE58420" w14:textId="2FBAA5F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0AB318" w14:textId="267DF0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8566AD" w14:textId="48780E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669CE91" w14:textId="77777777" w:rsidTr="001B1EA5">
        <w:trPr>
          <w:trHeight w:val="54"/>
        </w:trPr>
        <w:tc>
          <w:tcPr>
            <w:tcW w:w="1691" w:type="dxa"/>
          </w:tcPr>
          <w:p w14:paraId="1B82CF45" w14:textId="342669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04564FFA" w14:textId="40A31DB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721006.69</w:t>
            </w:r>
          </w:p>
        </w:tc>
        <w:tc>
          <w:tcPr>
            <w:tcW w:w="1562" w:type="dxa"/>
          </w:tcPr>
          <w:p w14:paraId="7E46EF5A" w14:textId="4CB704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3365572.47</w:t>
            </w:r>
          </w:p>
        </w:tc>
        <w:tc>
          <w:tcPr>
            <w:tcW w:w="2134" w:type="dxa"/>
          </w:tcPr>
          <w:p w14:paraId="02593F1E" w14:textId="242B6C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D71945" w14:textId="30FEEA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F14ED3" w14:textId="3E7952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CB889FA" w14:textId="77777777" w:rsidTr="001B1EA5">
        <w:trPr>
          <w:trHeight w:val="54"/>
        </w:trPr>
        <w:tc>
          <w:tcPr>
            <w:tcW w:w="1691" w:type="dxa"/>
          </w:tcPr>
          <w:p w14:paraId="0AF1F2D4" w14:textId="7E9236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7EFD6E67" w14:textId="4A40CD7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721026.60</w:t>
            </w:r>
          </w:p>
        </w:tc>
        <w:tc>
          <w:tcPr>
            <w:tcW w:w="1562" w:type="dxa"/>
          </w:tcPr>
          <w:p w14:paraId="5B8158E2" w14:textId="33185F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3365560.72</w:t>
            </w:r>
          </w:p>
        </w:tc>
        <w:tc>
          <w:tcPr>
            <w:tcW w:w="2134" w:type="dxa"/>
          </w:tcPr>
          <w:p w14:paraId="0C3BAC7F" w14:textId="491932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5482B" w14:textId="66B232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BE9721" w14:textId="5D43BF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A67518C" w14:textId="77777777" w:rsidTr="001B1EA5">
        <w:trPr>
          <w:trHeight w:val="54"/>
        </w:trPr>
        <w:tc>
          <w:tcPr>
            <w:tcW w:w="1691" w:type="dxa"/>
          </w:tcPr>
          <w:p w14:paraId="28DB77C2" w14:textId="58B03B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068E1928" w14:textId="7BF50BC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721063.77</w:t>
            </w:r>
          </w:p>
        </w:tc>
        <w:tc>
          <w:tcPr>
            <w:tcW w:w="1562" w:type="dxa"/>
          </w:tcPr>
          <w:p w14:paraId="1467D88B" w14:textId="02D205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3365545.05</w:t>
            </w:r>
          </w:p>
        </w:tc>
        <w:tc>
          <w:tcPr>
            <w:tcW w:w="2134" w:type="dxa"/>
          </w:tcPr>
          <w:p w14:paraId="6EEB0B22" w14:textId="4E3AEC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1711DC" w14:textId="458A37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4FE29" w14:textId="629059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5B4DCE6" w14:textId="77777777" w:rsidTr="001B1EA5">
        <w:trPr>
          <w:trHeight w:val="54"/>
        </w:trPr>
        <w:tc>
          <w:tcPr>
            <w:tcW w:w="1691" w:type="dxa"/>
          </w:tcPr>
          <w:p w14:paraId="3651A14C" w14:textId="568B24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74A5B61A" w14:textId="3304C84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721083.95</w:t>
            </w:r>
          </w:p>
        </w:tc>
        <w:tc>
          <w:tcPr>
            <w:tcW w:w="1562" w:type="dxa"/>
          </w:tcPr>
          <w:p w14:paraId="1447E6F4" w14:textId="5984FE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3365540.00</w:t>
            </w:r>
          </w:p>
        </w:tc>
        <w:tc>
          <w:tcPr>
            <w:tcW w:w="2134" w:type="dxa"/>
          </w:tcPr>
          <w:p w14:paraId="2573DA83" w14:textId="5E2353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28C15" w14:textId="0C3DC2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5002E" w14:textId="386132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9B34E36" w14:textId="77777777" w:rsidTr="001B1EA5">
        <w:trPr>
          <w:trHeight w:val="54"/>
        </w:trPr>
        <w:tc>
          <w:tcPr>
            <w:tcW w:w="1691" w:type="dxa"/>
          </w:tcPr>
          <w:p w14:paraId="53840042" w14:textId="1ECC51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0A0AC550" w14:textId="1F4E14A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721094.96</w:t>
            </w:r>
          </w:p>
        </w:tc>
        <w:tc>
          <w:tcPr>
            <w:tcW w:w="1562" w:type="dxa"/>
          </w:tcPr>
          <w:p w14:paraId="5A403FAA" w14:textId="1179FA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3365535.82</w:t>
            </w:r>
          </w:p>
        </w:tc>
        <w:tc>
          <w:tcPr>
            <w:tcW w:w="2134" w:type="dxa"/>
          </w:tcPr>
          <w:p w14:paraId="6DD74009" w14:textId="0F9522D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C08CF5" w14:textId="676667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EC7E39" w14:textId="5E9B7C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53BA964" w14:textId="77777777" w:rsidTr="001B1EA5">
        <w:trPr>
          <w:trHeight w:val="54"/>
        </w:trPr>
        <w:tc>
          <w:tcPr>
            <w:tcW w:w="1691" w:type="dxa"/>
          </w:tcPr>
          <w:p w14:paraId="7FE4FBBF" w14:textId="5CDE225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0E9ACD52" w14:textId="50D93D1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721114.02</w:t>
            </w:r>
          </w:p>
        </w:tc>
        <w:tc>
          <w:tcPr>
            <w:tcW w:w="1562" w:type="dxa"/>
          </w:tcPr>
          <w:p w14:paraId="63C36AB9" w14:textId="3909D6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3365530.04</w:t>
            </w:r>
          </w:p>
        </w:tc>
        <w:tc>
          <w:tcPr>
            <w:tcW w:w="2134" w:type="dxa"/>
          </w:tcPr>
          <w:p w14:paraId="5AE2344A" w14:textId="498348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CE91A" w14:textId="4C7A72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876BB4" w14:textId="108DCDC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1DAF7B9" w14:textId="77777777" w:rsidTr="001B1EA5">
        <w:trPr>
          <w:trHeight w:val="54"/>
        </w:trPr>
        <w:tc>
          <w:tcPr>
            <w:tcW w:w="1691" w:type="dxa"/>
          </w:tcPr>
          <w:p w14:paraId="15CCD95A" w14:textId="085E3A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6EBAFDFA" w14:textId="21FF556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721119.58</w:t>
            </w:r>
          </w:p>
        </w:tc>
        <w:tc>
          <w:tcPr>
            <w:tcW w:w="1562" w:type="dxa"/>
          </w:tcPr>
          <w:p w14:paraId="16AE4713" w14:textId="5B7BF8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3365527.87</w:t>
            </w:r>
          </w:p>
        </w:tc>
        <w:tc>
          <w:tcPr>
            <w:tcW w:w="2134" w:type="dxa"/>
          </w:tcPr>
          <w:p w14:paraId="36E962EB" w14:textId="3DF94D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284A1FF" w14:textId="201FCD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5477833" w14:textId="7F1398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E57E31D" w14:textId="77777777" w:rsidTr="001B1EA5">
        <w:trPr>
          <w:trHeight w:val="54"/>
        </w:trPr>
        <w:tc>
          <w:tcPr>
            <w:tcW w:w="1691" w:type="dxa"/>
          </w:tcPr>
          <w:p w14:paraId="1F14ACBD" w14:textId="0CB0BE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77338A60" w14:textId="738EF4E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721126.44</w:t>
            </w:r>
          </w:p>
        </w:tc>
        <w:tc>
          <w:tcPr>
            <w:tcW w:w="1562" w:type="dxa"/>
          </w:tcPr>
          <w:p w14:paraId="0F507C2A" w14:textId="4E55C2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3365524.27</w:t>
            </w:r>
          </w:p>
        </w:tc>
        <w:tc>
          <w:tcPr>
            <w:tcW w:w="2134" w:type="dxa"/>
          </w:tcPr>
          <w:p w14:paraId="1DB81154" w14:textId="4B02ED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D9497" w14:textId="4A6F73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BA2CDD" w14:textId="309E53A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9C11261" w14:textId="77777777" w:rsidTr="001B1EA5">
        <w:trPr>
          <w:trHeight w:val="54"/>
        </w:trPr>
        <w:tc>
          <w:tcPr>
            <w:tcW w:w="1691" w:type="dxa"/>
          </w:tcPr>
          <w:p w14:paraId="1866A70F" w14:textId="3EEAF0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3523A39F" w14:textId="560604E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721145.70</w:t>
            </w:r>
          </w:p>
        </w:tc>
        <w:tc>
          <w:tcPr>
            <w:tcW w:w="1562" w:type="dxa"/>
          </w:tcPr>
          <w:p w14:paraId="3348D4F1" w14:textId="3FF697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3365515.67</w:t>
            </w:r>
          </w:p>
        </w:tc>
        <w:tc>
          <w:tcPr>
            <w:tcW w:w="2134" w:type="dxa"/>
          </w:tcPr>
          <w:p w14:paraId="0C1DF4A6" w14:textId="7217B4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F48A3" w14:textId="1283B7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2883B" w14:textId="622051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2760289" w14:textId="77777777" w:rsidTr="001B1EA5">
        <w:trPr>
          <w:trHeight w:val="54"/>
        </w:trPr>
        <w:tc>
          <w:tcPr>
            <w:tcW w:w="1691" w:type="dxa"/>
          </w:tcPr>
          <w:p w14:paraId="10D64D7D" w14:textId="144C2A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08676FD5" w14:textId="48FC882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721151.66</w:t>
            </w:r>
          </w:p>
        </w:tc>
        <w:tc>
          <w:tcPr>
            <w:tcW w:w="1562" w:type="dxa"/>
          </w:tcPr>
          <w:p w14:paraId="0339F36F" w14:textId="1AFF0F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3365514.18</w:t>
            </w:r>
          </w:p>
        </w:tc>
        <w:tc>
          <w:tcPr>
            <w:tcW w:w="2134" w:type="dxa"/>
          </w:tcPr>
          <w:p w14:paraId="613C8D83" w14:textId="45F0BD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0DD087" w14:textId="3F96AA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05B824" w14:textId="12050B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FAB9A23" w14:textId="77777777" w:rsidTr="001B1EA5">
        <w:trPr>
          <w:trHeight w:val="54"/>
        </w:trPr>
        <w:tc>
          <w:tcPr>
            <w:tcW w:w="1691" w:type="dxa"/>
          </w:tcPr>
          <w:p w14:paraId="3E2C7CAA" w14:textId="6544FC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4BB7666A" w14:textId="228DB3F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721161.58</w:t>
            </w:r>
          </w:p>
        </w:tc>
        <w:tc>
          <w:tcPr>
            <w:tcW w:w="1562" w:type="dxa"/>
          </w:tcPr>
          <w:p w14:paraId="55E0D67C" w14:textId="313DAB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3365507.49</w:t>
            </w:r>
          </w:p>
        </w:tc>
        <w:tc>
          <w:tcPr>
            <w:tcW w:w="2134" w:type="dxa"/>
          </w:tcPr>
          <w:p w14:paraId="2D91350E" w14:textId="25DF89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AD240B" w14:textId="0BB05F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4C7830" w14:textId="083F17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F18A4B9" w14:textId="77777777" w:rsidTr="001B1EA5">
        <w:trPr>
          <w:trHeight w:val="54"/>
        </w:trPr>
        <w:tc>
          <w:tcPr>
            <w:tcW w:w="1691" w:type="dxa"/>
          </w:tcPr>
          <w:p w14:paraId="4928CE98" w14:textId="4F7440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3D8A6D05" w14:textId="39DC1D1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721172.83</w:t>
            </w:r>
          </w:p>
        </w:tc>
        <w:tc>
          <w:tcPr>
            <w:tcW w:w="1562" w:type="dxa"/>
          </w:tcPr>
          <w:p w14:paraId="02851D74" w14:textId="4C53B4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3365490.97</w:t>
            </w:r>
          </w:p>
        </w:tc>
        <w:tc>
          <w:tcPr>
            <w:tcW w:w="2134" w:type="dxa"/>
          </w:tcPr>
          <w:p w14:paraId="47C7AD4D" w14:textId="4231E3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504BB9" w14:textId="0EFC0C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75E680" w14:textId="7689C7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9DD50B9" w14:textId="77777777" w:rsidTr="001B1EA5">
        <w:trPr>
          <w:trHeight w:val="54"/>
        </w:trPr>
        <w:tc>
          <w:tcPr>
            <w:tcW w:w="1691" w:type="dxa"/>
          </w:tcPr>
          <w:p w14:paraId="0A101B8F" w14:textId="2A6E829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26FDFFB6" w14:textId="6C952D0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721186.68</w:t>
            </w:r>
          </w:p>
        </w:tc>
        <w:tc>
          <w:tcPr>
            <w:tcW w:w="1562" w:type="dxa"/>
          </w:tcPr>
          <w:p w14:paraId="7947BCE2" w14:textId="31ED52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3365474.69</w:t>
            </w:r>
          </w:p>
        </w:tc>
        <w:tc>
          <w:tcPr>
            <w:tcW w:w="2134" w:type="dxa"/>
          </w:tcPr>
          <w:p w14:paraId="50262D27" w14:textId="788823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EFF2B" w14:textId="19B4F8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FF1D4" w14:textId="4EB68C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444F2C" w14:textId="77777777" w:rsidTr="001B1EA5">
        <w:trPr>
          <w:trHeight w:val="54"/>
        </w:trPr>
        <w:tc>
          <w:tcPr>
            <w:tcW w:w="1691" w:type="dxa"/>
          </w:tcPr>
          <w:p w14:paraId="14D8AA9D" w14:textId="119E00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5716050E" w14:textId="757D7B6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721198.06</w:t>
            </w:r>
          </w:p>
        </w:tc>
        <w:tc>
          <w:tcPr>
            <w:tcW w:w="1562" w:type="dxa"/>
          </w:tcPr>
          <w:p w14:paraId="02CCBC06" w14:textId="69F4145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3365463.31</w:t>
            </w:r>
          </w:p>
        </w:tc>
        <w:tc>
          <w:tcPr>
            <w:tcW w:w="2134" w:type="dxa"/>
          </w:tcPr>
          <w:p w14:paraId="0355EA74" w14:textId="53BE752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0276F" w14:textId="4CA212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575C9" w14:textId="009C04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5B79449" w14:textId="77777777" w:rsidTr="001B1EA5">
        <w:trPr>
          <w:trHeight w:val="54"/>
        </w:trPr>
        <w:tc>
          <w:tcPr>
            <w:tcW w:w="1691" w:type="dxa"/>
          </w:tcPr>
          <w:p w14:paraId="62948C46" w14:textId="2EC08D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77D63CA2" w14:textId="2BF4332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721209.59</w:t>
            </w:r>
          </w:p>
        </w:tc>
        <w:tc>
          <w:tcPr>
            <w:tcW w:w="1562" w:type="dxa"/>
          </w:tcPr>
          <w:p w14:paraId="70E0FF92" w14:textId="525BA0D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3365450.60</w:t>
            </w:r>
          </w:p>
        </w:tc>
        <w:tc>
          <w:tcPr>
            <w:tcW w:w="2134" w:type="dxa"/>
          </w:tcPr>
          <w:p w14:paraId="02B97376" w14:textId="2036E0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F2D3E" w14:textId="744215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C75FEB" w14:textId="264F21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B50215E" w14:textId="77777777" w:rsidTr="001B1EA5">
        <w:trPr>
          <w:trHeight w:val="54"/>
        </w:trPr>
        <w:tc>
          <w:tcPr>
            <w:tcW w:w="1691" w:type="dxa"/>
          </w:tcPr>
          <w:p w14:paraId="3E5D550A" w14:textId="4C1CFE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1D944244" w14:textId="0F4BDA2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721214.93</w:t>
            </w:r>
          </w:p>
        </w:tc>
        <w:tc>
          <w:tcPr>
            <w:tcW w:w="1562" w:type="dxa"/>
          </w:tcPr>
          <w:p w14:paraId="5BBEF82D" w14:textId="6BFD977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3365446.33</w:t>
            </w:r>
          </w:p>
        </w:tc>
        <w:tc>
          <w:tcPr>
            <w:tcW w:w="2134" w:type="dxa"/>
          </w:tcPr>
          <w:p w14:paraId="4843CF82" w14:textId="7AA85C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7C7D0C" w14:textId="27F7B4A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638DB" w14:textId="64DA75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75109E6" w14:textId="77777777" w:rsidTr="001B1EA5">
        <w:trPr>
          <w:trHeight w:val="54"/>
        </w:trPr>
        <w:tc>
          <w:tcPr>
            <w:tcW w:w="1691" w:type="dxa"/>
          </w:tcPr>
          <w:p w14:paraId="23C8FA2A" w14:textId="4AF566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7031E2A4" w14:textId="4379045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721227.35</w:t>
            </w:r>
          </w:p>
        </w:tc>
        <w:tc>
          <w:tcPr>
            <w:tcW w:w="1562" w:type="dxa"/>
          </w:tcPr>
          <w:p w14:paraId="44D08F0F" w14:textId="14A8F4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3365433.18</w:t>
            </w:r>
          </w:p>
        </w:tc>
        <w:tc>
          <w:tcPr>
            <w:tcW w:w="2134" w:type="dxa"/>
          </w:tcPr>
          <w:p w14:paraId="100D186E" w14:textId="30B8730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6EEF9A" w14:textId="2F215A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AD742" w14:textId="2D8EA9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6C5BD04" w14:textId="77777777" w:rsidTr="001B1EA5">
        <w:trPr>
          <w:trHeight w:val="54"/>
        </w:trPr>
        <w:tc>
          <w:tcPr>
            <w:tcW w:w="1691" w:type="dxa"/>
          </w:tcPr>
          <w:p w14:paraId="7EC91B77" w14:textId="6AF0E8F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042F95D3" w14:textId="3726338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721233.72</w:t>
            </w:r>
          </w:p>
        </w:tc>
        <w:tc>
          <w:tcPr>
            <w:tcW w:w="1562" w:type="dxa"/>
          </w:tcPr>
          <w:p w14:paraId="30938137" w14:textId="4F92CB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3365428.27</w:t>
            </w:r>
          </w:p>
        </w:tc>
        <w:tc>
          <w:tcPr>
            <w:tcW w:w="2134" w:type="dxa"/>
          </w:tcPr>
          <w:p w14:paraId="25D0F259" w14:textId="4D9EA6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EE123A" w14:textId="5A54B7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3E295D" w14:textId="7EFF83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06B0D18" w14:textId="77777777" w:rsidTr="001B1EA5">
        <w:trPr>
          <w:trHeight w:val="54"/>
        </w:trPr>
        <w:tc>
          <w:tcPr>
            <w:tcW w:w="1691" w:type="dxa"/>
          </w:tcPr>
          <w:p w14:paraId="1E882861" w14:textId="75E2115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6881D5CC" w14:textId="7CBFCBE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721248.40</w:t>
            </w:r>
          </w:p>
        </w:tc>
        <w:tc>
          <w:tcPr>
            <w:tcW w:w="1562" w:type="dxa"/>
          </w:tcPr>
          <w:p w14:paraId="57F3D4AA" w14:textId="64FD8D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3365413.99</w:t>
            </w:r>
          </w:p>
        </w:tc>
        <w:tc>
          <w:tcPr>
            <w:tcW w:w="2134" w:type="dxa"/>
          </w:tcPr>
          <w:p w14:paraId="40326AA1" w14:textId="6E2726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17967" w14:textId="6EFCD4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0B593C" w14:textId="74643D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C2D149E" w14:textId="77777777" w:rsidTr="001B1EA5">
        <w:trPr>
          <w:trHeight w:val="54"/>
        </w:trPr>
        <w:tc>
          <w:tcPr>
            <w:tcW w:w="1691" w:type="dxa"/>
          </w:tcPr>
          <w:p w14:paraId="1E1AF411" w14:textId="687CFD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0B11E873" w14:textId="1E139E4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721254.94</w:t>
            </w:r>
          </w:p>
        </w:tc>
        <w:tc>
          <w:tcPr>
            <w:tcW w:w="1562" w:type="dxa"/>
          </w:tcPr>
          <w:p w14:paraId="490F4710" w14:textId="71AB2B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3365407.73</w:t>
            </w:r>
          </w:p>
        </w:tc>
        <w:tc>
          <w:tcPr>
            <w:tcW w:w="2134" w:type="dxa"/>
          </w:tcPr>
          <w:p w14:paraId="6A260EFF" w14:textId="4EAC2D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A32D7" w14:textId="3E5BC0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1D32A7" w14:textId="60E1BB0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C031632" w14:textId="77777777" w:rsidTr="001B1EA5">
        <w:trPr>
          <w:trHeight w:val="54"/>
        </w:trPr>
        <w:tc>
          <w:tcPr>
            <w:tcW w:w="1691" w:type="dxa"/>
          </w:tcPr>
          <w:p w14:paraId="298B61FB" w14:textId="4D777D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633A9513" w14:textId="7C04D2A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721270.22</w:t>
            </w:r>
          </w:p>
        </w:tc>
        <w:tc>
          <w:tcPr>
            <w:tcW w:w="1562" w:type="dxa"/>
          </w:tcPr>
          <w:p w14:paraId="5975F143" w14:textId="601251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3365393.22</w:t>
            </w:r>
          </w:p>
        </w:tc>
        <w:tc>
          <w:tcPr>
            <w:tcW w:w="2134" w:type="dxa"/>
          </w:tcPr>
          <w:p w14:paraId="1CB57EBE" w14:textId="39D4EB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CC0BF9" w14:textId="38523B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F43E34" w14:textId="45CB7A3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9FE87B3" w14:textId="77777777" w:rsidTr="001B1EA5">
        <w:trPr>
          <w:trHeight w:val="54"/>
        </w:trPr>
        <w:tc>
          <w:tcPr>
            <w:tcW w:w="1691" w:type="dxa"/>
          </w:tcPr>
          <w:p w14:paraId="31CD6043" w14:textId="74A89DF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2EF2AF46" w14:textId="03BFFE1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721291.53</w:t>
            </w:r>
          </w:p>
        </w:tc>
        <w:tc>
          <w:tcPr>
            <w:tcW w:w="1562" w:type="dxa"/>
          </w:tcPr>
          <w:p w14:paraId="2F3AEE77" w14:textId="7782B2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3365381.10</w:t>
            </w:r>
          </w:p>
        </w:tc>
        <w:tc>
          <w:tcPr>
            <w:tcW w:w="2134" w:type="dxa"/>
          </w:tcPr>
          <w:p w14:paraId="02DB2380" w14:textId="6BF3DC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D97EE" w14:textId="0569A7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EA424E" w14:textId="4142C7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33AD9E6" w14:textId="77777777" w:rsidTr="001B1EA5">
        <w:trPr>
          <w:trHeight w:val="54"/>
        </w:trPr>
        <w:tc>
          <w:tcPr>
            <w:tcW w:w="1691" w:type="dxa"/>
          </w:tcPr>
          <w:p w14:paraId="73FF21E4" w14:textId="53C5F8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1DC40B1C" w14:textId="6CD3F1E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721295.42</w:t>
            </w:r>
          </w:p>
        </w:tc>
        <w:tc>
          <w:tcPr>
            <w:tcW w:w="1562" w:type="dxa"/>
          </w:tcPr>
          <w:p w14:paraId="04EAFE94" w14:textId="19F3E0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3365378.98</w:t>
            </w:r>
          </w:p>
        </w:tc>
        <w:tc>
          <w:tcPr>
            <w:tcW w:w="2134" w:type="dxa"/>
          </w:tcPr>
          <w:p w14:paraId="4635193B" w14:textId="3BF536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5BF60" w14:textId="4946E6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BC900" w14:textId="3FFAF1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4FC2DF" w14:textId="77777777" w:rsidTr="001B1EA5">
        <w:trPr>
          <w:trHeight w:val="54"/>
        </w:trPr>
        <w:tc>
          <w:tcPr>
            <w:tcW w:w="1691" w:type="dxa"/>
          </w:tcPr>
          <w:p w14:paraId="5F25C46D" w14:textId="77F3ED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46ED7A84" w14:textId="63F4F1F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721311.33</w:t>
            </w:r>
          </w:p>
        </w:tc>
        <w:tc>
          <w:tcPr>
            <w:tcW w:w="1562" w:type="dxa"/>
          </w:tcPr>
          <w:p w14:paraId="1F81E987" w14:textId="46F427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3365367.41</w:t>
            </w:r>
          </w:p>
        </w:tc>
        <w:tc>
          <w:tcPr>
            <w:tcW w:w="2134" w:type="dxa"/>
          </w:tcPr>
          <w:p w14:paraId="55E8B622" w14:textId="1F9DAE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A02B3D" w14:textId="7F3E33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A7AACA" w14:textId="10547F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4150C7" w14:textId="77777777" w:rsidTr="001B1EA5">
        <w:trPr>
          <w:trHeight w:val="54"/>
        </w:trPr>
        <w:tc>
          <w:tcPr>
            <w:tcW w:w="1691" w:type="dxa"/>
          </w:tcPr>
          <w:p w14:paraId="59305014" w14:textId="4DC4D35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2D7CF47F" w14:textId="12ED4E0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721320.08</w:t>
            </w:r>
          </w:p>
        </w:tc>
        <w:tc>
          <w:tcPr>
            <w:tcW w:w="1562" w:type="dxa"/>
          </w:tcPr>
          <w:p w14:paraId="2DBC6ED3" w14:textId="34D677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3365359.70</w:t>
            </w:r>
          </w:p>
        </w:tc>
        <w:tc>
          <w:tcPr>
            <w:tcW w:w="2134" w:type="dxa"/>
          </w:tcPr>
          <w:p w14:paraId="30F46175" w14:textId="22B501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4B7FF3" w14:textId="14F4B1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785AD4" w14:textId="0A38F4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4E35F6" w14:textId="77777777" w:rsidTr="001B1EA5">
        <w:trPr>
          <w:trHeight w:val="54"/>
        </w:trPr>
        <w:tc>
          <w:tcPr>
            <w:tcW w:w="1691" w:type="dxa"/>
          </w:tcPr>
          <w:p w14:paraId="7B81B9E5" w14:textId="6978E5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3AC57F0E" w14:textId="5E027B8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721327.71</w:t>
            </w:r>
          </w:p>
        </w:tc>
        <w:tc>
          <w:tcPr>
            <w:tcW w:w="1562" w:type="dxa"/>
          </w:tcPr>
          <w:p w14:paraId="45A8060A" w14:textId="204953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3365352.63</w:t>
            </w:r>
          </w:p>
        </w:tc>
        <w:tc>
          <w:tcPr>
            <w:tcW w:w="2134" w:type="dxa"/>
          </w:tcPr>
          <w:p w14:paraId="59FC922F" w14:textId="3803898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810C23" w14:textId="7AC043F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BB663D" w14:textId="3CFCCD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C2ADBD" w14:textId="77777777" w:rsidTr="001B1EA5">
        <w:trPr>
          <w:trHeight w:val="54"/>
        </w:trPr>
        <w:tc>
          <w:tcPr>
            <w:tcW w:w="1691" w:type="dxa"/>
          </w:tcPr>
          <w:p w14:paraId="5FF28D48" w14:textId="7F8FE6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7722E948" w14:textId="4E89C6B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721332.43</w:t>
            </w:r>
          </w:p>
        </w:tc>
        <w:tc>
          <w:tcPr>
            <w:tcW w:w="1562" w:type="dxa"/>
          </w:tcPr>
          <w:p w14:paraId="115C5F1A" w14:textId="16991F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3365344.02</w:t>
            </w:r>
          </w:p>
        </w:tc>
        <w:tc>
          <w:tcPr>
            <w:tcW w:w="2134" w:type="dxa"/>
          </w:tcPr>
          <w:p w14:paraId="1FB92A29" w14:textId="0B5FA32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9325D6" w14:textId="6F0301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1F4C66" w14:textId="615AD9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2C8D9C4" w14:textId="77777777" w:rsidTr="001B1EA5">
        <w:trPr>
          <w:trHeight w:val="54"/>
        </w:trPr>
        <w:tc>
          <w:tcPr>
            <w:tcW w:w="1691" w:type="dxa"/>
          </w:tcPr>
          <w:p w14:paraId="7977A0C5" w14:textId="3E56F0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7D5FADA2" w14:textId="2844C16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721357.37</w:t>
            </w:r>
          </w:p>
        </w:tc>
        <w:tc>
          <w:tcPr>
            <w:tcW w:w="1562" w:type="dxa"/>
          </w:tcPr>
          <w:p w14:paraId="5A951AA8" w14:textId="70BC3E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3365322.70</w:t>
            </w:r>
          </w:p>
        </w:tc>
        <w:tc>
          <w:tcPr>
            <w:tcW w:w="2134" w:type="dxa"/>
          </w:tcPr>
          <w:p w14:paraId="252C9425" w14:textId="00ACC8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C259C" w14:textId="7F9CAF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7BA72B" w14:textId="38F57E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007CE89" w14:textId="77777777" w:rsidTr="001B1EA5">
        <w:trPr>
          <w:trHeight w:val="54"/>
        </w:trPr>
        <w:tc>
          <w:tcPr>
            <w:tcW w:w="1691" w:type="dxa"/>
          </w:tcPr>
          <w:p w14:paraId="1989D06B" w14:textId="168B26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570D5320" w14:textId="7354AAB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721358.62</w:t>
            </w:r>
          </w:p>
        </w:tc>
        <w:tc>
          <w:tcPr>
            <w:tcW w:w="1562" w:type="dxa"/>
          </w:tcPr>
          <w:p w14:paraId="353AE84D" w14:textId="12257D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3365320.40</w:t>
            </w:r>
          </w:p>
        </w:tc>
        <w:tc>
          <w:tcPr>
            <w:tcW w:w="2134" w:type="dxa"/>
          </w:tcPr>
          <w:p w14:paraId="2FEEA2E6" w14:textId="434013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C0B9F" w14:textId="0C3D80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6CA33" w14:textId="2E6FAC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90E9EE8" w14:textId="77777777" w:rsidTr="001B1EA5">
        <w:trPr>
          <w:trHeight w:val="54"/>
        </w:trPr>
        <w:tc>
          <w:tcPr>
            <w:tcW w:w="1691" w:type="dxa"/>
          </w:tcPr>
          <w:p w14:paraId="1B59E611" w14:textId="60F2F1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62DBDF08" w14:textId="63234B4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721363.79</w:t>
            </w:r>
          </w:p>
        </w:tc>
        <w:tc>
          <w:tcPr>
            <w:tcW w:w="1562" w:type="dxa"/>
          </w:tcPr>
          <w:p w14:paraId="28083357" w14:textId="5C0B43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3365307.81</w:t>
            </w:r>
          </w:p>
        </w:tc>
        <w:tc>
          <w:tcPr>
            <w:tcW w:w="2134" w:type="dxa"/>
          </w:tcPr>
          <w:p w14:paraId="5DA646A1" w14:textId="372B35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F066E7" w14:textId="0FB0D2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892A4" w14:textId="0D9233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4931D2D" w14:textId="77777777" w:rsidTr="001B1EA5">
        <w:trPr>
          <w:trHeight w:val="54"/>
        </w:trPr>
        <w:tc>
          <w:tcPr>
            <w:tcW w:w="1691" w:type="dxa"/>
          </w:tcPr>
          <w:p w14:paraId="1B92753B" w14:textId="0AD316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5CA815F3" w14:textId="5F1A923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721369.50</w:t>
            </w:r>
          </w:p>
        </w:tc>
        <w:tc>
          <w:tcPr>
            <w:tcW w:w="1562" w:type="dxa"/>
          </w:tcPr>
          <w:p w14:paraId="375EE9FD" w14:textId="196822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3365291.65</w:t>
            </w:r>
          </w:p>
        </w:tc>
        <w:tc>
          <w:tcPr>
            <w:tcW w:w="2134" w:type="dxa"/>
          </w:tcPr>
          <w:p w14:paraId="4F43592A" w14:textId="4B0E85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C07A52" w14:textId="0716EF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1825E" w14:textId="15E457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FE8DFEC" w14:textId="77777777" w:rsidTr="001B1EA5">
        <w:trPr>
          <w:trHeight w:val="54"/>
        </w:trPr>
        <w:tc>
          <w:tcPr>
            <w:tcW w:w="1691" w:type="dxa"/>
          </w:tcPr>
          <w:p w14:paraId="77F25E0D" w14:textId="53E357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280F1F39" w14:textId="5397D98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721383.18</w:t>
            </w:r>
          </w:p>
        </w:tc>
        <w:tc>
          <w:tcPr>
            <w:tcW w:w="1562" w:type="dxa"/>
          </w:tcPr>
          <w:p w14:paraId="672D82FB" w14:textId="03817D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3365269.45</w:t>
            </w:r>
          </w:p>
        </w:tc>
        <w:tc>
          <w:tcPr>
            <w:tcW w:w="2134" w:type="dxa"/>
          </w:tcPr>
          <w:p w14:paraId="5806B6A4" w14:textId="19B536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99B28" w14:textId="57EA7C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1FE62" w14:textId="59A53C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E2752BA" w14:textId="77777777" w:rsidTr="001B1EA5">
        <w:trPr>
          <w:trHeight w:val="54"/>
        </w:trPr>
        <w:tc>
          <w:tcPr>
            <w:tcW w:w="1691" w:type="dxa"/>
          </w:tcPr>
          <w:p w14:paraId="18A453B4" w14:textId="559D8A3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732BD896" w14:textId="17CCB90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721391.04</w:t>
            </w:r>
          </w:p>
        </w:tc>
        <w:tc>
          <w:tcPr>
            <w:tcW w:w="1562" w:type="dxa"/>
          </w:tcPr>
          <w:p w14:paraId="7420D52B" w14:textId="23E3E35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3365258.11</w:t>
            </w:r>
          </w:p>
        </w:tc>
        <w:tc>
          <w:tcPr>
            <w:tcW w:w="2134" w:type="dxa"/>
          </w:tcPr>
          <w:p w14:paraId="2A9EDB5E" w14:textId="789657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26BA8" w14:textId="3A9865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F8E2F3" w14:textId="036781B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D6272B5" w14:textId="77777777" w:rsidTr="001B1EA5">
        <w:trPr>
          <w:trHeight w:val="54"/>
        </w:trPr>
        <w:tc>
          <w:tcPr>
            <w:tcW w:w="1691" w:type="dxa"/>
          </w:tcPr>
          <w:p w14:paraId="2A4E816E" w14:textId="64D749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20C8113C" w14:textId="321AFDA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721395.01</w:t>
            </w:r>
          </w:p>
        </w:tc>
        <w:tc>
          <w:tcPr>
            <w:tcW w:w="1562" w:type="dxa"/>
          </w:tcPr>
          <w:p w14:paraId="3649EE15" w14:textId="508289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3365226.75</w:t>
            </w:r>
          </w:p>
        </w:tc>
        <w:tc>
          <w:tcPr>
            <w:tcW w:w="2134" w:type="dxa"/>
          </w:tcPr>
          <w:p w14:paraId="4D3F79D0" w14:textId="3AF205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3106C4" w14:textId="71D4F5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DD5DC0" w14:textId="11CE43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EE2855E" w14:textId="77777777" w:rsidTr="001B1EA5">
        <w:trPr>
          <w:trHeight w:val="54"/>
        </w:trPr>
        <w:tc>
          <w:tcPr>
            <w:tcW w:w="1691" w:type="dxa"/>
          </w:tcPr>
          <w:p w14:paraId="53FCE905" w14:textId="23232A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</w:tcPr>
          <w:p w14:paraId="28845789" w14:textId="171722E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721414.53</w:t>
            </w:r>
          </w:p>
        </w:tc>
        <w:tc>
          <w:tcPr>
            <w:tcW w:w="1562" w:type="dxa"/>
          </w:tcPr>
          <w:p w14:paraId="781ED9C4" w14:textId="6DA29D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3365186.27</w:t>
            </w:r>
          </w:p>
        </w:tc>
        <w:tc>
          <w:tcPr>
            <w:tcW w:w="2134" w:type="dxa"/>
          </w:tcPr>
          <w:p w14:paraId="52951A7B" w14:textId="128AEA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25B846" w14:textId="7662681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B3C3B" w14:textId="383F77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89C3187" w14:textId="77777777" w:rsidTr="001B1EA5">
        <w:trPr>
          <w:trHeight w:val="54"/>
        </w:trPr>
        <w:tc>
          <w:tcPr>
            <w:tcW w:w="1691" w:type="dxa"/>
          </w:tcPr>
          <w:p w14:paraId="58CF7F59" w14:textId="2B24DC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</w:tcPr>
          <w:p w14:paraId="2B554F93" w14:textId="402E55F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721436.19</w:t>
            </w:r>
          </w:p>
        </w:tc>
        <w:tc>
          <w:tcPr>
            <w:tcW w:w="1562" w:type="dxa"/>
          </w:tcPr>
          <w:p w14:paraId="02DA96DE" w14:textId="4CA463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3365137.70</w:t>
            </w:r>
          </w:p>
        </w:tc>
        <w:tc>
          <w:tcPr>
            <w:tcW w:w="2134" w:type="dxa"/>
          </w:tcPr>
          <w:p w14:paraId="16DA7BAC" w14:textId="5979F6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731BA" w14:textId="36F6EB0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B9EE9" w14:textId="39A27C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35188B0" w14:textId="77777777" w:rsidTr="001B1EA5">
        <w:trPr>
          <w:trHeight w:val="54"/>
        </w:trPr>
        <w:tc>
          <w:tcPr>
            <w:tcW w:w="1691" w:type="dxa"/>
          </w:tcPr>
          <w:p w14:paraId="39E28639" w14:textId="69F569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</w:tcPr>
          <w:p w14:paraId="4243FC11" w14:textId="06E041F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721452.05</w:t>
            </w:r>
          </w:p>
        </w:tc>
        <w:tc>
          <w:tcPr>
            <w:tcW w:w="1562" w:type="dxa"/>
          </w:tcPr>
          <w:p w14:paraId="4529FD54" w14:textId="644F5A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3365114.44</w:t>
            </w:r>
          </w:p>
        </w:tc>
        <w:tc>
          <w:tcPr>
            <w:tcW w:w="2134" w:type="dxa"/>
          </w:tcPr>
          <w:p w14:paraId="76E86198" w14:textId="53415C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F4FB81" w14:textId="0D8E78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61644D" w14:textId="2DBF08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36D5A31" w14:textId="77777777" w:rsidTr="001B1EA5">
        <w:trPr>
          <w:trHeight w:val="54"/>
        </w:trPr>
        <w:tc>
          <w:tcPr>
            <w:tcW w:w="1691" w:type="dxa"/>
          </w:tcPr>
          <w:p w14:paraId="496B9B0F" w14:textId="6529C4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</w:tcPr>
          <w:p w14:paraId="40287613" w14:textId="0E54B2B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721461.79</w:t>
            </w:r>
          </w:p>
        </w:tc>
        <w:tc>
          <w:tcPr>
            <w:tcW w:w="1562" w:type="dxa"/>
          </w:tcPr>
          <w:p w14:paraId="6B4698C2" w14:textId="625838A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3365088.08</w:t>
            </w:r>
          </w:p>
        </w:tc>
        <w:tc>
          <w:tcPr>
            <w:tcW w:w="2134" w:type="dxa"/>
          </w:tcPr>
          <w:p w14:paraId="0E5F2CDC" w14:textId="6D82E8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48BA6D" w14:textId="521BF53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24E4E1" w14:textId="159C1C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C62E7F2" w14:textId="77777777" w:rsidTr="001B1EA5">
        <w:trPr>
          <w:trHeight w:val="54"/>
        </w:trPr>
        <w:tc>
          <w:tcPr>
            <w:tcW w:w="1691" w:type="dxa"/>
          </w:tcPr>
          <w:p w14:paraId="1D4E93EC" w14:textId="29692A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</w:tcPr>
          <w:p w14:paraId="6A8D74B9" w14:textId="427DEC7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721489.26</w:t>
            </w:r>
          </w:p>
        </w:tc>
        <w:tc>
          <w:tcPr>
            <w:tcW w:w="1562" w:type="dxa"/>
          </w:tcPr>
          <w:p w14:paraId="4FC3D74D" w14:textId="73E470B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3365050.19</w:t>
            </w:r>
          </w:p>
        </w:tc>
        <w:tc>
          <w:tcPr>
            <w:tcW w:w="2134" w:type="dxa"/>
          </w:tcPr>
          <w:p w14:paraId="27279165" w14:textId="1DC5B34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01A32A" w14:textId="447BF3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D4312" w14:textId="62348D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9CB65A6" w14:textId="77777777" w:rsidTr="001B1EA5">
        <w:trPr>
          <w:trHeight w:val="54"/>
        </w:trPr>
        <w:tc>
          <w:tcPr>
            <w:tcW w:w="1691" w:type="dxa"/>
          </w:tcPr>
          <w:p w14:paraId="1A4A9780" w14:textId="0B0780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</w:tcPr>
          <w:p w14:paraId="3AA2CE6F" w14:textId="39DF36F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721540.14</w:t>
            </w:r>
          </w:p>
        </w:tc>
        <w:tc>
          <w:tcPr>
            <w:tcW w:w="1562" w:type="dxa"/>
          </w:tcPr>
          <w:p w14:paraId="12D6565D" w14:textId="434DB4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3365019.60</w:t>
            </w:r>
          </w:p>
        </w:tc>
        <w:tc>
          <w:tcPr>
            <w:tcW w:w="2134" w:type="dxa"/>
          </w:tcPr>
          <w:p w14:paraId="43BBDFB0" w14:textId="171425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813BBB" w14:textId="7AF01DC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DD31C7" w14:textId="68B4546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5C866F3" w14:textId="77777777" w:rsidTr="001B1EA5">
        <w:trPr>
          <w:trHeight w:val="54"/>
        </w:trPr>
        <w:tc>
          <w:tcPr>
            <w:tcW w:w="1691" w:type="dxa"/>
          </w:tcPr>
          <w:p w14:paraId="64E19287" w14:textId="042259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</w:tcPr>
          <w:p w14:paraId="3CBF209B" w14:textId="34DA4D6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721570.93</w:t>
            </w:r>
          </w:p>
        </w:tc>
        <w:tc>
          <w:tcPr>
            <w:tcW w:w="1562" w:type="dxa"/>
          </w:tcPr>
          <w:p w14:paraId="0B52B2CD" w14:textId="35D75D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3364981.51</w:t>
            </w:r>
          </w:p>
        </w:tc>
        <w:tc>
          <w:tcPr>
            <w:tcW w:w="2134" w:type="dxa"/>
          </w:tcPr>
          <w:p w14:paraId="7EA229CD" w14:textId="22223A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2A9AAE" w14:textId="16393A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7CCCC5" w14:textId="2C92AB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B603A6" w14:textId="77777777" w:rsidTr="001B1EA5">
        <w:trPr>
          <w:trHeight w:val="54"/>
        </w:trPr>
        <w:tc>
          <w:tcPr>
            <w:tcW w:w="1691" w:type="dxa"/>
          </w:tcPr>
          <w:p w14:paraId="49749B23" w14:textId="5AB6C7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</w:tcPr>
          <w:p w14:paraId="19707352" w14:textId="3106DB2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721583.10</w:t>
            </w:r>
          </w:p>
        </w:tc>
        <w:tc>
          <w:tcPr>
            <w:tcW w:w="1562" w:type="dxa"/>
          </w:tcPr>
          <w:p w14:paraId="0A04CFF5" w14:textId="6F137A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3364936.10</w:t>
            </w:r>
          </w:p>
        </w:tc>
        <w:tc>
          <w:tcPr>
            <w:tcW w:w="2134" w:type="dxa"/>
          </w:tcPr>
          <w:p w14:paraId="75AAA232" w14:textId="5949DE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E1D6136" w14:textId="01EBE4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82710A3" w14:textId="519E40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7144580" w14:textId="77777777" w:rsidTr="001B1EA5">
        <w:trPr>
          <w:trHeight w:val="54"/>
        </w:trPr>
        <w:tc>
          <w:tcPr>
            <w:tcW w:w="1691" w:type="dxa"/>
          </w:tcPr>
          <w:p w14:paraId="618C5FE3" w14:textId="7FBB0C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832</w:t>
            </w:r>
          </w:p>
        </w:tc>
        <w:tc>
          <w:tcPr>
            <w:tcW w:w="1558" w:type="dxa"/>
          </w:tcPr>
          <w:p w14:paraId="614781F9" w14:textId="45CB272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721605.64</w:t>
            </w:r>
          </w:p>
        </w:tc>
        <w:tc>
          <w:tcPr>
            <w:tcW w:w="1562" w:type="dxa"/>
          </w:tcPr>
          <w:p w14:paraId="0F5206A0" w14:textId="1DAA76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3364905.63</w:t>
            </w:r>
          </w:p>
        </w:tc>
        <w:tc>
          <w:tcPr>
            <w:tcW w:w="2134" w:type="dxa"/>
          </w:tcPr>
          <w:p w14:paraId="58D4E172" w14:textId="2F951E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9AA87" w14:textId="06B781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6FEE43" w14:textId="48E85C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A41BF13" w14:textId="77777777" w:rsidTr="001B1EA5">
        <w:trPr>
          <w:trHeight w:val="54"/>
        </w:trPr>
        <w:tc>
          <w:tcPr>
            <w:tcW w:w="1691" w:type="dxa"/>
          </w:tcPr>
          <w:p w14:paraId="5476953F" w14:textId="174C04B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</w:tcPr>
          <w:p w14:paraId="6448770A" w14:textId="5A5E690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721635.96</w:t>
            </w:r>
          </w:p>
        </w:tc>
        <w:tc>
          <w:tcPr>
            <w:tcW w:w="1562" w:type="dxa"/>
          </w:tcPr>
          <w:p w14:paraId="4B0B9CB7" w14:textId="72F0FF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3364877.28</w:t>
            </w:r>
          </w:p>
        </w:tc>
        <w:tc>
          <w:tcPr>
            <w:tcW w:w="2134" w:type="dxa"/>
          </w:tcPr>
          <w:p w14:paraId="1787E968" w14:textId="2294FA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1F4DA" w14:textId="485288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EB2044" w14:textId="213D2A0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D86E82B" w14:textId="77777777" w:rsidTr="001B1EA5">
        <w:trPr>
          <w:trHeight w:val="54"/>
        </w:trPr>
        <w:tc>
          <w:tcPr>
            <w:tcW w:w="1691" w:type="dxa"/>
          </w:tcPr>
          <w:p w14:paraId="6F3AAD12" w14:textId="3B85B1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</w:tcPr>
          <w:p w14:paraId="390E7C9B" w14:textId="12FA73A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721650.76</w:t>
            </w:r>
          </w:p>
        </w:tc>
        <w:tc>
          <w:tcPr>
            <w:tcW w:w="1562" w:type="dxa"/>
          </w:tcPr>
          <w:p w14:paraId="7BCF23E4" w14:textId="2D329A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3364818.58</w:t>
            </w:r>
          </w:p>
        </w:tc>
        <w:tc>
          <w:tcPr>
            <w:tcW w:w="2134" w:type="dxa"/>
          </w:tcPr>
          <w:p w14:paraId="54A0DD02" w14:textId="095BA8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B873E" w14:textId="1C54AE9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0367A" w14:textId="77BA09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1AFB608" w14:textId="77777777" w:rsidTr="001B1EA5">
        <w:trPr>
          <w:trHeight w:val="54"/>
        </w:trPr>
        <w:tc>
          <w:tcPr>
            <w:tcW w:w="1691" w:type="dxa"/>
          </w:tcPr>
          <w:p w14:paraId="70BDE019" w14:textId="2CE734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</w:tcPr>
          <w:p w14:paraId="3F4B24D4" w14:textId="3CDE01D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721688.23</w:t>
            </w:r>
          </w:p>
        </w:tc>
        <w:tc>
          <w:tcPr>
            <w:tcW w:w="1562" w:type="dxa"/>
          </w:tcPr>
          <w:p w14:paraId="40D0BBB2" w14:textId="2BFA23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3364791.36</w:t>
            </w:r>
          </w:p>
        </w:tc>
        <w:tc>
          <w:tcPr>
            <w:tcW w:w="2134" w:type="dxa"/>
          </w:tcPr>
          <w:p w14:paraId="22BD7DF9" w14:textId="3628F4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9678EC" w14:textId="5C30F1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A9C9CD" w14:textId="5CB58E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9C065EA" w14:textId="77777777" w:rsidTr="001B1EA5">
        <w:trPr>
          <w:trHeight w:val="54"/>
        </w:trPr>
        <w:tc>
          <w:tcPr>
            <w:tcW w:w="1691" w:type="dxa"/>
          </w:tcPr>
          <w:p w14:paraId="1BBB5FF4" w14:textId="25128EB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</w:tcPr>
          <w:p w14:paraId="7E5CE4DC" w14:textId="53FA9C2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721694.02</w:t>
            </w:r>
          </w:p>
        </w:tc>
        <w:tc>
          <w:tcPr>
            <w:tcW w:w="1562" w:type="dxa"/>
          </w:tcPr>
          <w:p w14:paraId="4CC4C83A" w14:textId="5044BC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3364758.39</w:t>
            </w:r>
          </w:p>
        </w:tc>
        <w:tc>
          <w:tcPr>
            <w:tcW w:w="2134" w:type="dxa"/>
          </w:tcPr>
          <w:p w14:paraId="34424019" w14:textId="77FBFB5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A1CF8D" w14:textId="18E6A04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A45793" w14:textId="629FDC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ACEEC57" w14:textId="77777777" w:rsidTr="001B1EA5">
        <w:trPr>
          <w:trHeight w:val="54"/>
        </w:trPr>
        <w:tc>
          <w:tcPr>
            <w:tcW w:w="1691" w:type="dxa"/>
          </w:tcPr>
          <w:p w14:paraId="49AD386B" w14:textId="0F4D88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</w:tcPr>
          <w:p w14:paraId="155A2D3A" w14:textId="2C6F922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721701.07</w:t>
            </w:r>
          </w:p>
        </w:tc>
        <w:tc>
          <w:tcPr>
            <w:tcW w:w="1562" w:type="dxa"/>
          </w:tcPr>
          <w:p w14:paraId="3F85C111" w14:textId="4F47AD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3364746.68</w:t>
            </w:r>
          </w:p>
        </w:tc>
        <w:tc>
          <w:tcPr>
            <w:tcW w:w="2134" w:type="dxa"/>
          </w:tcPr>
          <w:p w14:paraId="094C8F75" w14:textId="0BCF49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282CA8" w14:textId="2A558C6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4608DD" w14:textId="2EF744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86A23A1" w14:textId="77777777" w:rsidTr="001B1EA5">
        <w:trPr>
          <w:trHeight w:val="54"/>
        </w:trPr>
        <w:tc>
          <w:tcPr>
            <w:tcW w:w="1691" w:type="dxa"/>
          </w:tcPr>
          <w:p w14:paraId="2627D570" w14:textId="4AE5C48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</w:tcPr>
          <w:p w14:paraId="6133EE3F" w14:textId="6BB0941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721704.25</w:t>
            </w:r>
          </w:p>
        </w:tc>
        <w:tc>
          <w:tcPr>
            <w:tcW w:w="1562" w:type="dxa"/>
          </w:tcPr>
          <w:p w14:paraId="2047C872" w14:textId="702DAF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3364719.40</w:t>
            </w:r>
          </w:p>
        </w:tc>
        <w:tc>
          <w:tcPr>
            <w:tcW w:w="2134" w:type="dxa"/>
          </w:tcPr>
          <w:p w14:paraId="7CE183EB" w14:textId="23BF863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ECBA6" w14:textId="058D1E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27941E" w14:textId="11DF019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959F10" w14:textId="77777777" w:rsidTr="001B1EA5">
        <w:trPr>
          <w:trHeight w:val="54"/>
        </w:trPr>
        <w:tc>
          <w:tcPr>
            <w:tcW w:w="1691" w:type="dxa"/>
          </w:tcPr>
          <w:p w14:paraId="44DEF9B8" w14:textId="69040F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</w:tcPr>
          <w:p w14:paraId="391EE80D" w14:textId="5BD21C3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721718.34</w:t>
            </w:r>
          </w:p>
        </w:tc>
        <w:tc>
          <w:tcPr>
            <w:tcW w:w="1562" w:type="dxa"/>
          </w:tcPr>
          <w:p w14:paraId="71B91D40" w14:textId="2691A84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3364691.57</w:t>
            </w:r>
          </w:p>
        </w:tc>
        <w:tc>
          <w:tcPr>
            <w:tcW w:w="2134" w:type="dxa"/>
          </w:tcPr>
          <w:p w14:paraId="65A41AFB" w14:textId="3CF253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BFD40" w14:textId="377B86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1F79EF" w14:textId="18D5BE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AB0A43" w14:textId="77777777" w:rsidTr="001B1EA5">
        <w:trPr>
          <w:trHeight w:val="54"/>
        </w:trPr>
        <w:tc>
          <w:tcPr>
            <w:tcW w:w="1691" w:type="dxa"/>
          </w:tcPr>
          <w:p w14:paraId="4C41AF34" w14:textId="3AB565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</w:tcPr>
          <w:p w14:paraId="0EEB4D2A" w14:textId="5C127C1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721718.14</w:t>
            </w:r>
          </w:p>
        </w:tc>
        <w:tc>
          <w:tcPr>
            <w:tcW w:w="1562" w:type="dxa"/>
          </w:tcPr>
          <w:p w14:paraId="73FBED9E" w14:textId="4C3096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3364683.14</w:t>
            </w:r>
          </w:p>
        </w:tc>
        <w:tc>
          <w:tcPr>
            <w:tcW w:w="2134" w:type="dxa"/>
          </w:tcPr>
          <w:p w14:paraId="22D7AA6E" w14:textId="7EFBC3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20452" w14:textId="1B78C4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C86C5" w14:textId="030C50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F8397B8" w14:textId="77777777" w:rsidTr="001B1EA5">
        <w:trPr>
          <w:trHeight w:val="54"/>
        </w:trPr>
        <w:tc>
          <w:tcPr>
            <w:tcW w:w="1691" w:type="dxa"/>
          </w:tcPr>
          <w:p w14:paraId="0153AFB1" w14:textId="66602A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</w:tcPr>
          <w:p w14:paraId="0287D0E7" w14:textId="123894F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721720.13</w:t>
            </w:r>
          </w:p>
        </w:tc>
        <w:tc>
          <w:tcPr>
            <w:tcW w:w="1562" w:type="dxa"/>
          </w:tcPr>
          <w:p w14:paraId="2F65D8DB" w14:textId="1FB777C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3364650.78</w:t>
            </w:r>
          </w:p>
        </w:tc>
        <w:tc>
          <w:tcPr>
            <w:tcW w:w="2134" w:type="dxa"/>
          </w:tcPr>
          <w:p w14:paraId="713D0B9A" w14:textId="5C7A37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F313C9" w14:textId="57BE63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4AD96B" w14:textId="3DFCA2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A6DBDB3" w14:textId="77777777" w:rsidTr="001B1EA5">
        <w:trPr>
          <w:trHeight w:val="54"/>
        </w:trPr>
        <w:tc>
          <w:tcPr>
            <w:tcW w:w="1691" w:type="dxa"/>
          </w:tcPr>
          <w:p w14:paraId="0816244C" w14:textId="1F134F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</w:tcPr>
          <w:p w14:paraId="547B246A" w14:textId="42E3620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721736.95</w:t>
            </w:r>
          </w:p>
        </w:tc>
        <w:tc>
          <w:tcPr>
            <w:tcW w:w="1562" w:type="dxa"/>
          </w:tcPr>
          <w:p w14:paraId="1330E82D" w14:textId="283589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3364596.07</w:t>
            </w:r>
          </w:p>
        </w:tc>
        <w:tc>
          <w:tcPr>
            <w:tcW w:w="2134" w:type="dxa"/>
          </w:tcPr>
          <w:p w14:paraId="5647CEE1" w14:textId="28DF581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860FC" w14:textId="1B43E75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0D75D1" w14:textId="170DCA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5BCD786" w14:textId="77777777" w:rsidTr="001B1EA5">
        <w:trPr>
          <w:trHeight w:val="54"/>
        </w:trPr>
        <w:tc>
          <w:tcPr>
            <w:tcW w:w="1691" w:type="dxa"/>
          </w:tcPr>
          <w:p w14:paraId="464305D1" w14:textId="38A4E56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</w:tcPr>
          <w:p w14:paraId="144307EF" w14:textId="2901835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721769.99</w:t>
            </w:r>
          </w:p>
        </w:tc>
        <w:tc>
          <w:tcPr>
            <w:tcW w:w="1562" w:type="dxa"/>
          </w:tcPr>
          <w:p w14:paraId="6A94099A" w14:textId="3A17D8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3364570.01</w:t>
            </w:r>
          </w:p>
        </w:tc>
        <w:tc>
          <w:tcPr>
            <w:tcW w:w="2134" w:type="dxa"/>
          </w:tcPr>
          <w:p w14:paraId="4C415879" w14:textId="3FC651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EBF9A5" w14:textId="3630176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D4E0B1" w14:textId="6DFF783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3D1CA8" w14:textId="77777777" w:rsidTr="001B1EA5">
        <w:trPr>
          <w:trHeight w:val="54"/>
        </w:trPr>
        <w:tc>
          <w:tcPr>
            <w:tcW w:w="1691" w:type="dxa"/>
          </w:tcPr>
          <w:p w14:paraId="72C50E8D" w14:textId="5C8144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</w:tcPr>
          <w:p w14:paraId="0CCC3721" w14:textId="66217FBC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721786.77</w:t>
            </w:r>
          </w:p>
        </w:tc>
        <w:tc>
          <w:tcPr>
            <w:tcW w:w="1562" w:type="dxa"/>
          </w:tcPr>
          <w:p w14:paraId="116BA2DD" w14:textId="2E2E46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3364554.00</w:t>
            </w:r>
          </w:p>
        </w:tc>
        <w:tc>
          <w:tcPr>
            <w:tcW w:w="2134" w:type="dxa"/>
          </w:tcPr>
          <w:p w14:paraId="6953C2C3" w14:textId="404563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63A1CF" w14:textId="4100C4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35C6B" w14:textId="556D9FC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03A0B5C" w14:textId="77777777" w:rsidTr="001B1EA5">
        <w:trPr>
          <w:trHeight w:val="54"/>
        </w:trPr>
        <w:tc>
          <w:tcPr>
            <w:tcW w:w="1691" w:type="dxa"/>
          </w:tcPr>
          <w:p w14:paraId="56780CDA" w14:textId="7DD2C0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</w:tcPr>
          <w:p w14:paraId="5691F770" w14:textId="1928622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721797.86</w:t>
            </w:r>
          </w:p>
        </w:tc>
        <w:tc>
          <w:tcPr>
            <w:tcW w:w="1562" w:type="dxa"/>
          </w:tcPr>
          <w:p w14:paraId="38CE6146" w14:textId="3D4A48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3364547.57</w:t>
            </w:r>
          </w:p>
        </w:tc>
        <w:tc>
          <w:tcPr>
            <w:tcW w:w="2134" w:type="dxa"/>
          </w:tcPr>
          <w:p w14:paraId="60768F3F" w14:textId="65D440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625567" w14:textId="1AAB81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33160" w14:textId="408A7EB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377BC1F" w14:textId="77777777" w:rsidTr="001B1EA5">
        <w:trPr>
          <w:trHeight w:val="54"/>
        </w:trPr>
        <w:tc>
          <w:tcPr>
            <w:tcW w:w="1691" w:type="dxa"/>
          </w:tcPr>
          <w:p w14:paraId="589F1163" w14:textId="7378B60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</w:tcPr>
          <w:p w14:paraId="696ADBAE" w14:textId="78ECBA7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721821.90</w:t>
            </w:r>
          </w:p>
        </w:tc>
        <w:tc>
          <w:tcPr>
            <w:tcW w:w="1562" w:type="dxa"/>
          </w:tcPr>
          <w:p w14:paraId="437A7E73" w14:textId="2CB9FB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3364508.75</w:t>
            </w:r>
          </w:p>
        </w:tc>
        <w:tc>
          <w:tcPr>
            <w:tcW w:w="2134" w:type="dxa"/>
          </w:tcPr>
          <w:p w14:paraId="4D51CC41" w14:textId="75E25A1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15C895" w14:textId="07A6780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BCD658" w14:textId="18565D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854FFD2" w14:textId="77777777" w:rsidTr="001B1EA5">
        <w:trPr>
          <w:trHeight w:val="54"/>
        </w:trPr>
        <w:tc>
          <w:tcPr>
            <w:tcW w:w="1691" w:type="dxa"/>
          </w:tcPr>
          <w:p w14:paraId="20012209" w14:textId="2FE6EB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</w:tcPr>
          <w:p w14:paraId="66837B93" w14:textId="48F26BB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721849.40</w:t>
            </w:r>
          </w:p>
        </w:tc>
        <w:tc>
          <w:tcPr>
            <w:tcW w:w="1562" w:type="dxa"/>
          </w:tcPr>
          <w:p w14:paraId="5D289B1B" w14:textId="171A8E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3364496.49</w:t>
            </w:r>
          </w:p>
        </w:tc>
        <w:tc>
          <w:tcPr>
            <w:tcW w:w="2134" w:type="dxa"/>
          </w:tcPr>
          <w:p w14:paraId="79D33971" w14:textId="70DEF0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4F8DB3" w14:textId="33BE922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FBEA37" w14:textId="30F8FE7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A1861D0" w14:textId="77777777" w:rsidTr="001B1EA5">
        <w:trPr>
          <w:trHeight w:val="54"/>
        </w:trPr>
        <w:tc>
          <w:tcPr>
            <w:tcW w:w="1691" w:type="dxa"/>
          </w:tcPr>
          <w:p w14:paraId="7186401E" w14:textId="746D5F3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</w:tcPr>
          <w:p w14:paraId="4656A52D" w14:textId="22EBE94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721860.12</w:t>
            </w:r>
          </w:p>
        </w:tc>
        <w:tc>
          <w:tcPr>
            <w:tcW w:w="1562" w:type="dxa"/>
          </w:tcPr>
          <w:p w14:paraId="050B86F1" w14:textId="4F61FA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3364483.70</w:t>
            </w:r>
          </w:p>
        </w:tc>
        <w:tc>
          <w:tcPr>
            <w:tcW w:w="2134" w:type="dxa"/>
          </w:tcPr>
          <w:p w14:paraId="26448BFE" w14:textId="7CDC7D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BB4AD8" w14:textId="31C944B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330374" w14:textId="115F01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F0610AF" w14:textId="77777777" w:rsidTr="001B1EA5">
        <w:trPr>
          <w:trHeight w:val="54"/>
        </w:trPr>
        <w:tc>
          <w:tcPr>
            <w:tcW w:w="1691" w:type="dxa"/>
          </w:tcPr>
          <w:p w14:paraId="6710A7EA" w14:textId="26BB102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</w:tcPr>
          <w:p w14:paraId="0506B792" w14:textId="71673DF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721855.97</w:t>
            </w:r>
          </w:p>
        </w:tc>
        <w:tc>
          <w:tcPr>
            <w:tcW w:w="1562" w:type="dxa"/>
          </w:tcPr>
          <w:p w14:paraId="6DBCFD4E" w14:textId="20C14DD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3364445.33</w:t>
            </w:r>
          </w:p>
        </w:tc>
        <w:tc>
          <w:tcPr>
            <w:tcW w:w="2134" w:type="dxa"/>
          </w:tcPr>
          <w:p w14:paraId="064E8C0E" w14:textId="32D385B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FAC29" w14:textId="77BDDD8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5C67C8" w14:textId="49E85D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B72F56B" w14:textId="77777777" w:rsidTr="001B1EA5">
        <w:trPr>
          <w:trHeight w:val="54"/>
        </w:trPr>
        <w:tc>
          <w:tcPr>
            <w:tcW w:w="1691" w:type="dxa"/>
          </w:tcPr>
          <w:p w14:paraId="67DC47EA" w14:textId="143DDB9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850</w:t>
            </w:r>
          </w:p>
        </w:tc>
        <w:tc>
          <w:tcPr>
            <w:tcW w:w="1558" w:type="dxa"/>
          </w:tcPr>
          <w:p w14:paraId="08BFD578" w14:textId="241F1CC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721875.80</w:t>
            </w:r>
          </w:p>
        </w:tc>
        <w:tc>
          <w:tcPr>
            <w:tcW w:w="1562" w:type="dxa"/>
          </w:tcPr>
          <w:p w14:paraId="426D20EE" w14:textId="589F08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3364408.02</w:t>
            </w:r>
          </w:p>
        </w:tc>
        <w:tc>
          <w:tcPr>
            <w:tcW w:w="2134" w:type="dxa"/>
          </w:tcPr>
          <w:p w14:paraId="6F95171C" w14:textId="681908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A48668" w14:textId="235E94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51993" w14:textId="7E7132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D183EE5" w14:textId="77777777" w:rsidTr="001B1EA5">
        <w:trPr>
          <w:trHeight w:val="54"/>
        </w:trPr>
        <w:tc>
          <w:tcPr>
            <w:tcW w:w="1691" w:type="dxa"/>
          </w:tcPr>
          <w:p w14:paraId="315866AD" w14:textId="6631AF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</w:tcPr>
          <w:p w14:paraId="2767D596" w14:textId="1B1974D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721878.60</w:t>
            </w:r>
          </w:p>
        </w:tc>
        <w:tc>
          <w:tcPr>
            <w:tcW w:w="1562" w:type="dxa"/>
          </w:tcPr>
          <w:p w14:paraId="5579B40E" w14:textId="3AA31C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3364384.87</w:t>
            </w:r>
          </w:p>
        </w:tc>
        <w:tc>
          <w:tcPr>
            <w:tcW w:w="2134" w:type="dxa"/>
          </w:tcPr>
          <w:p w14:paraId="38FD71C0" w14:textId="1E981B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01A578" w14:textId="4C6B060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5DAD0" w14:textId="40D230C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5BA0BB1" w14:textId="77777777" w:rsidTr="001B1EA5">
        <w:trPr>
          <w:trHeight w:val="54"/>
        </w:trPr>
        <w:tc>
          <w:tcPr>
            <w:tcW w:w="1691" w:type="dxa"/>
          </w:tcPr>
          <w:p w14:paraId="6D84FB21" w14:textId="1D5F436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</w:tcPr>
          <w:p w14:paraId="21A31820" w14:textId="6AAA299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721897.27</w:t>
            </w:r>
          </w:p>
        </w:tc>
        <w:tc>
          <w:tcPr>
            <w:tcW w:w="1562" w:type="dxa"/>
          </w:tcPr>
          <w:p w14:paraId="08E15620" w14:textId="1D0AC89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3364335.91</w:t>
            </w:r>
          </w:p>
        </w:tc>
        <w:tc>
          <w:tcPr>
            <w:tcW w:w="2134" w:type="dxa"/>
          </w:tcPr>
          <w:p w14:paraId="47B1BC93" w14:textId="41BE4C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9C4107" w14:textId="3C8130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77530D" w14:textId="4330C5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01166B9" w14:textId="77777777" w:rsidTr="001B1EA5">
        <w:trPr>
          <w:trHeight w:val="54"/>
        </w:trPr>
        <w:tc>
          <w:tcPr>
            <w:tcW w:w="1691" w:type="dxa"/>
          </w:tcPr>
          <w:p w14:paraId="0F394172" w14:textId="569E81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</w:tcPr>
          <w:p w14:paraId="22907DC2" w14:textId="19E0B13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721890.43</w:t>
            </w:r>
          </w:p>
        </w:tc>
        <w:tc>
          <w:tcPr>
            <w:tcW w:w="1562" w:type="dxa"/>
          </w:tcPr>
          <w:p w14:paraId="1C353450" w14:textId="5BFB8B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3364303.41</w:t>
            </w:r>
          </w:p>
        </w:tc>
        <w:tc>
          <w:tcPr>
            <w:tcW w:w="2134" w:type="dxa"/>
          </w:tcPr>
          <w:p w14:paraId="40249F11" w14:textId="5C147B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721A2" w14:textId="18E11D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D22CE7" w14:textId="0F445B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591A372" w14:textId="77777777" w:rsidTr="001B1EA5">
        <w:trPr>
          <w:trHeight w:val="54"/>
        </w:trPr>
        <w:tc>
          <w:tcPr>
            <w:tcW w:w="1691" w:type="dxa"/>
          </w:tcPr>
          <w:p w14:paraId="71A1A51B" w14:textId="4F38226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</w:tcPr>
          <w:p w14:paraId="6147F853" w14:textId="378DC3E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721878.08</w:t>
            </w:r>
          </w:p>
        </w:tc>
        <w:tc>
          <w:tcPr>
            <w:tcW w:w="1562" w:type="dxa"/>
          </w:tcPr>
          <w:p w14:paraId="210E85CF" w14:textId="54A07A7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3364288.84</w:t>
            </w:r>
          </w:p>
        </w:tc>
        <w:tc>
          <w:tcPr>
            <w:tcW w:w="2134" w:type="dxa"/>
          </w:tcPr>
          <w:p w14:paraId="45302121" w14:textId="2B87C88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73BB0A" w14:textId="1324C8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B567D" w14:textId="053DC6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92C6DF2" w14:textId="77777777" w:rsidTr="001B1EA5">
        <w:trPr>
          <w:trHeight w:val="54"/>
        </w:trPr>
        <w:tc>
          <w:tcPr>
            <w:tcW w:w="1691" w:type="dxa"/>
          </w:tcPr>
          <w:p w14:paraId="40C92DE6" w14:textId="1882B5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</w:tcPr>
          <w:p w14:paraId="00F2A7C7" w14:textId="698A3D3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721857.41</w:t>
            </w:r>
          </w:p>
        </w:tc>
        <w:tc>
          <w:tcPr>
            <w:tcW w:w="1562" w:type="dxa"/>
          </w:tcPr>
          <w:p w14:paraId="781B1AE3" w14:textId="775AFA9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3364257.35</w:t>
            </w:r>
          </w:p>
        </w:tc>
        <w:tc>
          <w:tcPr>
            <w:tcW w:w="2134" w:type="dxa"/>
          </w:tcPr>
          <w:p w14:paraId="42E36D01" w14:textId="784D23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D98C04" w14:textId="4249E8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DD4854" w14:textId="2860E1A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D2637FE" w14:textId="77777777" w:rsidTr="001B1EA5">
        <w:trPr>
          <w:trHeight w:val="54"/>
        </w:trPr>
        <w:tc>
          <w:tcPr>
            <w:tcW w:w="1691" w:type="dxa"/>
          </w:tcPr>
          <w:p w14:paraId="72C402EF" w14:textId="4E3EE6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</w:tcPr>
          <w:p w14:paraId="64B177B1" w14:textId="5E3037F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721843.34</w:t>
            </w:r>
          </w:p>
        </w:tc>
        <w:tc>
          <w:tcPr>
            <w:tcW w:w="1562" w:type="dxa"/>
          </w:tcPr>
          <w:p w14:paraId="0749BEA9" w14:textId="7AE030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3364228.96</w:t>
            </w:r>
          </w:p>
        </w:tc>
        <w:tc>
          <w:tcPr>
            <w:tcW w:w="2134" w:type="dxa"/>
          </w:tcPr>
          <w:p w14:paraId="33240873" w14:textId="05C132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650051" w14:textId="5FB10E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9E36B" w14:textId="268CC5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EC71F25" w14:textId="77777777" w:rsidTr="001B1EA5">
        <w:trPr>
          <w:trHeight w:val="54"/>
        </w:trPr>
        <w:tc>
          <w:tcPr>
            <w:tcW w:w="1691" w:type="dxa"/>
          </w:tcPr>
          <w:p w14:paraId="4C2973C8" w14:textId="3802B9A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</w:tcPr>
          <w:p w14:paraId="6D4B9B71" w14:textId="5B9985E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721828.40</w:t>
            </w:r>
          </w:p>
        </w:tc>
        <w:tc>
          <w:tcPr>
            <w:tcW w:w="1562" w:type="dxa"/>
          </w:tcPr>
          <w:p w14:paraId="08972B73" w14:textId="2BB2ABE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3364187.69</w:t>
            </w:r>
          </w:p>
        </w:tc>
        <w:tc>
          <w:tcPr>
            <w:tcW w:w="2134" w:type="dxa"/>
          </w:tcPr>
          <w:p w14:paraId="2A6A95BF" w14:textId="0079DDF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FF985A" w14:textId="5E4427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8497FA" w14:textId="77A419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F50F2BB" w14:textId="77777777" w:rsidTr="001B1EA5">
        <w:trPr>
          <w:trHeight w:val="54"/>
        </w:trPr>
        <w:tc>
          <w:tcPr>
            <w:tcW w:w="1691" w:type="dxa"/>
          </w:tcPr>
          <w:p w14:paraId="4C392F27" w14:textId="3F7CE7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</w:tcPr>
          <w:p w14:paraId="48D2C5E8" w14:textId="35C226A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721824.51</w:t>
            </w:r>
          </w:p>
        </w:tc>
        <w:tc>
          <w:tcPr>
            <w:tcW w:w="1562" w:type="dxa"/>
          </w:tcPr>
          <w:p w14:paraId="58FF2DD8" w14:textId="745198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3364137.79</w:t>
            </w:r>
          </w:p>
        </w:tc>
        <w:tc>
          <w:tcPr>
            <w:tcW w:w="2134" w:type="dxa"/>
          </w:tcPr>
          <w:p w14:paraId="508EAC22" w14:textId="795648C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6E6713" w14:textId="7E33590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750BC3" w14:textId="12EC48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BD0482" w14:textId="77777777" w:rsidTr="001B1EA5">
        <w:trPr>
          <w:trHeight w:val="54"/>
        </w:trPr>
        <w:tc>
          <w:tcPr>
            <w:tcW w:w="1691" w:type="dxa"/>
          </w:tcPr>
          <w:p w14:paraId="26B5B83C" w14:textId="2662BA1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</w:tcPr>
          <w:p w14:paraId="24699F61" w14:textId="34897CB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721823.58</w:t>
            </w:r>
          </w:p>
        </w:tc>
        <w:tc>
          <w:tcPr>
            <w:tcW w:w="1562" w:type="dxa"/>
          </w:tcPr>
          <w:p w14:paraId="03140DF4" w14:textId="19823E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3364112.16</w:t>
            </w:r>
          </w:p>
        </w:tc>
        <w:tc>
          <w:tcPr>
            <w:tcW w:w="2134" w:type="dxa"/>
          </w:tcPr>
          <w:p w14:paraId="33680895" w14:textId="3494C86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1E05C9" w14:textId="4AD80A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D0CFB4" w14:textId="5D2250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97BA3AB" w14:textId="77777777" w:rsidTr="001B1EA5">
        <w:trPr>
          <w:trHeight w:val="54"/>
        </w:trPr>
        <w:tc>
          <w:tcPr>
            <w:tcW w:w="1691" w:type="dxa"/>
          </w:tcPr>
          <w:p w14:paraId="2DC304D0" w14:textId="7742B6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</w:tcPr>
          <w:p w14:paraId="2D9C6B8B" w14:textId="5568F51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721819.27</w:t>
            </w:r>
          </w:p>
        </w:tc>
        <w:tc>
          <w:tcPr>
            <w:tcW w:w="1562" w:type="dxa"/>
          </w:tcPr>
          <w:p w14:paraId="64D66E03" w14:textId="368EF5A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3364095.23</w:t>
            </w:r>
          </w:p>
        </w:tc>
        <w:tc>
          <w:tcPr>
            <w:tcW w:w="2134" w:type="dxa"/>
          </w:tcPr>
          <w:p w14:paraId="114763FA" w14:textId="2573DFE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31D19" w14:textId="6960F2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103987" w14:textId="4750E0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1231B14" w14:textId="77777777" w:rsidTr="001B1EA5">
        <w:trPr>
          <w:trHeight w:val="54"/>
        </w:trPr>
        <w:tc>
          <w:tcPr>
            <w:tcW w:w="1691" w:type="dxa"/>
          </w:tcPr>
          <w:p w14:paraId="0066A361" w14:textId="6AD2D0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</w:tcPr>
          <w:p w14:paraId="7C966660" w14:textId="34925FFB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721817.72</w:t>
            </w:r>
          </w:p>
        </w:tc>
        <w:tc>
          <w:tcPr>
            <w:tcW w:w="1562" w:type="dxa"/>
          </w:tcPr>
          <w:p w14:paraId="30E25C2D" w14:textId="6E78E2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3364037.70</w:t>
            </w:r>
          </w:p>
        </w:tc>
        <w:tc>
          <w:tcPr>
            <w:tcW w:w="2134" w:type="dxa"/>
          </w:tcPr>
          <w:p w14:paraId="76F6F067" w14:textId="2E8A72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719940" w14:textId="1069C0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1136C" w14:textId="44052D3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5B831DD" w14:textId="77777777" w:rsidTr="001B1EA5">
        <w:trPr>
          <w:trHeight w:val="54"/>
        </w:trPr>
        <w:tc>
          <w:tcPr>
            <w:tcW w:w="1691" w:type="dxa"/>
          </w:tcPr>
          <w:p w14:paraId="3E041497" w14:textId="465DCE1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</w:tcPr>
          <w:p w14:paraId="3D96C1D8" w14:textId="17B91EC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721819.82</w:t>
            </w:r>
          </w:p>
        </w:tc>
        <w:tc>
          <w:tcPr>
            <w:tcW w:w="1562" w:type="dxa"/>
          </w:tcPr>
          <w:p w14:paraId="5B973EE7" w14:textId="33DE95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3364027.55</w:t>
            </w:r>
          </w:p>
        </w:tc>
        <w:tc>
          <w:tcPr>
            <w:tcW w:w="2134" w:type="dxa"/>
          </w:tcPr>
          <w:p w14:paraId="5455100A" w14:textId="7D28AD8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52D97" w14:textId="1C97121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C2F185" w14:textId="6A9E507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6BEA12B" w14:textId="77777777" w:rsidTr="001B1EA5">
        <w:trPr>
          <w:trHeight w:val="54"/>
        </w:trPr>
        <w:tc>
          <w:tcPr>
            <w:tcW w:w="1691" w:type="dxa"/>
          </w:tcPr>
          <w:p w14:paraId="6CEA9002" w14:textId="1A39DB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</w:tcPr>
          <w:p w14:paraId="7DA39FEC" w14:textId="38B786E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721820.03</w:t>
            </w:r>
          </w:p>
        </w:tc>
        <w:tc>
          <w:tcPr>
            <w:tcW w:w="1562" w:type="dxa"/>
          </w:tcPr>
          <w:p w14:paraId="093B230A" w14:textId="73BF9B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3364011.66</w:t>
            </w:r>
          </w:p>
        </w:tc>
        <w:tc>
          <w:tcPr>
            <w:tcW w:w="2134" w:type="dxa"/>
          </w:tcPr>
          <w:p w14:paraId="3CBBE550" w14:textId="18ADCA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90E20" w14:textId="5E432C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7F8FDB" w14:textId="522125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9F9894F" w14:textId="77777777" w:rsidTr="001B1EA5">
        <w:trPr>
          <w:trHeight w:val="54"/>
        </w:trPr>
        <w:tc>
          <w:tcPr>
            <w:tcW w:w="1691" w:type="dxa"/>
          </w:tcPr>
          <w:p w14:paraId="2C2E44E6" w14:textId="351560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</w:tcPr>
          <w:p w14:paraId="0615E720" w14:textId="102BE4C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721804.65</w:t>
            </w:r>
          </w:p>
        </w:tc>
        <w:tc>
          <w:tcPr>
            <w:tcW w:w="1562" w:type="dxa"/>
          </w:tcPr>
          <w:p w14:paraId="1150799D" w14:textId="7EF3BA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3363978.16</w:t>
            </w:r>
          </w:p>
        </w:tc>
        <w:tc>
          <w:tcPr>
            <w:tcW w:w="2134" w:type="dxa"/>
          </w:tcPr>
          <w:p w14:paraId="57563E58" w14:textId="674B3EE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A2ACA8" w14:textId="4CB9E9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C67814" w14:textId="134A75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0E42945" w14:textId="77777777" w:rsidTr="001B1EA5">
        <w:trPr>
          <w:trHeight w:val="54"/>
        </w:trPr>
        <w:tc>
          <w:tcPr>
            <w:tcW w:w="1691" w:type="dxa"/>
          </w:tcPr>
          <w:p w14:paraId="4203A298" w14:textId="4C0FED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</w:tcPr>
          <w:p w14:paraId="20816DF3" w14:textId="1A0AED3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721784.46</w:t>
            </w:r>
          </w:p>
        </w:tc>
        <w:tc>
          <w:tcPr>
            <w:tcW w:w="1562" w:type="dxa"/>
          </w:tcPr>
          <w:p w14:paraId="2063B6C1" w14:textId="303C43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3363937.02</w:t>
            </w:r>
          </w:p>
        </w:tc>
        <w:tc>
          <w:tcPr>
            <w:tcW w:w="2134" w:type="dxa"/>
          </w:tcPr>
          <w:p w14:paraId="2C66DBC9" w14:textId="1307DF1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A876A" w14:textId="3005CA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99560" w14:textId="692DA84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BE83BED" w14:textId="77777777" w:rsidTr="001B1EA5">
        <w:trPr>
          <w:trHeight w:val="54"/>
        </w:trPr>
        <w:tc>
          <w:tcPr>
            <w:tcW w:w="1691" w:type="dxa"/>
          </w:tcPr>
          <w:p w14:paraId="3AC2A5BA" w14:textId="774FE8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</w:tcPr>
          <w:p w14:paraId="585C9414" w14:textId="4F94D56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721765.77</w:t>
            </w:r>
          </w:p>
        </w:tc>
        <w:tc>
          <w:tcPr>
            <w:tcW w:w="1562" w:type="dxa"/>
          </w:tcPr>
          <w:p w14:paraId="72A9B65A" w14:textId="1BCB734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3363886.62</w:t>
            </w:r>
          </w:p>
        </w:tc>
        <w:tc>
          <w:tcPr>
            <w:tcW w:w="2134" w:type="dxa"/>
          </w:tcPr>
          <w:p w14:paraId="73C59AE5" w14:textId="671196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ED43B4C" w14:textId="28CA58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EF3D968" w14:textId="75C32A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BF02512" w14:textId="77777777" w:rsidTr="001B1EA5">
        <w:trPr>
          <w:trHeight w:val="54"/>
        </w:trPr>
        <w:tc>
          <w:tcPr>
            <w:tcW w:w="1691" w:type="dxa"/>
          </w:tcPr>
          <w:p w14:paraId="3E25D64E" w14:textId="26CB013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867</w:t>
            </w:r>
          </w:p>
        </w:tc>
        <w:tc>
          <w:tcPr>
            <w:tcW w:w="1558" w:type="dxa"/>
          </w:tcPr>
          <w:p w14:paraId="4C9B4E2B" w14:textId="54F9DD5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721762.35</w:t>
            </w:r>
          </w:p>
        </w:tc>
        <w:tc>
          <w:tcPr>
            <w:tcW w:w="1562" w:type="dxa"/>
          </w:tcPr>
          <w:p w14:paraId="7D12ADAC" w14:textId="10AC33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3363847.19</w:t>
            </w:r>
          </w:p>
        </w:tc>
        <w:tc>
          <w:tcPr>
            <w:tcW w:w="2134" w:type="dxa"/>
          </w:tcPr>
          <w:p w14:paraId="509D8875" w14:textId="393EF0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88DCC6" w14:textId="3EAA19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A83D4" w14:textId="1EA9180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176F720" w14:textId="77777777" w:rsidTr="001B1EA5">
        <w:trPr>
          <w:trHeight w:val="54"/>
        </w:trPr>
        <w:tc>
          <w:tcPr>
            <w:tcW w:w="1691" w:type="dxa"/>
          </w:tcPr>
          <w:p w14:paraId="1F066430" w14:textId="5BF35F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</w:tcPr>
          <w:p w14:paraId="533E4C8B" w14:textId="22A6087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721767.56</w:t>
            </w:r>
          </w:p>
        </w:tc>
        <w:tc>
          <w:tcPr>
            <w:tcW w:w="1562" w:type="dxa"/>
          </w:tcPr>
          <w:p w14:paraId="180B58CD" w14:textId="569F2E9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3363820.75</w:t>
            </w:r>
          </w:p>
        </w:tc>
        <w:tc>
          <w:tcPr>
            <w:tcW w:w="2134" w:type="dxa"/>
          </w:tcPr>
          <w:p w14:paraId="065A5DF5" w14:textId="33CC53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D33D4B" w14:textId="40ABD86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E35669" w14:textId="1B9A84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2173E16" w14:textId="77777777" w:rsidTr="001B1EA5">
        <w:trPr>
          <w:trHeight w:val="54"/>
        </w:trPr>
        <w:tc>
          <w:tcPr>
            <w:tcW w:w="1691" w:type="dxa"/>
          </w:tcPr>
          <w:p w14:paraId="7B93ACA8" w14:textId="60B5A2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</w:tcPr>
          <w:p w14:paraId="6B5392AE" w14:textId="333AAB5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721766.35</w:t>
            </w:r>
          </w:p>
        </w:tc>
        <w:tc>
          <w:tcPr>
            <w:tcW w:w="1562" w:type="dxa"/>
          </w:tcPr>
          <w:p w14:paraId="002EFB66" w14:textId="6CCAE90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3363787.43</w:t>
            </w:r>
          </w:p>
        </w:tc>
        <w:tc>
          <w:tcPr>
            <w:tcW w:w="2134" w:type="dxa"/>
          </w:tcPr>
          <w:p w14:paraId="256F37F8" w14:textId="3F5A06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C2FC9D" w14:textId="7BC505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61DAE4" w14:textId="505F9E3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6C5B4C5" w14:textId="77777777" w:rsidTr="001B1EA5">
        <w:trPr>
          <w:trHeight w:val="54"/>
        </w:trPr>
        <w:tc>
          <w:tcPr>
            <w:tcW w:w="1691" w:type="dxa"/>
          </w:tcPr>
          <w:p w14:paraId="6EF77E65" w14:textId="49B4E4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</w:tcPr>
          <w:p w14:paraId="27B8DA0F" w14:textId="3BBB44C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721798.82</w:t>
            </w:r>
          </w:p>
        </w:tc>
        <w:tc>
          <w:tcPr>
            <w:tcW w:w="1562" w:type="dxa"/>
          </w:tcPr>
          <w:p w14:paraId="7992448B" w14:textId="1A4A3CC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3363724.24</w:t>
            </w:r>
          </w:p>
        </w:tc>
        <w:tc>
          <w:tcPr>
            <w:tcW w:w="2134" w:type="dxa"/>
          </w:tcPr>
          <w:p w14:paraId="7B5C7331" w14:textId="2D0A07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BC11D1" w14:textId="74BDE5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0451DF" w14:textId="340DCC8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D13C305" w14:textId="77777777" w:rsidTr="001B1EA5">
        <w:trPr>
          <w:trHeight w:val="54"/>
        </w:trPr>
        <w:tc>
          <w:tcPr>
            <w:tcW w:w="1691" w:type="dxa"/>
          </w:tcPr>
          <w:p w14:paraId="59E8E3E2" w14:textId="2A2D9AE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</w:tcPr>
          <w:p w14:paraId="567B3083" w14:textId="329CE5D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721819.70</w:t>
            </w:r>
          </w:p>
        </w:tc>
        <w:tc>
          <w:tcPr>
            <w:tcW w:w="1562" w:type="dxa"/>
          </w:tcPr>
          <w:p w14:paraId="4F010282" w14:textId="482A32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3363699.57</w:t>
            </w:r>
          </w:p>
        </w:tc>
        <w:tc>
          <w:tcPr>
            <w:tcW w:w="2134" w:type="dxa"/>
          </w:tcPr>
          <w:p w14:paraId="74CA04CC" w14:textId="15F2CB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270292" w14:textId="1E67AC2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A4347" w14:textId="0A44DF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6E57754" w14:textId="77777777" w:rsidTr="001B1EA5">
        <w:trPr>
          <w:trHeight w:val="54"/>
        </w:trPr>
        <w:tc>
          <w:tcPr>
            <w:tcW w:w="1691" w:type="dxa"/>
          </w:tcPr>
          <w:p w14:paraId="337B67CA" w14:textId="1C1F9D1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</w:tcPr>
          <w:p w14:paraId="20496DC0" w14:textId="03DB6C4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721834.40</w:t>
            </w:r>
          </w:p>
        </w:tc>
        <w:tc>
          <w:tcPr>
            <w:tcW w:w="1562" w:type="dxa"/>
          </w:tcPr>
          <w:p w14:paraId="3C042F86" w14:textId="13D6AF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3363661.35</w:t>
            </w:r>
          </w:p>
        </w:tc>
        <w:tc>
          <w:tcPr>
            <w:tcW w:w="2134" w:type="dxa"/>
          </w:tcPr>
          <w:p w14:paraId="079FFA2E" w14:textId="2E0825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4D69AA" w14:textId="09A0F8E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DB6603" w14:textId="7F78C4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AE68492" w14:textId="77777777" w:rsidTr="001B1EA5">
        <w:trPr>
          <w:trHeight w:val="54"/>
        </w:trPr>
        <w:tc>
          <w:tcPr>
            <w:tcW w:w="1691" w:type="dxa"/>
          </w:tcPr>
          <w:p w14:paraId="522E774F" w14:textId="3878A41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</w:tcPr>
          <w:p w14:paraId="5BA3E94A" w14:textId="073BD20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721840.37</w:t>
            </w:r>
          </w:p>
        </w:tc>
        <w:tc>
          <w:tcPr>
            <w:tcW w:w="1562" w:type="dxa"/>
          </w:tcPr>
          <w:p w14:paraId="3A39A2AF" w14:textId="1CF568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3363614.75</w:t>
            </w:r>
          </w:p>
        </w:tc>
        <w:tc>
          <w:tcPr>
            <w:tcW w:w="2134" w:type="dxa"/>
          </w:tcPr>
          <w:p w14:paraId="5022F581" w14:textId="0DAE50C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13F36" w14:textId="735E764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52E34B" w14:textId="09EB74C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E2BA421" w14:textId="77777777" w:rsidTr="001B1EA5">
        <w:trPr>
          <w:trHeight w:val="54"/>
        </w:trPr>
        <w:tc>
          <w:tcPr>
            <w:tcW w:w="1691" w:type="dxa"/>
          </w:tcPr>
          <w:p w14:paraId="013EEED3" w14:textId="6B44869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</w:tcPr>
          <w:p w14:paraId="665CBDDD" w14:textId="3EEB36D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721848.95</w:t>
            </w:r>
          </w:p>
        </w:tc>
        <w:tc>
          <w:tcPr>
            <w:tcW w:w="1562" w:type="dxa"/>
          </w:tcPr>
          <w:p w14:paraId="0EECB461" w14:textId="60A327E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3363583.99</w:t>
            </w:r>
          </w:p>
        </w:tc>
        <w:tc>
          <w:tcPr>
            <w:tcW w:w="2134" w:type="dxa"/>
          </w:tcPr>
          <w:p w14:paraId="29D09F97" w14:textId="6E3D93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74018" w14:textId="4B4E327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B2A333" w14:textId="11F1CB2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3715598" w14:textId="77777777" w:rsidTr="001B1EA5">
        <w:trPr>
          <w:trHeight w:val="54"/>
        </w:trPr>
        <w:tc>
          <w:tcPr>
            <w:tcW w:w="1691" w:type="dxa"/>
          </w:tcPr>
          <w:p w14:paraId="0C4974DE" w14:textId="7DED59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</w:tcPr>
          <w:p w14:paraId="791524F6" w14:textId="159310F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721850.18</w:t>
            </w:r>
          </w:p>
        </w:tc>
        <w:tc>
          <w:tcPr>
            <w:tcW w:w="1562" w:type="dxa"/>
          </w:tcPr>
          <w:p w14:paraId="3B37FA09" w14:textId="45FE60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3363561.30</w:t>
            </w:r>
          </w:p>
        </w:tc>
        <w:tc>
          <w:tcPr>
            <w:tcW w:w="2134" w:type="dxa"/>
          </w:tcPr>
          <w:p w14:paraId="6D801118" w14:textId="4AD0506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1CC026" w14:textId="34A93AB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046A5E" w14:textId="5B3D3F6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E225FEF" w14:textId="77777777" w:rsidTr="001B1EA5">
        <w:trPr>
          <w:trHeight w:val="54"/>
        </w:trPr>
        <w:tc>
          <w:tcPr>
            <w:tcW w:w="1691" w:type="dxa"/>
          </w:tcPr>
          <w:p w14:paraId="21BF596C" w14:textId="17C7316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</w:tcPr>
          <w:p w14:paraId="44D637F0" w14:textId="4FBF5DF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721851.48</w:t>
            </w:r>
          </w:p>
        </w:tc>
        <w:tc>
          <w:tcPr>
            <w:tcW w:w="1562" w:type="dxa"/>
          </w:tcPr>
          <w:p w14:paraId="692CC0C9" w14:textId="7B8497E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3363517.20</w:t>
            </w:r>
          </w:p>
        </w:tc>
        <w:tc>
          <w:tcPr>
            <w:tcW w:w="2134" w:type="dxa"/>
          </w:tcPr>
          <w:p w14:paraId="74ECCD9C" w14:textId="28C39A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98DDC5" w14:textId="72FA0C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80B165" w14:textId="7DCF24B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263AE57" w14:textId="77777777" w:rsidTr="001B1EA5">
        <w:trPr>
          <w:trHeight w:val="54"/>
        </w:trPr>
        <w:tc>
          <w:tcPr>
            <w:tcW w:w="1691" w:type="dxa"/>
          </w:tcPr>
          <w:p w14:paraId="79EE507E" w14:textId="05241D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</w:tcPr>
          <w:p w14:paraId="4692FA5E" w14:textId="559D745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721857.79</w:t>
            </w:r>
          </w:p>
        </w:tc>
        <w:tc>
          <w:tcPr>
            <w:tcW w:w="1562" w:type="dxa"/>
          </w:tcPr>
          <w:p w14:paraId="0F9BC716" w14:textId="148482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3363499.36</w:t>
            </w:r>
          </w:p>
        </w:tc>
        <w:tc>
          <w:tcPr>
            <w:tcW w:w="2134" w:type="dxa"/>
          </w:tcPr>
          <w:p w14:paraId="66314FC9" w14:textId="3A9B96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CEC616" w14:textId="7DFC6C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91FB54" w14:textId="57EAE9E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47D02C8" w14:textId="77777777" w:rsidTr="001B1EA5">
        <w:trPr>
          <w:trHeight w:val="54"/>
        </w:trPr>
        <w:tc>
          <w:tcPr>
            <w:tcW w:w="1691" w:type="dxa"/>
          </w:tcPr>
          <w:p w14:paraId="5F81E3D1" w14:textId="7AE0BA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</w:tcPr>
          <w:p w14:paraId="150DA8E9" w14:textId="1A4E6742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721852.46</w:t>
            </w:r>
          </w:p>
        </w:tc>
        <w:tc>
          <w:tcPr>
            <w:tcW w:w="1562" w:type="dxa"/>
          </w:tcPr>
          <w:p w14:paraId="4815C045" w14:textId="4CDBFD0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3363465.53</w:t>
            </w:r>
          </w:p>
        </w:tc>
        <w:tc>
          <w:tcPr>
            <w:tcW w:w="2134" w:type="dxa"/>
          </w:tcPr>
          <w:p w14:paraId="057DF7CD" w14:textId="2E87F7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83A0E" w14:textId="312055D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808FA" w14:textId="4089594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12C7618" w14:textId="77777777" w:rsidTr="001B1EA5">
        <w:trPr>
          <w:trHeight w:val="54"/>
        </w:trPr>
        <w:tc>
          <w:tcPr>
            <w:tcW w:w="1691" w:type="dxa"/>
          </w:tcPr>
          <w:p w14:paraId="13A35FFA" w14:textId="31BB47D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</w:tcPr>
          <w:p w14:paraId="7DA5AB45" w14:textId="78C0DE9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721899.82</w:t>
            </w:r>
          </w:p>
        </w:tc>
        <w:tc>
          <w:tcPr>
            <w:tcW w:w="1562" w:type="dxa"/>
          </w:tcPr>
          <w:p w14:paraId="57A871C6" w14:textId="1A2964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3363389.73</w:t>
            </w:r>
          </w:p>
        </w:tc>
        <w:tc>
          <w:tcPr>
            <w:tcW w:w="2134" w:type="dxa"/>
          </w:tcPr>
          <w:p w14:paraId="74218E92" w14:textId="410E2EF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67687B" w14:textId="582BE5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2010AD" w14:textId="2710A6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EB0E663" w14:textId="77777777" w:rsidTr="001B1EA5">
        <w:trPr>
          <w:trHeight w:val="54"/>
        </w:trPr>
        <w:tc>
          <w:tcPr>
            <w:tcW w:w="1691" w:type="dxa"/>
          </w:tcPr>
          <w:p w14:paraId="675F86E3" w14:textId="538341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</w:tcPr>
          <w:p w14:paraId="56C69E96" w14:textId="6D76930A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721945.35</w:t>
            </w:r>
          </w:p>
        </w:tc>
        <w:tc>
          <w:tcPr>
            <w:tcW w:w="1562" w:type="dxa"/>
          </w:tcPr>
          <w:p w14:paraId="1CBEBE74" w14:textId="78F3D82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3363357.42</w:t>
            </w:r>
          </w:p>
        </w:tc>
        <w:tc>
          <w:tcPr>
            <w:tcW w:w="2134" w:type="dxa"/>
          </w:tcPr>
          <w:p w14:paraId="5C9D3970" w14:textId="3DB80A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B15A9A" w14:textId="588496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D826A" w14:textId="7185CF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5B23673" w14:textId="77777777" w:rsidTr="001B1EA5">
        <w:trPr>
          <w:trHeight w:val="54"/>
        </w:trPr>
        <w:tc>
          <w:tcPr>
            <w:tcW w:w="1691" w:type="dxa"/>
          </w:tcPr>
          <w:p w14:paraId="0728EA97" w14:textId="70DF854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</w:tcPr>
          <w:p w14:paraId="47BC55BB" w14:textId="4A0A15FE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722008.28</w:t>
            </w:r>
          </w:p>
        </w:tc>
        <w:tc>
          <w:tcPr>
            <w:tcW w:w="1562" w:type="dxa"/>
          </w:tcPr>
          <w:p w14:paraId="1F31CD96" w14:textId="7FFA997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3363313.54</w:t>
            </w:r>
          </w:p>
        </w:tc>
        <w:tc>
          <w:tcPr>
            <w:tcW w:w="2134" w:type="dxa"/>
          </w:tcPr>
          <w:p w14:paraId="54A8C77C" w14:textId="4BDF906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9D1A3" w14:textId="5AB29AA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EC4224" w14:textId="10E3C21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DA0EA75" w14:textId="77777777" w:rsidTr="001B1EA5">
        <w:trPr>
          <w:trHeight w:val="54"/>
        </w:trPr>
        <w:tc>
          <w:tcPr>
            <w:tcW w:w="1691" w:type="dxa"/>
          </w:tcPr>
          <w:p w14:paraId="672DA1E8" w14:textId="414F59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</w:tcPr>
          <w:p w14:paraId="5CA94275" w14:textId="1C1FE8C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722021.65</w:t>
            </w:r>
          </w:p>
        </w:tc>
        <w:tc>
          <w:tcPr>
            <w:tcW w:w="1562" w:type="dxa"/>
          </w:tcPr>
          <w:p w14:paraId="64676209" w14:textId="0F3216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3363289.90</w:t>
            </w:r>
          </w:p>
        </w:tc>
        <w:tc>
          <w:tcPr>
            <w:tcW w:w="2134" w:type="dxa"/>
          </w:tcPr>
          <w:p w14:paraId="6D28E3CF" w14:textId="0F8893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875A8" w14:textId="05881F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8698CE" w14:textId="523DCC5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E68F8D" w14:textId="77777777" w:rsidTr="001B1EA5">
        <w:trPr>
          <w:trHeight w:val="54"/>
        </w:trPr>
        <w:tc>
          <w:tcPr>
            <w:tcW w:w="1691" w:type="dxa"/>
          </w:tcPr>
          <w:p w14:paraId="4A1C8B92" w14:textId="0A1DF84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</w:tcPr>
          <w:p w14:paraId="4423384F" w14:textId="3AC99BE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722046.45</w:t>
            </w:r>
          </w:p>
        </w:tc>
        <w:tc>
          <w:tcPr>
            <w:tcW w:w="1562" w:type="dxa"/>
          </w:tcPr>
          <w:p w14:paraId="1633F822" w14:textId="636E88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3363268.90</w:t>
            </w:r>
          </w:p>
        </w:tc>
        <w:tc>
          <w:tcPr>
            <w:tcW w:w="2134" w:type="dxa"/>
          </w:tcPr>
          <w:p w14:paraId="62C2E420" w14:textId="2279FD7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68D2B" w14:textId="3CFE83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299E4" w14:textId="0B18A51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605249F" w14:textId="77777777" w:rsidTr="001B1EA5">
        <w:trPr>
          <w:trHeight w:val="54"/>
        </w:trPr>
        <w:tc>
          <w:tcPr>
            <w:tcW w:w="1691" w:type="dxa"/>
          </w:tcPr>
          <w:p w14:paraId="6472634F" w14:textId="6E5AD2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</w:tcPr>
          <w:p w14:paraId="1358AE0F" w14:textId="2D4025E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722070.52</w:t>
            </w:r>
          </w:p>
        </w:tc>
        <w:tc>
          <w:tcPr>
            <w:tcW w:w="1562" w:type="dxa"/>
          </w:tcPr>
          <w:p w14:paraId="4C1A3F8E" w14:textId="10FB14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3363198.92</w:t>
            </w:r>
          </w:p>
        </w:tc>
        <w:tc>
          <w:tcPr>
            <w:tcW w:w="2134" w:type="dxa"/>
          </w:tcPr>
          <w:p w14:paraId="2604F6B7" w14:textId="0B4EE0A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992F0" w14:textId="6C0C175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6CD76" w14:textId="26E84DC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41645DC" w14:textId="77777777" w:rsidTr="001B1EA5">
        <w:trPr>
          <w:trHeight w:val="54"/>
        </w:trPr>
        <w:tc>
          <w:tcPr>
            <w:tcW w:w="1691" w:type="dxa"/>
          </w:tcPr>
          <w:p w14:paraId="3E62AE16" w14:textId="2582DF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</w:tcPr>
          <w:p w14:paraId="6ABD6652" w14:textId="28CF29B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722090.01</w:t>
            </w:r>
          </w:p>
        </w:tc>
        <w:tc>
          <w:tcPr>
            <w:tcW w:w="1562" w:type="dxa"/>
          </w:tcPr>
          <w:p w14:paraId="7F0B39F1" w14:textId="2E7F035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3363172.80</w:t>
            </w:r>
          </w:p>
        </w:tc>
        <w:tc>
          <w:tcPr>
            <w:tcW w:w="2134" w:type="dxa"/>
          </w:tcPr>
          <w:p w14:paraId="6CBAD0CD" w14:textId="59B0794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E94B39" w14:textId="622A3E2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F7A232" w14:textId="099EA34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41364A2" w14:textId="77777777" w:rsidTr="001B1EA5">
        <w:trPr>
          <w:trHeight w:val="54"/>
        </w:trPr>
        <w:tc>
          <w:tcPr>
            <w:tcW w:w="1691" w:type="dxa"/>
          </w:tcPr>
          <w:p w14:paraId="14BC8F36" w14:textId="570890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886</w:t>
            </w:r>
          </w:p>
        </w:tc>
        <w:tc>
          <w:tcPr>
            <w:tcW w:w="1558" w:type="dxa"/>
          </w:tcPr>
          <w:p w14:paraId="20CED8FF" w14:textId="7E8D8CA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722120.40</w:t>
            </w:r>
          </w:p>
        </w:tc>
        <w:tc>
          <w:tcPr>
            <w:tcW w:w="1562" w:type="dxa"/>
          </w:tcPr>
          <w:p w14:paraId="3A6761F7" w14:textId="17593C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3363142.40</w:t>
            </w:r>
          </w:p>
        </w:tc>
        <w:tc>
          <w:tcPr>
            <w:tcW w:w="2134" w:type="dxa"/>
          </w:tcPr>
          <w:p w14:paraId="2B260478" w14:textId="557F755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62ADC" w14:textId="15C593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272DC2" w14:textId="57AA0A8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D524CE9" w14:textId="77777777" w:rsidTr="001B1EA5">
        <w:trPr>
          <w:trHeight w:val="54"/>
        </w:trPr>
        <w:tc>
          <w:tcPr>
            <w:tcW w:w="1691" w:type="dxa"/>
          </w:tcPr>
          <w:p w14:paraId="2FA45C2B" w14:textId="295D3C3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</w:tcPr>
          <w:p w14:paraId="4F70AC85" w14:textId="78DC054F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722195.96</w:t>
            </w:r>
          </w:p>
        </w:tc>
        <w:tc>
          <w:tcPr>
            <w:tcW w:w="1562" w:type="dxa"/>
          </w:tcPr>
          <w:p w14:paraId="30974E6C" w14:textId="2BC4A72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3363123.22</w:t>
            </w:r>
          </w:p>
        </w:tc>
        <w:tc>
          <w:tcPr>
            <w:tcW w:w="2134" w:type="dxa"/>
          </w:tcPr>
          <w:p w14:paraId="37A8527C" w14:textId="324D5B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1434D" w14:textId="5CCDA9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2FBC29" w14:textId="58E142F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FDE99FA" w14:textId="77777777" w:rsidTr="001B1EA5">
        <w:trPr>
          <w:trHeight w:val="54"/>
        </w:trPr>
        <w:tc>
          <w:tcPr>
            <w:tcW w:w="1691" w:type="dxa"/>
          </w:tcPr>
          <w:p w14:paraId="6D21384B" w14:textId="19C60D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</w:tcPr>
          <w:p w14:paraId="2E797501" w14:textId="5E07511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722216.28</w:t>
            </w:r>
          </w:p>
        </w:tc>
        <w:tc>
          <w:tcPr>
            <w:tcW w:w="1562" w:type="dxa"/>
          </w:tcPr>
          <w:p w14:paraId="048A8674" w14:textId="59BE650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3363111.64</w:t>
            </w:r>
          </w:p>
        </w:tc>
        <w:tc>
          <w:tcPr>
            <w:tcW w:w="2134" w:type="dxa"/>
          </w:tcPr>
          <w:p w14:paraId="5154B082" w14:textId="783776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4570D" w14:textId="02B95BE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C4FCE" w14:textId="1C0815D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29A474B" w14:textId="77777777" w:rsidTr="001B1EA5">
        <w:trPr>
          <w:trHeight w:val="54"/>
        </w:trPr>
        <w:tc>
          <w:tcPr>
            <w:tcW w:w="1691" w:type="dxa"/>
          </w:tcPr>
          <w:p w14:paraId="4906D0ED" w14:textId="63ADE3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</w:tcPr>
          <w:p w14:paraId="2589FD13" w14:textId="210C349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722239.78</w:t>
            </w:r>
          </w:p>
        </w:tc>
        <w:tc>
          <w:tcPr>
            <w:tcW w:w="1562" w:type="dxa"/>
          </w:tcPr>
          <w:p w14:paraId="39BE87BC" w14:textId="6C493B8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3363111.00</w:t>
            </w:r>
          </w:p>
        </w:tc>
        <w:tc>
          <w:tcPr>
            <w:tcW w:w="2134" w:type="dxa"/>
          </w:tcPr>
          <w:p w14:paraId="5D6A1C39" w14:textId="507D5AE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C9AA3F" w14:textId="7414ED8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95102C" w14:textId="61E8B12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2667BD7" w14:textId="77777777" w:rsidTr="001B1EA5">
        <w:trPr>
          <w:trHeight w:val="54"/>
        </w:trPr>
        <w:tc>
          <w:tcPr>
            <w:tcW w:w="1691" w:type="dxa"/>
          </w:tcPr>
          <w:p w14:paraId="494601FA" w14:textId="30A9A78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</w:tcPr>
          <w:p w14:paraId="1DC6BA2D" w14:textId="778D616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722253.10</w:t>
            </w:r>
          </w:p>
        </w:tc>
        <w:tc>
          <w:tcPr>
            <w:tcW w:w="1562" w:type="dxa"/>
          </w:tcPr>
          <w:p w14:paraId="6BE10877" w14:textId="05DF92F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3363095.57</w:t>
            </w:r>
          </w:p>
        </w:tc>
        <w:tc>
          <w:tcPr>
            <w:tcW w:w="2134" w:type="dxa"/>
          </w:tcPr>
          <w:p w14:paraId="330EBF4F" w14:textId="6D1553F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CDF9C3" w14:textId="6642DC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F3934C" w14:textId="2E114BE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229B547" w14:textId="77777777" w:rsidTr="001B1EA5">
        <w:trPr>
          <w:trHeight w:val="54"/>
        </w:trPr>
        <w:tc>
          <w:tcPr>
            <w:tcW w:w="1691" w:type="dxa"/>
          </w:tcPr>
          <w:p w14:paraId="24A99669" w14:textId="751C4CA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</w:tcPr>
          <w:p w14:paraId="18FBED9F" w14:textId="59B5265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722289.16</w:t>
            </w:r>
          </w:p>
        </w:tc>
        <w:tc>
          <w:tcPr>
            <w:tcW w:w="1562" w:type="dxa"/>
          </w:tcPr>
          <w:p w14:paraId="13D7BE70" w14:textId="158CADB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3363095.57</w:t>
            </w:r>
          </w:p>
        </w:tc>
        <w:tc>
          <w:tcPr>
            <w:tcW w:w="2134" w:type="dxa"/>
          </w:tcPr>
          <w:p w14:paraId="56B181B6" w14:textId="50F07A8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CA17B4" w14:textId="349A5AD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FC4682" w14:textId="209C18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77981BA" w14:textId="77777777" w:rsidTr="001B1EA5">
        <w:trPr>
          <w:trHeight w:val="54"/>
        </w:trPr>
        <w:tc>
          <w:tcPr>
            <w:tcW w:w="1691" w:type="dxa"/>
          </w:tcPr>
          <w:p w14:paraId="716FE649" w14:textId="2B728B0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</w:tcPr>
          <w:p w14:paraId="6CE26CF6" w14:textId="644C1F7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722332.69</w:t>
            </w:r>
          </w:p>
        </w:tc>
        <w:tc>
          <w:tcPr>
            <w:tcW w:w="1562" w:type="dxa"/>
          </w:tcPr>
          <w:p w14:paraId="457B0F87" w14:textId="57604A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3363078.23</w:t>
            </w:r>
          </w:p>
        </w:tc>
        <w:tc>
          <w:tcPr>
            <w:tcW w:w="2134" w:type="dxa"/>
          </w:tcPr>
          <w:p w14:paraId="1D0F991E" w14:textId="242794D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71DD06" w14:textId="1D85795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393A2B" w14:textId="248C966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20DDE8AE" w14:textId="77777777" w:rsidTr="001B1EA5">
        <w:trPr>
          <w:trHeight w:val="54"/>
        </w:trPr>
        <w:tc>
          <w:tcPr>
            <w:tcW w:w="1691" w:type="dxa"/>
          </w:tcPr>
          <w:p w14:paraId="7A570380" w14:textId="7C3422E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</w:tcPr>
          <w:p w14:paraId="772E403B" w14:textId="772C64B0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722343.84</w:t>
            </w:r>
          </w:p>
        </w:tc>
        <w:tc>
          <w:tcPr>
            <w:tcW w:w="1562" w:type="dxa"/>
          </w:tcPr>
          <w:p w14:paraId="44630581" w14:textId="7D1FB3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3363062.22</w:t>
            </w:r>
          </w:p>
        </w:tc>
        <w:tc>
          <w:tcPr>
            <w:tcW w:w="2134" w:type="dxa"/>
          </w:tcPr>
          <w:p w14:paraId="25D6F943" w14:textId="44379BD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5392F" w14:textId="246321F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0FA29C" w14:textId="0A1AA87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6B2ACE1" w14:textId="77777777" w:rsidTr="001B1EA5">
        <w:trPr>
          <w:trHeight w:val="54"/>
        </w:trPr>
        <w:tc>
          <w:tcPr>
            <w:tcW w:w="1691" w:type="dxa"/>
          </w:tcPr>
          <w:p w14:paraId="7AA043D3" w14:textId="5F9EEC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</w:tcPr>
          <w:p w14:paraId="7156E37F" w14:textId="6ED6B21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722347.41</w:t>
            </w:r>
          </w:p>
        </w:tc>
        <w:tc>
          <w:tcPr>
            <w:tcW w:w="1562" w:type="dxa"/>
          </w:tcPr>
          <w:p w14:paraId="2D6263EB" w14:textId="3D7BFE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3363020.68</w:t>
            </w:r>
          </w:p>
        </w:tc>
        <w:tc>
          <w:tcPr>
            <w:tcW w:w="2134" w:type="dxa"/>
          </w:tcPr>
          <w:p w14:paraId="329FEDB0" w14:textId="58EC65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6E3F12" w14:textId="7FF099D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66FFA" w14:textId="4C4A10A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5E44D0E" w14:textId="77777777" w:rsidTr="001B1EA5">
        <w:trPr>
          <w:trHeight w:val="54"/>
        </w:trPr>
        <w:tc>
          <w:tcPr>
            <w:tcW w:w="1691" w:type="dxa"/>
          </w:tcPr>
          <w:p w14:paraId="2ED449AB" w14:textId="626CF1B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</w:tcPr>
          <w:p w14:paraId="211AF11A" w14:textId="08810AD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722385.47</w:t>
            </w:r>
          </w:p>
        </w:tc>
        <w:tc>
          <w:tcPr>
            <w:tcW w:w="1562" w:type="dxa"/>
          </w:tcPr>
          <w:p w14:paraId="21A02CF7" w14:textId="59889C8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3362951.52</w:t>
            </w:r>
          </w:p>
        </w:tc>
        <w:tc>
          <w:tcPr>
            <w:tcW w:w="2134" w:type="dxa"/>
          </w:tcPr>
          <w:p w14:paraId="18E9D441" w14:textId="68EA1ED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070E4" w14:textId="78AE0D9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77CC46" w14:textId="484C8B3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1E9E97E" w14:textId="77777777" w:rsidTr="001B1EA5">
        <w:trPr>
          <w:trHeight w:val="54"/>
        </w:trPr>
        <w:tc>
          <w:tcPr>
            <w:tcW w:w="1691" w:type="dxa"/>
          </w:tcPr>
          <w:p w14:paraId="19BE0F59" w14:textId="45AF60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</w:tcPr>
          <w:p w14:paraId="2B5F9828" w14:textId="7422D85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722416.13</w:t>
            </w:r>
          </w:p>
        </w:tc>
        <w:tc>
          <w:tcPr>
            <w:tcW w:w="1562" w:type="dxa"/>
          </w:tcPr>
          <w:p w14:paraId="0D5D13AC" w14:textId="77D18ED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3362926.92</w:t>
            </w:r>
          </w:p>
        </w:tc>
        <w:tc>
          <w:tcPr>
            <w:tcW w:w="2134" w:type="dxa"/>
          </w:tcPr>
          <w:p w14:paraId="46C8587E" w14:textId="3D60B74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F7BDA8" w14:textId="4263E00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338E60" w14:textId="0C975AF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4E597C1" w14:textId="77777777" w:rsidTr="001B1EA5">
        <w:trPr>
          <w:trHeight w:val="54"/>
        </w:trPr>
        <w:tc>
          <w:tcPr>
            <w:tcW w:w="1691" w:type="dxa"/>
          </w:tcPr>
          <w:p w14:paraId="5FFE649E" w14:textId="76FB6B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</w:tcPr>
          <w:p w14:paraId="3D66EFD8" w14:textId="265EC9C4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722427.97</w:t>
            </w:r>
          </w:p>
        </w:tc>
        <w:tc>
          <w:tcPr>
            <w:tcW w:w="1562" w:type="dxa"/>
          </w:tcPr>
          <w:p w14:paraId="310C0145" w14:textId="1D6F344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3362881.49</w:t>
            </w:r>
          </w:p>
        </w:tc>
        <w:tc>
          <w:tcPr>
            <w:tcW w:w="2134" w:type="dxa"/>
          </w:tcPr>
          <w:p w14:paraId="349978B4" w14:textId="4E364E7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B8538C" w14:textId="146D9CB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6A30FA" w14:textId="4C224F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77493760" w14:textId="77777777" w:rsidTr="001B1EA5">
        <w:trPr>
          <w:trHeight w:val="54"/>
        </w:trPr>
        <w:tc>
          <w:tcPr>
            <w:tcW w:w="1691" w:type="dxa"/>
          </w:tcPr>
          <w:p w14:paraId="28F8AEB7" w14:textId="4EDE5D3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</w:tcPr>
          <w:p w14:paraId="67535FEB" w14:textId="43AAE87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722460.16</w:t>
            </w:r>
          </w:p>
        </w:tc>
        <w:tc>
          <w:tcPr>
            <w:tcW w:w="1562" w:type="dxa"/>
          </w:tcPr>
          <w:p w14:paraId="0493B87B" w14:textId="0EA4DC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3362829.62</w:t>
            </w:r>
          </w:p>
        </w:tc>
        <w:tc>
          <w:tcPr>
            <w:tcW w:w="2134" w:type="dxa"/>
          </w:tcPr>
          <w:p w14:paraId="3218EEB2" w14:textId="65B64C9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89FC5B" w14:textId="1DA5A46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2F2CC" w14:textId="76A027C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B787309" w14:textId="77777777" w:rsidTr="001B1EA5">
        <w:trPr>
          <w:trHeight w:val="54"/>
        </w:trPr>
        <w:tc>
          <w:tcPr>
            <w:tcW w:w="1691" w:type="dxa"/>
          </w:tcPr>
          <w:p w14:paraId="4CBF6561" w14:textId="16E1F03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</w:tcPr>
          <w:p w14:paraId="65A10D42" w14:textId="74C966E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722492.26</w:t>
            </w:r>
          </w:p>
        </w:tc>
        <w:tc>
          <w:tcPr>
            <w:tcW w:w="1562" w:type="dxa"/>
          </w:tcPr>
          <w:p w14:paraId="6E8680B4" w14:textId="6D7DFF4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3362817.58</w:t>
            </w:r>
          </w:p>
        </w:tc>
        <w:tc>
          <w:tcPr>
            <w:tcW w:w="2134" w:type="dxa"/>
          </w:tcPr>
          <w:p w14:paraId="39047087" w14:textId="15B7A3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5DBD89" w14:textId="410696C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D3072" w14:textId="34D3DB0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6624000" w14:textId="77777777" w:rsidTr="001B1EA5">
        <w:trPr>
          <w:trHeight w:val="54"/>
        </w:trPr>
        <w:tc>
          <w:tcPr>
            <w:tcW w:w="1691" w:type="dxa"/>
          </w:tcPr>
          <w:p w14:paraId="1FD4EFA5" w14:textId="123E1B9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</w:tcPr>
          <w:p w14:paraId="46FA4C7B" w14:textId="73B43BC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722500.64</w:t>
            </w:r>
          </w:p>
        </w:tc>
        <w:tc>
          <w:tcPr>
            <w:tcW w:w="1562" w:type="dxa"/>
          </w:tcPr>
          <w:p w14:paraId="0B54E5BA" w14:textId="6467152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3362800.81</w:t>
            </w:r>
          </w:p>
        </w:tc>
        <w:tc>
          <w:tcPr>
            <w:tcW w:w="2134" w:type="dxa"/>
          </w:tcPr>
          <w:p w14:paraId="52FDB848" w14:textId="61A3E97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938655" w14:textId="684041B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956576" w14:textId="0425C7E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A4CC43E" w14:textId="77777777" w:rsidTr="001B1EA5">
        <w:trPr>
          <w:trHeight w:val="54"/>
        </w:trPr>
        <w:tc>
          <w:tcPr>
            <w:tcW w:w="1691" w:type="dxa"/>
          </w:tcPr>
          <w:p w14:paraId="603B038F" w14:textId="7E1166A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</w:tcPr>
          <w:p w14:paraId="53047C3C" w14:textId="7C9CC0C1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722517.69</w:t>
            </w:r>
          </w:p>
        </w:tc>
        <w:tc>
          <w:tcPr>
            <w:tcW w:w="1562" w:type="dxa"/>
          </w:tcPr>
          <w:p w14:paraId="6E1EEA3A" w14:textId="249B981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3362766.69</w:t>
            </w:r>
          </w:p>
        </w:tc>
        <w:tc>
          <w:tcPr>
            <w:tcW w:w="2134" w:type="dxa"/>
          </w:tcPr>
          <w:p w14:paraId="330CAA82" w14:textId="0026541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7F6053D" w14:textId="5974D6D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43397A2" w14:textId="7263B453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304C021" w14:textId="77777777" w:rsidTr="001B1EA5">
        <w:trPr>
          <w:trHeight w:val="54"/>
        </w:trPr>
        <w:tc>
          <w:tcPr>
            <w:tcW w:w="1691" w:type="dxa"/>
          </w:tcPr>
          <w:p w14:paraId="6F9D76FE" w14:textId="484B929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902</w:t>
            </w:r>
          </w:p>
        </w:tc>
        <w:tc>
          <w:tcPr>
            <w:tcW w:w="1558" w:type="dxa"/>
          </w:tcPr>
          <w:p w14:paraId="06EADF1F" w14:textId="1642CA0D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722581.57</w:t>
            </w:r>
          </w:p>
        </w:tc>
        <w:tc>
          <w:tcPr>
            <w:tcW w:w="1562" w:type="dxa"/>
          </w:tcPr>
          <w:p w14:paraId="7B7E4A80" w14:textId="1B4E147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3362730.37</w:t>
            </w:r>
          </w:p>
        </w:tc>
        <w:tc>
          <w:tcPr>
            <w:tcW w:w="2134" w:type="dxa"/>
          </w:tcPr>
          <w:p w14:paraId="36FD1114" w14:textId="1D74C8FE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84FA6B" w14:textId="244F79F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879FA7" w14:textId="18079DDA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63CD57FF" w14:textId="77777777" w:rsidTr="001B1EA5">
        <w:trPr>
          <w:trHeight w:val="54"/>
        </w:trPr>
        <w:tc>
          <w:tcPr>
            <w:tcW w:w="1691" w:type="dxa"/>
          </w:tcPr>
          <w:p w14:paraId="119A15C4" w14:textId="57B5B47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</w:tcPr>
          <w:p w14:paraId="5F41B3C1" w14:textId="70D92978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722615.23</w:t>
            </w:r>
          </w:p>
        </w:tc>
        <w:tc>
          <w:tcPr>
            <w:tcW w:w="1562" w:type="dxa"/>
          </w:tcPr>
          <w:p w14:paraId="7699CBC0" w14:textId="5618E48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3362711.14</w:t>
            </w:r>
          </w:p>
        </w:tc>
        <w:tc>
          <w:tcPr>
            <w:tcW w:w="2134" w:type="dxa"/>
          </w:tcPr>
          <w:p w14:paraId="052A8063" w14:textId="14047D6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8BFE33" w14:textId="0B4B377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3D91E" w14:textId="5F9B139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5DFE147D" w14:textId="77777777" w:rsidTr="001B1EA5">
        <w:trPr>
          <w:trHeight w:val="54"/>
        </w:trPr>
        <w:tc>
          <w:tcPr>
            <w:tcW w:w="1691" w:type="dxa"/>
          </w:tcPr>
          <w:p w14:paraId="5182BB2E" w14:textId="7764DAB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</w:tcPr>
          <w:p w14:paraId="1F53BFE9" w14:textId="7328BB55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722682.99</w:t>
            </w:r>
          </w:p>
        </w:tc>
        <w:tc>
          <w:tcPr>
            <w:tcW w:w="1562" w:type="dxa"/>
          </w:tcPr>
          <w:p w14:paraId="6AF60C35" w14:textId="7CA7A5E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3362705.61</w:t>
            </w:r>
          </w:p>
        </w:tc>
        <w:tc>
          <w:tcPr>
            <w:tcW w:w="2134" w:type="dxa"/>
          </w:tcPr>
          <w:p w14:paraId="7C3F40CA" w14:textId="4695BDF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A58909" w14:textId="79A61F4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86D74A" w14:textId="750A992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37C724CE" w14:textId="77777777" w:rsidTr="001B1EA5">
        <w:trPr>
          <w:trHeight w:val="54"/>
        </w:trPr>
        <w:tc>
          <w:tcPr>
            <w:tcW w:w="1691" w:type="dxa"/>
          </w:tcPr>
          <w:p w14:paraId="4B654120" w14:textId="6DDBC3E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905</w:t>
            </w:r>
          </w:p>
        </w:tc>
        <w:tc>
          <w:tcPr>
            <w:tcW w:w="1558" w:type="dxa"/>
          </w:tcPr>
          <w:p w14:paraId="06804B02" w14:textId="22F789A7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722716.36</w:t>
            </w:r>
          </w:p>
        </w:tc>
        <w:tc>
          <w:tcPr>
            <w:tcW w:w="1562" w:type="dxa"/>
          </w:tcPr>
          <w:p w14:paraId="02CA522A" w14:textId="0D6894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3362714.57</w:t>
            </w:r>
          </w:p>
        </w:tc>
        <w:tc>
          <w:tcPr>
            <w:tcW w:w="2134" w:type="dxa"/>
          </w:tcPr>
          <w:p w14:paraId="26BEBED8" w14:textId="00189B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AC370A" w14:textId="4B03FEA7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C871EC" w14:textId="734D3950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CB53DA7" w14:textId="77777777" w:rsidTr="001B1EA5">
        <w:trPr>
          <w:trHeight w:val="54"/>
        </w:trPr>
        <w:tc>
          <w:tcPr>
            <w:tcW w:w="1691" w:type="dxa"/>
          </w:tcPr>
          <w:p w14:paraId="194CB628" w14:textId="700AE13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906</w:t>
            </w:r>
          </w:p>
        </w:tc>
        <w:tc>
          <w:tcPr>
            <w:tcW w:w="1558" w:type="dxa"/>
          </w:tcPr>
          <w:p w14:paraId="2EF4EE81" w14:textId="6C6E1779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722748.75</w:t>
            </w:r>
          </w:p>
        </w:tc>
        <w:tc>
          <w:tcPr>
            <w:tcW w:w="1562" w:type="dxa"/>
          </w:tcPr>
          <w:p w14:paraId="056E99C4" w14:textId="568774C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3362703.86</w:t>
            </w:r>
          </w:p>
        </w:tc>
        <w:tc>
          <w:tcPr>
            <w:tcW w:w="2134" w:type="dxa"/>
          </w:tcPr>
          <w:p w14:paraId="7F0DB1F1" w14:textId="25976E2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05E2A" w14:textId="3D68A32F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95597" w14:textId="72490894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185FE582" w14:textId="77777777" w:rsidTr="001B1EA5">
        <w:trPr>
          <w:trHeight w:val="54"/>
        </w:trPr>
        <w:tc>
          <w:tcPr>
            <w:tcW w:w="1691" w:type="dxa"/>
          </w:tcPr>
          <w:p w14:paraId="19613ED0" w14:textId="31F457FC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907</w:t>
            </w:r>
          </w:p>
        </w:tc>
        <w:tc>
          <w:tcPr>
            <w:tcW w:w="1558" w:type="dxa"/>
          </w:tcPr>
          <w:p w14:paraId="42B36DA8" w14:textId="05E03B63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722783.46</w:t>
            </w:r>
          </w:p>
        </w:tc>
        <w:tc>
          <w:tcPr>
            <w:tcW w:w="1562" w:type="dxa"/>
          </w:tcPr>
          <w:p w14:paraId="7882936E" w14:textId="0652FA7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3362671.91</w:t>
            </w:r>
          </w:p>
        </w:tc>
        <w:tc>
          <w:tcPr>
            <w:tcW w:w="2134" w:type="dxa"/>
          </w:tcPr>
          <w:p w14:paraId="445ED527" w14:textId="385F753B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240C1E" w14:textId="412135A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F1914C" w14:textId="3213D34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01B05BED" w14:textId="77777777" w:rsidTr="001B1EA5">
        <w:trPr>
          <w:trHeight w:val="54"/>
        </w:trPr>
        <w:tc>
          <w:tcPr>
            <w:tcW w:w="1691" w:type="dxa"/>
          </w:tcPr>
          <w:p w14:paraId="2300D75A" w14:textId="65C34F1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908</w:t>
            </w:r>
          </w:p>
        </w:tc>
        <w:tc>
          <w:tcPr>
            <w:tcW w:w="1558" w:type="dxa"/>
          </w:tcPr>
          <w:p w14:paraId="7252623F" w14:textId="10BEF85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722804.42</w:t>
            </w:r>
          </w:p>
        </w:tc>
        <w:tc>
          <w:tcPr>
            <w:tcW w:w="1562" w:type="dxa"/>
          </w:tcPr>
          <w:p w14:paraId="5D9000D3" w14:textId="0949BBD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3362636.49</w:t>
            </w:r>
          </w:p>
        </w:tc>
        <w:tc>
          <w:tcPr>
            <w:tcW w:w="2134" w:type="dxa"/>
          </w:tcPr>
          <w:p w14:paraId="787C74BE" w14:textId="6CB7A3E2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9791E9" w14:textId="5C16F635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C57F46" w14:textId="77F038AD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971481" w:rsidRPr="002E6E74" w14:paraId="4E2568E9" w14:textId="77777777" w:rsidTr="001B1EA5">
        <w:trPr>
          <w:trHeight w:val="54"/>
        </w:trPr>
        <w:tc>
          <w:tcPr>
            <w:tcW w:w="1691" w:type="dxa"/>
          </w:tcPr>
          <w:p w14:paraId="1C57BE25" w14:textId="0C369328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6D264C8F" w14:textId="24B81736" w:rsidR="00971481" w:rsidRPr="002E6E74" w:rsidRDefault="0097148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722836.16</w:t>
            </w:r>
          </w:p>
        </w:tc>
        <w:tc>
          <w:tcPr>
            <w:tcW w:w="1562" w:type="dxa"/>
          </w:tcPr>
          <w:p w14:paraId="7153EFD9" w14:textId="455F368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3362541.80</w:t>
            </w:r>
          </w:p>
        </w:tc>
        <w:tc>
          <w:tcPr>
            <w:tcW w:w="2134" w:type="dxa"/>
          </w:tcPr>
          <w:p w14:paraId="3C25593C" w14:textId="70BABC11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D20F2" w14:textId="46CDC3C6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45CF0F" w14:textId="5EDC5679" w:rsidR="00971481" w:rsidRPr="002E6E74" w:rsidRDefault="0097148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971481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442A28CA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2E99FFE4" w14:textId="206B9611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5A68C4FE" w:rsidR="00971481" w:rsidRPr="00D74C57" w:rsidRDefault="00971481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971481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005A34AC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1FA34948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7371" w:type="dxa"/>
          </w:tcPr>
          <w:p w14:paraId="614842DE" w14:textId="563F1BBC" w:rsidR="00971481" w:rsidRPr="002E6E74" w:rsidRDefault="00971481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древесн</w:t>
            </w:r>
            <w:r>
              <w:rPr>
                <w:sz w:val="18"/>
                <w:szCs w:val="20"/>
              </w:rPr>
              <w:t>ой</w:t>
            </w:r>
            <w:r w:rsidRPr="002E6E74">
              <w:rPr>
                <w:sz w:val="18"/>
                <w:szCs w:val="20"/>
              </w:rPr>
              <w:t xml:space="preserve"> растительности, пересекая автодорогу</w:t>
            </w:r>
          </w:p>
        </w:tc>
      </w:tr>
      <w:tr w:rsidR="00971481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4E17D596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1559" w:type="dxa"/>
          </w:tcPr>
          <w:p w14:paraId="1A3B0DE7" w14:textId="0369B09D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7371" w:type="dxa"/>
          </w:tcPr>
          <w:p w14:paraId="6691230B" w14:textId="08A937B4" w:rsidR="00971481" w:rsidRPr="002E6E74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(№6 по ТЗ)</w:t>
            </w:r>
          </w:p>
        </w:tc>
      </w:tr>
      <w:tr w:rsidR="00971481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5ECA9E80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1559" w:type="dxa"/>
          </w:tcPr>
          <w:p w14:paraId="31AD2867" w14:textId="1E2F717D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</w:t>
            </w:r>
          </w:p>
        </w:tc>
        <w:tc>
          <w:tcPr>
            <w:tcW w:w="7371" w:type="dxa"/>
          </w:tcPr>
          <w:p w14:paraId="5AF3D05B" w14:textId="1D218BD9" w:rsidR="00971481" w:rsidRPr="002E6E74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древесной растительности, пересекая </w:t>
            </w:r>
            <w:r w:rsidRPr="002E6E74">
              <w:rPr>
                <w:sz w:val="18"/>
                <w:szCs w:val="20"/>
              </w:rPr>
              <w:t>земельные участки с кадастровыми номерами</w:t>
            </w:r>
            <w:r>
              <w:rPr>
                <w:sz w:val="18"/>
                <w:szCs w:val="20"/>
              </w:rPr>
              <w:t xml:space="preserve"> </w:t>
            </w:r>
            <w:r w:rsidRPr="002E6E74">
              <w:rPr>
                <w:sz w:val="18"/>
                <w:szCs w:val="20"/>
              </w:rPr>
              <w:t>49:02:030403:1, 49:02:030403:112(2)</w:t>
            </w:r>
            <w:r>
              <w:rPr>
                <w:sz w:val="18"/>
                <w:szCs w:val="20"/>
              </w:rPr>
              <w:t xml:space="preserve"> и автодорогу</w:t>
            </w:r>
          </w:p>
        </w:tc>
      </w:tr>
      <w:tr w:rsidR="00971481" w14:paraId="01F49A35" w14:textId="77777777" w:rsidTr="003D568B">
        <w:trPr>
          <w:divId w:val="1496217629"/>
        </w:trPr>
        <w:tc>
          <w:tcPr>
            <w:tcW w:w="1673" w:type="dxa"/>
          </w:tcPr>
          <w:p w14:paraId="4A7719BA" w14:textId="2AFEC998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</w:t>
            </w:r>
          </w:p>
        </w:tc>
        <w:tc>
          <w:tcPr>
            <w:tcW w:w="1559" w:type="dxa"/>
          </w:tcPr>
          <w:p w14:paraId="5622C4E4" w14:textId="0B8883D2" w:rsidR="00971481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  <w:r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0EE8543E" w14:textId="0F35BA3A" w:rsidR="00971481" w:rsidRPr="002E6E74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</w:t>
            </w:r>
            <w:r>
              <w:rPr>
                <w:sz w:val="18"/>
                <w:szCs w:val="20"/>
              </w:rPr>
              <w:t xml:space="preserve">по территории населенного пункта Омсукчан,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земельные участки с </w:t>
            </w:r>
            <w:r w:rsidRPr="00795461">
              <w:rPr>
                <w:sz w:val="18"/>
                <w:szCs w:val="20"/>
              </w:rPr>
              <w:t xml:space="preserve">кадастровыми номерами 49:02:030402:104, 49:02:030402:16, 49:02:030402:27, 49:02:030402:28, 49:02:030402:18, 49:02:030402:13, 49:02:030402:14, 49:02:030401:2, 49:02:030401:3, 49:02:030401:1, 49:02:030401:9, 49:02:030402:15, 49:02:030402:131, 49:02:030402:89, 49:02:030402:44, 49:02:030402:25, 49:02:030402:43, 49:02:030402:90, 49:02:030402:1, 49:02:030402:135, 49:02:030402:35, 49:02:030402:91, 49:02:030402:29, 49:02:030402:2, 49:02:030302:32, 49:02:030302:52, 49:02:030302:58, 49:02:000000:951(13), 49:02:030302:2, 49:02:030302:34, 49:02:030302:35, 49:02:030302:37, 49:02:030302:4, 49:02:030302:28, 49:02:030302:5, 49:02:030302:38, 49:02:030302:41, 49:02:030302:40, 49:02:030302:317, 49:02:030302:42, 49:02:030302:3, 49:02:030302:30, 49:02:030302:43, 49:02:030302:62, 49:02:030302:315, 49:02:030302:27, 49:02:030302:47, 49:02:030302:46, 49:02:030302:45, 49:02:030302:56, 49:02:030302:57, 49:02:030302:322, 49:02:030302:48, 49:02:030302:49, 49:02:030302:21, 49:02:030302:26, 49:02:030302:29, 49:02:030302:50, 49:02:000000:951(15), 49:02:000000:951(25), 49:02:000000:950(42), 49:02:000000:950(35), 49:02:000000:950(17), 49:02:030303:27, 49:02:030303:96, 49:02:030303:81, 49:02:030303:82, 49:02:030303:16, 49:02:030303:17, 49:02:030303:40, 49:02:030303:103, 49:02:030303:95, 49:02:030303:31, 49:02:030303:79, 49:02:030303:29, 49:02:030303:10, 49:02:030303:20, 49:02:030303:70, 49:02:030303:80, 49:02:030303:102, 49:02:030303:42, 49:02:030303:38, 49:02:030303:74, 49:02:030303:12, 49:02:030303:76, 49:02:030303:72, 49:02:030303:18, 49:02:030303:84, 49:02:030303:87, 49:02:030303:34, 49:02:030303:41, 49:02:030303:85, 49:02:030303:4, 49:02:030303:19, 49:02:030303:26, 49:02:030303:28, 49:02:030303:421, 49:02:030303:6, 49:02:030303:418, 49:02:030303:88, 49:02:030303:89, 49:02:030303:422, 49:02:030303:7, 49:02:030303:423, 49:02:030303:60, 49:02:030303:90, 49:02:030303:32, </w:t>
            </w:r>
            <w:r w:rsidRPr="00795461">
              <w:rPr>
                <w:sz w:val="18"/>
                <w:szCs w:val="20"/>
              </w:rPr>
              <w:lastRenderedPageBreak/>
              <w:t>49:02:030303:39, 49:02:030303:30, 49:02:030303:22, 49:02:030303:44, 49:02:030303:9, , 49:02:000000:948(1), 49:02:000000:948(5), 49:02:000000:7(16), 49:02:030304:66, 49:02:030304:50, 49:02:030304:18, 49:02:030304:52, 49:02:030304:10, 49:02:030304:62, 49:02:030304:54, 49:02:030304:28, 49:02:030304:23, 49:02:030304:427, 49:02:030304:53, 49:02:030304:34, 49:02:030304:14, 49:02:030304:13, 49:02:030304:63, 49:02:030304:55, 49:02:030304:56, 49:02:030304:21, 49:02:030304:33, 49:02:030304:3, 49:02:030304:57, 49:000000:948(5), 49:02:030304:4, 49:02:030304:413</w:t>
            </w:r>
            <w:r>
              <w:rPr>
                <w:sz w:val="18"/>
                <w:szCs w:val="20"/>
              </w:rPr>
              <w:t>,</w:t>
            </w:r>
            <w:r w:rsidRPr="00795461">
              <w:rPr>
                <w:sz w:val="18"/>
                <w:szCs w:val="20"/>
              </w:rPr>
              <w:t xml:space="preserve"> тепловые сети (кадастровые номера 49:02:000000:745(41), 49:02:000000:745(23), 49:02:000000:745(13), 49:02:000000:745(83), 49:02:000000:745(25), 49:02:000000:745(85), 49:02:000000:745(7), 49:02:000000:745(30), 49:02:000000:745(43), 49:02:000000:745(17), 49:02:000000:745(32), 49:02:000000:745(9), 49:02:000000:745(34)) и автодороги (кадастровый номер 49:02:000000:736(3))</w:t>
            </w:r>
          </w:p>
        </w:tc>
      </w:tr>
      <w:tr w:rsidR="00971481" w14:paraId="6AE84936" w14:textId="77777777" w:rsidTr="003D568B">
        <w:trPr>
          <w:divId w:val="1496217629"/>
        </w:trPr>
        <w:tc>
          <w:tcPr>
            <w:tcW w:w="1673" w:type="dxa"/>
          </w:tcPr>
          <w:p w14:paraId="1EC64BDA" w14:textId="1B35F99F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14</w:t>
            </w:r>
            <w:r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3858B367" w14:textId="00B6053C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150</w:t>
            </w:r>
          </w:p>
        </w:tc>
        <w:tc>
          <w:tcPr>
            <w:tcW w:w="7371" w:type="dxa"/>
          </w:tcPr>
          <w:p w14:paraId="3DE73BA7" w14:textId="61F37250" w:rsidR="00971481" w:rsidRPr="002E6E74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971481" w14:paraId="27BBA979" w14:textId="77777777" w:rsidTr="003D568B">
        <w:trPr>
          <w:divId w:val="1496217629"/>
        </w:trPr>
        <w:tc>
          <w:tcPr>
            <w:tcW w:w="1673" w:type="dxa"/>
          </w:tcPr>
          <w:p w14:paraId="1200DAF4" w14:textId="537544A6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150</w:t>
            </w:r>
          </w:p>
        </w:tc>
        <w:tc>
          <w:tcPr>
            <w:tcW w:w="1559" w:type="dxa"/>
          </w:tcPr>
          <w:p w14:paraId="45DC6E8C" w14:textId="54D77496" w:rsidR="00971481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  <w:r>
              <w:rPr>
                <w:sz w:val="18"/>
                <w:szCs w:val="20"/>
              </w:rPr>
              <w:t>06</w:t>
            </w:r>
          </w:p>
        </w:tc>
        <w:tc>
          <w:tcPr>
            <w:tcW w:w="7371" w:type="dxa"/>
          </w:tcPr>
          <w:p w14:paraId="3489DBA2" w14:textId="68A087FD" w:rsidR="00971481" w:rsidRPr="002E6E74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  <w:tr w:rsidR="00971481" w14:paraId="611BEBD0" w14:textId="77777777" w:rsidTr="003D568B">
        <w:trPr>
          <w:divId w:val="1496217629"/>
        </w:trPr>
        <w:tc>
          <w:tcPr>
            <w:tcW w:w="1673" w:type="dxa"/>
          </w:tcPr>
          <w:p w14:paraId="62F8254E" w14:textId="718DEB85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406</w:t>
            </w:r>
          </w:p>
        </w:tc>
        <w:tc>
          <w:tcPr>
            <w:tcW w:w="1559" w:type="dxa"/>
          </w:tcPr>
          <w:p w14:paraId="64BC1998" w14:textId="6C913BC2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407</w:t>
            </w:r>
          </w:p>
        </w:tc>
        <w:tc>
          <w:tcPr>
            <w:tcW w:w="7371" w:type="dxa"/>
          </w:tcPr>
          <w:p w14:paraId="1F2ECA84" w14:textId="1AAE77A4" w:rsidR="00971481" w:rsidRPr="002E6E74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(№6 по ТЗ)</w:t>
            </w:r>
          </w:p>
        </w:tc>
      </w:tr>
      <w:tr w:rsidR="00971481" w14:paraId="4A25BF23" w14:textId="77777777" w:rsidTr="003D568B">
        <w:trPr>
          <w:divId w:val="1496217629"/>
        </w:trPr>
        <w:tc>
          <w:tcPr>
            <w:tcW w:w="1673" w:type="dxa"/>
          </w:tcPr>
          <w:p w14:paraId="06D4C483" w14:textId="252286F2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407</w:t>
            </w:r>
          </w:p>
        </w:tc>
        <w:tc>
          <w:tcPr>
            <w:tcW w:w="1559" w:type="dxa"/>
          </w:tcPr>
          <w:p w14:paraId="2B839D00" w14:textId="389FB49A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465</w:t>
            </w:r>
          </w:p>
        </w:tc>
        <w:tc>
          <w:tcPr>
            <w:tcW w:w="7371" w:type="dxa"/>
          </w:tcPr>
          <w:p w14:paraId="732AC072" w14:textId="61E044BF" w:rsidR="00971481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  <w:tr w:rsidR="00971481" w14:paraId="320D38A5" w14:textId="77777777" w:rsidTr="003D568B">
        <w:trPr>
          <w:divId w:val="1496217629"/>
        </w:trPr>
        <w:tc>
          <w:tcPr>
            <w:tcW w:w="1673" w:type="dxa"/>
          </w:tcPr>
          <w:p w14:paraId="3DAF7076" w14:textId="4042DDEC" w:rsidR="00971481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</w:t>
            </w:r>
          </w:p>
        </w:tc>
        <w:tc>
          <w:tcPr>
            <w:tcW w:w="1559" w:type="dxa"/>
          </w:tcPr>
          <w:p w14:paraId="0E7A3843" w14:textId="60487841" w:rsidR="00971481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01CD0A35" w14:textId="573A476E" w:rsidR="00971481" w:rsidRDefault="00971481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древесн</w:t>
            </w:r>
            <w:r>
              <w:rPr>
                <w:sz w:val="18"/>
                <w:szCs w:val="20"/>
              </w:rPr>
              <w:t>ой</w:t>
            </w:r>
            <w:r w:rsidRPr="002E6E74">
              <w:rPr>
                <w:sz w:val="18"/>
                <w:szCs w:val="20"/>
              </w:rPr>
              <w:t xml:space="preserve"> растительности</w:t>
            </w:r>
          </w:p>
        </w:tc>
      </w:tr>
      <w:tr w:rsidR="00971481" w14:paraId="1E93DCB0" w14:textId="77777777" w:rsidTr="003D568B">
        <w:trPr>
          <w:divId w:val="1496217629"/>
        </w:trPr>
        <w:tc>
          <w:tcPr>
            <w:tcW w:w="1673" w:type="dxa"/>
          </w:tcPr>
          <w:p w14:paraId="117CCE5A" w14:textId="2985FEAA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2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7C051F58" w14:textId="1487987A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B906C33" w14:textId="30F13632" w:rsidR="00971481" w:rsidRPr="002E6E74" w:rsidRDefault="00971481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971481" w14:paraId="40AAFEAE" w14:textId="77777777" w:rsidTr="003D568B">
        <w:trPr>
          <w:divId w:val="1496217629"/>
        </w:trPr>
        <w:tc>
          <w:tcPr>
            <w:tcW w:w="1673" w:type="dxa"/>
          </w:tcPr>
          <w:p w14:paraId="74B1980D" w14:textId="7AF93140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</w:t>
            </w:r>
          </w:p>
        </w:tc>
        <w:tc>
          <w:tcPr>
            <w:tcW w:w="1559" w:type="dxa"/>
          </w:tcPr>
          <w:p w14:paraId="5C2315DE" w14:textId="44E34E80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467</w:t>
            </w:r>
          </w:p>
        </w:tc>
        <w:tc>
          <w:tcPr>
            <w:tcW w:w="7371" w:type="dxa"/>
          </w:tcPr>
          <w:p w14:paraId="490ADC1C" w14:textId="5F474DB4" w:rsidR="00971481" w:rsidRPr="002E6E74" w:rsidRDefault="00971481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древесн</w:t>
            </w:r>
            <w:r>
              <w:rPr>
                <w:sz w:val="18"/>
                <w:szCs w:val="20"/>
              </w:rPr>
              <w:t>ой</w:t>
            </w:r>
            <w:r w:rsidRPr="002E6E74">
              <w:rPr>
                <w:sz w:val="18"/>
                <w:szCs w:val="20"/>
              </w:rPr>
              <w:t xml:space="preserve"> растительности, пересекая автодорогу</w:t>
            </w:r>
          </w:p>
        </w:tc>
      </w:tr>
      <w:tr w:rsidR="00971481" w14:paraId="22191861" w14:textId="77777777" w:rsidTr="003D568B">
        <w:trPr>
          <w:divId w:val="1496217629"/>
        </w:trPr>
        <w:tc>
          <w:tcPr>
            <w:tcW w:w="1673" w:type="dxa"/>
          </w:tcPr>
          <w:p w14:paraId="7F7290CE" w14:textId="37C8F41E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467</w:t>
            </w:r>
          </w:p>
        </w:tc>
        <w:tc>
          <w:tcPr>
            <w:tcW w:w="1559" w:type="dxa"/>
          </w:tcPr>
          <w:p w14:paraId="692A2A64" w14:textId="3349E330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504</w:t>
            </w:r>
          </w:p>
        </w:tc>
        <w:tc>
          <w:tcPr>
            <w:tcW w:w="7371" w:type="dxa"/>
          </w:tcPr>
          <w:p w14:paraId="11A92C67" w14:textId="349D7C6F" w:rsidR="00971481" w:rsidRPr="002E6E74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  <w:tr w:rsidR="00971481" w14:paraId="69C9163A" w14:textId="77777777" w:rsidTr="003D568B">
        <w:trPr>
          <w:divId w:val="1496217629"/>
        </w:trPr>
        <w:tc>
          <w:tcPr>
            <w:tcW w:w="1673" w:type="dxa"/>
          </w:tcPr>
          <w:p w14:paraId="03B49CE3" w14:textId="626696D8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504</w:t>
            </w:r>
          </w:p>
        </w:tc>
        <w:tc>
          <w:tcPr>
            <w:tcW w:w="1559" w:type="dxa"/>
          </w:tcPr>
          <w:p w14:paraId="42F35208" w14:textId="14B5CC44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505</w:t>
            </w:r>
          </w:p>
        </w:tc>
        <w:tc>
          <w:tcPr>
            <w:tcW w:w="7371" w:type="dxa"/>
          </w:tcPr>
          <w:p w14:paraId="0B9EE523" w14:textId="1D6A007B" w:rsidR="00971481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(№7 по ТЗ)</w:t>
            </w:r>
          </w:p>
        </w:tc>
      </w:tr>
      <w:tr w:rsidR="00971481" w14:paraId="1AEF16E0" w14:textId="77777777" w:rsidTr="003D568B">
        <w:trPr>
          <w:divId w:val="1496217629"/>
        </w:trPr>
        <w:tc>
          <w:tcPr>
            <w:tcW w:w="1673" w:type="dxa"/>
          </w:tcPr>
          <w:p w14:paraId="513453BA" w14:textId="614D488B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505</w:t>
            </w:r>
          </w:p>
        </w:tc>
        <w:tc>
          <w:tcPr>
            <w:tcW w:w="1559" w:type="dxa"/>
          </w:tcPr>
          <w:p w14:paraId="5F7CF337" w14:textId="6CE4ED09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780</w:t>
            </w:r>
          </w:p>
        </w:tc>
        <w:tc>
          <w:tcPr>
            <w:tcW w:w="7371" w:type="dxa"/>
          </w:tcPr>
          <w:p w14:paraId="578B6D5B" w14:textId="25666BBB" w:rsidR="00971481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Индустриальный</w:t>
            </w:r>
          </w:p>
        </w:tc>
      </w:tr>
      <w:tr w:rsidR="00971481" w14:paraId="3DBFBD47" w14:textId="77777777" w:rsidTr="003D568B">
        <w:trPr>
          <w:divId w:val="1496217629"/>
        </w:trPr>
        <w:tc>
          <w:tcPr>
            <w:tcW w:w="1673" w:type="dxa"/>
          </w:tcPr>
          <w:p w14:paraId="73670B79" w14:textId="7FCD2787" w:rsidR="00971481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780</w:t>
            </w:r>
          </w:p>
        </w:tc>
        <w:tc>
          <w:tcPr>
            <w:tcW w:w="1559" w:type="dxa"/>
          </w:tcPr>
          <w:p w14:paraId="53301CD0" w14:textId="7C7264F8" w:rsidR="00971481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785</w:t>
            </w:r>
          </w:p>
        </w:tc>
        <w:tc>
          <w:tcPr>
            <w:tcW w:w="7371" w:type="dxa"/>
          </w:tcPr>
          <w:p w14:paraId="77CE3B24" w14:textId="4B9872C2" w:rsidR="00971481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971481" w14:paraId="4212B7A3" w14:textId="77777777" w:rsidTr="003D568B">
        <w:trPr>
          <w:divId w:val="1496217629"/>
        </w:trPr>
        <w:tc>
          <w:tcPr>
            <w:tcW w:w="1673" w:type="dxa"/>
          </w:tcPr>
          <w:p w14:paraId="48AEC01F" w14:textId="631BC247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785</w:t>
            </w:r>
          </w:p>
        </w:tc>
        <w:tc>
          <w:tcPr>
            <w:tcW w:w="1559" w:type="dxa"/>
          </w:tcPr>
          <w:p w14:paraId="730D4923" w14:textId="3AF9045F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842</w:t>
            </w:r>
          </w:p>
        </w:tc>
        <w:tc>
          <w:tcPr>
            <w:tcW w:w="7371" w:type="dxa"/>
          </w:tcPr>
          <w:p w14:paraId="5FBBC8C9" w14:textId="7E297D89" w:rsidR="00971481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</w:t>
            </w:r>
            <w:r>
              <w:rPr>
                <w:sz w:val="18"/>
                <w:szCs w:val="20"/>
              </w:rPr>
              <w:t xml:space="preserve">по территории населенного пункта Омсукчан,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земельные участки с </w:t>
            </w:r>
            <w:r w:rsidRPr="00795461">
              <w:rPr>
                <w:sz w:val="18"/>
                <w:szCs w:val="20"/>
              </w:rPr>
              <w:t xml:space="preserve">кадастровыми номерами </w:t>
            </w:r>
            <w:r w:rsidRPr="002E6E74">
              <w:rPr>
                <w:sz w:val="18"/>
                <w:szCs w:val="20"/>
              </w:rPr>
              <w:t xml:space="preserve"> 49:02:000000:948(2), 49:02:000000:948(8), 49:02:030305:11, 49:02:030305:18, 49:02:030305:17, 49:02:030305:24, 49:02:030305:23, 49:02:030305:19, 49:02:030305:5, 49:02:030305:7, 49:02:030305:8, 49:02:030305:20, 49:</w:t>
            </w:r>
            <w:r w:rsidRPr="00795461">
              <w:rPr>
                <w:sz w:val="18"/>
                <w:szCs w:val="20"/>
              </w:rPr>
              <w:t>02:030305:29, 49:02:030305:33, 49:02:030305:30, 49:02:030305:2, 49:02:030305:26, 49:02:030305:31, 49:02:030306:13, 49:02:030306:15, 49:02:030306:1, 49:02:030306:10, 49:02:030306:38, 49:02:030306:33, 49:02:030306:245, 49:02:030306:32, 49:02:030306:227, 49:000000:951(33), 49:02:030306:951(26), 49:02:030306:14, 49:02:030306:3, 49:02:030306:37, 49:02:030306:2, 49:000000:951(3), 49:000000:951(32), 49:000000:951(31), 49:000000:951(10), 49:000000:951(20), 49:000000:951(2), 49:000000:951(24), 49:000000:951(23), 49:000000:951(19), 49:000000:951(1), 49:000000:951(14), 49:000000:951(9), 49:000000:951(30), 49:02:030301:16, 49:02:030301:3, 49:02:030301:17, 49:02:030301:5, 49:02:030301:4, 49:02:030301:9, 49:02:030301:1, 49:02:030301:7, 49:02:030301:2, 49:02:030301:13, 49:02:030301:14, 49:02:030301:18, 49:02:030301:25, 49:02:030301:29, 49:02:030301:12, 49:02:030301:24, 49:02:030301:6, 49:02:030301:19, 49:02:030301:10, 49:02:030301:33, 49:02:030402:51, 49:02:030402:49, 49:02:030402:48, 49:02:030402:108, 49:02:030402:8, тепловые сети (кадастровые номера 49:02:000000:745(34), 49:02:000000:745(35), 49:02:000000:745(29), 49:000000:745(28), 49:000000:745(26))</w:t>
            </w:r>
            <w:r>
              <w:rPr>
                <w:sz w:val="18"/>
                <w:szCs w:val="20"/>
              </w:rPr>
              <w:t xml:space="preserve"> </w:t>
            </w:r>
            <w:r w:rsidRPr="002E6E74">
              <w:rPr>
                <w:sz w:val="18"/>
                <w:szCs w:val="20"/>
              </w:rPr>
              <w:t>и автодороги</w:t>
            </w:r>
            <w:r>
              <w:rPr>
                <w:sz w:val="18"/>
                <w:szCs w:val="20"/>
              </w:rPr>
              <w:t xml:space="preserve"> (</w:t>
            </w:r>
            <w:r w:rsidRPr="00795461">
              <w:rPr>
                <w:sz w:val="18"/>
                <w:szCs w:val="20"/>
              </w:rPr>
              <w:t>кадастровый номер 49:02:000000:736(</w:t>
            </w:r>
            <w:r>
              <w:rPr>
                <w:sz w:val="18"/>
                <w:szCs w:val="20"/>
              </w:rPr>
              <w:t>2</w:t>
            </w:r>
            <w:r w:rsidRPr="00795461">
              <w:rPr>
                <w:sz w:val="18"/>
                <w:szCs w:val="20"/>
              </w:rPr>
              <w:t>))</w:t>
            </w:r>
          </w:p>
        </w:tc>
      </w:tr>
      <w:tr w:rsidR="00971481" w14:paraId="40F80DD8" w14:textId="77777777" w:rsidTr="003D568B">
        <w:trPr>
          <w:divId w:val="1496217629"/>
        </w:trPr>
        <w:tc>
          <w:tcPr>
            <w:tcW w:w="1673" w:type="dxa"/>
          </w:tcPr>
          <w:p w14:paraId="3FFF05F8" w14:textId="0737F7C1" w:rsidR="00971481" w:rsidRPr="002E6E74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842</w:t>
            </w:r>
          </w:p>
        </w:tc>
        <w:tc>
          <w:tcPr>
            <w:tcW w:w="1559" w:type="dxa"/>
          </w:tcPr>
          <w:p w14:paraId="3594C187" w14:textId="09286A41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901</w:t>
            </w:r>
          </w:p>
        </w:tc>
        <w:tc>
          <w:tcPr>
            <w:tcW w:w="7371" w:type="dxa"/>
          </w:tcPr>
          <w:p w14:paraId="26D127FE" w14:textId="6E80E97F" w:rsidR="00971481" w:rsidRDefault="00971481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древесн</w:t>
            </w:r>
            <w:r>
              <w:rPr>
                <w:sz w:val="18"/>
                <w:szCs w:val="20"/>
              </w:rPr>
              <w:t>ой</w:t>
            </w:r>
            <w:r w:rsidRPr="002E6E74">
              <w:rPr>
                <w:sz w:val="18"/>
                <w:szCs w:val="20"/>
              </w:rPr>
              <w:t xml:space="preserve"> растительности, пересекая земельные участки с </w:t>
            </w:r>
            <w:r w:rsidRPr="00795461">
              <w:rPr>
                <w:sz w:val="18"/>
                <w:szCs w:val="20"/>
              </w:rPr>
              <w:t xml:space="preserve">кадастровыми номерами </w:t>
            </w:r>
            <w:r w:rsidRPr="002E6E74">
              <w:rPr>
                <w:sz w:val="18"/>
                <w:szCs w:val="20"/>
              </w:rPr>
              <w:t>49:02:030402:46, 49:02:030402:92, 49:02:030402:30</w:t>
            </w:r>
            <w:r>
              <w:rPr>
                <w:sz w:val="18"/>
                <w:szCs w:val="20"/>
              </w:rPr>
              <w:t xml:space="preserve">, </w:t>
            </w:r>
            <w:r w:rsidRPr="002E6E74">
              <w:rPr>
                <w:sz w:val="18"/>
                <w:szCs w:val="20"/>
              </w:rPr>
              <w:t>49:02:030403:112</w:t>
            </w:r>
            <w:r>
              <w:rPr>
                <w:sz w:val="18"/>
                <w:szCs w:val="20"/>
              </w:rPr>
              <w:t>(1) и автодорогу</w:t>
            </w:r>
          </w:p>
        </w:tc>
      </w:tr>
      <w:tr w:rsidR="00971481" w14:paraId="6831C122" w14:textId="77777777" w:rsidTr="003D568B">
        <w:trPr>
          <w:divId w:val="1496217629"/>
        </w:trPr>
        <w:tc>
          <w:tcPr>
            <w:tcW w:w="1673" w:type="dxa"/>
          </w:tcPr>
          <w:p w14:paraId="7F5D563D" w14:textId="57CB27C4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901</w:t>
            </w:r>
          </w:p>
        </w:tc>
        <w:tc>
          <w:tcPr>
            <w:tcW w:w="1559" w:type="dxa"/>
          </w:tcPr>
          <w:p w14:paraId="3AC27146" w14:textId="27C1720E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902</w:t>
            </w:r>
          </w:p>
        </w:tc>
        <w:tc>
          <w:tcPr>
            <w:tcW w:w="7371" w:type="dxa"/>
          </w:tcPr>
          <w:p w14:paraId="508061B8" w14:textId="4341537C" w:rsidR="00971481" w:rsidRPr="002E6E74" w:rsidRDefault="00971481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(№7 по ТЗ)</w:t>
            </w:r>
          </w:p>
        </w:tc>
      </w:tr>
      <w:tr w:rsidR="00971481" w14:paraId="03C2D38A" w14:textId="77777777" w:rsidTr="003D568B">
        <w:trPr>
          <w:divId w:val="1496217629"/>
        </w:trPr>
        <w:tc>
          <w:tcPr>
            <w:tcW w:w="1673" w:type="dxa"/>
          </w:tcPr>
          <w:p w14:paraId="5E0A86B1" w14:textId="643A12F2" w:rsidR="00971481" w:rsidRDefault="00971481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902</w:t>
            </w:r>
          </w:p>
        </w:tc>
        <w:tc>
          <w:tcPr>
            <w:tcW w:w="1559" w:type="dxa"/>
          </w:tcPr>
          <w:p w14:paraId="54DE1A34" w14:textId="22F5C880" w:rsidR="00971481" w:rsidRDefault="00971481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</w:t>
            </w:r>
          </w:p>
        </w:tc>
        <w:tc>
          <w:tcPr>
            <w:tcW w:w="7371" w:type="dxa"/>
          </w:tcPr>
          <w:p w14:paraId="67A017ED" w14:textId="4A199045" w:rsidR="00971481" w:rsidRDefault="00971481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древесн</w:t>
            </w:r>
            <w:r>
              <w:rPr>
                <w:sz w:val="18"/>
                <w:szCs w:val="20"/>
              </w:rPr>
              <w:t>ой растительности, пересекая автодорогу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33ECF750" w:rsidR="00F54131" w:rsidRPr="000C0D36" w:rsidRDefault="001E5B98" w:rsidP="00695BF4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proofErr w:type="spellStart"/>
            <w:r w:rsidRPr="008D7E3E">
              <w:rPr>
                <w:sz w:val="24"/>
              </w:rPr>
              <w:t>водоохранной</w:t>
            </w:r>
            <w:proofErr w:type="spellEnd"/>
            <w:r w:rsidRPr="008D7E3E">
              <w:rPr>
                <w:sz w:val="24"/>
              </w:rPr>
              <w:t xml:space="preserve"> зоны 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695BF4">
              <w:rPr>
                <w:sz w:val="24"/>
                <w:szCs w:val="24"/>
              </w:rPr>
              <w:t>Индустриальный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430D9C0" w14:textId="0E45C8A1" w:rsidR="003D568B" w:rsidRDefault="003D568B" w:rsidP="00BC43F3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417F1AEC" w14:textId="77777777" w:rsidR="00695BF4" w:rsidRDefault="00695BF4" w:rsidP="00BC43F3">
            <w:pPr>
              <w:jc w:val="center"/>
              <w:rPr>
                <w:b/>
                <w:noProof/>
                <w:szCs w:val="22"/>
              </w:rPr>
            </w:pPr>
          </w:p>
          <w:p w14:paraId="211E76EA" w14:textId="3EB834CC" w:rsidR="003D568B" w:rsidRDefault="00971481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3BCE3D97" wp14:editId="721DAEA2">
                  <wp:extent cx="12005953" cy="80395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0 а3 10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1" t="8652" r="4662" b="7663"/>
                          <a:stretch/>
                        </pic:blipFill>
                        <pic:spPr bwMode="auto">
                          <a:xfrm>
                            <a:off x="0" y="0"/>
                            <a:ext cx="12012816" cy="8044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68DE1" w14:textId="0CA5EF63" w:rsidR="00695BF4" w:rsidRPr="001C2598" w:rsidRDefault="00695BF4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06042A49" w14:textId="77777777" w:rsidR="00BC43F3" w:rsidRDefault="00BC43F3" w:rsidP="003D568B">
            <w:pPr>
              <w:jc w:val="center"/>
              <w:rPr>
                <w:b/>
                <w:noProof/>
                <w:szCs w:val="22"/>
              </w:rPr>
            </w:pPr>
          </w:p>
          <w:p w14:paraId="0D59C689" w14:textId="7497CB06" w:rsidR="00695BF4" w:rsidRDefault="00971481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7E548B74" wp14:editId="0C76DF19">
                  <wp:extent cx="10212779" cy="849693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1 500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7" t="4327" r="11215" b="6304"/>
                          <a:stretch/>
                        </pic:blipFill>
                        <pic:spPr bwMode="auto">
                          <a:xfrm>
                            <a:off x="0" y="0"/>
                            <a:ext cx="10218617" cy="850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66011C" w14:textId="77777777" w:rsidR="003D568B" w:rsidRPr="001C2598" w:rsidRDefault="003D568B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69657F7E" w14:textId="5A3E9C13" w:rsidR="003D568B" w:rsidRDefault="003D568B" w:rsidP="00695BF4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1E4B02E8" w14:textId="165DE9D4" w:rsidR="003D568B" w:rsidRP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</w:p>
          <w:p w14:paraId="70FBE5A5" w14:textId="77777777" w:rsidR="003D568B" w:rsidRDefault="00971481" w:rsidP="004327C5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09364831" wp14:editId="027C2DF6">
                  <wp:extent cx="10295907" cy="834835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2 500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8" t="5316" r="13139" b="7787"/>
                          <a:stretch/>
                        </pic:blipFill>
                        <pic:spPr bwMode="auto">
                          <a:xfrm>
                            <a:off x="0" y="0"/>
                            <a:ext cx="10301794" cy="8353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BB2DB6" w14:textId="415C33A6" w:rsidR="00971481" w:rsidRPr="001C2598" w:rsidRDefault="00971481" w:rsidP="004327C5">
            <w:pPr>
              <w:jc w:val="center"/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1C77D438" w14:textId="77777777" w:rsidR="00695BF4" w:rsidRDefault="00695BF4">
      <w:pPr>
        <w:sectPr w:rsidR="00695BF4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695BF4" w:rsidRPr="00AA0A82" w14:paraId="2AD19968" w14:textId="77777777" w:rsidTr="00695BF4">
        <w:trPr>
          <w:trHeight w:val="369"/>
        </w:trPr>
        <w:tc>
          <w:tcPr>
            <w:tcW w:w="5000" w:type="pct"/>
          </w:tcPr>
          <w:p w14:paraId="1E7EA4E4" w14:textId="4537BFEA" w:rsidR="00695BF4" w:rsidRDefault="00695BF4" w:rsidP="0016526C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3</w:t>
            </w:r>
          </w:p>
          <w:p w14:paraId="7B888B7A" w14:textId="77777777" w:rsidR="00695BF4" w:rsidRDefault="00695BF4" w:rsidP="0016526C">
            <w:pPr>
              <w:jc w:val="center"/>
              <w:rPr>
                <w:b/>
                <w:noProof/>
                <w:szCs w:val="22"/>
              </w:rPr>
            </w:pPr>
          </w:p>
          <w:p w14:paraId="4ECFFA38" w14:textId="77777777" w:rsidR="00695BF4" w:rsidRDefault="00971481" w:rsidP="00971481">
            <w:pPr>
              <w:jc w:val="center"/>
              <w:rPr>
                <w:b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F5BD023" wp14:editId="004CD5E4">
                  <wp:extent cx="10272155" cy="863336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3 500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0" t="5068" r="13400" b="5068"/>
                          <a:stretch/>
                        </pic:blipFill>
                        <pic:spPr bwMode="auto">
                          <a:xfrm>
                            <a:off x="0" y="0"/>
                            <a:ext cx="10278029" cy="863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B01991" w14:textId="1EB63305" w:rsidR="00971481" w:rsidRPr="00971481" w:rsidRDefault="00971481" w:rsidP="00971481">
            <w:pPr>
              <w:jc w:val="center"/>
              <w:rPr>
                <w:b/>
                <w:noProof/>
                <w:szCs w:val="22"/>
              </w:rPr>
            </w:pPr>
          </w:p>
        </w:tc>
      </w:tr>
      <w:tr w:rsidR="00695BF4" w:rsidRPr="00AA0A82" w14:paraId="2EF22B06" w14:textId="77777777" w:rsidTr="00695BF4">
        <w:trPr>
          <w:trHeight w:val="369"/>
        </w:trPr>
        <w:tc>
          <w:tcPr>
            <w:tcW w:w="5000" w:type="pct"/>
          </w:tcPr>
          <w:p w14:paraId="45F6FA6E" w14:textId="77777777" w:rsidR="00695BF4" w:rsidRPr="00B6189A" w:rsidRDefault="00695BF4" w:rsidP="0016526C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695BF4" w:rsidRPr="00AA0A82" w14:paraId="321EEF21" w14:textId="77777777" w:rsidTr="00695BF4">
        <w:trPr>
          <w:trHeight w:val="369"/>
        </w:trPr>
        <w:tc>
          <w:tcPr>
            <w:tcW w:w="5000" w:type="pct"/>
          </w:tcPr>
          <w:p w14:paraId="1B694F96" w14:textId="77777777" w:rsidR="00695BF4" w:rsidRPr="00B6189A" w:rsidRDefault="00695BF4" w:rsidP="0016526C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C4896C4" w14:textId="77777777" w:rsidR="00695BF4" w:rsidRDefault="00695BF4">
      <w:pPr>
        <w:sectPr w:rsidR="00695BF4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1E5B98" w14:paraId="344DBAF1" w14:textId="77777777" w:rsidTr="002B566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36DBC8C0" w14:textId="77777777" w:rsidR="001E5B98" w:rsidRDefault="001E5B98" w:rsidP="002B566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22530BAD" wp14:editId="66F3BB45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8B14917" w14:textId="77777777" w:rsidR="001E5B98" w:rsidRPr="00894D05" w:rsidRDefault="001E5B98" w:rsidP="002B566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1E5B98" w14:paraId="17CE555C" w14:textId="77777777" w:rsidTr="002B566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509833F" w14:textId="77777777" w:rsidR="001E5B98" w:rsidRDefault="001E5B98" w:rsidP="002B566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2F643496" wp14:editId="32423543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78FCDD9A" w14:textId="77777777" w:rsidR="001E5B98" w:rsidRPr="00894D05" w:rsidRDefault="001E5B98" w:rsidP="002B566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1E5B98" w14:paraId="2B929226" w14:textId="77777777" w:rsidTr="002B566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61AD5A00" w14:textId="77777777" w:rsidR="001E5B98" w:rsidRDefault="001E5B98" w:rsidP="002B5665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31020BDB" wp14:editId="368D9319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26298F3" w14:textId="77777777" w:rsidR="001E5B98" w:rsidRPr="00A72227" w:rsidRDefault="001E5B98" w:rsidP="002B5665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1E5B98" w14:paraId="1F5F33CD" w14:textId="77777777" w:rsidTr="002B5665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30FD768D" w14:textId="77777777" w:rsidR="001E5B98" w:rsidRDefault="001E5B98" w:rsidP="002B5665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050E4F2" wp14:editId="6A6C00F6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06B9C24A" w14:textId="77777777" w:rsidR="001E5B98" w:rsidRPr="006A5F68" w:rsidRDefault="001E5B98" w:rsidP="002B566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4C6DD088" w14:textId="77777777" w:rsidR="001E5B98" w:rsidRDefault="001E5B98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1E5B98"/>
    <w:rsid w:val="00235209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95BF4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71481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CA86D-899D-4698-AFDD-1CA313756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113</TotalTime>
  <Pages>35</Pages>
  <Words>9118</Words>
  <Characters>51978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60975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25</cp:revision>
  <cp:lastPrinted>2021-01-22T06:48:00Z</cp:lastPrinted>
  <dcterms:created xsi:type="dcterms:W3CDTF">2020-10-26T22:43:00Z</dcterms:created>
  <dcterms:modified xsi:type="dcterms:W3CDTF">2021-03-16T06:13:00Z</dcterms:modified>
</cp:coreProperties>
</file>