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0A1583BE" w:rsidR="00641C44" w:rsidRDefault="001A5AF3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82717B" w:rsidRPr="00974FD4">
        <w:rPr>
          <w:b/>
          <w:bCs/>
          <w:color w:val="000000"/>
        </w:rPr>
        <w:t xml:space="preserve"> водного объекта</w:t>
      </w:r>
    </w:p>
    <w:p w14:paraId="7F0FF7F1" w14:textId="518A071E" w:rsidR="00815B76" w:rsidRPr="00B829B1" w:rsidRDefault="00295641" w:rsidP="00B829B1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B829B1">
        <w:rPr>
          <w:b/>
          <w:bCs/>
          <w:color w:val="000000"/>
        </w:rPr>
        <w:t>Без названия (№5 по ТЗ)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  <w:r w:rsidR="00B829B1">
        <w:rPr>
          <w:b/>
          <w:bCs/>
          <w:color w:val="000000"/>
        </w:rPr>
        <w:t xml:space="preserve"> </w:t>
      </w:r>
      <w:r w:rsidR="009F10A8" w:rsidRPr="009F10A8">
        <w:rPr>
          <w:b/>
          <w:bCs/>
          <w:color w:val="000000"/>
        </w:rPr>
        <w:t>«</w:t>
      </w:r>
      <w:proofErr w:type="spellStart"/>
      <w:r w:rsidR="009F10A8"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="009F10A8"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2BA84E3F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C16679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11D31DA" w:rsidR="00B13CC8" w:rsidRPr="00070439" w:rsidRDefault="00295641" w:rsidP="00B829B1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0C0D36">
              <w:rPr>
                <w:szCs w:val="24"/>
              </w:rPr>
              <w:t>п</w:t>
            </w:r>
            <w:r w:rsidR="00B829B1">
              <w:rPr>
                <w:szCs w:val="24"/>
              </w:rPr>
              <w:t>гт</w:t>
            </w:r>
            <w:proofErr w:type="spellEnd"/>
            <w:r w:rsidR="001C2598" w:rsidRPr="001C2598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77EE" w14:textId="77777777" w:rsidR="0082717B" w:rsidRPr="00C50A64" w:rsidRDefault="0082717B" w:rsidP="0082717B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26BF2E37" w:rsidR="00B80549" w:rsidRPr="00B80549" w:rsidRDefault="001A5AF3" w:rsidP="0082717B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B829B1">
              <w:rPr>
                <w:szCs w:val="24"/>
              </w:rPr>
              <w:t>Без названия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7D1E4557" w:rsidR="00295641" w:rsidRPr="00DD6C04" w:rsidRDefault="0082717B" w:rsidP="00B829B1">
            <w:r w:rsidRPr="0082717B">
              <w:rPr>
                <w:lang w:val="en-US"/>
              </w:rPr>
              <w:t>1250</w:t>
            </w:r>
            <w:r w:rsidRPr="0082717B">
              <w:t>27</w:t>
            </w:r>
            <w:r w:rsidRPr="0082717B">
              <w:rPr>
                <w:lang w:val="en-US"/>
              </w:rPr>
              <w:t xml:space="preserve"> </w:t>
            </w:r>
            <w:proofErr w:type="spellStart"/>
            <w:r w:rsidRPr="0082717B">
              <w:rPr>
                <w:lang w:val="en-US"/>
              </w:rPr>
              <w:t>кв.м</w:t>
            </w:r>
            <w:proofErr w:type="spellEnd"/>
            <w:r w:rsidRPr="0082717B">
              <w:rPr>
                <w:lang w:val="en-US"/>
              </w:rPr>
              <w:t xml:space="preserve"> ± 707 </w:t>
            </w:r>
            <w:proofErr w:type="spellStart"/>
            <w:r w:rsidRPr="0082717B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131E5184" w:rsidR="00B13CC8" w:rsidRPr="00764F6F" w:rsidRDefault="00B829B1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Без названия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246E59AB" w:rsidR="00B13CC8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Левый приток </w:t>
            </w:r>
            <w:proofErr w:type="spellStart"/>
            <w:r>
              <w:rPr>
                <w:szCs w:val="24"/>
              </w:rPr>
              <w:t>руч</w:t>
            </w:r>
            <w:proofErr w:type="spellEnd"/>
            <w:r>
              <w:rPr>
                <w:szCs w:val="24"/>
              </w:rPr>
              <w:t>.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2639A382" w:rsidR="00AD46F5" w:rsidRPr="00764F6F" w:rsidRDefault="00B829B1" w:rsidP="00F97861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1,3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82EF8B5" w:rsidR="00AD46F5" w:rsidRPr="00764F6F" w:rsidRDefault="00B829B1" w:rsidP="00F9786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6,7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82717B" w:rsidRPr="002E6E74" w14:paraId="01723A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2DA73C" w14:textId="0F9138DF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</w:tcPr>
          <w:p w14:paraId="29756ABC" w14:textId="513F7909" w:rsidR="0082717B" w:rsidRPr="002E6E74" w:rsidRDefault="0082717B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188C8225" w14:textId="0B1326B0" w:rsidR="0082717B" w:rsidRPr="002E6E74" w:rsidRDefault="0082717B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16982BB" w14:textId="78BFEE4C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27C9301A" w14:textId="7625DAEF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6C472C0F" w14:textId="254CF04C" w:rsidR="0082717B" w:rsidRPr="002E6E74" w:rsidRDefault="0082717B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927E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76775B" w14:textId="3D0FC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44CDD74B" w14:textId="218494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729511.16</w:t>
            </w:r>
          </w:p>
        </w:tc>
        <w:tc>
          <w:tcPr>
            <w:tcW w:w="1562" w:type="dxa"/>
          </w:tcPr>
          <w:p w14:paraId="27C92E0A" w14:textId="763870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3345590.16</w:t>
            </w:r>
          </w:p>
        </w:tc>
        <w:tc>
          <w:tcPr>
            <w:tcW w:w="2134" w:type="dxa"/>
          </w:tcPr>
          <w:p w14:paraId="6BF80EA5" w14:textId="6E499E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56C80E" w14:textId="194277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457B27" w14:textId="25FE9E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691E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E8705E" w14:textId="44BBB4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5C2B9E56" w14:textId="700A83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729508.82</w:t>
            </w:r>
          </w:p>
        </w:tc>
        <w:tc>
          <w:tcPr>
            <w:tcW w:w="1562" w:type="dxa"/>
          </w:tcPr>
          <w:p w14:paraId="1066416E" w14:textId="5E73FA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3345587.79</w:t>
            </w:r>
          </w:p>
        </w:tc>
        <w:tc>
          <w:tcPr>
            <w:tcW w:w="2134" w:type="dxa"/>
          </w:tcPr>
          <w:p w14:paraId="3DE8D9ED" w14:textId="226B82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D1F15" w14:textId="117FBA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9E3522" w14:textId="6C2944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1F80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0B08C2" w14:textId="169800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195BE21B" w14:textId="6062B8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729506.53</w:t>
            </w:r>
          </w:p>
        </w:tc>
        <w:tc>
          <w:tcPr>
            <w:tcW w:w="1562" w:type="dxa"/>
          </w:tcPr>
          <w:p w14:paraId="74FDE14C" w14:textId="464411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3345585.47</w:t>
            </w:r>
          </w:p>
        </w:tc>
        <w:tc>
          <w:tcPr>
            <w:tcW w:w="2134" w:type="dxa"/>
          </w:tcPr>
          <w:p w14:paraId="4AB9295A" w14:textId="3C4FC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744E91" w14:textId="5CE5E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6E797" w14:textId="7B2CCE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BBE5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015BBC" w14:textId="3C4F2C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5A28FFB5" w14:textId="44725DA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729504.05</w:t>
            </w:r>
          </w:p>
        </w:tc>
        <w:tc>
          <w:tcPr>
            <w:tcW w:w="1562" w:type="dxa"/>
          </w:tcPr>
          <w:p w14:paraId="71E6965F" w14:textId="727F20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3345582.95</w:t>
            </w:r>
          </w:p>
        </w:tc>
        <w:tc>
          <w:tcPr>
            <w:tcW w:w="2134" w:type="dxa"/>
          </w:tcPr>
          <w:p w14:paraId="3623AFA0" w14:textId="1201BE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15635F" w14:textId="68076C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91E99C" w14:textId="7FD7B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C86C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A5D5E" w14:textId="220278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</w:tcPr>
          <w:p w14:paraId="555CA14F" w14:textId="53C7F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729500.86</w:t>
            </w:r>
          </w:p>
        </w:tc>
        <w:tc>
          <w:tcPr>
            <w:tcW w:w="1562" w:type="dxa"/>
          </w:tcPr>
          <w:p w14:paraId="5DA53C73" w14:textId="39B9EB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3345580.18</w:t>
            </w:r>
          </w:p>
        </w:tc>
        <w:tc>
          <w:tcPr>
            <w:tcW w:w="2134" w:type="dxa"/>
          </w:tcPr>
          <w:p w14:paraId="270CDF12" w14:textId="2C8979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68078" w14:textId="311973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B47A5" w14:textId="387726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5D60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65394" w14:textId="63501F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</w:tcPr>
          <w:p w14:paraId="08011C1A" w14:textId="13CAFD1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729500.21</w:t>
            </w:r>
          </w:p>
        </w:tc>
        <w:tc>
          <w:tcPr>
            <w:tcW w:w="1562" w:type="dxa"/>
          </w:tcPr>
          <w:p w14:paraId="2D9FC1ED" w14:textId="6D5D23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3345579.69</w:t>
            </w:r>
          </w:p>
        </w:tc>
        <w:tc>
          <w:tcPr>
            <w:tcW w:w="2134" w:type="dxa"/>
          </w:tcPr>
          <w:p w14:paraId="64DF6894" w14:textId="2934D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BBDA8B" w14:textId="6AD9A8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BEC19" w14:textId="3B340B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EC71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2324E8" w14:textId="26BF9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</w:tcPr>
          <w:p w14:paraId="564BB0EC" w14:textId="1FA28C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729499.37</w:t>
            </w:r>
          </w:p>
        </w:tc>
        <w:tc>
          <w:tcPr>
            <w:tcW w:w="1562" w:type="dxa"/>
          </w:tcPr>
          <w:p w14:paraId="30CF2301" w14:textId="39E895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3345579.31</w:t>
            </w:r>
          </w:p>
        </w:tc>
        <w:tc>
          <w:tcPr>
            <w:tcW w:w="2134" w:type="dxa"/>
          </w:tcPr>
          <w:p w14:paraId="157EABF7" w14:textId="2AAEEE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7EAF6" w14:textId="13F53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1DBD1A" w14:textId="4136D9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08C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057D39" w14:textId="417232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</w:tcPr>
          <w:p w14:paraId="1DA1F1F7" w14:textId="550E00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729498.23</w:t>
            </w:r>
          </w:p>
        </w:tc>
        <w:tc>
          <w:tcPr>
            <w:tcW w:w="1562" w:type="dxa"/>
          </w:tcPr>
          <w:p w14:paraId="68CC46C0" w14:textId="15403F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7FC33286" w14:textId="5CD901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764BC4" w14:textId="0C0E4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459F9B" w14:textId="1A97D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71D1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8212E5" w14:textId="227A0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</w:tcPr>
          <w:p w14:paraId="271BB82E" w14:textId="3F46B53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729497.62</w:t>
            </w:r>
          </w:p>
        </w:tc>
        <w:tc>
          <w:tcPr>
            <w:tcW w:w="1562" w:type="dxa"/>
          </w:tcPr>
          <w:p w14:paraId="6D758025" w14:textId="16A25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3345578.61</w:t>
            </w:r>
          </w:p>
        </w:tc>
        <w:tc>
          <w:tcPr>
            <w:tcW w:w="2134" w:type="dxa"/>
          </w:tcPr>
          <w:p w14:paraId="4FC1F790" w14:textId="6C9EC5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432D59" w14:textId="22136A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2F8799" w14:textId="5DE1D2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02A88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B64B27" w14:textId="1C0793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</w:tcPr>
          <w:p w14:paraId="4B6DFFFE" w14:textId="69AB493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729496.94</w:t>
            </w:r>
          </w:p>
        </w:tc>
        <w:tc>
          <w:tcPr>
            <w:tcW w:w="1562" w:type="dxa"/>
          </w:tcPr>
          <w:p w14:paraId="5602919B" w14:textId="6B24A5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3345578.29</w:t>
            </w:r>
          </w:p>
        </w:tc>
        <w:tc>
          <w:tcPr>
            <w:tcW w:w="2134" w:type="dxa"/>
          </w:tcPr>
          <w:p w14:paraId="3B98DB73" w14:textId="77DD2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79315" w14:textId="7A4A37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427154" w14:textId="0C48D2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5F52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79EB8" w14:textId="3AE3D6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</w:tcPr>
          <w:p w14:paraId="6A40F752" w14:textId="51B6C6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729496.23</w:t>
            </w:r>
          </w:p>
        </w:tc>
        <w:tc>
          <w:tcPr>
            <w:tcW w:w="1562" w:type="dxa"/>
          </w:tcPr>
          <w:p w14:paraId="595CF601" w14:textId="6BDCD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3345578.12</w:t>
            </w:r>
          </w:p>
        </w:tc>
        <w:tc>
          <w:tcPr>
            <w:tcW w:w="2134" w:type="dxa"/>
          </w:tcPr>
          <w:p w14:paraId="5E566FCF" w14:textId="137BB0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0C442C" w14:textId="0B32D5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01C02" w14:textId="383CC7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D213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D9E5AC" w14:textId="7F50ED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</w:tcPr>
          <w:p w14:paraId="584CB47A" w14:textId="5EC2E6D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729491.41</w:t>
            </w:r>
          </w:p>
        </w:tc>
        <w:tc>
          <w:tcPr>
            <w:tcW w:w="1562" w:type="dxa"/>
          </w:tcPr>
          <w:p w14:paraId="11B4809E" w14:textId="761DD9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3345576.74</w:t>
            </w:r>
          </w:p>
        </w:tc>
        <w:tc>
          <w:tcPr>
            <w:tcW w:w="2134" w:type="dxa"/>
          </w:tcPr>
          <w:p w14:paraId="54B6EE23" w14:textId="722F2F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DA8C29" w14:textId="172C7D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3FB365" w14:textId="20D3D2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4B44B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57720" w14:textId="45982B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</w:tcPr>
          <w:p w14:paraId="5CF7CFE7" w14:textId="79CE58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729489.00</w:t>
            </w:r>
          </w:p>
        </w:tc>
        <w:tc>
          <w:tcPr>
            <w:tcW w:w="1562" w:type="dxa"/>
          </w:tcPr>
          <w:p w14:paraId="29EFC37C" w14:textId="7C20CD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3345574.88</w:t>
            </w:r>
          </w:p>
        </w:tc>
        <w:tc>
          <w:tcPr>
            <w:tcW w:w="2134" w:type="dxa"/>
          </w:tcPr>
          <w:p w14:paraId="6E2B3B78" w14:textId="117154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95591E" w14:textId="43CB1A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888460" w14:textId="61C02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DB357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6084B1" w14:textId="7C9ED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</w:tcPr>
          <w:p w14:paraId="15CF6274" w14:textId="759B34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729488.08</w:t>
            </w:r>
          </w:p>
        </w:tc>
        <w:tc>
          <w:tcPr>
            <w:tcW w:w="1562" w:type="dxa"/>
          </w:tcPr>
          <w:p w14:paraId="5000C20C" w14:textId="5E4082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3345572.17</w:t>
            </w:r>
          </w:p>
        </w:tc>
        <w:tc>
          <w:tcPr>
            <w:tcW w:w="2134" w:type="dxa"/>
          </w:tcPr>
          <w:p w14:paraId="48213242" w14:textId="6BDC3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91D708" w14:textId="7A83AB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F32B91" w14:textId="28588E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6F08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C8E5D" w14:textId="2C9B44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</w:tcPr>
          <w:p w14:paraId="318E52BD" w14:textId="5B9836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729485.38</w:t>
            </w:r>
          </w:p>
        </w:tc>
        <w:tc>
          <w:tcPr>
            <w:tcW w:w="1562" w:type="dxa"/>
          </w:tcPr>
          <w:p w14:paraId="3C08E50B" w14:textId="797982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3345568.36</w:t>
            </w:r>
          </w:p>
        </w:tc>
        <w:tc>
          <w:tcPr>
            <w:tcW w:w="2134" w:type="dxa"/>
          </w:tcPr>
          <w:p w14:paraId="3C479C4E" w14:textId="459CA4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436DA" w14:textId="254D96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F90CDB" w14:textId="2C8FE2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0C82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D12472" w14:textId="2C03E3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</w:tcPr>
          <w:p w14:paraId="26700055" w14:textId="2C3E28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729484.68</w:t>
            </w:r>
          </w:p>
        </w:tc>
        <w:tc>
          <w:tcPr>
            <w:tcW w:w="1562" w:type="dxa"/>
          </w:tcPr>
          <w:p w14:paraId="31C98B54" w14:textId="67ADA6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3345567.79</w:t>
            </w:r>
          </w:p>
        </w:tc>
        <w:tc>
          <w:tcPr>
            <w:tcW w:w="2134" w:type="dxa"/>
          </w:tcPr>
          <w:p w14:paraId="1BF2F62D" w14:textId="0BCD5C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DADBF6" w14:textId="6070C4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54E60" w14:textId="6125EB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CBB9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E86B2A" w14:textId="619632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</w:tcPr>
          <w:p w14:paraId="3C63FE41" w14:textId="5A218A7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729483.79</w:t>
            </w:r>
          </w:p>
        </w:tc>
        <w:tc>
          <w:tcPr>
            <w:tcW w:w="1562" w:type="dxa"/>
          </w:tcPr>
          <w:p w14:paraId="631DCED7" w14:textId="53C96B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3345567.26</w:t>
            </w:r>
          </w:p>
        </w:tc>
        <w:tc>
          <w:tcPr>
            <w:tcW w:w="2134" w:type="dxa"/>
          </w:tcPr>
          <w:p w14:paraId="0994F609" w14:textId="713DDF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AF6846" w14:textId="6DBF95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401754" w14:textId="69DB6F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30AB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378035" w14:textId="202479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</w:tcPr>
          <w:p w14:paraId="353E58BB" w14:textId="325DAE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729482.54</w:t>
            </w:r>
          </w:p>
        </w:tc>
        <w:tc>
          <w:tcPr>
            <w:tcW w:w="1562" w:type="dxa"/>
          </w:tcPr>
          <w:p w14:paraId="33DED1DB" w14:textId="4EF7B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062582D2" w14:textId="0FDD16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1877F8" w14:textId="2FAA23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F6274" w14:textId="2D167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C3EC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A8C532" w14:textId="01485D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</w:tcPr>
          <w:p w14:paraId="16A1F585" w14:textId="5025B7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729481.67</w:t>
            </w:r>
          </w:p>
        </w:tc>
        <w:tc>
          <w:tcPr>
            <w:tcW w:w="1562" w:type="dxa"/>
          </w:tcPr>
          <w:p w14:paraId="5E54A770" w14:textId="520AE5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3345566.27</w:t>
            </w:r>
          </w:p>
        </w:tc>
        <w:tc>
          <w:tcPr>
            <w:tcW w:w="2134" w:type="dxa"/>
          </w:tcPr>
          <w:p w14:paraId="70A84F66" w14:textId="071963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AE27C" w14:textId="741B6B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CF6E36" w14:textId="5AFD45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993A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5E6C42" w14:textId="1D5B8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</w:tcPr>
          <w:p w14:paraId="206BFED7" w14:textId="5B7D77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729478.01</w:t>
            </w:r>
          </w:p>
        </w:tc>
        <w:tc>
          <w:tcPr>
            <w:tcW w:w="1562" w:type="dxa"/>
          </w:tcPr>
          <w:p w14:paraId="6A1C2FEE" w14:textId="776F09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3345564.02</w:t>
            </w:r>
          </w:p>
        </w:tc>
        <w:tc>
          <w:tcPr>
            <w:tcW w:w="2134" w:type="dxa"/>
          </w:tcPr>
          <w:p w14:paraId="5667B5A5" w14:textId="79C89E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06244" w14:textId="207EAF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6B70E" w14:textId="3716D8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3C9D3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612442" w14:textId="746904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</w:tcPr>
          <w:p w14:paraId="2CB8E872" w14:textId="7BD6E15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729477.65</w:t>
            </w:r>
          </w:p>
        </w:tc>
        <w:tc>
          <w:tcPr>
            <w:tcW w:w="1562" w:type="dxa"/>
          </w:tcPr>
          <w:p w14:paraId="4CBA298A" w14:textId="7D8F27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3345563.77</w:t>
            </w:r>
          </w:p>
        </w:tc>
        <w:tc>
          <w:tcPr>
            <w:tcW w:w="2134" w:type="dxa"/>
          </w:tcPr>
          <w:p w14:paraId="1CD881F4" w14:textId="77F717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FE39EB" w14:textId="5D489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00C2C4" w14:textId="45A351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1805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E2EAE7" w14:textId="7A88E9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</w:tcPr>
          <w:p w14:paraId="295A87C5" w14:textId="716538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729477.03</w:t>
            </w:r>
          </w:p>
        </w:tc>
        <w:tc>
          <w:tcPr>
            <w:tcW w:w="1562" w:type="dxa"/>
          </w:tcPr>
          <w:p w14:paraId="111760F8" w14:textId="53442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3345563.33</w:t>
            </w:r>
          </w:p>
        </w:tc>
        <w:tc>
          <w:tcPr>
            <w:tcW w:w="2134" w:type="dxa"/>
          </w:tcPr>
          <w:p w14:paraId="48EFB9BF" w14:textId="7990EF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5C24F" w14:textId="483AD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EC1615" w14:textId="1452AD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791B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AA6094" w14:textId="202E90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</w:tcPr>
          <w:p w14:paraId="0447F432" w14:textId="355EE7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729476.71</w:t>
            </w:r>
          </w:p>
        </w:tc>
        <w:tc>
          <w:tcPr>
            <w:tcW w:w="1562" w:type="dxa"/>
          </w:tcPr>
          <w:p w14:paraId="576FE141" w14:textId="14D45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3345563.10</w:t>
            </w:r>
          </w:p>
        </w:tc>
        <w:tc>
          <w:tcPr>
            <w:tcW w:w="2134" w:type="dxa"/>
          </w:tcPr>
          <w:p w14:paraId="7A215234" w14:textId="30867A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5B7BB1" w14:textId="321A16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A5173C" w14:textId="2DD83B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2AB2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D97D86" w14:textId="550011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</w:tcPr>
          <w:p w14:paraId="1DB16F20" w14:textId="7EAF04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729474.95</w:t>
            </w:r>
          </w:p>
        </w:tc>
        <w:tc>
          <w:tcPr>
            <w:tcW w:w="1562" w:type="dxa"/>
          </w:tcPr>
          <w:p w14:paraId="3B00DDB7" w14:textId="1B5522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3345562.74</w:t>
            </w:r>
          </w:p>
        </w:tc>
        <w:tc>
          <w:tcPr>
            <w:tcW w:w="2134" w:type="dxa"/>
          </w:tcPr>
          <w:p w14:paraId="2B468D13" w14:textId="2C1DF9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ED257" w14:textId="14FA0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F8358A" w14:textId="573573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8F6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FF517F" w14:textId="4A8233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</w:tcPr>
          <w:p w14:paraId="45E639D9" w14:textId="7FEF51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729467.78</w:t>
            </w:r>
          </w:p>
        </w:tc>
        <w:tc>
          <w:tcPr>
            <w:tcW w:w="1562" w:type="dxa"/>
          </w:tcPr>
          <w:p w14:paraId="2C4602F7" w14:textId="1B1A3C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3345561.92</w:t>
            </w:r>
          </w:p>
        </w:tc>
        <w:tc>
          <w:tcPr>
            <w:tcW w:w="2134" w:type="dxa"/>
          </w:tcPr>
          <w:p w14:paraId="14EC7C00" w14:textId="589616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5DBD4D" w14:textId="10F3D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420BE" w14:textId="74B981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8583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315A49" w14:textId="3413DD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</w:tcPr>
          <w:p w14:paraId="426174DE" w14:textId="793038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729464.62</w:t>
            </w:r>
          </w:p>
        </w:tc>
        <w:tc>
          <w:tcPr>
            <w:tcW w:w="1562" w:type="dxa"/>
          </w:tcPr>
          <w:p w14:paraId="2FCD3407" w14:textId="49F9D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3345561.85</w:t>
            </w:r>
          </w:p>
        </w:tc>
        <w:tc>
          <w:tcPr>
            <w:tcW w:w="2134" w:type="dxa"/>
          </w:tcPr>
          <w:p w14:paraId="6E51C00A" w14:textId="10A6CE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1351F" w14:textId="6A3EB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9FB8E8" w14:textId="03B886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25135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98E69A" w14:textId="6F6343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</w:tcPr>
          <w:p w14:paraId="60D36229" w14:textId="4E2FB1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729463.28</w:t>
            </w:r>
          </w:p>
        </w:tc>
        <w:tc>
          <w:tcPr>
            <w:tcW w:w="1562" w:type="dxa"/>
          </w:tcPr>
          <w:p w14:paraId="2869976D" w14:textId="16B6A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3345561.66</w:t>
            </w:r>
          </w:p>
        </w:tc>
        <w:tc>
          <w:tcPr>
            <w:tcW w:w="2134" w:type="dxa"/>
          </w:tcPr>
          <w:p w14:paraId="75E2E844" w14:textId="7825D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F57756" w14:textId="5FAC3B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EFD0AC" w14:textId="6D65DC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201E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EB4089" w14:textId="7E35D2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</w:tcPr>
          <w:p w14:paraId="0A176F2F" w14:textId="71D64A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729461.97</w:t>
            </w:r>
          </w:p>
        </w:tc>
        <w:tc>
          <w:tcPr>
            <w:tcW w:w="1562" w:type="dxa"/>
          </w:tcPr>
          <w:p w14:paraId="40112661" w14:textId="44E7C0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6CFA3BF1" w14:textId="09E29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A6B2F" w14:textId="54764A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4ED3CD" w14:textId="591D1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BDAE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814DD1" w14:textId="0BCF70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</w:tcPr>
          <w:p w14:paraId="2F932D02" w14:textId="3016FB0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729460.84</w:t>
            </w:r>
          </w:p>
        </w:tc>
        <w:tc>
          <w:tcPr>
            <w:tcW w:w="1562" w:type="dxa"/>
          </w:tcPr>
          <w:p w14:paraId="3C3276A6" w14:textId="7CA901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76FE9EBC" w14:textId="7AA984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1C89BC" w14:textId="5453A9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DCB94D" w14:textId="28A9E0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40CE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2E4752" w14:textId="3933F3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</w:tcPr>
          <w:p w14:paraId="0372F7EC" w14:textId="190659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729459.75</w:t>
            </w:r>
          </w:p>
        </w:tc>
        <w:tc>
          <w:tcPr>
            <w:tcW w:w="1562" w:type="dxa"/>
          </w:tcPr>
          <w:p w14:paraId="6C9DD81F" w14:textId="23AA18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3345559.16</w:t>
            </w:r>
          </w:p>
        </w:tc>
        <w:tc>
          <w:tcPr>
            <w:tcW w:w="2134" w:type="dxa"/>
          </w:tcPr>
          <w:p w14:paraId="7E7910B9" w14:textId="4F897F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385F7" w14:textId="68E587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B718D8" w14:textId="489429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D636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CED2D0" w14:textId="41E89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</w:tcPr>
          <w:p w14:paraId="137A3DF2" w14:textId="12B7F6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729458.42</w:t>
            </w:r>
          </w:p>
        </w:tc>
        <w:tc>
          <w:tcPr>
            <w:tcW w:w="1562" w:type="dxa"/>
          </w:tcPr>
          <w:p w14:paraId="53A73239" w14:textId="3680BF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3345557.72</w:t>
            </w:r>
          </w:p>
        </w:tc>
        <w:tc>
          <w:tcPr>
            <w:tcW w:w="2134" w:type="dxa"/>
          </w:tcPr>
          <w:p w14:paraId="503E8F38" w14:textId="042EE1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09415F" w14:textId="1585C6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D8DCF" w14:textId="48125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D01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32B3C9" w14:textId="790F02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</w:tcPr>
          <w:p w14:paraId="3127DFA4" w14:textId="4FD899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729457.02</w:t>
            </w:r>
          </w:p>
        </w:tc>
        <w:tc>
          <w:tcPr>
            <w:tcW w:w="1562" w:type="dxa"/>
          </w:tcPr>
          <w:p w14:paraId="61BB6434" w14:textId="438650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3345557.78</w:t>
            </w:r>
          </w:p>
        </w:tc>
        <w:tc>
          <w:tcPr>
            <w:tcW w:w="2134" w:type="dxa"/>
          </w:tcPr>
          <w:p w14:paraId="6CFFFF9F" w14:textId="12D36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FE63B5" w14:textId="54498F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43F4A4" w14:textId="25104B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A09C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A0C13A" w14:textId="579286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</w:tcPr>
          <w:p w14:paraId="5321878A" w14:textId="2B4947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729456.38</w:t>
            </w:r>
          </w:p>
        </w:tc>
        <w:tc>
          <w:tcPr>
            <w:tcW w:w="1562" w:type="dxa"/>
          </w:tcPr>
          <w:p w14:paraId="48599F2F" w14:textId="3557A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3345558.13</w:t>
            </w:r>
          </w:p>
        </w:tc>
        <w:tc>
          <w:tcPr>
            <w:tcW w:w="2134" w:type="dxa"/>
          </w:tcPr>
          <w:p w14:paraId="313CB70D" w14:textId="7F5D23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47338F" w14:textId="331979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91B384" w14:textId="7363E0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A475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B0E0F0" w14:textId="5B35A1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</w:tcPr>
          <w:p w14:paraId="02B222F2" w14:textId="3380CB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729455.81</w:t>
            </w:r>
          </w:p>
        </w:tc>
        <w:tc>
          <w:tcPr>
            <w:tcW w:w="1562" w:type="dxa"/>
          </w:tcPr>
          <w:p w14:paraId="06F34388" w14:textId="6F0F4C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3D7272EE" w14:textId="390512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AFD99C" w14:textId="129927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3C1953" w14:textId="18929F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9FC3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EEC6B" w14:textId="64120C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</w:tcPr>
          <w:p w14:paraId="21B0914D" w14:textId="237173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729453.97</w:t>
            </w:r>
          </w:p>
        </w:tc>
        <w:tc>
          <w:tcPr>
            <w:tcW w:w="1562" w:type="dxa"/>
          </w:tcPr>
          <w:p w14:paraId="0DC2F4F1" w14:textId="525977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3345559.20</w:t>
            </w:r>
          </w:p>
        </w:tc>
        <w:tc>
          <w:tcPr>
            <w:tcW w:w="2134" w:type="dxa"/>
          </w:tcPr>
          <w:p w14:paraId="0B3B7D59" w14:textId="4D39EA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4470DD" w14:textId="41E3E9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AA843C" w14:textId="5F7D49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D742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73159A" w14:textId="311BE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</w:tcPr>
          <w:p w14:paraId="4410BB5E" w14:textId="164AD42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729451.71</w:t>
            </w:r>
          </w:p>
        </w:tc>
        <w:tc>
          <w:tcPr>
            <w:tcW w:w="1562" w:type="dxa"/>
          </w:tcPr>
          <w:p w14:paraId="50F0D9BE" w14:textId="4FB9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3345559.48</w:t>
            </w:r>
          </w:p>
        </w:tc>
        <w:tc>
          <w:tcPr>
            <w:tcW w:w="2134" w:type="dxa"/>
          </w:tcPr>
          <w:p w14:paraId="42DE2AA3" w14:textId="113AA3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16762C" w14:textId="11A68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05059" w14:textId="3C4691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C5D6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938C3" w14:textId="3CC187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</w:tcPr>
          <w:p w14:paraId="59238401" w14:textId="6775EF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729450.57</w:t>
            </w:r>
          </w:p>
        </w:tc>
        <w:tc>
          <w:tcPr>
            <w:tcW w:w="1562" w:type="dxa"/>
          </w:tcPr>
          <w:p w14:paraId="428BFB2C" w14:textId="327913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3345559.98</w:t>
            </w:r>
          </w:p>
        </w:tc>
        <w:tc>
          <w:tcPr>
            <w:tcW w:w="2134" w:type="dxa"/>
          </w:tcPr>
          <w:p w14:paraId="0F2F948A" w14:textId="69EEB4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622589" w14:textId="0588BA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46C379" w14:textId="695F25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BE9E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6D3018" w14:textId="1DC81E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</w:tcPr>
          <w:p w14:paraId="6CDAF7FC" w14:textId="214D173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729448.39</w:t>
            </w:r>
          </w:p>
        </w:tc>
        <w:tc>
          <w:tcPr>
            <w:tcW w:w="1562" w:type="dxa"/>
          </w:tcPr>
          <w:p w14:paraId="276874B6" w14:textId="25800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3345560.65</w:t>
            </w:r>
          </w:p>
        </w:tc>
        <w:tc>
          <w:tcPr>
            <w:tcW w:w="2134" w:type="dxa"/>
          </w:tcPr>
          <w:p w14:paraId="6D522ED3" w14:textId="3CE3DF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DB4426" w14:textId="0CF61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D22411" w14:textId="57CABD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9F3A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6F64D7" w14:textId="529033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</w:tcPr>
          <w:p w14:paraId="247C51A4" w14:textId="01022A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729446.35</w:t>
            </w:r>
          </w:p>
        </w:tc>
        <w:tc>
          <w:tcPr>
            <w:tcW w:w="1562" w:type="dxa"/>
          </w:tcPr>
          <w:p w14:paraId="5054C9A2" w14:textId="4B15C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3345561.95</w:t>
            </w:r>
          </w:p>
        </w:tc>
        <w:tc>
          <w:tcPr>
            <w:tcW w:w="2134" w:type="dxa"/>
          </w:tcPr>
          <w:p w14:paraId="5FC82983" w14:textId="1E9C57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D6261" w14:textId="6EC2A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E3EA45" w14:textId="3C165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EA28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E60AE" w14:textId="0A314A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</w:tcPr>
          <w:p w14:paraId="351FA44A" w14:textId="20038C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</w:tcPr>
          <w:p w14:paraId="19EE83C0" w14:textId="432A5F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3345562.96</w:t>
            </w:r>
          </w:p>
        </w:tc>
        <w:tc>
          <w:tcPr>
            <w:tcW w:w="2134" w:type="dxa"/>
          </w:tcPr>
          <w:p w14:paraId="6E41208F" w14:textId="4BA1A9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8AF68C" w14:textId="13EC9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214895" w14:textId="76AFD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43EB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7B94A9" w14:textId="23A3CA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</w:tcPr>
          <w:p w14:paraId="3C02EB17" w14:textId="5D9A17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729444.45</w:t>
            </w:r>
          </w:p>
        </w:tc>
        <w:tc>
          <w:tcPr>
            <w:tcW w:w="1562" w:type="dxa"/>
          </w:tcPr>
          <w:p w14:paraId="5701A713" w14:textId="7B897F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3345565.79</w:t>
            </w:r>
          </w:p>
        </w:tc>
        <w:tc>
          <w:tcPr>
            <w:tcW w:w="2134" w:type="dxa"/>
          </w:tcPr>
          <w:p w14:paraId="757355F2" w14:textId="64F63F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B52125" w14:textId="5601A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C5686D" w14:textId="197AD9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FC54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A91FF8" w14:textId="02307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</w:tcPr>
          <w:p w14:paraId="1B3C4570" w14:textId="17AD14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729443.41</w:t>
            </w:r>
          </w:p>
        </w:tc>
        <w:tc>
          <w:tcPr>
            <w:tcW w:w="1562" w:type="dxa"/>
          </w:tcPr>
          <w:p w14:paraId="72409314" w14:textId="660857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32576BB7" w14:textId="6918BD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CC1249" w14:textId="751870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E66D4F" w14:textId="45B26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1AAE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352F23" w14:textId="4AB090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</w:tcPr>
          <w:p w14:paraId="165E3E83" w14:textId="729877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729442.53</w:t>
            </w:r>
          </w:p>
        </w:tc>
        <w:tc>
          <w:tcPr>
            <w:tcW w:w="1562" w:type="dxa"/>
          </w:tcPr>
          <w:p w14:paraId="3890F78A" w14:textId="5E3113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3345568.62</w:t>
            </w:r>
          </w:p>
        </w:tc>
        <w:tc>
          <w:tcPr>
            <w:tcW w:w="2134" w:type="dxa"/>
          </w:tcPr>
          <w:p w14:paraId="2C753BB5" w14:textId="1BC8FD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048AD" w14:textId="08A9E8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0D7FB" w14:textId="794E66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90CE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86B8A" w14:textId="633DD6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</w:tcPr>
          <w:p w14:paraId="78E26E9D" w14:textId="564EC6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</w:tcPr>
          <w:p w14:paraId="21BA62F1" w14:textId="27307E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3345569.89</w:t>
            </w:r>
          </w:p>
        </w:tc>
        <w:tc>
          <w:tcPr>
            <w:tcW w:w="2134" w:type="dxa"/>
          </w:tcPr>
          <w:p w14:paraId="06726C3B" w14:textId="0A75C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AEBB25" w14:textId="62F19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E5E9F" w14:textId="69E74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684F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E59577" w14:textId="24BB94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</w:tcPr>
          <w:p w14:paraId="30A39E9E" w14:textId="4B2BFB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729431.66</w:t>
            </w:r>
          </w:p>
        </w:tc>
        <w:tc>
          <w:tcPr>
            <w:tcW w:w="1562" w:type="dxa"/>
          </w:tcPr>
          <w:p w14:paraId="1008E992" w14:textId="71615D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3345571.61</w:t>
            </w:r>
          </w:p>
        </w:tc>
        <w:tc>
          <w:tcPr>
            <w:tcW w:w="2134" w:type="dxa"/>
          </w:tcPr>
          <w:p w14:paraId="40F5352B" w14:textId="3F4073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059621" w14:textId="26A340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D2BDB" w14:textId="5FE176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4D1FF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64928B" w14:textId="17CF66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</w:tcPr>
          <w:p w14:paraId="4156980B" w14:textId="0A8E947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729424.71</w:t>
            </w:r>
          </w:p>
        </w:tc>
        <w:tc>
          <w:tcPr>
            <w:tcW w:w="1562" w:type="dxa"/>
          </w:tcPr>
          <w:p w14:paraId="3213A4A8" w14:textId="1AE2C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3345571.05</w:t>
            </w:r>
          </w:p>
        </w:tc>
        <w:tc>
          <w:tcPr>
            <w:tcW w:w="2134" w:type="dxa"/>
          </w:tcPr>
          <w:p w14:paraId="36A07F86" w14:textId="095A75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48FDE3" w14:textId="6E6C85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40CEDE" w14:textId="545714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C6C38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E5CC4F" w14:textId="73493D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</w:tcPr>
          <w:p w14:paraId="56DBBB14" w14:textId="5BD227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729419.45</w:t>
            </w:r>
          </w:p>
        </w:tc>
        <w:tc>
          <w:tcPr>
            <w:tcW w:w="1562" w:type="dxa"/>
          </w:tcPr>
          <w:p w14:paraId="46A4D9F0" w14:textId="2847B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3345571.69</w:t>
            </w:r>
          </w:p>
        </w:tc>
        <w:tc>
          <w:tcPr>
            <w:tcW w:w="2134" w:type="dxa"/>
          </w:tcPr>
          <w:p w14:paraId="3D49A6B4" w14:textId="6146E9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8D0B0D" w14:textId="786B9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DCC63" w14:textId="523C0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8E5F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B1F1E4" w14:textId="07EF1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</w:tcPr>
          <w:p w14:paraId="609998B5" w14:textId="795F3B9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729415.53</w:t>
            </w:r>
          </w:p>
        </w:tc>
        <w:tc>
          <w:tcPr>
            <w:tcW w:w="1562" w:type="dxa"/>
          </w:tcPr>
          <w:p w14:paraId="7F8452A2" w14:textId="557D4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3345572.68</w:t>
            </w:r>
          </w:p>
        </w:tc>
        <w:tc>
          <w:tcPr>
            <w:tcW w:w="2134" w:type="dxa"/>
          </w:tcPr>
          <w:p w14:paraId="12630CDC" w14:textId="42FAD2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F11F12" w14:textId="2B57B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41FCDC" w14:textId="5F002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8C38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D68FD" w14:textId="4E5237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</w:tcPr>
          <w:p w14:paraId="7EB19B08" w14:textId="433A8A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729411.59</w:t>
            </w:r>
          </w:p>
        </w:tc>
        <w:tc>
          <w:tcPr>
            <w:tcW w:w="1562" w:type="dxa"/>
          </w:tcPr>
          <w:p w14:paraId="7E957C1C" w14:textId="37EF76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3345575.70</w:t>
            </w:r>
          </w:p>
        </w:tc>
        <w:tc>
          <w:tcPr>
            <w:tcW w:w="2134" w:type="dxa"/>
          </w:tcPr>
          <w:p w14:paraId="47C74844" w14:textId="78B1D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2C298D" w14:textId="595029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42DFB1" w14:textId="73431E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7E3B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6B8CCB" w14:textId="6CBD80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</w:tcPr>
          <w:p w14:paraId="21050AA9" w14:textId="3CFC86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729409.25</w:t>
            </w:r>
          </w:p>
        </w:tc>
        <w:tc>
          <w:tcPr>
            <w:tcW w:w="1562" w:type="dxa"/>
          </w:tcPr>
          <w:p w14:paraId="5976B0BD" w14:textId="3EB6C5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3345576.22</w:t>
            </w:r>
          </w:p>
        </w:tc>
        <w:tc>
          <w:tcPr>
            <w:tcW w:w="2134" w:type="dxa"/>
          </w:tcPr>
          <w:p w14:paraId="3967171B" w14:textId="04C86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EE357C" w14:textId="164F0F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86A53F" w14:textId="7211B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8D43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8C3E08" w14:textId="235446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</w:tcPr>
          <w:p w14:paraId="76348029" w14:textId="7322EC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729405.38</w:t>
            </w:r>
          </w:p>
        </w:tc>
        <w:tc>
          <w:tcPr>
            <w:tcW w:w="1562" w:type="dxa"/>
          </w:tcPr>
          <w:p w14:paraId="57259B21" w14:textId="1DE75E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3345575.39</w:t>
            </w:r>
          </w:p>
        </w:tc>
        <w:tc>
          <w:tcPr>
            <w:tcW w:w="2134" w:type="dxa"/>
          </w:tcPr>
          <w:p w14:paraId="58BD32F4" w14:textId="5018B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589F0B" w14:textId="5E66B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DA521E" w14:textId="258F6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9886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2E9F9F" w14:textId="7471F4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</w:tcPr>
          <w:p w14:paraId="5BAE57B9" w14:textId="52AAAD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729401.71</w:t>
            </w:r>
          </w:p>
        </w:tc>
        <w:tc>
          <w:tcPr>
            <w:tcW w:w="1562" w:type="dxa"/>
          </w:tcPr>
          <w:p w14:paraId="4A68408E" w14:textId="78D18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3345575.53</w:t>
            </w:r>
          </w:p>
        </w:tc>
        <w:tc>
          <w:tcPr>
            <w:tcW w:w="2134" w:type="dxa"/>
          </w:tcPr>
          <w:p w14:paraId="1C815417" w14:textId="183792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83BB4B" w14:textId="26EA39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B4E3EB" w14:textId="02BE72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38D5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4B65CF" w14:textId="5C764B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</w:tcPr>
          <w:p w14:paraId="648D7BA8" w14:textId="413AC8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729398.37</w:t>
            </w:r>
          </w:p>
        </w:tc>
        <w:tc>
          <w:tcPr>
            <w:tcW w:w="1562" w:type="dxa"/>
          </w:tcPr>
          <w:p w14:paraId="22CDDB7D" w14:textId="072D01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3345576.83</w:t>
            </w:r>
          </w:p>
        </w:tc>
        <w:tc>
          <w:tcPr>
            <w:tcW w:w="2134" w:type="dxa"/>
          </w:tcPr>
          <w:p w14:paraId="4E69FCC3" w14:textId="648FEC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12A113" w14:textId="006481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A46BF" w14:textId="2ABE19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E7CB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EF2AE7" w14:textId="647E17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</w:tcPr>
          <w:p w14:paraId="534DD195" w14:textId="545287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729392.35</w:t>
            </w:r>
          </w:p>
        </w:tc>
        <w:tc>
          <w:tcPr>
            <w:tcW w:w="1562" w:type="dxa"/>
          </w:tcPr>
          <w:p w14:paraId="6B6E3005" w14:textId="7D1C6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3345576.28</w:t>
            </w:r>
          </w:p>
        </w:tc>
        <w:tc>
          <w:tcPr>
            <w:tcW w:w="2134" w:type="dxa"/>
          </w:tcPr>
          <w:p w14:paraId="7D35296C" w14:textId="46E9CC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830CF1" w14:textId="124808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46B5D" w14:textId="708DC2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37D9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6418EA" w14:textId="5A8D30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</w:tcPr>
          <w:p w14:paraId="561CB979" w14:textId="759D3F2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729386.19</w:t>
            </w:r>
          </w:p>
        </w:tc>
        <w:tc>
          <w:tcPr>
            <w:tcW w:w="1562" w:type="dxa"/>
          </w:tcPr>
          <w:p w14:paraId="27044986" w14:textId="2C8C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3345574.84</w:t>
            </w:r>
          </w:p>
        </w:tc>
        <w:tc>
          <w:tcPr>
            <w:tcW w:w="2134" w:type="dxa"/>
          </w:tcPr>
          <w:p w14:paraId="6A85691A" w14:textId="1385CE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DF8F8" w14:textId="0F3CDD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4F27F" w14:textId="2CFDAE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5497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DCD653" w14:textId="29388C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</w:tcPr>
          <w:p w14:paraId="34171448" w14:textId="796D9E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729382.29</w:t>
            </w:r>
          </w:p>
        </w:tc>
        <w:tc>
          <w:tcPr>
            <w:tcW w:w="1562" w:type="dxa"/>
          </w:tcPr>
          <w:p w14:paraId="7471D7CF" w14:textId="7D6C68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3345575.28</w:t>
            </w:r>
          </w:p>
        </w:tc>
        <w:tc>
          <w:tcPr>
            <w:tcW w:w="2134" w:type="dxa"/>
          </w:tcPr>
          <w:p w14:paraId="4E710F3E" w14:textId="42FE3F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629EB4" w14:textId="2EE034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F4FC8" w14:textId="6A56F2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1EB0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8BDB72" w14:textId="3C57B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</w:tcPr>
          <w:p w14:paraId="2D6E824D" w14:textId="0BC511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729376.87</w:t>
            </w:r>
          </w:p>
        </w:tc>
        <w:tc>
          <w:tcPr>
            <w:tcW w:w="1562" w:type="dxa"/>
          </w:tcPr>
          <w:p w14:paraId="03898E4E" w14:textId="22407C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3345575.01</w:t>
            </w:r>
          </w:p>
        </w:tc>
        <w:tc>
          <w:tcPr>
            <w:tcW w:w="2134" w:type="dxa"/>
          </w:tcPr>
          <w:p w14:paraId="4F250101" w14:textId="1EF0B4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465D1" w14:textId="13398C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E2F6B1" w14:textId="21DC7C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36FB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19F32B" w14:textId="3249FC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</w:tcPr>
          <w:p w14:paraId="7C927695" w14:textId="5B6153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729372.22</w:t>
            </w:r>
          </w:p>
        </w:tc>
        <w:tc>
          <w:tcPr>
            <w:tcW w:w="1562" w:type="dxa"/>
          </w:tcPr>
          <w:p w14:paraId="19DC3AA7" w14:textId="3FD483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3345573.08</w:t>
            </w:r>
          </w:p>
        </w:tc>
        <w:tc>
          <w:tcPr>
            <w:tcW w:w="2134" w:type="dxa"/>
          </w:tcPr>
          <w:p w14:paraId="30C2CA32" w14:textId="56D2C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3BC7A" w14:textId="6F3A0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F265C4" w14:textId="207636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3169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A29856" w14:textId="3AADDF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</w:tcPr>
          <w:p w14:paraId="0FBACD99" w14:textId="3B6F18D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729365.37</w:t>
            </w:r>
          </w:p>
        </w:tc>
        <w:tc>
          <w:tcPr>
            <w:tcW w:w="1562" w:type="dxa"/>
          </w:tcPr>
          <w:p w14:paraId="0C6E1C75" w14:textId="301966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77467EFB" w14:textId="597FCC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825226" w14:textId="16CD45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67C75" w14:textId="5BEB05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9C69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665BCE" w14:textId="7388D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</w:tcPr>
          <w:p w14:paraId="2ADCAFD0" w14:textId="64D9E1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729361.45</w:t>
            </w:r>
          </w:p>
        </w:tc>
        <w:tc>
          <w:tcPr>
            <w:tcW w:w="1562" w:type="dxa"/>
          </w:tcPr>
          <w:p w14:paraId="6F5182B5" w14:textId="15BC48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3345570.66</w:t>
            </w:r>
          </w:p>
        </w:tc>
        <w:tc>
          <w:tcPr>
            <w:tcW w:w="2134" w:type="dxa"/>
          </w:tcPr>
          <w:p w14:paraId="25104E88" w14:textId="732C26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A1815B" w14:textId="7FCEBE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EC8AFA" w14:textId="39794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E761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66C6F5" w14:textId="76A183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</w:tcPr>
          <w:p w14:paraId="75EB4C7D" w14:textId="2D4050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729354.95</w:t>
            </w:r>
          </w:p>
        </w:tc>
        <w:tc>
          <w:tcPr>
            <w:tcW w:w="1562" w:type="dxa"/>
          </w:tcPr>
          <w:p w14:paraId="5EE24D0C" w14:textId="176B72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3345567.94</w:t>
            </w:r>
          </w:p>
        </w:tc>
        <w:tc>
          <w:tcPr>
            <w:tcW w:w="2134" w:type="dxa"/>
          </w:tcPr>
          <w:p w14:paraId="2AB2A5F2" w14:textId="10040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94ED90" w14:textId="06AA6F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A6D14" w14:textId="53806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3C1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DD9EA5" w14:textId="1E9F43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</w:tcPr>
          <w:p w14:paraId="791C0697" w14:textId="5EF3BD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729352.08</w:t>
            </w:r>
          </w:p>
        </w:tc>
        <w:tc>
          <w:tcPr>
            <w:tcW w:w="1562" w:type="dxa"/>
          </w:tcPr>
          <w:p w14:paraId="4335C937" w14:textId="47BEA0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3345567.70</w:t>
            </w:r>
          </w:p>
        </w:tc>
        <w:tc>
          <w:tcPr>
            <w:tcW w:w="2134" w:type="dxa"/>
          </w:tcPr>
          <w:p w14:paraId="01750E4A" w14:textId="771C84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B1CF0E" w14:textId="1C09A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60F8F7" w14:textId="3A1BD4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C409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EA750D" w14:textId="18A80E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</w:tcPr>
          <w:p w14:paraId="7C99471D" w14:textId="022EE2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729349.03</w:t>
            </w:r>
          </w:p>
        </w:tc>
        <w:tc>
          <w:tcPr>
            <w:tcW w:w="1562" w:type="dxa"/>
          </w:tcPr>
          <w:p w14:paraId="1F4A2A1C" w14:textId="5BC0D9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3345568.04</w:t>
            </w:r>
          </w:p>
        </w:tc>
        <w:tc>
          <w:tcPr>
            <w:tcW w:w="2134" w:type="dxa"/>
          </w:tcPr>
          <w:p w14:paraId="7B3E3056" w14:textId="106003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14DFA" w14:textId="4E63F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93787" w14:textId="6CAF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DAA5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A37655" w14:textId="490761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</w:tcPr>
          <w:p w14:paraId="3EFF8D85" w14:textId="3B2E1E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729345.80</w:t>
            </w:r>
          </w:p>
        </w:tc>
        <w:tc>
          <w:tcPr>
            <w:tcW w:w="1562" w:type="dxa"/>
          </w:tcPr>
          <w:p w14:paraId="6CE4FDB5" w14:textId="73438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27E5F327" w14:textId="0140F3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ADF64F" w14:textId="33D8E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F180F" w14:textId="23329D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12A4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B738DD" w14:textId="453F55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</w:tcPr>
          <w:p w14:paraId="130D6C3A" w14:textId="29B7EE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729345.05</w:t>
            </w:r>
          </w:p>
        </w:tc>
        <w:tc>
          <w:tcPr>
            <w:tcW w:w="1562" w:type="dxa"/>
          </w:tcPr>
          <w:p w14:paraId="04FD9CCE" w14:textId="1039C6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3345568.32</w:t>
            </w:r>
          </w:p>
        </w:tc>
        <w:tc>
          <w:tcPr>
            <w:tcW w:w="2134" w:type="dxa"/>
          </w:tcPr>
          <w:p w14:paraId="10753300" w14:textId="1389FA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324842" w14:textId="2F5EE9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0B1432" w14:textId="6727A5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10FC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A7DA06" w14:textId="2FB5D3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</w:tcPr>
          <w:p w14:paraId="4063CFB4" w14:textId="6D8D9D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729344.16</w:t>
            </w:r>
          </w:p>
        </w:tc>
        <w:tc>
          <w:tcPr>
            <w:tcW w:w="1562" w:type="dxa"/>
          </w:tcPr>
          <w:p w14:paraId="5023F6B8" w14:textId="6CF062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3345567.86</w:t>
            </w:r>
          </w:p>
        </w:tc>
        <w:tc>
          <w:tcPr>
            <w:tcW w:w="2134" w:type="dxa"/>
          </w:tcPr>
          <w:p w14:paraId="0EBCD1E1" w14:textId="5CFA7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CC60D4" w14:textId="10DD5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AB98C8" w14:textId="15EE81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9F61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E053E7" w14:textId="50735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</w:tcPr>
          <w:p w14:paraId="4BFF8787" w14:textId="743115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729342.97</w:t>
            </w:r>
          </w:p>
        </w:tc>
        <w:tc>
          <w:tcPr>
            <w:tcW w:w="1562" w:type="dxa"/>
          </w:tcPr>
          <w:p w14:paraId="24FF323E" w14:textId="1A0157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3345567.30</w:t>
            </w:r>
          </w:p>
        </w:tc>
        <w:tc>
          <w:tcPr>
            <w:tcW w:w="2134" w:type="dxa"/>
          </w:tcPr>
          <w:p w14:paraId="6D373316" w14:textId="407F45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AFC687" w14:textId="6D9609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602CB1" w14:textId="2FF3D3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FB4E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3B683A" w14:textId="380B6A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</w:tcPr>
          <w:p w14:paraId="621A6EDB" w14:textId="2905D5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729338.89</w:t>
            </w:r>
          </w:p>
        </w:tc>
        <w:tc>
          <w:tcPr>
            <w:tcW w:w="1562" w:type="dxa"/>
          </w:tcPr>
          <w:p w14:paraId="2B1BB614" w14:textId="5FE953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3345566.36</w:t>
            </w:r>
          </w:p>
        </w:tc>
        <w:tc>
          <w:tcPr>
            <w:tcW w:w="2134" w:type="dxa"/>
          </w:tcPr>
          <w:p w14:paraId="6124F408" w14:textId="15371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B2BDC8" w14:textId="7D4B26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278A8F" w14:textId="471845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E7DB2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3938AD" w14:textId="4ECF4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</w:tcPr>
          <w:p w14:paraId="3D401B51" w14:textId="7FEC7C3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729337.42</w:t>
            </w:r>
          </w:p>
        </w:tc>
        <w:tc>
          <w:tcPr>
            <w:tcW w:w="1562" w:type="dxa"/>
          </w:tcPr>
          <w:p w14:paraId="5F64BD6D" w14:textId="2E6775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3345565.43</w:t>
            </w:r>
          </w:p>
        </w:tc>
        <w:tc>
          <w:tcPr>
            <w:tcW w:w="2134" w:type="dxa"/>
          </w:tcPr>
          <w:p w14:paraId="36C3F7FB" w14:textId="522599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D3BEA" w14:textId="077773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C050C7" w14:textId="0C8FE1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4E5F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B5B073" w14:textId="46A8DB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</w:tcPr>
          <w:p w14:paraId="0A3EF9A2" w14:textId="570B51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2CFB64C4" w14:textId="6848FD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3345564.56</w:t>
            </w:r>
          </w:p>
        </w:tc>
        <w:tc>
          <w:tcPr>
            <w:tcW w:w="2134" w:type="dxa"/>
          </w:tcPr>
          <w:p w14:paraId="43556D6C" w14:textId="53241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3A73E" w14:textId="2A89F1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3DBA8" w14:textId="0908AA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A6A7E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34718E" w14:textId="0A843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</w:tcPr>
          <w:p w14:paraId="67F51CD1" w14:textId="0CEDDE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729335.51</w:t>
            </w:r>
          </w:p>
        </w:tc>
        <w:tc>
          <w:tcPr>
            <w:tcW w:w="1562" w:type="dxa"/>
          </w:tcPr>
          <w:p w14:paraId="415F5BA9" w14:textId="1C8E0A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3345564.33</w:t>
            </w:r>
          </w:p>
        </w:tc>
        <w:tc>
          <w:tcPr>
            <w:tcW w:w="2134" w:type="dxa"/>
          </w:tcPr>
          <w:p w14:paraId="024C4527" w14:textId="1039B4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5AC14" w14:textId="10C8A4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A75CF9" w14:textId="7C5EB1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5DDD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4013B6" w14:textId="3000CD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</w:tcPr>
          <w:p w14:paraId="73410A8D" w14:textId="29DBC6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729334.74</w:t>
            </w:r>
          </w:p>
        </w:tc>
        <w:tc>
          <w:tcPr>
            <w:tcW w:w="1562" w:type="dxa"/>
          </w:tcPr>
          <w:p w14:paraId="213EB078" w14:textId="6F66F2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3345564.30</w:t>
            </w:r>
          </w:p>
        </w:tc>
        <w:tc>
          <w:tcPr>
            <w:tcW w:w="2134" w:type="dxa"/>
          </w:tcPr>
          <w:p w14:paraId="7D04BEFC" w14:textId="5B7D8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1FD01E" w14:textId="7A026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FF16D" w14:textId="48DAF2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723A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C16D3D" w14:textId="704A1E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</w:tcPr>
          <w:p w14:paraId="35888312" w14:textId="6673E2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729333.39</w:t>
            </w:r>
          </w:p>
        </w:tc>
        <w:tc>
          <w:tcPr>
            <w:tcW w:w="1562" w:type="dxa"/>
          </w:tcPr>
          <w:p w14:paraId="51190F12" w14:textId="06D2F5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3345564.25</w:t>
            </w:r>
          </w:p>
        </w:tc>
        <w:tc>
          <w:tcPr>
            <w:tcW w:w="2134" w:type="dxa"/>
          </w:tcPr>
          <w:p w14:paraId="496414F5" w14:textId="661599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4D8AB" w14:textId="65A3BE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78CD8B" w14:textId="55C4A7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9D13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4A35CC" w14:textId="23116A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</w:tcPr>
          <w:p w14:paraId="4FFE8CE1" w14:textId="6E1F16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729332.21</w:t>
            </w:r>
          </w:p>
        </w:tc>
        <w:tc>
          <w:tcPr>
            <w:tcW w:w="1562" w:type="dxa"/>
          </w:tcPr>
          <w:p w14:paraId="736F6F4C" w14:textId="39B3A2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3345564.62</w:t>
            </w:r>
          </w:p>
        </w:tc>
        <w:tc>
          <w:tcPr>
            <w:tcW w:w="2134" w:type="dxa"/>
          </w:tcPr>
          <w:p w14:paraId="150DB577" w14:textId="3B74F4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F75DA3" w14:textId="10C1C1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D01407" w14:textId="74349D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17A0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0FE529" w14:textId="286F8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</w:tcPr>
          <w:p w14:paraId="76D7320E" w14:textId="5A9E4F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729330.53</w:t>
            </w:r>
          </w:p>
        </w:tc>
        <w:tc>
          <w:tcPr>
            <w:tcW w:w="1562" w:type="dxa"/>
          </w:tcPr>
          <w:p w14:paraId="38A82CF6" w14:textId="0656FD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3345565.29</w:t>
            </w:r>
          </w:p>
        </w:tc>
        <w:tc>
          <w:tcPr>
            <w:tcW w:w="2134" w:type="dxa"/>
          </w:tcPr>
          <w:p w14:paraId="26D1A62C" w14:textId="5249B3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E0A06D" w14:textId="7069FF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776982" w14:textId="2D8C52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B76E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A39E0C" w14:textId="572692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</w:tcPr>
          <w:p w14:paraId="1BF2FC64" w14:textId="7DCB1D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729329.04</w:t>
            </w:r>
          </w:p>
        </w:tc>
        <w:tc>
          <w:tcPr>
            <w:tcW w:w="1562" w:type="dxa"/>
          </w:tcPr>
          <w:p w14:paraId="53C94D7C" w14:textId="744738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3345565.51</w:t>
            </w:r>
          </w:p>
        </w:tc>
        <w:tc>
          <w:tcPr>
            <w:tcW w:w="2134" w:type="dxa"/>
          </w:tcPr>
          <w:p w14:paraId="6CAE80FC" w14:textId="6B5823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9735CF" w14:textId="2F585B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8468E" w14:textId="6BBEB6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7DD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EC0AB7" w14:textId="56E2E7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</w:tcPr>
          <w:p w14:paraId="2C63EFAA" w14:textId="59D3BC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729328.29</w:t>
            </w:r>
          </w:p>
        </w:tc>
        <w:tc>
          <w:tcPr>
            <w:tcW w:w="1562" w:type="dxa"/>
          </w:tcPr>
          <w:p w14:paraId="10EE16CA" w14:textId="2AF70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3345565.10</w:t>
            </w:r>
          </w:p>
        </w:tc>
        <w:tc>
          <w:tcPr>
            <w:tcW w:w="2134" w:type="dxa"/>
          </w:tcPr>
          <w:p w14:paraId="18ED088B" w14:textId="6201BB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D8912" w14:textId="777B7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3069CD" w14:textId="5779FE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957F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739F36" w14:textId="7F471B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</w:tcPr>
          <w:p w14:paraId="39AFC05F" w14:textId="65FE48F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729327.51</w:t>
            </w:r>
          </w:p>
        </w:tc>
        <w:tc>
          <w:tcPr>
            <w:tcW w:w="1562" w:type="dxa"/>
          </w:tcPr>
          <w:p w14:paraId="2673C99D" w14:textId="6742F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3345564.34</w:t>
            </w:r>
          </w:p>
        </w:tc>
        <w:tc>
          <w:tcPr>
            <w:tcW w:w="2134" w:type="dxa"/>
          </w:tcPr>
          <w:p w14:paraId="430A625A" w14:textId="0FF5D8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6BFA21" w14:textId="657C5D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778E3" w14:textId="6F128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B929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CC28EB" w14:textId="707CAB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</w:tcPr>
          <w:p w14:paraId="444A97DD" w14:textId="79DD17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729326.77</w:t>
            </w:r>
          </w:p>
        </w:tc>
        <w:tc>
          <w:tcPr>
            <w:tcW w:w="1562" w:type="dxa"/>
          </w:tcPr>
          <w:p w14:paraId="7CB0C09D" w14:textId="31DECA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3345563.28</w:t>
            </w:r>
          </w:p>
        </w:tc>
        <w:tc>
          <w:tcPr>
            <w:tcW w:w="2134" w:type="dxa"/>
          </w:tcPr>
          <w:p w14:paraId="23DA443E" w14:textId="4AF873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78C615" w14:textId="387718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53D903" w14:textId="4BF602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BBC1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22765D" w14:textId="070101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</w:tcPr>
          <w:p w14:paraId="63239796" w14:textId="4CB53E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729325.95</w:t>
            </w:r>
          </w:p>
        </w:tc>
        <w:tc>
          <w:tcPr>
            <w:tcW w:w="1562" w:type="dxa"/>
          </w:tcPr>
          <w:p w14:paraId="677B5278" w14:textId="60219E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3345562.32</w:t>
            </w:r>
          </w:p>
        </w:tc>
        <w:tc>
          <w:tcPr>
            <w:tcW w:w="2134" w:type="dxa"/>
          </w:tcPr>
          <w:p w14:paraId="0117C4E7" w14:textId="04C598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97656" w14:textId="2B6ACA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6D7F5C" w14:textId="3AE316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670B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48D0FF" w14:textId="3E3882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</w:tcPr>
          <w:p w14:paraId="4186B71B" w14:textId="18FEFC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729325.17</w:t>
            </w:r>
          </w:p>
        </w:tc>
        <w:tc>
          <w:tcPr>
            <w:tcW w:w="1562" w:type="dxa"/>
          </w:tcPr>
          <w:p w14:paraId="682B52EF" w14:textId="091DB8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3345561.93</w:t>
            </w:r>
          </w:p>
        </w:tc>
        <w:tc>
          <w:tcPr>
            <w:tcW w:w="2134" w:type="dxa"/>
          </w:tcPr>
          <w:p w14:paraId="611989A4" w14:textId="542C5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24B38" w14:textId="4431EA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CC79BC" w14:textId="4A06E0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A1706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6104A6" w14:textId="1C61A1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</w:tcPr>
          <w:p w14:paraId="05FC320B" w14:textId="688C817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729324.21</w:t>
            </w:r>
          </w:p>
        </w:tc>
        <w:tc>
          <w:tcPr>
            <w:tcW w:w="1562" w:type="dxa"/>
          </w:tcPr>
          <w:p w14:paraId="37188C64" w14:textId="714EAF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3345562.14</w:t>
            </w:r>
          </w:p>
        </w:tc>
        <w:tc>
          <w:tcPr>
            <w:tcW w:w="2134" w:type="dxa"/>
          </w:tcPr>
          <w:p w14:paraId="43CE9B3D" w14:textId="72A35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2654DD" w14:textId="00456B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929D18" w14:textId="023372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899B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443549" w14:textId="7A2DAF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</w:tcPr>
          <w:p w14:paraId="1DBD091D" w14:textId="45BE13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729322.29</w:t>
            </w:r>
          </w:p>
        </w:tc>
        <w:tc>
          <w:tcPr>
            <w:tcW w:w="1562" w:type="dxa"/>
          </w:tcPr>
          <w:p w14:paraId="78135DF8" w14:textId="2803DE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3345563.46</w:t>
            </w:r>
          </w:p>
        </w:tc>
        <w:tc>
          <w:tcPr>
            <w:tcW w:w="2134" w:type="dxa"/>
          </w:tcPr>
          <w:p w14:paraId="1A08FB64" w14:textId="37752A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A0EE63" w14:textId="24E6F0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E63B9B" w14:textId="4A99BA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C4D86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BA676" w14:textId="1CAE3A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</w:tcPr>
          <w:p w14:paraId="642DCC70" w14:textId="6313FA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729320.87</w:t>
            </w:r>
          </w:p>
        </w:tc>
        <w:tc>
          <w:tcPr>
            <w:tcW w:w="1562" w:type="dxa"/>
          </w:tcPr>
          <w:p w14:paraId="4C08E125" w14:textId="1086D3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3345564.11</w:t>
            </w:r>
          </w:p>
        </w:tc>
        <w:tc>
          <w:tcPr>
            <w:tcW w:w="2134" w:type="dxa"/>
          </w:tcPr>
          <w:p w14:paraId="0BB216F8" w14:textId="1F74F0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7E95B" w14:textId="6428AF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3029E9" w14:textId="07ED5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1E86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0DA6D4" w14:textId="441965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</w:tcPr>
          <w:p w14:paraId="4AC5FBB1" w14:textId="1D45168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729319.67</w:t>
            </w:r>
          </w:p>
        </w:tc>
        <w:tc>
          <w:tcPr>
            <w:tcW w:w="1562" w:type="dxa"/>
          </w:tcPr>
          <w:p w14:paraId="285585B3" w14:textId="7E7D3A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73F6FA0B" w14:textId="25424E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E365EA" w14:textId="7BD8E3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C9ADD5" w14:textId="4AA930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7A70C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8669D" w14:textId="4845C5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</w:tcPr>
          <w:p w14:paraId="05F5582D" w14:textId="37B300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729318.59</w:t>
            </w:r>
          </w:p>
        </w:tc>
        <w:tc>
          <w:tcPr>
            <w:tcW w:w="1562" w:type="dxa"/>
          </w:tcPr>
          <w:p w14:paraId="3044603C" w14:textId="692025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3345562.91</w:t>
            </w:r>
          </w:p>
        </w:tc>
        <w:tc>
          <w:tcPr>
            <w:tcW w:w="2134" w:type="dxa"/>
          </w:tcPr>
          <w:p w14:paraId="4A2CB161" w14:textId="115CC5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9DB4B0" w14:textId="2F0435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98905" w14:textId="4F946C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856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738222" w14:textId="68E83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</w:tcPr>
          <w:p w14:paraId="3C545554" w14:textId="3098C3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729317.07</w:t>
            </w:r>
          </w:p>
        </w:tc>
        <w:tc>
          <w:tcPr>
            <w:tcW w:w="1562" w:type="dxa"/>
          </w:tcPr>
          <w:p w14:paraId="0A5A3E7A" w14:textId="6F85B6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3345560.18</w:t>
            </w:r>
          </w:p>
        </w:tc>
        <w:tc>
          <w:tcPr>
            <w:tcW w:w="2134" w:type="dxa"/>
          </w:tcPr>
          <w:p w14:paraId="431B8252" w14:textId="77AD81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35FE1" w14:textId="5651CE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61F748" w14:textId="1B674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DD03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F0A820" w14:textId="0FD8AA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</w:tcPr>
          <w:p w14:paraId="446ECD4F" w14:textId="061235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729315.31</w:t>
            </w:r>
          </w:p>
        </w:tc>
        <w:tc>
          <w:tcPr>
            <w:tcW w:w="1562" w:type="dxa"/>
          </w:tcPr>
          <w:p w14:paraId="69C728F0" w14:textId="039AC4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3345556.72</w:t>
            </w:r>
          </w:p>
        </w:tc>
        <w:tc>
          <w:tcPr>
            <w:tcW w:w="2134" w:type="dxa"/>
          </w:tcPr>
          <w:p w14:paraId="187A65D8" w14:textId="636B25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1BD1A" w14:textId="20972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E059AD" w14:textId="62168A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C894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3D29F" w14:textId="02EAF5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</w:tcPr>
          <w:p w14:paraId="1B03DFC7" w14:textId="0AD40C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729314.41</w:t>
            </w:r>
          </w:p>
        </w:tc>
        <w:tc>
          <w:tcPr>
            <w:tcW w:w="1562" w:type="dxa"/>
          </w:tcPr>
          <w:p w14:paraId="7EAC89BD" w14:textId="03FE3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3345551.35</w:t>
            </w:r>
          </w:p>
        </w:tc>
        <w:tc>
          <w:tcPr>
            <w:tcW w:w="2134" w:type="dxa"/>
          </w:tcPr>
          <w:p w14:paraId="3C2D1D8F" w14:textId="4B3C82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D3C134" w14:textId="6B7440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A7C1F4" w14:textId="65D2F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5A92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623B1A" w14:textId="01A3AB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</w:tcPr>
          <w:p w14:paraId="3F823601" w14:textId="7EF89A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729313.88</w:t>
            </w:r>
          </w:p>
        </w:tc>
        <w:tc>
          <w:tcPr>
            <w:tcW w:w="1562" w:type="dxa"/>
          </w:tcPr>
          <w:p w14:paraId="015E8AE0" w14:textId="224D45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3345549.04</w:t>
            </w:r>
          </w:p>
        </w:tc>
        <w:tc>
          <w:tcPr>
            <w:tcW w:w="2134" w:type="dxa"/>
          </w:tcPr>
          <w:p w14:paraId="230263EE" w14:textId="0973D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C06FEA" w14:textId="3CF4B0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9229CE" w14:textId="1232DA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6E76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0EA6E2" w14:textId="12B3E8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</w:tcPr>
          <w:p w14:paraId="66252183" w14:textId="1AEC5D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729313.22</w:t>
            </w:r>
          </w:p>
        </w:tc>
        <w:tc>
          <w:tcPr>
            <w:tcW w:w="1562" w:type="dxa"/>
          </w:tcPr>
          <w:p w14:paraId="398390B5" w14:textId="78B9D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3345546.98</w:t>
            </w:r>
          </w:p>
        </w:tc>
        <w:tc>
          <w:tcPr>
            <w:tcW w:w="2134" w:type="dxa"/>
          </w:tcPr>
          <w:p w14:paraId="07533BBC" w14:textId="0D2728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2755D1" w14:textId="323A3C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140772" w14:textId="7F2F9F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2E6A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D315A" w14:textId="57B8F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</w:tcPr>
          <w:p w14:paraId="663B3704" w14:textId="6E2CFEA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729310.70</w:t>
            </w:r>
          </w:p>
        </w:tc>
        <w:tc>
          <w:tcPr>
            <w:tcW w:w="1562" w:type="dxa"/>
          </w:tcPr>
          <w:p w14:paraId="08BA6ED2" w14:textId="4F3219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3345542.96</w:t>
            </w:r>
          </w:p>
        </w:tc>
        <w:tc>
          <w:tcPr>
            <w:tcW w:w="2134" w:type="dxa"/>
          </w:tcPr>
          <w:p w14:paraId="733A2403" w14:textId="4FF6B2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8469FF" w14:textId="46212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E32C7C" w14:textId="020191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BC5A5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5F9CF" w14:textId="24E1D9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</w:tcPr>
          <w:p w14:paraId="489D5264" w14:textId="076E4B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729307.35</w:t>
            </w:r>
          </w:p>
        </w:tc>
        <w:tc>
          <w:tcPr>
            <w:tcW w:w="1562" w:type="dxa"/>
          </w:tcPr>
          <w:p w14:paraId="566E9826" w14:textId="2D634F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3345541.30</w:t>
            </w:r>
          </w:p>
        </w:tc>
        <w:tc>
          <w:tcPr>
            <w:tcW w:w="2134" w:type="dxa"/>
          </w:tcPr>
          <w:p w14:paraId="6BCFD121" w14:textId="55E0BB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96CB56" w14:textId="29769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036EBF" w14:textId="461D99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B2C0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394E6" w14:textId="779D1A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</w:tcPr>
          <w:p w14:paraId="6E341AC9" w14:textId="60FF26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729300.68</w:t>
            </w:r>
          </w:p>
        </w:tc>
        <w:tc>
          <w:tcPr>
            <w:tcW w:w="1562" w:type="dxa"/>
          </w:tcPr>
          <w:p w14:paraId="5FF48C0D" w14:textId="376362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3345538.20</w:t>
            </w:r>
          </w:p>
        </w:tc>
        <w:tc>
          <w:tcPr>
            <w:tcW w:w="2134" w:type="dxa"/>
          </w:tcPr>
          <w:p w14:paraId="43ADB24D" w14:textId="7ACCF8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9E1D2B" w14:textId="2464A5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D1FBB9" w14:textId="442E0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75527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22AE3D" w14:textId="2FE848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</w:tcPr>
          <w:p w14:paraId="7E834946" w14:textId="7D2347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729291.72</w:t>
            </w:r>
          </w:p>
        </w:tc>
        <w:tc>
          <w:tcPr>
            <w:tcW w:w="1562" w:type="dxa"/>
          </w:tcPr>
          <w:p w14:paraId="0D9F10F2" w14:textId="4D7D72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3345536.58</w:t>
            </w:r>
          </w:p>
        </w:tc>
        <w:tc>
          <w:tcPr>
            <w:tcW w:w="2134" w:type="dxa"/>
          </w:tcPr>
          <w:p w14:paraId="2A59D9D3" w14:textId="609EC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06392F" w14:textId="46FD6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CCAF7F" w14:textId="02F96F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59D0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66C714" w14:textId="0695BC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</w:tcPr>
          <w:p w14:paraId="20F02322" w14:textId="397BB0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729282.91</w:t>
            </w:r>
          </w:p>
        </w:tc>
        <w:tc>
          <w:tcPr>
            <w:tcW w:w="1562" w:type="dxa"/>
          </w:tcPr>
          <w:p w14:paraId="3780932A" w14:textId="593396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3345534.58</w:t>
            </w:r>
          </w:p>
        </w:tc>
        <w:tc>
          <w:tcPr>
            <w:tcW w:w="2134" w:type="dxa"/>
          </w:tcPr>
          <w:p w14:paraId="5A9A747E" w14:textId="2B0F9B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73F57D" w14:textId="10D435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9DB5F1" w14:textId="3821FB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27D7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09DBAF" w14:textId="268F54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</w:tcPr>
          <w:p w14:paraId="2F3DABB5" w14:textId="639767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729274.95</w:t>
            </w:r>
          </w:p>
        </w:tc>
        <w:tc>
          <w:tcPr>
            <w:tcW w:w="1562" w:type="dxa"/>
          </w:tcPr>
          <w:p w14:paraId="6BF11525" w14:textId="427D0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3345529.69</w:t>
            </w:r>
          </w:p>
        </w:tc>
        <w:tc>
          <w:tcPr>
            <w:tcW w:w="2134" w:type="dxa"/>
          </w:tcPr>
          <w:p w14:paraId="1AC516D8" w14:textId="519231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0A0D40" w14:textId="707AD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AB0D3F" w14:textId="33E4AA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CA30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2EF85" w14:textId="24A30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</w:tcPr>
          <w:p w14:paraId="6D4B7E75" w14:textId="1DF7E40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729269.41</w:t>
            </w:r>
          </w:p>
        </w:tc>
        <w:tc>
          <w:tcPr>
            <w:tcW w:w="1562" w:type="dxa"/>
          </w:tcPr>
          <w:p w14:paraId="043F30BD" w14:textId="49F484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3345525.44</w:t>
            </w:r>
          </w:p>
        </w:tc>
        <w:tc>
          <w:tcPr>
            <w:tcW w:w="2134" w:type="dxa"/>
          </w:tcPr>
          <w:p w14:paraId="073D7B3C" w14:textId="448A9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D6597" w14:textId="13BBD0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1F45EC" w14:textId="274B6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5C1B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AA7499" w14:textId="4D9822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</w:tcPr>
          <w:p w14:paraId="0947DA31" w14:textId="606774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729264.12</w:t>
            </w:r>
          </w:p>
        </w:tc>
        <w:tc>
          <w:tcPr>
            <w:tcW w:w="1562" w:type="dxa"/>
          </w:tcPr>
          <w:p w14:paraId="248A3DA7" w14:textId="7BFE7D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3345519.66</w:t>
            </w:r>
          </w:p>
        </w:tc>
        <w:tc>
          <w:tcPr>
            <w:tcW w:w="2134" w:type="dxa"/>
          </w:tcPr>
          <w:p w14:paraId="666BFDD1" w14:textId="6D2EB3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F52612" w14:textId="339866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C276FF" w14:textId="78A98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AC71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24439C" w14:textId="0790F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</w:tcPr>
          <w:p w14:paraId="7C427795" w14:textId="5F9DD2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729259.40</w:t>
            </w:r>
          </w:p>
        </w:tc>
        <w:tc>
          <w:tcPr>
            <w:tcW w:w="1562" w:type="dxa"/>
          </w:tcPr>
          <w:p w14:paraId="1CF28D03" w14:textId="44AB39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3345511.67</w:t>
            </w:r>
          </w:p>
        </w:tc>
        <w:tc>
          <w:tcPr>
            <w:tcW w:w="2134" w:type="dxa"/>
          </w:tcPr>
          <w:p w14:paraId="20186590" w14:textId="77D3CD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FD0500" w14:textId="137206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B5B9FA" w14:textId="186DFC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E451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D2058" w14:textId="1A2685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</w:tcPr>
          <w:p w14:paraId="405E8252" w14:textId="52E8BC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729255.70</w:t>
            </w:r>
          </w:p>
        </w:tc>
        <w:tc>
          <w:tcPr>
            <w:tcW w:w="1562" w:type="dxa"/>
          </w:tcPr>
          <w:p w14:paraId="04BA6008" w14:textId="45814F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3345503.38</w:t>
            </w:r>
          </w:p>
        </w:tc>
        <w:tc>
          <w:tcPr>
            <w:tcW w:w="2134" w:type="dxa"/>
          </w:tcPr>
          <w:p w14:paraId="7D02B705" w14:textId="0CDC52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429C8" w14:textId="7B553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33DE4F" w14:textId="0F1B1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55E2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AF4FD0" w14:textId="6FE1F2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</w:tcPr>
          <w:p w14:paraId="2195A512" w14:textId="4A1A518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729254.94</w:t>
            </w:r>
          </w:p>
        </w:tc>
        <w:tc>
          <w:tcPr>
            <w:tcW w:w="1562" w:type="dxa"/>
          </w:tcPr>
          <w:p w14:paraId="04EA7A76" w14:textId="6EB5F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3345502.23</w:t>
            </w:r>
          </w:p>
        </w:tc>
        <w:tc>
          <w:tcPr>
            <w:tcW w:w="2134" w:type="dxa"/>
          </w:tcPr>
          <w:p w14:paraId="3268A8F4" w14:textId="55ADBE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26794C" w14:textId="056289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83E97" w14:textId="303BBA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D472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15112" w14:textId="412CF4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</w:tcPr>
          <w:p w14:paraId="178004FF" w14:textId="74AE94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729253.98</w:t>
            </w:r>
          </w:p>
        </w:tc>
        <w:tc>
          <w:tcPr>
            <w:tcW w:w="1562" w:type="dxa"/>
          </w:tcPr>
          <w:p w14:paraId="254C5BDE" w14:textId="68896C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3345500.90</w:t>
            </w:r>
          </w:p>
        </w:tc>
        <w:tc>
          <w:tcPr>
            <w:tcW w:w="2134" w:type="dxa"/>
          </w:tcPr>
          <w:p w14:paraId="7D6D1415" w14:textId="7B12C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871EC" w14:textId="199E2A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275429" w14:textId="63D514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AA6B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61C838" w14:textId="43FB12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</w:tcPr>
          <w:p w14:paraId="6E4ADADE" w14:textId="120B3D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729253.39</w:t>
            </w:r>
          </w:p>
        </w:tc>
        <w:tc>
          <w:tcPr>
            <w:tcW w:w="1562" w:type="dxa"/>
          </w:tcPr>
          <w:p w14:paraId="48BB5E46" w14:textId="5449B4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3345500.28</w:t>
            </w:r>
          </w:p>
        </w:tc>
        <w:tc>
          <w:tcPr>
            <w:tcW w:w="2134" w:type="dxa"/>
          </w:tcPr>
          <w:p w14:paraId="571C855C" w14:textId="2AAC8A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3503C5" w14:textId="383BF9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E853E" w14:textId="6FEE7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79B1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86BC35" w14:textId="50A97F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</w:tcPr>
          <w:p w14:paraId="10EEEDBC" w14:textId="1199D9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729252.80</w:t>
            </w:r>
          </w:p>
        </w:tc>
        <w:tc>
          <w:tcPr>
            <w:tcW w:w="1562" w:type="dxa"/>
          </w:tcPr>
          <w:p w14:paraId="39230CC7" w14:textId="5626F8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3345499.80</w:t>
            </w:r>
          </w:p>
        </w:tc>
        <w:tc>
          <w:tcPr>
            <w:tcW w:w="2134" w:type="dxa"/>
          </w:tcPr>
          <w:p w14:paraId="10AE1313" w14:textId="300F41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E7F25" w14:textId="543EEB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006D9C" w14:textId="0CDEA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CF04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AFD009" w14:textId="42F22F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</w:tcPr>
          <w:p w14:paraId="22CCE86D" w14:textId="6017B0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729250.83</w:t>
            </w:r>
          </w:p>
        </w:tc>
        <w:tc>
          <w:tcPr>
            <w:tcW w:w="1562" w:type="dxa"/>
          </w:tcPr>
          <w:p w14:paraId="29FD5A84" w14:textId="07E0F4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3345499.15</w:t>
            </w:r>
          </w:p>
        </w:tc>
        <w:tc>
          <w:tcPr>
            <w:tcW w:w="2134" w:type="dxa"/>
          </w:tcPr>
          <w:p w14:paraId="77864747" w14:textId="5C1DFE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95A03" w14:textId="05ACD9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AF2298" w14:textId="5330D0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3DAF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3BD635" w14:textId="727854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</w:tcPr>
          <w:p w14:paraId="7B95AAE2" w14:textId="0D3E87D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729248.64</w:t>
            </w:r>
          </w:p>
        </w:tc>
        <w:tc>
          <w:tcPr>
            <w:tcW w:w="1562" w:type="dxa"/>
          </w:tcPr>
          <w:p w14:paraId="37C99511" w14:textId="32ED1C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3345500.08</w:t>
            </w:r>
          </w:p>
        </w:tc>
        <w:tc>
          <w:tcPr>
            <w:tcW w:w="2134" w:type="dxa"/>
          </w:tcPr>
          <w:p w14:paraId="4B68757B" w14:textId="4D783B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6FD464" w14:textId="18942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33B89A" w14:textId="060007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711D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E4811B" w14:textId="5484A7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</w:tcPr>
          <w:p w14:paraId="4C39A1FA" w14:textId="000BDC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729246.66</w:t>
            </w:r>
          </w:p>
        </w:tc>
        <w:tc>
          <w:tcPr>
            <w:tcW w:w="1562" w:type="dxa"/>
          </w:tcPr>
          <w:p w14:paraId="5A07E45D" w14:textId="621BB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3345501.22</w:t>
            </w:r>
          </w:p>
        </w:tc>
        <w:tc>
          <w:tcPr>
            <w:tcW w:w="2134" w:type="dxa"/>
          </w:tcPr>
          <w:p w14:paraId="7BD096E1" w14:textId="5D751A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392071" w14:textId="70807A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9E3558" w14:textId="0BD86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6208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026469" w14:textId="07E88C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</w:tcPr>
          <w:p w14:paraId="3CD2FEBD" w14:textId="7F683E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729238.92</w:t>
            </w:r>
          </w:p>
        </w:tc>
        <w:tc>
          <w:tcPr>
            <w:tcW w:w="1562" w:type="dxa"/>
          </w:tcPr>
          <w:p w14:paraId="05837666" w14:textId="5D3D3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3345502.83</w:t>
            </w:r>
          </w:p>
        </w:tc>
        <w:tc>
          <w:tcPr>
            <w:tcW w:w="2134" w:type="dxa"/>
          </w:tcPr>
          <w:p w14:paraId="1F61E373" w14:textId="0FB074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5F75B1" w14:textId="7F6EC5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2C2A5" w14:textId="57AAD5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CC7F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4A2632" w14:textId="5E5153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</w:tcPr>
          <w:p w14:paraId="53A8287A" w14:textId="70FAE4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729237.63</w:t>
            </w:r>
          </w:p>
        </w:tc>
        <w:tc>
          <w:tcPr>
            <w:tcW w:w="1562" w:type="dxa"/>
          </w:tcPr>
          <w:p w14:paraId="7525A1C4" w14:textId="642E2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3345503.49</w:t>
            </w:r>
          </w:p>
        </w:tc>
        <w:tc>
          <w:tcPr>
            <w:tcW w:w="2134" w:type="dxa"/>
          </w:tcPr>
          <w:p w14:paraId="3FBBC70D" w14:textId="58E9D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D01850" w14:textId="1DE44D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417FB1" w14:textId="5A7C0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74A2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BA4AFB" w14:textId="3C945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</w:tcPr>
          <w:p w14:paraId="6FDB6E26" w14:textId="2326D44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729236.33</w:t>
            </w:r>
          </w:p>
        </w:tc>
        <w:tc>
          <w:tcPr>
            <w:tcW w:w="1562" w:type="dxa"/>
          </w:tcPr>
          <w:p w14:paraId="501DA875" w14:textId="23AA61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3345505.08</w:t>
            </w:r>
          </w:p>
        </w:tc>
        <w:tc>
          <w:tcPr>
            <w:tcW w:w="2134" w:type="dxa"/>
          </w:tcPr>
          <w:p w14:paraId="1CD465B3" w14:textId="5A622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4E4BA9" w14:textId="03743E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B95EC0" w14:textId="1D86FC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CA4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2BE97F" w14:textId="43895A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</w:tcPr>
          <w:p w14:paraId="0DA9A699" w14:textId="076B33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729235.73</w:t>
            </w:r>
          </w:p>
        </w:tc>
        <w:tc>
          <w:tcPr>
            <w:tcW w:w="1562" w:type="dxa"/>
          </w:tcPr>
          <w:p w14:paraId="4068FFFE" w14:textId="36A813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3345507.71</w:t>
            </w:r>
          </w:p>
        </w:tc>
        <w:tc>
          <w:tcPr>
            <w:tcW w:w="2134" w:type="dxa"/>
          </w:tcPr>
          <w:p w14:paraId="173186E5" w14:textId="68F7A3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0CDF0" w14:textId="7F3B7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B96CB8" w14:textId="27D528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3B81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1E64A1" w14:textId="09E31A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</w:tcPr>
          <w:p w14:paraId="320725B8" w14:textId="688569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729235.07</w:t>
            </w:r>
          </w:p>
        </w:tc>
        <w:tc>
          <w:tcPr>
            <w:tcW w:w="1562" w:type="dxa"/>
          </w:tcPr>
          <w:p w14:paraId="573EC448" w14:textId="613F60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3345509.87</w:t>
            </w:r>
          </w:p>
        </w:tc>
        <w:tc>
          <w:tcPr>
            <w:tcW w:w="2134" w:type="dxa"/>
          </w:tcPr>
          <w:p w14:paraId="1DFCE017" w14:textId="57728A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D9558" w14:textId="6025B5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C71348" w14:textId="21C277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51A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EF5073" w14:textId="4ABE0A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</w:tcPr>
          <w:p w14:paraId="18EE0194" w14:textId="77A11D5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729234.80</w:t>
            </w:r>
          </w:p>
        </w:tc>
        <w:tc>
          <w:tcPr>
            <w:tcW w:w="1562" w:type="dxa"/>
          </w:tcPr>
          <w:p w14:paraId="7DBF4E46" w14:textId="7AEFF8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3345512.19</w:t>
            </w:r>
          </w:p>
        </w:tc>
        <w:tc>
          <w:tcPr>
            <w:tcW w:w="2134" w:type="dxa"/>
          </w:tcPr>
          <w:p w14:paraId="2F2AC685" w14:textId="630B5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0EB629" w14:textId="445B76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EEE34" w14:textId="03E7F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D74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809BD5" w14:textId="283EA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</w:tcPr>
          <w:p w14:paraId="59E72873" w14:textId="061B7B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729234.13</w:t>
            </w:r>
          </w:p>
        </w:tc>
        <w:tc>
          <w:tcPr>
            <w:tcW w:w="1562" w:type="dxa"/>
          </w:tcPr>
          <w:p w14:paraId="1407971A" w14:textId="676447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3345514.86</w:t>
            </w:r>
          </w:p>
        </w:tc>
        <w:tc>
          <w:tcPr>
            <w:tcW w:w="2134" w:type="dxa"/>
          </w:tcPr>
          <w:p w14:paraId="023C7353" w14:textId="0D1062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20F770" w14:textId="48A5D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C17E0C" w14:textId="1D9F1A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3D07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D290DF" w14:textId="0E4947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</w:tcPr>
          <w:p w14:paraId="560C808B" w14:textId="2C4F9B2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729233.30</w:t>
            </w:r>
          </w:p>
        </w:tc>
        <w:tc>
          <w:tcPr>
            <w:tcW w:w="1562" w:type="dxa"/>
          </w:tcPr>
          <w:p w14:paraId="38AC43EA" w14:textId="04FF0E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3345519.28</w:t>
            </w:r>
          </w:p>
        </w:tc>
        <w:tc>
          <w:tcPr>
            <w:tcW w:w="2134" w:type="dxa"/>
          </w:tcPr>
          <w:p w14:paraId="43B645AB" w14:textId="47D4FE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9B8CE9" w14:textId="512C0D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798DAD" w14:textId="22120F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A49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1D77D6" w14:textId="4CDD59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</w:tcPr>
          <w:p w14:paraId="408B43E1" w14:textId="62B386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729232.51</w:t>
            </w:r>
          </w:p>
        </w:tc>
        <w:tc>
          <w:tcPr>
            <w:tcW w:w="1562" w:type="dxa"/>
          </w:tcPr>
          <w:p w14:paraId="39B7E13C" w14:textId="1C3B53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3345521.57</w:t>
            </w:r>
          </w:p>
        </w:tc>
        <w:tc>
          <w:tcPr>
            <w:tcW w:w="2134" w:type="dxa"/>
          </w:tcPr>
          <w:p w14:paraId="5E48941C" w14:textId="2AFF83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E3CB" w14:textId="27725C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DB2A0" w14:textId="694F87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886F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E127F" w14:textId="6133CD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</w:tcPr>
          <w:p w14:paraId="40285952" w14:textId="1B53FD1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729231.58</w:t>
            </w:r>
          </w:p>
        </w:tc>
        <w:tc>
          <w:tcPr>
            <w:tcW w:w="1562" w:type="dxa"/>
          </w:tcPr>
          <w:p w14:paraId="66F767B1" w14:textId="002018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3345524.09</w:t>
            </w:r>
          </w:p>
        </w:tc>
        <w:tc>
          <w:tcPr>
            <w:tcW w:w="2134" w:type="dxa"/>
          </w:tcPr>
          <w:p w14:paraId="3C51E763" w14:textId="6A6B9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26A4FF" w14:textId="3D344F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490EB" w14:textId="1AE812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56BD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7463B2" w14:textId="63C35B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</w:tcPr>
          <w:p w14:paraId="292188F8" w14:textId="5894F1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729231.54</w:t>
            </w:r>
          </w:p>
        </w:tc>
        <w:tc>
          <w:tcPr>
            <w:tcW w:w="1562" w:type="dxa"/>
          </w:tcPr>
          <w:p w14:paraId="06905BC1" w14:textId="64FEB8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3345526.52</w:t>
            </w:r>
          </w:p>
        </w:tc>
        <w:tc>
          <w:tcPr>
            <w:tcW w:w="2134" w:type="dxa"/>
          </w:tcPr>
          <w:p w14:paraId="6B1C9D6E" w14:textId="1B0BAC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D06625" w14:textId="29DE29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EB638C" w14:textId="4AF800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563D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8F36B3" w14:textId="32779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</w:tcPr>
          <w:p w14:paraId="11321A51" w14:textId="321EA7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729230.54</w:t>
            </w:r>
          </w:p>
        </w:tc>
        <w:tc>
          <w:tcPr>
            <w:tcW w:w="1562" w:type="dxa"/>
          </w:tcPr>
          <w:p w14:paraId="4A284C20" w14:textId="5D03D6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3345528.78</w:t>
            </w:r>
          </w:p>
        </w:tc>
        <w:tc>
          <w:tcPr>
            <w:tcW w:w="2134" w:type="dxa"/>
          </w:tcPr>
          <w:p w14:paraId="06FD3D89" w14:textId="773DAE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2E5ABB" w14:textId="14670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5B86FB" w14:textId="509DF7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7D2A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CD5F57" w14:textId="15CFE7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</w:tcPr>
          <w:p w14:paraId="5DCF65C5" w14:textId="6403AE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729227.62</w:t>
            </w:r>
          </w:p>
        </w:tc>
        <w:tc>
          <w:tcPr>
            <w:tcW w:w="1562" w:type="dxa"/>
          </w:tcPr>
          <w:p w14:paraId="7880163F" w14:textId="7C484D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3345530.11</w:t>
            </w:r>
          </w:p>
        </w:tc>
        <w:tc>
          <w:tcPr>
            <w:tcW w:w="2134" w:type="dxa"/>
          </w:tcPr>
          <w:p w14:paraId="64E26D5D" w14:textId="7CE2DA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8A7A00" w14:textId="25D46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773D73" w14:textId="6024BB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D16A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2679EB" w14:textId="06E80B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</w:tcPr>
          <w:p w14:paraId="1A202934" w14:textId="0F13CC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729223.75</w:t>
            </w:r>
          </w:p>
        </w:tc>
        <w:tc>
          <w:tcPr>
            <w:tcW w:w="1562" w:type="dxa"/>
          </w:tcPr>
          <w:p w14:paraId="5ED97AE4" w14:textId="05A96F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3345533.95</w:t>
            </w:r>
          </w:p>
        </w:tc>
        <w:tc>
          <w:tcPr>
            <w:tcW w:w="2134" w:type="dxa"/>
          </w:tcPr>
          <w:p w14:paraId="584C7636" w14:textId="50396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5FD95A" w14:textId="46667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21FC1A" w14:textId="63EA72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77BA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B7E076" w14:textId="423E85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</w:tcPr>
          <w:p w14:paraId="772AC3D7" w14:textId="73A4C9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729217.57</w:t>
            </w:r>
          </w:p>
        </w:tc>
        <w:tc>
          <w:tcPr>
            <w:tcW w:w="1562" w:type="dxa"/>
          </w:tcPr>
          <w:p w14:paraId="3EA7F90E" w14:textId="13C331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3345536.15</w:t>
            </w:r>
          </w:p>
        </w:tc>
        <w:tc>
          <w:tcPr>
            <w:tcW w:w="2134" w:type="dxa"/>
          </w:tcPr>
          <w:p w14:paraId="4D0A61C8" w14:textId="425773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560B60" w14:textId="2FEC5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FF33EC" w14:textId="19B5B6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DE95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C0AB9C" w14:textId="6B2873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</w:tcPr>
          <w:p w14:paraId="1984583D" w14:textId="09E356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729213.18</w:t>
            </w:r>
          </w:p>
        </w:tc>
        <w:tc>
          <w:tcPr>
            <w:tcW w:w="1562" w:type="dxa"/>
          </w:tcPr>
          <w:p w14:paraId="0539EA77" w14:textId="71769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3345538.94</w:t>
            </w:r>
          </w:p>
        </w:tc>
        <w:tc>
          <w:tcPr>
            <w:tcW w:w="2134" w:type="dxa"/>
          </w:tcPr>
          <w:p w14:paraId="19E48397" w14:textId="6EC1D7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8FFB6" w14:textId="1D760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6CA5F" w14:textId="535B1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7398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C1F10E" w14:textId="15A391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</w:tcPr>
          <w:p w14:paraId="0D497DAE" w14:textId="3F1B8B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729209.88</w:t>
            </w:r>
          </w:p>
        </w:tc>
        <w:tc>
          <w:tcPr>
            <w:tcW w:w="1562" w:type="dxa"/>
          </w:tcPr>
          <w:p w14:paraId="57673CA6" w14:textId="1EB6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3345539.31</w:t>
            </w:r>
          </w:p>
        </w:tc>
        <w:tc>
          <w:tcPr>
            <w:tcW w:w="2134" w:type="dxa"/>
          </w:tcPr>
          <w:p w14:paraId="2E8E8E3D" w14:textId="51238D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F37D26" w14:textId="5BEA4B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14DD1D" w14:textId="466D10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BA9A6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01A618" w14:textId="74C20B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</w:tcPr>
          <w:p w14:paraId="544DC2F4" w14:textId="5332B7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729202.15</w:t>
            </w:r>
          </w:p>
        </w:tc>
        <w:tc>
          <w:tcPr>
            <w:tcW w:w="1562" w:type="dxa"/>
          </w:tcPr>
          <w:p w14:paraId="463CFB7C" w14:textId="5BBD3F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3345536.99</w:t>
            </w:r>
          </w:p>
        </w:tc>
        <w:tc>
          <w:tcPr>
            <w:tcW w:w="2134" w:type="dxa"/>
          </w:tcPr>
          <w:p w14:paraId="2C888CA7" w14:textId="0648D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88BCE3" w14:textId="32A22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2F840" w14:textId="11197F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7D00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4CF3E0" w14:textId="7D9C00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</w:tcPr>
          <w:p w14:paraId="1134C22D" w14:textId="64CF85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729193.31</w:t>
            </w:r>
          </w:p>
        </w:tc>
        <w:tc>
          <w:tcPr>
            <w:tcW w:w="1562" w:type="dxa"/>
          </w:tcPr>
          <w:p w14:paraId="3009FE1B" w14:textId="083DDD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3345533.85</w:t>
            </w:r>
          </w:p>
        </w:tc>
        <w:tc>
          <w:tcPr>
            <w:tcW w:w="2134" w:type="dxa"/>
          </w:tcPr>
          <w:p w14:paraId="0A662FC6" w14:textId="487472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4369DE" w14:textId="366C7E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12032" w14:textId="7B2D6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38C1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1C7E3E" w14:textId="795C5A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</w:tcPr>
          <w:p w14:paraId="2A23F96D" w14:textId="6703DF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729184.31</w:t>
            </w:r>
          </w:p>
        </w:tc>
        <w:tc>
          <w:tcPr>
            <w:tcW w:w="1562" w:type="dxa"/>
          </w:tcPr>
          <w:p w14:paraId="41248976" w14:textId="1AA51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3345534.45</w:t>
            </w:r>
          </w:p>
        </w:tc>
        <w:tc>
          <w:tcPr>
            <w:tcW w:w="2134" w:type="dxa"/>
          </w:tcPr>
          <w:p w14:paraId="31BA5CEB" w14:textId="4AD953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8B702C" w14:textId="0E72DD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5B28CA" w14:textId="67A7D1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3F32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3E50DA" w14:textId="02785C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</w:tcPr>
          <w:p w14:paraId="37B0AE36" w14:textId="5E91E4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729177.41</w:t>
            </w:r>
          </w:p>
        </w:tc>
        <w:tc>
          <w:tcPr>
            <w:tcW w:w="1562" w:type="dxa"/>
          </w:tcPr>
          <w:p w14:paraId="10182091" w14:textId="1DF660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3345533.73</w:t>
            </w:r>
          </w:p>
        </w:tc>
        <w:tc>
          <w:tcPr>
            <w:tcW w:w="2134" w:type="dxa"/>
          </w:tcPr>
          <w:p w14:paraId="08A61114" w14:textId="0FD0CE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9DACB" w14:textId="58930D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7B963B" w14:textId="1C7488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A6A6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C6DB2C" w14:textId="214220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</w:tcPr>
          <w:p w14:paraId="0ED30A91" w14:textId="00F62BC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729166.85</w:t>
            </w:r>
          </w:p>
        </w:tc>
        <w:tc>
          <w:tcPr>
            <w:tcW w:w="1562" w:type="dxa"/>
          </w:tcPr>
          <w:p w14:paraId="51491F83" w14:textId="7EFAE2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3345535.18</w:t>
            </w:r>
          </w:p>
        </w:tc>
        <w:tc>
          <w:tcPr>
            <w:tcW w:w="2134" w:type="dxa"/>
          </w:tcPr>
          <w:p w14:paraId="7D4ABF53" w14:textId="79D843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9AD215" w14:textId="789E78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7A3DEE" w14:textId="728ED9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0476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8EEBD4" w14:textId="6E2FB8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</w:tcPr>
          <w:p w14:paraId="08FA0FFE" w14:textId="37BDC4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729162.82</w:t>
            </w:r>
          </w:p>
        </w:tc>
        <w:tc>
          <w:tcPr>
            <w:tcW w:w="1562" w:type="dxa"/>
          </w:tcPr>
          <w:p w14:paraId="7C442CEE" w14:textId="06151B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3345536.87</w:t>
            </w:r>
          </w:p>
        </w:tc>
        <w:tc>
          <w:tcPr>
            <w:tcW w:w="2134" w:type="dxa"/>
          </w:tcPr>
          <w:p w14:paraId="5E7CA65D" w14:textId="72BAAC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071A05" w14:textId="7E65F2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7E22A8" w14:textId="28129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C8C2B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82AB2D" w14:textId="36E365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</w:tcPr>
          <w:p w14:paraId="24EDD2FD" w14:textId="4CAF9E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729161.67</w:t>
            </w:r>
          </w:p>
        </w:tc>
        <w:tc>
          <w:tcPr>
            <w:tcW w:w="1562" w:type="dxa"/>
          </w:tcPr>
          <w:p w14:paraId="52C3EE21" w14:textId="086C80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3345541.51</w:t>
            </w:r>
          </w:p>
        </w:tc>
        <w:tc>
          <w:tcPr>
            <w:tcW w:w="2134" w:type="dxa"/>
          </w:tcPr>
          <w:p w14:paraId="419346FF" w14:textId="458E9B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78AC4" w14:textId="0AEFF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334AC9" w14:textId="33757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2A29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981E5" w14:textId="599427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</w:tcPr>
          <w:p w14:paraId="5CF912E5" w14:textId="23B93FE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729159.43</w:t>
            </w:r>
          </w:p>
        </w:tc>
        <w:tc>
          <w:tcPr>
            <w:tcW w:w="1562" w:type="dxa"/>
          </w:tcPr>
          <w:p w14:paraId="5A56B9D3" w14:textId="14D5BA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3345543.85</w:t>
            </w:r>
          </w:p>
        </w:tc>
        <w:tc>
          <w:tcPr>
            <w:tcW w:w="2134" w:type="dxa"/>
          </w:tcPr>
          <w:p w14:paraId="4C23BD4D" w14:textId="6652D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221129" w14:textId="123C98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F911BC" w14:textId="39A063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BCEB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D14339" w14:textId="7B9108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</w:tcPr>
          <w:p w14:paraId="330CD447" w14:textId="05F31B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729154.85</w:t>
            </w:r>
          </w:p>
        </w:tc>
        <w:tc>
          <w:tcPr>
            <w:tcW w:w="1562" w:type="dxa"/>
          </w:tcPr>
          <w:p w14:paraId="0E3867DC" w14:textId="5A8370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3345546.95</w:t>
            </w:r>
          </w:p>
        </w:tc>
        <w:tc>
          <w:tcPr>
            <w:tcW w:w="2134" w:type="dxa"/>
          </w:tcPr>
          <w:p w14:paraId="24F52203" w14:textId="7F751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26A4AE" w14:textId="490F7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888E03" w14:textId="7159F2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7185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0FB78C" w14:textId="741AA3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</w:tcPr>
          <w:p w14:paraId="480160B5" w14:textId="3D0A49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729152.08</w:t>
            </w:r>
          </w:p>
        </w:tc>
        <w:tc>
          <w:tcPr>
            <w:tcW w:w="1562" w:type="dxa"/>
          </w:tcPr>
          <w:p w14:paraId="77E7DA57" w14:textId="4EB7B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3345548.98</w:t>
            </w:r>
          </w:p>
        </w:tc>
        <w:tc>
          <w:tcPr>
            <w:tcW w:w="2134" w:type="dxa"/>
          </w:tcPr>
          <w:p w14:paraId="14B02C9A" w14:textId="77EEB6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ABC020" w14:textId="1BEA3A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F65D98" w14:textId="03D49C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9771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799D38" w14:textId="3AEB8A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</w:tcPr>
          <w:p w14:paraId="23913726" w14:textId="7937F7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729147.02</w:t>
            </w:r>
          </w:p>
        </w:tc>
        <w:tc>
          <w:tcPr>
            <w:tcW w:w="1562" w:type="dxa"/>
          </w:tcPr>
          <w:p w14:paraId="14FD836D" w14:textId="732718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3345551.33</w:t>
            </w:r>
          </w:p>
        </w:tc>
        <w:tc>
          <w:tcPr>
            <w:tcW w:w="2134" w:type="dxa"/>
          </w:tcPr>
          <w:p w14:paraId="5CA79F2C" w14:textId="3DDA10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924C21" w14:textId="71C992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7F4C1A" w14:textId="5D0F7A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7F6A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2CC1A0" w14:textId="162899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</w:tcPr>
          <w:p w14:paraId="7C0CD2C4" w14:textId="2E9535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729144.13</w:t>
            </w:r>
          </w:p>
        </w:tc>
        <w:tc>
          <w:tcPr>
            <w:tcW w:w="1562" w:type="dxa"/>
          </w:tcPr>
          <w:p w14:paraId="12FE9986" w14:textId="2D34B7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3345553.64</w:t>
            </w:r>
          </w:p>
        </w:tc>
        <w:tc>
          <w:tcPr>
            <w:tcW w:w="2134" w:type="dxa"/>
          </w:tcPr>
          <w:p w14:paraId="4C5467F2" w14:textId="5A6C6E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248694" w14:textId="0CDC5D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4BC989" w14:textId="7CFA95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B8F4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FA86A" w14:textId="74809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</w:tcPr>
          <w:p w14:paraId="5B8CCA0A" w14:textId="033B15D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729142.25</w:t>
            </w:r>
          </w:p>
        </w:tc>
        <w:tc>
          <w:tcPr>
            <w:tcW w:w="1562" w:type="dxa"/>
          </w:tcPr>
          <w:p w14:paraId="432FD22D" w14:textId="0CC291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3345559.36</w:t>
            </w:r>
          </w:p>
        </w:tc>
        <w:tc>
          <w:tcPr>
            <w:tcW w:w="2134" w:type="dxa"/>
          </w:tcPr>
          <w:p w14:paraId="1C9EDB72" w14:textId="1F42C0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5568C0" w14:textId="5ED6D1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05A68" w14:textId="723B7F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6873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BFA3AE" w14:textId="651775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</w:tcPr>
          <w:p w14:paraId="08F710B9" w14:textId="5009DF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729139.97</w:t>
            </w:r>
          </w:p>
        </w:tc>
        <w:tc>
          <w:tcPr>
            <w:tcW w:w="1562" w:type="dxa"/>
          </w:tcPr>
          <w:p w14:paraId="094939C4" w14:textId="25CBB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3345564.18</w:t>
            </w:r>
          </w:p>
        </w:tc>
        <w:tc>
          <w:tcPr>
            <w:tcW w:w="2134" w:type="dxa"/>
          </w:tcPr>
          <w:p w14:paraId="5939BC4A" w14:textId="1243F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F9438B" w14:textId="557E07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3A0EB1B" w14:textId="5EFD93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13AD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AE800B" w14:textId="700681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</w:tcPr>
          <w:p w14:paraId="3E72EF20" w14:textId="44AA92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729137.60</w:t>
            </w:r>
          </w:p>
        </w:tc>
        <w:tc>
          <w:tcPr>
            <w:tcW w:w="1562" w:type="dxa"/>
          </w:tcPr>
          <w:p w14:paraId="5A4C8341" w14:textId="5EB40D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3345566.69</w:t>
            </w:r>
          </w:p>
        </w:tc>
        <w:tc>
          <w:tcPr>
            <w:tcW w:w="2134" w:type="dxa"/>
          </w:tcPr>
          <w:p w14:paraId="44542C48" w14:textId="3C6A12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38D8F" w14:textId="4C423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CAAB20" w14:textId="243009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A063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822458" w14:textId="7C1A03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</w:tcPr>
          <w:p w14:paraId="7DB90F6B" w14:textId="0D10CF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729132.77</w:t>
            </w:r>
          </w:p>
        </w:tc>
        <w:tc>
          <w:tcPr>
            <w:tcW w:w="1562" w:type="dxa"/>
          </w:tcPr>
          <w:p w14:paraId="3F9178B4" w14:textId="58E7D2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3345567.36</w:t>
            </w:r>
          </w:p>
        </w:tc>
        <w:tc>
          <w:tcPr>
            <w:tcW w:w="2134" w:type="dxa"/>
          </w:tcPr>
          <w:p w14:paraId="4AD05C65" w14:textId="50806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7561B6" w14:textId="6A414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3266D9" w14:textId="645692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062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DF3556" w14:textId="2AD9A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</w:tcPr>
          <w:p w14:paraId="280E0355" w14:textId="7C2D18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729129.15</w:t>
            </w:r>
          </w:p>
        </w:tc>
        <w:tc>
          <w:tcPr>
            <w:tcW w:w="1562" w:type="dxa"/>
          </w:tcPr>
          <w:p w14:paraId="3CA28B40" w14:textId="6902C6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3345569.34</w:t>
            </w:r>
          </w:p>
        </w:tc>
        <w:tc>
          <w:tcPr>
            <w:tcW w:w="2134" w:type="dxa"/>
          </w:tcPr>
          <w:p w14:paraId="42C4F901" w14:textId="2A8B1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9184A4" w14:textId="34942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A42EB" w14:textId="32455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6E62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A1B447" w14:textId="18CDBB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</w:tcPr>
          <w:p w14:paraId="638E0EE3" w14:textId="2791BB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729128.03</w:t>
            </w:r>
          </w:p>
        </w:tc>
        <w:tc>
          <w:tcPr>
            <w:tcW w:w="1562" w:type="dxa"/>
          </w:tcPr>
          <w:p w14:paraId="5BDE077C" w14:textId="1CD70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3345573.80</w:t>
            </w:r>
          </w:p>
        </w:tc>
        <w:tc>
          <w:tcPr>
            <w:tcW w:w="2134" w:type="dxa"/>
          </w:tcPr>
          <w:p w14:paraId="6FD204E6" w14:textId="012D48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12D820" w14:textId="414828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FA251B" w14:textId="084B3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9DCD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7579E8" w14:textId="17DDF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</w:tcPr>
          <w:p w14:paraId="6FD268DC" w14:textId="3A70A8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729128.74</w:t>
            </w:r>
          </w:p>
        </w:tc>
        <w:tc>
          <w:tcPr>
            <w:tcW w:w="1562" w:type="dxa"/>
          </w:tcPr>
          <w:p w14:paraId="760DA6DF" w14:textId="0EEC1F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3345580.78</w:t>
            </w:r>
          </w:p>
        </w:tc>
        <w:tc>
          <w:tcPr>
            <w:tcW w:w="2134" w:type="dxa"/>
          </w:tcPr>
          <w:p w14:paraId="04C7BFD0" w14:textId="137289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63958" w14:textId="2C0A53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A2DA4F" w14:textId="23249C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B43D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51B02" w14:textId="5EB47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</w:tcPr>
          <w:p w14:paraId="085A0AD9" w14:textId="4D3EFE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729127.86</w:t>
            </w:r>
          </w:p>
        </w:tc>
        <w:tc>
          <w:tcPr>
            <w:tcW w:w="1562" w:type="dxa"/>
          </w:tcPr>
          <w:p w14:paraId="015EE8A0" w14:textId="04BB0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3345587.52</w:t>
            </w:r>
          </w:p>
        </w:tc>
        <w:tc>
          <w:tcPr>
            <w:tcW w:w="2134" w:type="dxa"/>
          </w:tcPr>
          <w:p w14:paraId="310EE1AC" w14:textId="171F7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44905" w14:textId="2E47C3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A21960" w14:textId="1231D5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6213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64292F" w14:textId="1B97E5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</w:tcPr>
          <w:p w14:paraId="408CEB8E" w14:textId="2D4A3E1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729125.23</w:t>
            </w:r>
          </w:p>
        </w:tc>
        <w:tc>
          <w:tcPr>
            <w:tcW w:w="1562" w:type="dxa"/>
          </w:tcPr>
          <w:p w14:paraId="79358D9C" w14:textId="143C3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3345594.95</w:t>
            </w:r>
          </w:p>
        </w:tc>
        <w:tc>
          <w:tcPr>
            <w:tcW w:w="2134" w:type="dxa"/>
          </w:tcPr>
          <w:p w14:paraId="16869083" w14:textId="65CF7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62A836" w14:textId="640A55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DC096B" w14:textId="7B819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322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3C2C05" w14:textId="56BE87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</w:tcPr>
          <w:p w14:paraId="287186D2" w14:textId="665098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729124.36</w:t>
            </w:r>
          </w:p>
        </w:tc>
        <w:tc>
          <w:tcPr>
            <w:tcW w:w="1562" w:type="dxa"/>
          </w:tcPr>
          <w:p w14:paraId="264DF950" w14:textId="3D0723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3345596.18</w:t>
            </w:r>
          </w:p>
        </w:tc>
        <w:tc>
          <w:tcPr>
            <w:tcW w:w="2134" w:type="dxa"/>
          </w:tcPr>
          <w:p w14:paraId="18622F6E" w14:textId="55E1EF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C25FBD" w14:textId="57B699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DF81CC" w14:textId="132F53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A6D2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B386BF" w14:textId="49EDFB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</w:tcPr>
          <w:p w14:paraId="33453983" w14:textId="49D98C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729120.38</w:t>
            </w:r>
          </w:p>
        </w:tc>
        <w:tc>
          <w:tcPr>
            <w:tcW w:w="1562" w:type="dxa"/>
          </w:tcPr>
          <w:p w14:paraId="01BC19A8" w14:textId="39E356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3345598.33</w:t>
            </w:r>
          </w:p>
        </w:tc>
        <w:tc>
          <w:tcPr>
            <w:tcW w:w="2134" w:type="dxa"/>
          </w:tcPr>
          <w:p w14:paraId="2830E4F3" w14:textId="61723A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C0A7B" w14:textId="76432C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BAF71D" w14:textId="0A02FF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EC1BF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4893B" w14:textId="64F8D1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</w:tcPr>
          <w:p w14:paraId="7ED1749F" w14:textId="388C08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729118.38</w:t>
            </w:r>
          </w:p>
        </w:tc>
        <w:tc>
          <w:tcPr>
            <w:tcW w:w="1562" w:type="dxa"/>
          </w:tcPr>
          <w:p w14:paraId="4473EFF2" w14:textId="6F37C7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3345600.03</w:t>
            </w:r>
          </w:p>
        </w:tc>
        <w:tc>
          <w:tcPr>
            <w:tcW w:w="2134" w:type="dxa"/>
          </w:tcPr>
          <w:p w14:paraId="2EC8FE3E" w14:textId="49DDE9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E5681" w14:textId="615DDC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D985BA" w14:textId="68DCE0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7968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46D1BC" w14:textId="38AC77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</w:tcPr>
          <w:p w14:paraId="53E8FF59" w14:textId="4B5E71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729117.52</w:t>
            </w:r>
          </w:p>
        </w:tc>
        <w:tc>
          <w:tcPr>
            <w:tcW w:w="1562" w:type="dxa"/>
          </w:tcPr>
          <w:p w14:paraId="2C98E24F" w14:textId="013EA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3345601.77</w:t>
            </w:r>
          </w:p>
        </w:tc>
        <w:tc>
          <w:tcPr>
            <w:tcW w:w="2134" w:type="dxa"/>
          </w:tcPr>
          <w:p w14:paraId="002EB689" w14:textId="5C8F8D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1D6456" w14:textId="0A2517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F046B" w14:textId="4BF910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92F6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6975F1" w14:textId="4AF6AD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</w:tcPr>
          <w:p w14:paraId="0FDE89A0" w14:textId="746C45E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729117.29</w:t>
            </w:r>
          </w:p>
        </w:tc>
        <w:tc>
          <w:tcPr>
            <w:tcW w:w="1562" w:type="dxa"/>
          </w:tcPr>
          <w:p w14:paraId="67528841" w14:textId="78C350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3345606.23</w:t>
            </w:r>
          </w:p>
        </w:tc>
        <w:tc>
          <w:tcPr>
            <w:tcW w:w="2134" w:type="dxa"/>
          </w:tcPr>
          <w:p w14:paraId="64420A3D" w14:textId="780032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8FC430" w14:textId="3AAE6F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65336" w14:textId="50ED3E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15D1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403600" w14:textId="6E1459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</w:tcPr>
          <w:p w14:paraId="106485C7" w14:textId="1DADD6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729117.18</w:t>
            </w:r>
          </w:p>
        </w:tc>
        <w:tc>
          <w:tcPr>
            <w:tcW w:w="1562" w:type="dxa"/>
          </w:tcPr>
          <w:p w14:paraId="7B6CECB8" w14:textId="30FBC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3345609.44</w:t>
            </w:r>
          </w:p>
        </w:tc>
        <w:tc>
          <w:tcPr>
            <w:tcW w:w="2134" w:type="dxa"/>
          </w:tcPr>
          <w:p w14:paraId="1CC24F59" w14:textId="459BB1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AD096" w14:textId="00E64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D100BA" w14:textId="1D8A75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E878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07B866" w14:textId="4F5D20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</w:tcPr>
          <w:p w14:paraId="1B39FEA5" w14:textId="42AE33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729118.31</w:t>
            </w:r>
          </w:p>
        </w:tc>
        <w:tc>
          <w:tcPr>
            <w:tcW w:w="1562" w:type="dxa"/>
          </w:tcPr>
          <w:p w14:paraId="1AEAAE66" w14:textId="2FF788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3345613.33</w:t>
            </w:r>
          </w:p>
        </w:tc>
        <w:tc>
          <w:tcPr>
            <w:tcW w:w="2134" w:type="dxa"/>
          </w:tcPr>
          <w:p w14:paraId="38314A35" w14:textId="463128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8B436" w14:textId="66DE44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26571B" w14:textId="77EDF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A89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D3A958" w14:textId="676668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</w:tcPr>
          <w:p w14:paraId="46145E2C" w14:textId="5EB730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729116.35</w:t>
            </w:r>
          </w:p>
        </w:tc>
        <w:tc>
          <w:tcPr>
            <w:tcW w:w="1562" w:type="dxa"/>
          </w:tcPr>
          <w:p w14:paraId="166DA996" w14:textId="34CAD5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3345615.76</w:t>
            </w:r>
          </w:p>
        </w:tc>
        <w:tc>
          <w:tcPr>
            <w:tcW w:w="2134" w:type="dxa"/>
          </w:tcPr>
          <w:p w14:paraId="080F8CAD" w14:textId="646D06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9490A1" w14:textId="45940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7D4AC6" w14:textId="5B853F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E9D8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29B330" w14:textId="2C30C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</w:tcPr>
          <w:p w14:paraId="0ECC1966" w14:textId="67A2C1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729109.00</w:t>
            </w:r>
          </w:p>
        </w:tc>
        <w:tc>
          <w:tcPr>
            <w:tcW w:w="1562" w:type="dxa"/>
          </w:tcPr>
          <w:p w14:paraId="46F7132E" w14:textId="69F671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3345621.15</w:t>
            </w:r>
          </w:p>
        </w:tc>
        <w:tc>
          <w:tcPr>
            <w:tcW w:w="2134" w:type="dxa"/>
          </w:tcPr>
          <w:p w14:paraId="0FA79D3C" w14:textId="2E7B4A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47D240" w14:textId="4AE636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59B7B7" w14:textId="7CC739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76C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2CA3C8" w14:textId="51A110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</w:tcPr>
          <w:p w14:paraId="5C93FF01" w14:textId="2AF094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729100.47</w:t>
            </w:r>
          </w:p>
        </w:tc>
        <w:tc>
          <w:tcPr>
            <w:tcW w:w="1562" w:type="dxa"/>
          </w:tcPr>
          <w:p w14:paraId="34AAB0EA" w14:textId="6A8139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3345627.01</w:t>
            </w:r>
          </w:p>
        </w:tc>
        <w:tc>
          <w:tcPr>
            <w:tcW w:w="2134" w:type="dxa"/>
          </w:tcPr>
          <w:p w14:paraId="1351DBE6" w14:textId="7A8B8D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6DC6B1" w14:textId="56B210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6C60B8" w14:textId="081F37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8C12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45005A" w14:textId="2AA4F0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</w:tcPr>
          <w:p w14:paraId="592B454D" w14:textId="14AF052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729096.94</w:t>
            </w:r>
          </w:p>
        </w:tc>
        <w:tc>
          <w:tcPr>
            <w:tcW w:w="1562" w:type="dxa"/>
          </w:tcPr>
          <w:p w14:paraId="6C0E752F" w14:textId="1964C4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3345633.04</w:t>
            </w:r>
          </w:p>
        </w:tc>
        <w:tc>
          <w:tcPr>
            <w:tcW w:w="2134" w:type="dxa"/>
          </w:tcPr>
          <w:p w14:paraId="01B28098" w14:textId="49C93E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BE5B7" w14:textId="4875C5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A8748C" w14:textId="6932B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02A2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720B3A" w14:textId="4419D1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</w:tcPr>
          <w:p w14:paraId="3225663F" w14:textId="2D8F72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729093.50</w:t>
            </w:r>
          </w:p>
        </w:tc>
        <w:tc>
          <w:tcPr>
            <w:tcW w:w="1562" w:type="dxa"/>
          </w:tcPr>
          <w:p w14:paraId="5FD03EE0" w14:textId="732665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3345639.25</w:t>
            </w:r>
          </w:p>
        </w:tc>
        <w:tc>
          <w:tcPr>
            <w:tcW w:w="2134" w:type="dxa"/>
          </w:tcPr>
          <w:p w14:paraId="5309015C" w14:textId="23124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8610D3" w14:textId="107073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401F6F" w14:textId="451E23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FC128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939E82" w14:textId="10608E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</w:tcPr>
          <w:p w14:paraId="0A3494C8" w14:textId="633679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729089.96</w:t>
            </w:r>
          </w:p>
        </w:tc>
        <w:tc>
          <w:tcPr>
            <w:tcW w:w="1562" w:type="dxa"/>
          </w:tcPr>
          <w:p w14:paraId="1E3C6EEF" w14:textId="3BCE59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3345646.75</w:t>
            </w:r>
          </w:p>
        </w:tc>
        <w:tc>
          <w:tcPr>
            <w:tcW w:w="2134" w:type="dxa"/>
          </w:tcPr>
          <w:p w14:paraId="0F789C19" w14:textId="764057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091352" w14:textId="1D5BA5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36F904" w14:textId="5FDF1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793B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450D58" w14:textId="5AE83D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</w:tcPr>
          <w:p w14:paraId="351DC236" w14:textId="1A81A2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729088.40</w:t>
            </w:r>
          </w:p>
        </w:tc>
        <w:tc>
          <w:tcPr>
            <w:tcW w:w="1562" w:type="dxa"/>
          </w:tcPr>
          <w:p w14:paraId="51B051E8" w14:textId="7A30C2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3345654.51</w:t>
            </w:r>
          </w:p>
        </w:tc>
        <w:tc>
          <w:tcPr>
            <w:tcW w:w="2134" w:type="dxa"/>
          </w:tcPr>
          <w:p w14:paraId="74430546" w14:textId="3B97F7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2E4005" w14:textId="500FE6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AE7BD" w14:textId="0D11DD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06D8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18D33A" w14:textId="6CB147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</w:tcPr>
          <w:p w14:paraId="0C6C0ACD" w14:textId="6806FC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729089.68</w:t>
            </w:r>
          </w:p>
        </w:tc>
        <w:tc>
          <w:tcPr>
            <w:tcW w:w="1562" w:type="dxa"/>
          </w:tcPr>
          <w:p w14:paraId="27E70CD4" w14:textId="6F137D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3345662.87</w:t>
            </w:r>
          </w:p>
        </w:tc>
        <w:tc>
          <w:tcPr>
            <w:tcW w:w="2134" w:type="dxa"/>
          </w:tcPr>
          <w:p w14:paraId="65E3D6E3" w14:textId="59CCD2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B7B34E" w14:textId="21B51D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66A64E" w14:textId="3C4C85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BD69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7AC3A4" w14:textId="4A9426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</w:tcPr>
          <w:p w14:paraId="15B02553" w14:textId="30997C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729090.30</w:t>
            </w:r>
          </w:p>
        </w:tc>
        <w:tc>
          <w:tcPr>
            <w:tcW w:w="1562" w:type="dxa"/>
          </w:tcPr>
          <w:p w14:paraId="2194A437" w14:textId="0B3A8D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3345667.25</w:t>
            </w:r>
          </w:p>
        </w:tc>
        <w:tc>
          <w:tcPr>
            <w:tcW w:w="2134" w:type="dxa"/>
          </w:tcPr>
          <w:p w14:paraId="5E6C9B42" w14:textId="6057CB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8D258C" w14:textId="232BA2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E614EB" w14:textId="5BF965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3BEE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FBD2BA" w14:textId="1940EC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</w:tcPr>
          <w:p w14:paraId="31CFE3CA" w14:textId="6AB6CE7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729089.11</w:t>
            </w:r>
          </w:p>
        </w:tc>
        <w:tc>
          <w:tcPr>
            <w:tcW w:w="1562" w:type="dxa"/>
          </w:tcPr>
          <w:p w14:paraId="0F629B65" w14:textId="021BB2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3345671.69</w:t>
            </w:r>
          </w:p>
        </w:tc>
        <w:tc>
          <w:tcPr>
            <w:tcW w:w="2134" w:type="dxa"/>
          </w:tcPr>
          <w:p w14:paraId="54F03174" w14:textId="7BA64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61F16" w14:textId="34E4A3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0350B5" w14:textId="425A17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B3B6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9D441" w14:textId="317B56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</w:tcPr>
          <w:p w14:paraId="55306C9F" w14:textId="63A08C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729088.97</w:t>
            </w:r>
          </w:p>
        </w:tc>
        <w:tc>
          <w:tcPr>
            <w:tcW w:w="1562" w:type="dxa"/>
          </w:tcPr>
          <w:p w14:paraId="3DC3F3A4" w14:textId="214D60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3345677.25</w:t>
            </w:r>
          </w:p>
        </w:tc>
        <w:tc>
          <w:tcPr>
            <w:tcW w:w="2134" w:type="dxa"/>
          </w:tcPr>
          <w:p w14:paraId="2166B94A" w14:textId="3084E7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DF1622" w14:textId="75A5DC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6116C8" w14:textId="770BDF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4A03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E8AD7B" w14:textId="007C3A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</w:tcPr>
          <w:p w14:paraId="7E54335A" w14:textId="38D55A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729088.98</w:t>
            </w:r>
          </w:p>
        </w:tc>
        <w:tc>
          <w:tcPr>
            <w:tcW w:w="1562" w:type="dxa"/>
          </w:tcPr>
          <w:p w14:paraId="7F430492" w14:textId="6C07CC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3345683.02</w:t>
            </w:r>
          </w:p>
        </w:tc>
        <w:tc>
          <w:tcPr>
            <w:tcW w:w="2134" w:type="dxa"/>
          </w:tcPr>
          <w:p w14:paraId="49133F10" w14:textId="024D56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7238E" w14:textId="6BEDBB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BB0CA" w14:textId="1A48A2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F09A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6C28AE" w14:textId="405AEB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</w:tcPr>
          <w:p w14:paraId="7A616C48" w14:textId="7B106F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729089.82</w:t>
            </w:r>
          </w:p>
        </w:tc>
        <w:tc>
          <w:tcPr>
            <w:tcW w:w="1562" w:type="dxa"/>
          </w:tcPr>
          <w:p w14:paraId="0683F488" w14:textId="408963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3345688.92</w:t>
            </w:r>
          </w:p>
        </w:tc>
        <w:tc>
          <w:tcPr>
            <w:tcW w:w="2134" w:type="dxa"/>
          </w:tcPr>
          <w:p w14:paraId="0F48A7F4" w14:textId="71BF4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5FE500" w14:textId="51BB1F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11508" w14:textId="12A707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B046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8CC36D" w14:textId="6A9381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</w:tcPr>
          <w:p w14:paraId="3E31D403" w14:textId="37D1AB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729090.54</w:t>
            </w:r>
          </w:p>
        </w:tc>
        <w:tc>
          <w:tcPr>
            <w:tcW w:w="1562" w:type="dxa"/>
          </w:tcPr>
          <w:p w14:paraId="189F3F66" w14:textId="01A73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3345693.40</w:t>
            </w:r>
          </w:p>
        </w:tc>
        <w:tc>
          <w:tcPr>
            <w:tcW w:w="2134" w:type="dxa"/>
          </w:tcPr>
          <w:p w14:paraId="304FEA65" w14:textId="06596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E00354" w14:textId="2FC741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EC70CE" w14:textId="0A2E1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6A17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BE3643" w14:textId="581FF3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</w:tcPr>
          <w:p w14:paraId="27344DF5" w14:textId="5CBD3D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729088.71</w:t>
            </w:r>
          </w:p>
        </w:tc>
        <w:tc>
          <w:tcPr>
            <w:tcW w:w="1562" w:type="dxa"/>
          </w:tcPr>
          <w:p w14:paraId="1C9F6A87" w14:textId="62F7CA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3345698.32</w:t>
            </w:r>
          </w:p>
        </w:tc>
        <w:tc>
          <w:tcPr>
            <w:tcW w:w="2134" w:type="dxa"/>
          </w:tcPr>
          <w:p w14:paraId="2AC66B33" w14:textId="57177D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0B592C" w14:textId="3B4104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68B810" w14:textId="485387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0B04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B391E4" w14:textId="4CA85F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</w:tcPr>
          <w:p w14:paraId="58F0B842" w14:textId="7265F6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729087.23</w:t>
            </w:r>
          </w:p>
        </w:tc>
        <w:tc>
          <w:tcPr>
            <w:tcW w:w="1562" w:type="dxa"/>
          </w:tcPr>
          <w:p w14:paraId="25D9B36A" w14:textId="4CB4C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3345699.82</w:t>
            </w:r>
          </w:p>
        </w:tc>
        <w:tc>
          <w:tcPr>
            <w:tcW w:w="2134" w:type="dxa"/>
          </w:tcPr>
          <w:p w14:paraId="2BC4B184" w14:textId="4E49E7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DADDC9" w14:textId="0432F3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7B30C6" w14:textId="31AFDF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345E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C4BD5" w14:textId="312A86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</w:tcPr>
          <w:p w14:paraId="46861DD8" w14:textId="47733B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729085.32</w:t>
            </w:r>
          </w:p>
        </w:tc>
        <w:tc>
          <w:tcPr>
            <w:tcW w:w="1562" w:type="dxa"/>
          </w:tcPr>
          <w:p w14:paraId="2233BDCA" w14:textId="2AC1FA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3345701.94</w:t>
            </w:r>
          </w:p>
        </w:tc>
        <w:tc>
          <w:tcPr>
            <w:tcW w:w="2134" w:type="dxa"/>
          </w:tcPr>
          <w:p w14:paraId="3604AB73" w14:textId="6EBBA5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2360A" w14:textId="2FDB58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0009D" w14:textId="0CEAFA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981B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8073D" w14:textId="175F6D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</w:tcPr>
          <w:p w14:paraId="357A8B19" w14:textId="42FB54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729082.75</w:t>
            </w:r>
          </w:p>
        </w:tc>
        <w:tc>
          <w:tcPr>
            <w:tcW w:w="1562" w:type="dxa"/>
          </w:tcPr>
          <w:p w14:paraId="3937130D" w14:textId="3EDC0F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3345702.56</w:t>
            </w:r>
          </w:p>
        </w:tc>
        <w:tc>
          <w:tcPr>
            <w:tcW w:w="2134" w:type="dxa"/>
          </w:tcPr>
          <w:p w14:paraId="10E2B2D1" w14:textId="1B559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F2AE47" w14:textId="3D8E3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14B607" w14:textId="140785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4122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24C66" w14:textId="28D347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</w:tcPr>
          <w:p w14:paraId="4F89E362" w14:textId="4C7776B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729077.40</w:t>
            </w:r>
          </w:p>
        </w:tc>
        <w:tc>
          <w:tcPr>
            <w:tcW w:w="1562" w:type="dxa"/>
          </w:tcPr>
          <w:p w14:paraId="77E509E1" w14:textId="1E1331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3345703.24</w:t>
            </w:r>
          </w:p>
        </w:tc>
        <w:tc>
          <w:tcPr>
            <w:tcW w:w="2134" w:type="dxa"/>
          </w:tcPr>
          <w:p w14:paraId="28B8F06E" w14:textId="61717E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EC70D2" w14:textId="59FC4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0FF5B" w14:textId="3E598A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46932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1E5393" w14:textId="558721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</w:tcPr>
          <w:p w14:paraId="0A78FE0E" w14:textId="3C151EF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729072.84</w:t>
            </w:r>
          </w:p>
        </w:tc>
        <w:tc>
          <w:tcPr>
            <w:tcW w:w="1562" w:type="dxa"/>
          </w:tcPr>
          <w:p w14:paraId="5EB715C8" w14:textId="11512E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3345703.14</w:t>
            </w:r>
          </w:p>
        </w:tc>
        <w:tc>
          <w:tcPr>
            <w:tcW w:w="2134" w:type="dxa"/>
          </w:tcPr>
          <w:p w14:paraId="30CB8A6D" w14:textId="72818A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A393D" w14:textId="6EA33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C29122" w14:textId="07788B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7242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B59890" w14:textId="18024B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</w:tcPr>
          <w:p w14:paraId="39AA747A" w14:textId="2B1CFF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729067.14</w:t>
            </w:r>
          </w:p>
        </w:tc>
        <w:tc>
          <w:tcPr>
            <w:tcW w:w="1562" w:type="dxa"/>
          </w:tcPr>
          <w:p w14:paraId="5B432D95" w14:textId="128606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3345701.43</w:t>
            </w:r>
          </w:p>
        </w:tc>
        <w:tc>
          <w:tcPr>
            <w:tcW w:w="2134" w:type="dxa"/>
          </w:tcPr>
          <w:p w14:paraId="3B388EFC" w14:textId="3AC70E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D23BEF" w14:textId="0184F2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51DFE5" w14:textId="6461F2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6A84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D12AC" w14:textId="2C5FFA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</w:tcPr>
          <w:p w14:paraId="76220C93" w14:textId="79129F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729061.98</w:t>
            </w:r>
          </w:p>
        </w:tc>
        <w:tc>
          <w:tcPr>
            <w:tcW w:w="1562" w:type="dxa"/>
          </w:tcPr>
          <w:p w14:paraId="1349572C" w14:textId="5A768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3345702.60</w:t>
            </w:r>
          </w:p>
        </w:tc>
        <w:tc>
          <w:tcPr>
            <w:tcW w:w="2134" w:type="dxa"/>
          </w:tcPr>
          <w:p w14:paraId="7FA1EF73" w14:textId="1051C3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6BFF06" w14:textId="2BBBE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34068" w14:textId="627975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9179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43B305" w14:textId="05F93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</w:tcPr>
          <w:p w14:paraId="0D378EC0" w14:textId="45BE12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729057.54</w:t>
            </w:r>
          </w:p>
        </w:tc>
        <w:tc>
          <w:tcPr>
            <w:tcW w:w="1562" w:type="dxa"/>
          </w:tcPr>
          <w:p w14:paraId="276C1D9D" w14:textId="27E2DB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3345702.11</w:t>
            </w:r>
          </w:p>
        </w:tc>
        <w:tc>
          <w:tcPr>
            <w:tcW w:w="2134" w:type="dxa"/>
          </w:tcPr>
          <w:p w14:paraId="79B8DCE9" w14:textId="4515E3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FBE6C" w14:textId="73D84F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8FEBD" w14:textId="4C6C05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27E8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F273CE" w14:textId="60092F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</w:tcPr>
          <w:p w14:paraId="1551A5E4" w14:textId="5B615FB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729051.78</w:t>
            </w:r>
          </w:p>
        </w:tc>
        <w:tc>
          <w:tcPr>
            <w:tcW w:w="1562" w:type="dxa"/>
          </w:tcPr>
          <w:p w14:paraId="7855DF8F" w14:textId="41A318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3345702.23</w:t>
            </w:r>
          </w:p>
        </w:tc>
        <w:tc>
          <w:tcPr>
            <w:tcW w:w="2134" w:type="dxa"/>
          </w:tcPr>
          <w:p w14:paraId="116E78F2" w14:textId="28DD7E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22A977" w14:textId="5454DD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CC1400" w14:textId="56CFB3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D4D3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62A147" w14:textId="3CBEF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</w:tcPr>
          <w:p w14:paraId="3ED1D159" w14:textId="0510DA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729049.64</w:t>
            </w:r>
          </w:p>
        </w:tc>
        <w:tc>
          <w:tcPr>
            <w:tcW w:w="1562" w:type="dxa"/>
          </w:tcPr>
          <w:p w14:paraId="125911C9" w14:textId="729251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3345703.84</w:t>
            </w:r>
          </w:p>
        </w:tc>
        <w:tc>
          <w:tcPr>
            <w:tcW w:w="2134" w:type="dxa"/>
          </w:tcPr>
          <w:p w14:paraId="7E0C064F" w14:textId="723D0E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B110B" w14:textId="2B6B0B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A98EB6" w14:textId="4493D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1CD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43D8D3" w14:textId="577B8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</w:tcPr>
          <w:p w14:paraId="05E1E615" w14:textId="3A2CE5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729045.20</w:t>
            </w:r>
          </w:p>
        </w:tc>
        <w:tc>
          <w:tcPr>
            <w:tcW w:w="1562" w:type="dxa"/>
          </w:tcPr>
          <w:p w14:paraId="4644556C" w14:textId="676A8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3345708.80</w:t>
            </w:r>
          </w:p>
        </w:tc>
        <w:tc>
          <w:tcPr>
            <w:tcW w:w="2134" w:type="dxa"/>
          </w:tcPr>
          <w:p w14:paraId="468DE700" w14:textId="7DCD8C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E3D1E0" w14:textId="518534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76746" w14:textId="7E4228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18B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EEB62" w14:textId="0E655A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</w:tcPr>
          <w:p w14:paraId="59C8D0C3" w14:textId="614CA9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729040.24</w:t>
            </w:r>
          </w:p>
        </w:tc>
        <w:tc>
          <w:tcPr>
            <w:tcW w:w="1562" w:type="dxa"/>
          </w:tcPr>
          <w:p w14:paraId="07FDB198" w14:textId="5521A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3345714.03</w:t>
            </w:r>
          </w:p>
        </w:tc>
        <w:tc>
          <w:tcPr>
            <w:tcW w:w="2134" w:type="dxa"/>
          </w:tcPr>
          <w:p w14:paraId="2A92C526" w14:textId="068585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A20DBB" w14:textId="4B6406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F5B159" w14:textId="57505E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B4F9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4D62A8" w14:textId="4BD1F1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</w:tcPr>
          <w:p w14:paraId="54CE8E5D" w14:textId="5034A8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729036.06</w:t>
            </w:r>
          </w:p>
        </w:tc>
        <w:tc>
          <w:tcPr>
            <w:tcW w:w="1562" w:type="dxa"/>
          </w:tcPr>
          <w:p w14:paraId="13385CA1" w14:textId="0F4037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3345720.30</w:t>
            </w:r>
          </w:p>
        </w:tc>
        <w:tc>
          <w:tcPr>
            <w:tcW w:w="2134" w:type="dxa"/>
          </w:tcPr>
          <w:p w14:paraId="744653F8" w14:textId="2DB043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1035DF" w14:textId="5E08D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EF91B1" w14:textId="13912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387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905610" w14:textId="4ED3A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</w:tcPr>
          <w:p w14:paraId="0242A07F" w14:textId="297A40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729033.92</w:t>
            </w:r>
          </w:p>
        </w:tc>
        <w:tc>
          <w:tcPr>
            <w:tcW w:w="1562" w:type="dxa"/>
          </w:tcPr>
          <w:p w14:paraId="5113E534" w14:textId="5219E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3345726.65</w:t>
            </w:r>
          </w:p>
        </w:tc>
        <w:tc>
          <w:tcPr>
            <w:tcW w:w="2134" w:type="dxa"/>
          </w:tcPr>
          <w:p w14:paraId="034CD729" w14:textId="47ED46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E6ED27" w14:textId="74AA78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4BFEB" w14:textId="4AD32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0124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2F60E9" w14:textId="6FD51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</w:tcPr>
          <w:p w14:paraId="61A585C3" w14:textId="5D2DFD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729026.57</w:t>
            </w:r>
          </w:p>
        </w:tc>
        <w:tc>
          <w:tcPr>
            <w:tcW w:w="1562" w:type="dxa"/>
          </w:tcPr>
          <w:p w14:paraId="26096FBF" w14:textId="4853CD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3345745.24</w:t>
            </w:r>
          </w:p>
        </w:tc>
        <w:tc>
          <w:tcPr>
            <w:tcW w:w="2134" w:type="dxa"/>
          </w:tcPr>
          <w:p w14:paraId="5310A70F" w14:textId="51F7CA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E5DEE3" w14:textId="2A18E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A48EA5" w14:textId="18B651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0B8C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1E5CD0" w14:textId="341C77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</w:tcPr>
          <w:p w14:paraId="3ADB6BA2" w14:textId="432954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729024.94</w:t>
            </w:r>
          </w:p>
        </w:tc>
        <w:tc>
          <w:tcPr>
            <w:tcW w:w="1562" w:type="dxa"/>
          </w:tcPr>
          <w:p w14:paraId="0EBCF80D" w14:textId="239086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3345761.37</w:t>
            </w:r>
          </w:p>
        </w:tc>
        <w:tc>
          <w:tcPr>
            <w:tcW w:w="2134" w:type="dxa"/>
          </w:tcPr>
          <w:p w14:paraId="0284C82B" w14:textId="7A7D9E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FFCB00" w14:textId="402638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1B8D62" w14:textId="15446C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31C68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9B9893" w14:textId="6C9A3C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</w:tcPr>
          <w:p w14:paraId="0539278E" w14:textId="741B65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729022.26</w:t>
            </w:r>
          </w:p>
        </w:tc>
        <w:tc>
          <w:tcPr>
            <w:tcW w:w="1562" w:type="dxa"/>
          </w:tcPr>
          <w:p w14:paraId="7CAF387E" w14:textId="5A1D67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3345768.76</w:t>
            </w:r>
          </w:p>
        </w:tc>
        <w:tc>
          <w:tcPr>
            <w:tcW w:w="2134" w:type="dxa"/>
          </w:tcPr>
          <w:p w14:paraId="691725AB" w14:textId="3526E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0D008A" w14:textId="306D31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A8BCB" w14:textId="68055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138A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C64E20" w14:textId="4FAF61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</w:tcPr>
          <w:p w14:paraId="38AFD9BF" w14:textId="1631F9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729023.26</w:t>
            </w:r>
          </w:p>
        </w:tc>
        <w:tc>
          <w:tcPr>
            <w:tcW w:w="1562" w:type="dxa"/>
          </w:tcPr>
          <w:p w14:paraId="4D415019" w14:textId="1643B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3345771.78</w:t>
            </w:r>
          </w:p>
        </w:tc>
        <w:tc>
          <w:tcPr>
            <w:tcW w:w="2134" w:type="dxa"/>
          </w:tcPr>
          <w:p w14:paraId="5DAAB582" w14:textId="3DFB2F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221AD" w14:textId="684F31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D2E7CD" w14:textId="4135DF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3D1D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FDC795" w14:textId="59A7A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</w:tcPr>
          <w:p w14:paraId="5EDE85A1" w14:textId="0FE1E6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729026.37</w:t>
            </w:r>
          </w:p>
        </w:tc>
        <w:tc>
          <w:tcPr>
            <w:tcW w:w="1562" w:type="dxa"/>
          </w:tcPr>
          <w:p w14:paraId="19B95DEA" w14:textId="6847EC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3345776.92</w:t>
            </w:r>
          </w:p>
        </w:tc>
        <w:tc>
          <w:tcPr>
            <w:tcW w:w="2134" w:type="dxa"/>
          </w:tcPr>
          <w:p w14:paraId="7754871D" w14:textId="2A56D4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D04AB7" w14:textId="60118A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CF069A" w14:textId="1BEFCF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F07D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898AD3" w14:textId="4D08D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</w:tcPr>
          <w:p w14:paraId="159FA895" w14:textId="684C797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729027.75</w:t>
            </w:r>
          </w:p>
        </w:tc>
        <w:tc>
          <w:tcPr>
            <w:tcW w:w="1562" w:type="dxa"/>
          </w:tcPr>
          <w:p w14:paraId="29130D35" w14:textId="58DBAC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3345786.59</w:t>
            </w:r>
          </w:p>
        </w:tc>
        <w:tc>
          <w:tcPr>
            <w:tcW w:w="2134" w:type="dxa"/>
          </w:tcPr>
          <w:p w14:paraId="5AEE831E" w14:textId="7E78A3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90013" w14:textId="75206C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49B24" w14:textId="77E1B2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537E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894C00" w14:textId="362EC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</w:tcPr>
          <w:p w14:paraId="45353E18" w14:textId="3BA1A2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729026.70</w:t>
            </w:r>
          </w:p>
        </w:tc>
        <w:tc>
          <w:tcPr>
            <w:tcW w:w="1562" w:type="dxa"/>
          </w:tcPr>
          <w:p w14:paraId="269BEAFF" w14:textId="42DD4E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3345791.50</w:t>
            </w:r>
          </w:p>
        </w:tc>
        <w:tc>
          <w:tcPr>
            <w:tcW w:w="2134" w:type="dxa"/>
          </w:tcPr>
          <w:p w14:paraId="46930F07" w14:textId="3F29AE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B469F2" w14:textId="3D2558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5119B2" w14:textId="5CC6E3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E942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85CA6D" w14:textId="0BA521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</w:tcPr>
          <w:p w14:paraId="5AB39422" w14:textId="590766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729024.17</w:t>
            </w:r>
          </w:p>
        </w:tc>
        <w:tc>
          <w:tcPr>
            <w:tcW w:w="1562" w:type="dxa"/>
          </w:tcPr>
          <w:p w14:paraId="3646C2B4" w14:textId="0BFC5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3345794.19</w:t>
            </w:r>
          </w:p>
        </w:tc>
        <w:tc>
          <w:tcPr>
            <w:tcW w:w="2134" w:type="dxa"/>
          </w:tcPr>
          <w:p w14:paraId="53A851E0" w14:textId="6B807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59DA15" w14:textId="39760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10646B" w14:textId="004058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5DD9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278703" w14:textId="3D624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</w:tcPr>
          <w:p w14:paraId="47734C17" w14:textId="7E2285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729023.03</w:t>
            </w:r>
          </w:p>
        </w:tc>
        <w:tc>
          <w:tcPr>
            <w:tcW w:w="1562" w:type="dxa"/>
          </w:tcPr>
          <w:p w14:paraId="2D3AEB91" w14:textId="0D7A5D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3345800.54</w:t>
            </w:r>
          </w:p>
        </w:tc>
        <w:tc>
          <w:tcPr>
            <w:tcW w:w="2134" w:type="dxa"/>
          </w:tcPr>
          <w:p w14:paraId="486BF204" w14:textId="2A583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306335" w14:textId="156E99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5AEDB4" w14:textId="4EFF62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68D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9A958C" w14:textId="303F70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</w:tcPr>
          <w:p w14:paraId="6D67E91C" w14:textId="0CC8C9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729023.52</w:t>
            </w:r>
          </w:p>
        </w:tc>
        <w:tc>
          <w:tcPr>
            <w:tcW w:w="1562" w:type="dxa"/>
          </w:tcPr>
          <w:p w14:paraId="4666D26E" w14:textId="0DE0A3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3345806.07</w:t>
            </w:r>
          </w:p>
        </w:tc>
        <w:tc>
          <w:tcPr>
            <w:tcW w:w="2134" w:type="dxa"/>
          </w:tcPr>
          <w:p w14:paraId="71A39828" w14:textId="7DEDA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111A56" w14:textId="2108AC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C2CFC" w14:textId="64E09B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886B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EA6DD" w14:textId="4B7EF1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</w:tcPr>
          <w:p w14:paraId="0B146BBE" w14:textId="600FA5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729024.34</w:t>
            </w:r>
          </w:p>
        </w:tc>
        <w:tc>
          <w:tcPr>
            <w:tcW w:w="1562" w:type="dxa"/>
          </w:tcPr>
          <w:p w14:paraId="29760A74" w14:textId="535029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3345813.89</w:t>
            </w:r>
          </w:p>
        </w:tc>
        <w:tc>
          <w:tcPr>
            <w:tcW w:w="2134" w:type="dxa"/>
          </w:tcPr>
          <w:p w14:paraId="307BC0FC" w14:textId="45676E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A749E8" w14:textId="2C10C3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CB1243" w14:textId="1A29A4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D7E9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A18275" w14:textId="6C20E2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</w:tcPr>
          <w:p w14:paraId="2616A6D6" w14:textId="449CB9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729025.32</w:t>
            </w:r>
          </w:p>
        </w:tc>
        <w:tc>
          <w:tcPr>
            <w:tcW w:w="1562" w:type="dxa"/>
          </w:tcPr>
          <w:p w14:paraId="4E0B1B89" w14:textId="4B95E3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3345824.20</w:t>
            </w:r>
          </w:p>
        </w:tc>
        <w:tc>
          <w:tcPr>
            <w:tcW w:w="2134" w:type="dxa"/>
          </w:tcPr>
          <w:p w14:paraId="1B2C2EAA" w14:textId="504207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06E5B6" w14:textId="10385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A72233" w14:textId="5CDD1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FC81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61C7DF" w14:textId="5BF9CC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</w:tcPr>
          <w:p w14:paraId="113D86CA" w14:textId="1934AB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729024.16</w:t>
            </w:r>
          </w:p>
        </w:tc>
        <w:tc>
          <w:tcPr>
            <w:tcW w:w="1562" w:type="dxa"/>
          </w:tcPr>
          <w:p w14:paraId="00689F85" w14:textId="14A51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3345835.90</w:t>
            </w:r>
          </w:p>
        </w:tc>
        <w:tc>
          <w:tcPr>
            <w:tcW w:w="2134" w:type="dxa"/>
          </w:tcPr>
          <w:p w14:paraId="48BC6444" w14:textId="1C438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5F7252" w14:textId="662A45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B1B86A" w14:textId="7EAC2D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4123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66AD12" w14:textId="2BFCA4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</w:tcPr>
          <w:p w14:paraId="130A58CB" w14:textId="1649F2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729021.95</w:t>
            </w:r>
          </w:p>
        </w:tc>
        <w:tc>
          <w:tcPr>
            <w:tcW w:w="1562" w:type="dxa"/>
          </w:tcPr>
          <w:p w14:paraId="0EFD21A4" w14:textId="2DE090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3345842.18</w:t>
            </w:r>
          </w:p>
        </w:tc>
        <w:tc>
          <w:tcPr>
            <w:tcW w:w="2134" w:type="dxa"/>
          </w:tcPr>
          <w:p w14:paraId="20004568" w14:textId="1B103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735C6E" w14:textId="59078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ADC3E5" w14:textId="113640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F862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59B59F" w14:textId="7FE3D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</w:tcPr>
          <w:p w14:paraId="3399805C" w14:textId="632ADC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729020.11</w:t>
            </w:r>
          </w:p>
        </w:tc>
        <w:tc>
          <w:tcPr>
            <w:tcW w:w="1562" w:type="dxa"/>
          </w:tcPr>
          <w:p w14:paraId="22DE1CF8" w14:textId="7E6601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3345847.36</w:t>
            </w:r>
          </w:p>
        </w:tc>
        <w:tc>
          <w:tcPr>
            <w:tcW w:w="2134" w:type="dxa"/>
          </w:tcPr>
          <w:p w14:paraId="3E0A1DE0" w14:textId="2A51F2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8F4AA" w14:textId="24CDA6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3EF2E1" w14:textId="007376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A50E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CD31DB" w14:textId="0B257D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</w:tcPr>
          <w:p w14:paraId="3FFE62D2" w14:textId="3854FD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729017.17</w:t>
            </w:r>
          </w:p>
        </w:tc>
        <w:tc>
          <w:tcPr>
            <w:tcW w:w="1562" w:type="dxa"/>
          </w:tcPr>
          <w:p w14:paraId="1D21D7FA" w14:textId="2F9E06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3345850.86</w:t>
            </w:r>
          </w:p>
        </w:tc>
        <w:tc>
          <w:tcPr>
            <w:tcW w:w="2134" w:type="dxa"/>
          </w:tcPr>
          <w:p w14:paraId="36674273" w14:textId="5C77A5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6D0B32" w14:textId="75175C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359B4" w14:textId="1C53F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4A736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B29604" w14:textId="253AF8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</w:tcPr>
          <w:p w14:paraId="2A31FC75" w14:textId="624955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729005.91</w:t>
            </w:r>
          </w:p>
        </w:tc>
        <w:tc>
          <w:tcPr>
            <w:tcW w:w="1562" w:type="dxa"/>
          </w:tcPr>
          <w:p w14:paraId="5AAEE8A6" w14:textId="32676A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3345855.64</w:t>
            </w:r>
          </w:p>
        </w:tc>
        <w:tc>
          <w:tcPr>
            <w:tcW w:w="2134" w:type="dxa"/>
          </w:tcPr>
          <w:p w14:paraId="03200179" w14:textId="446E20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E53846" w14:textId="4FD03A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ACD3E9" w14:textId="026FD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6C8A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13AD50" w14:textId="53F7F9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</w:tcPr>
          <w:p w14:paraId="01EC8413" w14:textId="6B3302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728997.54</w:t>
            </w:r>
          </w:p>
        </w:tc>
        <w:tc>
          <w:tcPr>
            <w:tcW w:w="1562" w:type="dxa"/>
          </w:tcPr>
          <w:p w14:paraId="69936E3E" w14:textId="1EFB49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3345858.67</w:t>
            </w:r>
          </w:p>
        </w:tc>
        <w:tc>
          <w:tcPr>
            <w:tcW w:w="2134" w:type="dxa"/>
          </w:tcPr>
          <w:p w14:paraId="57F93A35" w14:textId="2930F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AF380" w14:textId="569A00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9C2CB8" w14:textId="6D154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9E3C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DA9859" w14:textId="329523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</w:tcPr>
          <w:p w14:paraId="661340C2" w14:textId="1E77FF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728989.35</w:t>
            </w:r>
          </w:p>
        </w:tc>
        <w:tc>
          <w:tcPr>
            <w:tcW w:w="1562" w:type="dxa"/>
          </w:tcPr>
          <w:p w14:paraId="0BA835AF" w14:textId="7C903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3345864.15</w:t>
            </w:r>
          </w:p>
        </w:tc>
        <w:tc>
          <w:tcPr>
            <w:tcW w:w="2134" w:type="dxa"/>
          </w:tcPr>
          <w:p w14:paraId="4F2040EE" w14:textId="44B830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67D9CE" w14:textId="6919E7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1B8A87" w14:textId="21D8D0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630B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B42CF" w14:textId="09C2E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</w:tcPr>
          <w:p w14:paraId="69AF0432" w14:textId="166994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728979.74</w:t>
            </w:r>
          </w:p>
        </w:tc>
        <w:tc>
          <w:tcPr>
            <w:tcW w:w="1562" w:type="dxa"/>
          </w:tcPr>
          <w:p w14:paraId="7A40F2D0" w14:textId="6B6D1E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3345873.77</w:t>
            </w:r>
          </w:p>
        </w:tc>
        <w:tc>
          <w:tcPr>
            <w:tcW w:w="2134" w:type="dxa"/>
          </w:tcPr>
          <w:p w14:paraId="28B0110C" w14:textId="543DE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8ABA07" w14:textId="656D47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0F48A7" w14:textId="2C5CE3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8A51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46B6A" w14:textId="2B606B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</w:tcPr>
          <w:p w14:paraId="61298F5B" w14:textId="2CFE4F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728975.86</w:t>
            </w:r>
          </w:p>
        </w:tc>
        <w:tc>
          <w:tcPr>
            <w:tcW w:w="1562" w:type="dxa"/>
          </w:tcPr>
          <w:p w14:paraId="126D8BB3" w14:textId="3329EF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3345881.88</w:t>
            </w:r>
          </w:p>
        </w:tc>
        <w:tc>
          <w:tcPr>
            <w:tcW w:w="2134" w:type="dxa"/>
          </w:tcPr>
          <w:p w14:paraId="0F950C40" w14:textId="6ADF3B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03ABE5" w14:textId="10E9D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E65651" w14:textId="76B77F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C7F1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79986C" w14:textId="047EDD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</w:tcPr>
          <w:p w14:paraId="2FD926ED" w14:textId="11F8A2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728973.43</w:t>
            </w:r>
          </w:p>
        </w:tc>
        <w:tc>
          <w:tcPr>
            <w:tcW w:w="1562" w:type="dxa"/>
          </w:tcPr>
          <w:p w14:paraId="38B714B6" w14:textId="0A8A71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3345891.88</w:t>
            </w:r>
          </w:p>
        </w:tc>
        <w:tc>
          <w:tcPr>
            <w:tcW w:w="2134" w:type="dxa"/>
          </w:tcPr>
          <w:p w14:paraId="62A24FF3" w14:textId="7C41A1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E20236" w14:textId="7CCBAD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7B786F" w14:textId="2CCB58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BCE2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25CB78" w14:textId="344BCB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</w:tcPr>
          <w:p w14:paraId="5AFB8200" w14:textId="5ABE980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728972.32</w:t>
            </w:r>
          </w:p>
        </w:tc>
        <w:tc>
          <w:tcPr>
            <w:tcW w:w="1562" w:type="dxa"/>
          </w:tcPr>
          <w:p w14:paraId="7DB717CF" w14:textId="5CDA0E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3345900.98</w:t>
            </w:r>
          </w:p>
        </w:tc>
        <w:tc>
          <w:tcPr>
            <w:tcW w:w="2134" w:type="dxa"/>
          </w:tcPr>
          <w:p w14:paraId="741949EC" w14:textId="34613C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C7F7" w14:textId="116D6E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45117D" w14:textId="2E4583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D1D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0B00B9" w14:textId="50B01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</w:tcPr>
          <w:p w14:paraId="2127AD33" w14:textId="0EEEAF8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728971.69</w:t>
            </w:r>
          </w:p>
        </w:tc>
        <w:tc>
          <w:tcPr>
            <w:tcW w:w="1562" w:type="dxa"/>
          </w:tcPr>
          <w:p w14:paraId="0A2C37E6" w14:textId="75D1A6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3345910.30</w:t>
            </w:r>
          </w:p>
        </w:tc>
        <w:tc>
          <w:tcPr>
            <w:tcW w:w="2134" w:type="dxa"/>
          </w:tcPr>
          <w:p w14:paraId="5D693923" w14:textId="06EA0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1D19A" w14:textId="5A9355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92CB47" w14:textId="615633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4B54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7CA431" w14:textId="1FF8F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</w:tcPr>
          <w:p w14:paraId="2BB3D441" w14:textId="2C9DB7D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728971.53</w:t>
            </w:r>
          </w:p>
        </w:tc>
        <w:tc>
          <w:tcPr>
            <w:tcW w:w="1562" w:type="dxa"/>
          </w:tcPr>
          <w:p w14:paraId="2CE27D08" w14:textId="39A37B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3345918.98</w:t>
            </w:r>
          </w:p>
        </w:tc>
        <w:tc>
          <w:tcPr>
            <w:tcW w:w="2134" w:type="dxa"/>
          </w:tcPr>
          <w:p w14:paraId="07E37753" w14:textId="4FB7F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654F58" w14:textId="5F76D3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A1B28C" w14:textId="6C950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9454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6B169E" w14:textId="436F9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</w:tcPr>
          <w:p w14:paraId="5B4F93EC" w14:textId="2B5ABD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728971.36</w:t>
            </w:r>
          </w:p>
        </w:tc>
        <w:tc>
          <w:tcPr>
            <w:tcW w:w="1562" w:type="dxa"/>
          </w:tcPr>
          <w:p w14:paraId="16EAAD7D" w14:textId="531A48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3345928.32</w:t>
            </w:r>
          </w:p>
        </w:tc>
        <w:tc>
          <w:tcPr>
            <w:tcW w:w="2134" w:type="dxa"/>
          </w:tcPr>
          <w:p w14:paraId="440E4557" w14:textId="325700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6E588" w14:textId="4EA83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2084D3" w14:textId="27AACE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A013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0914F8" w14:textId="0C1E9D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</w:tcPr>
          <w:p w14:paraId="4A7656D8" w14:textId="0D8640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728969.53</w:t>
            </w:r>
          </w:p>
        </w:tc>
        <w:tc>
          <w:tcPr>
            <w:tcW w:w="1562" w:type="dxa"/>
          </w:tcPr>
          <w:p w14:paraId="38EE73C3" w14:textId="726D4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3345934.99</w:t>
            </w:r>
          </w:p>
        </w:tc>
        <w:tc>
          <w:tcPr>
            <w:tcW w:w="2134" w:type="dxa"/>
          </w:tcPr>
          <w:p w14:paraId="2EDBCAC5" w14:textId="65F64E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FEB39E" w14:textId="3540D9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3D9C41" w14:textId="13D7DB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64C42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B1052" w14:textId="7BC5D8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</w:tcPr>
          <w:p w14:paraId="319DCF84" w14:textId="701043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728965.20</w:t>
            </w:r>
          </w:p>
        </w:tc>
        <w:tc>
          <w:tcPr>
            <w:tcW w:w="1562" w:type="dxa"/>
          </w:tcPr>
          <w:p w14:paraId="0E2EB780" w14:textId="3B040A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3345940.32</w:t>
            </w:r>
          </w:p>
        </w:tc>
        <w:tc>
          <w:tcPr>
            <w:tcW w:w="2134" w:type="dxa"/>
          </w:tcPr>
          <w:p w14:paraId="314253FC" w14:textId="25032E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9CC403" w14:textId="062E0F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187C49" w14:textId="3023E3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71F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9FCD37" w14:textId="354B9D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</w:tcPr>
          <w:p w14:paraId="72906E93" w14:textId="30E76D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728962.70</w:t>
            </w:r>
          </w:p>
        </w:tc>
        <w:tc>
          <w:tcPr>
            <w:tcW w:w="1562" w:type="dxa"/>
          </w:tcPr>
          <w:p w14:paraId="29EEF511" w14:textId="39678F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3345946.16</w:t>
            </w:r>
          </w:p>
        </w:tc>
        <w:tc>
          <w:tcPr>
            <w:tcW w:w="2134" w:type="dxa"/>
          </w:tcPr>
          <w:p w14:paraId="4F3C43CC" w14:textId="54E762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01D2E8" w14:textId="4BC908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04FA68" w14:textId="7A699A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8BF1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8798E3" w14:textId="6FC3DA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</w:tcPr>
          <w:p w14:paraId="68011853" w14:textId="479330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728961.20</w:t>
            </w:r>
          </w:p>
        </w:tc>
        <w:tc>
          <w:tcPr>
            <w:tcW w:w="1562" w:type="dxa"/>
          </w:tcPr>
          <w:p w14:paraId="0D0F1C85" w14:textId="74BC4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3345954.83</w:t>
            </w:r>
          </w:p>
        </w:tc>
        <w:tc>
          <w:tcPr>
            <w:tcW w:w="2134" w:type="dxa"/>
          </w:tcPr>
          <w:p w14:paraId="17C5D12B" w14:textId="753969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6109A" w14:textId="369CB5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E79D57" w14:textId="34E68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EAC90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5E3EB" w14:textId="282E94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</w:tcPr>
          <w:p w14:paraId="05F5782E" w14:textId="1E0276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728961.83</w:t>
            </w:r>
          </w:p>
        </w:tc>
        <w:tc>
          <w:tcPr>
            <w:tcW w:w="1562" w:type="dxa"/>
          </w:tcPr>
          <w:p w14:paraId="35102CF7" w14:textId="5F83C5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3345959.49</w:t>
            </w:r>
          </w:p>
        </w:tc>
        <w:tc>
          <w:tcPr>
            <w:tcW w:w="2134" w:type="dxa"/>
          </w:tcPr>
          <w:p w14:paraId="4899D8AC" w14:textId="5D3D63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A0943" w14:textId="17135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E233D1" w14:textId="5B8582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7ECE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C7A4EB" w14:textId="65D02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</w:tcPr>
          <w:p w14:paraId="630E6B10" w14:textId="7CD02E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728963.27</w:t>
            </w:r>
          </w:p>
        </w:tc>
        <w:tc>
          <w:tcPr>
            <w:tcW w:w="1562" w:type="dxa"/>
          </w:tcPr>
          <w:p w14:paraId="3B2E3EA6" w14:textId="59A33F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3345962.75</w:t>
            </w:r>
          </w:p>
        </w:tc>
        <w:tc>
          <w:tcPr>
            <w:tcW w:w="2134" w:type="dxa"/>
          </w:tcPr>
          <w:p w14:paraId="78263E1E" w14:textId="66BEB8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2A009A" w14:textId="3DC41A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60FF3" w14:textId="272E7A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52C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298ADB" w14:textId="19A1A8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</w:tcPr>
          <w:p w14:paraId="56C0E586" w14:textId="69DB02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728962.58</w:t>
            </w:r>
          </w:p>
        </w:tc>
        <w:tc>
          <w:tcPr>
            <w:tcW w:w="1562" w:type="dxa"/>
          </w:tcPr>
          <w:p w14:paraId="41322A15" w14:textId="11E90C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3345967.28</w:t>
            </w:r>
          </w:p>
        </w:tc>
        <w:tc>
          <w:tcPr>
            <w:tcW w:w="2134" w:type="dxa"/>
          </w:tcPr>
          <w:p w14:paraId="3C8550C1" w14:textId="349060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7CFE2" w14:textId="21D54F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6EEDCA" w14:textId="0F5D7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9A3D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F2DDE8" w14:textId="33365A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</w:tcPr>
          <w:p w14:paraId="52381786" w14:textId="474820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728959.79</w:t>
            </w:r>
          </w:p>
        </w:tc>
        <w:tc>
          <w:tcPr>
            <w:tcW w:w="1562" w:type="dxa"/>
          </w:tcPr>
          <w:p w14:paraId="4CEB4E77" w14:textId="3518AC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3345970.04</w:t>
            </w:r>
          </w:p>
        </w:tc>
        <w:tc>
          <w:tcPr>
            <w:tcW w:w="2134" w:type="dxa"/>
          </w:tcPr>
          <w:p w14:paraId="7A2DFC73" w14:textId="0EA2B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3AC415" w14:textId="13DEAA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140A7" w14:textId="603250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114B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0C08AA" w14:textId="4C7A41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</w:tcPr>
          <w:p w14:paraId="2DB508CC" w14:textId="092E4E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728958.76</w:t>
            </w:r>
          </w:p>
        </w:tc>
        <w:tc>
          <w:tcPr>
            <w:tcW w:w="1562" w:type="dxa"/>
          </w:tcPr>
          <w:p w14:paraId="151F45F1" w14:textId="5076B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3345972.20</w:t>
            </w:r>
          </w:p>
        </w:tc>
        <w:tc>
          <w:tcPr>
            <w:tcW w:w="2134" w:type="dxa"/>
          </w:tcPr>
          <w:p w14:paraId="6BCADB21" w14:textId="7632BC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45841C" w14:textId="13653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EA216D" w14:textId="2DF25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B76D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020872" w14:textId="26FD92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</w:tcPr>
          <w:p w14:paraId="3A0AB2B0" w14:textId="68DF42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728958.16</w:t>
            </w:r>
          </w:p>
        </w:tc>
        <w:tc>
          <w:tcPr>
            <w:tcW w:w="1562" w:type="dxa"/>
          </w:tcPr>
          <w:p w14:paraId="4775E965" w14:textId="57FDE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3345976.06</w:t>
            </w:r>
          </w:p>
        </w:tc>
        <w:tc>
          <w:tcPr>
            <w:tcW w:w="2134" w:type="dxa"/>
          </w:tcPr>
          <w:p w14:paraId="1187B145" w14:textId="43C53F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854EC" w14:textId="011E9C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CEA5B1" w14:textId="0E66AF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F3A5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DE3D52" w14:textId="66178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</w:tcPr>
          <w:p w14:paraId="12E34477" w14:textId="2F0E84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728956.06</w:t>
            </w:r>
          </w:p>
        </w:tc>
        <w:tc>
          <w:tcPr>
            <w:tcW w:w="1562" w:type="dxa"/>
          </w:tcPr>
          <w:p w14:paraId="33C63C42" w14:textId="5B10F5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3345978.53</w:t>
            </w:r>
          </w:p>
        </w:tc>
        <w:tc>
          <w:tcPr>
            <w:tcW w:w="2134" w:type="dxa"/>
          </w:tcPr>
          <w:p w14:paraId="57027E33" w14:textId="34AF47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B05CA5" w14:textId="4355A6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DEF1EC" w14:textId="47D5EA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39D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B7983D" w14:textId="33B20D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</w:tcPr>
          <w:p w14:paraId="6D582DC1" w14:textId="50BB25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728956.35</w:t>
            </w:r>
          </w:p>
        </w:tc>
        <w:tc>
          <w:tcPr>
            <w:tcW w:w="1562" w:type="dxa"/>
          </w:tcPr>
          <w:p w14:paraId="6AE03DE5" w14:textId="36903F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3345983.23</w:t>
            </w:r>
          </w:p>
        </w:tc>
        <w:tc>
          <w:tcPr>
            <w:tcW w:w="2134" w:type="dxa"/>
          </w:tcPr>
          <w:p w14:paraId="37B372E7" w14:textId="56E396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BD35E" w14:textId="7412D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F8B9FB" w14:textId="13051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3A06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B7D1A" w14:textId="181302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</w:tcPr>
          <w:p w14:paraId="6CDB3971" w14:textId="2C44F4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728957.37</w:t>
            </w:r>
          </w:p>
        </w:tc>
        <w:tc>
          <w:tcPr>
            <w:tcW w:w="1562" w:type="dxa"/>
          </w:tcPr>
          <w:p w14:paraId="31378C94" w14:textId="6C6C02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3345984.84</w:t>
            </w:r>
          </w:p>
        </w:tc>
        <w:tc>
          <w:tcPr>
            <w:tcW w:w="2134" w:type="dxa"/>
          </w:tcPr>
          <w:p w14:paraId="3B18CC3A" w14:textId="069CEE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5FAB55" w14:textId="4D679F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CA2B1" w14:textId="1B714B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EFBB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081F72" w14:textId="78E8C7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</w:tcPr>
          <w:p w14:paraId="39AB164E" w14:textId="152947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728956.89</w:t>
            </w:r>
          </w:p>
        </w:tc>
        <w:tc>
          <w:tcPr>
            <w:tcW w:w="1562" w:type="dxa"/>
          </w:tcPr>
          <w:p w14:paraId="73838985" w14:textId="6BA0CE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3345986.66</w:t>
            </w:r>
          </w:p>
        </w:tc>
        <w:tc>
          <w:tcPr>
            <w:tcW w:w="2134" w:type="dxa"/>
          </w:tcPr>
          <w:p w14:paraId="183FB5B2" w14:textId="1322D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2A233C" w14:textId="3AF6C2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96B020" w14:textId="279361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7A07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248243" w14:textId="227637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</w:tcPr>
          <w:p w14:paraId="16A62C0B" w14:textId="2C37AF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728953.85</w:t>
            </w:r>
          </w:p>
        </w:tc>
        <w:tc>
          <w:tcPr>
            <w:tcW w:w="1562" w:type="dxa"/>
          </w:tcPr>
          <w:p w14:paraId="7FF46474" w14:textId="6F6109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3345990.07</w:t>
            </w:r>
          </w:p>
        </w:tc>
        <w:tc>
          <w:tcPr>
            <w:tcW w:w="2134" w:type="dxa"/>
          </w:tcPr>
          <w:p w14:paraId="5DBEBAC3" w14:textId="78C375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0FB802" w14:textId="7D777F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31784" w14:textId="6C580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666ED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4AA55E" w14:textId="67B7E6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</w:tcPr>
          <w:p w14:paraId="50B6CC75" w14:textId="1517A0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728949.56</w:t>
            </w:r>
          </w:p>
        </w:tc>
        <w:tc>
          <w:tcPr>
            <w:tcW w:w="1562" w:type="dxa"/>
          </w:tcPr>
          <w:p w14:paraId="0FCE7F05" w14:textId="466AC6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3345991.78</w:t>
            </w:r>
          </w:p>
        </w:tc>
        <w:tc>
          <w:tcPr>
            <w:tcW w:w="2134" w:type="dxa"/>
          </w:tcPr>
          <w:p w14:paraId="7FEBA679" w14:textId="095E8D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E70FD" w14:textId="0B7875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214525" w14:textId="2750C5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D08D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9031BD" w14:textId="48C71D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</w:tcPr>
          <w:p w14:paraId="3CD10005" w14:textId="19B339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728947.24</w:t>
            </w:r>
          </w:p>
        </w:tc>
        <w:tc>
          <w:tcPr>
            <w:tcW w:w="1562" w:type="dxa"/>
          </w:tcPr>
          <w:p w14:paraId="38FA89EC" w14:textId="0BAE9D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3345993.70</w:t>
            </w:r>
          </w:p>
        </w:tc>
        <w:tc>
          <w:tcPr>
            <w:tcW w:w="2134" w:type="dxa"/>
          </w:tcPr>
          <w:p w14:paraId="7E89EEDC" w14:textId="44E4E8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9D5CBF" w14:textId="1CB620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BB161" w14:textId="11F77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06BD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5D16FA" w14:textId="31A9C1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</w:tcPr>
          <w:p w14:paraId="41474C09" w14:textId="586B23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728944.58</w:t>
            </w:r>
          </w:p>
        </w:tc>
        <w:tc>
          <w:tcPr>
            <w:tcW w:w="1562" w:type="dxa"/>
          </w:tcPr>
          <w:p w14:paraId="673CDF97" w14:textId="214F69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3345996.37</w:t>
            </w:r>
          </w:p>
        </w:tc>
        <w:tc>
          <w:tcPr>
            <w:tcW w:w="2134" w:type="dxa"/>
          </w:tcPr>
          <w:p w14:paraId="255A9A65" w14:textId="7E9A2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E1D5CE" w14:textId="79DFCD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413C2" w14:textId="19EC4E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C3C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8B0A5E" w14:textId="186114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</w:tcPr>
          <w:p w14:paraId="61198F37" w14:textId="5F523C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728943.79</w:t>
            </w:r>
          </w:p>
        </w:tc>
        <w:tc>
          <w:tcPr>
            <w:tcW w:w="1562" w:type="dxa"/>
          </w:tcPr>
          <w:p w14:paraId="2C980D5E" w14:textId="70D4D6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3345998.74</w:t>
            </w:r>
          </w:p>
        </w:tc>
        <w:tc>
          <w:tcPr>
            <w:tcW w:w="2134" w:type="dxa"/>
          </w:tcPr>
          <w:p w14:paraId="6045A790" w14:textId="302347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3A2609" w14:textId="547F75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D22899" w14:textId="38C9C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A762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43D9C5" w14:textId="338933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</w:tcPr>
          <w:p w14:paraId="2A061BE8" w14:textId="319B8F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728940.09</w:t>
            </w:r>
          </w:p>
        </w:tc>
        <w:tc>
          <w:tcPr>
            <w:tcW w:w="1562" w:type="dxa"/>
          </w:tcPr>
          <w:p w14:paraId="476955BE" w14:textId="37EE5B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3346001.22</w:t>
            </w:r>
          </w:p>
        </w:tc>
        <w:tc>
          <w:tcPr>
            <w:tcW w:w="2134" w:type="dxa"/>
          </w:tcPr>
          <w:p w14:paraId="2F0B3849" w14:textId="4E45CC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7B0F53" w14:textId="66B7A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07D5F0" w14:textId="2EAF42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6A8C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49D06" w14:textId="63A98E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</w:tcPr>
          <w:p w14:paraId="54C8B40A" w14:textId="7ACC13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728936.59</w:t>
            </w:r>
          </w:p>
        </w:tc>
        <w:tc>
          <w:tcPr>
            <w:tcW w:w="1562" w:type="dxa"/>
          </w:tcPr>
          <w:p w14:paraId="32AFBAB3" w14:textId="020F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3346002.37</w:t>
            </w:r>
          </w:p>
        </w:tc>
        <w:tc>
          <w:tcPr>
            <w:tcW w:w="2134" w:type="dxa"/>
          </w:tcPr>
          <w:p w14:paraId="1A9A416B" w14:textId="1712C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CC57ED" w14:textId="479F03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55DF75" w14:textId="3A4480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74F7F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4DB3C3" w14:textId="6D58EF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</w:tcPr>
          <w:p w14:paraId="3BF60812" w14:textId="07F58D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728933.16</w:t>
            </w:r>
          </w:p>
        </w:tc>
        <w:tc>
          <w:tcPr>
            <w:tcW w:w="1562" w:type="dxa"/>
          </w:tcPr>
          <w:p w14:paraId="68A07846" w14:textId="72539F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3346002.77</w:t>
            </w:r>
          </w:p>
        </w:tc>
        <w:tc>
          <w:tcPr>
            <w:tcW w:w="2134" w:type="dxa"/>
          </w:tcPr>
          <w:p w14:paraId="6F32F82F" w14:textId="0D23B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80C5A" w14:textId="2F3608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AE941D" w14:textId="4700DA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042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1FB6FA" w14:textId="5167FB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</w:tcPr>
          <w:p w14:paraId="0ABB8345" w14:textId="1D197A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728929.59</w:t>
            </w:r>
          </w:p>
        </w:tc>
        <w:tc>
          <w:tcPr>
            <w:tcW w:w="1562" w:type="dxa"/>
          </w:tcPr>
          <w:p w14:paraId="56A79780" w14:textId="7576A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3346000.48</w:t>
            </w:r>
          </w:p>
        </w:tc>
        <w:tc>
          <w:tcPr>
            <w:tcW w:w="2134" w:type="dxa"/>
          </w:tcPr>
          <w:p w14:paraId="766BF47F" w14:textId="63DD9E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8F94AA" w14:textId="48237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470037" w14:textId="137293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2E95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400CE0" w14:textId="0E1B01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</w:tcPr>
          <w:p w14:paraId="513AD17A" w14:textId="3D2008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728926.00</w:t>
            </w:r>
          </w:p>
        </w:tc>
        <w:tc>
          <w:tcPr>
            <w:tcW w:w="1562" w:type="dxa"/>
          </w:tcPr>
          <w:p w14:paraId="588328EF" w14:textId="10EE70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3345998.94</w:t>
            </w:r>
          </w:p>
        </w:tc>
        <w:tc>
          <w:tcPr>
            <w:tcW w:w="2134" w:type="dxa"/>
          </w:tcPr>
          <w:p w14:paraId="3AC63D14" w14:textId="2657A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220374" w14:textId="0CFAD7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EB5527" w14:textId="0E2007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7AF8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D4B577" w14:textId="449324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</w:tcPr>
          <w:p w14:paraId="7B424AD4" w14:textId="5BEE9C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728922.74</w:t>
            </w:r>
          </w:p>
        </w:tc>
        <w:tc>
          <w:tcPr>
            <w:tcW w:w="1562" w:type="dxa"/>
          </w:tcPr>
          <w:p w14:paraId="393D947D" w14:textId="6BFD7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3345996.13</w:t>
            </w:r>
          </w:p>
        </w:tc>
        <w:tc>
          <w:tcPr>
            <w:tcW w:w="2134" w:type="dxa"/>
          </w:tcPr>
          <w:p w14:paraId="0A764CD1" w14:textId="75A6F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6D9363" w14:textId="213026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BC3646" w14:textId="4F36F2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18A1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679D18" w14:textId="15072B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</w:tcPr>
          <w:p w14:paraId="01029437" w14:textId="4F0B64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728911.09</w:t>
            </w:r>
          </w:p>
        </w:tc>
        <w:tc>
          <w:tcPr>
            <w:tcW w:w="1562" w:type="dxa"/>
          </w:tcPr>
          <w:p w14:paraId="5AFCA412" w14:textId="031371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3345988.98</w:t>
            </w:r>
          </w:p>
        </w:tc>
        <w:tc>
          <w:tcPr>
            <w:tcW w:w="2134" w:type="dxa"/>
          </w:tcPr>
          <w:p w14:paraId="292F392F" w14:textId="1BF731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B17B92" w14:textId="753471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DE4C0F" w14:textId="77FC8B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419F8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D761D7" w14:textId="489264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</w:tcPr>
          <w:p w14:paraId="14D161D4" w14:textId="332CF7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728906.64</w:t>
            </w:r>
          </w:p>
        </w:tc>
        <w:tc>
          <w:tcPr>
            <w:tcW w:w="1562" w:type="dxa"/>
          </w:tcPr>
          <w:p w14:paraId="3FA2CAFF" w14:textId="5F2A1F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3345987.89</w:t>
            </w:r>
          </w:p>
        </w:tc>
        <w:tc>
          <w:tcPr>
            <w:tcW w:w="2134" w:type="dxa"/>
          </w:tcPr>
          <w:p w14:paraId="63526F54" w14:textId="6E15B0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85C96C" w14:textId="510E42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8D2141" w14:textId="2B1BD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C2F6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D38F2" w14:textId="15698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</w:tcPr>
          <w:p w14:paraId="065E4C8C" w14:textId="0BD8E18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728902.67</w:t>
            </w:r>
          </w:p>
        </w:tc>
        <w:tc>
          <w:tcPr>
            <w:tcW w:w="1562" w:type="dxa"/>
          </w:tcPr>
          <w:p w14:paraId="6AAB45E9" w14:textId="1A50F6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3345987.52</w:t>
            </w:r>
          </w:p>
        </w:tc>
        <w:tc>
          <w:tcPr>
            <w:tcW w:w="2134" w:type="dxa"/>
          </w:tcPr>
          <w:p w14:paraId="47A5FE8B" w14:textId="2EFA1E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62300D9" w14:textId="4C6E90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46351" w14:textId="48AEE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5966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CCBB2" w14:textId="27C49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</w:tcPr>
          <w:p w14:paraId="1A8F414F" w14:textId="3C35DC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728894.53</w:t>
            </w:r>
          </w:p>
        </w:tc>
        <w:tc>
          <w:tcPr>
            <w:tcW w:w="1562" w:type="dxa"/>
          </w:tcPr>
          <w:p w14:paraId="04C93EC8" w14:textId="79510D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3345989.38</w:t>
            </w:r>
          </w:p>
        </w:tc>
        <w:tc>
          <w:tcPr>
            <w:tcW w:w="2134" w:type="dxa"/>
          </w:tcPr>
          <w:p w14:paraId="377A3248" w14:textId="358E22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7D3C3" w14:textId="28BCC7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3D75B" w14:textId="6D3A98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EBD7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C49C04" w14:textId="2AA904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238</w:t>
            </w:r>
          </w:p>
        </w:tc>
        <w:tc>
          <w:tcPr>
            <w:tcW w:w="1558" w:type="dxa"/>
          </w:tcPr>
          <w:p w14:paraId="64A24847" w14:textId="312FB0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728891.06</w:t>
            </w:r>
          </w:p>
        </w:tc>
        <w:tc>
          <w:tcPr>
            <w:tcW w:w="1562" w:type="dxa"/>
          </w:tcPr>
          <w:p w14:paraId="40BBAB2D" w14:textId="0D9A95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3345991.61</w:t>
            </w:r>
          </w:p>
        </w:tc>
        <w:tc>
          <w:tcPr>
            <w:tcW w:w="2134" w:type="dxa"/>
          </w:tcPr>
          <w:p w14:paraId="7AA2BFF3" w14:textId="7E614F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AACEFA" w14:textId="762A40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D336D8" w14:textId="4DEA67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5559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DA045A" w14:textId="72579D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</w:tcPr>
          <w:p w14:paraId="69E5E86E" w14:textId="263895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728888.09</w:t>
            </w:r>
          </w:p>
        </w:tc>
        <w:tc>
          <w:tcPr>
            <w:tcW w:w="1562" w:type="dxa"/>
          </w:tcPr>
          <w:p w14:paraId="3412A7D7" w14:textId="63DDE5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3345992.72</w:t>
            </w:r>
          </w:p>
        </w:tc>
        <w:tc>
          <w:tcPr>
            <w:tcW w:w="2134" w:type="dxa"/>
          </w:tcPr>
          <w:p w14:paraId="4ABDC1D1" w14:textId="52CD2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C1392D" w14:textId="22C98B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BB73C6" w14:textId="28F481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592C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3B40B5" w14:textId="7F0F0B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</w:tcPr>
          <w:p w14:paraId="3A2E3B64" w14:textId="7F3F6EE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728883.85</w:t>
            </w:r>
          </w:p>
        </w:tc>
        <w:tc>
          <w:tcPr>
            <w:tcW w:w="1562" w:type="dxa"/>
          </w:tcPr>
          <w:p w14:paraId="1AA94ACA" w14:textId="3F8F18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3345998.61</w:t>
            </w:r>
          </w:p>
        </w:tc>
        <w:tc>
          <w:tcPr>
            <w:tcW w:w="2134" w:type="dxa"/>
          </w:tcPr>
          <w:p w14:paraId="6BA6EA97" w14:textId="6FA996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82A06F" w14:textId="580416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1ACA6" w14:textId="2FF30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6474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3345DF" w14:textId="0DD8CA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</w:tcPr>
          <w:p w14:paraId="7A0C6821" w14:textId="50DD52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728881.92</w:t>
            </w:r>
          </w:p>
        </w:tc>
        <w:tc>
          <w:tcPr>
            <w:tcW w:w="1562" w:type="dxa"/>
          </w:tcPr>
          <w:p w14:paraId="4903BE63" w14:textId="55B62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3346002.54</w:t>
            </w:r>
          </w:p>
        </w:tc>
        <w:tc>
          <w:tcPr>
            <w:tcW w:w="2134" w:type="dxa"/>
          </w:tcPr>
          <w:p w14:paraId="2FABB44E" w14:textId="47E726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30F418" w14:textId="09C9F7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111BCE" w14:textId="241670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ADC0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DE254B" w14:textId="6FCDF8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</w:tcPr>
          <w:p w14:paraId="5C49AA1A" w14:textId="4BC3CC4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728881.67</w:t>
            </w:r>
          </w:p>
        </w:tc>
        <w:tc>
          <w:tcPr>
            <w:tcW w:w="1562" w:type="dxa"/>
          </w:tcPr>
          <w:p w14:paraId="110F8AF4" w14:textId="318172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3346006.74</w:t>
            </w:r>
          </w:p>
        </w:tc>
        <w:tc>
          <w:tcPr>
            <w:tcW w:w="2134" w:type="dxa"/>
          </w:tcPr>
          <w:p w14:paraId="1C526E83" w14:textId="4E1177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665017" w14:textId="0F18D6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B342E" w14:textId="46EF76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1731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DF440E" w14:textId="4DE3A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</w:tcPr>
          <w:p w14:paraId="5842C8F1" w14:textId="3237AC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728881.60</w:t>
            </w:r>
          </w:p>
        </w:tc>
        <w:tc>
          <w:tcPr>
            <w:tcW w:w="1562" w:type="dxa"/>
          </w:tcPr>
          <w:p w14:paraId="1523A90F" w14:textId="1CF23F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3346008.14</w:t>
            </w:r>
          </w:p>
        </w:tc>
        <w:tc>
          <w:tcPr>
            <w:tcW w:w="2134" w:type="dxa"/>
          </w:tcPr>
          <w:p w14:paraId="14196052" w14:textId="14822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90E249" w14:textId="613491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5E2B6" w14:textId="38CB70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2C40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9847C" w14:textId="71B80E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</w:tcPr>
          <w:p w14:paraId="3A7C69C8" w14:textId="3D10E5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728882.07</w:t>
            </w:r>
          </w:p>
        </w:tc>
        <w:tc>
          <w:tcPr>
            <w:tcW w:w="1562" w:type="dxa"/>
          </w:tcPr>
          <w:p w14:paraId="51F2E43D" w14:textId="4C4E6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3346009.22</w:t>
            </w:r>
          </w:p>
        </w:tc>
        <w:tc>
          <w:tcPr>
            <w:tcW w:w="2134" w:type="dxa"/>
          </w:tcPr>
          <w:p w14:paraId="6E2AD60B" w14:textId="763398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C6254AF" w14:textId="346DFC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7C4F8" w14:textId="7A751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024E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1DF6E0" w14:textId="747BBB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</w:tcPr>
          <w:p w14:paraId="4194BA14" w14:textId="49E263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728883.17</w:t>
            </w:r>
          </w:p>
        </w:tc>
        <w:tc>
          <w:tcPr>
            <w:tcW w:w="1562" w:type="dxa"/>
          </w:tcPr>
          <w:p w14:paraId="01B36EC8" w14:textId="0D17AB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3346010.49</w:t>
            </w:r>
          </w:p>
        </w:tc>
        <w:tc>
          <w:tcPr>
            <w:tcW w:w="2134" w:type="dxa"/>
          </w:tcPr>
          <w:p w14:paraId="5BAD9624" w14:textId="601000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5D8B8" w14:textId="60F5A5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7DC11" w14:textId="4AD992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1B3D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5C2D5E" w14:textId="1B0573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</w:tcPr>
          <w:p w14:paraId="0A45276C" w14:textId="3B369F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728885.11</w:t>
            </w:r>
          </w:p>
        </w:tc>
        <w:tc>
          <w:tcPr>
            <w:tcW w:w="1562" w:type="dxa"/>
          </w:tcPr>
          <w:p w14:paraId="1A061D86" w14:textId="3995FE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3346012.62</w:t>
            </w:r>
          </w:p>
        </w:tc>
        <w:tc>
          <w:tcPr>
            <w:tcW w:w="2134" w:type="dxa"/>
          </w:tcPr>
          <w:p w14:paraId="77A75580" w14:textId="4A425B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87F5B3" w14:textId="6EB29E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E9CAF1" w14:textId="558508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FCE3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314690" w14:textId="5CADD2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</w:tcPr>
          <w:p w14:paraId="606CD495" w14:textId="136B5C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728886.85</w:t>
            </w:r>
          </w:p>
        </w:tc>
        <w:tc>
          <w:tcPr>
            <w:tcW w:w="1562" w:type="dxa"/>
          </w:tcPr>
          <w:p w14:paraId="4A2442E7" w14:textId="18CB4E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3346015.28</w:t>
            </w:r>
          </w:p>
        </w:tc>
        <w:tc>
          <w:tcPr>
            <w:tcW w:w="2134" w:type="dxa"/>
          </w:tcPr>
          <w:p w14:paraId="6C276B89" w14:textId="4A9892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55BE2" w14:textId="5A3D3E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2C358" w14:textId="7A8E7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BB1F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A540E" w14:textId="22B7A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</w:tcPr>
          <w:p w14:paraId="0DD78BE9" w14:textId="7A0CD45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211F0FA3" w14:textId="593AF5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3346018.61</w:t>
            </w:r>
          </w:p>
        </w:tc>
        <w:tc>
          <w:tcPr>
            <w:tcW w:w="2134" w:type="dxa"/>
          </w:tcPr>
          <w:p w14:paraId="3FA79736" w14:textId="45EFF9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60D8E6" w14:textId="2246E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6DA0B5" w14:textId="1504C1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8845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C6219C" w14:textId="02EC58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</w:tcPr>
          <w:p w14:paraId="4B041305" w14:textId="401B12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728888.98</w:t>
            </w:r>
          </w:p>
        </w:tc>
        <w:tc>
          <w:tcPr>
            <w:tcW w:w="1562" w:type="dxa"/>
          </w:tcPr>
          <w:p w14:paraId="765A8D3E" w14:textId="69A078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3346022.97</w:t>
            </w:r>
          </w:p>
        </w:tc>
        <w:tc>
          <w:tcPr>
            <w:tcW w:w="2134" w:type="dxa"/>
          </w:tcPr>
          <w:p w14:paraId="0AE968FB" w14:textId="4C2EA3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6D166A" w14:textId="343C66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1A0F2" w14:textId="0C2B30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102C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5095B5" w14:textId="0B891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</w:tcPr>
          <w:p w14:paraId="3A8C3DE3" w14:textId="24C6BA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728887.51</w:t>
            </w:r>
          </w:p>
        </w:tc>
        <w:tc>
          <w:tcPr>
            <w:tcW w:w="1562" w:type="dxa"/>
          </w:tcPr>
          <w:p w14:paraId="312EEDFB" w14:textId="76FB60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3346025.79</w:t>
            </w:r>
          </w:p>
        </w:tc>
        <w:tc>
          <w:tcPr>
            <w:tcW w:w="2134" w:type="dxa"/>
          </w:tcPr>
          <w:p w14:paraId="706C78B8" w14:textId="24A507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601013" w14:textId="6A25FD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556BA9" w14:textId="4E707C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93466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989E87" w14:textId="120000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</w:tcPr>
          <w:p w14:paraId="4A06484E" w14:textId="250F0C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728883.44</w:t>
            </w:r>
          </w:p>
        </w:tc>
        <w:tc>
          <w:tcPr>
            <w:tcW w:w="1562" w:type="dxa"/>
          </w:tcPr>
          <w:p w14:paraId="6E10B911" w14:textId="4D6CD3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3346030.45</w:t>
            </w:r>
          </w:p>
        </w:tc>
        <w:tc>
          <w:tcPr>
            <w:tcW w:w="2134" w:type="dxa"/>
          </w:tcPr>
          <w:p w14:paraId="1298AE20" w14:textId="62E860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5CB927" w14:textId="07BC88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37B123" w14:textId="66C912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DF97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D1E61" w14:textId="03D5F6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</w:tcPr>
          <w:p w14:paraId="2F434E53" w14:textId="424BA0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728880.54</w:t>
            </w:r>
          </w:p>
        </w:tc>
        <w:tc>
          <w:tcPr>
            <w:tcW w:w="1562" w:type="dxa"/>
          </w:tcPr>
          <w:p w14:paraId="44208CE2" w14:textId="6A5F6F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3346033.77</w:t>
            </w:r>
          </w:p>
        </w:tc>
        <w:tc>
          <w:tcPr>
            <w:tcW w:w="2134" w:type="dxa"/>
          </w:tcPr>
          <w:p w14:paraId="2FC9A5ED" w14:textId="6A52C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EF372F" w14:textId="058496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24E7DC" w14:textId="4A8D5B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ABB0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548D48" w14:textId="1D9937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</w:tcPr>
          <w:p w14:paraId="30BCF19A" w14:textId="19F7C1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728876.17</w:t>
            </w:r>
          </w:p>
        </w:tc>
        <w:tc>
          <w:tcPr>
            <w:tcW w:w="1562" w:type="dxa"/>
          </w:tcPr>
          <w:p w14:paraId="5B8D70BE" w14:textId="50BAC3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3346037.00</w:t>
            </w:r>
          </w:p>
        </w:tc>
        <w:tc>
          <w:tcPr>
            <w:tcW w:w="2134" w:type="dxa"/>
          </w:tcPr>
          <w:p w14:paraId="5C2B1405" w14:textId="27DF4B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BEC57" w14:textId="3C7099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96AE5C" w14:textId="46AEDB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944A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362FAC" w14:textId="090958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</w:tcPr>
          <w:p w14:paraId="4BCFB99E" w14:textId="469615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728871.21</w:t>
            </w:r>
          </w:p>
        </w:tc>
        <w:tc>
          <w:tcPr>
            <w:tcW w:w="1562" w:type="dxa"/>
          </w:tcPr>
          <w:p w14:paraId="7B10BDF5" w14:textId="06B53D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3346039.85</w:t>
            </w:r>
          </w:p>
        </w:tc>
        <w:tc>
          <w:tcPr>
            <w:tcW w:w="2134" w:type="dxa"/>
          </w:tcPr>
          <w:p w14:paraId="4C545EDB" w14:textId="72070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C7E554" w14:textId="123C82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B5A554" w14:textId="36604B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84DD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A9C6EA" w14:textId="443109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</w:tcPr>
          <w:p w14:paraId="5540DACB" w14:textId="28447E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728868.66</w:t>
            </w:r>
          </w:p>
        </w:tc>
        <w:tc>
          <w:tcPr>
            <w:tcW w:w="1562" w:type="dxa"/>
          </w:tcPr>
          <w:p w14:paraId="34168B24" w14:textId="66AA93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3346042.29</w:t>
            </w:r>
          </w:p>
        </w:tc>
        <w:tc>
          <w:tcPr>
            <w:tcW w:w="2134" w:type="dxa"/>
          </w:tcPr>
          <w:p w14:paraId="5FE4C569" w14:textId="38EED2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6251C" w14:textId="3D214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A8673" w14:textId="3FC777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AEEE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B0B82A" w14:textId="2A0A06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</w:tcPr>
          <w:p w14:paraId="249617D9" w14:textId="5DB4CD0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728866.81</w:t>
            </w:r>
          </w:p>
        </w:tc>
        <w:tc>
          <w:tcPr>
            <w:tcW w:w="1562" w:type="dxa"/>
          </w:tcPr>
          <w:p w14:paraId="2D1DAB96" w14:textId="7C297E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3346044.82</w:t>
            </w:r>
          </w:p>
        </w:tc>
        <w:tc>
          <w:tcPr>
            <w:tcW w:w="2134" w:type="dxa"/>
          </w:tcPr>
          <w:p w14:paraId="664C6578" w14:textId="5EF8E7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DD8D7B" w14:textId="0DD9F4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955D8" w14:textId="7D8039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C2BA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0DB53B" w14:textId="3171B1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</w:tcPr>
          <w:p w14:paraId="7CEE8620" w14:textId="71A9D4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659C76D4" w14:textId="1B4CA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3346047.33</w:t>
            </w:r>
          </w:p>
        </w:tc>
        <w:tc>
          <w:tcPr>
            <w:tcW w:w="2134" w:type="dxa"/>
          </w:tcPr>
          <w:p w14:paraId="3E8790F0" w14:textId="661ED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D00C92" w14:textId="4962E6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7F1E85" w14:textId="72402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DA83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52D94A" w14:textId="3EE4E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</w:tcPr>
          <w:p w14:paraId="4F66C50C" w14:textId="6E5848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728863.21</w:t>
            </w:r>
          </w:p>
        </w:tc>
        <w:tc>
          <w:tcPr>
            <w:tcW w:w="1562" w:type="dxa"/>
          </w:tcPr>
          <w:p w14:paraId="34A23D0B" w14:textId="4BD48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3346049.03</w:t>
            </w:r>
          </w:p>
        </w:tc>
        <w:tc>
          <w:tcPr>
            <w:tcW w:w="2134" w:type="dxa"/>
          </w:tcPr>
          <w:p w14:paraId="4F0CA71C" w14:textId="33F7D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73CE64" w14:textId="462694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19769" w14:textId="512B23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A8A4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58E111" w14:textId="74C0D2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</w:tcPr>
          <w:p w14:paraId="19BF130F" w14:textId="246168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728862.56</w:t>
            </w:r>
          </w:p>
        </w:tc>
        <w:tc>
          <w:tcPr>
            <w:tcW w:w="1562" w:type="dxa"/>
          </w:tcPr>
          <w:p w14:paraId="524ADDAC" w14:textId="47E3F7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3346050.53</w:t>
            </w:r>
          </w:p>
        </w:tc>
        <w:tc>
          <w:tcPr>
            <w:tcW w:w="2134" w:type="dxa"/>
          </w:tcPr>
          <w:p w14:paraId="1D26E44E" w14:textId="0F8A8C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114F7C" w14:textId="5132C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34F5E" w14:textId="253E56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4394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472038" w14:textId="37B106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</w:tcPr>
          <w:p w14:paraId="76ABE081" w14:textId="1D661B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728861.92</w:t>
            </w:r>
          </w:p>
        </w:tc>
        <w:tc>
          <w:tcPr>
            <w:tcW w:w="1562" w:type="dxa"/>
          </w:tcPr>
          <w:p w14:paraId="3AD09EBD" w14:textId="7144BB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3346053.14</w:t>
            </w:r>
          </w:p>
        </w:tc>
        <w:tc>
          <w:tcPr>
            <w:tcW w:w="2134" w:type="dxa"/>
          </w:tcPr>
          <w:p w14:paraId="70668576" w14:textId="74E829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1AE0AD" w14:textId="0984B6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2A1A66" w14:textId="434AE2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0868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272403" w14:textId="448E37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</w:tcPr>
          <w:p w14:paraId="599D5D2E" w14:textId="1EF936A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728860.75</w:t>
            </w:r>
          </w:p>
        </w:tc>
        <w:tc>
          <w:tcPr>
            <w:tcW w:w="1562" w:type="dxa"/>
          </w:tcPr>
          <w:p w14:paraId="050CA29A" w14:textId="59B2F8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3346056.06</w:t>
            </w:r>
          </w:p>
        </w:tc>
        <w:tc>
          <w:tcPr>
            <w:tcW w:w="2134" w:type="dxa"/>
          </w:tcPr>
          <w:p w14:paraId="50C6AF35" w14:textId="41F0E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3C661C" w14:textId="50E0D7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6228E" w14:textId="5CA6FE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759C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754127" w14:textId="590D5B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</w:tcPr>
          <w:p w14:paraId="04513CD7" w14:textId="7074C2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728859.80</w:t>
            </w:r>
          </w:p>
        </w:tc>
        <w:tc>
          <w:tcPr>
            <w:tcW w:w="1562" w:type="dxa"/>
          </w:tcPr>
          <w:p w14:paraId="3B97C0CC" w14:textId="4A5D9D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3346059.74</w:t>
            </w:r>
          </w:p>
        </w:tc>
        <w:tc>
          <w:tcPr>
            <w:tcW w:w="2134" w:type="dxa"/>
          </w:tcPr>
          <w:p w14:paraId="47CC30E5" w14:textId="046B31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C9269" w14:textId="1F5BF1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09C273" w14:textId="255889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81A3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E6F7A0" w14:textId="496AE2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</w:tcPr>
          <w:p w14:paraId="2BB66A40" w14:textId="248724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728859.09</w:t>
            </w:r>
          </w:p>
        </w:tc>
        <w:tc>
          <w:tcPr>
            <w:tcW w:w="1562" w:type="dxa"/>
          </w:tcPr>
          <w:p w14:paraId="1016EAC6" w14:textId="6F8A3C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3346061.47</w:t>
            </w:r>
          </w:p>
        </w:tc>
        <w:tc>
          <w:tcPr>
            <w:tcW w:w="2134" w:type="dxa"/>
          </w:tcPr>
          <w:p w14:paraId="5A397962" w14:textId="254C6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9F27B11" w14:textId="7F9806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82C8C" w14:textId="06303C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B960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D3428F" w14:textId="36B56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</w:tcPr>
          <w:p w14:paraId="25AD47DC" w14:textId="67699FB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728858.90</w:t>
            </w:r>
          </w:p>
        </w:tc>
        <w:tc>
          <w:tcPr>
            <w:tcW w:w="1562" w:type="dxa"/>
          </w:tcPr>
          <w:p w14:paraId="03AA8995" w14:textId="5A224A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3346062.13</w:t>
            </w:r>
          </w:p>
        </w:tc>
        <w:tc>
          <w:tcPr>
            <w:tcW w:w="2134" w:type="dxa"/>
          </w:tcPr>
          <w:p w14:paraId="406CD79F" w14:textId="708116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8B4F9" w14:textId="23552E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636F80" w14:textId="15D9AE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976D3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45EC3" w14:textId="0E8F72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</w:tcPr>
          <w:p w14:paraId="0594396F" w14:textId="303346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728859.26</w:t>
            </w:r>
          </w:p>
        </w:tc>
        <w:tc>
          <w:tcPr>
            <w:tcW w:w="1562" w:type="dxa"/>
          </w:tcPr>
          <w:p w14:paraId="226BFB97" w14:textId="3A3433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3346062.68</w:t>
            </w:r>
          </w:p>
        </w:tc>
        <w:tc>
          <w:tcPr>
            <w:tcW w:w="2134" w:type="dxa"/>
          </w:tcPr>
          <w:p w14:paraId="239FA666" w14:textId="7FB54E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BF6907" w14:textId="698D2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2D0071" w14:textId="6834BB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C4E2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8A0C9E" w14:textId="432BC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</w:tcPr>
          <w:p w14:paraId="2B1300FC" w14:textId="016BCE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728860.52</w:t>
            </w:r>
          </w:p>
        </w:tc>
        <w:tc>
          <w:tcPr>
            <w:tcW w:w="1562" w:type="dxa"/>
          </w:tcPr>
          <w:p w14:paraId="1319997E" w14:textId="1FEC83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3346063.81</w:t>
            </w:r>
          </w:p>
        </w:tc>
        <w:tc>
          <w:tcPr>
            <w:tcW w:w="2134" w:type="dxa"/>
          </w:tcPr>
          <w:p w14:paraId="5822375C" w14:textId="4F7E9A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2B44A" w14:textId="46EE78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BB5BFD" w14:textId="459CF9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4650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D79242" w14:textId="5D7DCE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</w:tcPr>
          <w:p w14:paraId="7A12D0F4" w14:textId="3E65C2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728861.46</w:t>
            </w:r>
          </w:p>
        </w:tc>
        <w:tc>
          <w:tcPr>
            <w:tcW w:w="1562" w:type="dxa"/>
          </w:tcPr>
          <w:p w14:paraId="3EE71ED2" w14:textId="60F40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3346064.90</w:t>
            </w:r>
          </w:p>
        </w:tc>
        <w:tc>
          <w:tcPr>
            <w:tcW w:w="2134" w:type="dxa"/>
          </w:tcPr>
          <w:p w14:paraId="439633A2" w14:textId="0C5597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47A36B" w14:textId="4A9A27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552A57" w14:textId="16ED6B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FE2D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DD7FEA" w14:textId="5F141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</w:tcPr>
          <w:p w14:paraId="6380E4DC" w14:textId="21CDCA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728861.68</w:t>
            </w:r>
          </w:p>
        </w:tc>
        <w:tc>
          <w:tcPr>
            <w:tcW w:w="1562" w:type="dxa"/>
          </w:tcPr>
          <w:p w14:paraId="62D8B63E" w14:textId="6ED58E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3346067.26</w:t>
            </w:r>
          </w:p>
        </w:tc>
        <w:tc>
          <w:tcPr>
            <w:tcW w:w="2134" w:type="dxa"/>
          </w:tcPr>
          <w:p w14:paraId="2ED45F10" w14:textId="11C807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4FA9ED" w14:textId="41D7C5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36BD05" w14:textId="0DC2BE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DD8D6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A54AE" w14:textId="79873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</w:tcPr>
          <w:p w14:paraId="4A0F5BEB" w14:textId="532739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4A4635DD" w14:textId="22E09E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3346071.17</w:t>
            </w:r>
          </w:p>
        </w:tc>
        <w:tc>
          <w:tcPr>
            <w:tcW w:w="2134" w:type="dxa"/>
          </w:tcPr>
          <w:p w14:paraId="028D43EB" w14:textId="1E35F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733FAE" w14:textId="182CEC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5E9741" w14:textId="0E8137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CD36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F112B3" w14:textId="10B32A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</w:tcPr>
          <w:p w14:paraId="5E6747F3" w14:textId="4460F2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728857.49</w:t>
            </w:r>
          </w:p>
        </w:tc>
        <w:tc>
          <w:tcPr>
            <w:tcW w:w="1562" w:type="dxa"/>
          </w:tcPr>
          <w:p w14:paraId="3B4016E9" w14:textId="5639E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3346074.26</w:t>
            </w:r>
          </w:p>
        </w:tc>
        <w:tc>
          <w:tcPr>
            <w:tcW w:w="2134" w:type="dxa"/>
          </w:tcPr>
          <w:p w14:paraId="24BBB61F" w14:textId="0740F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6960F" w14:textId="617497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F78C46" w14:textId="50EF2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5C81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40FB42" w14:textId="49D527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</w:tcPr>
          <w:p w14:paraId="7DF3F86D" w14:textId="116B0F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728858.00</w:t>
            </w:r>
          </w:p>
        </w:tc>
        <w:tc>
          <w:tcPr>
            <w:tcW w:w="1562" w:type="dxa"/>
          </w:tcPr>
          <w:p w14:paraId="138E6B8E" w14:textId="5342C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3346079.49</w:t>
            </w:r>
          </w:p>
        </w:tc>
        <w:tc>
          <w:tcPr>
            <w:tcW w:w="2134" w:type="dxa"/>
          </w:tcPr>
          <w:p w14:paraId="59C0E719" w14:textId="44FAF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6E92FB" w14:textId="6A51E9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098C6A" w14:textId="637820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861A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EC2246" w14:textId="23AE54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</w:tcPr>
          <w:p w14:paraId="20EBC534" w14:textId="71DB50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728859.51</w:t>
            </w:r>
          </w:p>
        </w:tc>
        <w:tc>
          <w:tcPr>
            <w:tcW w:w="1562" w:type="dxa"/>
          </w:tcPr>
          <w:p w14:paraId="0FF9136A" w14:textId="05B155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3346083.39</w:t>
            </w:r>
          </w:p>
        </w:tc>
        <w:tc>
          <w:tcPr>
            <w:tcW w:w="2134" w:type="dxa"/>
          </w:tcPr>
          <w:p w14:paraId="616A93D6" w14:textId="7F378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B659C6" w14:textId="10657E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9EE362" w14:textId="20B24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E43B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995D52" w14:textId="01D28C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273</w:t>
            </w:r>
          </w:p>
        </w:tc>
        <w:tc>
          <w:tcPr>
            <w:tcW w:w="1558" w:type="dxa"/>
          </w:tcPr>
          <w:p w14:paraId="239E1936" w14:textId="055D5D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728860.64</w:t>
            </w:r>
          </w:p>
        </w:tc>
        <w:tc>
          <w:tcPr>
            <w:tcW w:w="1562" w:type="dxa"/>
          </w:tcPr>
          <w:p w14:paraId="033A0137" w14:textId="69C9CD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3346088.76</w:t>
            </w:r>
          </w:p>
        </w:tc>
        <w:tc>
          <w:tcPr>
            <w:tcW w:w="2134" w:type="dxa"/>
          </w:tcPr>
          <w:p w14:paraId="634D513A" w14:textId="7DE409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320B65" w14:textId="304AC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BECB2" w14:textId="3F5714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DF29C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847D8E" w14:textId="0F52B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</w:tcPr>
          <w:p w14:paraId="69D155AC" w14:textId="723CA17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728859.54</w:t>
            </w:r>
          </w:p>
        </w:tc>
        <w:tc>
          <w:tcPr>
            <w:tcW w:w="1562" w:type="dxa"/>
          </w:tcPr>
          <w:p w14:paraId="1ED0A451" w14:textId="1B0BD9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3346095.80</w:t>
            </w:r>
          </w:p>
        </w:tc>
        <w:tc>
          <w:tcPr>
            <w:tcW w:w="2134" w:type="dxa"/>
          </w:tcPr>
          <w:p w14:paraId="453C826E" w14:textId="309C55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6488FB" w14:textId="7880A4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E7E8EA" w14:textId="7A23E6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87F8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1683D8" w14:textId="1E5C88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</w:tcPr>
          <w:p w14:paraId="7BCCE3C3" w14:textId="5EF5122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728857.81</w:t>
            </w:r>
          </w:p>
        </w:tc>
        <w:tc>
          <w:tcPr>
            <w:tcW w:w="1562" w:type="dxa"/>
          </w:tcPr>
          <w:p w14:paraId="7E4A9810" w14:textId="7AC6DE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3346096.70</w:t>
            </w:r>
          </w:p>
        </w:tc>
        <w:tc>
          <w:tcPr>
            <w:tcW w:w="2134" w:type="dxa"/>
          </w:tcPr>
          <w:p w14:paraId="0EB89121" w14:textId="3A64F1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46771" w14:textId="4D82C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214CB2" w14:textId="2DF44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7640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B8C7C3" w14:textId="3BA78A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</w:tcPr>
          <w:p w14:paraId="26D43CF0" w14:textId="25825F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728856.48</w:t>
            </w:r>
          </w:p>
        </w:tc>
        <w:tc>
          <w:tcPr>
            <w:tcW w:w="1562" w:type="dxa"/>
          </w:tcPr>
          <w:p w14:paraId="37328666" w14:textId="158E39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3346101.74</w:t>
            </w:r>
          </w:p>
        </w:tc>
        <w:tc>
          <w:tcPr>
            <w:tcW w:w="2134" w:type="dxa"/>
          </w:tcPr>
          <w:p w14:paraId="285ACE46" w14:textId="0C355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81764" w14:textId="7552F1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962780" w14:textId="0A0857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F270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2F9313" w14:textId="13E56F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</w:tcPr>
          <w:p w14:paraId="702A1039" w14:textId="63F565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728857.14</w:t>
            </w:r>
          </w:p>
        </w:tc>
        <w:tc>
          <w:tcPr>
            <w:tcW w:w="1562" w:type="dxa"/>
          </w:tcPr>
          <w:p w14:paraId="18BD501F" w14:textId="584CE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3346104.69</w:t>
            </w:r>
          </w:p>
        </w:tc>
        <w:tc>
          <w:tcPr>
            <w:tcW w:w="2134" w:type="dxa"/>
          </w:tcPr>
          <w:p w14:paraId="31B78104" w14:textId="18EB5C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DD426E" w14:textId="185741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4A56D8" w14:textId="668B5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CDD1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1F5AF" w14:textId="6CD878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</w:tcPr>
          <w:p w14:paraId="13FAFE16" w14:textId="479645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728859.27</w:t>
            </w:r>
          </w:p>
        </w:tc>
        <w:tc>
          <w:tcPr>
            <w:tcW w:w="1562" w:type="dxa"/>
          </w:tcPr>
          <w:p w14:paraId="1EF25EB9" w14:textId="6AE28B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3346108.34</w:t>
            </w:r>
          </w:p>
        </w:tc>
        <w:tc>
          <w:tcPr>
            <w:tcW w:w="2134" w:type="dxa"/>
          </w:tcPr>
          <w:p w14:paraId="532892AF" w14:textId="100836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90153F" w14:textId="2629AC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8BEB46" w14:textId="27CADC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2812A2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816D2D" w14:textId="403B1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</w:tcPr>
          <w:p w14:paraId="11462F04" w14:textId="351C4F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728862.25</w:t>
            </w:r>
          </w:p>
        </w:tc>
        <w:tc>
          <w:tcPr>
            <w:tcW w:w="1562" w:type="dxa"/>
          </w:tcPr>
          <w:p w14:paraId="4C8673DC" w14:textId="1A2095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3346113.81</w:t>
            </w:r>
          </w:p>
        </w:tc>
        <w:tc>
          <w:tcPr>
            <w:tcW w:w="2134" w:type="dxa"/>
          </w:tcPr>
          <w:p w14:paraId="5D179CBB" w14:textId="6F0EFF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E49BA8" w14:textId="2D6DC9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34612E" w14:textId="67E04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6496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316A5D" w14:textId="53E83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</w:tcPr>
          <w:p w14:paraId="12CA4CFA" w14:textId="0F99C1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728863.61</w:t>
            </w:r>
          </w:p>
        </w:tc>
        <w:tc>
          <w:tcPr>
            <w:tcW w:w="1562" w:type="dxa"/>
          </w:tcPr>
          <w:p w14:paraId="75F7C877" w14:textId="18A1B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3346118.22</w:t>
            </w:r>
          </w:p>
        </w:tc>
        <w:tc>
          <w:tcPr>
            <w:tcW w:w="2134" w:type="dxa"/>
          </w:tcPr>
          <w:p w14:paraId="3DD27F88" w14:textId="103562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735973" w14:textId="6B111E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3B70D7" w14:textId="0ACBBE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6F704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196C4B" w14:textId="0631FF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</w:tcPr>
          <w:p w14:paraId="545C6DE9" w14:textId="472A3A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728863.43</w:t>
            </w:r>
          </w:p>
        </w:tc>
        <w:tc>
          <w:tcPr>
            <w:tcW w:w="1562" w:type="dxa"/>
          </w:tcPr>
          <w:p w14:paraId="78F15670" w14:textId="3A1B07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3346121.01</w:t>
            </w:r>
          </w:p>
        </w:tc>
        <w:tc>
          <w:tcPr>
            <w:tcW w:w="2134" w:type="dxa"/>
          </w:tcPr>
          <w:p w14:paraId="5D8DFBE0" w14:textId="3A031E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049D83" w14:textId="24BA5C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1B7BF6" w14:textId="1C8AE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DC3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8E3FDC" w14:textId="4F5E25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</w:tcPr>
          <w:p w14:paraId="7934C3D1" w14:textId="69E10E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728865.13</w:t>
            </w:r>
          </w:p>
        </w:tc>
        <w:tc>
          <w:tcPr>
            <w:tcW w:w="1562" w:type="dxa"/>
          </w:tcPr>
          <w:p w14:paraId="78493484" w14:textId="79EB6B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3346123.89</w:t>
            </w:r>
          </w:p>
        </w:tc>
        <w:tc>
          <w:tcPr>
            <w:tcW w:w="2134" w:type="dxa"/>
          </w:tcPr>
          <w:p w14:paraId="2B709514" w14:textId="578758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3F41D" w14:textId="7E5BFC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88B9D4" w14:textId="29FFE7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9C0B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B775D3" w14:textId="3E8053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</w:tcPr>
          <w:p w14:paraId="182FE14B" w14:textId="5C1658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728865.93</w:t>
            </w:r>
          </w:p>
        </w:tc>
        <w:tc>
          <w:tcPr>
            <w:tcW w:w="1562" w:type="dxa"/>
          </w:tcPr>
          <w:p w14:paraId="7FE2B237" w14:textId="60510B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3346126.90</w:t>
            </w:r>
          </w:p>
        </w:tc>
        <w:tc>
          <w:tcPr>
            <w:tcW w:w="2134" w:type="dxa"/>
          </w:tcPr>
          <w:p w14:paraId="36DBDC1F" w14:textId="2044F9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85992" w14:textId="1129EC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B0F462" w14:textId="106403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8DD1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9CA06D" w14:textId="3AACF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</w:tcPr>
          <w:p w14:paraId="34C33F1A" w14:textId="183549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728867.02</w:t>
            </w:r>
          </w:p>
        </w:tc>
        <w:tc>
          <w:tcPr>
            <w:tcW w:w="1562" w:type="dxa"/>
          </w:tcPr>
          <w:p w14:paraId="4158A98D" w14:textId="4F567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3346128.83</w:t>
            </w:r>
          </w:p>
        </w:tc>
        <w:tc>
          <w:tcPr>
            <w:tcW w:w="2134" w:type="dxa"/>
          </w:tcPr>
          <w:p w14:paraId="016D6FA7" w14:textId="436B36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60FC95" w14:textId="030A61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C6D2B2" w14:textId="403CB7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CBD66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72CEEA" w14:textId="34EDF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</w:tcPr>
          <w:p w14:paraId="2D78CFD5" w14:textId="287B1F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728866.60</w:t>
            </w:r>
          </w:p>
        </w:tc>
        <w:tc>
          <w:tcPr>
            <w:tcW w:w="1562" w:type="dxa"/>
          </w:tcPr>
          <w:p w14:paraId="0EC9FCB8" w14:textId="166830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3346131.00</w:t>
            </w:r>
          </w:p>
        </w:tc>
        <w:tc>
          <w:tcPr>
            <w:tcW w:w="2134" w:type="dxa"/>
          </w:tcPr>
          <w:p w14:paraId="75F0C641" w14:textId="36233E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F29A49" w14:textId="011E7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15A0EF" w14:textId="086FC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CA5A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A8CAC7" w14:textId="4B0A30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</w:tcPr>
          <w:p w14:paraId="1077F2B6" w14:textId="6105E4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728865.33</w:t>
            </w:r>
          </w:p>
        </w:tc>
        <w:tc>
          <w:tcPr>
            <w:tcW w:w="1562" w:type="dxa"/>
          </w:tcPr>
          <w:p w14:paraId="64A6EF5B" w14:textId="3A0C9E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3346132.38</w:t>
            </w:r>
          </w:p>
        </w:tc>
        <w:tc>
          <w:tcPr>
            <w:tcW w:w="2134" w:type="dxa"/>
          </w:tcPr>
          <w:p w14:paraId="73395B95" w14:textId="1138B5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7B680C" w14:textId="478A33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539D67" w14:textId="1BDCB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2534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A9BA1A" w14:textId="266BB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</w:tcPr>
          <w:p w14:paraId="0A5536FD" w14:textId="0E366BA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728862.88</w:t>
            </w:r>
          </w:p>
        </w:tc>
        <w:tc>
          <w:tcPr>
            <w:tcW w:w="1562" w:type="dxa"/>
          </w:tcPr>
          <w:p w14:paraId="022B3C97" w14:textId="58CD7A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3346132.82</w:t>
            </w:r>
          </w:p>
        </w:tc>
        <w:tc>
          <w:tcPr>
            <w:tcW w:w="2134" w:type="dxa"/>
          </w:tcPr>
          <w:p w14:paraId="4FC02011" w14:textId="5DE54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9B1F02" w14:textId="40C6BC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0154F7" w14:textId="234AD3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9959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6D6592" w14:textId="0E1B8F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</w:tcPr>
          <w:p w14:paraId="7CDE503A" w14:textId="526B2F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728860.94</w:t>
            </w:r>
          </w:p>
        </w:tc>
        <w:tc>
          <w:tcPr>
            <w:tcW w:w="1562" w:type="dxa"/>
          </w:tcPr>
          <w:p w14:paraId="77B8B821" w14:textId="7505A6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3346133.80</w:t>
            </w:r>
          </w:p>
        </w:tc>
        <w:tc>
          <w:tcPr>
            <w:tcW w:w="2134" w:type="dxa"/>
          </w:tcPr>
          <w:p w14:paraId="047CBBF5" w14:textId="74D09B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43641F" w14:textId="01E63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64C2FD" w14:textId="78968D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FCF5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FA5F32" w14:textId="455234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</w:tcPr>
          <w:p w14:paraId="1D22B877" w14:textId="7DA9ED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728859.34</w:t>
            </w:r>
          </w:p>
        </w:tc>
        <w:tc>
          <w:tcPr>
            <w:tcW w:w="1562" w:type="dxa"/>
          </w:tcPr>
          <w:p w14:paraId="580B62A7" w14:textId="7B14F1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3346135.04</w:t>
            </w:r>
          </w:p>
        </w:tc>
        <w:tc>
          <w:tcPr>
            <w:tcW w:w="2134" w:type="dxa"/>
          </w:tcPr>
          <w:p w14:paraId="47D48E10" w14:textId="6D73F5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5ADD25" w14:textId="149580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2AC67" w14:textId="46785A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A765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2E792" w14:textId="05EEF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</w:tcPr>
          <w:p w14:paraId="7F2A9CE2" w14:textId="3BC729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728858.86</w:t>
            </w:r>
          </w:p>
        </w:tc>
        <w:tc>
          <w:tcPr>
            <w:tcW w:w="1562" w:type="dxa"/>
          </w:tcPr>
          <w:p w14:paraId="20D189EE" w14:textId="628037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3346137.60</w:t>
            </w:r>
          </w:p>
        </w:tc>
        <w:tc>
          <w:tcPr>
            <w:tcW w:w="2134" w:type="dxa"/>
          </w:tcPr>
          <w:p w14:paraId="21A544A8" w14:textId="6BD212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47A8A9" w14:textId="751C2E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41E4E1C" w14:textId="552C51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300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CA2BE9" w14:textId="11973D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</w:tcPr>
          <w:p w14:paraId="460381AE" w14:textId="72136A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728859.08</w:t>
            </w:r>
          </w:p>
        </w:tc>
        <w:tc>
          <w:tcPr>
            <w:tcW w:w="1562" w:type="dxa"/>
          </w:tcPr>
          <w:p w14:paraId="0F92D525" w14:textId="6DE4BC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3346139.51</w:t>
            </w:r>
          </w:p>
        </w:tc>
        <w:tc>
          <w:tcPr>
            <w:tcW w:w="2134" w:type="dxa"/>
          </w:tcPr>
          <w:p w14:paraId="0F079342" w14:textId="7B10A8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A901E6" w14:textId="4923E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BAB3DD" w14:textId="020CD6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AD6C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EE6AF" w14:textId="711A2B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</w:tcPr>
          <w:p w14:paraId="71949951" w14:textId="13F504C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728860.15</w:t>
            </w:r>
          </w:p>
        </w:tc>
        <w:tc>
          <w:tcPr>
            <w:tcW w:w="1562" w:type="dxa"/>
          </w:tcPr>
          <w:p w14:paraId="6CCABF25" w14:textId="39C508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3346141.90</w:t>
            </w:r>
          </w:p>
        </w:tc>
        <w:tc>
          <w:tcPr>
            <w:tcW w:w="2134" w:type="dxa"/>
          </w:tcPr>
          <w:p w14:paraId="3913DEE9" w14:textId="56F372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5B5CD9" w14:textId="546DA7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5C042" w14:textId="0DBE4D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0BA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FFF6E1" w14:textId="00FFD9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</w:tcPr>
          <w:p w14:paraId="17AEE5EA" w14:textId="72525D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728860.26</w:t>
            </w:r>
          </w:p>
        </w:tc>
        <w:tc>
          <w:tcPr>
            <w:tcW w:w="1562" w:type="dxa"/>
          </w:tcPr>
          <w:p w14:paraId="2BB7031F" w14:textId="5CD884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3346143.30</w:t>
            </w:r>
          </w:p>
        </w:tc>
        <w:tc>
          <w:tcPr>
            <w:tcW w:w="2134" w:type="dxa"/>
          </w:tcPr>
          <w:p w14:paraId="26FF902F" w14:textId="796332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4B1F56" w14:textId="6D87DC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FDEBEE" w14:textId="102FA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70001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E2719D" w14:textId="6657F6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</w:tcPr>
          <w:p w14:paraId="112D67CF" w14:textId="579CA5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728859.74</w:t>
            </w:r>
          </w:p>
        </w:tc>
        <w:tc>
          <w:tcPr>
            <w:tcW w:w="1562" w:type="dxa"/>
          </w:tcPr>
          <w:p w14:paraId="15F42686" w14:textId="2F84F4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3346144.25</w:t>
            </w:r>
          </w:p>
        </w:tc>
        <w:tc>
          <w:tcPr>
            <w:tcW w:w="2134" w:type="dxa"/>
          </w:tcPr>
          <w:p w14:paraId="5276B09B" w14:textId="1AB391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62008D" w14:textId="75EDC1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BBFDB0" w14:textId="3D1B1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1318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B7A6A2" w14:textId="729FA5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</w:tcPr>
          <w:p w14:paraId="09808B51" w14:textId="719AA9B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728857.34</w:t>
            </w:r>
          </w:p>
        </w:tc>
        <w:tc>
          <w:tcPr>
            <w:tcW w:w="1562" w:type="dxa"/>
          </w:tcPr>
          <w:p w14:paraId="236D5CA6" w14:textId="556D4D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3346145.86</w:t>
            </w:r>
          </w:p>
        </w:tc>
        <w:tc>
          <w:tcPr>
            <w:tcW w:w="2134" w:type="dxa"/>
          </w:tcPr>
          <w:p w14:paraId="358804F4" w14:textId="5D435C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32C468" w14:textId="7C3E9B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A5935D" w14:textId="08CDD0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5D5E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BEA669" w14:textId="0BF145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</w:tcPr>
          <w:p w14:paraId="3302E0EA" w14:textId="4207D3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728855.07</w:t>
            </w:r>
          </w:p>
        </w:tc>
        <w:tc>
          <w:tcPr>
            <w:tcW w:w="1562" w:type="dxa"/>
          </w:tcPr>
          <w:p w14:paraId="107B3186" w14:textId="413A62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3346147.05</w:t>
            </w:r>
          </w:p>
        </w:tc>
        <w:tc>
          <w:tcPr>
            <w:tcW w:w="2134" w:type="dxa"/>
          </w:tcPr>
          <w:p w14:paraId="6127A437" w14:textId="77D1D7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D3B735" w14:textId="484297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28554D" w14:textId="3DB3B7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7043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DABE5C" w14:textId="2FE10B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</w:tcPr>
          <w:p w14:paraId="18C592EF" w14:textId="679099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728852.16</w:t>
            </w:r>
          </w:p>
        </w:tc>
        <w:tc>
          <w:tcPr>
            <w:tcW w:w="1562" w:type="dxa"/>
          </w:tcPr>
          <w:p w14:paraId="6EA2A78C" w14:textId="31595A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3346149.05</w:t>
            </w:r>
          </w:p>
        </w:tc>
        <w:tc>
          <w:tcPr>
            <w:tcW w:w="2134" w:type="dxa"/>
          </w:tcPr>
          <w:p w14:paraId="7102A60F" w14:textId="4BE1BF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A98590" w14:textId="2E8721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759F62" w14:textId="111F7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FC35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A8A12" w14:textId="2A9696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</w:tcPr>
          <w:p w14:paraId="5E7FA9F5" w14:textId="6E1C8F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728850.96</w:t>
            </w:r>
          </w:p>
        </w:tc>
        <w:tc>
          <w:tcPr>
            <w:tcW w:w="1562" w:type="dxa"/>
          </w:tcPr>
          <w:p w14:paraId="62A7F88A" w14:textId="58C951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3346150.19</w:t>
            </w:r>
          </w:p>
        </w:tc>
        <w:tc>
          <w:tcPr>
            <w:tcW w:w="2134" w:type="dxa"/>
          </w:tcPr>
          <w:p w14:paraId="60F6AC7C" w14:textId="3E42F1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43EF87" w14:textId="294A60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49101F" w14:textId="255BAC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F074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75D54" w14:textId="57BFCF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</w:tcPr>
          <w:p w14:paraId="3E5418D6" w14:textId="7478CE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728850.47</w:t>
            </w:r>
          </w:p>
        </w:tc>
        <w:tc>
          <w:tcPr>
            <w:tcW w:w="1562" w:type="dxa"/>
          </w:tcPr>
          <w:p w14:paraId="3B49A1DC" w14:textId="598D0A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3346153.93</w:t>
            </w:r>
          </w:p>
        </w:tc>
        <w:tc>
          <w:tcPr>
            <w:tcW w:w="2134" w:type="dxa"/>
          </w:tcPr>
          <w:p w14:paraId="12D33FC7" w14:textId="12D4B7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427A60" w14:textId="059E2D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5DA0DA" w14:textId="203F3C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7622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1C8145" w14:textId="21155E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</w:tcPr>
          <w:p w14:paraId="049828E2" w14:textId="4BD3D5E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728848.76</w:t>
            </w:r>
          </w:p>
        </w:tc>
        <w:tc>
          <w:tcPr>
            <w:tcW w:w="1562" w:type="dxa"/>
          </w:tcPr>
          <w:p w14:paraId="5C652078" w14:textId="18C217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3346156.14</w:t>
            </w:r>
          </w:p>
        </w:tc>
        <w:tc>
          <w:tcPr>
            <w:tcW w:w="2134" w:type="dxa"/>
          </w:tcPr>
          <w:p w14:paraId="2E9B888A" w14:textId="690B4F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1F405" w14:textId="72052D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8B2E25" w14:textId="4BB641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FB77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586AE8" w14:textId="7F218A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</w:tcPr>
          <w:p w14:paraId="4E0A103C" w14:textId="44D404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728848.10</w:t>
            </w:r>
          </w:p>
        </w:tc>
        <w:tc>
          <w:tcPr>
            <w:tcW w:w="1562" w:type="dxa"/>
          </w:tcPr>
          <w:p w14:paraId="731DB259" w14:textId="14C215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3346157.04</w:t>
            </w:r>
          </w:p>
        </w:tc>
        <w:tc>
          <w:tcPr>
            <w:tcW w:w="2134" w:type="dxa"/>
          </w:tcPr>
          <w:p w14:paraId="554FF764" w14:textId="74C9B7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D2A94A" w14:textId="798046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B586A6" w14:textId="490CB3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0CC9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0BBF1C" w14:textId="0E9BEE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</w:tcPr>
          <w:p w14:paraId="11AF5F34" w14:textId="0F2AAE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728845.44</w:t>
            </w:r>
          </w:p>
        </w:tc>
        <w:tc>
          <w:tcPr>
            <w:tcW w:w="1562" w:type="dxa"/>
          </w:tcPr>
          <w:p w14:paraId="0FE4130D" w14:textId="7383B5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3346157.96</w:t>
            </w:r>
          </w:p>
        </w:tc>
        <w:tc>
          <w:tcPr>
            <w:tcW w:w="2134" w:type="dxa"/>
          </w:tcPr>
          <w:p w14:paraId="3BBBA64D" w14:textId="1EE8C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7A3E0" w14:textId="636D4F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86A24A" w14:textId="739D0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3C14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216CE" w14:textId="45FC1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</w:tcPr>
          <w:p w14:paraId="59518ED0" w14:textId="73F031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728840.02</w:t>
            </w:r>
          </w:p>
        </w:tc>
        <w:tc>
          <w:tcPr>
            <w:tcW w:w="1562" w:type="dxa"/>
          </w:tcPr>
          <w:p w14:paraId="28E0A153" w14:textId="60A812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3346158.84</w:t>
            </w:r>
          </w:p>
        </w:tc>
        <w:tc>
          <w:tcPr>
            <w:tcW w:w="2134" w:type="dxa"/>
          </w:tcPr>
          <w:p w14:paraId="4C99A5DF" w14:textId="2AE552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D491C" w14:textId="3A9357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6A7CA2" w14:textId="418CAE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1C6E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F84608" w14:textId="1AC00E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</w:tcPr>
          <w:p w14:paraId="0CA37F18" w14:textId="54E834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728836.16</w:t>
            </w:r>
          </w:p>
        </w:tc>
        <w:tc>
          <w:tcPr>
            <w:tcW w:w="1562" w:type="dxa"/>
          </w:tcPr>
          <w:p w14:paraId="774F7B8E" w14:textId="6B4571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3346161.22</w:t>
            </w:r>
          </w:p>
        </w:tc>
        <w:tc>
          <w:tcPr>
            <w:tcW w:w="2134" w:type="dxa"/>
          </w:tcPr>
          <w:p w14:paraId="3F43ED7F" w14:textId="6228BF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FB052B" w14:textId="504DC7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0208E7" w14:textId="52EC80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0172C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2F90F6" w14:textId="209D3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</w:tcPr>
          <w:p w14:paraId="0CD8D8E7" w14:textId="4B4084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728832.71</w:t>
            </w:r>
          </w:p>
        </w:tc>
        <w:tc>
          <w:tcPr>
            <w:tcW w:w="1562" w:type="dxa"/>
          </w:tcPr>
          <w:p w14:paraId="7605DDD9" w14:textId="052D88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3346169.00</w:t>
            </w:r>
          </w:p>
        </w:tc>
        <w:tc>
          <w:tcPr>
            <w:tcW w:w="2134" w:type="dxa"/>
          </w:tcPr>
          <w:p w14:paraId="5A1CB60E" w14:textId="3EDE7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12A67" w14:textId="77115D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4479CC" w14:textId="704494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0B03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2A9FF" w14:textId="008923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</w:tcPr>
          <w:p w14:paraId="246076D4" w14:textId="28349F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728828.66</w:t>
            </w:r>
          </w:p>
        </w:tc>
        <w:tc>
          <w:tcPr>
            <w:tcW w:w="1562" w:type="dxa"/>
          </w:tcPr>
          <w:p w14:paraId="23BB58AB" w14:textId="05C5BE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3346174.33</w:t>
            </w:r>
          </w:p>
        </w:tc>
        <w:tc>
          <w:tcPr>
            <w:tcW w:w="2134" w:type="dxa"/>
          </w:tcPr>
          <w:p w14:paraId="65454DB1" w14:textId="0E2A8D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C27AA2" w14:textId="117BC6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E771F0" w14:textId="546CF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700D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C1232" w14:textId="0BB3A7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</w:tcPr>
          <w:p w14:paraId="0312C682" w14:textId="061C09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728824.47</w:t>
            </w:r>
          </w:p>
        </w:tc>
        <w:tc>
          <w:tcPr>
            <w:tcW w:w="1562" w:type="dxa"/>
          </w:tcPr>
          <w:p w14:paraId="02562180" w14:textId="7CA4F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3346176.21</w:t>
            </w:r>
          </w:p>
        </w:tc>
        <w:tc>
          <w:tcPr>
            <w:tcW w:w="2134" w:type="dxa"/>
          </w:tcPr>
          <w:p w14:paraId="3D4FEECA" w14:textId="60D61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888A34" w14:textId="10EBD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2AC263" w14:textId="42B902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BBE20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003C4C" w14:textId="56DA8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308</w:t>
            </w:r>
          </w:p>
        </w:tc>
        <w:tc>
          <w:tcPr>
            <w:tcW w:w="1558" w:type="dxa"/>
          </w:tcPr>
          <w:p w14:paraId="79161B6E" w14:textId="18DB8E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728822.90</w:t>
            </w:r>
          </w:p>
        </w:tc>
        <w:tc>
          <w:tcPr>
            <w:tcW w:w="1562" w:type="dxa"/>
          </w:tcPr>
          <w:p w14:paraId="60273369" w14:textId="39F22D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3346179.27</w:t>
            </w:r>
          </w:p>
        </w:tc>
        <w:tc>
          <w:tcPr>
            <w:tcW w:w="2134" w:type="dxa"/>
          </w:tcPr>
          <w:p w14:paraId="5AEC24ED" w14:textId="1ABDEB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517383" w14:textId="0310C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C93325" w14:textId="3574C6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E236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CA897" w14:textId="5D5E8E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</w:tcPr>
          <w:p w14:paraId="718C937A" w14:textId="0F8322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728821.34</w:t>
            </w:r>
          </w:p>
        </w:tc>
        <w:tc>
          <w:tcPr>
            <w:tcW w:w="1562" w:type="dxa"/>
          </w:tcPr>
          <w:p w14:paraId="39029B5E" w14:textId="34DA39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3346183.70</w:t>
            </w:r>
          </w:p>
        </w:tc>
        <w:tc>
          <w:tcPr>
            <w:tcW w:w="2134" w:type="dxa"/>
          </w:tcPr>
          <w:p w14:paraId="340F3C24" w14:textId="32CCC0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83067F" w14:textId="73F1BD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9D12AD" w14:textId="1BF4F4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851E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7680F6" w14:textId="07DE04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0</w:t>
            </w:r>
          </w:p>
        </w:tc>
        <w:tc>
          <w:tcPr>
            <w:tcW w:w="1558" w:type="dxa"/>
          </w:tcPr>
          <w:p w14:paraId="2D3E1C02" w14:textId="6B59DC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728808.84</w:t>
            </w:r>
          </w:p>
        </w:tc>
        <w:tc>
          <w:tcPr>
            <w:tcW w:w="1562" w:type="dxa"/>
          </w:tcPr>
          <w:p w14:paraId="42C54CDF" w14:textId="71735C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3346165.80</w:t>
            </w:r>
          </w:p>
        </w:tc>
        <w:tc>
          <w:tcPr>
            <w:tcW w:w="2134" w:type="dxa"/>
          </w:tcPr>
          <w:p w14:paraId="2622E02E" w14:textId="71A2D0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FEFE08" w14:textId="0E3809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645106" w14:textId="16CE3E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117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9294AD" w14:textId="1A9D3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555E7F12" w14:textId="1D002A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728803.01</w:t>
            </w:r>
          </w:p>
        </w:tc>
        <w:tc>
          <w:tcPr>
            <w:tcW w:w="1562" w:type="dxa"/>
          </w:tcPr>
          <w:p w14:paraId="253DC7A8" w14:textId="2A755A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3346155.66</w:t>
            </w:r>
          </w:p>
        </w:tc>
        <w:tc>
          <w:tcPr>
            <w:tcW w:w="2134" w:type="dxa"/>
          </w:tcPr>
          <w:p w14:paraId="4E214402" w14:textId="731BBE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3AE19B" w14:textId="0A7859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EDF232" w14:textId="45FDF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5872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E5F5C1" w14:textId="003430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2</w:t>
            </w:r>
          </w:p>
        </w:tc>
        <w:tc>
          <w:tcPr>
            <w:tcW w:w="1558" w:type="dxa"/>
          </w:tcPr>
          <w:p w14:paraId="2611AFCD" w14:textId="6D2B62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728797.59</w:t>
            </w:r>
          </w:p>
        </w:tc>
        <w:tc>
          <w:tcPr>
            <w:tcW w:w="1562" w:type="dxa"/>
          </w:tcPr>
          <w:p w14:paraId="0F921847" w14:textId="346D1B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3346154.51</w:t>
            </w:r>
          </w:p>
        </w:tc>
        <w:tc>
          <w:tcPr>
            <w:tcW w:w="2134" w:type="dxa"/>
          </w:tcPr>
          <w:p w14:paraId="72BA163C" w14:textId="58C846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F3EFB5" w14:textId="163609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3FF2F6" w14:textId="3218F8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7E1D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1FD805" w14:textId="7948D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3</w:t>
            </w:r>
          </w:p>
        </w:tc>
        <w:tc>
          <w:tcPr>
            <w:tcW w:w="1558" w:type="dxa"/>
          </w:tcPr>
          <w:p w14:paraId="7DAF10D4" w14:textId="7A794C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728793.72</w:t>
            </w:r>
          </w:p>
        </w:tc>
        <w:tc>
          <w:tcPr>
            <w:tcW w:w="1562" w:type="dxa"/>
          </w:tcPr>
          <w:p w14:paraId="40258D20" w14:textId="1A897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3346156.89</w:t>
            </w:r>
          </w:p>
        </w:tc>
        <w:tc>
          <w:tcPr>
            <w:tcW w:w="2134" w:type="dxa"/>
          </w:tcPr>
          <w:p w14:paraId="7BA3E50E" w14:textId="27EB97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974185" w14:textId="141EF3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B979B0" w14:textId="026A50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1C53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BC41FA" w14:textId="6ECBB9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  <w:r>
              <w:rPr>
                <w:sz w:val="18"/>
              </w:rPr>
              <w:t>4</w:t>
            </w:r>
          </w:p>
        </w:tc>
        <w:tc>
          <w:tcPr>
            <w:tcW w:w="1558" w:type="dxa"/>
          </w:tcPr>
          <w:p w14:paraId="413BE3B2" w14:textId="188FDC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728782.18</w:t>
            </w:r>
          </w:p>
        </w:tc>
        <w:tc>
          <w:tcPr>
            <w:tcW w:w="1562" w:type="dxa"/>
          </w:tcPr>
          <w:p w14:paraId="319AEF45" w14:textId="6205DA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3346152.91</w:t>
            </w:r>
          </w:p>
        </w:tc>
        <w:tc>
          <w:tcPr>
            <w:tcW w:w="2134" w:type="dxa"/>
          </w:tcPr>
          <w:p w14:paraId="1FD9E81C" w14:textId="159BCD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AA3CF0" w14:textId="151AC9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07097" w14:textId="3FB8EB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6515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0B87D" w14:textId="39EDA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558" w:type="dxa"/>
          </w:tcPr>
          <w:p w14:paraId="3E823BA6" w14:textId="6E1722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728784.38</w:t>
            </w:r>
          </w:p>
        </w:tc>
        <w:tc>
          <w:tcPr>
            <w:tcW w:w="1562" w:type="dxa"/>
          </w:tcPr>
          <w:p w14:paraId="2537178A" w14:textId="08918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>
              <w:rPr>
                <w:sz w:val="18"/>
              </w:rPr>
              <w:t>3346147.21</w:t>
            </w:r>
          </w:p>
        </w:tc>
        <w:tc>
          <w:tcPr>
            <w:tcW w:w="2134" w:type="dxa"/>
          </w:tcPr>
          <w:p w14:paraId="4D8EC081" w14:textId="52A9C1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7BF79E" w14:textId="5573F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D751AC" w14:textId="5C3B55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11450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E553AF" w14:textId="4F9124AF" w:rsidR="0082717B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</w:tcPr>
          <w:p w14:paraId="53C81F4A" w14:textId="0E3927F1" w:rsidR="0082717B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728788.02</w:t>
            </w:r>
          </w:p>
        </w:tc>
        <w:tc>
          <w:tcPr>
            <w:tcW w:w="1562" w:type="dxa"/>
          </w:tcPr>
          <w:p w14:paraId="3F6534FF" w14:textId="41BDFE46" w:rsidR="0082717B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3346137.77</w:t>
            </w:r>
          </w:p>
        </w:tc>
        <w:tc>
          <w:tcPr>
            <w:tcW w:w="2134" w:type="dxa"/>
          </w:tcPr>
          <w:p w14:paraId="28AEEFAF" w14:textId="30D0A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DC645" w14:textId="4F8A02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1C19AA" w14:textId="7C7F05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5D62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CFFCD" w14:textId="4C940B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</w:tcPr>
          <w:p w14:paraId="1DCE1D0A" w14:textId="667761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728803.15</w:t>
            </w:r>
          </w:p>
        </w:tc>
        <w:tc>
          <w:tcPr>
            <w:tcW w:w="1562" w:type="dxa"/>
          </w:tcPr>
          <w:p w14:paraId="073CB9A4" w14:textId="0CF2F5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3346131.31</w:t>
            </w:r>
          </w:p>
        </w:tc>
        <w:tc>
          <w:tcPr>
            <w:tcW w:w="2134" w:type="dxa"/>
          </w:tcPr>
          <w:p w14:paraId="3FAA741D" w14:textId="5FB71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354478" w14:textId="0D5572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907174" w14:textId="221C8D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C0A6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AFE8B6" w14:textId="3ABC26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</w:tcPr>
          <w:p w14:paraId="007F5275" w14:textId="5F0F13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728809.15</w:t>
            </w:r>
          </w:p>
        </w:tc>
        <w:tc>
          <w:tcPr>
            <w:tcW w:w="1562" w:type="dxa"/>
          </w:tcPr>
          <w:p w14:paraId="2F8AF8CB" w14:textId="607C72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3346119.13</w:t>
            </w:r>
          </w:p>
        </w:tc>
        <w:tc>
          <w:tcPr>
            <w:tcW w:w="2134" w:type="dxa"/>
          </w:tcPr>
          <w:p w14:paraId="0177569F" w14:textId="214CAD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42CCB1" w14:textId="15B102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B389F7" w14:textId="42B5D0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2D60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F08E8" w14:textId="38EA85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</w:tcPr>
          <w:p w14:paraId="65156A18" w14:textId="181669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728804.99</w:t>
            </w:r>
          </w:p>
        </w:tc>
        <w:tc>
          <w:tcPr>
            <w:tcW w:w="1562" w:type="dxa"/>
          </w:tcPr>
          <w:p w14:paraId="0194154E" w14:textId="2EE4D8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3346100.79</w:t>
            </w:r>
          </w:p>
        </w:tc>
        <w:tc>
          <w:tcPr>
            <w:tcW w:w="2134" w:type="dxa"/>
          </w:tcPr>
          <w:p w14:paraId="29020B1B" w14:textId="1C5D09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70E65F" w14:textId="384F0B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42AE81" w14:textId="4B75D5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E610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70668C" w14:textId="7A25F7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</w:tcPr>
          <w:p w14:paraId="611AF01C" w14:textId="1D8FEC5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728808.53</w:t>
            </w:r>
          </w:p>
        </w:tc>
        <w:tc>
          <w:tcPr>
            <w:tcW w:w="1562" w:type="dxa"/>
          </w:tcPr>
          <w:p w14:paraId="617A478C" w14:textId="356A0C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3346087.46</w:t>
            </w:r>
          </w:p>
        </w:tc>
        <w:tc>
          <w:tcPr>
            <w:tcW w:w="2134" w:type="dxa"/>
          </w:tcPr>
          <w:p w14:paraId="2B17BCD9" w14:textId="407D27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49564" w14:textId="1C4FD5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D3FEE2" w14:textId="3DB49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EA9E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13D695" w14:textId="24C543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</w:tcPr>
          <w:p w14:paraId="341BE440" w14:textId="3EC05D8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728807.30</w:t>
            </w:r>
          </w:p>
        </w:tc>
        <w:tc>
          <w:tcPr>
            <w:tcW w:w="1562" w:type="dxa"/>
          </w:tcPr>
          <w:p w14:paraId="2D104816" w14:textId="74D160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3346074.64</w:t>
            </w:r>
          </w:p>
        </w:tc>
        <w:tc>
          <w:tcPr>
            <w:tcW w:w="2134" w:type="dxa"/>
          </w:tcPr>
          <w:p w14:paraId="64AA4FDA" w14:textId="1F60D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6528E" w14:textId="614B83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5A1528" w14:textId="28F8A1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093C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B61734" w14:textId="1A656F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</w:tcPr>
          <w:p w14:paraId="1FA51C81" w14:textId="407BFF5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728804.63</w:t>
            </w:r>
          </w:p>
        </w:tc>
        <w:tc>
          <w:tcPr>
            <w:tcW w:w="1562" w:type="dxa"/>
          </w:tcPr>
          <w:p w14:paraId="1C434906" w14:textId="7000C0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3346070.58</w:t>
            </w:r>
          </w:p>
        </w:tc>
        <w:tc>
          <w:tcPr>
            <w:tcW w:w="2134" w:type="dxa"/>
          </w:tcPr>
          <w:p w14:paraId="5C551B95" w14:textId="67DED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100A01" w14:textId="6AF7FE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5CB144" w14:textId="46E92D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33A5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53FA1F" w14:textId="706135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</w:tcPr>
          <w:p w14:paraId="4EAF4257" w14:textId="5C4BA8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728804.05</w:t>
            </w:r>
          </w:p>
        </w:tc>
        <w:tc>
          <w:tcPr>
            <w:tcW w:w="1562" w:type="dxa"/>
          </w:tcPr>
          <w:p w14:paraId="3490DD98" w14:textId="5D9129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3346064.28</w:t>
            </w:r>
          </w:p>
        </w:tc>
        <w:tc>
          <w:tcPr>
            <w:tcW w:w="2134" w:type="dxa"/>
          </w:tcPr>
          <w:p w14:paraId="3491EFD4" w14:textId="24EF9E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DAA6929" w14:textId="17A74F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13F3B" w14:textId="08AB71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A29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E9585E" w14:textId="78752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</w:tcPr>
          <w:p w14:paraId="18EFDF00" w14:textId="425C396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728808.60</w:t>
            </w:r>
          </w:p>
        </w:tc>
        <w:tc>
          <w:tcPr>
            <w:tcW w:w="1562" w:type="dxa"/>
          </w:tcPr>
          <w:p w14:paraId="454AB61A" w14:textId="67126A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3346056.36</w:t>
            </w:r>
          </w:p>
        </w:tc>
        <w:tc>
          <w:tcPr>
            <w:tcW w:w="2134" w:type="dxa"/>
          </w:tcPr>
          <w:p w14:paraId="5E38D8A3" w14:textId="4897FA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DBD336" w14:textId="0964DF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428AF9" w14:textId="7DED33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87A3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040BA" w14:textId="0DA7EC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</w:tcPr>
          <w:p w14:paraId="47DFF8A9" w14:textId="7E1770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728811.73</w:t>
            </w:r>
          </w:p>
        </w:tc>
        <w:tc>
          <w:tcPr>
            <w:tcW w:w="1562" w:type="dxa"/>
          </w:tcPr>
          <w:p w14:paraId="7653441B" w14:textId="643E5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3346045.15</w:t>
            </w:r>
          </w:p>
        </w:tc>
        <w:tc>
          <w:tcPr>
            <w:tcW w:w="2134" w:type="dxa"/>
          </w:tcPr>
          <w:p w14:paraId="7368C268" w14:textId="46B97B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F700B3" w14:textId="54BD14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E2A2AD" w14:textId="74D369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86C8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898A87" w14:textId="25B8FF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</w:tcPr>
          <w:p w14:paraId="01944FFD" w14:textId="45200D4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728815.03</w:t>
            </w:r>
          </w:p>
        </w:tc>
        <w:tc>
          <w:tcPr>
            <w:tcW w:w="1562" w:type="dxa"/>
          </w:tcPr>
          <w:p w14:paraId="31CD4273" w14:textId="79A9F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3346034.48</w:t>
            </w:r>
          </w:p>
        </w:tc>
        <w:tc>
          <w:tcPr>
            <w:tcW w:w="2134" w:type="dxa"/>
          </w:tcPr>
          <w:p w14:paraId="2A7B0FB2" w14:textId="082B87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5DD71" w14:textId="09011D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D1BF8" w14:textId="0AE19B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A525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5B26B5" w14:textId="6FAC2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</w:tcPr>
          <w:p w14:paraId="56E8BAA1" w14:textId="3B0899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728822.24</w:t>
            </w:r>
          </w:p>
        </w:tc>
        <w:tc>
          <w:tcPr>
            <w:tcW w:w="1562" w:type="dxa"/>
          </w:tcPr>
          <w:p w14:paraId="394C9A44" w14:textId="53E940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3346017.81</w:t>
            </w:r>
          </w:p>
        </w:tc>
        <w:tc>
          <w:tcPr>
            <w:tcW w:w="2134" w:type="dxa"/>
          </w:tcPr>
          <w:p w14:paraId="4AC6EC22" w14:textId="364BBB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5DAE7D" w14:textId="1265B4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FBDEF5" w14:textId="62B790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CC26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835159" w14:textId="46DF85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</w:tcPr>
          <w:p w14:paraId="57D4AE7A" w14:textId="0806AF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728827.99</w:t>
            </w:r>
          </w:p>
        </w:tc>
        <w:tc>
          <w:tcPr>
            <w:tcW w:w="1562" w:type="dxa"/>
          </w:tcPr>
          <w:p w14:paraId="153674C9" w14:textId="037E1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3346013.20</w:t>
            </w:r>
          </w:p>
        </w:tc>
        <w:tc>
          <w:tcPr>
            <w:tcW w:w="2134" w:type="dxa"/>
          </w:tcPr>
          <w:p w14:paraId="652AFD29" w14:textId="177AB4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3F0C4D" w14:textId="597DD6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C7A9DC" w14:textId="4B932F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D766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380602" w14:textId="1E7CFB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</w:tcPr>
          <w:p w14:paraId="4B4B6486" w14:textId="3BC1BC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728831.51</w:t>
            </w:r>
          </w:p>
        </w:tc>
        <w:tc>
          <w:tcPr>
            <w:tcW w:w="1562" w:type="dxa"/>
          </w:tcPr>
          <w:p w14:paraId="265C54CE" w14:textId="12797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3346008.62</w:t>
            </w:r>
          </w:p>
        </w:tc>
        <w:tc>
          <w:tcPr>
            <w:tcW w:w="2134" w:type="dxa"/>
          </w:tcPr>
          <w:p w14:paraId="3F2E1A6F" w14:textId="59F8D8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8E59F" w14:textId="3A9FAB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E4DE1AC" w14:textId="1A87A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F80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A77C26" w14:textId="1204B3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</w:tcPr>
          <w:p w14:paraId="4C52B697" w14:textId="5961CB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728831.75</w:t>
            </w:r>
          </w:p>
        </w:tc>
        <w:tc>
          <w:tcPr>
            <w:tcW w:w="1562" w:type="dxa"/>
          </w:tcPr>
          <w:p w14:paraId="1C339134" w14:textId="17C9E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3346003.99</w:t>
            </w:r>
          </w:p>
        </w:tc>
        <w:tc>
          <w:tcPr>
            <w:tcW w:w="2134" w:type="dxa"/>
          </w:tcPr>
          <w:p w14:paraId="01564346" w14:textId="37535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5F7D90" w14:textId="13AE00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0F2CE" w14:textId="1566C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B4EE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540FA" w14:textId="4A4134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</w:tcPr>
          <w:p w14:paraId="114A8EA4" w14:textId="428AF5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728832.61</w:t>
            </w:r>
          </w:p>
        </w:tc>
        <w:tc>
          <w:tcPr>
            <w:tcW w:w="1562" w:type="dxa"/>
          </w:tcPr>
          <w:p w14:paraId="744ED88E" w14:textId="67F31A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3345989.57</w:t>
            </w:r>
          </w:p>
        </w:tc>
        <w:tc>
          <w:tcPr>
            <w:tcW w:w="2134" w:type="dxa"/>
          </w:tcPr>
          <w:p w14:paraId="0FD6BB85" w14:textId="743FBE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E4A16D" w14:textId="4C76A7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11B0B5" w14:textId="7F1763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08E3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E1E6E3" w14:textId="2206CB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</w:tcPr>
          <w:p w14:paraId="3D637E83" w14:textId="79B1965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728840.80</w:t>
            </w:r>
          </w:p>
        </w:tc>
        <w:tc>
          <w:tcPr>
            <w:tcW w:w="1562" w:type="dxa"/>
          </w:tcPr>
          <w:p w14:paraId="2CF93E95" w14:textId="2CE0A9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3345972.82</w:t>
            </w:r>
          </w:p>
        </w:tc>
        <w:tc>
          <w:tcPr>
            <w:tcW w:w="2134" w:type="dxa"/>
          </w:tcPr>
          <w:p w14:paraId="70E2AF8B" w14:textId="41DBE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756A65" w14:textId="2B5DDD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7F8B1F" w14:textId="4B016B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65E7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4EC216" w14:textId="017D0F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</w:tcPr>
          <w:p w14:paraId="7A7899C2" w14:textId="35B968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728856.37</w:t>
            </w:r>
          </w:p>
        </w:tc>
        <w:tc>
          <w:tcPr>
            <w:tcW w:w="1562" w:type="dxa"/>
          </w:tcPr>
          <w:p w14:paraId="7FAFAA86" w14:textId="24E64E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3345951.22</w:t>
            </w:r>
          </w:p>
        </w:tc>
        <w:tc>
          <w:tcPr>
            <w:tcW w:w="2134" w:type="dxa"/>
          </w:tcPr>
          <w:p w14:paraId="112DCB0C" w14:textId="326A9D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34249" w14:textId="3F313D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2A377" w14:textId="5F166C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2711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D8FEB5" w14:textId="4EDE67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</w:tcPr>
          <w:p w14:paraId="69B03F84" w14:textId="4541F0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728868.50</w:t>
            </w:r>
          </w:p>
        </w:tc>
        <w:tc>
          <w:tcPr>
            <w:tcW w:w="1562" w:type="dxa"/>
          </w:tcPr>
          <w:p w14:paraId="29819C06" w14:textId="0DA6F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3345946.67</w:t>
            </w:r>
          </w:p>
        </w:tc>
        <w:tc>
          <w:tcPr>
            <w:tcW w:w="2134" w:type="dxa"/>
          </w:tcPr>
          <w:p w14:paraId="6C4B4953" w14:textId="590218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48E95E" w14:textId="406C0F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B2D8A7F" w14:textId="0C94E7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F2B0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8C342E" w14:textId="5877FD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</w:tcPr>
          <w:p w14:paraId="58BAC29E" w14:textId="0E32E1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728874.84</w:t>
            </w:r>
          </w:p>
        </w:tc>
        <w:tc>
          <w:tcPr>
            <w:tcW w:w="1562" w:type="dxa"/>
          </w:tcPr>
          <w:p w14:paraId="0FC9159F" w14:textId="50F6D5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3345942.59</w:t>
            </w:r>
          </w:p>
        </w:tc>
        <w:tc>
          <w:tcPr>
            <w:tcW w:w="2134" w:type="dxa"/>
          </w:tcPr>
          <w:p w14:paraId="304F2FA8" w14:textId="28692C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E41107" w14:textId="65E868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6E20F2" w14:textId="20084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8B2A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02E365" w14:textId="18DFFD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</w:tcPr>
          <w:p w14:paraId="49DA6A77" w14:textId="6419E3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728899.35</w:t>
            </w:r>
          </w:p>
        </w:tc>
        <w:tc>
          <w:tcPr>
            <w:tcW w:w="1562" w:type="dxa"/>
          </w:tcPr>
          <w:p w14:paraId="5B3329BA" w14:textId="50478F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3345936.98</w:t>
            </w:r>
          </w:p>
        </w:tc>
        <w:tc>
          <w:tcPr>
            <w:tcW w:w="2134" w:type="dxa"/>
          </w:tcPr>
          <w:p w14:paraId="54D49DE2" w14:textId="6455D8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B9D4B8" w14:textId="4C61B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28D15" w14:textId="5B3E6E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EB355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9754CB" w14:textId="516AD1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</w:tcPr>
          <w:p w14:paraId="6C9CD8DE" w14:textId="09FAD0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728913.32</w:t>
            </w:r>
          </w:p>
        </w:tc>
        <w:tc>
          <w:tcPr>
            <w:tcW w:w="1562" w:type="dxa"/>
          </w:tcPr>
          <w:p w14:paraId="5838B6DB" w14:textId="760DA7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3345938.29</w:t>
            </w:r>
          </w:p>
        </w:tc>
        <w:tc>
          <w:tcPr>
            <w:tcW w:w="2134" w:type="dxa"/>
          </w:tcPr>
          <w:p w14:paraId="12CBD34B" w14:textId="04E356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58EA8" w14:textId="207EFA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EE9587" w14:textId="426BAA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1D37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7FF08" w14:textId="6CF9C6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</w:tcPr>
          <w:p w14:paraId="183FBFEF" w14:textId="453430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728914.43</w:t>
            </w:r>
          </w:p>
        </w:tc>
        <w:tc>
          <w:tcPr>
            <w:tcW w:w="1562" w:type="dxa"/>
          </w:tcPr>
          <w:p w14:paraId="60B2E833" w14:textId="7E3A04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3345931.86</w:t>
            </w:r>
          </w:p>
        </w:tc>
        <w:tc>
          <w:tcPr>
            <w:tcW w:w="2134" w:type="dxa"/>
          </w:tcPr>
          <w:p w14:paraId="4A82C518" w14:textId="12D9D9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CFF806" w14:textId="4A71FC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6AAA89" w14:textId="11FEB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EE4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D1E0F9" w14:textId="6B7AA1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</w:tcPr>
          <w:p w14:paraId="27B095E9" w14:textId="5A96AC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728921.59</w:t>
            </w:r>
          </w:p>
        </w:tc>
        <w:tc>
          <w:tcPr>
            <w:tcW w:w="1562" w:type="dxa"/>
          </w:tcPr>
          <w:p w14:paraId="3C73E33C" w14:textId="616D00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3345915.14</w:t>
            </w:r>
          </w:p>
        </w:tc>
        <w:tc>
          <w:tcPr>
            <w:tcW w:w="2134" w:type="dxa"/>
          </w:tcPr>
          <w:p w14:paraId="44E15B99" w14:textId="2DCAA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83DE84" w14:textId="52CF75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FC30F1" w14:textId="7BE900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102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77C082" w14:textId="177497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</w:tcPr>
          <w:p w14:paraId="62212C97" w14:textId="6EE140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728921.72</w:t>
            </w:r>
          </w:p>
        </w:tc>
        <w:tc>
          <w:tcPr>
            <w:tcW w:w="1562" w:type="dxa"/>
          </w:tcPr>
          <w:p w14:paraId="2DB8963E" w14:textId="527D18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3345908.14</w:t>
            </w:r>
          </w:p>
        </w:tc>
        <w:tc>
          <w:tcPr>
            <w:tcW w:w="2134" w:type="dxa"/>
          </w:tcPr>
          <w:p w14:paraId="1D6885E4" w14:textId="2421ED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E54C9A" w14:textId="44938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B88270" w14:textId="6BB926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5796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398B75" w14:textId="252FD8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</w:tcPr>
          <w:p w14:paraId="2EA7AD32" w14:textId="378ED6C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728922.53</w:t>
            </w:r>
          </w:p>
        </w:tc>
        <w:tc>
          <w:tcPr>
            <w:tcW w:w="1562" w:type="dxa"/>
          </w:tcPr>
          <w:p w14:paraId="71AC18A6" w14:textId="7DD2F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3345896.24</w:t>
            </w:r>
          </w:p>
        </w:tc>
        <w:tc>
          <w:tcPr>
            <w:tcW w:w="2134" w:type="dxa"/>
          </w:tcPr>
          <w:p w14:paraId="723A8F10" w14:textId="20D91E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8F5545" w14:textId="447C01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706AA" w14:textId="643FA2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965E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4DDCB9" w14:textId="63A580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</w:tcPr>
          <w:p w14:paraId="381967D2" w14:textId="5F40E73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728924.16</w:t>
            </w:r>
          </w:p>
        </w:tc>
        <w:tc>
          <w:tcPr>
            <w:tcW w:w="1562" w:type="dxa"/>
          </w:tcPr>
          <w:p w14:paraId="41B0A91F" w14:textId="57F385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3345882.94</w:t>
            </w:r>
          </w:p>
        </w:tc>
        <w:tc>
          <w:tcPr>
            <w:tcW w:w="2134" w:type="dxa"/>
          </w:tcPr>
          <w:p w14:paraId="3154EF31" w14:textId="345AE2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68F7FB" w14:textId="1DA302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E0F1B" w14:textId="11B15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1C1B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1D5B1" w14:textId="515F1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343</w:t>
            </w:r>
          </w:p>
        </w:tc>
        <w:tc>
          <w:tcPr>
            <w:tcW w:w="1558" w:type="dxa"/>
          </w:tcPr>
          <w:p w14:paraId="0FCFCDBB" w14:textId="492506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728928.50</w:t>
            </w:r>
          </w:p>
        </w:tc>
        <w:tc>
          <w:tcPr>
            <w:tcW w:w="1562" w:type="dxa"/>
          </w:tcPr>
          <w:p w14:paraId="32143E06" w14:textId="2C70C8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3345865.01</w:t>
            </w:r>
          </w:p>
        </w:tc>
        <w:tc>
          <w:tcPr>
            <w:tcW w:w="2134" w:type="dxa"/>
          </w:tcPr>
          <w:p w14:paraId="4D9C43C5" w14:textId="7DCFF1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E0C35D" w14:textId="2D76C5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B3CF15" w14:textId="40856D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5C3A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C67987" w14:textId="6B48AE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</w:tcPr>
          <w:p w14:paraId="1330CFF7" w14:textId="5E4FD1A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728938.34</w:t>
            </w:r>
          </w:p>
        </w:tc>
        <w:tc>
          <w:tcPr>
            <w:tcW w:w="1562" w:type="dxa"/>
          </w:tcPr>
          <w:p w14:paraId="52A6F8BE" w14:textId="372B3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3345844.47</w:t>
            </w:r>
          </w:p>
        </w:tc>
        <w:tc>
          <w:tcPr>
            <w:tcW w:w="2134" w:type="dxa"/>
          </w:tcPr>
          <w:p w14:paraId="6AA182D6" w14:textId="10404B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254892" w14:textId="0DADB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5DFA68" w14:textId="5B6152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77DC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E1F1FD" w14:textId="645230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</w:tcPr>
          <w:p w14:paraId="4E0D535F" w14:textId="4017B1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728957.46</w:t>
            </w:r>
          </w:p>
        </w:tc>
        <w:tc>
          <w:tcPr>
            <w:tcW w:w="1562" w:type="dxa"/>
          </w:tcPr>
          <w:p w14:paraId="704442E5" w14:textId="67FFF8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3345825.34</w:t>
            </w:r>
          </w:p>
        </w:tc>
        <w:tc>
          <w:tcPr>
            <w:tcW w:w="2134" w:type="dxa"/>
          </w:tcPr>
          <w:p w14:paraId="05C72DCD" w14:textId="61DDB7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4C672" w14:textId="11C4D4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DED5E" w14:textId="47249D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C6DD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F556E4" w14:textId="7F27FE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</w:tcPr>
          <w:p w14:paraId="3E136223" w14:textId="3C63DE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728974.10</w:t>
            </w:r>
          </w:p>
        </w:tc>
        <w:tc>
          <w:tcPr>
            <w:tcW w:w="1562" w:type="dxa"/>
          </w:tcPr>
          <w:p w14:paraId="08A8B58E" w14:textId="5E53AA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3345814.20</w:t>
            </w:r>
          </w:p>
        </w:tc>
        <w:tc>
          <w:tcPr>
            <w:tcW w:w="2134" w:type="dxa"/>
          </w:tcPr>
          <w:p w14:paraId="4B49BE16" w14:textId="4AAFA7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0E1FFE" w14:textId="4FBA3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E307C" w14:textId="34F38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5554C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E1BB81" w14:textId="73A167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</w:tcPr>
          <w:p w14:paraId="3CE31250" w14:textId="120E54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728972.64</w:t>
            </w:r>
          </w:p>
        </w:tc>
        <w:tc>
          <w:tcPr>
            <w:tcW w:w="1562" w:type="dxa"/>
          </w:tcPr>
          <w:p w14:paraId="6E4267B8" w14:textId="4AC224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3345798.28</w:t>
            </w:r>
          </w:p>
        </w:tc>
        <w:tc>
          <w:tcPr>
            <w:tcW w:w="2134" w:type="dxa"/>
          </w:tcPr>
          <w:p w14:paraId="0491E3D3" w14:textId="14F8ED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DDD15E" w14:textId="2CB593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5FA6F" w14:textId="4CEA28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B1142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1AE307" w14:textId="215E69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</w:tcPr>
          <w:p w14:paraId="758478A7" w14:textId="3E02CE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728975.00</w:t>
            </w:r>
          </w:p>
        </w:tc>
        <w:tc>
          <w:tcPr>
            <w:tcW w:w="1562" w:type="dxa"/>
          </w:tcPr>
          <w:p w14:paraId="76159B45" w14:textId="0CC79D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3345785.11</w:t>
            </w:r>
          </w:p>
        </w:tc>
        <w:tc>
          <w:tcPr>
            <w:tcW w:w="2134" w:type="dxa"/>
          </w:tcPr>
          <w:p w14:paraId="35F2A8F8" w14:textId="60F02D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8F228" w14:textId="790C8B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7ECDFC" w14:textId="714F23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D9C6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504105" w14:textId="0EB01F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</w:tcPr>
          <w:p w14:paraId="43DB17EF" w14:textId="15AE8EB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728969.32</w:t>
            </w:r>
          </w:p>
        </w:tc>
        <w:tc>
          <w:tcPr>
            <w:tcW w:w="1562" w:type="dxa"/>
          </w:tcPr>
          <w:p w14:paraId="473211BA" w14:textId="64A5DA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3345768.04</w:t>
            </w:r>
          </w:p>
        </w:tc>
        <w:tc>
          <w:tcPr>
            <w:tcW w:w="2134" w:type="dxa"/>
          </w:tcPr>
          <w:p w14:paraId="66DEE79B" w14:textId="49CE49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6819C0" w14:textId="09F1A1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B09892" w14:textId="15C2F5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580A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E03C5C" w14:textId="408D8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</w:tcPr>
          <w:p w14:paraId="5278697E" w14:textId="10EFF7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728975.82</w:t>
            </w:r>
          </w:p>
        </w:tc>
        <w:tc>
          <w:tcPr>
            <w:tcW w:w="1562" w:type="dxa"/>
          </w:tcPr>
          <w:p w14:paraId="7073D8F8" w14:textId="61032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3345750.14</w:t>
            </w:r>
          </w:p>
        </w:tc>
        <w:tc>
          <w:tcPr>
            <w:tcW w:w="2134" w:type="dxa"/>
          </w:tcPr>
          <w:p w14:paraId="275785E6" w14:textId="5100EF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B8A04B" w14:textId="2BFBC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EA51FC" w14:textId="7421FB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91E7B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8BA582" w14:textId="64744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</w:tcPr>
          <w:p w14:paraId="35591537" w14:textId="5C75C1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728977.53</w:t>
            </w:r>
          </w:p>
        </w:tc>
        <w:tc>
          <w:tcPr>
            <w:tcW w:w="1562" w:type="dxa"/>
          </w:tcPr>
          <w:p w14:paraId="358FA02B" w14:textId="2C9DE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3345733.31</w:t>
            </w:r>
          </w:p>
        </w:tc>
        <w:tc>
          <w:tcPr>
            <w:tcW w:w="2134" w:type="dxa"/>
          </w:tcPr>
          <w:p w14:paraId="62006C82" w14:textId="40FDDD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4F9DBA" w14:textId="66147A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62D4FF" w14:textId="3AB80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AA63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2B3C7F" w14:textId="2FC0D0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</w:tcPr>
          <w:p w14:paraId="72BC8D28" w14:textId="1313661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728986.95</w:t>
            </w:r>
          </w:p>
        </w:tc>
        <w:tc>
          <w:tcPr>
            <w:tcW w:w="1562" w:type="dxa"/>
          </w:tcPr>
          <w:p w14:paraId="46801A23" w14:textId="6A3FDB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3345709.47</w:t>
            </w:r>
          </w:p>
        </w:tc>
        <w:tc>
          <w:tcPr>
            <w:tcW w:w="2134" w:type="dxa"/>
          </w:tcPr>
          <w:p w14:paraId="3B779798" w14:textId="2EC8BD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FF64C1" w14:textId="66092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C92557" w14:textId="08D506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BD44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FC454E" w14:textId="32EF1D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</w:tcPr>
          <w:p w14:paraId="27FB8CB7" w14:textId="1A5DEB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728990.79</w:t>
            </w:r>
          </w:p>
        </w:tc>
        <w:tc>
          <w:tcPr>
            <w:tcW w:w="1562" w:type="dxa"/>
          </w:tcPr>
          <w:p w14:paraId="785217FA" w14:textId="20149B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3345698.07</w:t>
            </w:r>
          </w:p>
        </w:tc>
        <w:tc>
          <w:tcPr>
            <w:tcW w:w="2134" w:type="dxa"/>
          </w:tcPr>
          <w:p w14:paraId="006EC750" w14:textId="51AA01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E0F459" w14:textId="021AD3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0ABB39" w14:textId="5A2ADD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E56C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3544B" w14:textId="48760E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</w:tcPr>
          <w:p w14:paraId="7105AABE" w14:textId="7412EE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729001.01</w:t>
            </w:r>
          </w:p>
        </w:tc>
        <w:tc>
          <w:tcPr>
            <w:tcW w:w="1562" w:type="dxa"/>
          </w:tcPr>
          <w:p w14:paraId="017431A4" w14:textId="15655A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3345682.73</w:t>
            </w:r>
          </w:p>
        </w:tc>
        <w:tc>
          <w:tcPr>
            <w:tcW w:w="2134" w:type="dxa"/>
          </w:tcPr>
          <w:p w14:paraId="61A1025E" w14:textId="6C4E0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E4CD47" w14:textId="0888E7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A40F21" w14:textId="0731F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B612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C343C7" w14:textId="5CF4A9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</w:tcPr>
          <w:p w14:paraId="6C0C1BDB" w14:textId="3118D5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729015.66</w:t>
            </w:r>
          </w:p>
        </w:tc>
        <w:tc>
          <w:tcPr>
            <w:tcW w:w="1562" w:type="dxa"/>
          </w:tcPr>
          <w:p w14:paraId="27959659" w14:textId="20CFA6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3345666.82</w:t>
            </w:r>
          </w:p>
        </w:tc>
        <w:tc>
          <w:tcPr>
            <w:tcW w:w="2134" w:type="dxa"/>
          </w:tcPr>
          <w:p w14:paraId="30B59C7D" w14:textId="5923A1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413E2D" w14:textId="46EA95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FB2B39" w14:textId="3081FF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07A1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90772C" w14:textId="25DD5D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</w:tcPr>
          <w:p w14:paraId="2F38BECF" w14:textId="3866DF0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729034.62</w:t>
            </w:r>
          </w:p>
        </w:tc>
        <w:tc>
          <w:tcPr>
            <w:tcW w:w="1562" w:type="dxa"/>
          </w:tcPr>
          <w:p w14:paraId="2EFCCD4A" w14:textId="5D86A6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3345652.59</w:t>
            </w:r>
          </w:p>
        </w:tc>
        <w:tc>
          <w:tcPr>
            <w:tcW w:w="2134" w:type="dxa"/>
          </w:tcPr>
          <w:p w14:paraId="335C4B4D" w14:textId="11B5D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C1A462" w14:textId="086102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C3484" w14:textId="0C9B8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C836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2D9A91" w14:textId="1BD29E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</w:tcPr>
          <w:p w14:paraId="108F8026" w14:textId="7A0487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729037.81</w:t>
            </w:r>
          </w:p>
        </w:tc>
        <w:tc>
          <w:tcPr>
            <w:tcW w:w="1562" w:type="dxa"/>
          </w:tcPr>
          <w:p w14:paraId="6C33F29E" w14:textId="1AD97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3345652.52</w:t>
            </w:r>
          </w:p>
        </w:tc>
        <w:tc>
          <w:tcPr>
            <w:tcW w:w="2134" w:type="dxa"/>
          </w:tcPr>
          <w:p w14:paraId="1FEF75CF" w14:textId="247BB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875AF2" w14:textId="39BE23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B8BA1A" w14:textId="4E68DC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0AB0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DF441F" w14:textId="282BE1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</w:tcPr>
          <w:p w14:paraId="6C4506AA" w14:textId="367918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729042.13</w:t>
            </w:r>
          </w:p>
        </w:tc>
        <w:tc>
          <w:tcPr>
            <w:tcW w:w="1562" w:type="dxa"/>
          </w:tcPr>
          <w:p w14:paraId="2F1DAACF" w14:textId="5E9C49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3345630.95</w:t>
            </w:r>
          </w:p>
        </w:tc>
        <w:tc>
          <w:tcPr>
            <w:tcW w:w="2134" w:type="dxa"/>
          </w:tcPr>
          <w:p w14:paraId="202E9534" w14:textId="2CC8B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1EA2BD" w14:textId="2C62A7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560500" w14:textId="5FC6B3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4ED3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E9C515" w14:textId="560CF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</w:tcPr>
          <w:p w14:paraId="273AA36D" w14:textId="4A1D44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729048.99</w:t>
            </w:r>
          </w:p>
        </w:tc>
        <w:tc>
          <w:tcPr>
            <w:tcW w:w="1562" w:type="dxa"/>
          </w:tcPr>
          <w:p w14:paraId="0F9C5C8D" w14:textId="5FECD2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3345616.42</w:t>
            </w:r>
          </w:p>
        </w:tc>
        <w:tc>
          <w:tcPr>
            <w:tcW w:w="2134" w:type="dxa"/>
          </w:tcPr>
          <w:p w14:paraId="7C97396D" w14:textId="1B4576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3113E" w14:textId="52DE2A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396119" w14:textId="301B6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0BBA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33D5F1" w14:textId="55F9C2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</w:tcPr>
          <w:p w14:paraId="4FA3407D" w14:textId="69A789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729062.96</w:t>
            </w:r>
          </w:p>
        </w:tc>
        <w:tc>
          <w:tcPr>
            <w:tcW w:w="1562" w:type="dxa"/>
          </w:tcPr>
          <w:p w14:paraId="44EDCF41" w14:textId="5B4889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3345592.13</w:t>
            </w:r>
          </w:p>
        </w:tc>
        <w:tc>
          <w:tcPr>
            <w:tcW w:w="2134" w:type="dxa"/>
          </w:tcPr>
          <w:p w14:paraId="7234D444" w14:textId="08CB2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C024DE" w14:textId="756891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355B4" w14:textId="47B41E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C05D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6AA844" w14:textId="09C59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</w:tcPr>
          <w:p w14:paraId="76C62A4B" w14:textId="7B37FB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729068.30</w:t>
            </w:r>
          </w:p>
        </w:tc>
        <w:tc>
          <w:tcPr>
            <w:tcW w:w="1562" w:type="dxa"/>
          </w:tcPr>
          <w:p w14:paraId="2B51672C" w14:textId="2DB203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3345588.45</w:t>
            </w:r>
          </w:p>
        </w:tc>
        <w:tc>
          <w:tcPr>
            <w:tcW w:w="2134" w:type="dxa"/>
          </w:tcPr>
          <w:p w14:paraId="6CEFDA6C" w14:textId="214CCA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B6076" w14:textId="19F7D3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D0790B" w14:textId="53784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97BF5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D16AF5" w14:textId="7194F7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</w:tcPr>
          <w:p w14:paraId="3700ED28" w14:textId="7AF342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729077.40</w:t>
            </w:r>
          </w:p>
        </w:tc>
        <w:tc>
          <w:tcPr>
            <w:tcW w:w="1562" w:type="dxa"/>
          </w:tcPr>
          <w:p w14:paraId="3996DB32" w14:textId="615D19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3345570.15</w:t>
            </w:r>
          </w:p>
        </w:tc>
        <w:tc>
          <w:tcPr>
            <w:tcW w:w="2134" w:type="dxa"/>
          </w:tcPr>
          <w:p w14:paraId="6B63D877" w14:textId="4BAE1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43C1F" w14:textId="716A4B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336ADF" w14:textId="15F03E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7D47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E07FC3" w14:textId="3C35BF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</w:tcPr>
          <w:p w14:paraId="1D926137" w14:textId="7512C8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729077.39</w:t>
            </w:r>
          </w:p>
        </w:tc>
        <w:tc>
          <w:tcPr>
            <w:tcW w:w="1562" w:type="dxa"/>
          </w:tcPr>
          <w:p w14:paraId="13A83ABF" w14:textId="6CA8BF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3345570.09</w:t>
            </w:r>
          </w:p>
        </w:tc>
        <w:tc>
          <w:tcPr>
            <w:tcW w:w="2134" w:type="dxa"/>
          </w:tcPr>
          <w:p w14:paraId="37E27AF8" w14:textId="20D315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943DCF" w14:textId="5CEDD8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13ED25" w14:textId="2B8BF5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7FF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C8D6D6" w14:textId="4382D2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</w:tcPr>
          <w:p w14:paraId="53E68FA8" w14:textId="0CCAA40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729086.02</w:t>
            </w:r>
          </w:p>
        </w:tc>
        <w:tc>
          <w:tcPr>
            <w:tcW w:w="1562" w:type="dxa"/>
          </w:tcPr>
          <w:p w14:paraId="4F21F78C" w14:textId="55024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3345535.95</w:t>
            </w:r>
          </w:p>
        </w:tc>
        <w:tc>
          <w:tcPr>
            <w:tcW w:w="2134" w:type="dxa"/>
          </w:tcPr>
          <w:p w14:paraId="652295B1" w14:textId="537165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58D5A" w14:textId="405016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C9EAB" w14:textId="5B6CB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62A8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0E05D9" w14:textId="50F97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</w:tcPr>
          <w:p w14:paraId="2B0350B7" w14:textId="0CEA0D9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729099.78</w:t>
            </w:r>
          </w:p>
        </w:tc>
        <w:tc>
          <w:tcPr>
            <w:tcW w:w="1562" w:type="dxa"/>
          </w:tcPr>
          <w:p w14:paraId="393C5220" w14:textId="0A18BC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3345528.42</w:t>
            </w:r>
          </w:p>
        </w:tc>
        <w:tc>
          <w:tcPr>
            <w:tcW w:w="2134" w:type="dxa"/>
          </w:tcPr>
          <w:p w14:paraId="5A2760B4" w14:textId="7201F9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B5B361" w14:textId="50C670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F6FD8" w14:textId="67C710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A8E9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A662F1" w14:textId="1911E6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</w:tcPr>
          <w:p w14:paraId="262EA64C" w14:textId="5EB577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729101.28</w:t>
            </w:r>
          </w:p>
        </w:tc>
        <w:tc>
          <w:tcPr>
            <w:tcW w:w="1562" w:type="dxa"/>
          </w:tcPr>
          <w:p w14:paraId="66AE76EA" w14:textId="72BC42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3345523.83</w:t>
            </w:r>
          </w:p>
        </w:tc>
        <w:tc>
          <w:tcPr>
            <w:tcW w:w="2134" w:type="dxa"/>
          </w:tcPr>
          <w:p w14:paraId="4E14EFE2" w14:textId="3B3F09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39B21" w14:textId="7C5860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2F54B" w14:textId="65829A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72C5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607721" w14:textId="350DC8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</w:tcPr>
          <w:p w14:paraId="56C71117" w14:textId="6CC2B3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729120.31</w:t>
            </w:r>
          </w:p>
        </w:tc>
        <w:tc>
          <w:tcPr>
            <w:tcW w:w="1562" w:type="dxa"/>
          </w:tcPr>
          <w:p w14:paraId="2DE792F9" w14:textId="0463EA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3345500.49</w:t>
            </w:r>
          </w:p>
        </w:tc>
        <w:tc>
          <w:tcPr>
            <w:tcW w:w="2134" w:type="dxa"/>
          </w:tcPr>
          <w:p w14:paraId="27FE1859" w14:textId="0816F7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F8E985" w14:textId="741AF5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236F54" w14:textId="494E1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B6EF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3DF3C4" w14:textId="7F0DF0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</w:tcPr>
          <w:p w14:paraId="01BD842B" w14:textId="54BF80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729153.55</w:t>
            </w:r>
          </w:p>
        </w:tc>
        <w:tc>
          <w:tcPr>
            <w:tcW w:w="1562" w:type="dxa"/>
          </w:tcPr>
          <w:p w14:paraId="5E84108E" w14:textId="51AC2E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3345486.53</w:t>
            </w:r>
          </w:p>
        </w:tc>
        <w:tc>
          <w:tcPr>
            <w:tcW w:w="2134" w:type="dxa"/>
          </w:tcPr>
          <w:p w14:paraId="0B7BF481" w14:textId="5580BF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5FA5F9" w14:textId="4743BF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F0245" w14:textId="0D0642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DDB5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94813E" w14:textId="4A8F81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</w:tcPr>
          <w:p w14:paraId="722EDA9F" w14:textId="7E7506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729176.60</w:t>
            </w:r>
          </w:p>
        </w:tc>
        <w:tc>
          <w:tcPr>
            <w:tcW w:w="1562" w:type="dxa"/>
          </w:tcPr>
          <w:p w14:paraId="0A860152" w14:textId="6A91A2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3345483.38</w:t>
            </w:r>
          </w:p>
        </w:tc>
        <w:tc>
          <w:tcPr>
            <w:tcW w:w="2134" w:type="dxa"/>
          </w:tcPr>
          <w:p w14:paraId="51ED6E7F" w14:textId="70125C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B4D176" w14:textId="0B6496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D44EBE" w14:textId="2CFA47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C6F7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ACB539" w14:textId="6C14A0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</w:tcPr>
          <w:p w14:paraId="4CB0FD89" w14:textId="6E5BC0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729185.23</w:t>
            </w:r>
          </w:p>
        </w:tc>
        <w:tc>
          <w:tcPr>
            <w:tcW w:w="1562" w:type="dxa"/>
          </w:tcPr>
          <w:p w14:paraId="3CFB4297" w14:textId="510634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3345484.28</w:t>
            </w:r>
          </w:p>
        </w:tc>
        <w:tc>
          <w:tcPr>
            <w:tcW w:w="2134" w:type="dxa"/>
          </w:tcPr>
          <w:p w14:paraId="0E36822F" w14:textId="762AF0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D0B0E" w14:textId="68527F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0E0AF3" w14:textId="3FDF6E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69FD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16C8FE" w14:textId="353DF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</w:tcPr>
          <w:p w14:paraId="0C297C76" w14:textId="243DE60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729189.86</w:t>
            </w:r>
          </w:p>
        </w:tc>
        <w:tc>
          <w:tcPr>
            <w:tcW w:w="1562" w:type="dxa"/>
          </w:tcPr>
          <w:p w14:paraId="2E987995" w14:textId="75ADB5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3345483.97</w:t>
            </w:r>
          </w:p>
        </w:tc>
        <w:tc>
          <w:tcPr>
            <w:tcW w:w="2134" w:type="dxa"/>
          </w:tcPr>
          <w:p w14:paraId="2A7D243E" w14:textId="24090F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E43392" w14:textId="0AA245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9B21BC" w14:textId="0E3F1B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BABB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273219" w14:textId="03C5BF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</w:tcPr>
          <w:p w14:paraId="79B9AEC3" w14:textId="54418D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729190.17</w:t>
            </w:r>
          </w:p>
        </w:tc>
        <w:tc>
          <w:tcPr>
            <w:tcW w:w="1562" w:type="dxa"/>
          </w:tcPr>
          <w:p w14:paraId="63726C31" w14:textId="71D8C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3345482.62</w:t>
            </w:r>
          </w:p>
        </w:tc>
        <w:tc>
          <w:tcPr>
            <w:tcW w:w="2134" w:type="dxa"/>
          </w:tcPr>
          <w:p w14:paraId="37AD8FA8" w14:textId="23CC72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D038A" w14:textId="7562A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2D8101" w14:textId="63BEDD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AA6C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D9CD47" w14:textId="7F0D8A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</w:tcPr>
          <w:p w14:paraId="67A4FCB3" w14:textId="458A1D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729205.44</w:t>
            </w:r>
          </w:p>
        </w:tc>
        <w:tc>
          <w:tcPr>
            <w:tcW w:w="1562" w:type="dxa"/>
          </w:tcPr>
          <w:p w14:paraId="3F7F4C0C" w14:textId="5E9946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3345463.81</w:t>
            </w:r>
          </w:p>
        </w:tc>
        <w:tc>
          <w:tcPr>
            <w:tcW w:w="2134" w:type="dxa"/>
          </w:tcPr>
          <w:p w14:paraId="11954D37" w14:textId="391F8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BFFD31" w14:textId="091DCC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60FBD9" w14:textId="5741A9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E991A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B30B5D" w14:textId="2986BF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</w:tcPr>
          <w:p w14:paraId="18C7B8F8" w14:textId="3170D59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729222.11</w:t>
            </w:r>
          </w:p>
        </w:tc>
        <w:tc>
          <w:tcPr>
            <w:tcW w:w="1562" w:type="dxa"/>
          </w:tcPr>
          <w:p w14:paraId="410FAED4" w14:textId="50BF55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3345455.25</w:t>
            </w:r>
          </w:p>
        </w:tc>
        <w:tc>
          <w:tcPr>
            <w:tcW w:w="2134" w:type="dxa"/>
          </w:tcPr>
          <w:p w14:paraId="11B2BF5A" w14:textId="57385B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3AC5A" w14:textId="2818CA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D7A534" w14:textId="5A110F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CC1F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F50FB4" w14:textId="13CEF9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</w:tcPr>
          <w:p w14:paraId="59684435" w14:textId="064F38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729230.29</w:t>
            </w:r>
          </w:p>
        </w:tc>
        <w:tc>
          <w:tcPr>
            <w:tcW w:w="1562" w:type="dxa"/>
          </w:tcPr>
          <w:p w14:paraId="100D7A9A" w14:textId="28385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3345453.55</w:t>
            </w:r>
          </w:p>
        </w:tc>
        <w:tc>
          <w:tcPr>
            <w:tcW w:w="2134" w:type="dxa"/>
          </w:tcPr>
          <w:p w14:paraId="70251526" w14:textId="13BC59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A93D47" w14:textId="3BC477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A0AAFA" w14:textId="7B1704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0CFA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B7A844" w14:textId="61E0A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</w:tcPr>
          <w:p w14:paraId="4ABF03DB" w14:textId="02D532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729248.61</w:t>
            </w:r>
          </w:p>
        </w:tc>
        <w:tc>
          <w:tcPr>
            <w:tcW w:w="1562" w:type="dxa"/>
          </w:tcPr>
          <w:p w14:paraId="1D03C985" w14:textId="480DC5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3345445.80</w:t>
            </w:r>
          </w:p>
        </w:tc>
        <w:tc>
          <w:tcPr>
            <w:tcW w:w="2134" w:type="dxa"/>
          </w:tcPr>
          <w:p w14:paraId="3556A871" w14:textId="535D5D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88C892" w14:textId="3FD3C8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837ADC" w14:textId="3AC558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E5C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142F4A" w14:textId="6D9B49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</w:tcPr>
          <w:p w14:paraId="5A66CF92" w14:textId="796B70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729277.03</w:t>
            </w:r>
          </w:p>
        </w:tc>
        <w:tc>
          <w:tcPr>
            <w:tcW w:w="1562" w:type="dxa"/>
          </w:tcPr>
          <w:p w14:paraId="3535FBE4" w14:textId="29B87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3345455.13</w:t>
            </w:r>
          </w:p>
        </w:tc>
        <w:tc>
          <w:tcPr>
            <w:tcW w:w="2134" w:type="dxa"/>
          </w:tcPr>
          <w:p w14:paraId="730D2A39" w14:textId="23C013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19C916" w14:textId="1AAD50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43EEA" w14:textId="05EEDD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C0FE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54975A" w14:textId="10E7AF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378</w:t>
            </w:r>
          </w:p>
        </w:tc>
        <w:tc>
          <w:tcPr>
            <w:tcW w:w="1558" w:type="dxa"/>
          </w:tcPr>
          <w:p w14:paraId="1C3F31FD" w14:textId="2346922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729287.28</w:t>
            </w:r>
          </w:p>
        </w:tc>
        <w:tc>
          <w:tcPr>
            <w:tcW w:w="1562" w:type="dxa"/>
          </w:tcPr>
          <w:p w14:paraId="3F6D65AA" w14:textId="6562E6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3345463.37</w:t>
            </w:r>
          </w:p>
        </w:tc>
        <w:tc>
          <w:tcPr>
            <w:tcW w:w="2134" w:type="dxa"/>
          </w:tcPr>
          <w:p w14:paraId="62E211C8" w14:textId="1E2CA7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D11C7F" w14:textId="321FB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3EEAC3" w14:textId="06A4FF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BF86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95F25C" w14:textId="2D9440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</w:tcPr>
          <w:p w14:paraId="427FA949" w14:textId="2B79DD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729292.60</w:t>
            </w:r>
          </w:p>
        </w:tc>
        <w:tc>
          <w:tcPr>
            <w:tcW w:w="1562" w:type="dxa"/>
          </w:tcPr>
          <w:p w14:paraId="368E24B8" w14:textId="7D4034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3345468.94</w:t>
            </w:r>
          </w:p>
        </w:tc>
        <w:tc>
          <w:tcPr>
            <w:tcW w:w="2134" w:type="dxa"/>
          </w:tcPr>
          <w:p w14:paraId="06238076" w14:textId="233C69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03EBA3" w14:textId="5F9AE8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38B9C" w14:textId="54D21B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5EE0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043DFB" w14:textId="24DAE6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</w:tcPr>
          <w:p w14:paraId="42CAA651" w14:textId="7CB99C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729296.15</w:t>
            </w:r>
          </w:p>
        </w:tc>
        <w:tc>
          <w:tcPr>
            <w:tcW w:w="1562" w:type="dxa"/>
          </w:tcPr>
          <w:p w14:paraId="735B4CFC" w14:textId="77BF6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3345473.91</w:t>
            </w:r>
          </w:p>
        </w:tc>
        <w:tc>
          <w:tcPr>
            <w:tcW w:w="2134" w:type="dxa"/>
          </w:tcPr>
          <w:p w14:paraId="10A55E67" w14:textId="059A99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35CD3" w14:textId="170AA8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ACE876" w14:textId="0EEA94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7A31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16036" w14:textId="18D2A2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</w:tcPr>
          <w:p w14:paraId="41E4F978" w14:textId="639FEC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729299.67</w:t>
            </w:r>
          </w:p>
        </w:tc>
        <w:tc>
          <w:tcPr>
            <w:tcW w:w="1562" w:type="dxa"/>
          </w:tcPr>
          <w:p w14:paraId="08434232" w14:textId="09313B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3345479.24</w:t>
            </w:r>
          </w:p>
        </w:tc>
        <w:tc>
          <w:tcPr>
            <w:tcW w:w="2134" w:type="dxa"/>
          </w:tcPr>
          <w:p w14:paraId="174F243A" w14:textId="40D67E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D710D" w14:textId="7FBEB8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56F177" w14:textId="52BBF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1AC7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E7FC9E" w14:textId="2B5DFB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</w:tcPr>
          <w:p w14:paraId="68D2ED9F" w14:textId="4F9454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729303.55</w:t>
            </w:r>
          </w:p>
        </w:tc>
        <w:tc>
          <w:tcPr>
            <w:tcW w:w="1562" w:type="dxa"/>
          </w:tcPr>
          <w:p w14:paraId="7EF2DDC0" w14:textId="0875FA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3345487.91</w:t>
            </w:r>
          </w:p>
        </w:tc>
        <w:tc>
          <w:tcPr>
            <w:tcW w:w="2134" w:type="dxa"/>
          </w:tcPr>
          <w:p w14:paraId="46320BA8" w14:textId="310BBA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F5FE15" w14:textId="2A1039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211B22" w14:textId="4B8242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4ABE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5CB69B" w14:textId="6878D4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</w:tcPr>
          <w:p w14:paraId="3ED63525" w14:textId="7E6F09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729315.89</w:t>
            </w:r>
          </w:p>
        </w:tc>
        <w:tc>
          <w:tcPr>
            <w:tcW w:w="1562" w:type="dxa"/>
          </w:tcPr>
          <w:p w14:paraId="3AC1A84E" w14:textId="04CA46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3345490.14</w:t>
            </w:r>
          </w:p>
        </w:tc>
        <w:tc>
          <w:tcPr>
            <w:tcW w:w="2134" w:type="dxa"/>
          </w:tcPr>
          <w:p w14:paraId="32628656" w14:textId="5EF554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C86E75" w14:textId="04B0B6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42307C" w14:textId="0A57A3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26F0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3AA73" w14:textId="66F43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</w:tcPr>
          <w:p w14:paraId="016EB8E6" w14:textId="430B050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729328.98</w:t>
            </w:r>
          </w:p>
        </w:tc>
        <w:tc>
          <w:tcPr>
            <w:tcW w:w="1562" w:type="dxa"/>
          </w:tcPr>
          <w:p w14:paraId="0FB80F19" w14:textId="18CDCB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3345496.21</w:t>
            </w:r>
          </w:p>
        </w:tc>
        <w:tc>
          <w:tcPr>
            <w:tcW w:w="2134" w:type="dxa"/>
          </w:tcPr>
          <w:p w14:paraId="2327E6C3" w14:textId="2A0FFF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CC7A0E" w14:textId="42BDC9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73378D" w14:textId="05E71C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1A3FF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CA1FC4" w14:textId="5E1527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</w:tcPr>
          <w:p w14:paraId="3E3165CA" w14:textId="6C97212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729345.56</w:t>
            </w:r>
          </w:p>
        </w:tc>
        <w:tc>
          <w:tcPr>
            <w:tcW w:w="1562" w:type="dxa"/>
          </w:tcPr>
          <w:p w14:paraId="081ACA15" w14:textId="7CDF75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3345504.43</w:t>
            </w:r>
          </w:p>
        </w:tc>
        <w:tc>
          <w:tcPr>
            <w:tcW w:w="2134" w:type="dxa"/>
          </w:tcPr>
          <w:p w14:paraId="06C736FD" w14:textId="23A734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953398" w14:textId="60A359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E92417" w14:textId="75B12A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839D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7C2D87" w14:textId="7D50C1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</w:tcPr>
          <w:p w14:paraId="52EB7C7E" w14:textId="1E1C86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729353.86</w:t>
            </w:r>
          </w:p>
        </w:tc>
        <w:tc>
          <w:tcPr>
            <w:tcW w:w="1562" w:type="dxa"/>
          </w:tcPr>
          <w:p w14:paraId="2F13CF8E" w14:textId="476D04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3345517.67</w:t>
            </w:r>
          </w:p>
        </w:tc>
        <w:tc>
          <w:tcPr>
            <w:tcW w:w="2134" w:type="dxa"/>
          </w:tcPr>
          <w:p w14:paraId="260E5600" w14:textId="3C403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06088F" w14:textId="076E86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82FF28" w14:textId="361B4E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5B7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809F90" w14:textId="5DEE31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</w:tcPr>
          <w:p w14:paraId="21762983" w14:textId="15F0C7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729366.98</w:t>
            </w:r>
          </w:p>
        </w:tc>
        <w:tc>
          <w:tcPr>
            <w:tcW w:w="1562" w:type="dxa"/>
          </w:tcPr>
          <w:p w14:paraId="4D235B09" w14:textId="513065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3345518.78</w:t>
            </w:r>
          </w:p>
        </w:tc>
        <w:tc>
          <w:tcPr>
            <w:tcW w:w="2134" w:type="dxa"/>
          </w:tcPr>
          <w:p w14:paraId="606836F1" w14:textId="48C498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10B11E" w14:textId="390E38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677F27" w14:textId="718D39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5A11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6ADED1" w14:textId="2F5658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</w:tcPr>
          <w:p w14:paraId="66F2DB81" w14:textId="1E8CAE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729376.89</w:t>
            </w:r>
          </w:p>
        </w:tc>
        <w:tc>
          <w:tcPr>
            <w:tcW w:w="1562" w:type="dxa"/>
          </w:tcPr>
          <w:p w14:paraId="0DDBCD11" w14:textId="160EC2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3345522.92</w:t>
            </w:r>
          </w:p>
        </w:tc>
        <w:tc>
          <w:tcPr>
            <w:tcW w:w="2134" w:type="dxa"/>
          </w:tcPr>
          <w:p w14:paraId="4456B98D" w14:textId="4F44F7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192ECA" w14:textId="23CB93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24C9AF" w14:textId="53D43B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55BD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76CE6" w14:textId="1865D6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</w:tcPr>
          <w:p w14:paraId="6219A43F" w14:textId="15D7F7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729384.88</w:t>
            </w:r>
          </w:p>
        </w:tc>
        <w:tc>
          <w:tcPr>
            <w:tcW w:w="1562" w:type="dxa"/>
          </w:tcPr>
          <w:p w14:paraId="0CBEE5EC" w14:textId="1934B1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3345524.67</w:t>
            </w:r>
          </w:p>
        </w:tc>
        <w:tc>
          <w:tcPr>
            <w:tcW w:w="2134" w:type="dxa"/>
          </w:tcPr>
          <w:p w14:paraId="12874AD4" w14:textId="1581F3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E746A" w14:textId="357A33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4F8B3" w14:textId="2C089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D97A3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355C34" w14:textId="47322A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</w:tcPr>
          <w:p w14:paraId="071F18AD" w14:textId="6AA3DB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729389.13</w:t>
            </w:r>
          </w:p>
        </w:tc>
        <w:tc>
          <w:tcPr>
            <w:tcW w:w="1562" w:type="dxa"/>
          </w:tcPr>
          <w:p w14:paraId="4F0259E5" w14:textId="2B2C3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3345524.18</w:t>
            </w:r>
          </w:p>
        </w:tc>
        <w:tc>
          <w:tcPr>
            <w:tcW w:w="2134" w:type="dxa"/>
          </w:tcPr>
          <w:p w14:paraId="283F971C" w14:textId="5A8432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94DCBF" w14:textId="1C8D8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E5617B" w14:textId="7BEE9B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BBE7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8D2399" w14:textId="47BF63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</w:tcPr>
          <w:p w14:paraId="7B9B68D7" w14:textId="144E4F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729395.76</w:t>
            </w:r>
          </w:p>
        </w:tc>
        <w:tc>
          <w:tcPr>
            <w:tcW w:w="1562" w:type="dxa"/>
          </w:tcPr>
          <w:p w14:paraId="1411EC28" w14:textId="1B578F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3345525.73</w:t>
            </w:r>
          </w:p>
        </w:tc>
        <w:tc>
          <w:tcPr>
            <w:tcW w:w="2134" w:type="dxa"/>
          </w:tcPr>
          <w:p w14:paraId="0E9D8217" w14:textId="0935D8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9471BD" w14:textId="71D135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DC4125" w14:textId="01FE4B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C571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38DA0E" w14:textId="3D9715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</w:tcPr>
          <w:p w14:paraId="48122DC4" w14:textId="682CE4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729397.54</w:t>
            </w:r>
          </w:p>
        </w:tc>
        <w:tc>
          <w:tcPr>
            <w:tcW w:w="1562" w:type="dxa"/>
          </w:tcPr>
          <w:p w14:paraId="7C729A81" w14:textId="1D392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3345525.66</w:t>
            </w:r>
          </w:p>
        </w:tc>
        <w:tc>
          <w:tcPr>
            <w:tcW w:w="2134" w:type="dxa"/>
          </w:tcPr>
          <w:p w14:paraId="539E530E" w14:textId="343B14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5143A" w14:textId="59941A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45F49A" w14:textId="21D0D1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71B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F23C8F" w14:textId="17A09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</w:tcPr>
          <w:p w14:paraId="700A0613" w14:textId="0610C9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729410.26</w:t>
            </w:r>
          </w:p>
        </w:tc>
        <w:tc>
          <w:tcPr>
            <w:tcW w:w="1562" w:type="dxa"/>
          </w:tcPr>
          <w:p w14:paraId="4B97F5B9" w14:textId="4CFD0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3345522.43</w:t>
            </w:r>
          </w:p>
        </w:tc>
        <w:tc>
          <w:tcPr>
            <w:tcW w:w="2134" w:type="dxa"/>
          </w:tcPr>
          <w:p w14:paraId="1FBA8690" w14:textId="212EDA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C8F94F" w14:textId="1D72BC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1131FA" w14:textId="55B8D0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92F08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296CD9" w14:textId="5C6468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</w:tcPr>
          <w:p w14:paraId="5041731C" w14:textId="130B4F8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729416.51</w:t>
            </w:r>
          </w:p>
        </w:tc>
        <w:tc>
          <w:tcPr>
            <w:tcW w:w="1562" w:type="dxa"/>
          </w:tcPr>
          <w:p w14:paraId="79E9CE70" w14:textId="33F695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3345521.68</w:t>
            </w:r>
          </w:p>
        </w:tc>
        <w:tc>
          <w:tcPr>
            <w:tcW w:w="2134" w:type="dxa"/>
          </w:tcPr>
          <w:p w14:paraId="19A1A20A" w14:textId="15E1B1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D21D24" w14:textId="0E5172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B4E12B" w14:textId="6598BB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50DB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705DBC" w14:textId="5F0808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</w:tcPr>
          <w:p w14:paraId="36C8BAE8" w14:textId="524C97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729427.18</w:t>
            </w:r>
          </w:p>
        </w:tc>
        <w:tc>
          <w:tcPr>
            <w:tcW w:w="1562" w:type="dxa"/>
          </w:tcPr>
          <w:p w14:paraId="4DB7264E" w14:textId="5F4B3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3345514.88</w:t>
            </w:r>
          </w:p>
        </w:tc>
        <w:tc>
          <w:tcPr>
            <w:tcW w:w="2134" w:type="dxa"/>
          </w:tcPr>
          <w:p w14:paraId="064557E1" w14:textId="631798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49088A" w14:textId="1B3E99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5D959A4" w14:textId="4B94E8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73C5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03DEB2" w14:textId="1A77D3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</w:tcPr>
          <w:p w14:paraId="24835AF6" w14:textId="01FA2F7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729433.15</w:t>
            </w:r>
          </w:p>
        </w:tc>
        <w:tc>
          <w:tcPr>
            <w:tcW w:w="1562" w:type="dxa"/>
          </w:tcPr>
          <w:p w14:paraId="5E45526D" w14:textId="75FBD1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3345513.03</w:t>
            </w:r>
          </w:p>
        </w:tc>
        <w:tc>
          <w:tcPr>
            <w:tcW w:w="2134" w:type="dxa"/>
          </w:tcPr>
          <w:p w14:paraId="24780F3E" w14:textId="5892C4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ED89BA" w14:textId="117E72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C973FF" w14:textId="3AE987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DB55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D3CAD" w14:textId="4D6448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</w:tcPr>
          <w:p w14:paraId="6F4D8DD0" w14:textId="1B434AA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729438.39</w:t>
            </w:r>
          </w:p>
        </w:tc>
        <w:tc>
          <w:tcPr>
            <w:tcW w:w="1562" w:type="dxa"/>
          </w:tcPr>
          <w:p w14:paraId="0D466405" w14:textId="7F933C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3345510.75</w:t>
            </w:r>
          </w:p>
        </w:tc>
        <w:tc>
          <w:tcPr>
            <w:tcW w:w="2134" w:type="dxa"/>
          </w:tcPr>
          <w:p w14:paraId="6077C63E" w14:textId="4E890E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FD1BBA" w14:textId="7AEB1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D9B4B" w14:textId="277A9D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A439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FE0FFB" w14:textId="683059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</w:tcPr>
          <w:p w14:paraId="1AB7E0A9" w14:textId="21E31A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729439.14</w:t>
            </w:r>
          </w:p>
        </w:tc>
        <w:tc>
          <w:tcPr>
            <w:tcW w:w="1562" w:type="dxa"/>
          </w:tcPr>
          <w:p w14:paraId="1B326A05" w14:textId="2084A4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3345510.66</w:t>
            </w:r>
          </w:p>
        </w:tc>
        <w:tc>
          <w:tcPr>
            <w:tcW w:w="2134" w:type="dxa"/>
          </w:tcPr>
          <w:p w14:paraId="781A0540" w14:textId="1BB49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485460" w14:textId="79C843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6D99E8D" w14:textId="12D970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E3AFA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A79E25" w14:textId="58D6B6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</w:tcPr>
          <w:p w14:paraId="3D6AC5BC" w14:textId="402C7F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729443.48</w:t>
            </w:r>
          </w:p>
        </w:tc>
        <w:tc>
          <w:tcPr>
            <w:tcW w:w="1562" w:type="dxa"/>
          </w:tcPr>
          <w:p w14:paraId="4430A466" w14:textId="06333F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3345508.35</w:t>
            </w:r>
          </w:p>
        </w:tc>
        <w:tc>
          <w:tcPr>
            <w:tcW w:w="2134" w:type="dxa"/>
          </w:tcPr>
          <w:p w14:paraId="191FB480" w14:textId="772613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5C4500" w14:textId="0AB48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CFFB2D" w14:textId="4B64CB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27BE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AA7DA0" w14:textId="42D06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</w:tcPr>
          <w:p w14:paraId="67A228E2" w14:textId="4F6CC9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729479.34</w:t>
            </w:r>
          </w:p>
        </w:tc>
        <w:tc>
          <w:tcPr>
            <w:tcW w:w="1562" w:type="dxa"/>
          </w:tcPr>
          <w:p w14:paraId="53074410" w14:textId="1B6E42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3345506.70</w:t>
            </w:r>
          </w:p>
        </w:tc>
        <w:tc>
          <w:tcPr>
            <w:tcW w:w="2134" w:type="dxa"/>
          </w:tcPr>
          <w:p w14:paraId="58CAEB1C" w14:textId="6FEC89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AA6E14" w14:textId="6059D6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4DFE75" w14:textId="718327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3B6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494EF4" w14:textId="2CDCD0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</w:tcPr>
          <w:p w14:paraId="7166BB02" w14:textId="2E31E0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729486.07</w:t>
            </w:r>
          </w:p>
        </w:tc>
        <w:tc>
          <w:tcPr>
            <w:tcW w:w="1562" w:type="dxa"/>
          </w:tcPr>
          <w:p w14:paraId="0D2129CD" w14:textId="4A6BD2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3345513.98</w:t>
            </w:r>
          </w:p>
        </w:tc>
        <w:tc>
          <w:tcPr>
            <w:tcW w:w="2134" w:type="dxa"/>
          </w:tcPr>
          <w:p w14:paraId="4C4D4A81" w14:textId="257EB6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301712" w14:textId="093D82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BF1F011" w14:textId="17C972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F8FB4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A5D8D" w14:textId="60CDCB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</w:tcPr>
          <w:p w14:paraId="69C3B3A6" w14:textId="5217448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729497.04</w:t>
            </w:r>
          </w:p>
        </w:tc>
        <w:tc>
          <w:tcPr>
            <w:tcW w:w="1562" w:type="dxa"/>
          </w:tcPr>
          <w:p w14:paraId="13CFE7CF" w14:textId="61ADFC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3345516.21</w:t>
            </w:r>
          </w:p>
        </w:tc>
        <w:tc>
          <w:tcPr>
            <w:tcW w:w="2134" w:type="dxa"/>
          </w:tcPr>
          <w:p w14:paraId="29FCB762" w14:textId="6AC6A4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13F381" w14:textId="619CC1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7191F4" w14:textId="55A70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BEF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8BD3C4" w14:textId="6C65F2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</w:tcPr>
          <w:p w14:paraId="6D47F6AB" w14:textId="1E12CC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729505.49</w:t>
            </w:r>
          </w:p>
        </w:tc>
        <w:tc>
          <w:tcPr>
            <w:tcW w:w="1562" w:type="dxa"/>
          </w:tcPr>
          <w:p w14:paraId="7CCEF0AF" w14:textId="523CBA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3345522.21</w:t>
            </w:r>
          </w:p>
        </w:tc>
        <w:tc>
          <w:tcPr>
            <w:tcW w:w="2134" w:type="dxa"/>
          </w:tcPr>
          <w:p w14:paraId="29F45F70" w14:textId="7EC5AC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FE1AE4" w14:textId="00726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5A5015" w14:textId="403E1F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C864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307F6D" w14:textId="23B820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</w:tcPr>
          <w:p w14:paraId="69954386" w14:textId="69BD65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729507.01</w:t>
            </w:r>
          </w:p>
        </w:tc>
        <w:tc>
          <w:tcPr>
            <w:tcW w:w="1562" w:type="dxa"/>
          </w:tcPr>
          <w:p w14:paraId="1E4C5E19" w14:textId="21DF32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3345522.91</w:t>
            </w:r>
          </w:p>
        </w:tc>
        <w:tc>
          <w:tcPr>
            <w:tcW w:w="2134" w:type="dxa"/>
          </w:tcPr>
          <w:p w14:paraId="72C2A691" w14:textId="0A9ACF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7CFF70" w14:textId="70194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6041C8" w14:textId="155B9B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738C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1894CE" w14:textId="6EF391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</w:tcPr>
          <w:p w14:paraId="2D118272" w14:textId="110FCD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729513.24</w:t>
            </w:r>
          </w:p>
        </w:tc>
        <w:tc>
          <w:tcPr>
            <w:tcW w:w="1562" w:type="dxa"/>
          </w:tcPr>
          <w:p w14:paraId="13C62090" w14:textId="26524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3345526.58</w:t>
            </w:r>
          </w:p>
        </w:tc>
        <w:tc>
          <w:tcPr>
            <w:tcW w:w="2134" w:type="dxa"/>
          </w:tcPr>
          <w:p w14:paraId="32DC034A" w14:textId="3CFD4D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6F298" w14:textId="5C97D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457A5A" w14:textId="47B2E4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819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749090" w14:textId="0FD2F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</w:tcPr>
          <w:p w14:paraId="05DA964B" w14:textId="2B7C748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729522.20</w:t>
            </w:r>
          </w:p>
        </w:tc>
        <w:tc>
          <w:tcPr>
            <w:tcW w:w="1562" w:type="dxa"/>
          </w:tcPr>
          <w:p w14:paraId="2DC474A5" w14:textId="608EB6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3345533.82</w:t>
            </w:r>
          </w:p>
        </w:tc>
        <w:tc>
          <w:tcPr>
            <w:tcW w:w="2134" w:type="dxa"/>
          </w:tcPr>
          <w:p w14:paraId="64BB96A9" w14:textId="5DFC6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8FBE7E" w14:textId="374D56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8BAD3C" w14:textId="2CFEC7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2CE49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920EB7" w14:textId="664A23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</w:tcPr>
          <w:p w14:paraId="774B67DB" w14:textId="45507E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729525.90</w:t>
            </w:r>
          </w:p>
        </w:tc>
        <w:tc>
          <w:tcPr>
            <w:tcW w:w="1562" w:type="dxa"/>
          </w:tcPr>
          <w:p w14:paraId="22DC338C" w14:textId="3C0591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3345536.42</w:t>
            </w:r>
          </w:p>
        </w:tc>
        <w:tc>
          <w:tcPr>
            <w:tcW w:w="2134" w:type="dxa"/>
          </w:tcPr>
          <w:p w14:paraId="74B2466A" w14:textId="3C9AF1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44586D" w14:textId="1F27CC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13A78" w14:textId="54D64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778A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EF8FB2" w14:textId="4A189F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</w:tcPr>
          <w:p w14:paraId="29686EB7" w14:textId="2DAFAF1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729532.41</w:t>
            </w:r>
          </w:p>
        </w:tc>
        <w:tc>
          <w:tcPr>
            <w:tcW w:w="1562" w:type="dxa"/>
          </w:tcPr>
          <w:p w14:paraId="266C2E29" w14:textId="47DBC3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3345541.35</w:t>
            </w:r>
          </w:p>
        </w:tc>
        <w:tc>
          <w:tcPr>
            <w:tcW w:w="2134" w:type="dxa"/>
          </w:tcPr>
          <w:p w14:paraId="1F339FE8" w14:textId="54EE3C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8A45ED" w14:textId="5288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942E1" w14:textId="5A1128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A1D10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CBC41A" w14:textId="11DDAF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</w:tcPr>
          <w:p w14:paraId="6E2EFD52" w14:textId="00922D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729538.31</w:t>
            </w:r>
          </w:p>
        </w:tc>
        <w:tc>
          <w:tcPr>
            <w:tcW w:w="1562" w:type="dxa"/>
          </w:tcPr>
          <w:p w14:paraId="1BB937DD" w14:textId="02D8A6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3345546.49</w:t>
            </w:r>
          </w:p>
        </w:tc>
        <w:tc>
          <w:tcPr>
            <w:tcW w:w="2134" w:type="dxa"/>
          </w:tcPr>
          <w:p w14:paraId="2BA0E38A" w14:textId="4C6E7F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45FF32" w14:textId="460C01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5C07BD" w14:textId="55930D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0339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3BA18B" w14:textId="03C0B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</w:tcPr>
          <w:p w14:paraId="64B115D4" w14:textId="134568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729542.13</w:t>
            </w:r>
          </w:p>
        </w:tc>
        <w:tc>
          <w:tcPr>
            <w:tcW w:w="1562" w:type="dxa"/>
          </w:tcPr>
          <w:p w14:paraId="789F5907" w14:textId="68C7F5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3345550.36</w:t>
            </w:r>
          </w:p>
        </w:tc>
        <w:tc>
          <w:tcPr>
            <w:tcW w:w="2134" w:type="dxa"/>
          </w:tcPr>
          <w:p w14:paraId="14275AC8" w14:textId="5A2351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D25A16" w14:textId="17EFEA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D6D702" w14:textId="69FE2E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F582A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74CCA1" w14:textId="20A2BE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</w:tcPr>
          <w:p w14:paraId="75DB0744" w14:textId="1E8543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729555.81</w:t>
            </w:r>
          </w:p>
        </w:tc>
        <w:tc>
          <w:tcPr>
            <w:tcW w:w="1562" w:type="dxa"/>
          </w:tcPr>
          <w:p w14:paraId="6EB2A02E" w14:textId="796944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3345564.22</w:t>
            </w:r>
          </w:p>
        </w:tc>
        <w:tc>
          <w:tcPr>
            <w:tcW w:w="2134" w:type="dxa"/>
          </w:tcPr>
          <w:p w14:paraId="55B7F4E1" w14:textId="5686F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3A326F" w14:textId="13ACDF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AD85DF" w14:textId="6A14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C55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E08174" w14:textId="28EFD2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</w:tcPr>
          <w:p w14:paraId="48D2FA09" w14:textId="137905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729567.20</w:t>
            </w:r>
          </w:p>
        </w:tc>
        <w:tc>
          <w:tcPr>
            <w:tcW w:w="1562" w:type="dxa"/>
          </w:tcPr>
          <w:p w14:paraId="60CEFC44" w14:textId="24E65F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3345575.77</w:t>
            </w:r>
          </w:p>
        </w:tc>
        <w:tc>
          <w:tcPr>
            <w:tcW w:w="2134" w:type="dxa"/>
          </w:tcPr>
          <w:p w14:paraId="7FB0A41A" w14:textId="34DCF1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946CC3" w14:textId="1B34F3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1D3D4B" w14:textId="596A9D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F9640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0BD015" w14:textId="747FC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413</w:t>
            </w:r>
          </w:p>
        </w:tc>
        <w:tc>
          <w:tcPr>
            <w:tcW w:w="1558" w:type="dxa"/>
          </w:tcPr>
          <w:p w14:paraId="7F3A7A09" w14:textId="65E616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729556.50</w:t>
            </w:r>
          </w:p>
        </w:tc>
        <w:tc>
          <w:tcPr>
            <w:tcW w:w="1562" w:type="dxa"/>
          </w:tcPr>
          <w:p w14:paraId="0168A542" w14:textId="46F2CF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3345576.29</w:t>
            </w:r>
          </w:p>
        </w:tc>
        <w:tc>
          <w:tcPr>
            <w:tcW w:w="2134" w:type="dxa"/>
          </w:tcPr>
          <w:p w14:paraId="26987D5D" w14:textId="6C20BC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0E2EF4" w14:textId="3EDDF4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2C27A3" w14:textId="63F82E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80B9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63E660" w14:textId="7A53F7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</w:tcPr>
          <w:p w14:paraId="4B89AB9F" w14:textId="02539D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729540.23</w:t>
            </w:r>
          </w:p>
        </w:tc>
        <w:tc>
          <w:tcPr>
            <w:tcW w:w="1562" w:type="dxa"/>
          </w:tcPr>
          <w:p w14:paraId="7B89C152" w14:textId="5CD58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3345583.14</w:t>
            </w:r>
          </w:p>
        </w:tc>
        <w:tc>
          <w:tcPr>
            <w:tcW w:w="2134" w:type="dxa"/>
          </w:tcPr>
          <w:p w14:paraId="6ECA651E" w14:textId="07316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96132D" w14:textId="0C8C40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6A991D" w14:textId="7B8E9C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FF9C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353B47" w14:textId="23360F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</w:tcPr>
          <w:p w14:paraId="282FD302" w14:textId="6BF390F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729511.16</w:t>
            </w:r>
          </w:p>
        </w:tc>
        <w:tc>
          <w:tcPr>
            <w:tcW w:w="1562" w:type="dxa"/>
          </w:tcPr>
          <w:p w14:paraId="4DBEC0C1" w14:textId="7A0E5E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3345590.16</w:t>
            </w:r>
          </w:p>
        </w:tc>
        <w:tc>
          <w:tcPr>
            <w:tcW w:w="2134" w:type="dxa"/>
          </w:tcPr>
          <w:p w14:paraId="29F57B77" w14:textId="144A5D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8E456B" w14:textId="03F133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09F4C2" w14:textId="5758D8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C6AF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20D62" w14:textId="4342F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</w:tcPr>
          <w:p w14:paraId="464815C9" w14:textId="7B5FE9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14:paraId="567887CD" w14:textId="298DE5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</w:tcPr>
          <w:p w14:paraId="68FE9DC2" w14:textId="43BCD2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</w:tcPr>
          <w:p w14:paraId="0AF716F6" w14:textId="3DE77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</w:tcPr>
          <w:p w14:paraId="44389C08" w14:textId="73B5D9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4196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B60787" w14:textId="7232A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434BB2FD" w14:textId="1D18485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729511.05</w:t>
            </w:r>
          </w:p>
        </w:tc>
        <w:tc>
          <w:tcPr>
            <w:tcW w:w="1562" w:type="dxa"/>
          </w:tcPr>
          <w:p w14:paraId="4A1E71CC" w14:textId="479BE8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3345590.19</w:t>
            </w:r>
          </w:p>
        </w:tc>
        <w:tc>
          <w:tcPr>
            <w:tcW w:w="2134" w:type="dxa"/>
          </w:tcPr>
          <w:p w14:paraId="0D006971" w14:textId="432323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D9CEB8" w14:textId="36077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DC4B4D" w14:textId="576CA5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6B96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D167F9" w14:textId="6969F1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</w:tcPr>
          <w:p w14:paraId="5C8E9A51" w14:textId="205B2E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729506.62</w:t>
            </w:r>
          </w:p>
        </w:tc>
        <w:tc>
          <w:tcPr>
            <w:tcW w:w="1562" w:type="dxa"/>
          </w:tcPr>
          <w:p w14:paraId="65C2ED9D" w14:textId="65100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3345591.26</w:t>
            </w:r>
          </w:p>
        </w:tc>
        <w:tc>
          <w:tcPr>
            <w:tcW w:w="2134" w:type="dxa"/>
          </w:tcPr>
          <w:p w14:paraId="02229839" w14:textId="324D32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3683AD" w14:textId="568FF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662378" w14:textId="6BEA21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7BA03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82AC35" w14:textId="561408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</w:tcPr>
          <w:p w14:paraId="59154E6F" w14:textId="599F9C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729469.77</w:t>
            </w:r>
          </w:p>
        </w:tc>
        <w:tc>
          <w:tcPr>
            <w:tcW w:w="1562" w:type="dxa"/>
          </w:tcPr>
          <w:p w14:paraId="216EE8B8" w14:textId="5B50B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3345604.41</w:t>
            </w:r>
          </w:p>
        </w:tc>
        <w:tc>
          <w:tcPr>
            <w:tcW w:w="2134" w:type="dxa"/>
          </w:tcPr>
          <w:p w14:paraId="36E2A001" w14:textId="41E491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112F1" w14:textId="78C14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07375" w14:textId="2AE502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C2B4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A7D92B" w14:textId="7E9E65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</w:tcPr>
          <w:p w14:paraId="3C43140F" w14:textId="1DAAA6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729431.91</w:t>
            </w:r>
          </w:p>
        </w:tc>
        <w:tc>
          <w:tcPr>
            <w:tcW w:w="1562" w:type="dxa"/>
          </w:tcPr>
          <w:p w14:paraId="746565FA" w14:textId="36C5D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3345618.06</w:t>
            </w:r>
          </w:p>
        </w:tc>
        <w:tc>
          <w:tcPr>
            <w:tcW w:w="2134" w:type="dxa"/>
          </w:tcPr>
          <w:p w14:paraId="7106228D" w14:textId="5FB943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8694C" w14:textId="615C3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C35A5" w14:textId="2A07C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4DAE0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1B7180" w14:textId="1BE852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</w:tcPr>
          <w:p w14:paraId="24DE2ED1" w14:textId="3AB047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729417.05</w:t>
            </w:r>
          </w:p>
        </w:tc>
        <w:tc>
          <w:tcPr>
            <w:tcW w:w="1562" w:type="dxa"/>
          </w:tcPr>
          <w:p w14:paraId="7AB6D04E" w14:textId="17BE0E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3345626.35</w:t>
            </w:r>
          </w:p>
        </w:tc>
        <w:tc>
          <w:tcPr>
            <w:tcW w:w="2134" w:type="dxa"/>
          </w:tcPr>
          <w:p w14:paraId="52622C02" w14:textId="7137B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3F2351" w14:textId="01E583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AA50D" w14:textId="5CF3D3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3C17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0E4279" w14:textId="496815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</w:tcPr>
          <w:p w14:paraId="2618BDD4" w14:textId="3918B5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729409.91</w:t>
            </w:r>
          </w:p>
        </w:tc>
        <w:tc>
          <w:tcPr>
            <w:tcW w:w="1562" w:type="dxa"/>
          </w:tcPr>
          <w:p w14:paraId="1E372564" w14:textId="03FAE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3345627.95</w:t>
            </w:r>
          </w:p>
        </w:tc>
        <w:tc>
          <w:tcPr>
            <w:tcW w:w="2134" w:type="dxa"/>
          </w:tcPr>
          <w:p w14:paraId="44A229B8" w14:textId="4CA5D2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27611F" w14:textId="107C0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C59D9B" w14:textId="0148B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6279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2E42DD" w14:textId="60DCB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</w:tcPr>
          <w:p w14:paraId="18C7F7D2" w14:textId="0EB640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729405.94</w:t>
            </w:r>
          </w:p>
        </w:tc>
        <w:tc>
          <w:tcPr>
            <w:tcW w:w="1562" w:type="dxa"/>
          </w:tcPr>
          <w:p w14:paraId="4A7AFD78" w14:textId="00C94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3345628.24</w:t>
            </w:r>
          </w:p>
        </w:tc>
        <w:tc>
          <w:tcPr>
            <w:tcW w:w="2134" w:type="dxa"/>
          </w:tcPr>
          <w:p w14:paraId="6B5AB7B0" w14:textId="44234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45C5A3" w14:textId="17B866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BBCADF" w14:textId="183E61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1466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845C88" w14:textId="1BA9C2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</w:tcPr>
          <w:p w14:paraId="7BDE9269" w14:textId="5A90F7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729384.77</w:t>
            </w:r>
          </w:p>
        </w:tc>
        <w:tc>
          <w:tcPr>
            <w:tcW w:w="1562" w:type="dxa"/>
          </w:tcPr>
          <w:p w14:paraId="24A3D183" w14:textId="0680DF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3345626.28</w:t>
            </w:r>
          </w:p>
        </w:tc>
        <w:tc>
          <w:tcPr>
            <w:tcW w:w="2134" w:type="dxa"/>
          </w:tcPr>
          <w:p w14:paraId="3BA962BC" w14:textId="190931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3D9F76" w14:textId="10C24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1B518E" w14:textId="08E5AE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13905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DCC7FB" w14:textId="138E9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</w:tcPr>
          <w:p w14:paraId="40F0C099" w14:textId="60661C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729383.14</w:t>
            </w:r>
          </w:p>
        </w:tc>
        <w:tc>
          <w:tcPr>
            <w:tcW w:w="1562" w:type="dxa"/>
          </w:tcPr>
          <w:p w14:paraId="6F19944E" w14:textId="485ACC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3345625.90</w:t>
            </w:r>
          </w:p>
        </w:tc>
        <w:tc>
          <w:tcPr>
            <w:tcW w:w="2134" w:type="dxa"/>
          </w:tcPr>
          <w:p w14:paraId="435B75AA" w14:textId="5E5274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BDC1DE" w14:textId="1C4EF6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C32396" w14:textId="1C4727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B7CE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67CA6D" w14:textId="03835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</w:tcPr>
          <w:p w14:paraId="02CD6B4D" w14:textId="616620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729366.16</w:t>
            </w:r>
          </w:p>
        </w:tc>
        <w:tc>
          <w:tcPr>
            <w:tcW w:w="1562" w:type="dxa"/>
          </w:tcPr>
          <w:p w14:paraId="1D9A2930" w14:textId="25E728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3345625.04</w:t>
            </w:r>
          </w:p>
        </w:tc>
        <w:tc>
          <w:tcPr>
            <w:tcW w:w="2134" w:type="dxa"/>
          </w:tcPr>
          <w:p w14:paraId="3E2AE377" w14:textId="2FF804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653296" w14:textId="58C1B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525C9D" w14:textId="1A4503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E3FF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E9229" w14:textId="50D157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</w:tcPr>
          <w:p w14:paraId="6369FB65" w14:textId="0A1263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729357.65</w:t>
            </w:r>
          </w:p>
        </w:tc>
        <w:tc>
          <w:tcPr>
            <w:tcW w:w="1562" w:type="dxa"/>
          </w:tcPr>
          <w:p w14:paraId="73DE3CFC" w14:textId="7E89C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3345621.51</w:t>
            </w:r>
          </w:p>
        </w:tc>
        <w:tc>
          <w:tcPr>
            <w:tcW w:w="2134" w:type="dxa"/>
          </w:tcPr>
          <w:p w14:paraId="2FD693F2" w14:textId="06B51C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F68341" w14:textId="6D07F5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16345F" w14:textId="655468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2A21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7213C7" w14:textId="1C568C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</w:tcPr>
          <w:p w14:paraId="496D7709" w14:textId="3F5E6F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729354.73</w:t>
            </w:r>
          </w:p>
        </w:tc>
        <w:tc>
          <w:tcPr>
            <w:tcW w:w="1562" w:type="dxa"/>
          </w:tcPr>
          <w:p w14:paraId="077C6186" w14:textId="24D65E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3345620.87</w:t>
            </w:r>
          </w:p>
        </w:tc>
        <w:tc>
          <w:tcPr>
            <w:tcW w:w="2134" w:type="dxa"/>
          </w:tcPr>
          <w:p w14:paraId="49B60F92" w14:textId="4EF8D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802F3A" w14:textId="3B3688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0A016" w14:textId="361E9F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4C581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D8A62A" w14:textId="35DD72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</w:tcPr>
          <w:p w14:paraId="116B4312" w14:textId="0B8559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729347.29</w:t>
            </w:r>
          </w:p>
        </w:tc>
        <w:tc>
          <w:tcPr>
            <w:tcW w:w="1562" w:type="dxa"/>
          </w:tcPr>
          <w:p w14:paraId="5AF8CAA7" w14:textId="15D0DA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3345619.12</w:t>
            </w:r>
          </w:p>
        </w:tc>
        <w:tc>
          <w:tcPr>
            <w:tcW w:w="2134" w:type="dxa"/>
          </w:tcPr>
          <w:p w14:paraId="15833C97" w14:textId="086463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8311D" w14:textId="0E3C5E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411195" w14:textId="3CF4E4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F30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F7FEB9" w14:textId="409701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</w:tcPr>
          <w:p w14:paraId="2DF3FB97" w14:textId="7C28F4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729342.72</w:t>
            </w:r>
          </w:p>
        </w:tc>
        <w:tc>
          <w:tcPr>
            <w:tcW w:w="1562" w:type="dxa"/>
          </w:tcPr>
          <w:p w14:paraId="0407976A" w14:textId="4A477F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3345619.62</w:t>
            </w:r>
          </w:p>
        </w:tc>
        <w:tc>
          <w:tcPr>
            <w:tcW w:w="2134" w:type="dxa"/>
          </w:tcPr>
          <w:p w14:paraId="324882E4" w14:textId="33F460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D24650" w14:textId="413224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E02A99" w14:textId="3BA21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0B52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8BE99A" w14:textId="1E5DA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</w:tcPr>
          <w:p w14:paraId="548D91E2" w14:textId="0A9D23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729330.31</w:t>
            </w:r>
          </w:p>
        </w:tc>
        <w:tc>
          <w:tcPr>
            <w:tcW w:w="1562" w:type="dxa"/>
          </w:tcPr>
          <w:p w14:paraId="56227C3E" w14:textId="4973E7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3345616.76</w:t>
            </w:r>
          </w:p>
        </w:tc>
        <w:tc>
          <w:tcPr>
            <w:tcW w:w="2134" w:type="dxa"/>
          </w:tcPr>
          <w:p w14:paraId="04053B02" w14:textId="7E7BC3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B55F17" w14:textId="6CF91E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DEB5E" w14:textId="2C0895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C19CC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F8A2AD" w14:textId="44A811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</w:tcPr>
          <w:p w14:paraId="64858782" w14:textId="7EC30B4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729326.88</w:t>
            </w:r>
          </w:p>
        </w:tc>
        <w:tc>
          <w:tcPr>
            <w:tcW w:w="1562" w:type="dxa"/>
          </w:tcPr>
          <w:p w14:paraId="71AC7D0F" w14:textId="1B9581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3345617.38</w:t>
            </w:r>
          </w:p>
        </w:tc>
        <w:tc>
          <w:tcPr>
            <w:tcW w:w="2134" w:type="dxa"/>
          </w:tcPr>
          <w:p w14:paraId="0146ABCD" w14:textId="518303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99AFD" w14:textId="2A1B64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FFB8247" w14:textId="77DCEB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D26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AA36FF" w14:textId="109875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</w:tcPr>
          <w:p w14:paraId="4A0C9141" w14:textId="43F0B36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729325.02</w:t>
            </w:r>
          </w:p>
        </w:tc>
        <w:tc>
          <w:tcPr>
            <w:tcW w:w="1562" w:type="dxa"/>
          </w:tcPr>
          <w:p w14:paraId="5F2D426D" w14:textId="041F68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3345617.86</w:t>
            </w:r>
          </w:p>
        </w:tc>
        <w:tc>
          <w:tcPr>
            <w:tcW w:w="2134" w:type="dxa"/>
          </w:tcPr>
          <w:p w14:paraId="665A4B4D" w14:textId="43F3A4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07C4E8" w14:textId="74E998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19BC65" w14:textId="409EC4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19E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FAFD1D" w14:textId="5D6ADD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</w:tcPr>
          <w:p w14:paraId="42CCF144" w14:textId="67CC6D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729296.85</w:t>
            </w:r>
          </w:p>
        </w:tc>
        <w:tc>
          <w:tcPr>
            <w:tcW w:w="1562" w:type="dxa"/>
          </w:tcPr>
          <w:p w14:paraId="4B508C3A" w14:textId="289181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3345609.77</w:t>
            </w:r>
          </w:p>
        </w:tc>
        <w:tc>
          <w:tcPr>
            <w:tcW w:w="2134" w:type="dxa"/>
          </w:tcPr>
          <w:p w14:paraId="6C2074B2" w14:textId="711ECF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29B285" w14:textId="46063F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B27AB3" w14:textId="78C8E3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61A2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C99CD4" w14:textId="79B67E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</w:tcPr>
          <w:p w14:paraId="79923E90" w14:textId="691FF6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729279.55</w:t>
            </w:r>
          </w:p>
        </w:tc>
        <w:tc>
          <w:tcPr>
            <w:tcW w:w="1562" w:type="dxa"/>
          </w:tcPr>
          <w:p w14:paraId="7A771A70" w14:textId="0A3AAC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3345596.72</w:t>
            </w:r>
          </w:p>
        </w:tc>
        <w:tc>
          <w:tcPr>
            <w:tcW w:w="2134" w:type="dxa"/>
          </w:tcPr>
          <w:p w14:paraId="463E2BC1" w14:textId="07F08B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2168B3" w14:textId="322AF1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BA6FD8" w14:textId="347E53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1604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5D235B" w14:textId="73ABFA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</w:tcPr>
          <w:p w14:paraId="60221540" w14:textId="27B723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729273.91</w:t>
            </w:r>
          </w:p>
        </w:tc>
        <w:tc>
          <w:tcPr>
            <w:tcW w:w="1562" w:type="dxa"/>
          </w:tcPr>
          <w:p w14:paraId="16962520" w14:textId="37E254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3345586.35</w:t>
            </w:r>
          </w:p>
        </w:tc>
        <w:tc>
          <w:tcPr>
            <w:tcW w:w="2134" w:type="dxa"/>
          </w:tcPr>
          <w:p w14:paraId="191AED2E" w14:textId="00DD6D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09CC29" w14:textId="49BB1C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EA218D" w14:textId="2A432B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A538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C6CDA5" w14:textId="5987F7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</w:tcPr>
          <w:p w14:paraId="5FCC04E9" w14:textId="5033E4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729272.37</w:t>
            </w:r>
          </w:p>
        </w:tc>
        <w:tc>
          <w:tcPr>
            <w:tcW w:w="1562" w:type="dxa"/>
          </w:tcPr>
          <w:p w14:paraId="30E553E9" w14:textId="71DBB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3345583.89</w:t>
            </w:r>
          </w:p>
        </w:tc>
        <w:tc>
          <w:tcPr>
            <w:tcW w:w="2134" w:type="dxa"/>
          </w:tcPr>
          <w:p w14:paraId="68D0CF62" w14:textId="1514C4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B0D638" w14:textId="58C7B6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16E03B" w14:textId="00B4AC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F493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23515D" w14:textId="32C53C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</w:tcPr>
          <w:p w14:paraId="63F52670" w14:textId="53AF21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729264.41</w:t>
            </w:r>
          </w:p>
        </w:tc>
        <w:tc>
          <w:tcPr>
            <w:tcW w:w="1562" w:type="dxa"/>
          </w:tcPr>
          <w:p w14:paraId="4ED085BB" w14:textId="00973A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3345582.08</w:t>
            </w:r>
          </w:p>
        </w:tc>
        <w:tc>
          <w:tcPr>
            <w:tcW w:w="2134" w:type="dxa"/>
          </w:tcPr>
          <w:p w14:paraId="30A7381E" w14:textId="44B47A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20A0EE" w14:textId="5ABD79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A8F9E" w14:textId="31DD0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D666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3BB870" w14:textId="25157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</w:tcPr>
          <w:p w14:paraId="681F5F40" w14:textId="438B03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729259.06</w:t>
            </w:r>
          </w:p>
        </w:tc>
        <w:tc>
          <w:tcPr>
            <w:tcW w:w="1562" w:type="dxa"/>
          </w:tcPr>
          <w:p w14:paraId="16960DCB" w14:textId="4713DC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3345578.85</w:t>
            </w:r>
          </w:p>
        </w:tc>
        <w:tc>
          <w:tcPr>
            <w:tcW w:w="2134" w:type="dxa"/>
          </w:tcPr>
          <w:p w14:paraId="159BDBAC" w14:textId="6009F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470E6F" w14:textId="7A4C7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016D9A" w14:textId="61EB55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43E8F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FC8730" w14:textId="5F0992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</w:tcPr>
          <w:p w14:paraId="53DB2C4E" w14:textId="0D4981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729251.48</w:t>
            </w:r>
          </w:p>
        </w:tc>
        <w:tc>
          <w:tcPr>
            <w:tcW w:w="1562" w:type="dxa"/>
          </w:tcPr>
          <w:p w14:paraId="1A3F8D72" w14:textId="57FE97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3345577.83</w:t>
            </w:r>
          </w:p>
        </w:tc>
        <w:tc>
          <w:tcPr>
            <w:tcW w:w="2134" w:type="dxa"/>
          </w:tcPr>
          <w:p w14:paraId="1322117A" w14:textId="5D0C31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053E9A" w14:textId="37C5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3F6625" w14:textId="1D3AC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C7B60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F0D112" w14:textId="299DF3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</w:tcPr>
          <w:p w14:paraId="0C916ED1" w14:textId="2BA44B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729240.09</w:t>
            </w:r>
          </w:p>
        </w:tc>
        <w:tc>
          <w:tcPr>
            <w:tcW w:w="1562" w:type="dxa"/>
          </w:tcPr>
          <w:p w14:paraId="42550225" w14:textId="58F15D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3345581.89</w:t>
            </w:r>
          </w:p>
        </w:tc>
        <w:tc>
          <w:tcPr>
            <w:tcW w:w="2134" w:type="dxa"/>
          </w:tcPr>
          <w:p w14:paraId="52402473" w14:textId="3E97C0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C335E9" w14:textId="5EB767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F7CEDD" w14:textId="3CF8B3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FEF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F15A53" w14:textId="3CE166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</w:tcPr>
          <w:p w14:paraId="19230B48" w14:textId="2E24C7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729230.72</w:t>
            </w:r>
          </w:p>
        </w:tc>
        <w:tc>
          <w:tcPr>
            <w:tcW w:w="1562" w:type="dxa"/>
          </w:tcPr>
          <w:p w14:paraId="707476A3" w14:textId="540E5A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3345587.85</w:t>
            </w:r>
          </w:p>
        </w:tc>
        <w:tc>
          <w:tcPr>
            <w:tcW w:w="2134" w:type="dxa"/>
          </w:tcPr>
          <w:p w14:paraId="3EF82EDF" w14:textId="45C00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2AEAD1" w14:textId="72C579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7F2A8B" w14:textId="1CDC5E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2C6E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80B829" w14:textId="2C9A2F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</w:tcPr>
          <w:p w14:paraId="1A25C979" w14:textId="320DD97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729205.79</w:t>
            </w:r>
          </w:p>
        </w:tc>
        <w:tc>
          <w:tcPr>
            <w:tcW w:w="1562" w:type="dxa"/>
          </w:tcPr>
          <w:p w14:paraId="36AEF2DC" w14:textId="585CFF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3345590.69</w:t>
            </w:r>
          </w:p>
        </w:tc>
        <w:tc>
          <w:tcPr>
            <w:tcW w:w="2134" w:type="dxa"/>
          </w:tcPr>
          <w:p w14:paraId="70A7BBD5" w14:textId="02CD42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DDD961" w14:textId="178472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E959F1" w14:textId="4F291E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F756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AC00C8" w14:textId="17CFBB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</w:tcPr>
          <w:p w14:paraId="47A6AE28" w14:textId="176207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729188.38</w:t>
            </w:r>
          </w:p>
        </w:tc>
        <w:tc>
          <w:tcPr>
            <w:tcW w:w="1562" w:type="dxa"/>
          </w:tcPr>
          <w:p w14:paraId="60740288" w14:textId="26B7F2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3345585.46</w:t>
            </w:r>
          </w:p>
        </w:tc>
        <w:tc>
          <w:tcPr>
            <w:tcW w:w="2134" w:type="dxa"/>
          </w:tcPr>
          <w:p w14:paraId="5D91F89E" w14:textId="79D922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3FB9DBD" w14:textId="19FE8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6DF3B6C" w14:textId="55986D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483C0A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0E68D" w14:textId="5D81E8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</w:tcPr>
          <w:p w14:paraId="23E9A589" w14:textId="5BC0AA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729184.74</w:t>
            </w:r>
          </w:p>
        </w:tc>
        <w:tc>
          <w:tcPr>
            <w:tcW w:w="1562" w:type="dxa"/>
          </w:tcPr>
          <w:p w14:paraId="55804B6A" w14:textId="095AA9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3345587.93</w:t>
            </w:r>
          </w:p>
        </w:tc>
        <w:tc>
          <w:tcPr>
            <w:tcW w:w="2134" w:type="dxa"/>
          </w:tcPr>
          <w:p w14:paraId="35DA08C3" w14:textId="76247C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8EDFDC" w14:textId="70BB74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EA52E" w14:textId="627423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69D6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A5AEE4" w14:textId="124C0C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</w:tcPr>
          <w:p w14:paraId="6E331C78" w14:textId="0A77CD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729182.19</w:t>
            </w:r>
          </w:p>
        </w:tc>
        <w:tc>
          <w:tcPr>
            <w:tcW w:w="1562" w:type="dxa"/>
          </w:tcPr>
          <w:p w14:paraId="39D817E9" w14:textId="310CF1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3345593.31</w:t>
            </w:r>
          </w:p>
        </w:tc>
        <w:tc>
          <w:tcPr>
            <w:tcW w:w="2134" w:type="dxa"/>
          </w:tcPr>
          <w:p w14:paraId="321A2A46" w14:textId="589D4B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D49719" w14:textId="256674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B5617D" w14:textId="668858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2B4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88A0D6" w14:textId="5A61BD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</w:tcPr>
          <w:p w14:paraId="278F0F68" w14:textId="72C0FE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729177.38</w:t>
            </w:r>
          </w:p>
        </w:tc>
        <w:tc>
          <w:tcPr>
            <w:tcW w:w="1562" w:type="dxa"/>
          </w:tcPr>
          <w:p w14:paraId="364ED536" w14:textId="70E1EC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3345598.40</w:t>
            </w:r>
          </w:p>
        </w:tc>
        <w:tc>
          <w:tcPr>
            <w:tcW w:w="2134" w:type="dxa"/>
          </w:tcPr>
          <w:p w14:paraId="09563696" w14:textId="262FC4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8D449" w14:textId="11994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74CC68" w14:textId="40E538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15EE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B0FFFB" w14:textId="057DE4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</w:tcPr>
          <w:p w14:paraId="04591348" w14:textId="49C45E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729176.89</w:t>
            </w:r>
          </w:p>
        </w:tc>
        <w:tc>
          <w:tcPr>
            <w:tcW w:w="1562" w:type="dxa"/>
          </w:tcPr>
          <w:p w14:paraId="6845757D" w14:textId="0D766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3345600.63</w:t>
            </w:r>
          </w:p>
        </w:tc>
        <w:tc>
          <w:tcPr>
            <w:tcW w:w="2134" w:type="dxa"/>
          </w:tcPr>
          <w:p w14:paraId="4BB92F6D" w14:textId="128FB6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A5D3B79" w14:textId="2E655E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05BF4064" w14:textId="01F091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2D28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0DB33C2" w14:textId="0665F9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447</w:t>
            </w:r>
          </w:p>
        </w:tc>
        <w:tc>
          <w:tcPr>
            <w:tcW w:w="1558" w:type="dxa"/>
          </w:tcPr>
          <w:p w14:paraId="445D5E69" w14:textId="1130C6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729177.21</w:t>
            </w:r>
          </w:p>
        </w:tc>
        <w:tc>
          <w:tcPr>
            <w:tcW w:w="1562" w:type="dxa"/>
          </w:tcPr>
          <w:p w14:paraId="4CFBC02E" w14:textId="173AC2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3345605.57</w:t>
            </w:r>
          </w:p>
        </w:tc>
        <w:tc>
          <w:tcPr>
            <w:tcW w:w="2134" w:type="dxa"/>
          </w:tcPr>
          <w:p w14:paraId="71087CF9" w14:textId="443A4D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DAF5B9C" w14:textId="0BAB53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5A52F3" w14:textId="46B9C1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6122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F24045" w14:textId="3C8276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</w:tcPr>
          <w:p w14:paraId="5A984A51" w14:textId="7417A1B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729166.60</w:t>
            </w:r>
          </w:p>
        </w:tc>
        <w:tc>
          <w:tcPr>
            <w:tcW w:w="1562" w:type="dxa"/>
          </w:tcPr>
          <w:p w14:paraId="1F67E88F" w14:textId="49A35B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3345642.62</w:t>
            </w:r>
          </w:p>
        </w:tc>
        <w:tc>
          <w:tcPr>
            <w:tcW w:w="2134" w:type="dxa"/>
          </w:tcPr>
          <w:p w14:paraId="70517556" w14:textId="1B0A25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F57B6" w14:textId="6F3A81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A49125" w14:textId="32742E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071E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09FD9F" w14:textId="0F2952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</w:tcPr>
          <w:p w14:paraId="6253B04D" w14:textId="3F489E8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729157.30</w:t>
            </w:r>
          </w:p>
        </w:tc>
        <w:tc>
          <w:tcPr>
            <w:tcW w:w="1562" w:type="dxa"/>
          </w:tcPr>
          <w:p w14:paraId="3F9F5742" w14:textId="5FF6B9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3345663.29</w:t>
            </w:r>
          </w:p>
        </w:tc>
        <w:tc>
          <w:tcPr>
            <w:tcW w:w="2134" w:type="dxa"/>
          </w:tcPr>
          <w:p w14:paraId="5EE35E49" w14:textId="174395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A4F228" w14:textId="16BD5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EAC7FD" w14:textId="78AB5C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F3D01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2879A" w14:textId="3275C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</w:tcPr>
          <w:p w14:paraId="70C8CEAC" w14:textId="6C48FE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729144.00</w:t>
            </w:r>
          </w:p>
        </w:tc>
        <w:tc>
          <w:tcPr>
            <w:tcW w:w="1562" w:type="dxa"/>
          </w:tcPr>
          <w:p w14:paraId="62AD915F" w14:textId="474958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3345677.37</w:t>
            </w:r>
          </w:p>
        </w:tc>
        <w:tc>
          <w:tcPr>
            <w:tcW w:w="2134" w:type="dxa"/>
          </w:tcPr>
          <w:p w14:paraId="37AED123" w14:textId="63D343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9A0D92" w14:textId="3AD99A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077C6B" w14:textId="491088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7E8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729113" w14:textId="148CF4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</w:tcPr>
          <w:p w14:paraId="3E34595F" w14:textId="7E961F6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729140.92</w:t>
            </w:r>
          </w:p>
        </w:tc>
        <w:tc>
          <w:tcPr>
            <w:tcW w:w="1562" w:type="dxa"/>
          </w:tcPr>
          <w:p w14:paraId="795578AF" w14:textId="603F67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3345689.75</w:t>
            </w:r>
          </w:p>
        </w:tc>
        <w:tc>
          <w:tcPr>
            <w:tcW w:w="2134" w:type="dxa"/>
          </w:tcPr>
          <w:p w14:paraId="5F03D658" w14:textId="7B8550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42E914" w14:textId="446713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F46873" w14:textId="416350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6FC9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DFD69" w14:textId="11A4F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</w:tcPr>
          <w:p w14:paraId="0D7F7A57" w14:textId="006A52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729137.33</w:t>
            </w:r>
          </w:p>
        </w:tc>
        <w:tc>
          <w:tcPr>
            <w:tcW w:w="1562" w:type="dxa"/>
          </w:tcPr>
          <w:p w14:paraId="6E85233C" w14:textId="09E0DC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3345706.21</w:t>
            </w:r>
          </w:p>
        </w:tc>
        <w:tc>
          <w:tcPr>
            <w:tcW w:w="2134" w:type="dxa"/>
          </w:tcPr>
          <w:p w14:paraId="04A5A784" w14:textId="127230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82A06" w14:textId="41B7B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11156D" w14:textId="410A12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0E775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40891" w14:textId="5D05D3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</w:tcPr>
          <w:p w14:paraId="6A496DFA" w14:textId="438315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729135.39</w:t>
            </w:r>
          </w:p>
        </w:tc>
        <w:tc>
          <w:tcPr>
            <w:tcW w:w="1562" w:type="dxa"/>
          </w:tcPr>
          <w:p w14:paraId="1E0CFEB7" w14:textId="16CF65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3345722.11</w:t>
            </w:r>
          </w:p>
        </w:tc>
        <w:tc>
          <w:tcPr>
            <w:tcW w:w="2134" w:type="dxa"/>
          </w:tcPr>
          <w:p w14:paraId="739485B9" w14:textId="2D7C05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DB02D8" w14:textId="09E032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08DCE1" w14:textId="78F36D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7EB99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8CF30" w14:textId="25A28A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</w:tcPr>
          <w:p w14:paraId="10513C25" w14:textId="679DD21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729112.52</w:t>
            </w:r>
          </w:p>
        </w:tc>
        <w:tc>
          <w:tcPr>
            <w:tcW w:w="1562" w:type="dxa"/>
          </w:tcPr>
          <w:p w14:paraId="177D0F31" w14:textId="2C90F8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3345747.47</w:t>
            </w:r>
          </w:p>
        </w:tc>
        <w:tc>
          <w:tcPr>
            <w:tcW w:w="2134" w:type="dxa"/>
          </w:tcPr>
          <w:p w14:paraId="33BC83AC" w14:textId="508D7E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143227" w14:textId="5F3E08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D4E5C0" w14:textId="69E17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3CA8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971964" w14:textId="3E0E0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</w:tcPr>
          <w:p w14:paraId="72B5F475" w14:textId="3A867F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729092.23</w:t>
            </w:r>
          </w:p>
        </w:tc>
        <w:tc>
          <w:tcPr>
            <w:tcW w:w="1562" w:type="dxa"/>
          </w:tcPr>
          <w:p w14:paraId="49701242" w14:textId="54D52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3345752.34</w:t>
            </w:r>
          </w:p>
        </w:tc>
        <w:tc>
          <w:tcPr>
            <w:tcW w:w="2134" w:type="dxa"/>
          </w:tcPr>
          <w:p w14:paraId="6B793B13" w14:textId="0F6A25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DC4496" w14:textId="762DF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3FEB8F" w14:textId="5D608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F8974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AE83F6" w14:textId="6CD153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456</w:t>
            </w:r>
          </w:p>
        </w:tc>
        <w:tc>
          <w:tcPr>
            <w:tcW w:w="1558" w:type="dxa"/>
          </w:tcPr>
          <w:p w14:paraId="41093ACD" w14:textId="3579FF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729080.49</w:t>
            </w:r>
          </w:p>
        </w:tc>
        <w:tc>
          <w:tcPr>
            <w:tcW w:w="1562" w:type="dxa"/>
          </w:tcPr>
          <w:p w14:paraId="1A219A6C" w14:textId="24522E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3345753.84</w:t>
            </w:r>
          </w:p>
        </w:tc>
        <w:tc>
          <w:tcPr>
            <w:tcW w:w="2134" w:type="dxa"/>
          </w:tcPr>
          <w:p w14:paraId="162DF3CF" w14:textId="7FC2FD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EF061E" w14:textId="767C0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CA9666" w14:textId="0FBA0B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A461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25123A" w14:textId="4C3B6F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</w:tcPr>
          <w:p w14:paraId="2F390699" w14:textId="1F2D17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729077.62</w:t>
            </w:r>
          </w:p>
        </w:tc>
        <w:tc>
          <w:tcPr>
            <w:tcW w:w="1562" w:type="dxa"/>
          </w:tcPr>
          <w:p w14:paraId="39BEF905" w14:textId="1FE7E6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3345754.96</w:t>
            </w:r>
          </w:p>
        </w:tc>
        <w:tc>
          <w:tcPr>
            <w:tcW w:w="2134" w:type="dxa"/>
          </w:tcPr>
          <w:p w14:paraId="6E63FBB2" w14:textId="1E9396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BBD56D" w14:textId="1F0361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F77085" w14:textId="5FBBD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4EBBD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43BF5F" w14:textId="1188D0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</w:tcPr>
          <w:p w14:paraId="2F118B43" w14:textId="48C0A89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</w:tcPr>
          <w:p w14:paraId="4F184475" w14:textId="221167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3345757.70</w:t>
            </w:r>
          </w:p>
        </w:tc>
        <w:tc>
          <w:tcPr>
            <w:tcW w:w="2134" w:type="dxa"/>
          </w:tcPr>
          <w:p w14:paraId="71072267" w14:textId="10AC2E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BFCAD2" w14:textId="387357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D4A871" w14:textId="3BEBC3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71E4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839691" w14:textId="4C4BA8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</w:tcPr>
          <w:p w14:paraId="1733FC1D" w14:textId="0D9D763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729075.42</w:t>
            </w:r>
          </w:p>
        </w:tc>
        <w:tc>
          <w:tcPr>
            <w:tcW w:w="1562" w:type="dxa"/>
          </w:tcPr>
          <w:p w14:paraId="405BAA4B" w14:textId="6CCD6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3345764.11</w:t>
            </w:r>
          </w:p>
        </w:tc>
        <w:tc>
          <w:tcPr>
            <w:tcW w:w="2134" w:type="dxa"/>
          </w:tcPr>
          <w:p w14:paraId="17A0DD35" w14:textId="1E7DEC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30B8E" w14:textId="5FF93A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EEFD22" w14:textId="773B3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286F3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36628" w14:textId="003EBE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</w:tcPr>
          <w:p w14:paraId="3C13089D" w14:textId="0212F5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729078.95</w:t>
            </w:r>
          </w:p>
        </w:tc>
        <w:tc>
          <w:tcPr>
            <w:tcW w:w="1562" w:type="dxa"/>
          </w:tcPr>
          <w:p w14:paraId="413E4115" w14:textId="2C7171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3345788.90</w:t>
            </w:r>
          </w:p>
        </w:tc>
        <w:tc>
          <w:tcPr>
            <w:tcW w:w="2134" w:type="dxa"/>
          </w:tcPr>
          <w:p w14:paraId="0C539880" w14:textId="17229C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E201E" w14:textId="25EA24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312E2" w14:textId="227A6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FE84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84D01" w14:textId="0B2544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</w:tcPr>
          <w:p w14:paraId="6CEF0078" w14:textId="2FC873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729074.53</w:t>
            </w:r>
          </w:p>
        </w:tc>
        <w:tc>
          <w:tcPr>
            <w:tcW w:w="1562" w:type="dxa"/>
          </w:tcPr>
          <w:p w14:paraId="27F1E505" w14:textId="37F53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3345809.48</w:t>
            </w:r>
          </w:p>
        </w:tc>
        <w:tc>
          <w:tcPr>
            <w:tcW w:w="2134" w:type="dxa"/>
          </w:tcPr>
          <w:p w14:paraId="05EBBA2D" w14:textId="54590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51FD28" w14:textId="76E57C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69B2D6" w14:textId="5CE850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0953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DD299E" w14:textId="3DD1F8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</w:tcPr>
          <w:p w14:paraId="3E925443" w14:textId="3B41BA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729076.00</w:t>
            </w:r>
          </w:p>
        </w:tc>
        <w:tc>
          <w:tcPr>
            <w:tcW w:w="1562" w:type="dxa"/>
          </w:tcPr>
          <w:p w14:paraId="0EB75B38" w14:textId="638A0F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3345824.82</w:t>
            </w:r>
          </w:p>
        </w:tc>
        <w:tc>
          <w:tcPr>
            <w:tcW w:w="2134" w:type="dxa"/>
          </w:tcPr>
          <w:p w14:paraId="2B3334C2" w14:textId="4280CE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7BBFE7" w14:textId="627854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7E016C" w14:textId="3D5D89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E52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A7AA87" w14:textId="27FBB3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</w:tcPr>
          <w:p w14:paraId="7045D2E8" w14:textId="7E2201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729073.77</w:t>
            </w:r>
          </w:p>
        </w:tc>
        <w:tc>
          <w:tcPr>
            <w:tcW w:w="1562" w:type="dxa"/>
          </w:tcPr>
          <w:p w14:paraId="41B914A1" w14:textId="79B0C5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3345847.38</w:t>
            </w:r>
          </w:p>
        </w:tc>
        <w:tc>
          <w:tcPr>
            <w:tcW w:w="2134" w:type="dxa"/>
          </w:tcPr>
          <w:p w14:paraId="74593230" w14:textId="0D92C8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E74324" w14:textId="532F4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077E89" w14:textId="588188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17945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AB769C" w14:textId="71A3C6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</w:tcPr>
          <w:p w14:paraId="5DF21D4E" w14:textId="331121F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729069.53</w:t>
            </w:r>
          </w:p>
        </w:tc>
        <w:tc>
          <w:tcPr>
            <w:tcW w:w="1562" w:type="dxa"/>
          </w:tcPr>
          <w:p w14:paraId="2C5B22FD" w14:textId="3351E3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3345859.37</w:t>
            </w:r>
          </w:p>
        </w:tc>
        <w:tc>
          <w:tcPr>
            <w:tcW w:w="2134" w:type="dxa"/>
          </w:tcPr>
          <w:p w14:paraId="3F59FBBB" w14:textId="67A35A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1B1B22" w14:textId="00D90C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ECDE42" w14:textId="21B73E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32E3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DB558E" w14:textId="52541C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</w:tcPr>
          <w:p w14:paraId="726E1A06" w14:textId="7FE60D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729064.68</w:t>
            </w:r>
          </w:p>
        </w:tc>
        <w:tc>
          <w:tcPr>
            <w:tcW w:w="1562" w:type="dxa"/>
          </w:tcPr>
          <w:p w14:paraId="04E95889" w14:textId="378EDC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3345873.11</w:t>
            </w:r>
          </w:p>
        </w:tc>
        <w:tc>
          <w:tcPr>
            <w:tcW w:w="2134" w:type="dxa"/>
          </w:tcPr>
          <w:p w14:paraId="06F63918" w14:textId="7EABF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F8FF79" w14:textId="26C427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6D8FD0" w14:textId="4E343D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92F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150C0B" w14:textId="2A68ED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</w:tcPr>
          <w:p w14:paraId="367BA417" w14:textId="1661B1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729048.18</w:t>
            </w:r>
          </w:p>
        </w:tc>
        <w:tc>
          <w:tcPr>
            <w:tcW w:w="1562" w:type="dxa"/>
          </w:tcPr>
          <w:p w14:paraId="4052D2A2" w14:textId="3CD6BC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3345892.75</w:t>
            </w:r>
          </w:p>
        </w:tc>
        <w:tc>
          <w:tcPr>
            <w:tcW w:w="2134" w:type="dxa"/>
          </w:tcPr>
          <w:p w14:paraId="4467673E" w14:textId="15077A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F09FEC" w14:textId="5AF1EB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33F7E1" w14:textId="0DD2C7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2EAD5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9980D" w14:textId="21BC34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</w:tcPr>
          <w:p w14:paraId="620B2095" w14:textId="4C269E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729024.64</w:t>
            </w:r>
          </w:p>
        </w:tc>
        <w:tc>
          <w:tcPr>
            <w:tcW w:w="1562" w:type="dxa"/>
          </w:tcPr>
          <w:p w14:paraId="5FEDE99D" w14:textId="0099DB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3345902.72</w:t>
            </w:r>
          </w:p>
        </w:tc>
        <w:tc>
          <w:tcPr>
            <w:tcW w:w="2134" w:type="dxa"/>
          </w:tcPr>
          <w:p w14:paraId="4528250B" w14:textId="2981C8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21FE40" w14:textId="7300E2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239C44" w14:textId="03F28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2F947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84DE43" w14:textId="466051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</w:tcPr>
          <w:p w14:paraId="654F9F15" w14:textId="78302A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729022.91</w:t>
            </w:r>
          </w:p>
        </w:tc>
        <w:tc>
          <w:tcPr>
            <w:tcW w:w="1562" w:type="dxa"/>
          </w:tcPr>
          <w:p w14:paraId="3A96D44D" w14:textId="6AE3E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3345904.21</w:t>
            </w:r>
          </w:p>
        </w:tc>
        <w:tc>
          <w:tcPr>
            <w:tcW w:w="2134" w:type="dxa"/>
          </w:tcPr>
          <w:p w14:paraId="475B687C" w14:textId="4505F5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C44713" w14:textId="10B2A2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E75834" w14:textId="30109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646A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C8DF83" w14:textId="3F5035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</w:tcPr>
          <w:p w14:paraId="6433A2C4" w14:textId="032C6A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729022.56</w:t>
            </w:r>
          </w:p>
        </w:tc>
        <w:tc>
          <w:tcPr>
            <w:tcW w:w="1562" w:type="dxa"/>
          </w:tcPr>
          <w:p w14:paraId="2BF834E9" w14:textId="59FB2A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3345906.25</w:t>
            </w:r>
          </w:p>
        </w:tc>
        <w:tc>
          <w:tcPr>
            <w:tcW w:w="2134" w:type="dxa"/>
          </w:tcPr>
          <w:p w14:paraId="6C12A436" w14:textId="13A56F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329618" w14:textId="4CBD57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9B4CE8B" w14:textId="16CAAE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3A93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C70D8B" w14:textId="0035D8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</w:tcPr>
          <w:p w14:paraId="035F5941" w14:textId="2CC4FFF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729022.10</w:t>
            </w:r>
          </w:p>
        </w:tc>
        <w:tc>
          <w:tcPr>
            <w:tcW w:w="1562" w:type="dxa"/>
          </w:tcPr>
          <w:p w14:paraId="7BEFC3BA" w14:textId="1C9B9D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3345912.99</w:t>
            </w:r>
          </w:p>
        </w:tc>
        <w:tc>
          <w:tcPr>
            <w:tcW w:w="2134" w:type="dxa"/>
          </w:tcPr>
          <w:p w14:paraId="3834A61A" w14:textId="190028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D50857" w14:textId="36211D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DC3BA" w14:textId="2F7AE3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12A5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428A68" w14:textId="5D7406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</w:tcPr>
          <w:p w14:paraId="5FC49C42" w14:textId="47321B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729021.97</w:t>
            </w:r>
          </w:p>
        </w:tc>
        <w:tc>
          <w:tcPr>
            <w:tcW w:w="1562" w:type="dxa"/>
          </w:tcPr>
          <w:p w14:paraId="14AB8012" w14:textId="6856F8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3345920.41</w:t>
            </w:r>
          </w:p>
        </w:tc>
        <w:tc>
          <w:tcPr>
            <w:tcW w:w="2134" w:type="dxa"/>
          </w:tcPr>
          <w:p w14:paraId="125D0231" w14:textId="6B9042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29C880" w14:textId="186050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FDA0E6" w14:textId="420D57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FBD16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989D29" w14:textId="119C0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</w:tcPr>
          <w:p w14:paraId="08D21D04" w14:textId="2992815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729021.69</w:t>
            </w:r>
          </w:p>
        </w:tc>
        <w:tc>
          <w:tcPr>
            <w:tcW w:w="1562" w:type="dxa"/>
          </w:tcPr>
          <w:p w14:paraId="7FAFE43D" w14:textId="74798A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3345936.03</w:t>
            </w:r>
          </w:p>
        </w:tc>
        <w:tc>
          <w:tcPr>
            <w:tcW w:w="2134" w:type="dxa"/>
          </w:tcPr>
          <w:p w14:paraId="19D3E46F" w14:textId="75B5CA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F3BEE" w14:textId="5A3752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4DB0FDA" w14:textId="17536F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844B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DC84B" w14:textId="58405E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</w:tcPr>
          <w:p w14:paraId="5369A682" w14:textId="387F158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729014.86</w:t>
            </w:r>
          </w:p>
        </w:tc>
        <w:tc>
          <w:tcPr>
            <w:tcW w:w="1562" w:type="dxa"/>
          </w:tcPr>
          <w:p w14:paraId="1725AB16" w14:textId="7E68F3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3345959.57</w:t>
            </w:r>
          </w:p>
        </w:tc>
        <w:tc>
          <w:tcPr>
            <w:tcW w:w="2134" w:type="dxa"/>
          </w:tcPr>
          <w:p w14:paraId="1B212703" w14:textId="1B5020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E26485" w14:textId="6BF6D3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3738A1" w14:textId="770E3A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4D1D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B92FAB" w14:textId="02825E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</w:tcPr>
          <w:p w14:paraId="1266883E" w14:textId="5E8247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729009.96</w:t>
            </w:r>
          </w:p>
        </w:tc>
        <w:tc>
          <w:tcPr>
            <w:tcW w:w="1562" w:type="dxa"/>
          </w:tcPr>
          <w:p w14:paraId="02857331" w14:textId="4704B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3345991.71</w:t>
            </w:r>
          </w:p>
        </w:tc>
        <w:tc>
          <w:tcPr>
            <w:tcW w:w="2134" w:type="dxa"/>
          </w:tcPr>
          <w:p w14:paraId="54A0C8E9" w14:textId="1A803A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486FA2" w14:textId="44429E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EF744A" w14:textId="4AB6AD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FE8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2740CE" w14:textId="4C548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</w:tcPr>
          <w:p w14:paraId="1DEDCC9F" w14:textId="61B1C7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729007.09</w:t>
            </w:r>
          </w:p>
        </w:tc>
        <w:tc>
          <w:tcPr>
            <w:tcW w:w="1562" w:type="dxa"/>
          </w:tcPr>
          <w:p w14:paraId="46CFA290" w14:textId="7C4E2F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3345998.25</w:t>
            </w:r>
          </w:p>
        </w:tc>
        <w:tc>
          <w:tcPr>
            <w:tcW w:w="2134" w:type="dxa"/>
          </w:tcPr>
          <w:p w14:paraId="269C4DFF" w14:textId="5E933B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907C0" w14:textId="515E61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5B41F8" w14:textId="2CCDBC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763C3B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6E1D2D" w14:textId="195850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</w:tcPr>
          <w:p w14:paraId="1A620757" w14:textId="6C1D8BB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729002.67</w:t>
            </w:r>
          </w:p>
        </w:tc>
        <w:tc>
          <w:tcPr>
            <w:tcW w:w="1562" w:type="dxa"/>
          </w:tcPr>
          <w:p w14:paraId="3DC04CBA" w14:textId="4486DD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3346011.49</w:t>
            </w:r>
          </w:p>
        </w:tc>
        <w:tc>
          <w:tcPr>
            <w:tcW w:w="2134" w:type="dxa"/>
          </w:tcPr>
          <w:p w14:paraId="154C5749" w14:textId="04E2C9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BD4B96" w14:textId="0B543B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097894" w14:textId="398105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31FE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B4CAE3" w14:textId="31F7B5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</w:tcPr>
          <w:p w14:paraId="3FD86086" w14:textId="06EEBA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728987.20</w:t>
            </w:r>
          </w:p>
        </w:tc>
        <w:tc>
          <w:tcPr>
            <w:tcW w:w="1562" w:type="dxa"/>
          </w:tcPr>
          <w:p w14:paraId="6AFBCA78" w14:textId="0F84AF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3346028.82</w:t>
            </w:r>
          </w:p>
        </w:tc>
        <w:tc>
          <w:tcPr>
            <w:tcW w:w="2134" w:type="dxa"/>
          </w:tcPr>
          <w:p w14:paraId="58935CF8" w14:textId="704C64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28E35" w14:textId="3DCB01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F6413F" w14:textId="301678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B1B2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F57D01" w14:textId="1B0DFE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</w:tcPr>
          <w:p w14:paraId="42C97F15" w14:textId="02E2D86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728962.50</w:t>
            </w:r>
          </w:p>
        </w:tc>
        <w:tc>
          <w:tcPr>
            <w:tcW w:w="1562" w:type="dxa"/>
          </w:tcPr>
          <w:p w14:paraId="471D1BE0" w14:textId="539398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3346047.21</w:t>
            </w:r>
          </w:p>
        </w:tc>
        <w:tc>
          <w:tcPr>
            <w:tcW w:w="2134" w:type="dxa"/>
          </w:tcPr>
          <w:p w14:paraId="42C332A5" w14:textId="603BB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ACEB7" w14:textId="6D6936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591619" w14:textId="785A35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B071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65CC62" w14:textId="6C0F7E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</w:tcPr>
          <w:p w14:paraId="6C5EA464" w14:textId="296629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728947.56</w:t>
            </w:r>
          </w:p>
        </w:tc>
        <w:tc>
          <w:tcPr>
            <w:tcW w:w="1562" w:type="dxa"/>
          </w:tcPr>
          <w:p w14:paraId="05D57389" w14:textId="4F5C9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3346052.12</w:t>
            </w:r>
          </w:p>
        </w:tc>
        <w:tc>
          <w:tcPr>
            <w:tcW w:w="2134" w:type="dxa"/>
          </w:tcPr>
          <w:p w14:paraId="68BE1520" w14:textId="2E2606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D5BF8" w14:textId="03C88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FE0FC9" w14:textId="3F8D1D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B391F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B224AE" w14:textId="18F48A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</w:tcPr>
          <w:p w14:paraId="5435EDDE" w14:textId="78845A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728929.86</w:t>
            </w:r>
          </w:p>
        </w:tc>
        <w:tc>
          <w:tcPr>
            <w:tcW w:w="1562" w:type="dxa"/>
          </w:tcPr>
          <w:p w14:paraId="33F34281" w14:textId="088399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3346054.20</w:t>
            </w:r>
          </w:p>
        </w:tc>
        <w:tc>
          <w:tcPr>
            <w:tcW w:w="2134" w:type="dxa"/>
          </w:tcPr>
          <w:p w14:paraId="164B1513" w14:textId="3B9F16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7434F2" w14:textId="612AEE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2006D9" w14:textId="470B39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B268A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508E82" w14:textId="00AA16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</w:tcPr>
          <w:p w14:paraId="0977D08B" w14:textId="182396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728929.65</w:t>
            </w:r>
          </w:p>
        </w:tc>
        <w:tc>
          <w:tcPr>
            <w:tcW w:w="1562" w:type="dxa"/>
          </w:tcPr>
          <w:p w14:paraId="54882AA1" w14:textId="283F2D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3346054.59</w:t>
            </w:r>
          </w:p>
        </w:tc>
        <w:tc>
          <w:tcPr>
            <w:tcW w:w="2134" w:type="dxa"/>
          </w:tcPr>
          <w:p w14:paraId="06D83CEE" w14:textId="1AC87F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30A63327" w14:textId="18C3FF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73053DF3" w14:textId="32388B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CC3E6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4C3536" w14:textId="12689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482</w:t>
            </w:r>
          </w:p>
        </w:tc>
        <w:tc>
          <w:tcPr>
            <w:tcW w:w="1558" w:type="dxa"/>
          </w:tcPr>
          <w:p w14:paraId="3CA219CE" w14:textId="524F89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728921.63</w:t>
            </w:r>
          </w:p>
        </w:tc>
        <w:tc>
          <w:tcPr>
            <w:tcW w:w="1562" w:type="dxa"/>
          </w:tcPr>
          <w:p w14:paraId="31C4DA3A" w14:textId="50597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3346063.78</w:t>
            </w:r>
          </w:p>
        </w:tc>
        <w:tc>
          <w:tcPr>
            <w:tcW w:w="2134" w:type="dxa"/>
          </w:tcPr>
          <w:p w14:paraId="67F4B1E5" w14:textId="12CF47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1597B54" w14:textId="350336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0DD16E3" w14:textId="575580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3ADB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CB073C" w14:textId="4C0CA1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</w:tcPr>
          <w:p w14:paraId="1FE183E8" w14:textId="1BA23BC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728915.09</w:t>
            </w:r>
          </w:p>
        </w:tc>
        <w:tc>
          <w:tcPr>
            <w:tcW w:w="1562" w:type="dxa"/>
          </w:tcPr>
          <w:p w14:paraId="298E1F8B" w14:textId="39DC9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3346071.28</w:t>
            </w:r>
          </w:p>
        </w:tc>
        <w:tc>
          <w:tcPr>
            <w:tcW w:w="2134" w:type="dxa"/>
          </w:tcPr>
          <w:p w14:paraId="4C5CDD2E" w14:textId="5D90CF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9E04B4" w14:textId="1767A3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2742CF" w14:textId="7E075F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E3FB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9643BC" w14:textId="702E19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</w:tcPr>
          <w:p w14:paraId="65B1806D" w14:textId="3391C5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728913.09</w:t>
            </w:r>
          </w:p>
        </w:tc>
        <w:tc>
          <w:tcPr>
            <w:tcW w:w="1562" w:type="dxa"/>
          </w:tcPr>
          <w:p w14:paraId="6598BC79" w14:textId="7A41AA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3346072.75</w:t>
            </w:r>
          </w:p>
        </w:tc>
        <w:tc>
          <w:tcPr>
            <w:tcW w:w="2134" w:type="dxa"/>
          </w:tcPr>
          <w:p w14:paraId="2F8356DC" w14:textId="442EA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A7F4C9" w14:textId="4D51E2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66AC12" w14:textId="597D5F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EC622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266130" w14:textId="22279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</w:tcPr>
          <w:p w14:paraId="536B4E0C" w14:textId="6342074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728911.85</w:t>
            </w:r>
          </w:p>
        </w:tc>
        <w:tc>
          <w:tcPr>
            <w:tcW w:w="1562" w:type="dxa"/>
          </w:tcPr>
          <w:p w14:paraId="569DF381" w14:textId="771F3F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3346076.66</w:t>
            </w:r>
          </w:p>
        </w:tc>
        <w:tc>
          <w:tcPr>
            <w:tcW w:w="2134" w:type="dxa"/>
          </w:tcPr>
          <w:p w14:paraId="04939134" w14:textId="04D447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C363C9A" w14:textId="5ED91A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BFA913" w14:textId="49DAA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DF8D8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E7E76F" w14:textId="754519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</w:tcPr>
          <w:p w14:paraId="42A6587A" w14:textId="76F0632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728910.99</w:t>
            </w:r>
          </w:p>
        </w:tc>
        <w:tc>
          <w:tcPr>
            <w:tcW w:w="1562" w:type="dxa"/>
          </w:tcPr>
          <w:p w14:paraId="029D2148" w14:textId="7F196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3346081.82</w:t>
            </w:r>
          </w:p>
        </w:tc>
        <w:tc>
          <w:tcPr>
            <w:tcW w:w="2134" w:type="dxa"/>
          </w:tcPr>
          <w:p w14:paraId="61127C47" w14:textId="0D4A3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36A7AF" w14:textId="729C0D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CBA0AA" w14:textId="67AFF1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E7BB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62CE7" w14:textId="5F1FA6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</w:tcPr>
          <w:p w14:paraId="6CC54D17" w14:textId="5C42FD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728912.16</w:t>
            </w:r>
          </w:p>
        </w:tc>
        <w:tc>
          <w:tcPr>
            <w:tcW w:w="1562" w:type="dxa"/>
          </w:tcPr>
          <w:p w14:paraId="682B6DE1" w14:textId="111711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3346087.40</w:t>
            </w:r>
          </w:p>
        </w:tc>
        <w:tc>
          <w:tcPr>
            <w:tcW w:w="2134" w:type="dxa"/>
          </w:tcPr>
          <w:p w14:paraId="65233A9C" w14:textId="3D10E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8C65C4" w14:textId="4C318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28C3AF" w14:textId="22AAE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785B9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4B11DE" w14:textId="6D5E95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</w:tcPr>
          <w:p w14:paraId="57F93AC7" w14:textId="60874F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728910.48</w:t>
            </w:r>
          </w:p>
        </w:tc>
        <w:tc>
          <w:tcPr>
            <w:tcW w:w="1562" w:type="dxa"/>
          </w:tcPr>
          <w:p w14:paraId="0F50C8ED" w14:textId="420D8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3346098.16</w:t>
            </w:r>
          </w:p>
        </w:tc>
        <w:tc>
          <w:tcPr>
            <w:tcW w:w="2134" w:type="dxa"/>
          </w:tcPr>
          <w:p w14:paraId="2938DD67" w14:textId="1C552A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927FD4" w14:textId="0A4EC9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3E9F76" w14:textId="0B99ED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FCDE6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1B8816" w14:textId="37ECCB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</w:tcPr>
          <w:p w14:paraId="5B407B3F" w14:textId="125105F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728912.30</w:t>
            </w:r>
          </w:p>
        </w:tc>
        <w:tc>
          <w:tcPr>
            <w:tcW w:w="1562" w:type="dxa"/>
          </w:tcPr>
          <w:p w14:paraId="53C5161F" w14:textId="495E11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3346104.06</w:t>
            </w:r>
          </w:p>
        </w:tc>
        <w:tc>
          <w:tcPr>
            <w:tcW w:w="2134" w:type="dxa"/>
          </w:tcPr>
          <w:p w14:paraId="4AEE953A" w14:textId="38D2F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DFB67A" w14:textId="10786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682915" w14:textId="76EE0B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8256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DB00C1" w14:textId="75490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</w:tcPr>
          <w:p w14:paraId="68B8BB9C" w14:textId="0DBB7F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728913.57</w:t>
            </w:r>
          </w:p>
        </w:tc>
        <w:tc>
          <w:tcPr>
            <w:tcW w:w="1562" w:type="dxa"/>
          </w:tcPr>
          <w:p w14:paraId="1202452A" w14:textId="6D0822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3346108.19</w:t>
            </w:r>
          </w:p>
        </w:tc>
        <w:tc>
          <w:tcPr>
            <w:tcW w:w="2134" w:type="dxa"/>
          </w:tcPr>
          <w:p w14:paraId="7C240889" w14:textId="6C28ECF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687D63" w14:textId="7917D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9EFDFA" w14:textId="22A61D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A9521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A5D424" w14:textId="08BE7E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</w:tcPr>
          <w:p w14:paraId="21C8227A" w14:textId="0F0393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728920.29</w:t>
            </w:r>
          </w:p>
        </w:tc>
        <w:tc>
          <w:tcPr>
            <w:tcW w:w="1562" w:type="dxa"/>
          </w:tcPr>
          <w:p w14:paraId="15DF5B0B" w14:textId="174BD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3346120.15</w:t>
            </w:r>
          </w:p>
        </w:tc>
        <w:tc>
          <w:tcPr>
            <w:tcW w:w="2134" w:type="dxa"/>
          </w:tcPr>
          <w:p w14:paraId="34B47BBB" w14:textId="5482FF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FB7A65" w14:textId="409B1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9336C7" w14:textId="193EB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F3FB8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A8E45A" w14:textId="030606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492</w:t>
            </w:r>
          </w:p>
        </w:tc>
        <w:tc>
          <w:tcPr>
            <w:tcW w:w="1558" w:type="dxa"/>
          </w:tcPr>
          <w:p w14:paraId="4F4D0EBC" w14:textId="192D57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728916.44</w:t>
            </w:r>
          </w:p>
        </w:tc>
        <w:tc>
          <w:tcPr>
            <w:tcW w:w="1562" w:type="dxa"/>
          </w:tcPr>
          <w:p w14:paraId="5A3B2B6C" w14:textId="7B7615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3346140.25</w:t>
            </w:r>
          </w:p>
        </w:tc>
        <w:tc>
          <w:tcPr>
            <w:tcW w:w="2134" w:type="dxa"/>
          </w:tcPr>
          <w:p w14:paraId="2AFDA201" w14:textId="7C2734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3CDD0C" w14:textId="070A4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909A6" w14:textId="2FBAF7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4AC6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A066F9" w14:textId="4EA136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</w:tcPr>
          <w:p w14:paraId="429B33A7" w14:textId="19B05A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728913.66</w:t>
            </w:r>
          </w:p>
        </w:tc>
        <w:tc>
          <w:tcPr>
            <w:tcW w:w="1562" w:type="dxa"/>
          </w:tcPr>
          <w:p w14:paraId="5719554C" w14:textId="1D99D3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3346154.78</w:t>
            </w:r>
          </w:p>
        </w:tc>
        <w:tc>
          <w:tcPr>
            <w:tcW w:w="2134" w:type="dxa"/>
          </w:tcPr>
          <w:p w14:paraId="01EA3754" w14:textId="3140B2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594884" w14:textId="1A103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3FAFDF" w14:textId="7AA418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AEA15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B44155" w14:textId="515024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</w:tcPr>
          <w:p w14:paraId="283B141A" w14:textId="0A8DDD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728908.97</w:t>
            </w:r>
          </w:p>
        </w:tc>
        <w:tc>
          <w:tcPr>
            <w:tcW w:w="1562" w:type="dxa"/>
          </w:tcPr>
          <w:p w14:paraId="7D7EE216" w14:textId="7F6B6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3346159.85</w:t>
            </w:r>
          </w:p>
        </w:tc>
        <w:tc>
          <w:tcPr>
            <w:tcW w:w="2134" w:type="dxa"/>
          </w:tcPr>
          <w:p w14:paraId="07B4727D" w14:textId="56B1D5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98C8B4" w14:textId="7F4EF5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586A12" w14:textId="131A11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A9594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F99AAE" w14:textId="24D400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</w:tcPr>
          <w:p w14:paraId="21AFC786" w14:textId="741939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728898.31</w:t>
            </w:r>
          </w:p>
        </w:tc>
        <w:tc>
          <w:tcPr>
            <w:tcW w:w="1562" w:type="dxa"/>
          </w:tcPr>
          <w:p w14:paraId="6F863000" w14:textId="06D269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3346179.41</w:t>
            </w:r>
          </w:p>
        </w:tc>
        <w:tc>
          <w:tcPr>
            <w:tcW w:w="2134" w:type="dxa"/>
          </w:tcPr>
          <w:p w14:paraId="09EC656B" w14:textId="5138E8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FB5F43" w14:textId="0F4B9F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825951" w14:textId="6325DF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B9B5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19361" w14:textId="4B738F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</w:tcPr>
          <w:p w14:paraId="724FB399" w14:textId="2B666F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728891.09</w:t>
            </w:r>
          </w:p>
        </w:tc>
        <w:tc>
          <w:tcPr>
            <w:tcW w:w="1562" w:type="dxa"/>
          </w:tcPr>
          <w:p w14:paraId="76A9D9BB" w14:textId="13D789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3346184.26</w:t>
            </w:r>
          </w:p>
        </w:tc>
        <w:tc>
          <w:tcPr>
            <w:tcW w:w="2134" w:type="dxa"/>
          </w:tcPr>
          <w:p w14:paraId="6D12E360" w14:textId="4ED34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A9D13D" w14:textId="1A0648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CCD245" w14:textId="7E0F8B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5649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BFA21" w14:textId="5D0FD5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</w:tcPr>
          <w:p w14:paraId="42D7AF36" w14:textId="438941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728889.22</w:t>
            </w:r>
          </w:p>
        </w:tc>
        <w:tc>
          <w:tcPr>
            <w:tcW w:w="1562" w:type="dxa"/>
          </w:tcPr>
          <w:p w14:paraId="676981AF" w14:textId="03B42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3346186.70</w:t>
            </w:r>
          </w:p>
        </w:tc>
        <w:tc>
          <w:tcPr>
            <w:tcW w:w="2134" w:type="dxa"/>
          </w:tcPr>
          <w:p w14:paraId="55A0F2F6" w14:textId="316993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959FC9" w14:textId="3A4BE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1FA261" w14:textId="0DB1D0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1BEF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EA024" w14:textId="2BB323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</w:tcPr>
          <w:p w14:paraId="16A2698F" w14:textId="12621E0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728879.49</w:t>
            </w:r>
          </w:p>
        </w:tc>
        <w:tc>
          <w:tcPr>
            <w:tcW w:w="1562" w:type="dxa"/>
          </w:tcPr>
          <w:p w14:paraId="6FB85CAD" w14:textId="5925E2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3346199.81</w:t>
            </w:r>
          </w:p>
        </w:tc>
        <w:tc>
          <w:tcPr>
            <w:tcW w:w="2134" w:type="dxa"/>
          </w:tcPr>
          <w:p w14:paraId="0EC84EDD" w14:textId="1D67B1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62B0F" w14:textId="2E092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2EAFD1" w14:textId="311F10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A357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23FDD8" w14:textId="2E5A58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</w:tcPr>
          <w:p w14:paraId="3ECE305E" w14:textId="5AEF0F6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728870.63</w:t>
            </w:r>
          </w:p>
        </w:tc>
        <w:tc>
          <w:tcPr>
            <w:tcW w:w="1562" w:type="dxa"/>
          </w:tcPr>
          <w:p w14:paraId="07226B61" w14:textId="202FCC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3346202.88</w:t>
            </w:r>
          </w:p>
        </w:tc>
        <w:tc>
          <w:tcPr>
            <w:tcW w:w="2134" w:type="dxa"/>
          </w:tcPr>
          <w:p w14:paraId="4E7E2AED" w14:textId="64C40B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4192E6" w14:textId="5005D3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3AD625D" w14:textId="0A8EA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41E1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634739" w14:textId="107B1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</w:tcPr>
          <w:p w14:paraId="48B01087" w14:textId="5D2444A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728866.32</w:t>
            </w:r>
          </w:p>
        </w:tc>
        <w:tc>
          <w:tcPr>
            <w:tcW w:w="1562" w:type="dxa"/>
          </w:tcPr>
          <w:p w14:paraId="2576E093" w14:textId="536A75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3346208.55</w:t>
            </w:r>
          </w:p>
        </w:tc>
        <w:tc>
          <w:tcPr>
            <w:tcW w:w="2134" w:type="dxa"/>
          </w:tcPr>
          <w:p w14:paraId="5C923B3F" w14:textId="3618C7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F7C38A" w14:textId="6F9F66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15754C" w14:textId="513A1C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80B28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43AA96" w14:textId="5B4ED4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</w:tcPr>
          <w:p w14:paraId="03F3DF30" w14:textId="7A4915F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728855.89</w:t>
            </w:r>
          </w:p>
        </w:tc>
        <w:tc>
          <w:tcPr>
            <w:tcW w:w="1562" w:type="dxa"/>
          </w:tcPr>
          <w:p w14:paraId="3DC5EBBC" w14:textId="60DCDC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3346226.58</w:t>
            </w:r>
          </w:p>
        </w:tc>
        <w:tc>
          <w:tcPr>
            <w:tcW w:w="2134" w:type="dxa"/>
          </w:tcPr>
          <w:p w14:paraId="6CF16715" w14:textId="140AD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0C7E07" w14:textId="7ECE1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4B8D82" w14:textId="4463AD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CFE6D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C50710" w14:textId="00D7CF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</w:tcPr>
          <w:p w14:paraId="53ACD0DF" w14:textId="723E469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728846.25</w:t>
            </w:r>
          </w:p>
        </w:tc>
        <w:tc>
          <w:tcPr>
            <w:tcW w:w="1562" w:type="dxa"/>
          </w:tcPr>
          <w:p w14:paraId="27D5CF9C" w14:textId="5A270A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3346211.30</w:t>
            </w:r>
          </w:p>
        </w:tc>
        <w:tc>
          <w:tcPr>
            <w:tcW w:w="2134" w:type="dxa"/>
          </w:tcPr>
          <w:p w14:paraId="508A49EB" w14:textId="26CD17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42A9B1" w14:textId="25056D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74C5A9" w14:textId="5C43B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9847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300D5B" w14:textId="4707E2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</w:tcPr>
          <w:p w14:paraId="187D506D" w14:textId="1484B20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728840.21</w:t>
            </w:r>
          </w:p>
        </w:tc>
        <w:tc>
          <w:tcPr>
            <w:tcW w:w="1562" w:type="dxa"/>
          </w:tcPr>
          <w:p w14:paraId="1A831C73" w14:textId="41AF7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3346204.37</w:t>
            </w:r>
          </w:p>
        </w:tc>
        <w:tc>
          <w:tcPr>
            <w:tcW w:w="2134" w:type="dxa"/>
          </w:tcPr>
          <w:p w14:paraId="32E719C1" w14:textId="0494F6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D3E0DF" w14:textId="61B8CC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66AA18" w14:textId="09844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E54E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E8768C" w14:textId="11106B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</w:tcPr>
          <w:p w14:paraId="5018D1CB" w14:textId="3E0566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728835.25</w:t>
            </w:r>
          </w:p>
        </w:tc>
        <w:tc>
          <w:tcPr>
            <w:tcW w:w="1562" w:type="dxa"/>
          </w:tcPr>
          <w:p w14:paraId="63353907" w14:textId="702DB5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3346198.80</w:t>
            </w:r>
          </w:p>
        </w:tc>
        <w:tc>
          <w:tcPr>
            <w:tcW w:w="2134" w:type="dxa"/>
          </w:tcPr>
          <w:p w14:paraId="0BD9AB0C" w14:textId="248957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883953F" w14:textId="43E9C8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B0159F8" w14:textId="7ACC32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8694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8F5E1" w14:textId="53ECB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</w:tcPr>
          <w:p w14:paraId="0BBD7D9A" w14:textId="3C34947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728832.30</w:t>
            </w:r>
          </w:p>
        </w:tc>
        <w:tc>
          <w:tcPr>
            <w:tcW w:w="1562" w:type="dxa"/>
          </w:tcPr>
          <w:p w14:paraId="7F882DA5" w14:textId="482FBF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3346195.06</w:t>
            </w:r>
          </w:p>
        </w:tc>
        <w:tc>
          <w:tcPr>
            <w:tcW w:w="2134" w:type="dxa"/>
          </w:tcPr>
          <w:p w14:paraId="264C15B1" w14:textId="6ABFE1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FE8FFCA" w14:textId="5E4D38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A9D614" w14:textId="5386B3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90813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5D4109" w14:textId="6CBAE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</w:tcPr>
          <w:p w14:paraId="4994B7D5" w14:textId="598708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728828.15</w:t>
            </w:r>
          </w:p>
        </w:tc>
        <w:tc>
          <w:tcPr>
            <w:tcW w:w="1562" w:type="dxa"/>
          </w:tcPr>
          <w:p w14:paraId="695D3DBE" w14:textId="2C626F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3346189.81</w:t>
            </w:r>
          </w:p>
        </w:tc>
        <w:tc>
          <w:tcPr>
            <w:tcW w:w="2134" w:type="dxa"/>
          </w:tcPr>
          <w:p w14:paraId="39169A49" w14:textId="575DC8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9AA74" w14:textId="43DA94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7CE600" w14:textId="337950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5232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7EB8615" w14:textId="526614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</w:tcPr>
          <w:p w14:paraId="3183BACE" w14:textId="312BAC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728825.09</w:t>
            </w:r>
          </w:p>
        </w:tc>
        <w:tc>
          <w:tcPr>
            <w:tcW w:w="1562" w:type="dxa"/>
          </w:tcPr>
          <w:p w14:paraId="25A24F3F" w14:textId="7387E4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3346187.06</w:t>
            </w:r>
          </w:p>
        </w:tc>
        <w:tc>
          <w:tcPr>
            <w:tcW w:w="2134" w:type="dxa"/>
          </w:tcPr>
          <w:p w14:paraId="5EC6F8A1" w14:textId="3F6574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3D230A" w14:textId="32423C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75F559" w14:textId="320A58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A75D2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C30366" w14:textId="25215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</w:tcPr>
          <w:p w14:paraId="3E6663C7" w14:textId="0AEB30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728821.89</w:t>
            </w:r>
          </w:p>
        </w:tc>
        <w:tc>
          <w:tcPr>
            <w:tcW w:w="1562" w:type="dxa"/>
          </w:tcPr>
          <w:p w14:paraId="790EAF91" w14:textId="7BA52E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3346184.20</w:t>
            </w:r>
          </w:p>
        </w:tc>
        <w:tc>
          <w:tcPr>
            <w:tcW w:w="2134" w:type="dxa"/>
          </w:tcPr>
          <w:p w14:paraId="43724B8E" w14:textId="0AF30F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2C9666C" w14:textId="299CC3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6AFCEC" w14:textId="7DFC10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A0099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9DB66C" w14:textId="74009E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</w:tcPr>
          <w:p w14:paraId="456C23B4" w14:textId="56C5B2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728823.54</w:t>
            </w:r>
          </w:p>
        </w:tc>
        <w:tc>
          <w:tcPr>
            <w:tcW w:w="1562" w:type="dxa"/>
          </w:tcPr>
          <w:p w14:paraId="60A29265" w14:textId="7966AA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3346179.54</w:t>
            </w:r>
          </w:p>
        </w:tc>
        <w:tc>
          <w:tcPr>
            <w:tcW w:w="2134" w:type="dxa"/>
          </w:tcPr>
          <w:p w14:paraId="57D71D02" w14:textId="729A0A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0BA47" w14:textId="1A9A98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F772CDA" w14:textId="37C9F4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46ABD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BE9EA0" w14:textId="5A3AC8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</w:tcPr>
          <w:p w14:paraId="3CD82DD3" w14:textId="1C24BA2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728824.98</w:t>
            </w:r>
          </w:p>
        </w:tc>
        <w:tc>
          <w:tcPr>
            <w:tcW w:w="1562" w:type="dxa"/>
          </w:tcPr>
          <w:p w14:paraId="4C62DF5A" w14:textId="480535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3346176.75</w:t>
            </w:r>
          </w:p>
        </w:tc>
        <w:tc>
          <w:tcPr>
            <w:tcW w:w="2134" w:type="dxa"/>
          </w:tcPr>
          <w:p w14:paraId="081F6886" w14:textId="0AE2E5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99494" w14:textId="3D8233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C5B892" w14:textId="46F123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4D5E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2A45B0" w14:textId="1E36F3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</w:tcPr>
          <w:p w14:paraId="0AC051AC" w14:textId="3D3247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728829.10</w:t>
            </w:r>
          </w:p>
        </w:tc>
        <w:tc>
          <w:tcPr>
            <w:tcW w:w="1562" w:type="dxa"/>
          </w:tcPr>
          <w:p w14:paraId="0F09FA12" w14:textId="4CEF99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3346174.89</w:t>
            </w:r>
          </w:p>
        </w:tc>
        <w:tc>
          <w:tcPr>
            <w:tcW w:w="2134" w:type="dxa"/>
          </w:tcPr>
          <w:p w14:paraId="0CCB3C10" w14:textId="1ED452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CBFC24" w14:textId="527F1A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94D21D" w14:textId="7138F0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A2079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5774B8" w14:textId="6B0AF6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</w:tcPr>
          <w:p w14:paraId="3A259E9F" w14:textId="1E8EB0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728833.31</w:t>
            </w:r>
          </w:p>
        </w:tc>
        <w:tc>
          <w:tcPr>
            <w:tcW w:w="1562" w:type="dxa"/>
          </w:tcPr>
          <w:p w14:paraId="50430331" w14:textId="631460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3346169.36</w:t>
            </w:r>
          </w:p>
        </w:tc>
        <w:tc>
          <w:tcPr>
            <w:tcW w:w="2134" w:type="dxa"/>
          </w:tcPr>
          <w:p w14:paraId="35DE48F1" w14:textId="1FD572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A10CBC" w14:textId="5A986A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725133" w14:textId="24445E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FA0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C0C1F" w14:textId="414DD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</w:tcPr>
          <w:p w14:paraId="3F79E19F" w14:textId="62DFF0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728836.71</w:t>
            </w:r>
          </w:p>
        </w:tc>
        <w:tc>
          <w:tcPr>
            <w:tcW w:w="1562" w:type="dxa"/>
          </w:tcPr>
          <w:p w14:paraId="41D15ADE" w14:textId="442798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3346161.70</w:t>
            </w:r>
          </w:p>
        </w:tc>
        <w:tc>
          <w:tcPr>
            <w:tcW w:w="2134" w:type="dxa"/>
          </w:tcPr>
          <w:p w14:paraId="1797C2C7" w14:textId="3E063D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1814C0" w14:textId="107B16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E0D608" w14:textId="5D092E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EC43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E33B29" w14:textId="28F004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</w:tcPr>
          <w:p w14:paraId="1D618D81" w14:textId="1AD6706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728840.27</w:t>
            </w:r>
          </w:p>
        </w:tc>
        <w:tc>
          <w:tcPr>
            <w:tcW w:w="1562" w:type="dxa"/>
          </w:tcPr>
          <w:p w14:paraId="427E6036" w14:textId="2FA227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3346159.51</w:t>
            </w:r>
          </w:p>
        </w:tc>
        <w:tc>
          <w:tcPr>
            <w:tcW w:w="2134" w:type="dxa"/>
          </w:tcPr>
          <w:p w14:paraId="053DC300" w14:textId="7AC515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6E8023" w14:textId="75CE2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368DD8" w14:textId="009F31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9A12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C04397" w14:textId="6FB7C7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</w:tcPr>
          <w:p w14:paraId="2CEDC495" w14:textId="787119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728845.61</w:t>
            </w:r>
          </w:p>
        </w:tc>
        <w:tc>
          <w:tcPr>
            <w:tcW w:w="1562" w:type="dxa"/>
          </w:tcPr>
          <w:p w14:paraId="389B61F8" w14:textId="25EABE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3346158.64</w:t>
            </w:r>
          </w:p>
        </w:tc>
        <w:tc>
          <w:tcPr>
            <w:tcW w:w="2134" w:type="dxa"/>
          </w:tcPr>
          <w:p w14:paraId="3C0A38C4" w14:textId="39A781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309097" w14:textId="6A19B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27E572" w14:textId="772F9B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1C1A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BFD3BA" w14:textId="71391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</w:tcPr>
          <w:p w14:paraId="502A673A" w14:textId="353CF5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728848.53</w:t>
            </w:r>
          </w:p>
        </w:tc>
        <w:tc>
          <w:tcPr>
            <w:tcW w:w="1562" w:type="dxa"/>
          </w:tcPr>
          <w:p w14:paraId="05C7020D" w14:textId="7E90AE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3346157.63</w:t>
            </w:r>
          </w:p>
        </w:tc>
        <w:tc>
          <w:tcPr>
            <w:tcW w:w="2134" w:type="dxa"/>
          </w:tcPr>
          <w:p w14:paraId="3EA6685E" w14:textId="0F754F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0FEA81B" w14:textId="22678E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483D201" w14:textId="79CCF5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4773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0CDA40" w14:textId="1F30D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517</w:t>
            </w:r>
          </w:p>
        </w:tc>
        <w:tc>
          <w:tcPr>
            <w:tcW w:w="1558" w:type="dxa"/>
          </w:tcPr>
          <w:p w14:paraId="411D7C47" w14:textId="2F7AC1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728849.32</w:t>
            </w:r>
          </w:p>
        </w:tc>
        <w:tc>
          <w:tcPr>
            <w:tcW w:w="1562" w:type="dxa"/>
          </w:tcPr>
          <w:p w14:paraId="23357E05" w14:textId="134FC2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3346156.56</w:t>
            </w:r>
          </w:p>
        </w:tc>
        <w:tc>
          <w:tcPr>
            <w:tcW w:w="2134" w:type="dxa"/>
          </w:tcPr>
          <w:p w14:paraId="56305191" w14:textId="75E9E0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B61A05" w14:textId="285BEB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10EC55" w14:textId="6956A0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ABD76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0F6195" w14:textId="0C72BB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</w:tcPr>
          <w:p w14:paraId="2C1F5BFC" w14:textId="288DCD0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728851.13</w:t>
            </w:r>
          </w:p>
        </w:tc>
        <w:tc>
          <w:tcPr>
            <w:tcW w:w="1562" w:type="dxa"/>
          </w:tcPr>
          <w:p w14:paraId="4A1897A1" w14:textId="62FF13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3346154.20</w:t>
            </w:r>
          </w:p>
        </w:tc>
        <w:tc>
          <w:tcPr>
            <w:tcW w:w="2134" w:type="dxa"/>
          </w:tcPr>
          <w:p w14:paraId="2C7DE776" w14:textId="6E89E8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2569E3" w14:textId="3B984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5C295E" w14:textId="5CB16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1DBFD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B826C7" w14:textId="0954C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</w:tcPr>
          <w:p w14:paraId="04B45439" w14:textId="1472F3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728851.62</w:t>
            </w:r>
          </w:p>
        </w:tc>
        <w:tc>
          <w:tcPr>
            <w:tcW w:w="1562" w:type="dxa"/>
          </w:tcPr>
          <w:p w14:paraId="150FBD77" w14:textId="18F3F5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3346150.53</w:t>
            </w:r>
          </w:p>
        </w:tc>
        <w:tc>
          <w:tcPr>
            <w:tcW w:w="2134" w:type="dxa"/>
          </w:tcPr>
          <w:p w14:paraId="17E43EE5" w14:textId="621569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4DA7AB" w14:textId="6A85E2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2601BF" w14:textId="2D532C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C0D89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03D16A" w14:textId="3E5ABF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</w:tcPr>
          <w:p w14:paraId="4A85B7CF" w14:textId="3A7DC6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728852.59</w:t>
            </w:r>
          </w:p>
        </w:tc>
        <w:tc>
          <w:tcPr>
            <w:tcW w:w="1562" w:type="dxa"/>
          </w:tcPr>
          <w:p w14:paraId="06E9540C" w14:textId="063E06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3346149.59</w:t>
            </w:r>
          </w:p>
        </w:tc>
        <w:tc>
          <w:tcPr>
            <w:tcW w:w="2134" w:type="dxa"/>
          </w:tcPr>
          <w:p w14:paraId="404A0DA7" w14:textId="148355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FA8978" w14:textId="0D642C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78BD92" w14:textId="571B29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148E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1BC9AE" w14:textId="1B060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</w:tcPr>
          <w:p w14:paraId="1C14E431" w14:textId="51E1C7D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728855.43</w:t>
            </w:r>
          </w:p>
        </w:tc>
        <w:tc>
          <w:tcPr>
            <w:tcW w:w="1562" w:type="dxa"/>
          </w:tcPr>
          <w:p w14:paraId="6882E651" w14:textId="5DBD25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3346147.64</w:t>
            </w:r>
          </w:p>
        </w:tc>
        <w:tc>
          <w:tcPr>
            <w:tcW w:w="2134" w:type="dxa"/>
          </w:tcPr>
          <w:p w14:paraId="00CAAC50" w14:textId="3C4A07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412857" w14:textId="7F1DD6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5830D" w14:textId="36BF8A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711A8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0839AB" w14:textId="66138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</w:tcPr>
          <w:p w14:paraId="3D99164F" w14:textId="16DC95C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728857.69</w:t>
            </w:r>
          </w:p>
        </w:tc>
        <w:tc>
          <w:tcPr>
            <w:tcW w:w="1562" w:type="dxa"/>
          </w:tcPr>
          <w:p w14:paraId="34F9AF97" w14:textId="2769F3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3346146.46</w:t>
            </w:r>
          </w:p>
        </w:tc>
        <w:tc>
          <w:tcPr>
            <w:tcW w:w="2134" w:type="dxa"/>
          </w:tcPr>
          <w:p w14:paraId="69D1F3FE" w14:textId="26B0D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8A43B2" w14:textId="69BE84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53D722" w14:textId="4CDE00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EB870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F09F2" w14:textId="13A85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</w:tcPr>
          <w:p w14:paraId="2E8D6DEB" w14:textId="3B26AA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728860.27</w:t>
            </w:r>
          </w:p>
        </w:tc>
        <w:tc>
          <w:tcPr>
            <w:tcW w:w="1562" w:type="dxa"/>
          </w:tcPr>
          <w:p w14:paraId="02BEA485" w14:textId="5555BD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3346144.73</w:t>
            </w:r>
          </w:p>
        </w:tc>
        <w:tc>
          <w:tcPr>
            <w:tcW w:w="2134" w:type="dxa"/>
          </w:tcPr>
          <w:p w14:paraId="66BA351E" w14:textId="556564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949F96" w14:textId="2DBB3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B0640" w14:textId="03064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2160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70C928" w14:textId="5A8EAA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</w:tcPr>
          <w:p w14:paraId="41E1E709" w14:textId="2E2DCA4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728860.96</w:t>
            </w:r>
          </w:p>
        </w:tc>
        <w:tc>
          <w:tcPr>
            <w:tcW w:w="1562" w:type="dxa"/>
          </w:tcPr>
          <w:p w14:paraId="12692681" w14:textId="2DB5F1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3346143.46</w:t>
            </w:r>
          </w:p>
        </w:tc>
        <w:tc>
          <w:tcPr>
            <w:tcW w:w="2134" w:type="dxa"/>
          </w:tcPr>
          <w:p w14:paraId="66F6DB5B" w14:textId="37EEDD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74A309D" w14:textId="61B01D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37C8DB" w14:textId="3C6C29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EEB96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6ECCB8" w14:textId="6E4C99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</w:tcPr>
          <w:p w14:paraId="4CB04EB0" w14:textId="0BB4925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728860.83</w:t>
            </w:r>
          </w:p>
        </w:tc>
        <w:tc>
          <w:tcPr>
            <w:tcW w:w="1562" w:type="dxa"/>
          </w:tcPr>
          <w:p w14:paraId="22C79759" w14:textId="295F7A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3346141.73</w:t>
            </w:r>
          </w:p>
        </w:tc>
        <w:tc>
          <w:tcPr>
            <w:tcW w:w="2134" w:type="dxa"/>
          </w:tcPr>
          <w:p w14:paraId="5E05E9E7" w14:textId="4EFB0B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EB2214" w14:textId="100516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8726F8" w14:textId="2E4E6D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6B54C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565032" w14:textId="45A028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</w:tcPr>
          <w:p w14:paraId="7E4F31D4" w14:textId="2C2CF3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728859.76</w:t>
            </w:r>
          </w:p>
        </w:tc>
        <w:tc>
          <w:tcPr>
            <w:tcW w:w="1562" w:type="dxa"/>
          </w:tcPr>
          <w:p w14:paraId="3F377D8A" w14:textId="538601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3346139.32</w:t>
            </w:r>
          </w:p>
        </w:tc>
        <w:tc>
          <w:tcPr>
            <w:tcW w:w="2134" w:type="dxa"/>
          </w:tcPr>
          <w:p w14:paraId="4ED7E3C9" w14:textId="56F6D4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4A68E4" w14:textId="5643B8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A6C8A0" w14:textId="7F108D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D304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2B32F2" w14:textId="725A31F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</w:tcPr>
          <w:p w14:paraId="6D4E28F5" w14:textId="093C42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728859.56</w:t>
            </w:r>
          </w:p>
        </w:tc>
        <w:tc>
          <w:tcPr>
            <w:tcW w:w="1562" w:type="dxa"/>
          </w:tcPr>
          <w:p w14:paraId="6A861DF0" w14:textId="67D98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3346137.62</w:t>
            </w:r>
          </w:p>
        </w:tc>
        <w:tc>
          <w:tcPr>
            <w:tcW w:w="2134" w:type="dxa"/>
          </w:tcPr>
          <w:p w14:paraId="36375F6C" w14:textId="202B5B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5486E8" w14:textId="3A5FEC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C82F80" w14:textId="0CF7F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7C91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BE6408" w14:textId="5FD75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528</w:t>
            </w:r>
          </w:p>
        </w:tc>
        <w:tc>
          <w:tcPr>
            <w:tcW w:w="1558" w:type="dxa"/>
          </w:tcPr>
          <w:p w14:paraId="2D1037B0" w14:textId="6314E43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728859.97</w:t>
            </w:r>
          </w:p>
        </w:tc>
        <w:tc>
          <w:tcPr>
            <w:tcW w:w="1562" w:type="dxa"/>
          </w:tcPr>
          <w:p w14:paraId="623517ED" w14:textId="3383DB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3346135.43</w:t>
            </w:r>
          </w:p>
        </w:tc>
        <w:tc>
          <w:tcPr>
            <w:tcW w:w="2134" w:type="dxa"/>
          </w:tcPr>
          <w:p w14:paraId="29E3D9C2" w14:textId="648245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525A837" w14:textId="74ADBE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B31D6C" w14:textId="487DFA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0727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26DC9F" w14:textId="427FAD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</w:tcPr>
          <w:p w14:paraId="52EA7CE7" w14:textId="3721977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728861.31</w:t>
            </w:r>
          </w:p>
        </w:tc>
        <w:tc>
          <w:tcPr>
            <w:tcW w:w="1562" w:type="dxa"/>
          </w:tcPr>
          <w:p w14:paraId="08C68C27" w14:textId="1EBD81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3346134.39</w:t>
            </w:r>
          </w:p>
        </w:tc>
        <w:tc>
          <w:tcPr>
            <w:tcW w:w="2134" w:type="dxa"/>
          </w:tcPr>
          <w:p w14:paraId="43FB6CAA" w14:textId="6725DA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848DF3" w14:textId="32474F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46751A" w14:textId="74C76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AD32D3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E58168" w14:textId="327A85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</w:tcPr>
          <w:p w14:paraId="3EA25FBA" w14:textId="214F170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728863.10</w:t>
            </w:r>
          </w:p>
        </w:tc>
        <w:tc>
          <w:tcPr>
            <w:tcW w:w="1562" w:type="dxa"/>
          </w:tcPr>
          <w:p w14:paraId="763F4074" w14:textId="7233DA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3346133.48</w:t>
            </w:r>
          </w:p>
        </w:tc>
        <w:tc>
          <w:tcPr>
            <w:tcW w:w="2134" w:type="dxa"/>
          </w:tcPr>
          <w:p w14:paraId="739892D4" w14:textId="4A4816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5D669" w14:textId="4A920D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3F5CAC" w14:textId="60273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13191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62B6C4" w14:textId="2DB5CF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</w:tcPr>
          <w:p w14:paraId="290A431D" w14:textId="32DC08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728865.68</w:t>
            </w:r>
          </w:p>
        </w:tc>
        <w:tc>
          <w:tcPr>
            <w:tcW w:w="1562" w:type="dxa"/>
          </w:tcPr>
          <w:p w14:paraId="09BD7512" w14:textId="3E490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3346133.02</w:t>
            </w:r>
          </w:p>
        </w:tc>
        <w:tc>
          <w:tcPr>
            <w:tcW w:w="2134" w:type="dxa"/>
          </w:tcPr>
          <w:p w14:paraId="4440FC98" w14:textId="122FE6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2730E2" w14:textId="52ADF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8B0386" w14:textId="766B8A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C536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8157E1" w14:textId="27D596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</w:tcPr>
          <w:p w14:paraId="2C155EA2" w14:textId="47FD34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728867.24</w:t>
            </w:r>
          </w:p>
        </w:tc>
        <w:tc>
          <w:tcPr>
            <w:tcW w:w="1562" w:type="dxa"/>
          </w:tcPr>
          <w:p w14:paraId="4ADC251F" w14:textId="57D12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3346131.33</w:t>
            </w:r>
          </w:p>
        </w:tc>
        <w:tc>
          <w:tcPr>
            <w:tcW w:w="2134" w:type="dxa"/>
          </w:tcPr>
          <w:p w14:paraId="7A88FFE8" w14:textId="0D3686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CE6BD4" w14:textId="7FD61F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0B8A4B" w14:textId="5476F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F2832B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F42C13" w14:textId="242FAD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</w:tcPr>
          <w:p w14:paraId="184B8A07" w14:textId="541128A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728867.75</w:t>
            </w:r>
          </w:p>
        </w:tc>
        <w:tc>
          <w:tcPr>
            <w:tcW w:w="1562" w:type="dxa"/>
          </w:tcPr>
          <w:p w14:paraId="24FB0011" w14:textId="315220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3346128.71</w:t>
            </w:r>
          </w:p>
        </w:tc>
        <w:tc>
          <w:tcPr>
            <w:tcW w:w="2134" w:type="dxa"/>
          </w:tcPr>
          <w:p w14:paraId="4C3E57A1" w14:textId="36C81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B491F5" w14:textId="3513F3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502F02" w14:textId="597B29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200DD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3F6B26" w14:textId="364DEE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</w:tcPr>
          <w:p w14:paraId="13FE8027" w14:textId="66CAB4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728866.58</w:t>
            </w:r>
          </w:p>
        </w:tc>
        <w:tc>
          <w:tcPr>
            <w:tcW w:w="1562" w:type="dxa"/>
          </w:tcPr>
          <w:p w14:paraId="25870880" w14:textId="0989AE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3346126.63</w:t>
            </w:r>
          </w:p>
        </w:tc>
        <w:tc>
          <w:tcPr>
            <w:tcW w:w="2134" w:type="dxa"/>
          </w:tcPr>
          <w:p w14:paraId="485DD00B" w14:textId="01EB9B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032304" w14:textId="46C070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63354E" w14:textId="5FA016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2E383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3CE950" w14:textId="713071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</w:tcPr>
          <w:p w14:paraId="0CCF4D26" w14:textId="6A7C2B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728865.77</w:t>
            </w:r>
          </w:p>
        </w:tc>
        <w:tc>
          <w:tcPr>
            <w:tcW w:w="1562" w:type="dxa"/>
          </w:tcPr>
          <w:p w14:paraId="07CF6F4B" w14:textId="38A943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3346123.62</w:t>
            </w:r>
          </w:p>
        </w:tc>
        <w:tc>
          <w:tcPr>
            <w:tcW w:w="2134" w:type="dxa"/>
          </w:tcPr>
          <w:p w14:paraId="3BED4479" w14:textId="5081BC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8A097" w14:textId="1C3AC6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710A" w14:textId="15E44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C9D0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1713FC" w14:textId="126229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</w:tcPr>
          <w:p w14:paraId="19666751" w14:textId="5AF1805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728864.13</w:t>
            </w:r>
          </w:p>
        </w:tc>
        <w:tc>
          <w:tcPr>
            <w:tcW w:w="1562" w:type="dxa"/>
          </w:tcPr>
          <w:p w14:paraId="08964DD2" w14:textId="7DD645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3346120.85</w:t>
            </w:r>
          </w:p>
        </w:tc>
        <w:tc>
          <w:tcPr>
            <w:tcW w:w="2134" w:type="dxa"/>
          </w:tcPr>
          <w:p w14:paraId="09341808" w14:textId="2026D8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A9ADD" w14:textId="0D4EAA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63CD5B" w14:textId="1DDEDF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847E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F43B30" w14:textId="4AF7D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</w:tcPr>
          <w:p w14:paraId="698F7002" w14:textId="208D93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728864.31</w:t>
            </w:r>
          </w:p>
        </w:tc>
        <w:tc>
          <w:tcPr>
            <w:tcW w:w="1562" w:type="dxa"/>
          </w:tcPr>
          <w:p w14:paraId="3EC8F92F" w14:textId="726A98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3346118.14</w:t>
            </w:r>
          </w:p>
        </w:tc>
        <w:tc>
          <w:tcPr>
            <w:tcW w:w="2134" w:type="dxa"/>
          </w:tcPr>
          <w:p w14:paraId="3F0C4E99" w14:textId="7E73C4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302B35" w14:textId="3A3B35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F6721D" w14:textId="0C747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83F41E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93979" w14:textId="3DCFB6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</w:tcPr>
          <w:p w14:paraId="7EAEB86F" w14:textId="648D8B5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728862.90</w:t>
            </w:r>
          </w:p>
        </w:tc>
        <w:tc>
          <w:tcPr>
            <w:tcW w:w="1562" w:type="dxa"/>
          </w:tcPr>
          <w:p w14:paraId="0FE686AB" w14:textId="2528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3346113.54</w:t>
            </w:r>
          </w:p>
        </w:tc>
        <w:tc>
          <w:tcPr>
            <w:tcW w:w="2134" w:type="dxa"/>
          </w:tcPr>
          <w:p w14:paraId="19C909D7" w14:textId="0D27D3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8B4E07" w14:textId="4BE99B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3D42FB" w14:textId="5BFBD0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3199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ABABEC" w14:textId="00DF43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</w:tcPr>
          <w:p w14:paraId="25EF23B3" w14:textId="1035FDA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728859.87</w:t>
            </w:r>
          </w:p>
        </w:tc>
        <w:tc>
          <w:tcPr>
            <w:tcW w:w="1562" w:type="dxa"/>
          </w:tcPr>
          <w:p w14:paraId="62394EE2" w14:textId="0251BE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3346108.00</w:t>
            </w:r>
          </w:p>
        </w:tc>
        <w:tc>
          <w:tcPr>
            <w:tcW w:w="2134" w:type="dxa"/>
          </w:tcPr>
          <w:p w14:paraId="4B943188" w14:textId="14F89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3D0ACC" w14:textId="1FCB7F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D3E62A" w14:textId="5CD836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90B40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692007" w14:textId="4FA94E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</w:tcPr>
          <w:p w14:paraId="0BFEA87A" w14:textId="2D25C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728857.80</w:t>
            </w:r>
          </w:p>
        </w:tc>
        <w:tc>
          <w:tcPr>
            <w:tcW w:w="1562" w:type="dxa"/>
          </w:tcPr>
          <w:p w14:paraId="4392146E" w14:textId="1DAE66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3346104.43</w:t>
            </w:r>
          </w:p>
        </w:tc>
        <w:tc>
          <w:tcPr>
            <w:tcW w:w="2134" w:type="dxa"/>
          </w:tcPr>
          <w:p w14:paraId="56269E12" w14:textId="468E8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8AF7C6" w14:textId="660AA0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503B99" w14:textId="40C8AC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8E42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5BC2432" w14:textId="46981B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</w:tcPr>
          <w:p w14:paraId="5DC56795" w14:textId="54597E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728857.19</w:t>
            </w:r>
          </w:p>
        </w:tc>
        <w:tc>
          <w:tcPr>
            <w:tcW w:w="1562" w:type="dxa"/>
          </w:tcPr>
          <w:p w14:paraId="79239BAA" w14:textId="084492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3346101.75</w:t>
            </w:r>
          </w:p>
        </w:tc>
        <w:tc>
          <w:tcPr>
            <w:tcW w:w="2134" w:type="dxa"/>
          </w:tcPr>
          <w:p w14:paraId="6617AF1C" w14:textId="49C789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A5A3A8" w14:textId="06E406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843FBF" w14:textId="74E8F4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8774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E691D7" w14:textId="658C72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</w:tcPr>
          <w:p w14:paraId="7175C529" w14:textId="5800D8C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728858.40</w:t>
            </w:r>
          </w:p>
        </w:tc>
        <w:tc>
          <w:tcPr>
            <w:tcW w:w="1562" w:type="dxa"/>
          </w:tcPr>
          <w:p w14:paraId="4E19B0DA" w14:textId="33894B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3346097.18</w:t>
            </w:r>
          </w:p>
        </w:tc>
        <w:tc>
          <w:tcPr>
            <w:tcW w:w="2134" w:type="dxa"/>
          </w:tcPr>
          <w:p w14:paraId="4AA277E2" w14:textId="35353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DDE707" w14:textId="55E113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CF4CDC9" w14:textId="36B22C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193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60AA40" w14:textId="26275D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</w:tcPr>
          <w:p w14:paraId="3C70466C" w14:textId="4F34BD7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728860.17</w:t>
            </w:r>
          </w:p>
        </w:tc>
        <w:tc>
          <w:tcPr>
            <w:tcW w:w="1562" w:type="dxa"/>
          </w:tcPr>
          <w:p w14:paraId="3A4A69A9" w14:textId="3554E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3346096.25</w:t>
            </w:r>
          </w:p>
        </w:tc>
        <w:tc>
          <w:tcPr>
            <w:tcW w:w="2134" w:type="dxa"/>
          </w:tcPr>
          <w:p w14:paraId="53C45CB9" w14:textId="14FE01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26075D" w14:textId="6F8EC7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F552AD" w14:textId="5395EE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00A1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D8F0D9" w14:textId="0880FD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</w:tcPr>
          <w:p w14:paraId="0C9C89E1" w14:textId="578491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728861.35</w:t>
            </w:r>
          </w:p>
        </w:tc>
        <w:tc>
          <w:tcPr>
            <w:tcW w:w="1562" w:type="dxa"/>
          </w:tcPr>
          <w:p w14:paraId="6C62366E" w14:textId="13DA6E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3346088.74</w:t>
            </w:r>
          </w:p>
        </w:tc>
        <w:tc>
          <w:tcPr>
            <w:tcW w:w="2134" w:type="dxa"/>
          </w:tcPr>
          <w:p w14:paraId="0ECF14EC" w14:textId="3DCBC0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62580F" w14:textId="4CA07F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D90561" w14:textId="445807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7944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6C7456" w14:textId="485752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</w:tcPr>
          <w:p w14:paraId="7AB7CD86" w14:textId="5906EC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728860.18</w:t>
            </w:r>
          </w:p>
        </w:tc>
        <w:tc>
          <w:tcPr>
            <w:tcW w:w="1562" w:type="dxa"/>
          </w:tcPr>
          <w:p w14:paraId="7854760D" w14:textId="79AAC4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3346083.19</w:t>
            </w:r>
          </w:p>
        </w:tc>
        <w:tc>
          <w:tcPr>
            <w:tcW w:w="2134" w:type="dxa"/>
          </w:tcPr>
          <w:p w14:paraId="5B41D1F9" w14:textId="273FA8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721240A" w14:textId="50405F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703A4C" w14:textId="50A204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666B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84D937" w14:textId="4C36A8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</w:tcPr>
          <w:p w14:paraId="098DECD3" w14:textId="67EFD2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728858.68</w:t>
            </w:r>
          </w:p>
        </w:tc>
        <w:tc>
          <w:tcPr>
            <w:tcW w:w="1562" w:type="dxa"/>
          </w:tcPr>
          <w:p w14:paraId="24C305F6" w14:textId="766C34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3346079.32</w:t>
            </w:r>
          </w:p>
        </w:tc>
        <w:tc>
          <w:tcPr>
            <w:tcW w:w="2134" w:type="dxa"/>
          </w:tcPr>
          <w:p w14:paraId="68C887C1" w14:textId="302E7E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0CEBB3" w14:textId="02BB05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BB2425" w14:textId="5BE023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86D183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91F26" w14:textId="4C46D6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</w:tcPr>
          <w:p w14:paraId="69DCD649" w14:textId="5490F2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728858.21</w:t>
            </w:r>
          </w:p>
        </w:tc>
        <w:tc>
          <w:tcPr>
            <w:tcW w:w="1562" w:type="dxa"/>
          </w:tcPr>
          <w:p w14:paraId="5815946C" w14:textId="57A481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3346074.45</w:t>
            </w:r>
          </w:p>
        </w:tc>
        <w:tc>
          <w:tcPr>
            <w:tcW w:w="2134" w:type="dxa"/>
          </w:tcPr>
          <w:p w14:paraId="4EEBCE46" w14:textId="5D0BA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7552181" w14:textId="23C822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F3360B" w14:textId="4FD28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0BA6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6BF86" w14:textId="44F152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</w:tcPr>
          <w:p w14:paraId="204E4BD4" w14:textId="790149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728860.36</w:t>
            </w:r>
          </w:p>
        </w:tc>
        <w:tc>
          <w:tcPr>
            <w:tcW w:w="1562" w:type="dxa"/>
          </w:tcPr>
          <w:p w14:paraId="76BFB6D0" w14:textId="4169B5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3346071.53</w:t>
            </w:r>
          </w:p>
        </w:tc>
        <w:tc>
          <w:tcPr>
            <w:tcW w:w="2134" w:type="dxa"/>
          </w:tcPr>
          <w:p w14:paraId="33D54F9C" w14:textId="0F5A7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5BEBDD" w14:textId="1C90F1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744F1B" w14:textId="7F7D99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6671D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25A039" w14:textId="512AE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</w:tcPr>
          <w:p w14:paraId="68807A21" w14:textId="770695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728862.39</w:t>
            </w:r>
          </w:p>
        </w:tc>
        <w:tc>
          <w:tcPr>
            <w:tcW w:w="1562" w:type="dxa"/>
          </w:tcPr>
          <w:p w14:paraId="23DA3E03" w14:textId="52A674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3346067.39</w:t>
            </w:r>
          </w:p>
        </w:tc>
        <w:tc>
          <w:tcPr>
            <w:tcW w:w="2134" w:type="dxa"/>
          </w:tcPr>
          <w:p w14:paraId="0689B82F" w14:textId="56C617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6B944D" w14:textId="08867D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62534C5" w14:textId="2A8A29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E8683E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90B511" w14:textId="097F9F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</w:tcPr>
          <w:p w14:paraId="147F41FE" w14:textId="0014A0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728862.13</w:t>
            </w:r>
          </w:p>
        </w:tc>
        <w:tc>
          <w:tcPr>
            <w:tcW w:w="1562" w:type="dxa"/>
          </w:tcPr>
          <w:p w14:paraId="71136791" w14:textId="325B1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3346064.61</w:t>
            </w:r>
          </w:p>
        </w:tc>
        <w:tc>
          <w:tcPr>
            <w:tcW w:w="2134" w:type="dxa"/>
          </w:tcPr>
          <w:p w14:paraId="10790BA8" w14:textId="6BB70C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C0E7C1" w14:textId="6877F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8781AD" w14:textId="5E14EB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79AA7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CF9F85" w14:textId="258CEE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</w:tcPr>
          <w:p w14:paraId="1F275F79" w14:textId="2AB971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728861.01</w:t>
            </w:r>
          </w:p>
        </w:tc>
        <w:tc>
          <w:tcPr>
            <w:tcW w:w="1562" w:type="dxa"/>
          </w:tcPr>
          <w:p w14:paraId="44867A9A" w14:textId="274C8BD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3346063.32</w:t>
            </w:r>
          </w:p>
        </w:tc>
        <w:tc>
          <w:tcPr>
            <w:tcW w:w="2134" w:type="dxa"/>
          </w:tcPr>
          <w:p w14:paraId="761A3105" w14:textId="3E9CA0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5D78D2B" w14:textId="19D763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94F8A4F" w14:textId="771D25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547C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5AB702" w14:textId="094B40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552</w:t>
            </w:r>
          </w:p>
        </w:tc>
        <w:tc>
          <w:tcPr>
            <w:tcW w:w="1558" w:type="dxa"/>
          </w:tcPr>
          <w:p w14:paraId="2D2B9594" w14:textId="2701412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728859.79</w:t>
            </w:r>
          </w:p>
        </w:tc>
        <w:tc>
          <w:tcPr>
            <w:tcW w:w="1562" w:type="dxa"/>
          </w:tcPr>
          <w:p w14:paraId="7C161E09" w14:textId="762E33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3346062.22</w:t>
            </w:r>
          </w:p>
        </w:tc>
        <w:tc>
          <w:tcPr>
            <w:tcW w:w="2134" w:type="dxa"/>
          </w:tcPr>
          <w:p w14:paraId="778B4636" w14:textId="657087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118B11" w14:textId="2909FE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10D1FB" w14:textId="7F71A0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39BC7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C2E445" w14:textId="1DFF1C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</w:tcPr>
          <w:p w14:paraId="46BC1132" w14:textId="5EEAF3D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728859.66</w:t>
            </w:r>
          </w:p>
        </w:tc>
        <w:tc>
          <w:tcPr>
            <w:tcW w:w="1562" w:type="dxa"/>
          </w:tcPr>
          <w:p w14:paraId="37EC74BF" w14:textId="7698D1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3346062.02</w:t>
            </w:r>
          </w:p>
        </w:tc>
        <w:tc>
          <w:tcPr>
            <w:tcW w:w="2134" w:type="dxa"/>
          </w:tcPr>
          <w:p w14:paraId="0547851A" w14:textId="5F9D7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C9F563" w14:textId="370E8B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7A09F" w14:textId="43F758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53889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B8AB37" w14:textId="32AC01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</w:tcPr>
          <w:p w14:paraId="568D37B8" w14:textId="0BB0C3F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728859.75</w:t>
            </w:r>
          </w:p>
        </w:tc>
        <w:tc>
          <w:tcPr>
            <w:tcW w:w="1562" w:type="dxa"/>
          </w:tcPr>
          <w:p w14:paraId="029F666A" w14:textId="175A7A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3346061.69</w:t>
            </w:r>
          </w:p>
        </w:tc>
        <w:tc>
          <w:tcPr>
            <w:tcW w:w="2134" w:type="dxa"/>
          </w:tcPr>
          <w:p w14:paraId="38289872" w14:textId="05149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86D2024" w14:textId="0292B8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76BD93" w14:textId="51BB64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FC23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70739" w14:textId="64DC93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</w:tcPr>
          <w:p w14:paraId="669D025A" w14:textId="7D1A93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728860.46</w:t>
            </w:r>
          </w:p>
        </w:tc>
        <w:tc>
          <w:tcPr>
            <w:tcW w:w="1562" w:type="dxa"/>
          </w:tcPr>
          <w:p w14:paraId="30701F12" w14:textId="7F9CDA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3346059.96</w:t>
            </w:r>
          </w:p>
        </w:tc>
        <w:tc>
          <w:tcPr>
            <w:tcW w:w="2134" w:type="dxa"/>
          </w:tcPr>
          <w:p w14:paraId="5864D05A" w14:textId="3F7FE7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99EC3B" w14:textId="28DBB3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085D9C" w14:textId="0F9071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D0BA2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0FDB5E" w14:textId="37824A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</w:tcPr>
          <w:p w14:paraId="475F867C" w14:textId="1C7A86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728861.41</w:t>
            </w:r>
          </w:p>
        </w:tc>
        <w:tc>
          <w:tcPr>
            <w:tcW w:w="1562" w:type="dxa"/>
          </w:tcPr>
          <w:p w14:paraId="36B70BA7" w14:textId="2390A6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3346056.27</w:t>
            </w:r>
          </w:p>
        </w:tc>
        <w:tc>
          <w:tcPr>
            <w:tcW w:w="2134" w:type="dxa"/>
          </w:tcPr>
          <w:p w14:paraId="2746DFE2" w14:textId="7F5451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07AF40" w14:textId="60D65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DB1565" w14:textId="1A35E8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609E9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7A2AFE" w14:textId="59B131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</w:tcPr>
          <w:p w14:paraId="7DD011E2" w14:textId="7DB253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728862.58</w:t>
            </w:r>
          </w:p>
        </w:tc>
        <w:tc>
          <w:tcPr>
            <w:tcW w:w="1562" w:type="dxa"/>
          </w:tcPr>
          <w:p w14:paraId="324B1379" w14:textId="3D41CD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3346053.35</w:t>
            </w:r>
          </w:p>
        </w:tc>
        <w:tc>
          <w:tcPr>
            <w:tcW w:w="2134" w:type="dxa"/>
          </w:tcPr>
          <w:p w14:paraId="0536D2EA" w14:textId="207288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461933" w14:textId="64EC19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3418A39" w14:textId="509947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0E5A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2AD0D6" w14:textId="42B79F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</w:tcPr>
          <w:p w14:paraId="589A9428" w14:textId="19699A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728863.22</w:t>
            </w:r>
          </w:p>
        </w:tc>
        <w:tc>
          <w:tcPr>
            <w:tcW w:w="1562" w:type="dxa"/>
          </w:tcPr>
          <w:p w14:paraId="3D32AA75" w14:textId="035B4F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3346050.75</w:t>
            </w:r>
          </w:p>
        </w:tc>
        <w:tc>
          <w:tcPr>
            <w:tcW w:w="2134" w:type="dxa"/>
          </w:tcPr>
          <w:p w14:paraId="5BC221DE" w14:textId="610F0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9A39E9" w14:textId="186C4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AC6793" w14:textId="0BF0F7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E261C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E6E553" w14:textId="05CCF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</w:tcPr>
          <w:p w14:paraId="72F87778" w14:textId="23CC29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728863.78</w:t>
            </w:r>
          </w:p>
        </w:tc>
        <w:tc>
          <w:tcPr>
            <w:tcW w:w="1562" w:type="dxa"/>
          </w:tcPr>
          <w:p w14:paraId="410C1A06" w14:textId="6A6AFD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3346049.46</w:t>
            </w:r>
          </w:p>
        </w:tc>
        <w:tc>
          <w:tcPr>
            <w:tcW w:w="2134" w:type="dxa"/>
          </w:tcPr>
          <w:p w14:paraId="084F3385" w14:textId="25985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7838E6" w14:textId="600C6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2BC99D" w14:textId="569FB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BEED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5F8DB6" w14:textId="4BA196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</w:tcPr>
          <w:p w14:paraId="6BCC3583" w14:textId="1116D6C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728865.86</w:t>
            </w:r>
          </w:p>
        </w:tc>
        <w:tc>
          <w:tcPr>
            <w:tcW w:w="1562" w:type="dxa"/>
          </w:tcPr>
          <w:p w14:paraId="142DDDDA" w14:textId="343A98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3346047.79</w:t>
            </w:r>
          </w:p>
        </w:tc>
        <w:tc>
          <w:tcPr>
            <w:tcW w:w="2134" w:type="dxa"/>
          </w:tcPr>
          <w:p w14:paraId="3EA4A007" w14:textId="46F11C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C9C1059" w14:textId="2AD9C8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2BFE13" w14:textId="7FE2DB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B316B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7B8779" w14:textId="577BDB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</w:tcPr>
          <w:p w14:paraId="0308FBDC" w14:textId="45AD09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728867.39</w:t>
            </w:r>
          </w:p>
        </w:tc>
        <w:tc>
          <w:tcPr>
            <w:tcW w:w="1562" w:type="dxa"/>
          </w:tcPr>
          <w:p w14:paraId="0AB2E4AB" w14:textId="1A641A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3346045.20</w:t>
            </w:r>
          </w:p>
        </w:tc>
        <w:tc>
          <w:tcPr>
            <w:tcW w:w="2134" w:type="dxa"/>
          </w:tcPr>
          <w:p w14:paraId="0BFB1B04" w14:textId="0D4D1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4816FA" w14:textId="621927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A637AF" w14:textId="7A16E1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09196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2560F0" w14:textId="2B218A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562</w:t>
            </w:r>
          </w:p>
        </w:tc>
        <w:tc>
          <w:tcPr>
            <w:tcW w:w="1558" w:type="dxa"/>
          </w:tcPr>
          <w:p w14:paraId="0C04B513" w14:textId="40C255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728869.18</w:t>
            </w:r>
          </w:p>
        </w:tc>
        <w:tc>
          <w:tcPr>
            <w:tcW w:w="1562" w:type="dxa"/>
          </w:tcPr>
          <w:p w14:paraId="2BA3643C" w14:textId="7A637A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3346042.75</w:t>
            </w:r>
          </w:p>
        </w:tc>
        <w:tc>
          <w:tcPr>
            <w:tcW w:w="2134" w:type="dxa"/>
          </w:tcPr>
          <w:p w14:paraId="36490C77" w14:textId="556F0E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7013B0" w14:textId="209652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B01458" w14:textId="41D625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DD2F0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9AAA41" w14:textId="6F632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</w:tcPr>
          <w:p w14:paraId="11826824" w14:textId="493CB4E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728871.63</w:t>
            </w:r>
          </w:p>
        </w:tc>
        <w:tc>
          <w:tcPr>
            <w:tcW w:w="1562" w:type="dxa"/>
          </w:tcPr>
          <w:p w14:paraId="52E1EF77" w14:textId="38F5B6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3346040.41</w:t>
            </w:r>
          </w:p>
        </w:tc>
        <w:tc>
          <w:tcPr>
            <w:tcW w:w="2134" w:type="dxa"/>
          </w:tcPr>
          <w:p w14:paraId="40AC7F86" w14:textId="456EB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A5029C" w14:textId="43C5F6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1E6BA" w14:textId="1C9686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98A2F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F07F5A" w14:textId="2BB08F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</w:tcPr>
          <w:p w14:paraId="2B528573" w14:textId="2F71D3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728876.55</w:t>
            </w:r>
          </w:p>
        </w:tc>
        <w:tc>
          <w:tcPr>
            <w:tcW w:w="1562" w:type="dxa"/>
          </w:tcPr>
          <w:p w14:paraId="17D659E2" w14:textId="3CC885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3346037.58</w:t>
            </w:r>
          </w:p>
        </w:tc>
        <w:tc>
          <w:tcPr>
            <w:tcW w:w="2134" w:type="dxa"/>
          </w:tcPr>
          <w:p w14:paraId="1542E30F" w14:textId="73B40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0D7384" w14:textId="5C1077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156A38" w14:textId="7EB240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AE87D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3CB722" w14:textId="4C9CF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</w:tcPr>
          <w:p w14:paraId="394A8192" w14:textId="3D85D3E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728881.01</w:t>
            </w:r>
          </w:p>
        </w:tc>
        <w:tc>
          <w:tcPr>
            <w:tcW w:w="1562" w:type="dxa"/>
          </w:tcPr>
          <w:p w14:paraId="7A599F4B" w14:textId="521E34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3346034.29</w:t>
            </w:r>
          </w:p>
        </w:tc>
        <w:tc>
          <w:tcPr>
            <w:tcW w:w="2134" w:type="dxa"/>
          </w:tcPr>
          <w:p w14:paraId="5B40F79B" w14:textId="6BC3BF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67DCC8" w14:textId="4F85D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8DDEF1" w14:textId="5C5D7A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BF59C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C7782E" w14:textId="187D2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</w:tcPr>
          <w:p w14:paraId="205A3F06" w14:textId="1469F96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728883.96</w:t>
            </w:r>
          </w:p>
        </w:tc>
        <w:tc>
          <w:tcPr>
            <w:tcW w:w="1562" w:type="dxa"/>
          </w:tcPr>
          <w:p w14:paraId="41309981" w14:textId="40913D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3346030.90</w:t>
            </w:r>
          </w:p>
        </w:tc>
        <w:tc>
          <w:tcPr>
            <w:tcW w:w="2134" w:type="dxa"/>
          </w:tcPr>
          <w:p w14:paraId="007DB8EB" w14:textId="1EF539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2BB4AF" w14:textId="40B37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1BF88F3" w14:textId="3F3996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4EFD0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CF025C" w14:textId="1F26C0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</w:tcPr>
          <w:p w14:paraId="459A7324" w14:textId="2CC2BE7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728888.08</w:t>
            </w:r>
          </w:p>
        </w:tc>
        <w:tc>
          <w:tcPr>
            <w:tcW w:w="1562" w:type="dxa"/>
          </w:tcPr>
          <w:p w14:paraId="513FFF3F" w14:textId="46111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3346026.18</w:t>
            </w:r>
          </w:p>
        </w:tc>
        <w:tc>
          <w:tcPr>
            <w:tcW w:w="2134" w:type="dxa"/>
          </w:tcPr>
          <w:p w14:paraId="1F30058E" w14:textId="17B3E1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051E11F" w14:textId="6AD3AA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360F25" w14:textId="5531D7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5636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19C08" w14:textId="7487F9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</w:tcPr>
          <w:p w14:paraId="097BA4AB" w14:textId="1F76A89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728889.69</w:t>
            </w:r>
          </w:p>
        </w:tc>
        <w:tc>
          <w:tcPr>
            <w:tcW w:w="1562" w:type="dxa"/>
          </w:tcPr>
          <w:p w14:paraId="6768EBB7" w14:textId="262DDB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3346023.10</w:t>
            </w:r>
          </w:p>
        </w:tc>
        <w:tc>
          <w:tcPr>
            <w:tcW w:w="2134" w:type="dxa"/>
          </w:tcPr>
          <w:p w14:paraId="3F27C324" w14:textId="483799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37618FD" w14:textId="1812DD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A984BE" w14:textId="26C1B3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D527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275A10" w14:textId="275BE3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</w:tcPr>
          <w:p w14:paraId="7AB6FA7D" w14:textId="0B3E3E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728889.21</w:t>
            </w:r>
          </w:p>
        </w:tc>
        <w:tc>
          <w:tcPr>
            <w:tcW w:w="1562" w:type="dxa"/>
          </w:tcPr>
          <w:p w14:paraId="58B49614" w14:textId="6DDE92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3346018.41</w:t>
            </w:r>
          </w:p>
        </w:tc>
        <w:tc>
          <w:tcPr>
            <w:tcW w:w="2134" w:type="dxa"/>
          </w:tcPr>
          <w:p w14:paraId="22EE6318" w14:textId="0EAABB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5C63CA" w14:textId="46E0F4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6D0E95" w14:textId="3EFFB0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2050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3CF60A" w14:textId="33B528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</w:tcPr>
          <w:p w14:paraId="53B78D36" w14:textId="47D186D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728887.45</w:t>
            </w:r>
          </w:p>
        </w:tc>
        <w:tc>
          <w:tcPr>
            <w:tcW w:w="1562" w:type="dxa"/>
          </w:tcPr>
          <w:p w14:paraId="43B13792" w14:textId="4C2F45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3346014.93</w:t>
            </w:r>
          </w:p>
        </w:tc>
        <w:tc>
          <w:tcPr>
            <w:tcW w:w="2134" w:type="dxa"/>
          </w:tcPr>
          <w:p w14:paraId="00ADA58C" w14:textId="4C8E91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B4A69B" w14:textId="147ED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684B5F" w14:textId="6150F5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17F8F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86FE0E" w14:textId="65BE9E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</w:tcPr>
          <w:p w14:paraId="18CD1556" w14:textId="5CC4013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728885.66</w:t>
            </w:r>
          </w:p>
        </w:tc>
        <w:tc>
          <w:tcPr>
            <w:tcW w:w="1562" w:type="dxa"/>
          </w:tcPr>
          <w:p w14:paraId="0EB84B34" w14:textId="667091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3346012.20</w:t>
            </w:r>
          </w:p>
        </w:tc>
        <w:tc>
          <w:tcPr>
            <w:tcW w:w="2134" w:type="dxa"/>
          </w:tcPr>
          <w:p w14:paraId="4F29BDE4" w14:textId="0786C2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66AFEB" w14:textId="57EB4C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17786E9" w14:textId="78E275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4057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1E4B35" w14:textId="0B6861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</w:tcPr>
          <w:p w14:paraId="3C37D6D8" w14:textId="3E697E1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728883.68</w:t>
            </w:r>
          </w:p>
        </w:tc>
        <w:tc>
          <w:tcPr>
            <w:tcW w:w="1562" w:type="dxa"/>
          </w:tcPr>
          <w:p w14:paraId="4539E4DA" w14:textId="701839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3346010.03</w:t>
            </w:r>
          </w:p>
        </w:tc>
        <w:tc>
          <w:tcPr>
            <w:tcW w:w="2134" w:type="dxa"/>
          </w:tcPr>
          <w:p w14:paraId="590D5B81" w14:textId="6C53DC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7C5BAC" w14:textId="684AD1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D5C054" w14:textId="195EC4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FD4A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975C71" w14:textId="332CCA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</w:tcPr>
          <w:p w14:paraId="71C23124" w14:textId="586783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728882.66</w:t>
            </w:r>
          </w:p>
        </w:tc>
        <w:tc>
          <w:tcPr>
            <w:tcW w:w="1562" w:type="dxa"/>
          </w:tcPr>
          <w:p w14:paraId="41E426F7" w14:textId="1639D6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3346008.85</w:t>
            </w:r>
          </w:p>
        </w:tc>
        <w:tc>
          <w:tcPr>
            <w:tcW w:w="2134" w:type="dxa"/>
          </w:tcPr>
          <w:p w14:paraId="68B7B95B" w14:textId="43D86F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4EB9EA" w14:textId="613E4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3F2863" w14:textId="2D818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9803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49FE43" w14:textId="08CFC9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</w:tcPr>
          <w:p w14:paraId="06AC2ADB" w14:textId="265FB1F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728882.30</w:t>
            </w:r>
          </w:p>
        </w:tc>
        <w:tc>
          <w:tcPr>
            <w:tcW w:w="1562" w:type="dxa"/>
          </w:tcPr>
          <w:p w14:paraId="15F4D739" w14:textId="403C03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3346008.01</w:t>
            </w:r>
          </w:p>
        </w:tc>
        <w:tc>
          <w:tcPr>
            <w:tcW w:w="2134" w:type="dxa"/>
          </w:tcPr>
          <w:p w14:paraId="6CF15A01" w14:textId="5958DE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16D054" w14:textId="415F69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42D2A6" w14:textId="04537B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378C2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452D7E" w14:textId="4F08FC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</w:tcPr>
          <w:p w14:paraId="32EEE350" w14:textId="26C116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728882.37</w:t>
            </w:r>
          </w:p>
        </w:tc>
        <w:tc>
          <w:tcPr>
            <w:tcW w:w="1562" w:type="dxa"/>
          </w:tcPr>
          <w:p w14:paraId="119331CF" w14:textId="587BFB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3346006.78</w:t>
            </w:r>
          </w:p>
        </w:tc>
        <w:tc>
          <w:tcPr>
            <w:tcW w:w="2134" w:type="dxa"/>
          </w:tcPr>
          <w:p w14:paraId="56EA9017" w14:textId="27706B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A69D8A" w14:textId="1EE894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F6B982" w14:textId="5B8758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A23B2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A5E819" w14:textId="28C375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</w:tcPr>
          <w:p w14:paraId="25C5B790" w14:textId="6D8243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728882.61</w:t>
            </w:r>
          </w:p>
        </w:tc>
        <w:tc>
          <w:tcPr>
            <w:tcW w:w="1562" w:type="dxa"/>
          </w:tcPr>
          <w:p w14:paraId="2D1FD6CC" w14:textId="395C8B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3346002.72</w:t>
            </w:r>
          </w:p>
        </w:tc>
        <w:tc>
          <w:tcPr>
            <w:tcW w:w="2134" w:type="dxa"/>
          </w:tcPr>
          <w:p w14:paraId="39800E86" w14:textId="2E64A0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BA1049" w14:textId="657912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0F7FAE" w14:textId="70D86B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EC0C2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E1CC2" w14:textId="2B9C03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</w:tcPr>
          <w:p w14:paraId="42A1FE8A" w14:textId="1B2CCD8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728884.44</w:t>
            </w:r>
          </w:p>
        </w:tc>
        <w:tc>
          <w:tcPr>
            <w:tcW w:w="1562" w:type="dxa"/>
          </w:tcPr>
          <w:p w14:paraId="5BAED996" w14:textId="20D49C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3345998.97</w:t>
            </w:r>
          </w:p>
        </w:tc>
        <w:tc>
          <w:tcPr>
            <w:tcW w:w="2134" w:type="dxa"/>
          </w:tcPr>
          <w:p w14:paraId="5DDE2715" w14:textId="17948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8E376F" w14:textId="384C8C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0F158E5" w14:textId="6BC804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FB74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10F90F" w14:textId="30A41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</w:tcPr>
          <w:p w14:paraId="162F71BE" w14:textId="216B53C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728888.53</w:t>
            </w:r>
          </w:p>
        </w:tc>
        <w:tc>
          <w:tcPr>
            <w:tcW w:w="1562" w:type="dxa"/>
          </w:tcPr>
          <w:p w14:paraId="352B4FD4" w14:textId="2D79AF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3345993.30</w:t>
            </w:r>
          </w:p>
        </w:tc>
        <w:tc>
          <w:tcPr>
            <w:tcW w:w="2134" w:type="dxa"/>
          </w:tcPr>
          <w:p w14:paraId="59A24EA2" w14:textId="30616D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F75CB" w14:textId="24B96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46B786" w14:textId="78B7FC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6BAE5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2219E8" w14:textId="1AF12B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</w:tcPr>
          <w:p w14:paraId="37488377" w14:textId="310EDA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728891.38</w:t>
            </w:r>
          </w:p>
        </w:tc>
        <w:tc>
          <w:tcPr>
            <w:tcW w:w="1562" w:type="dxa"/>
          </w:tcPr>
          <w:p w14:paraId="73E8502F" w14:textId="21D80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3345992.23</w:t>
            </w:r>
          </w:p>
        </w:tc>
        <w:tc>
          <w:tcPr>
            <w:tcW w:w="2134" w:type="dxa"/>
          </w:tcPr>
          <w:p w14:paraId="32590F24" w14:textId="7853A5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DA6997E" w14:textId="3C0E15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5B4035" w14:textId="03654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CD56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E1DF3" w14:textId="346A7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</w:tcPr>
          <w:p w14:paraId="331FD01D" w14:textId="734B47C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728894.80</w:t>
            </w:r>
          </w:p>
        </w:tc>
        <w:tc>
          <w:tcPr>
            <w:tcW w:w="1562" w:type="dxa"/>
          </w:tcPr>
          <w:p w14:paraId="667FC465" w14:textId="2A0DFC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3345990.03</w:t>
            </w:r>
          </w:p>
        </w:tc>
        <w:tc>
          <w:tcPr>
            <w:tcW w:w="2134" w:type="dxa"/>
          </w:tcPr>
          <w:p w14:paraId="4E9E4B0E" w14:textId="75913F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B2354C" w14:textId="603AAE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4B37CF3" w14:textId="463BF1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FCFE9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83B52B" w14:textId="48C060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</w:tcPr>
          <w:p w14:paraId="05C9EDBE" w14:textId="1740AA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728902.72</w:t>
            </w:r>
          </w:p>
        </w:tc>
        <w:tc>
          <w:tcPr>
            <w:tcW w:w="1562" w:type="dxa"/>
          </w:tcPr>
          <w:p w14:paraId="2EB25190" w14:textId="26DE2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3345988.22</w:t>
            </w:r>
          </w:p>
        </w:tc>
        <w:tc>
          <w:tcPr>
            <w:tcW w:w="2134" w:type="dxa"/>
          </w:tcPr>
          <w:p w14:paraId="09EFDC5B" w14:textId="32B8FF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E536C5" w14:textId="7E29DC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7307BE" w14:textId="270546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A68F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D0B0B2" w14:textId="09DAE6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</w:tcPr>
          <w:p w14:paraId="3A176DAA" w14:textId="2DDC2F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728906.52</w:t>
            </w:r>
          </w:p>
        </w:tc>
        <w:tc>
          <w:tcPr>
            <w:tcW w:w="1562" w:type="dxa"/>
          </w:tcPr>
          <w:p w14:paraId="2FD6D3CC" w14:textId="730EBF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3345988.57</w:t>
            </w:r>
          </w:p>
        </w:tc>
        <w:tc>
          <w:tcPr>
            <w:tcW w:w="2134" w:type="dxa"/>
          </w:tcPr>
          <w:p w14:paraId="5F88060F" w14:textId="17E53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5D5C33" w14:textId="4F78B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A6AF7A" w14:textId="65172E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0E082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4FFC29" w14:textId="305BEC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</w:tcPr>
          <w:p w14:paraId="79898ACE" w14:textId="517E82A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728910.82</w:t>
            </w:r>
          </w:p>
        </w:tc>
        <w:tc>
          <w:tcPr>
            <w:tcW w:w="1562" w:type="dxa"/>
          </w:tcPr>
          <w:p w14:paraId="2C9EFFD7" w14:textId="7D674A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3345989.62</w:t>
            </w:r>
          </w:p>
        </w:tc>
        <w:tc>
          <w:tcPr>
            <w:tcW w:w="2134" w:type="dxa"/>
          </w:tcPr>
          <w:p w14:paraId="6AC9B072" w14:textId="7EA62B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830158" w14:textId="47EDE4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AD77770" w14:textId="0C6D72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9FF66B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F1B7305" w14:textId="6613A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</w:tcPr>
          <w:p w14:paraId="0B1881A1" w14:textId="1A68513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728922.33</w:t>
            </w:r>
          </w:p>
        </w:tc>
        <w:tc>
          <w:tcPr>
            <w:tcW w:w="1562" w:type="dxa"/>
          </w:tcPr>
          <w:p w14:paraId="4631B144" w14:textId="2EFF7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3345996.69</w:t>
            </w:r>
          </w:p>
        </w:tc>
        <w:tc>
          <w:tcPr>
            <w:tcW w:w="2134" w:type="dxa"/>
          </w:tcPr>
          <w:p w14:paraId="7B6A44E2" w14:textId="19545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E1815F" w14:textId="52D55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2CE950" w14:textId="5D8466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CC717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ED32C0" w14:textId="242AA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</w:tcPr>
          <w:p w14:paraId="5EC0BDD3" w14:textId="134BBB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728925.63</w:t>
            </w:r>
          </w:p>
        </w:tc>
        <w:tc>
          <w:tcPr>
            <w:tcW w:w="1562" w:type="dxa"/>
          </w:tcPr>
          <w:p w14:paraId="233F2BD5" w14:textId="5B5802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3345999.54</w:t>
            </w:r>
          </w:p>
        </w:tc>
        <w:tc>
          <w:tcPr>
            <w:tcW w:w="2134" w:type="dxa"/>
          </w:tcPr>
          <w:p w14:paraId="49815E99" w14:textId="5A6733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16F3B8" w14:textId="441CFF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908F0C" w14:textId="2772D8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8F89F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0C38EE" w14:textId="250AF5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</w:tcPr>
          <w:p w14:paraId="4EF0E8F6" w14:textId="30872AB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728929.27</w:t>
            </w:r>
          </w:p>
        </w:tc>
        <w:tc>
          <w:tcPr>
            <w:tcW w:w="1562" w:type="dxa"/>
          </w:tcPr>
          <w:p w14:paraId="0B2611CB" w14:textId="4C7EFC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3346001.09</w:t>
            </w:r>
          </w:p>
        </w:tc>
        <w:tc>
          <w:tcPr>
            <w:tcW w:w="2134" w:type="dxa"/>
          </w:tcPr>
          <w:p w14:paraId="4E8545DA" w14:textId="3EB09A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9D5A35F" w14:textId="18287F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43E951EC" w14:textId="64AE80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690FE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1DFD02" w14:textId="659524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587</w:t>
            </w:r>
          </w:p>
        </w:tc>
        <w:tc>
          <w:tcPr>
            <w:tcW w:w="1558" w:type="dxa"/>
          </w:tcPr>
          <w:p w14:paraId="5A800AEB" w14:textId="2594297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728933.00</w:t>
            </w:r>
          </w:p>
        </w:tc>
        <w:tc>
          <w:tcPr>
            <w:tcW w:w="1562" w:type="dxa"/>
          </w:tcPr>
          <w:p w14:paraId="7D2FC75D" w14:textId="400682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3346003.49</w:t>
            </w:r>
          </w:p>
        </w:tc>
        <w:tc>
          <w:tcPr>
            <w:tcW w:w="2134" w:type="dxa"/>
          </w:tcPr>
          <w:p w14:paraId="2D002D80" w14:textId="54B841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DE64EF" w14:textId="3BA86E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D31212" w14:textId="47B17A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CBC3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1A7C21" w14:textId="56060F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</w:tcPr>
          <w:p w14:paraId="2718D19C" w14:textId="417F3D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728936.74</w:t>
            </w:r>
          </w:p>
        </w:tc>
        <w:tc>
          <w:tcPr>
            <w:tcW w:w="1562" w:type="dxa"/>
          </w:tcPr>
          <w:p w14:paraId="7E2E1C6B" w14:textId="495ADF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3346003.05</w:t>
            </w:r>
          </w:p>
        </w:tc>
        <w:tc>
          <w:tcPr>
            <w:tcW w:w="2134" w:type="dxa"/>
          </w:tcPr>
          <w:p w14:paraId="4A053167" w14:textId="3E3E4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511E9" w14:textId="76EC31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CCFB27" w14:textId="5E2B63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122F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59F75F" w14:textId="37BA67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</w:tcPr>
          <w:p w14:paraId="5973B913" w14:textId="053444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728940.40</w:t>
            </w:r>
          </w:p>
        </w:tc>
        <w:tc>
          <w:tcPr>
            <w:tcW w:w="1562" w:type="dxa"/>
          </w:tcPr>
          <w:p w14:paraId="478FE545" w14:textId="413C87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3346001.85</w:t>
            </w:r>
          </w:p>
        </w:tc>
        <w:tc>
          <w:tcPr>
            <w:tcW w:w="2134" w:type="dxa"/>
          </w:tcPr>
          <w:p w14:paraId="765B59F6" w14:textId="4A2833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720AA" w14:textId="034FF0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5CCDB9F" w14:textId="2CD438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5C7DA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91CD3A" w14:textId="684D9C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</w:tcPr>
          <w:p w14:paraId="3C7B14C5" w14:textId="0483623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728944.37</w:t>
            </w:r>
          </w:p>
        </w:tc>
        <w:tc>
          <w:tcPr>
            <w:tcW w:w="1562" w:type="dxa"/>
          </w:tcPr>
          <w:p w14:paraId="58D89638" w14:textId="3F5BCA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3345999.19</w:t>
            </w:r>
          </w:p>
        </w:tc>
        <w:tc>
          <w:tcPr>
            <w:tcW w:w="2134" w:type="dxa"/>
          </w:tcPr>
          <w:p w14:paraId="0807B538" w14:textId="3F734C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FD4C6" w14:textId="45474A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5288F2" w14:textId="5B0CD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CFA0B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6B6F2FD" w14:textId="0F55E4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</w:tcPr>
          <w:p w14:paraId="6394BE15" w14:textId="6D318F6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728945.18</w:t>
            </w:r>
          </w:p>
        </w:tc>
        <w:tc>
          <w:tcPr>
            <w:tcW w:w="1562" w:type="dxa"/>
          </w:tcPr>
          <w:p w14:paraId="5C4D144D" w14:textId="2157D0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3345996.74</w:t>
            </w:r>
          </w:p>
        </w:tc>
        <w:tc>
          <w:tcPr>
            <w:tcW w:w="2134" w:type="dxa"/>
          </w:tcPr>
          <w:p w14:paraId="1410C4A9" w14:textId="40F681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555671" w14:textId="4BC51D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E21F17" w14:textId="640EF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747A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9B4091" w14:textId="0A7F9B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</w:tcPr>
          <w:p w14:paraId="6508DD5B" w14:textId="5C780D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728947.71</w:t>
            </w:r>
          </w:p>
        </w:tc>
        <w:tc>
          <w:tcPr>
            <w:tcW w:w="1562" w:type="dxa"/>
          </w:tcPr>
          <w:p w14:paraId="2020CE5E" w14:textId="049DB7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3345994.21</w:t>
            </w:r>
          </w:p>
        </w:tc>
        <w:tc>
          <w:tcPr>
            <w:tcW w:w="2134" w:type="dxa"/>
          </w:tcPr>
          <w:p w14:paraId="2599AB9D" w14:textId="3198B9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597A1C" w14:textId="4B06C7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AAE3001" w14:textId="5E2811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E89BAE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65655E" w14:textId="54D521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</w:tcPr>
          <w:p w14:paraId="66EEA123" w14:textId="0F71A6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728950.00</w:t>
            </w:r>
          </w:p>
        </w:tc>
        <w:tc>
          <w:tcPr>
            <w:tcW w:w="1562" w:type="dxa"/>
          </w:tcPr>
          <w:p w14:paraId="6BA89B52" w14:textId="16088A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3345992.31</w:t>
            </w:r>
          </w:p>
        </w:tc>
        <w:tc>
          <w:tcPr>
            <w:tcW w:w="2134" w:type="dxa"/>
          </w:tcPr>
          <w:p w14:paraId="3E5B904D" w14:textId="60A481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BBA905" w14:textId="2201D8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016DC" w14:textId="3BDD17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C355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A9C3D7" w14:textId="73A267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</w:tcPr>
          <w:p w14:paraId="61CAE8F1" w14:textId="3877F7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728954.29</w:t>
            </w:r>
          </w:p>
        </w:tc>
        <w:tc>
          <w:tcPr>
            <w:tcW w:w="1562" w:type="dxa"/>
          </w:tcPr>
          <w:p w14:paraId="40575D96" w14:textId="6D5574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3345990.60</w:t>
            </w:r>
          </w:p>
        </w:tc>
        <w:tc>
          <w:tcPr>
            <w:tcW w:w="2134" w:type="dxa"/>
          </w:tcPr>
          <w:p w14:paraId="72AE1CE1" w14:textId="0267C2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96D854" w14:textId="61AA8C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5DA44" w14:textId="66CD545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DC92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00A02" w14:textId="18EDC4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</w:tcPr>
          <w:p w14:paraId="104C9518" w14:textId="749331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728957.34</w:t>
            </w:r>
          </w:p>
        </w:tc>
        <w:tc>
          <w:tcPr>
            <w:tcW w:w="1562" w:type="dxa"/>
          </w:tcPr>
          <w:p w14:paraId="65006D31" w14:textId="4DF1FA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3345987.19</w:t>
            </w:r>
          </w:p>
        </w:tc>
        <w:tc>
          <w:tcPr>
            <w:tcW w:w="2134" w:type="dxa"/>
          </w:tcPr>
          <w:p w14:paraId="5C69E8D6" w14:textId="571FF1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163321" w14:textId="7F730D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B46D93" w14:textId="7BD337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14F68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E5CB27" w14:textId="6541B9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</w:tcPr>
          <w:p w14:paraId="6FAF6970" w14:textId="256B1A3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728957.81</w:t>
            </w:r>
          </w:p>
        </w:tc>
        <w:tc>
          <w:tcPr>
            <w:tcW w:w="1562" w:type="dxa"/>
          </w:tcPr>
          <w:p w14:paraId="376CD876" w14:textId="18DA9D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3345985.37</w:t>
            </w:r>
          </w:p>
        </w:tc>
        <w:tc>
          <w:tcPr>
            <w:tcW w:w="2134" w:type="dxa"/>
          </w:tcPr>
          <w:p w14:paraId="65B8FA8F" w14:textId="15CFB3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713C09" w14:textId="5C2852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18D0F5" w14:textId="11FEA6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3B544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B13A8B" w14:textId="481C6F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</w:tcPr>
          <w:p w14:paraId="211FDF0F" w14:textId="060070F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728956.79</w:t>
            </w:r>
          </w:p>
        </w:tc>
        <w:tc>
          <w:tcPr>
            <w:tcW w:w="1562" w:type="dxa"/>
          </w:tcPr>
          <w:p w14:paraId="5EBCFFE4" w14:textId="59F953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3345983.77</w:t>
            </w:r>
          </w:p>
        </w:tc>
        <w:tc>
          <w:tcPr>
            <w:tcW w:w="2134" w:type="dxa"/>
          </w:tcPr>
          <w:p w14:paraId="13B1A592" w14:textId="4D09C9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9A06B" w14:textId="0B875C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FBDC32" w14:textId="62F95D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1DC4A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0E414" w14:textId="780F1F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598</w:t>
            </w:r>
          </w:p>
        </w:tc>
        <w:tc>
          <w:tcPr>
            <w:tcW w:w="1558" w:type="dxa"/>
          </w:tcPr>
          <w:p w14:paraId="235AB7AC" w14:textId="773A43F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728956.51</w:t>
            </w:r>
          </w:p>
        </w:tc>
        <w:tc>
          <w:tcPr>
            <w:tcW w:w="1562" w:type="dxa"/>
          </w:tcPr>
          <w:p w14:paraId="6A45043E" w14:textId="114ED3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3345979.07</w:t>
            </w:r>
          </w:p>
        </w:tc>
        <w:tc>
          <w:tcPr>
            <w:tcW w:w="2134" w:type="dxa"/>
          </w:tcPr>
          <w:p w14:paraId="74C0B8A7" w14:textId="180BC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078E1B8" w14:textId="168C91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81DD8" w14:textId="29C249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8AEA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FBA034" w14:textId="2F4C07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</w:tcPr>
          <w:p w14:paraId="1C3DC16F" w14:textId="12CBB7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728958.61</w:t>
            </w:r>
          </w:p>
        </w:tc>
        <w:tc>
          <w:tcPr>
            <w:tcW w:w="1562" w:type="dxa"/>
          </w:tcPr>
          <w:p w14:paraId="0832914D" w14:textId="2C3917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3345976.59</w:t>
            </w:r>
          </w:p>
        </w:tc>
        <w:tc>
          <w:tcPr>
            <w:tcW w:w="2134" w:type="dxa"/>
          </w:tcPr>
          <w:p w14:paraId="16FCDF83" w14:textId="25391E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176254" w14:textId="1B5173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42421" w14:textId="1EBC39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FB7D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06C073" w14:textId="440034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</w:tcPr>
          <w:p w14:paraId="5611BF40" w14:textId="56F653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728959.20</w:t>
            </w:r>
          </w:p>
        </w:tc>
        <w:tc>
          <w:tcPr>
            <w:tcW w:w="1562" w:type="dxa"/>
          </w:tcPr>
          <w:p w14:paraId="01E2D6AE" w14:textId="42E749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3345972.73</w:t>
            </w:r>
          </w:p>
        </w:tc>
        <w:tc>
          <w:tcPr>
            <w:tcW w:w="2134" w:type="dxa"/>
          </w:tcPr>
          <w:p w14:paraId="7652739A" w14:textId="3DED56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429C319" w14:textId="5525BC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2E72EB" w14:textId="23BC3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A70A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EFA59F" w14:textId="605805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</w:tcPr>
          <w:p w14:paraId="17B18F2B" w14:textId="2BD68FE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728960.23</w:t>
            </w:r>
          </w:p>
        </w:tc>
        <w:tc>
          <w:tcPr>
            <w:tcW w:w="1562" w:type="dxa"/>
          </w:tcPr>
          <w:p w14:paraId="11CE2643" w14:textId="615A88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3345970.57</w:t>
            </w:r>
          </w:p>
        </w:tc>
        <w:tc>
          <w:tcPr>
            <w:tcW w:w="2134" w:type="dxa"/>
          </w:tcPr>
          <w:p w14:paraId="2C9E9050" w14:textId="6943AB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A131AD6" w14:textId="6427E6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9F9726A" w14:textId="69CB9E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BE51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1E51E6" w14:textId="2E37BC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</w:tcPr>
          <w:p w14:paraId="5238A524" w14:textId="2B36539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728963.02</w:t>
            </w:r>
          </w:p>
        </w:tc>
        <w:tc>
          <w:tcPr>
            <w:tcW w:w="1562" w:type="dxa"/>
          </w:tcPr>
          <w:p w14:paraId="622445F2" w14:textId="5E3238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3345967.81</w:t>
            </w:r>
          </w:p>
        </w:tc>
        <w:tc>
          <w:tcPr>
            <w:tcW w:w="2134" w:type="dxa"/>
          </w:tcPr>
          <w:p w14:paraId="249C3606" w14:textId="479E1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D1473E" w14:textId="170316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6DECD" w14:textId="6C773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4A8C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FFC810" w14:textId="23EDFF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</w:tcPr>
          <w:p w14:paraId="1BAADC0A" w14:textId="7C74040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728963.71</w:t>
            </w:r>
          </w:p>
        </w:tc>
        <w:tc>
          <w:tcPr>
            <w:tcW w:w="1562" w:type="dxa"/>
          </w:tcPr>
          <w:p w14:paraId="04C83764" w14:textId="09CB45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3345963.29</w:t>
            </w:r>
          </w:p>
        </w:tc>
        <w:tc>
          <w:tcPr>
            <w:tcW w:w="2134" w:type="dxa"/>
          </w:tcPr>
          <w:p w14:paraId="10019CF2" w14:textId="562E07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EEAA6F" w14:textId="3EEADD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0D38D7" w14:textId="534193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ACCC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6FDEA0A" w14:textId="592537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</w:tcPr>
          <w:p w14:paraId="66086B34" w14:textId="03D6B68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728962.27</w:t>
            </w:r>
          </w:p>
        </w:tc>
        <w:tc>
          <w:tcPr>
            <w:tcW w:w="1562" w:type="dxa"/>
          </w:tcPr>
          <w:p w14:paraId="6C05A778" w14:textId="5F2627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3345960.02</w:t>
            </w:r>
          </w:p>
        </w:tc>
        <w:tc>
          <w:tcPr>
            <w:tcW w:w="2134" w:type="dxa"/>
          </w:tcPr>
          <w:p w14:paraId="2FF690EB" w14:textId="55D852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22579F" w14:textId="66EB5A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8836D8" w14:textId="6E0291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B43E4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8C9FD" w14:textId="4DC661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</w:tcPr>
          <w:p w14:paraId="7809DBB4" w14:textId="4E9524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728961.64</w:t>
            </w:r>
          </w:p>
        </w:tc>
        <w:tc>
          <w:tcPr>
            <w:tcW w:w="1562" w:type="dxa"/>
          </w:tcPr>
          <w:p w14:paraId="2D3E7EB4" w14:textId="4AAA58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3345955.36</w:t>
            </w:r>
          </w:p>
        </w:tc>
        <w:tc>
          <w:tcPr>
            <w:tcW w:w="2134" w:type="dxa"/>
          </w:tcPr>
          <w:p w14:paraId="518F9209" w14:textId="04111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E24A86" w14:textId="1ED4EC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51B5B3" w14:textId="6975C7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6106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BF7F47" w14:textId="344CC8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</w:tcPr>
          <w:p w14:paraId="548284AF" w14:textId="00AEB49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728963.14</w:t>
            </w:r>
          </w:p>
        </w:tc>
        <w:tc>
          <w:tcPr>
            <w:tcW w:w="1562" w:type="dxa"/>
          </w:tcPr>
          <w:p w14:paraId="2E2908C3" w14:textId="49527F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3345946.69</w:t>
            </w:r>
          </w:p>
        </w:tc>
        <w:tc>
          <w:tcPr>
            <w:tcW w:w="2134" w:type="dxa"/>
          </w:tcPr>
          <w:p w14:paraId="7741FCD9" w14:textId="7CE249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8E1322" w14:textId="10250F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A80D466" w14:textId="78D4AE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4F7DE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494B13" w14:textId="049C9AF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</w:tcPr>
          <w:p w14:paraId="62D1FCFB" w14:textId="06F1F67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728965.64</w:t>
            </w:r>
          </w:p>
        </w:tc>
        <w:tc>
          <w:tcPr>
            <w:tcW w:w="1562" w:type="dxa"/>
          </w:tcPr>
          <w:p w14:paraId="2CE3044C" w14:textId="0B88D0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3345940.86</w:t>
            </w:r>
          </w:p>
        </w:tc>
        <w:tc>
          <w:tcPr>
            <w:tcW w:w="2134" w:type="dxa"/>
          </w:tcPr>
          <w:p w14:paraId="1C28ACA8" w14:textId="1AC55A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7462B9" w14:textId="203F57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FC4E2B" w14:textId="391961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C4B96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167E6C" w14:textId="040907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</w:tcPr>
          <w:p w14:paraId="63FCF18A" w14:textId="6968C90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728969.97</w:t>
            </w:r>
          </w:p>
        </w:tc>
        <w:tc>
          <w:tcPr>
            <w:tcW w:w="1562" w:type="dxa"/>
          </w:tcPr>
          <w:p w14:paraId="79CB2228" w14:textId="73F48E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3345935.52</w:t>
            </w:r>
          </w:p>
        </w:tc>
        <w:tc>
          <w:tcPr>
            <w:tcW w:w="2134" w:type="dxa"/>
          </w:tcPr>
          <w:p w14:paraId="00EA4F5F" w14:textId="0804C0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F3A623" w14:textId="3968FA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395027" w14:textId="0B6348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E6837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80A69" w14:textId="474E5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</w:tcPr>
          <w:p w14:paraId="4BD41178" w14:textId="226CC0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728971.81</w:t>
            </w:r>
          </w:p>
        </w:tc>
        <w:tc>
          <w:tcPr>
            <w:tcW w:w="1562" w:type="dxa"/>
          </w:tcPr>
          <w:p w14:paraId="21AF12B2" w14:textId="412186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3345928.85</w:t>
            </w:r>
          </w:p>
        </w:tc>
        <w:tc>
          <w:tcPr>
            <w:tcW w:w="2134" w:type="dxa"/>
          </w:tcPr>
          <w:p w14:paraId="546CF1EE" w14:textId="3E1F95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28A2B4C" w14:textId="5CC00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ABFBC5" w14:textId="4D3DD9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20352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CE5916" w14:textId="248EDE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</w:tcPr>
          <w:p w14:paraId="3B3C6F25" w14:textId="180705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728971.97</w:t>
            </w:r>
          </w:p>
        </w:tc>
        <w:tc>
          <w:tcPr>
            <w:tcW w:w="1562" w:type="dxa"/>
          </w:tcPr>
          <w:p w14:paraId="1880A33A" w14:textId="60750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3345919.52</w:t>
            </w:r>
          </w:p>
        </w:tc>
        <w:tc>
          <w:tcPr>
            <w:tcW w:w="2134" w:type="dxa"/>
          </w:tcPr>
          <w:p w14:paraId="1A02B82C" w14:textId="042C0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602A20" w14:textId="279DE1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3D0C08" w14:textId="6ED345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E26C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DC7140" w14:textId="377BCA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</w:tcPr>
          <w:p w14:paraId="06F1770D" w14:textId="230AD6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728972.13</w:t>
            </w:r>
          </w:p>
        </w:tc>
        <w:tc>
          <w:tcPr>
            <w:tcW w:w="1562" w:type="dxa"/>
          </w:tcPr>
          <w:p w14:paraId="7870D62E" w14:textId="71DDC4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3345910.83</w:t>
            </w:r>
          </w:p>
        </w:tc>
        <w:tc>
          <w:tcPr>
            <w:tcW w:w="2134" w:type="dxa"/>
          </w:tcPr>
          <w:p w14:paraId="1BD5A636" w14:textId="63CF89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563710" w14:textId="2BDDACF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8B4BA8" w14:textId="72421E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B9DF3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3ED5B3" w14:textId="48B5A3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</w:tcPr>
          <w:p w14:paraId="3A990E2B" w14:textId="7B4AF03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728972.77</w:t>
            </w:r>
          </w:p>
        </w:tc>
        <w:tc>
          <w:tcPr>
            <w:tcW w:w="1562" w:type="dxa"/>
          </w:tcPr>
          <w:p w14:paraId="1CC14ECE" w14:textId="04EDB4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3345901.51</w:t>
            </w:r>
          </w:p>
        </w:tc>
        <w:tc>
          <w:tcPr>
            <w:tcW w:w="2134" w:type="dxa"/>
          </w:tcPr>
          <w:p w14:paraId="3EF8FDBE" w14:textId="2E2FF3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2B31BF" w14:textId="00975B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20506B" w14:textId="49AA73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96E1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D30F71" w14:textId="725766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</w:tcPr>
          <w:p w14:paraId="10045D29" w14:textId="1DF45D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728973.88</w:t>
            </w:r>
          </w:p>
        </w:tc>
        <w:tc>
          <w:tcPr>
            <w:tcW w:w="1562" w:type="dxa"/>
          </w:tcPr>
          <w:p w14:paraId="1276B215" w14:textId="42A23C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3345892.42</w:t>
            </w:r>
          </w:p>
        </w:tc>
        <w:tc>
          <w:tcPr>
            <w:tcW w:w="2134" w:type="dxa"/>
          </w:tcPr>
          <w:p w14:paraId="6E9A8E57" w14:textId="650ADF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53A115" w14:textId="6D3A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777AC" w14:textId="738857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DD930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620A6F" w14:textId="435D1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</w:tcPr>
          <w:p w14:paraId="1E373C83" w14:textId="65912EB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728976.30</w:t>
            </w:r>
          </w:p>
        </w:tc>
        <w:tc>
          <w:tcPr>
            <w:tcW w:w="1562" w:type="dxa"/>
          </w:tcPr>
          <w:p w14:paraId="48192E8D" w14:textId="0DB9B8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3345882.41</w:t>
            </w:r>
          </w:p>
        </w:tc>
        <w:tc>
          <w:tcPr>
            <w:tcW w:w="2134" w:type="dxa"/>
          </w:tcPr>
          <w:p w14:paraId="091BC393" w14:textId="28F97B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2A848B" w14:textId="060C57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2B8D6E" w14:textId="228792E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28FAE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CC0DF3" w14:textId="1D2F8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</w:tcPr>
          <w:p w14:paraId="283FF0FB" w14:textId="4360C5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728980.19</w:t>
            </w:r>
          </w:p>
        </w:tc>
        <w:tc>
          <w:tcPr>
            <w:tcW w:w="1562" w:type="dxa"/>
          </w:tcPr>
          <w:p w14:paraId="380C8E86" w14:textId="7281B8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3345874.30</w:t>
            </w:r>
          </w:p>
        </w:tc>
        <w:tc>
          <w:tcPr>
            <w:tcW w:w="2134" w:type="dxa"/>
          </w:tcPr>
          <w:p w14:paraId="54C46D24" w14:textId="759FC1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9BDC57" w14:textId="0CC393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C60BC6B" w14:textId="45FB84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C97D0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B3BACA" w14:textId="72CF53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</w:tcPr>
          <w:p w14:paraId="72118D2E" w14:textId="16CFF2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728989.79</w:t>
            </w:r>
          </w:p>
        </w:tc>
        <w:tc>
          <w:tcPr>
            <w:tcW w:w="1562" w:type="dxa"/>
          </w:tcPr>
          <w:p w14:paraId="26620796" w14:textId="42A006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3345864.69</w:t>
            </w:r>
          </w:p>
        </w:tc>
        <w:tc>
          <w:tcPr>
            <w:tcW w:w="2134" w:type="dxa"/>
          </w:tcPr>
          <w:p w14:paraId="19C9D24C" w14:textId="103059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E95680D" w14:textId="29DFDA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C5AEA2" w14:textId="0BC7E1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17DC0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B39497" w14:textId="705184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</w:tcPr>
          <w:p w14:paraId="69583D45" w14:textId="025C6A7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728997.98</w:t>
            </w:r>
          </w:p>
        </w:tc>
        <w:tc>
          <w:tcPr>
            <w:tcW w:w="1562" w:type="dxa"/>
          </w:tcPr>
          <w:p w14:paraId="793366CA" w14:textId="2E6D5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3345859.21</w:t>
            </w:r>
          </w:p>
        </w:tc>
        <w:tc>
          <w:tcPr>
            <w:tcW w:w="2134" w:type="dxa"/>
          </w:tcPr>
          <w:p w14:paraId="43FB54B6" w14:textId="334754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ED913A" w14:textId="527EDD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E92003" w14:textId="6808F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ADD6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5D7E0A" w14:textId="1C17F0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</w:tcPr>
          <w:p w14:paraId="46B92205" w14:textId="5D6B10B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729006.35</w:t>
            </w:r>
          </w:p>
        </w:tc>
        <w:tc>
          <w:tcPr>
            <w:tcW w:w="1562" w:type="dxa"/>
          </w:tcPr>
          <w:p w14:paraId="475AF23B" w14:textId="6F6D2C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3345856.17</w:t>
            </w:r>
          </w:p>
        </w:tc>
        <w:tc>
          <w:tcPr>
            <w:tcW w:w="2134" w:type="dxa"/>
          </w:tcPr>
          <w:p w14:paraId="070BA82A" w14:textId="4A56B2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3F07DB" w14:textId="7B1AE0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1D4A07" w14:textId="512A17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E394CA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06E44D" w14:textId="573DA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</w:tcPr>
          <w:p w14:paraId="2C712BC0" w14:textId="729730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729017.62</w:t>
            </w:r>
          </w:p>
        </w:tc>
        <w:tc>
          <w:tcPr>
            <w:tcW w:w="1562" w:type="dxa"/>
          </w:tcPr>
          <w:p w14:paraId="0CA82D0F" w14:textId="2D39D8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3345851.40</w:t>
            </w:r>
          </w:p>
        </w:tc>
        <w:tc>
          <w:tcPr>
            <w:tcW w:w="2134" w:type="dxa"/>
          </w:tcPr>
          <w:p w14:paraId="2AD556CB" w14:textId="1F3E7C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6F6204" w14:textId="3B42A5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101D1A" w14:textId="06C6F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B5E5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2B3FA5" w14:textId="043D81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</w:tcPr>
          <w:p w14:paraId="5F35864A" w14:textId="46A776E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729020.56</w:t>
            </w:r>
          </w:p>
        </w:tc>
        <w:tc>
          <w:tcPr>
            <w:tcW w:w="1562" w:type="dxa"/>
          </w:tcPr>
          <w:p w14:paraId="236DAD8F" w14:textId="218908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3345847.89</w:t>
            </w:r>
          </w:p>
        </w:tc>
        <w:tc>
          <w:tcPr>
            <w:tcW w:w="2134" w:type="dxa"/>
          </w:tcPr>
          <w:p w14:paraId="41A81746" w14:textId="21126A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91A77A" w14:textId="5A95D3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D2E55D" w14:textId="40D1D6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A20C9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5C7610" w14:textId="32CA9D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</w:tcPr>
          <w:p w14:paraId="272A1DA7" w14:textId="220B25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729022.39</w:t>
            </w:r>
          </w:p>
        </w:tc>
        <w:tc>
          <w:tcPr>
            <w:tcW w:w="1562" w:type="dxa"/>
          </w:tcPr>
          <w:p w14:paraId="15C06158" w14:textId="209B52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3345842.71</w:t>
            </w:r>
          </w:p>
        </w:tc>
        <w:tc>
          <w:tcPr>
            <w:tcW w:w="2134" w:type="dxa"/>
          </w:tcPr>
          <w:p w14:paraId="10632000" w14:textId="01B6F7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5CF47DD" w14:textId="6336F9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C04B50A" w14:textId="4F0811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8305A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D05DFF" w14:textId="447D54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622</w:t>
            </w:r>
          </w:p>
        </w:tc>
        <w:tc>
          <w:tcPr>
            <w:tcW w:w="1558" w:type="dxa"/>
          </w:tcPr>
          <w:p w14:paraId="1EB2E0F9" w14:textId="171EA09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729024.61</w:t>
            </w:r>
          </w:p>
        </w:tc>
        <w:tc>
          <w:tcPr>
            <w:tcW w:w="1562" w:type="dxa"/>
          </w:tcPr>
          <w:p w14:paraId="4F6D620F" w14:textId="0D048E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3345836.43</w:t>
            </w:r>
          </w:p>
        </w:tc>
        <w:tc>
          <w:tcPr>
            <w:tcW w:w="2134" w:type="dxa"/>
          </w:tcPr>
          <w:p w14:paraId="3257BCBB" w14:textId="02CDAC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F01F42" w14:textId="275253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EC1234" w14:textId="1C5633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C4800C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6A016" w14:textId="51538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</w:tcPr>
          <w:p w14:paraId="71A8562A" w14:textId="0D23E41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729025.76</w:t>
            </w:r>
          </w:p>
        </w:tc>
        <w:tc>
          <w:tcPr>
            <w:tcW w:w="1562" w:type="dxa"/>
          </w:tcPr>
          <w:p w14:paraId="61FE71DB" w14:textId="34F317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3345824.73</w:t>
            </w:r>
          </w:p>
        </w:tc>
        <w:tc>
          <w:tcPr>
            <w:tcW w:w="2134" w:type="dxa"/>
          </w:tcPr>
          <w:p w14:paraId="7962CE46" w14:textId="6CD205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904CF6" w14:textId="5022E9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0E56B08" w14:textId="66662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8C84B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631FE5" w14:textId="43CD36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</w:tcPr>
          <w:p w14:paraId="0ACB51A3" w14:textId="32ABFA6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729024.78</w:t>
            </w:r>
          </w:p>
        </w:tc>
        <w:tc>
          <w:tcPr>
            <w:tcW w:w="1562" w:type="dxa"/>
          </w:tcPr>
          <w:p w14:paraId="35078B98" w14:textId="0AB259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3345814.42</w:t>
            </w:r>
          </w:p>
        </w:tc>
        <w:tc>
          <w:tcPr>
            <w:tcW w:w="2134" w:type="dxa"/>
          </w:tcPr>
          <w:p w14:paraId="7D831497" w14:textId="771E594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B9E4E9" w14:textId="6254F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8F8273" w14:textId="71C55C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35D84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BB5B5C" w14:textId="15BC43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</w:tcPr>
          <w:p w14:paraId="04ACC346" w14:textId="7286AF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729023.97</w:t>
            </w:r>
          </w:p>
        </w:tc>
        <w:tc>
          <w:tcPr>
            <w:tcW w:w="1562" w:type="dxa"/>
          </w:tcPr>
          <w:p w14:paraId="72CC08A7" w14:textId="340096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3345806.61</w:t>
            </w:r>
          </w:p>
        </w:tc>
        <w:tc>
          <w:tcPr>
            <w:tcW w:w="2134" w:type="dxa"/>
          </w:tcPr>
          <w:p w14:paraId="1874DFAA" w14:textId="159CC7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B52CF0" w14:textId="3AA1A4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89C528" w14:textId="6641E7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B24A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E403B7" w14:textId="5EF1D15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</w:tcPr>
          <w:p w14:paraId="0C6F80D7" w14:textId="7DFA10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729023.48</w:t>
            </w:r>
          </w:p>
        </w:tc>
        <w:tc>
          <w:tcPr>
            <w:tcW w:w="1562" w:type="dxa"/>
          </w:tcPr>
          <w:p w14:paraId="2CAE673D" w14:textId="7D64CE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3345801.07</w:t>
            </w:r>
          </w:p>
        </w:tc>
        <w:tc>
          <w:tcPr>
            <w:tcW w:w="2134" w:type="dxa"/>
          </w:tcPr>
          <w:p w14:paraId="39BB4C4D" w14:textId="1F4314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16B0834" w14:textId="6B8400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2691C0" w14:textId="42248F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A317E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627044" w14:textId="37DFDB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</w:tcPr>
          <w:p w14:paraId="5679B0BA" w14:textId="21FAC2C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729024.62</w:t>
            </w:r>
          </w:p>
        </w:tc>
        <w:tc>
          <w:tcPr>
            <w:tcW w:w="1562" w:type="dxa"/>
          </w:tcPr>
          <w:p w14:paraId="157DA91D" w14:textId="2C0E30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3345794.72</w:t>
            </w:r>
          </w:p>
        </w:tc>
        <w:tc>
          <w:tcPr>
            <w:tcW w:w="2134" w:type="dxa"/>
          </w:tcPr>
          <w:p w14:paraId="10CD7356" w14:textId="375CA0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CE6DC1" w14:textId="77850A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5551D6" w14:textId="45ED50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BA1C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F11EA0" w14:textId="72F31F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</w:tcPr>
          <w:p w14:paraId="0A30B8FE" w14:textId="7406DFA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729027.14</w:t>
            </w:r>
          </w:p>
        </w:tc>
        <w:tc>
          <w:tcPr>
            <w:tcW w:w="1562" w:type="dxa"/>
          </w:tcPr>
          <w:p w14:paraId="0A35AC16" w14:textId="46BF75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3345792.03</w:t>
            </w:r>
          </w:p>
        </w:tc>
        <w:tc>
          <w:tcPr>
            <w:tcW w:w="2134" w:type="dxa"/>
          </w:tcPr>
          <w:p w14:paraId="48178A3B" w14:textId="3A0A48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1EC2CA" w14:textId="377ACA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23928E" w14:textId="7CC3F2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9D76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A8159A" w14:textId="45E37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</w:tcPr>
          <w:p w14:paraId="3F516892" w14:textId="42F66C1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729028.19</w:t>
            </w:r>
          </w:p>
        </w:tc>
        <w:tc>
          <w:tcPr>
            <w:tcW w:w="1562" w:type="dxa"/>
          </w:tcPr>
          <w:p w14:paraId="312588A6" w14:textId="029E5B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3345787.13</w:t>
            </w:r>
          </w:p>
        </w:tc>
        <w:tc>
          <w:tcPr>
            <w:tcW w:w="2134" w:type="dxa"/>
          </w:tcPr>
          <w:p w14:paraId="07F81975" w14:textId="103A0A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3F5461D" w14:textId="1DAC55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8FB19D" w14:textId="774B68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2E49B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D88818" w14:textId="3ACE09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</w:tcPr>
          <w:p w14:paraId="34E9D71D" w14:textId="0D4029C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729026.81</w:t>
            </w:r>
          </w:p>
        </w:tc>
        <w:tc>
          <w:tcPr>
            <w:tcW w:w="1562" w:type="dxa"/>
          </w:tcPr>
          <w:p w14:paraId="09EE3793" w14:textId="718E75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3345777.46</w:t>
            </w:r>
          </w:p>
        </w:tc>
        <w:tc>
          <w:tcPr>
            <w:tcW w:w="2134" w:type="dxa"/>
          </w:tcPr>
          <w:p w14:paraId="12D6B32F" w14:textId="013FA0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A4CF11" w14:textId="00FDFE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A89379" w14:textId="2B18B1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EBC8B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A874F4" w14:textId="5E7FC1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</w:tcPr>
          <w:p w14:paraId="1B9B7E99" w14:textId="662F9EC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729023.71</w:t>
            </w:r>
          </w:p>
        </w:tc>
        <w:tc>
          <w:tcPr>
            <w:tcW w:w="1562" w:type="dxa"/>
          </w:tcPr>
          <w:p w14:paraId="375471C6" w14:textId="4BEBDA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3345772.31</w:t>
            </w:r>
          </w:p>
        </w:tc>
        <w:tc>
          <w:tcPr>
            <w:tcW w:w="2134" w:type="dxa"/>
          </w:tcPr>
          <w:p w14:paraId="3D9D89A1" w14:textId="322F9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B5B104" w14:textId="6731C6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54C3E3" w14:textId="7BAB84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375B3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397F7E" w14:textId="68B299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</w:tcPr>
          <w:p w14:paraId="60DCE056" w14:textId="26A96C8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729022.70</w:t>
            </w:r>
          </w:p>
        </w:tc>
        <w:tc>
          <w:tcPr>
            <w:tcW w:w="1562" w:type="dxa"/>
          </w:tcPr>
          <w:p w14:paraId="14971BBC" w14:textId="4CB4E2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3345769.29</w:t>
            </w:r>
          </w:p>
        </w:tc>
        <w:tc>
          <w:tcPr>
            <w:tcW w:w="2134" w:type="dxa"/>
          </w:tcPr>
          <w:p w14:paraId="040FC2A2" w14:textId="52629E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AA7154" w14:textId="2C5E9F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CA915D" w14:textId="4514E5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BEBCD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84DB8F" w14:textId="796003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</w:tcPr>
          <w:p w14:paraId="27E7E5A0" w14:textId="7371A0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729025.39</w:t>
            </w:r>
          </w:p>
        </w:tc>
        <w:tc>
          <w:tcPr>
            <w:tcW w:w="1562" w:type="dxa"/>
          </w:tcPr>
          <w:p w14:paraId="0660FB87" w14:textId="6936B2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3345761.90</w:t>
            </w:r>
          </w:p>
        </w:tc>
        <w:tc>
          <w:tcPr>
            <w:tcW w:w="2134" w:type="dxa"/>
          </w:tcPr>
          <w:p w14:paraId="519E19B2" w14:textId="726811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4CAF96" w14:textId="1D680F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F8D2E0" w14:textId="3C19B4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7F14B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6884212" w14:textId="224AA6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634</w:t>
            </w:r>
          </w:p>
        </w:tc>
        <w:tc>
          <w:tcPr>
            <w:tcW w:w="1558" w:type="dxa"/>
          </w:tcPr>
          <w:p w14:paraId="745B7657" w14:textId="24F34C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729027.02</w:t>
            </w:r>
          </w:p>
        </w:tc>
        <w:tc>
          <w:tcPr>
            <w:tcW w:w="1562" w:type="dxa"/>
          </w:tcPr>
          <w:p w14:paraId="73D7E495" w14:textId="24B9B3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3345745.77</w:t>
            </w:r>
          </w:p>
        </w:tc>
        <w:tc>
          <w:tcPr>
            <w:tcW w:w="2134" w:type="dxa"/>
          </w:tcPr>
          <w:p w14:paraId="3C69276F" w14:textId="0327AC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1A982E" w14:textId="24179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C4CE1CB" w14:textId="384611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8D36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8C5F38" w14:textId="4068BC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</w:tcPr>
          <w:p w14:paraId="422DAD41" w14:textId="0D25B1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729034.36</w:t>
            </w:r>
          </w:p>
        </w:tc>
        <w:tc>
          <w:tcPr>
            <w:tcW w:w="1562" w:type="dxa"/>
          </w:tcPr>
          <w:p w14:paraId="6D5C5C25" w14:textId="7A0767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3345727.18</w:t>
            </w:r>
          </w:p>
        </w:tc>
        <w:tc>
          <w:tcPr>
            <w:tcW w:w="2134" w:type="dxa"/>
          </w:tcPr>
          <w:p w14:paraId="0B47E6DD" w14:textId="0920D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7063A8" w14:textId="4C6455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AC06C9" w14:textId="403013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3A47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A3AB15" w14:textId="3CC34C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</w:tcPr>
          <w:p w14:paraId="05E72358" w14:textId="2B479D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729036.50</w:t>
            </w:r>
          </w:p>
        </w:tc>
        <w:tc>
          <w:tcPr>
            <w:tcW w:w="1562" w:type="dxa"/>
          </w:tcPr>
          <w:p w14:paraId="0F438ADD" w14:textId="756886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3345720.83</w:t>
            </w:r>
          </w:p>
        </w:tc>
        <w:tc>
          <w:tcPr>
            <w:tcW w:w="2134" w:type="dxa"/>
          </w:tcPr>
          <w:p w14:paraId="2D32F3FD" w14:textId="460660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6C6F120" w14:textId="7DA44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91D25A6" w14:textId="22F268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E77F2D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4BDB1C" w14:textId="7AABE1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</w:tcPr>
          <w:p w14:paraId="312178D8" w14:textId="2EF522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729040.68</w:t>
            </w:r>
          </w:p>
        </w:tc>
        <w:tc>
          <w:tcPr>
            <w:tcW w:w="1562" w:type="dxa"/>
          </w:tcPr>
          <w:p w14:paraId="6C25CEBB" w14:textId="0D31CF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3345714.56</w:t>
            </w:r>
          </w:p>
        </w:tc>
        <w:tc>
          <w:tcPr>
            <w:tcW w:w="2134" w:type="dxa"/>
          </w:tcPr>
          <w:p w14:paraId="0178DB17" w14:textId="4AF207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79BE46" w14:textId="421EC3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8550C2" w14:textId="313A60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70775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0CA29A" w14:textId="4CA033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</w:tcPr>
          <w:p w14:paraId="73C6A949" w14:textId="38DFEF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729045.64</w:t>
            </w:r>
          </w:p>
        </w:tc>
        <w:tc>
          <w:tcPr>
            <w:tcW w:w="1562" w:type="dxa"/>
          </w:tcPr>
          <w:p w14:paraId="27595054" w14:textId="01E46A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3345709.34</w:t>
            </w:r>
          </w:p>
        </w:tc>
        <w:tc>
          <w:tcPr>
            <w:tcW w:w="2134" w:type="dxa"/>
          </w:tcPr>
          <w:p w14:paraId="286B7544" w14:textId="32CDD1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7E87DF" w14:textId="1CE16B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A2F4B81" w14:textId="0EE8E9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CA05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8DB5C8" w14:textId="793A52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</w:tcPr>
          <w:p w14:paraId="4483979E" w14:textId="4D69EE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729050.08</w:t>
            </w:r>
          </w:p>
        </w:tc>
        <w:tc>
          <w:tcPr>
            <w:tcW w:w="1562" w:type="dxa"/>
          </w:tcPr>
          <w:p w14:paraId="075C59B3" w14:textId="73FDC57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3345704.37</w:t>
            </w:r>
          </w:p>
        </w:tc>
        <w:tc>
          <w:tcPr>
            <w:tcW w:w="2134" w:type="dxa"/>
          </w:tcPr>
          <w:p w14:paraId="7CE9DE92" w14:textId="698E3C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0C903C" w14:textId="10B3F0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617C1" w14:textId="621EAE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85A05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FD3B1F" w14:textId="4564C9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</w:tcPr>
          <w:p w14:paraId="06D1FDEA" w14:textId="468E42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729052.22</w:t>
            </w:r>
          </w:p>
        </w:tc>
        <w:tc>
          <w:tcPr>
            <w:tcW w:w="1562" w:type="dxa"/>
          </w:tcPr>
          <w:p w14:paraId="4106B1D4" w14:textId="5A92DA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3345702.77</w:t>
            </w:r>
          </w:p>
        </w:tc>
        <w:tc>
          <w:tcPr>
            <w:tcW w:w="2134" w:type="dxa"/>
          </w:tcPr>
          <w:p w14:paraId="38E0F838" w14:textId="4EC68F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9F4CE5" w14:textId="3282FD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55AAC8" w14:textId="664F51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E22B8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FA0256" w14:textId="59AC34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</w:tcPr>
          <w:p w14:paraId="38388BC3" w14:textId="3E58B34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729057.99</w:t>
            </w:r>
          </w:p>
        </w:tc>
        <w:tc>
          <w:tcPr>
            <w:tcW w:w="1562" w:type="dxa"/>
          </w:tcPr>
          <w:p w14:paraId="6C568E9B" w14:textId="6BE263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3345702.64</w:t>
            </w:r>
          </w:p>
        </w:tc>
        <w:tc>
          <w:tcPr>
            <w:tcW w:w="2134" w:type="dxa"/>
          </w:tcPr>
          <w:p w14:paraId="4FA9B72F" w14:textId="67192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E56F0D" w14:textId="4AB8B4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E20B8E" w14:textId="2AE3B9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D9DB7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F39B42" w14:textId="7FC5AE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</w:tcPr>
          <w:p w14:paraId="5597E8D9" w14:textId="5DBFE85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729062.43</w:t>
            </w:r>
          </w:p>
        </w:tc>
        <w:tc>
          <w:tcPr>
            <w:tcW w:w="1562" w:type="dxa"/>
          </w:tcPr>
          <w:p w14:paraId="3FCCBDAD" w14:textId="26419D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3345703.13</w:t>
            </w:r>
          </w:p>
        </w:tc>
        <w:tc>
          <w:tcPr>
            <w:tcW w:w="2134" w:type="dxa"/>
          </w:tcPr>
          <w:p w14:paraId="2C955E74" w14:textId="3E3801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955625A" w14:textId="05A8B9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BAB0B35" w14:textId="34DDB8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DCA9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9116A1F" w14:textId="686630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</w:tcPr>
          <w:p w14:paraId="1C20F7D0" w14:textId="3364882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729067.58</w:t>
            </w:r>
          </w:p>
        </w:tc>
        <w:tc>
          <w:tcPr>
            <w:tcW w:w="1562" w:type="dxa"/>
          </w:tcPr>
          <w:p w14:paraId="37CFA428" w14:textId="32C7F6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3345701.97</w:t>
            </w:r>
          </w:p>
        </w:tc>
        <w:tc>
          <w:tcPr>
            <w:tcW w:w="2134" w:type="dxa"/>
          </w:tcPr>
          <w:p w14:paraId="33D951D9" w14:textId="3C50AD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325B7F7" w14:textId="7E159F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90F592B" w14:textId="1EA5BE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474F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31E56B" w14:textId="26B8EF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</w:tcPr>
          <w:p w14:paraId="013B2848" w14:textId="1FD7F84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729073.28</w:t>
            </w:r>
          </w:p>
        </w:tc>
        <w:tc>
          <w:tcPr>
            <w:tcW w:w="1562" w:type="dxa"/>
          </w:tcPr>
          <w:p w14:paraId="55850B53" w14:textId="3B5BF4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3345703.67</w:t>
            </w:r>
          </w:p>
        </w:tc>
        <w:tc>
          <w:tcPr>
            <w:tcW w:w="2134" w:type="dxa"/>
          </w:tcPr>
          <w:p w14:paraId="6C105FB2" w14:textId="51C10F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40E39" w14:textId="767F52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128364" w14:textId="0D7F23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1463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97ED15" w14:textId="6E3CD9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</w:tcPr>
          <w:p w14:paraId="536EE9A3" w14:textId="2F6032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729077.85</w:t>
            </w:r>
          </w:p>
        </w:tc>
        <w:tc>
          <w:tcPr>
            <w:tcW w:w="1562" w:type="dxa"/>
          </w:tcPr>
          <w:p w14:paraId="6105F618" w14:textId="1888A8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3345703.77</w:t>
            </w:r>
          </w:p>
        </w:tc>
        <w:tc>
          <w:tcPr>
            <w:tcW w:w="2134" w:type="dxa"/>
          </w:tcPr>
          <w:p w14:paraId="3CBED56E" w14:textId="4DB236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0EA738" w14:textId="48F176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31C30B" w14:textId="7252D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89C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26950" w14:textId="146AF0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</w:tcPr>
          <w:p w14:paraId="10EEEBCC" w14:textId="659CE5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729083.19</w:t>
            </w:r>
          </w:p>
        </w:tc>
        <w:tc>
          <w:tcPr>
            <w:tcW w:w="1562" w:type="dxa"/>
          </w:tcPr>
          <w:p w14:paraId="38D89A65" w14:textId="4F2C1A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3345703.09</w:t>
            </w:r>
          </w:p>
        </w:tc>
        <w:tc>
          <w:tcPr>
            <w:tcW w:w="2134" w:type="dxa"/>
          </w:tcPr>
          <w:p w14:paraId="68A7F1C0" w14:textId="69F4C2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24385" w14:textId="6DCD21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1506F5" w14:textId="7181E5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CC751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6372AC" w14:textId="359D4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</w:tcPr>
          <w:p w14:paraId="10330E4C" w14:textId="6D1150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729085.77</w:t>
            </w:r>
          </w:p>
        </w:tc>
        <w:tc>
          <w:tcPr>
            <w:tcW w:w="1562" w:type="dxa"/>
          </w:tcPr>
          <w:p w14:paraId="11B83CF9" w14:textId="4C3A27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3345702.47</w:t>
            </w:r>
          </w:p>
        </w:tc>
        <w:tc>
          <w:tcPr>
            <w:tcW w:w="2134" w:type="dxa"/>
          </w:tcPr>
          <w:p w14:paraId="6407DB3F" w14:textId="6E10B6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C72E1F8" w14:textId="1235E4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53B803" w14:textId="38967A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FCEB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CAF69" w14:textId="3CDAC7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</w:tcPr>
          <w:p w14:paraId="37721414" w14:textId="302A28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729087.68</w:t>
            </w:r>
          </w:p>
        </w:tc>
        <w:tc>
          <w:tcPr>
            <w:tcW w:w="1562" w:type="dxa"/>
          </w:tcPr>
          <w:p w14:paraId="2E79214D" w14:textId="5C6C70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3345700.35</w:t>
            </w:r>
          </w:p>
        </w:tc>
        <w:tc>
          <w:tcPr>
            <w:tcW w:w="2134" w:type="dxa"/>
          </w:tcPr>
          <w:p w14:paraId="77FF5F3C" w14:textId="4726CB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AF57FF4" w14:textId="36685D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3A708E" w14:textId="5CE4D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C62E9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5133B7" w14:textId="69A939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</w:tcPr>
          <w:p w14:paraId="5339ED17" w14:textId="1C157A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729089.25</w:t>
            </w:r>
          </w:p>
        </w:tc>
        <w:tc>
          <w:tcPr>
            <w:tcW w:w="1562" w:type="dxa"/>
          </w:tcPr>
          <w:p w14:paraId="70495DB3" w14:textId="7F105C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3345700.08</w:t>
            </w:r>
          </w:p>
        </w:tc>
        <w:tc>
          <w:tcPr>
            <w:tcW w:w="2134" w:type="dxa"/>
          </w:tcPr>
          <w:p w14:paraId="499C8DC5" w14:textId="31ADD5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F78E11" w14:textId="74D48E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11F14D" w14:textId="19705D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FA31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41A35B" w14:textId="4C4FBA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</w:tcPr>
          <w:p w14:paraId="5324B41F" w14:textId="29A5F00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729090.98</w:t>
            </w:r>
          </w:p>
        </w:tc>
        <w:tc>
          <w:tcPr>
            <w:tcW w:w="1562" w:type="dxa"/>
          </w:tcPr>
          <w:p w14:paraId="421EEFD7" w14:textId="5DF6A9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3345697.88</w:t>
            </w:r>
          </w:p>
        </w:tc>
        <w:tc>
          <w:tcPr>
            <w:tcW w:w="2134" w:type="dxa"/>
          </w:tcPr>
          <w:p w14:paraId="37E3D822" w14:textId="5AD021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E75FB4" w14:textId="7D9E71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4F3D94" w14:textId="426939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ADAEC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7D49E1C" w14:textId="2A1644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</w:tcPr>
          <w:p w14:paraId="62C29620" w14:textId="335C7EF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729092.94</w:t>
            </w:r>
          </w:p>
        </w:tc>
        <w:tc>
          <w:tcPr>
            <w:tcW w:w="1562" w:type="dxa"/>
          </w:tcPr>
          <w:p w14:paraId="5E06306D" w14:textId="7E8037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3345694.65</w:t>
            </w:r>
          </w:p>
        </w:tc>
        <w:tc>
          <w:tcPr>
            <w:tcW w:w="2134" w:type="dxa"/>
          </w:tcPr>
          <w:p w14:paraId="2E7CA788" w14:textId="17D31A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3CF63" w14:textId="18BAD6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A81802" w14:textId="52B16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84A218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11D985" w14:textId="3EF631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</w:tcPr>
          <w:p w14:paraId="75D27A76" w14:textId="05C2ED3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729092.67</w:t>
            </w:r>
          </w:p>
        </w:tc>
        <w:tc>
          <w:tcPr>
            <w:tcW w:w="1562" w:type="dxa"/>
          </w:tcPr>
          <w:p w14:paraId="26B0F515" w14:textId="22127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3345689.57</w:t>
            </w:r>
          </w:p>
        </w:tc>
        <w:tc>
          <w:tcPr>
            <w:tcW w:w="2134" w:type="dxa"/>
          </w:tcPr>
          <w:p w14:paraId="6DB6F5FA" w14:textId="3A85AE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075F60" w14:textId="3571A4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29A66" w14:textId="63B4F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DCDBD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C37A56" w14:textId="12EA6B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</w:tcPr>
          <w:p w14:paraId="2E3935F8" w14:textId="462032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729094.32</w:t>
            </w:r>
          </w:p>
        </w:tc>
        <w:tc>
          <w:tcPr>
            <w:tcW w:w="1562" w:type="dxa"/>
          </w:tcPr>
          <w:p w14:paraId="63D8472E" w14:textId="5C3701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3345683.39</w:t>
            </w:r>
          </w:p>
        </w:tc>
        <w:tc>
          <w:tcPr>
            <w:tcW w:w="2134" w:type="dxa"/>
          </w:tcPr>
          <w:p w14:paraId="7B2F929D" w14:textId="4538CE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8883E" w14:textId="2F67DE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2FB26E" w14:textId="3ED749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21A68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6AB9D" w14:textId="4A3406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</w:tcPr>
          <w:p w14:paraId="73628052" w14:textId="48D8D8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729093.17</w:t>
            </w:r>
          </w:p>
        </w:tc>
        <w:tc>
          <w:tcPr>
            <w:tcW w:w="1562" w:type="dxa"/>
          </w:tcPr>
          <w:p w14:paraId="24E1C546" w14:textId="41EFAA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3345677.15</w:t>
            </w:r>
          </w:p>
        </w:tc>
        <w:tc>
          <w:tcPr>
            <w:tcW w:w="2134" w:type="dxa"/>
          </w:tcPr>
          <w:p w14:paraId="0459CF19" w14:textId="225D08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6A9C32" w14:textId="66107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F6E0CA" w14:textId="1FAC8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1E24C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F20D0E" w14:textId="1F7611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</w:tcPr>
          <w:p w14:paraId="34EBC2DB" w14:textId="0F901D5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729093.14</w:t>
            </w:r>
          </w:p>
        </w:tc>
        <w:tc>
          <w:tcPr>
            <w:tcW w:w="1562" w:type="dxa"/>
          </w:tcPr>
          <w:p w14:paraId="539F0D32" w14:textId="26C199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3345669.89</w:t>
            </w:r>
          </w:p>
        </w:tc>
        <w:tc>
          <w:tcPr>
            <w:tcW w:w="2134" w:type="dxa"/>
          </w:tcPr>
          <w:p w14:paraId="17CA1580" w14:textId="6C1750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A79D47" w14:textId="55669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497519" w14:textId="5B6C4D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6C693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A812F" w14:textId="710C42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</w:tcPr>
          <w:p w14:paraId="1A0AD64C" w14:textId="7E5106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729093.34</w:t>
            </w:r>
          </w:p>
        </w:tc>
        <w:tc>
          <w:tcPr>
            <w:tcW w:w="1562" w:type="dxa"/>
          </w:tcPr>
          <w:p w14:paraId="2CCBDC81" w14:textId="057A51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3345663.51</w:t>
            </w:r>
          </w:p>
        </w:tc>
        <w:tc>
          <w:tcPr>
            <w:tcW w:w="2134" w:type="dxa"/>
          </w:tcPr>
          <w:p w14:paraId="23D711DD" w14:textId="409935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0CD50C54" w14:textId="509F63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6446991A" w14:textId="0DB368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74747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FEA330" w14:textId="747D5B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657</w:t>
            </w:r>
          </w:p>
        </w:tc>
        <w:tc>
          <w:tcPr>
            <w:tcW w:w="1558" w:type="dxa"/>
          </w:tcPr>
          <w:p w14:paraId="72C75B13" w14:textId="082DC8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729091.54</w:t>
            </w:r>
          </w:p>
        </w:tc>
        <w:tc>
          <w:tcPr>
            <w:tcW w:w="1562" w:type="dxa"/>
          </w:tcPr>
          <w:p w14:paraId="64FDE4A8" w14:textId="5F748A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3345657.85</w:t>
            </w:r>
          </w:p>
        </w:tc>
        <w:tc>
          <w:tcPr>
            <w:tcW w:w="2134" w:type="dxa"/>
          </w:tcPr>
          <w:p w14:paraId="7B39EB80" w14:textId="14F59E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C91F8" w14:textId="2DDC86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48DCB2" w14:textId="0023FD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5F849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0F8881" w14:textId="7C6F91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</w:tcPr>
          <w:p w14:paraId="24F4804D" w14:textId="5F331E2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729093.40</w:t>
            </w:r>
          </w:p>
        </w:tc>
        <w:tc>
          <w:tcPr>
            <w:tcW w:w="1562" w:type="dxa"/>
          </w:tcPr>
          <w:p w14:paraId="52EACFBB" w14:textId="471906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3345647.62</w:t>
            </w:r>
          </w:p>
        </w:tc>
        <w:tc>
          <w:tcPr>
            <w:tcW w:w="2134" w:type="dxa"/>
          </w:tcPr>
          <w:p w14:paraId="153016E6" w14:textId="260DD8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EB207C" w14:textId="7C2F6B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4A3853" w14:textId="42444D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F75CE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0CA0B0" w14:textId="65B38B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</w:tcPr>
          <w:p w14:paraId="4D7D4206" w14:textId="3403D31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729098.83</w:t>
            </w:r>
          </w:p>
        </w:tc>
        <w:tc>
          <w:tcPr>
            <w:tcW w:w="1562" w:type="dxa"/>
          </w:tcPr>
          <w:p w14:paraId="595AC1F6" w14:textId="11C694A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3345639.60</w:t>
            </w:r>
          </w:p>
        </w:tc>
        <w:tc>
          <w:tcPr>
            <w:tcW w:w="2134" w:type="dxa"/>
          </w:tcPr>
          <w:p w14:paraId="09CFD5C9" w14:textId="0A4220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5492437" w14:textId="25D7CB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FEFB30" w14:textId="62A730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8370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9AC095" w14:textId="7E14E4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</w:tcPr>
          <w:p w14:paraId="24DAD64B" w14:textId="029C9E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729104.42</w:t>
            </w:r>
          </w:p>
        </w:tc>
        <w:tc>
          <w:tcPr>
            <w:tcW w:w="1562" w:type="dxa"/>
          </w:tcPr>
          <w:p w14:paraId="7A5BBDA1" w14:textId="4D7648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3345630.64</w:t>
            </w:r>
          </w:p>
        </w:tc>
        <w:tc>
          <w:tcPr>
            <w:tcW w:w="2134" w:type="dxa"/>
          </w:tcPr>
          <w:p w14:paraId="2C86C725" w14:textId="4DBF00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992A172" w14:textId="33859D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9486570" w14:textId="27F56E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0BFD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6F5D61" w14:textId="35F965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</w:tcPr>
          <w:p w14:paraId="7A5E45B3" w14:textId="3BAFFDC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729110.97</w:t>
            </w:r>
          </w:p>
        </w:tc>
        <w:tc>
          <w:tcPr>
            <w:tcW w:w="1562" w:type="dxa"/>
          </w:tcPr>
          <w:p w14:paraId="0DA4E0C9" w14:textId="69A8C8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3345626.15</w:t>
            </w:r>
          </w:p>
        </w:tc>
        <w:tc>
          <w:tcPr>
            <w:tcW w:w="2134" w:type="dxa"/>
          </w:tcPr>
          <w:p w14:paraId="09504322" w14:textId="0B3177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2C2719" w14:textId="03CBF5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E4C951" w14:textId="4292B6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99487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170103" w14:textId="227D0B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</w:tcPr>
          <w:p w14:paraId="2C8EAA9B" w14:textId="32345E5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729117.69</w:t>
            </w:r>
          </w:p>
        </w:tc>
        <w:tc>
          <w:tcPr>
            <w:tcW w:w="1562" w:type="dxa"/>
          </w:tcPr>
          <w:p w14:paraId="7833BFF7" w14:textId="1E13A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3345621.33</w:t>
            </w:r>
          </w:p>
        </w:tc>
        <w:tc>
          <w:tcPr>
            <w:tcW w:w="2134" w:type="dxa"/>
          </w:tcPr>
          <w:p w14:paraId="745867C1" w14:textId="7427E8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914F12" w14:textId="3A0D0B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935E66" w14:textId="2181B5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28E3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03082C" w14:textId="55B9E4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</w:tcPr>
          <w:p w14:paraId="7F5D3E3F" w14:textId="578E7E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729121.30</w:t>
            </w:r>
          </w:p>
        </w:tc>
        <w:tc>
          <w:tcPr>
            <w:tcW w:w="1562" w:type="dxa"/>
          </w:tcPr>
          <w:p w14:paraId="3729F4EB" w14:textId="10A744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3345614.52</w:t>
            </w:r>
          </w:p>
        </w:tc>
        <w:tc>
          <w:tcPr>
            <w:tcW w:w="2134" w:type="dxa"/>
          </w:tcPr>
          <w:p w14:paraId="5FA5A2C7" w14:textId="7C0461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628A1A" w14:textId="4F0EB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58F12C" w14:textId="035023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08AC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946142" w14:textId="17D13C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</w:tcPr>
          <w:p w14:paraId="29640D2D" w14:textId="510ABD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729120.86</w:t>
            </w:r>
          </w:p>
        </w:tc>
        <w:tc>
          <w:tcPr>
            <w:tcW w:w="1562" w:type="dxa"/>
          </w:tcPr>
          <w:p w14:paraId="7E5A35E9" w14:textId="241CC6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3345610.59</w:t>
            </w:r>
          </w:p>
        </w:tc>
        <w:tc>
          <w:tcPr>
            <w:tcW w:w="2134" w:type="dxa"/>
          </w:tcPr>
          <w:p w14:paraId="65D31F2F" w14:textId="7EF195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602B5B" w14:textId="14F5BC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6C47BB" w14:textId="323C99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D41EF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A51B1D" w14:textId="7EB565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</w:tcPr>
          <w:p w14:paraId="340DDFA8" w14:textId="0FF4F2E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729118.95</w:t>
            </w:r>
          </w:p>
        </w:tc>
        <w:tc>
          <w:tcPr>
            <w:tcW w:w="1562" w:type="dxa"/>
          </w:tcPr>
          <w:p w14:paraId="134A0BBF" w14:textId="4316B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3345608.72</w:t>
            </w:r>
          </w:p>
        </w:tc>
        <w:tc>
          <w:tcPr>
            <w:tcW w:w="2134" w:type="dxa"/>
          </w:tcPr>
          <w:p w14:paraId="1AB15E74" w14:textId="588892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181473C" w14:textId="0A6D86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967A06" w14:textId="26CBB5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F5CD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C7530C6" w14:textId="3ED335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</w:tcPr>
          <w:p w14:paraId="56DCDCE4" w14:textId="47B7965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729118.27</w:t>
            </w:r>
          </w:p>
        </w:tc>
        <w:tc>
          <w:tcPr>
            <w:tcW w:w="1562" w:type="dxa"/>
          </w:tcPr>
          <w:p w14:paraId="7213032C" w14:textId="690F35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3345606.73</w:t>
            </w:r>
          </w:p>
        </w:tc>
        <w:tc>
          <w:tcPr>
            <w:tcW w:w="2134" w:type="dxa"/>
          </w:tcPr>
          <w:p w14:paraId="5E6DA1D9" w14:textId="077A30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E6ED35" w14:textId="759F2D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26C8E4" w14:textId="76B05B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8DD0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3099E0" w14:textId="2F96E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</w:tcPr>
          <w:p w14:paraId="7E8C15CA" w14:textId="4B9FB4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729118.34</w:t>
            </w:r>
          </w:p>
        </w:tc>
        <w:tc>
          <w:tcPr>
            <w:tcW w:w="1562" w:type="dxa"/>
          </w:tcPr>
          <w:p w14:paraId="5F2CEA68" w14:textId="48E6D4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3345602.49</w:t>
            </w:r>
          </w:p>
        </w:tc>
        <w:tc>
          <w:tcPr>
            <w:tcW w:w="2134" w:type="dxa"/>
          </w:tcPr>
          <w:p w14:paraId="59297391" w14:textId="5A7E20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436F13" w14:textId="33AFB8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08E6E0" w14:textId="7738FB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AE20B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7414D2" w14:textId="0A2990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</w:tcPr>
          <w:p w14:paraId="2F4FBB25" w14:textId="77A02B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729119.12</w:t>
            </w:r>
          </w:p>
        </w:tc>
        <w:tc>
          <w:tcPr>
            <w:tcW w:w="1562" w:type="dxa"/>
          </w:tcPr>
          <w:p w14:paraId="20CB41DA" w14:textId="56A3EC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3345600.32</w:t>
            </w:r>
          </w:p>
        </w:tc>
        <w:tc>
          <w:tcPr>
            <w:tcW w:w="2134" w:type="dxa"/>
          </w:tcPr>
          <w:p w14:paraId="30A9FFA5" w14:textId="69AD39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4C1204E" w14:textId="357B94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010F21" w14:textId="60F3BA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F10F9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01DDE7" w14:textId="33EF62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</w:tcPr>
          <w:p w14:paraId="23AAB4C5" w14:textId="01A1C7A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729120.82</w:t>
            </w:r>
          </w:p>
        </w:tc>
        <w:tc>
          <w:tcPr>
            <w:tcW w:w="1562" w:type="dxa"/>
          </w:tcPr>
          <w:p w14:paraId="66E5B8D7" w14:textId="36740E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3345598.87</w:t>
            </w:r>
          </w:p>
        </w:tc>
        <w:tc>
          <w:tcPr>
            <w:tcW w:w="2134" w:type="dxa"/>
          </w:tcPr>
          <w:p w14:paraId="15F0F0B1" w14:textId="1D67D7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74E6EF2" w14:textId="33BCEA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703200A" w14:textId="718BEE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3361E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82B0E3" w14:textId="6E36E5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670</w:t>
            </w:r>
          </w:p>
        </w:tc>
        <w:tc>
          <w:tcPr>
            <w:tcW w:w="1558" w:type="dxa"/>
          </w:tcPr>
          <w:p w14:paraId="3FC8CA42" w14:textId="4B0B1BD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729124.33</w:t>
            </w:r>
          </w:p>
        </w:tc>
        <w:tc>
          <w:tcPr>
            <w:tcW w:w="1562" w:type="dxa"/>
          </w:tcPr>
          <w:p w14:paraId="15041EFF" w14:textId="04382AA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3345597.13</w:t>
            </w:r>
          </w:p>
        </w:tc>
        <w:tc>
          <w:tcPr>
            <w:tcW w:w="2134" w:type="dxa"/>
          </w:tcPr>
          <w:p w14:paraId="5A25C805" w14:textId="79C9F6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77482C" w14:textId="53FBD9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918B073" w14:textId="7FCBF7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B9040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320F10" w14:textId="48DB88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</w:tcPr>
          <w:p w14:paraId="2378A252" w14:textId="291F1C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729125.70</w:t>
            </w:r>
          </w:p>
        </w:tc>
        <w:tc>
          <w:tcPr>
            <w:tcW w:w="1562" w:type="dxa"/>
          </w:tcPr>
          <w:p w14:paraId="65F7DE88" w14:textId="29A357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3345595.42</w:t>
            </w:r>
          </w:p>
        </w:tc>
        <w:tc>
          <w:tcPr>
            <w:tcW w:w="2134" w:type="dxa"/>
          </w:tcPr>
          <w:p w14:paraId="7120F0D4" w14:textId="7A6198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7C3E4A9" w14:textId="0D274A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27F399" w14:textId="3774DB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749BF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7FAB18" w14:textId="3E9104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</w:tcPr>
          <w:p w14:paraId="3DD3B96C" w14:textId="5C5E5A6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729128.30</w:t>
            </w:r>
          </w:p>
        </w:tc>
        <w:tc>
          <w:tcPr>
            <w:tcW w:w="1562" w:type="dxa"/>
          </w:tcPr>
          <w:p w14:paraId="7E7D27E4" w14:textId="2ABE30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3345588.06</w:t>
            </w:r>
          </w:p>
        </w:tc>
        <w:tc>
          <w:tcPr>
            <w:tcW w:w="2134" w:type="dxa"/>
          </w:tcPr>
          <w:p w14:paraId="227056DB" w14:textId="5D6022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AC0E128" w14:textId="4C0D7F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8A8DF3" w14:textId="3CD6DF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3C0C6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37F374F" w14:textId="78B482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</w:tcPr>
          <w:p w14:paraId="62799150" w14:textId="400D420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729129.18</w:t>
            </w:r>
          </w:p>
        </w:tc>
        <w:tc>
          <w:tcPr>
            <w:tcW w:w="1562" w:type="dxa"/>
          </w:tcPr>
          <w:p w14:paraId="6CC88C11" w14:textId="57AA2B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3345581.31</w:t>
            </w:r>
          </w:p>
        </w:tc>
        <w:tc>
          <w:tcPr>
            <w:tcW w:w="2134" w:type="dxa"/>
          </w:tcPr>
          <w:p w14:paraId="64B2587E" w14:textId="366518B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F9BE67" w14:textId="5F710B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0A4D16" w14:textId="0EC3C5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AD5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A25E6F" w14:textId="664A5A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</w:tcPr>
          <w:p w14:paraId="570D71AF" w14:textId="4D7B679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729128.47</w:t>
            </w:r>
          </w:p>
        </w:tc>
        <w:tc>
          <w:tcPr>
            <w:tcW w:w="1562" w:type="dxa"/>
          </w:tcPr>
          <w:p w14:paraId="39CF2A9B" w14:textId="124269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3345574.33</w:t>
            </w:r>
          </w:p>
        </w:tc>
        <w:tc>
          <w:tcPr>
            <w:tcW w:w="2134" w:type="dxa"/>
          </w:tcPr>
          <w:p w14:paraId="5BA24297" w14:textId="18DBAB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E1833A" w14:textId="3E52B9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74493F" w14:textId="06937D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E5071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AF03F0" w14:textId="584DE2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</w:tcPr>
          <w:p w14:paraId="5336C1D0" w14:textId="3EF1B7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729129.60</w:t>
            </w:r>
          </w:p>
        </w:tc>
        <w:tc>
          <w:tcPr>
            <w:tcW w:w="1562" w:type="dxa"/>
          </w:tcPr>
          <w:p w14:paraId="76B6282B" w14:textId="5A1C0E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3345569.87</w:t>
            </w:r>
          </w:p>
        </w:tc>
        <w:tc>
          <w:tcPr>
            <w:tcW w:w="2134" w:type="dxa"/>
          </w:tcPr>
          <w:p w14:paraId="452FF122" w14:textId="01722D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427466" w14:textId="145376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785F19" w14:textId="60F5D7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86633D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962C16" w14:textId="53E023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</w:tcPr>
          <w:p w14:paraId="77261158" w14:textId="58CF7DA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729133.21</w:t>
            </w:r>
          </w:p>
        </w:tc>
        <w:tc>
          <w:tcPr>
            <w:tcW w:w="1562" w:type="dxa"/>
          </w:tcPr>
          <w:p w14:paraId="0A745682" w14:textId="2B1598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3345567.89</w:t>
            </w:r>
          </w:p>
        </w:tc>
        <w:tc>
          <w:tcPr>
            <w:tcW w:w="2134" w:type="dxa"/>
          </w:tcPr>
          <w:p w14:paraId="2C275E2B" w14:textId="76777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546026" w14:textId="5F221F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F98B6A" w14:textId="3B2914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A1357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7F3B95" w14:textId="030676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</w:tcPr>
          <w:p w14:paraId="131D82BF" w14:textId="2A03E1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729138.04</w:t>
            </w:r>
          </w:p>
        </w:tc>
        <w:tc>
          <w:tcPr>
            <w:tcW w:w="1562" w:type="dxa"/>
          </w:tcPr>
          <w:p w14:paraId="6E2D9507" w14:textId="71FE3B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3345567.22</w:t>
            </w:r>
          </w:p>
        </w:tc>
        <w:tc>
          <w:tcPr>
            <w:tcW w:w="2134" w:type="dxa"/>
          </w:tcPr>
          <w:p w14:paraId="65BB1DDC" w14:textId="414ED2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75658D" w14:textId="07F761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5A9E3" w14:textId="3853C3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028157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FB7FC5" w14:textId="3CCBB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</w:tcPr>
          <w:p w14:paraId="5E6178AA" w14:textId="6D3827E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</w:tcPr>
          <w:p w14:paraId="5C5EF244" w14:textId="1E60D6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4180F2BE" w14:textId="0402E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ED4D46" w14:textId="7F1A2C9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A3FA2" w14:textId="2A2C83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F4423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3FEE3B" w14:textId="029DAC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</w:tcPr>
          <w:p w14:paraId="71A320C1" w14:textId="75FFAB4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729142.70</w:t>
            </w:r>
          </w:p>
        </w:tc>
        <w:tc>
          <w:tcPr>
            <w:tcW w:w="1562" w:type="dxa"/>
          </w:tcPr>
          <w:p w14:paraId="1A2C7C5C" w14:textId="6C59CE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3345559.89</w:t>
            </w:r>
          </w:p>
        </w:tc>
        <w:tc>
          <w:tcPr>
            <w:tcW w:w="2134" w:type="dxa"/>
          </w:tcPr>
          <w:p w14:paraId="37AB8CA5" w14:textId="4C513F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F6AC3" w14:textId="63FB47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EF85FE" w14:textId="39EC89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FC4E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EDEA55" w14:textId="5F66E9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</w:tcPr>
          <w:p w14:paraId="0C439460" w14:textId="0A0F4F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729144.57</w:t>
            </w:r>
          </w:p>
        </w:tc>
        <w:tc>
          <w:tcPr>
            <w:tcW w:w="1562" w:type="dxa"/>
          </w:tcPr>
          <w:p w14:paraId="179FE405" w14:textId="0857DF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3345554.17</w:t>
            </w:r>
          </w:p>
        </w:tc>
        <w:tc>
          <w:tcPr>
            <w:tcW w:w="2134" w:type="dxa"/>
          </w:tcPr>
          <w:p w14:paraId="6BFB4FAF" w14:textId="2E2F3C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32CCB6F" w14:textId="653DBC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53985" w14:textId="0C67F8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5BCAEA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B0B2CC" w14:textId="2284C5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</w:tcPr>
          <w:p w14:paraId="0DC8296F" w14:textId="5A8B975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729147.47</w:t>
            </w:r>
          </w:p>
        </w:tc>
        <w:tc>
          <w:tcPr>
            <w:tcW w:w="1562" w:type="dxa"/>
          </w:tcPr>
          <w:p w14:paraId="52EA3B53" w14:textId="3839FD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3345551.87</w:t>
            </w:r>
          </w:p>
        </w:tc>
        <w:tc>
          <w:tcPr>
            <w:tcW w:w="2134" w:type="dxa"/>
          </w:tcPr>
          <w:p w14:paraId="7EF2BB3C" w14:textId="23C5FF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05F611" w14:textId="7DF85A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BDBB07" w14:textId="3BA56E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6AEBA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B120EC8" w14:textId="183B68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</w:tcPr>
          <w:p w14:paraId="4ECDC79A" w14:textId="3A31E79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729152.52</w:t>
            </w:r>
          </w:p>
        </w:tc>
        <w:tc>
          <w:tcPr>
            <w:tcW w:w="1562" w:type="dxa"/>
          </w:tcPr>
          <w:p w14:paraId="476F3A95" w14:textId="278E13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3345549.51</w:t>
            </w:r>
          </w:p>
        </w:tc>
        <w:tc>
          <w:tcPr>
            <w:tcW w:w="2134" w:type="dxa"/>
          </w:tcPr>
          <w:p w14:paraId="11274597" w14:textId="107D9D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A57511" w14:textId="3E2292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88E465" w14:textId="4F50B8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55FD7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A067911" w14:textId="78E8A2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</w:tcPr>
          <w:p w14:paraId="655F7F21" w14:textId="0FBD917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729155.29</w:t>
            </w:r>
          </w:p>
        </w:tc>
        <w:tc>
          <w:tcPr>
            <w:tcW w:w="1562" w:type="dxa"/>
          </w:tcPr>
          <w:p w14:paraId="1B9CFBDE" w14:textId="76835D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3345547.48</w:t>
            </w:r>
          </w:p>
        </w:tc>
        <w:tc>
          <w:tcPr>
            <w:tcW w:w="2134" w:type="dxa"/>
          </w:tcPr>
          <w:p w14:paraId="7077362F" w14:textId="289674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68E4E" w14:textId="2F04E5F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16E091A" w14:textId="69F7AF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60DF4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3CD741" w14:textId="7F626C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</w:tcPr>
          <w:p w14:paraId="5F1ACCFA" w14:textId="7DDFBB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729159.87</w:t>
            </w:r>
          </w:p>
        </w:tc>
        <w:tc>
          <w:tcPr>
            <w:tcW w:w="1562" w:type="dxa"/>
          </w:tcPr>
          <w:p w14:paraId="22367009" w14:textId="0B30A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3345544.38</w:t>
            </w:r>
          </w:p>
        </w:tc>
        <w:tc>
          <w:tcPr>
            <w:tcW w:w="2134" w:type="dxa"/>
          </w:tcPr>
          <w:p w14:paraId="1D74BB40" w14:textId="640917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403FA6" w14:textId="4BDE8C7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D67C07" w14:textId="33BF56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D00D1C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759A18" w14:textId="337D72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</w:tcPr>
          <w:p w14:paraId="1EA55905" w14:textId="6E9B87F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729162.12</w:t>
            </w:r>
          </w:p>
        </w:tc>
        <w:tc>
          <w:tcPr>
            <w:tcW w:w="1562" w:type="dxa"/>
          </w:tcPr>
          <w:p w14:paraId="4854E789" w14:textId="5FBC6D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3345542.04</w:t>
            </w:r>
          </w:p>
        </w:tc>
        <w:tc>
          <w:tcPr>
            <w:tcW w:w="2134" w:type="dxa"/>
          </w:tcPr>
          <w:p w14:paraId="7C4360FC" w14:textId="5AC1555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ECAB2B" w14:textId="45F49B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56F619E" w14:textId="53FB08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9018F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D6DA17" w14:textId="101A3B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</w:tcPr>
          <w:p w14:paraId="1979804C" w14:textId="59724EC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729163.26</w:t>
            </w:r>
          </w:p>
        </w:tc>
        <w:tc>
          <w:tcPr>
            <w:tcW w:w="1562" w:type="dxa"/>
          </w:tcPr>
          <w:p w14:paraId="653BA937" w14:textId="1144DF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3345537.40</w:t>
            </w:r>
          </w:p>
        </w:tc>
        <w:tc>
          <w:tcPr>
            <w:tcW w:w="2134" w:type="dxa"/>
          </w:tcPr>
          <w:p w14:paraId="3CD7995E" w14:textId="1A2FD0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2384B0" w14:textId="375F63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A6301A" w14:textId="617D94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8A22C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8AF8BB" w14:textId="3D660C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</w:tcPr>
          <w:p w14:paraId="6875081B" w14:textId="0EF8B3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729167.29</w:t>
            </w:r>
          </w:p>
        </w:tc>
        <w:tc>
          <w:tcPr>
            <w:tcW w:w="1562" w:type="dxa"/>
          </w:tcPr>
          <w:p w14:paraId="6CC4DC68" w14:textId="76019A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3345535.71</w:t>
            </w:r>
          </w:p>
        </w:tc>
        <w:tc>
          <w:tcPr>
            <w:tcW w:w="2134" w:type="dxa"/>
          </w:tcPr>
          <w:p w14:paraId="57487180" w14:textId="369BC0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370EC0" w14:textId="102755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3D87A9" w14:textId="50037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6979D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1E40E9" w14:textId="2E7522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</w:tcPr>
          <w:p w14:paraId="54AD120B" w14:textId="5EBE19F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729177.85</w:t>
            </w:r>
          </w:p>
        </w:tc>
        <w:tc>
          <w:tcPr>
            <w:tcW w:w="1562" w:type="dxa"/>
          </w:tcPr>
          <w:p w14:paraId="0E9A2350" w14:textId="3DF6B0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3345534.27</w:t>
            </w:r>
          </w:p>
        </w:tc>
        <w:tc>
          <w:tcPr>
            <w:tcW w:w="2134" w:type="dxa"/>
          </w:tcPr>
          <w:p w14:paraId="4A497C71" w14:textId="3BEE8E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037E6BA" w14:textId="49CA734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9B21B8" w14:textId="76B596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C6EE6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8F1052" w14:textId="16B4E8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</w:tcPr>
          <w:p w14:paraId="6371F68C" w14:textId="355B309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729184.75</w:t>
            </w:r>
          </w:p>
        </w:tc>
        <w:tc>
          <w:tcPr>
            <w:tcW w:w="1562" w:type="dxa"/>
          </w:tcPr>
          <w:p w14:paraId="260C541E" w14:textId="0664D6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3345534.99</w:t>
            </w:r>
          </w:p>
        </w:tc>
        <w:tc>
          <w:tcPr>
            <w:tcW w:w="2134" w:type="dxa"/>
          </w:tcPr>
          <w:p w14:paraId="4203D505" w14:textId="65910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0FFDA8" w14:textId="080C9A1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82CB89" w14:textId="66810F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755F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45EBD7" w14:textId="7DE4B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</w:tcPr>
          <w:p w14:paraId="6975786F" w14:textId="4B8CAB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729193.75</w:t>
            </w:r>
          </w:p>
        </w:tc>
        <w:tc>
          <w:tcPr>
            <w:tcW w:w="1562" w:type="dxa"/>
          </w:tcPr>
          <w:p w14:paraId="5A9A38A7" w14:textId="6E9EC0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3345534.38</w:t>
            </w:r>
          </w:p>
        </w:tc>
        <w:tc>
          <w:tcPr>
            <w:tcW w:w="2134" w:type="dxa"/>
          </w:tcPr>
          <w:p w14:paraId="697C41F2" w14:textId="5B480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EFAD49A" w14:textId="75C318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7BB032B" w14:textId="5897C0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7B58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4D553D" w14:textId="30FB76F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</w:tcPr>
          <w:p w14:paraId="2DCBCB5F" w14:textId="3A1055E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729202.60</w:t>
            </w:r>
          </w:p>
        </w:tc>
        <w:tc>
          <w:tcPr>
            <w:tcW w:w="1562" w:type="dxa"/>
          </w:tcPr>
          <w:p w14:paraId="7E45B68D" w14:textId="1FBD174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3345537.53</w:t>
            </w:r>
          </w:p>
        </w:tc>
        <w:tc>
          <w:tcPr>
            <w:tcW w:w="2134" w:type="dxa"/>
          </w:tcPr>
          <w:p w14:paraId="53794485" w14:textId="3433B3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6E46818C" w14:textId="3E7157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21E4D2E5" w14:textId="1D293B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7977A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64FF06" w14:textId="42F091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692</w:t>
            </w:r>
          </w:p>
        </w:tc>
        <w:tc>
          <w:tcPr>
            <w:tcW w:w="1558" w:type="dxa"/>
          </w:tcPr>
          <w:p w14:paraId="4A987334" w14:textId="2219CF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729210.33</w:t>
            </w:r>
          </w:p>
        </w:tc>
        <w:tc>
          <w:tcPr>
            <w:tcW w:w="1562" w:type="dxa"/>
          </w:tcPr>
          <w:p w14:paraId="55886CA1" w14:textId="533CAB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3345539.85</w:t>
            </w:r>
          </w:p>
        </w:tc>
        <w:tc>
          <w:tcPr>
            <w:tcW w:w="2134" w:type="dxa"/>
          </w:tcPr>
          <w:p w14:paraId="6DBC350D" w14:textId="598055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4C2862" w14:textId="2B5D4C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CB630C3" w14:textId="3559D4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F8335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820E0B" w14:textId="64D66A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</w:tcPr>
          <w:p w14:paraId="72618AAB" w14:textId="10BB89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729213.62</w:t>
            </w:r>
          </w:p>
        </w:tc>
        <w:tc>
          <w:tcPr>
            <w:tcW w:w="1562" w:type="dxa"/>
          </w:tcPr>
          <w:p w14:paraId="2311B7B0" w14:textId="058BE0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3345539.47</w:t>
            </w:r>
          </w:p>
        </w:tc>
        <w:tc>
          <w:tcPr>
            <w:tcW w:w="2134" w:type="dxa"/>
          </w:tcPr>
          <w:p w14:paraId="79C08E43" w14:textId="62300F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1E8A70" w14:textId="68D43C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DB1CC53" w14:textId="311DF5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69B4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66A62A" w14:textId="673EBE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</w:tcPr>
          <w:p w14:paraId="70015473" w14:textId="6D0F2A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729218.02</w:t>
            </w:r>
          </w:p>
        </w:tc>
        <w:tc>
          <w:tcPr>
            <w:tcW w:w="1562" w:type="dxa"/>
          </w:tcPr>
          <w:p w14:paraId="7E11ACA5" w14:textId="79D21E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3345536.68</w:t>
            </w:r>
          </w:p>
        </w:tc>
        <w:tc>
          <w:tcPr>
            <w:tcW w:w="2134" w:type="dxa"/>
          </w:tcPr>
          <w:p w14:paraId="0719334D" w14:textId="0CF81E8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D1C01A" w14:textId="25B79A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C388F3" w14:textId="0FAA285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14D1E1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9C10F4" w14:textId="3688FB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</w:tcPr>
          <w:p w14:paraId="2F4340B3" w14:textId="4017DF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729224.19</w:t>
            </w:r>
          </w:p>
        </w:tc>
        <w:tc>
          <w:tcPr>
            <w:tcW w:w="1562" w:type="dxa"/>
          </w:tcPr>
          <w:p w14:paraId="4215E79F" w14:textId="6ED51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3345534.48</w:t>
            </w:r>
          </w:p>
        </w:tc>
        <w:tc>
          <w:tcPr>
            <w:tcW w:w="2134" w:type="dxa"/>
          </w:tcPr>
          <w:p w14:paraId="5D639B5F" w14:textId="0109F0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4C78D5" w14:textId="75540B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DC45DBD" w14:textId="3447CF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7E65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4D19F9" w14:textId="70F6BD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</w:tcPr>
          <w:p w14:paraId="6EEA5626" w14:textId="44C31B1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729228.06</w:t>
            </w:r>
          </w:p>
        </w:tc>
        <w:tc>
          <w:tcPr>
            <w:tcW w:w="1562" w:type="dxa"/>
          </w:tcPr>
          <w:p w14:paraId="2EF7D0D7" w14:textId="0BF33B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3345530.64</w:t>
            </w:r>
          </w:p>
        </w:tc>
        <w:tc>
          <w:tcPr>
            <w:tcW w:w="2134" w:type="dxa"/>
          </w:tcPr>
          <w:p w14:paraId="74138445" w14:textId="0D46A6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C645CD" w14:textId="6A765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70912D" w14:textId="58C1CB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591E6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E6CD02" w14:textId="0949D6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</w:tcPr>
          <w:p w14:paraId="5753B345" w14:textId="70A4AA1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729230.98</w:t>
            </w:r>
          </w:p>
        </w:tc>
        <w:tc>
          <w:tcPr>
            <w:tcW w:w="1562" w:type="dxa"/>
          </w:tcPr>
          <w:p w14:paraId="41114D56" w14:textId="781D8B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3345529.31</w:t>
            </w:r>
          </w:p>
        </w:tc>
        <w:tc>
          <w:tcPr>
            <w:tcW w:w="2134" w:type="dxa"/>
          </w:tcPr>
          <w:p w14:paraId="4FD0ABF7" w14:textId="207B67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36206C3" w14:textId="393ED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2AA2D20" w14:textId="39E4C0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E19C1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C815A1" w14:textId="652D2B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</w:tcPr>
          <w:p w14:paraId="28F28FCA" w14:textId="10F8A88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729231.98</w:t>
            </w:r>
          </w:p>
        </w:tc>
        <w:tc>
          <w:tcPr>
            <w:tcW w:w="1562" w:type="dxa"/>
          </w:tcPr>
          <w:p w14:paraId="7C830B1A" w14:textId="2E655A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3345527.05</w:t>
            </w:r>
          </w:p>
        </w:tc>
        <w:tc>
          <w:tcPr>
            <w:tcW w:w="2134" w:type="dxa"/>
          </w:tcPr>
          <w:p w14:paraId="4A4DD2AA" w14:textId="0145CB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97A517" w14:textId="6DA1DE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A53B53" w14:textId="75D8BD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E03C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06D71F" w14:textId="4483C2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</w:tcPr>
          <w:p w14:paraId="4B77A0D8" w14:textId="0DD0A29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729232.02</w:t>
            </w:r>
          </w:p>
        </w:tc>
        <w:tc>
          <w:tcPr>
            <w:tcW w:w="1562" w:type="dxa"/>
          </w:tcPr>
          <w:p w14:paraId="47625D7A" w14:textId="17FB68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3345524.63</w:t>
            </w:r>
          </w:p>
        </w:tc>
        <w:tc>
          <w:tcPr>
            <w:tcW w:w="2134" w:type="dxa"/>
          </w:tcPr>
          <w:p w14:paraId="23A8F773" w14:textId="22E7E6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429C05C" w14:textId="357578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0C54B22" w14:textId="768B7D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6D1DF2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0C1572" w14:textId="6C6BEB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</w:tcPr>
          <w:p w14:paraId="319FAC94" w14:textId="034526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</w:tcPr>
          <w:p w14:paraId="55AC6E79" w14:textId="0EEF51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3345522.10</w:t>
            </w:r>
          </w:p>
        </w:tc>
        <w:tc>
          <w:tcPr>
            <w:tcW w:w="2134" w:type="dxa"/>
          </w:tcPr>
          <w:p w14:paraId="53170773" w14:textId="0E250DC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585AB68" w14:textId="3E8EE2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0D8C72" w14:textId="0A8823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BFD718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653B63" w14:textId="24F822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</w:tcPr>
          <w:p w14:paraId="51A3FBBD" w14:textId="5E40264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729233.75</w:t>
            </w:r>
          </w:p>
        </w:tc>
        <w:tc>
          <w:tcPr>
            <w:tcW w:w="1562" w:type="dxa"/>
          </w:tcPr>
          <w:p w14:paraId="1AFD5309" w14:textId="5E09DA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3345519.81</w:t>
            </w:r>
          </w:p>
        </w:tc>
        <w:tc>
          <w:tcPr>
            <w:tcW w:w="2134" w:type="dxa"/>
          </w:tcPr>
          <w:p w14:paraId="03673DCA" w14:textId="3B13E0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ABA26BB" w14:textId="04A2C0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6C9E30" w14:textId="72BE08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6760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289046" w14:textId="3CFE51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</w:tcPr>
          <w:p w14:paraId="3C33BC40" w14:textId="0389301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729234.58</w:t>
            </w:r>
          </w:p>
        </w:tc>
        <w:tc>
          <w:tcPr>
            <w:tcW w:w="1562" w:type="dxa"/>
          </w:tcPr>
          <w:p w14:paraId="27C9AF9B" w14:textId="410753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3345515.39</w:t>
            </w:r>
          </w:p>
        </w:tc>
        <w:tc>
          <w:tcPr>
            <w:tcW w:w="2134" w:type="dxa"/>
          </w:tcPr>
          <w:p w14:paraId="7F62844D" w14:textId="5125B6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7A8A9E" w14:textId="2ECC02F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52480A0" w14:textId="6399C2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0758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7E4CC5" w14:textId="0B69C3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</w:tcPr>
          <w:p w14:paraId="1B53F56A" w14:textId="737002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729235.25</w:t>
            </w:r>
          </w:p>
        </w:tc>
        <w:tc>
          <w:tcPr>
            <w:tcW w:w="1562" w:type="dxa"/>
          </w:tcPr>
          <w:p w14:paraId="7EFAA0CC" w14:textId="2B25CB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3345512.73</w:t>
            </w:r>
          </w:p>
        </w:tc>
        <w:tc>
          <w:tcPr>
            <w:tcW w:w="2134" w:type="dxa"/>
          </w:tcPr>
          <w:p w14:paraId="6FF7A246" w14:textId="63EF5D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19547D" w14:textId="70DE0D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CAF909" w14:textId="11B062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674353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D92E3F" w14:textId="23293A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</w:tcPr>
          <w:p w14:paraId="55D01FF8" w14:textId="7FC24F9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729235.51</w:t>
            </w:r>
          </w:p>
        </w:tc>
        <w:tc>
          <w:tcPr>
            <w:tcW w:w="1562" w:type="dxa"/>
          </w:tcPr>
          <w:p w14:paraId="2C675B51" w14:textId="5C747B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3345510.40</w:t>
            </w:r>
          </w:p>
        </w:tc>
        <w:tc>
          <w:tcPr>
            <w:tcW w:w="2134" w:type="dxa"/>
          </w:tcPr>
          <w:p w14:paraId="1426ED53" w14:textId="7BA331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6B33CA" w14:textId="3EB82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AE8D6D" w14:textId="38CAD1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3D1C91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8C2631" w14:textId="321C42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</w:tcPr>
          <w:p w14:paraId="24A1E4D1" w14:textId="011F16F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729236.18</w:t>
            </w:r>
          </w:p>
        </w:tc>
        <w:tc>
          <w:tcPr>
            <w:tcW w:w="1562" w:type="dxa"/>
          </w:tcPr>
          <w:p w14:paraId="71D3F68C" w14:textId="20C0A9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3345508.24</w:t>
            </w:r>
          </w:p>
        </w:tc>
        <w:tc>
          <w:tcPr>
            <w:tcW w:w="2134" w:type="dxa"/>
          </w:tcPr>
          <w:p w14:paraId="6BA643C8" w14:textId="1A2898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33149" w14:textId="2273D1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06B170" w14:textId="5038495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EAB31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F63702" w14:textId="789338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706</w:t>
            </w:r>
          </w:p>
        </w:tc>
        <w:tc>
          <w:tcPr>
            <w:tcW w:w="1558" w:type="dxa"/>
          </w:tcPr>
          <w:p w14:paraId="0DA94B61" w14:textId="42EB588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729236.77</w:t>
            </w:r>
          </w:p>
        </w:tc>
        <w:tc>
          <w:tcPr>
            <w:tcW w:w="1562" w:type="dxa"/>
          </w:tcPr>
          <w:p w14:paraId="32BD8143" w14:textId="59B0C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3345505.62</w:t>
            </w:r>
          </w:p>
        </w:tc>
        <w:tc>
          <w:tcPr>
            <w:tcW w:w="2134" w:type="dxa"/>
          </w:tcPr>
          <w:p w14:paraId="2B14A395" w14:textId="6E1447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D46677" w14:textId="1B04EA1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6BCD2D" w14:textId="2695C8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81FF9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5EC1DC" w14:textId="4F363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</w:tcPr>
          <w:p w14:paraId="6A3FE385" w14:textId="6D2D9DE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729238.07</w:t>
            </w:r>
          </w:p>
        </w:tc>
        <w:tc>
          <w:tcPr>
            <w:tcW w:w="1562" w:type="dxa"/>
          </w:tcPr>
          <w:p w14:paraId="300853E9" w14:textId="0A10CF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3345504.02</w:t>
            </w:r>
          </w:p>
        </w:tc>
        <w:tc>
          <w:tcPr>
            <w:tcW w:w="2134" w:type="dxa"/>
          </w:tcPr>
          <w:p w14:paraId="4A87EF61" w14:textId="41F0E2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F73EFE" w14:textId="51340AC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387F8C" w14:textId="548DE2D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2CEA5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09CA4F" w14:textId="622626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</w:tcPr>
          <w:p w14:paraId="2DA32951" w14:textId="6CA6A16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729239.36</w:t>
            </w:r>
          </w:p>
        </w:tc>
        <w:tc>
          <w:tcPr>
            <w:tcW w:w="1562" w:type="dxa"/>
          </w:tcPr>
          <w:p w14:paraId="6774E27D" w14:textId="4F8B9F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3345503.36</w:t>
            </w:r>
          </w:p>
        </w:tc>
        <w:tc>
          <w:tcPr>
            <w:tcW w:w="2134" w:type="dxa"/>
          </w:tcPr>
          <w:p w14:paraId="0A21BBFE" w14:textId="3A778C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35A5F0" w14:textId="1754E5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42BB789" w14:textId="2EF587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47664F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EE0B9" w14:textId="2D0C6B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</w:tcPr>
          <w:p w14:paraId="1F8FFE4A" w14:textId="508FFB3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729247.09</w:t>
            </w:r>
          </w:p>
        </w:tc>
        <w:tc>
          <w:tcPr>
            <w:tcW w:w="1562" w:type="dxa"/>
          </w:tcPr>
          <w:p w14:paraId="721B11A1" w14:textId="3EA5A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3345501.74</w:t>
            </w:r>
          </w:p>
        </w:tc>
        <w:tc>
          <w:tcPr>
            <w:tcW w:w="2134" w:type="dxa"/>
          </w:tcPr>
          <w:p w14:paraId="138048E6" w14:textId="7419B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795953" w14:textId="18A832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4A0B7" w14:textId="07AA23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F2C592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887E6" w14:textId="236419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</w:tcPr>
          <w:p w14:paraId="38925A4C" w14:textId="523E02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729248.85</w:t>
            </w:r>
          </w:p>
        </w:tc>
        <w:tc>
          <w:tcPr>
            <w:tcW w:w="1562" w:type="dxa"/>
          </w:tcPr>
          <w:p w14:paraId="619EE3FC" w14:textId="2FFFF5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3345500.55</w:t>
            </w:r>
          </w:p>
        </w:tc>
        <w:tc>
          <w:tcPr>
            <w:tcW w:w="2134" w:type="dxa"/>
          </w:tcPr>
          <w:p w14:paraId="279D143D" w14:textId="097E0C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1E2BE5" w14:textId="43B9531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86D1D3" w14:textId="37B578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9E994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A646B7" w14:textId="2E6BD8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</w:tcPr>
          <w:p w14:paraId="60F39719" w14:textId="7A52AD7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729251.27</w:t>
            </w:r>
          </w:p>
        </w:tc>
        <w:tc>
          <w:tcPr>
            <w:tcW w:w="1562" w:type="dxa"/>
          </w:tcPr>
          <w:p w14:paraId="7BF871E5" w14:textId="50D689B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3345499.69</w:t>
            </w:r>
          </w:p>
        </w:tc>
        <w:tc>
          <w:tcPr>
            <w:tcW w:w="2134" w:type="dxa"/>
          </w:tcPr>
          <w:p w14:paraId="053659E7" w14:textId="516F4F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23A233" w14:textId="36482B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12499C" w14:textId="09A65D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1E0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9DC56" w14:textId="0A4FF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</w:tcPr>
          <w:p w14:paraId="7BE6D609" w14:textId="38083DF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729252.30</w:t>
            </w:r>
          </w:p>
        </w:tc>
        <w:tc>
          <w:tcPr>
            <w:tcW w:w="1562" w:type="dxa"/>
          </w:tcPr>
          <w:p w14:paraId="61AE0EC7" w14:textId="2F3D26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3345499.90</w:t>
            </w:r>
          </w:p>
        </w:tc>
        <w:tc>
          <w:tcPr>
            <w:tcW w:w="2134" w:type="dxa"/>
          </w:tcPr>
          <w:p w14:paraId="6D79DDB4" w14:textId="57FF03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73B346E" w14:textId="6D2D24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574B56" w14:textId="77D6FE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84378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F55E6C" w14:textId="5A53E6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</w:tcPr>
          <w:p w14:paraId="4A343837" w14:textId="5FCC0FB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729253.17</w:t>
            </w:r>
          </w:p>
        </w:tc>
        <w:tc>
          <w:tcPr>
            <w:tcW w:w="1562" w:type="dxa"/>
          </w:tcPr>
          <w:p w14:paraId="505D6DDF" w14:textId="328497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3345500.40</w:t>
            </w:r>
          </w:p>
        </w:tc>
        <w:tc>
          <w:tcPr>
            <w:tcW w:w="2134" w:type="dxa"/>
          </w:tcPr>
          <w:p w14:paraId="2B4CE053" w14:textId="23B9F0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F46A19A" w14:textId="2F55D9D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3B2556F" w14:textId="0B9373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4357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5FB4B2" w14:textId="5E7A7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</w:tcPr>
          <w:p w14:paraId="2AA3C68A" w14:textId="1ADBFDE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729253.56</w:t>
            </w:r>
          </w:p>
        </w:tc>
        <w:tc>
          <w:tcPr>
            <w:tcW w:w="1562" w:type="dxa"/>
          </w:tcPr>
          <w:p w14:paraId="6804669C" w14:textId="04A838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3345500.75</w:t>
            </w:r>
          </w:p>
        </w:tc>
        <w:tc>
          <w:tcPr>
            <w:tcW w:w="2134" w:type="dxa"/>
          </w:tcPr>
          <w:p w14:paraId="0BE15DA5" w14:textId="449009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FD236CA" w14:textId="64C809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E8CD7E6" w14:textId="692CC2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46C3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3BA4FD" w14:textId="35D55B9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</w:tcPr>
          <w:p w14:paraId="36353D3A" w14:textId="55287DD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729254.12</w:t>
            </w:r>
          </w:p>
        </w:tc>
        <w:tc>
          <w:tcPr>
            <w:tcW w:w="1562" w:type="dxa"/>
          </w:tcPr>
          <w:p w14:paraId="337AA034" w14:textId="0D6F6C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3345501.47</w:t>
            </w:r>
          </w:p>
        </w:tc>
        <w:tc>
          <w:tcPr>
            <w:tcW w:w="2134" w:type="dxa"/>
          </w:tcPr>
          <w:p w14:paraId="0260C555" w14:textId="069D9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57F0A92" w14:textId="67401B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C561D4" w14:textId="2173662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944063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275ECF" w14:textId="61AECF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</w:tcPr>
          <w:p w14:paraId="446CF9E0" w14:textId="0A5007B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729254.72</w:t>
            </w:r>
          </w:p>
        </w:tc>
        <w:tc>
          <w:tcPr>
            <w:tcW w:w="1562" w:type="dxa"/>
          </w:tcPr>
          <w:p w14:paraId="23BAD594" w14:textId="3B439F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3345502.30</w:t>
            </w:r>
          </w:p>
        </w:tc>
        <w:tc>
          <w:tcPr>
            <w:tcW w:w="2134" w:type="dxa"/>
          </w:tcPr>
          <w:p w14:paraId="51A04204" w14:textId="2C57B7B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117696" w14:textId="3C300C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4FF17E2" w14:textId="1A4A17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8E07D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7D7D82" w14:textId="62CEE90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</w:tcPr>
          <w:p w14:paraId="21449F92" w14:textId="36CF181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729255.43</w:t>
            </w:r>
          </w:p>
        </w:tc>
        <w:tc>
          <w:tcPr>
            <w:tcW w:w="1562" w:type="dxa"/>
          </w:tcPr>
          <w:p w14:paraId="60AA787B" w14:textId="41DC4D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3345503.47</w:t>
            </w:r>
          </w:p>
        </w:tc>
        <w:tc>
          <w:tcPr>
            <w:tcW w:w="2134" w:type="dxa"/>
          </w:tcPr>
          <w:p w14:paraId="06DCFBBA" w14:textId="3B92257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6B1B767" w14:textId="70B4E1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AD5EA65" w14:textId="663476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51E1B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97E881" w14:textId="3F10205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</w:tcPr>
          <w:p w14:paraId="23BF53FA" w14:textId="68B54BF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729256.09</w:t>
            </w:r>
          </w:p>
        </w:tc>
        <w:tc>
          <w:tcPr>
            <w:tcW w:w="1562" w:type="dxa"/>
          </w:tcPr>
          <w:p w14:paraId="7E055500" w14:textId="0E315DC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3345504.97</w:t>
            </w:r>
          </w:p>
        </w:tc>
        <w:tc>
          <w:tcPr>
            <w:tcW w:w="2134" w:type="dxa"/>
          </w:tcPr>
          <w:p w14:paraId="2D9AEBE2" w14:textId="16E7D4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57F72C" w14:textId="56C806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B2240E" w14:textId="52B8EF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BB7207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539AF0" w14:textId="5B6501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</w:tcPr>
          <w:p w14:paraId="4F6B9612" w14:textId="4CEC9D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729259.22</w:t>
            </w:r>
          </w:p>
        </w:tc>
        <w:tc>
          <w:tcPr>
            <w:tcW w:w="1562" w:type="dxa"/>
          </w:tcPr>
          <w:p w14:paraId="6D6902CF" w14:textId="2C6627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3345512.15</w:t>
            </w:r>
          </w:p>
        </w:tc>
        <w:tc>
          <w:tcPr>
            <w:tcW w:w="2134" w:type="dxa"/>
          </w:tcPr>
          <w:p w14:paraId="709DA9F8" w14:textId="660A54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B8E8926" w14:textId="355002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63072F6" w14:textId="5969D4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3CF906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DEF84C" w14:textId="1CE3A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</w:tcPr>
          <w:p w14:paraId="47E84F27" w14:textId="63FF59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729264.32</w:t>
            </w:r>
          </w:p>
        </w:tc>
        <w:tc>
          <w:tcPr>
            <w:tcW w:w="1562" w:type="dxa"/>
          </w:tcPr>
          <w:p w14:paraId="36317950" w14:textId="560D72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3345520.44</w:t>
            </w:r>
          </w:p>
        </w:tc>
        <w:tc>
          <w:tcPr>
            <w:tcW w:w="2134" w:type="dxa"/>
          </w:tcPr>
          <w:p w14:paraId="2307CC5A" w14:textId="5CFF15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76DCF" w14:textId="40DF8E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27CAB97" w14:textId="5B66977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C5A12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9CBF7C" w14:textId="51C4FAA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</w:tcPr>
          <w:p w14:paraId="266AEA9D" w14:textId="0CD111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729269.61</w:t>
            </w:r>
          </w:p>
        </w:tc>
        <w:tc>
          <w:tcPr>
            <w:tcW w:w="1562" w:type="dxa"/>
          </w:tcPr>
          <w:p w14:paraId="6EB75875" w14:textId="4BAB12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3345526.09</w:t>
            </w:r>
          </w:p>
        </w:tc>
        <w:tc>
          <w:tcPr>
            <w:tcW w:w="2134" w:type="dxa"/>
          </w:tcPr>
          <w:p w14:paraId="0AC96F07" w14:textId="7CE3A7A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CB51005" w14:textId="44A36A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47DA8" w14:textId="4C3824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6596BA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0BBE3B" w14:textId="6F8374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</w:tcPr>
          <w:p w14:paraId="1C8DB5B4" w14:textId="2121F0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729275.37</w:t>
            </w:r>
          </w:p>
        </w:tc>
        <w:tc>
          <w:tcPr>
            <w:tcW w:w="1562" w:type="dxa"/>
          </w:tcPr>
          <w:p w14:paraId="03806CD2" w14:textId="2E2615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3345530.29</w:t>
            </w:r>
          </w:p>
        </w:tc>
        <w:tc>
          <w:tcPr>
            <w:tcW w:w="2134" w:type="dxa"/>
          </w:tcPr>
          <w:p w14:paraId="70DB7121" w14:textId="0602DE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D8FEBB6" w14:textId="37295B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5526E2D" w14:textId="48AAE3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CA47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DF3656" w14:textId="579F63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</w:tcPr>
          <w:p w14:paraId="7F34432D" w14:textId="18B4E99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729283.35</w:t>
            </w:r>
          </w:p>
        </w:tc>
        <w:tc>
          <w:tcPr>
            <w:tcW w:w="1562" w:type="dxa"/>
          </w:tcPr>
          <w:p w14:paraId="13020F8F" w14:textId="6F712B4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3345535.11</w:t>
            </w:r>
          </w:p>
        </w:tc>
        <w:tc>
          <w:tcPr>
            <w:tcW w:w="2134" w:type="dxa"/>
          </w:tcPr>
          <w:p w14:paraId="511B9E51" w14:textId="6396273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B955A33" w14:textId="126A92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22907" w14:textId="1D7AF4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5E8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5F01ECF" w14:textId="74E7C7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</w:tcPr>
          <w:p w14:paraId="17DAD527" w14:textId="7ADAA7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729292.16</w:t>
            </w:r>
          </w:p>
        </w:tc>
        <w:tc>
          <w:tcPr>
            <w:tcW w:w="1562" w:type="dxa"/>
          </w:tcPr>
          <w:p w14:paraId="412FE680" w14:textId="31601E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3345537.11</w:t>
            </w:r>
          </w:p>
        </w:tc>
        <w:tc>
          <w:tcPr>
            <w:tcW w:w="2134" w:type="dxa"/>
          </w:tcPr>
          <w:p w14:paraId="65AA9237" w14:textId="4F7814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BB84064" w14:textId="4CBFA4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68B1232" w14:textId="6F04311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2C3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2FD6A6" w14:textId="1316B2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</w:tcPr>
          <w:p w14:paraId="5E4A85C7" w14:textId="68D923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729301.12</w:t>
            </w:r>
          </w:p>
        </w:tc>
        <w:tc>
          <w:tcPr>
            <w:tcW w:w="1562" w:type="dxa"/>
          </w:tcPr>
          <w:p w14:paraId="6BFB1DA6" w14:textId="6D379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3345538.74</w:t>
            </w:r>
          </w:p>
        </w:tc>
        <w:tc>
          <w:tcPr>
            <w:tcW w:w="2134" w:type="dxa"/>
          </w:tcPr>
          <w:p w14:paraId="1BAD5AE6" w14:textId="08C83B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84EB1D" w14:textId="048EC4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3CB543" w14:textId="741C2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036F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35D67D" w14:textId="1DE554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</w:tcPr>
          <w:p w14:paraId="4572726C" w14:textId="01F61F2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729307.79</w:t>
            </w:r>
          </w:p>
        </w:tc>
        <w:tc>
          <w:tcPr>
            <w:tcW w:w="1562" w:type="dxa"/>
          </w:tcPr>
          <w:p w14:paraId="529C686F" w14:textId="5A168F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3345541.83</w:t>
            </w:r>
          </w:p>
        </w:tc>
        <w:tc>
          <w:tcPr>
            <w:tcW w:w="2134" w:type="dxa"/>
          </w:tcPr>
          <w:p w14:paraId="555F43F0" w14:textId="2E9AB4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42BE3151" w14:textId="7FFB78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576D62E" w14:textId="6D48A00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E822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119716" w14:textId="367F6E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727</w:t>
            </w:r>
          </w:p>
        </w:tc>
        <w:tc>
          <w:tcPr>
            <w:tcW w:w="1558" w:type="dxa"/>
          </w:tcPr>
          <w:p w14:paraId="3DDDDBBE" w14:textId="51CE397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729309.61</w:t>
            </w:r>
          </w:p>
        </w:tc>
        <w:tc>
          <w:tcPr>
            <w:tcW w:w="1562" w:type="dxa"/>
          </w:tcPr>
          <w:p w14:paraId="0343E892" w14:textId="6F7F17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3345542.85</w:t>
            </w:r>
          </w:p>
        </w:tc>
        <w:tc>
          <w:tcPr>
            <w:tcW w:w="2134" w:type="dxa"/>
          </w:tcPr>
          <w:p w14:paraId="5F3DDC83" w14:textId="79B23C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34185A0" w14:textId="45C842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3B03B84" w14:textId="2EBCA0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77A0F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CC51A9" w14:textId="14679F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</w:tcPr>
          <w:p w14:paraId="7E657EA8" w14:textId="6655C4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729310.74</w:t>
            </w:r>
          </w:p>
        </w:tc>
        <w:tc>
          <w:tcPr>
            <w:tcW w:w="1562" w:type="dxa"/>
          </w:tcPr>
          <w:p w14:paraId="16B8F110" w14:textId="0367EE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3345543.65</w:t>
            </w:r>
          </w:p>
        </w:tc>
        <w:tc>
          <w:tcPr>
            <w:tcW w:w="2134" w:type="dxa"/>
          </w:tcPr>
          <w:p w14:paraId="5004BA38" w14:textId="4532BE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068D427" w14:textId="46D2DF6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9FC5E5" w14:textId="22D0C4A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004B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CF2E01" w14:textId="006BD7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</w:tcPr>
          <w:p w14:paraId="2C24B75D" w14:textId="442A840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729312.16</w:t>
            </w:r>
          </w:p>
        </w:tc>
        <w:tc>
          <w:tcPr>
            <w:tcW w:w="1562" w:type="dxa"/>
          </w:tcPr>
          <w:p w14:paraId="179B4899" w14:textId="2E18FB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3345545.70</w:t>
            </w:r>
          </w:p>
        </w:tc>
        <w:tc>
          <w:tcPr>
            <w:tcW w:w="2134" w:type="dxa"/>
          </w:tcPr>
          <w:p w14:paraId="3B3CD8F1" w14:textId="0F738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5B7AB5" w14:textId="5EC6F8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7F2D78" w14:textId="122D071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C8449E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177177" w14:textId="4A13F8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</w:tcPr>
          <w:p w14:paraId="4568B57A" w14:textId="7B2DB7A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729313.17</w:t>
            </w:r>
          </w:p>
        </w:tc>
        <w:tc>
          <w:tcPr>
            <w:tcW w:w="1562" w:type="dxa"/>
          </w:tcPr>
          <w:p w14:paraId="5D06DB97" w14:textId="23EB3D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3345547.83</w:t>
            </w:r>
          </w:p>
        </w:tc>
        <w:tc>
          <w:tcPr>
            <w:tcW w:w="2134" w:type="dxa"/>
          </w:tcPr>
          <w:p w14:paraId="6B231AA0" w14:textId="12A48F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CC1661C" w14:textId="4E29CB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2770EEB" w14:textId="3472AD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EC68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4B6B79" w14:textId="6768E3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</w:tcPr>
          <w:p w14:paraId="2A66D9AC" w14:textId="3DF9F2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729314.14</w:t>
            </w:r>
          </w:p>
        </w:tc>
        <w:tc>
          <w:tcPr>
            <w:tcW w:w="1562" w:type="dxa"/>
          </w:tcPr>
          <w:p w14:paraId="46B977B9" w14:textId="38D107C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3345551.42</w:t>
            </w:r>
          </w:p>
        </w:tc>
        <w:tc>
          <w:tcPr>
            <w:tcW w:w="2134" w:type="dxa"/>
          </w:tcPr>
          <w:p w14:paraId="5432BEAF" w14:textId="46234F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CA2E8B" w14:textId="53A0756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6864B6" w14:textId="4DC55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D64F4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4FA4B" w14:textId="64AC19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</w:tcPr>
          <w:p w14:paraId="7A5312F7" w14:textId="394BF12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729314.96</w:t>
            </w:r>
          </w:p>
        </w:tc>
        <w:tc>
          <w:tcPr>
            <w:tcW w:w="1562" w:type="dxa"/>
          </w:tcPr>
          <w:p w14:paraId="600B9A5F" w14:textId="316E74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3345556.70</w:t>
            </w:r>
          </w:p>
        </w:tc>
        <w:tc>
          <w:tcPr>
            <w:tcW w:w="2134" w:type="dxa"/>
          </w:tcPr>
          <w:p w14:paraId="382E061B" w14:textId="75745F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ACFA3F" w14:textId="0C7107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F0924D1" w14:textId="6729E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60AB0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F6950C" w14:textId="43153B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</w:tcPr>
          <w:p w14:paraId="41C0D06A" w14:textId="20A82EC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729315.89</w:t>
            </w:r>
          </w:p>
        </w:tc>
        <w:tc>
          <w:tcPr>
            <w:tcW w:w="1562" w:type="dxa"/>
          </w:tcPr>
          <w:p w14:paraId="1D085CC2" w14:textId="6F16D5D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3345559.18</w:t>
            </w:r>
          </w:p>
        </w:tc>
        <w:tc>
          <w:tcPr>
            <w:tcW w:w="2134" w:type="dxa"/>
          </w:tcPr>
          <w:p w14:paraId="64DB47AE" w14:textId="5A1776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59C9CF" w14:textId="511B603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E9FDDBE" w14:textId="22483A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35D895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15F54A" w14:textId="766B1A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</w:tcPr>
          <w:p w14:paraId="076FC66B" w14:textId="05D2AB0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729317.10</w:t>
            </w:r>
          </w:p>
        </w:tc>
        <w:tc>
          <w:tcPr>
            <w:tcW w:w="1562" w:type="dxa"/>
          </w:tcPr>
          <w:p w14:paraId="661BA2A1" w14:textId="7DF80A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3345561.12</w:t>
            </w:r>
          </w:p>
        </w:tc>
        <w:tc>
          <w:tcPr>
            <w:tcW w:w="2134" w:type="dxa"/>
          </w:tcPr>
          <w:p w14:paraId="4D3AD753" w14:textId="2FBC89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5636703" w14:textId="6EE915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173D274" w14:textId="7EDDD4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F774E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1A1F5F" w14:textId="604BBE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</w:tcPr>
          <w:p w14:paraId="46323CE1" w14:textId="54D211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729318.30</w:t>
            </w:r>
          </w:p>
        </w:tc>
        <w:tc>
          <w:tcPr>
            <w:tcW w:w="1562" w:type="dxa"/>
          </w:tcPr>
          <w:p w14:paraId="10565484" w14:textId="19EEC7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3345563.32</w:t>
            </w:r>
          </w:p>
        </w:tc>
        <w:tc>
          <w:tcPr>
            <w:tcW w:w="2134" w:type="dxa"/>
          </w:tcPr>
          <w:p w14:paraId="5AF4F816" w14:textId="78600F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DE3D50" w14:textId="183486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E2C6F5" w14:textId="322053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1793DC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43E39D" w14:textId="63436E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</w:tcPr>
          <w:p w14:paraId="547FDF11" w14:textId="2D037B6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729319.57</w:t>
            </w:r>
          </w:p>
        </w:tc>
        <w:tc>
          <w:tcPr>
            <w:tcW w:w="1562" w:type="dxa"/>
          </w:tcPr>
          <w:p w14:paraId="489D71B5" w14:textId="79A2CB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3345564.27</w:t>
            </w:r>
          </w:p>
        </w:tc>
        <w:tc>
          <w:tcPr>
            <w:tcW w:w="2134" w:type="dxa"/>
          </w:tcPr>
          <w:p w14:paraId="5B20011F" w14:textId="756DA0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5D7F054" w14:textId="09BA7A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2BC032" w14:textId="51ECC1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23457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70EA2" w14:textId="102D6C6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</w:tcPr>
          <w:p w14:paraId="6AE94779" w14:textId="39A49A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729321.13</w:t>
            </w:r>
          </w:p>
        </w:tc>
        <w:tc>
          <w:tcPr>
            <w:tcW w:w="1562" w:type="dxa"/>
          </w:tcPr>
          <w:p w14:paraId="1267D915" w14:textId="7AD201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3345564.72</w:t>
            </w:r>
          </w:p>
        </w:tc>
        <w:tc>
          <w:tcPr>
            <w:tcW w:w="2134" w:type="dxa"/>
          </w:tcPr>
          <w:p w14:paraId="34FFB24D" w14:textId="65919E5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680C3D" w14:textId="1E7350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2AA58F3" w14:textId="48D41A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9A281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1BC5F2" w14:textId="23FFF2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</w:tcPr>
          <w:p w14:paraId="0E85B341" w14:textId="2D0199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729322.73</w:t>
            </w:r>
          </w:p>
        </w:tc>
        <w:tc>
          <w:tcPr>
            <w:tcW w:w="1562" w:type="dxa"/>
          </w:tcPr>
          <w:p w14:paraId="3A3A6C07" w14:textId="316F5F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3345564.00</w:t>
            </w:r>
          </w:p>
        </w:tc>
        <w:tc>
          <w:tcPr>
            <w:tcW w:w="2134" w:type="dxa"/>
          </w:tcPr>
          <w:p w14:paraId="6E4F10D9" w14:textId="18B62D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A463989" w14:textId="1FFA07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31A1B68" w14:textId="55F967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03850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0D0096" w14:textId="0712DC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</w:tcPr>
          <w:p w14:paraId="63DC5813" w14:textId="799919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729324.38</w:t>
            </w:r>
          </w:p>
        </w:tc>
        <w:tc>
          <w:tcPr>
            <w:tcW w:w="1562" w:type="dxa"/>
          </w:tcPr>
          <w:p w14:paraId="172BCC16" w14:textId="017567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3345562.66</w:t>
            </w:r>
          </w:p>
        </w:tc>
        <w:tc>
          <w:tcPr>
            <w:tcW w:w="2134" w:type="dxa"/>
          </w:tcPr>
          <w:p w14:paraId="06413326" w14:textId="101AEA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E53F367" w14:textId="7390D2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5AD6B8B" w14:textId="15F6D9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16ED4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C87C9B3" w14:textId="2E99CA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</w:tcPr>
          <w:p w14:paraId="4051B3AA" w14:textId="5CFF7CD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729324.82</w:t>
            </w:r>
          </w:p>
        </w:tc>
        <w:tc>
          <w:tcPr>
            <w:tcW w:w="1562" w:type="dxa"/>
          </w:tcPr>
          <w:p w14:paraId="19666038" w14:textId="50655C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3345562.41</w:t>
            </w:r>
          </w:p>
        </w:tc>
        <w:tc>
          <w:tcPr>
            <w:tcW w:w="2134" w:type="dxa"/>
          </w:tcPr>
          <w:p w14:paraId="0786078F" w14:textId="5B8993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BDCA9CE" w14:textId="47E7A1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6B07CC" w14:textId="1C21996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73F040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08344" w14:textId="078A9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</w:tcPr>
          <w:p w14:paraId="45387137" w14:textId="6B70A36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729325.72</w:t>
            </w:r>
          </w:p>
        </w:tc>
        <w:tc>
          <w:tcPr>
            <w:tcW w:w="1562" w:type="dxa"/>
          </w:tcPr>
          <w:p w14:paraId="215C1696" w14:textId="5B39A9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3345562.57</w:t>
            </w:r>
          </w:p>
        </w:tc>
        <w:tc>
          <w:tcPr>
            <w:tcW w:w="2134" w:type="dxa"/>
          </w:tcPr>
          <w:p w14:paraId="64DB3688" w14:textId="4E1E8E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C7E888" w14:textId="055D3C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307D2D" w14:textId="64F5A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C9DC1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DEBA57" w14:textId="0B0AFC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742</w:t>
            </w:r>
          </w:p>
        </w:tc>
        <w:tc>
          <w:tcPr>
            <w:tcW w:w="1558" w:type="dxa"/>
          </w:tcPr>
          <w:p w14:paraId="429F834E" w14:textId="3F96F4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729326.35</w:t>
            </w:r>
          </w:p>
        </w:tc>
        <w:tc>
          <w:tcPr>
            <w:tcW w:w="1562" w:type="dxa"/>
          </w:tcPr>
          <w:p w14:paraId="7C7D3028" w14:textId="1D2FE1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3345563.21</w:t>
            </w:r>
          </w:p>
        </w:tc>
        <w:tc>
          <w:tcPr>
            <w:tcW w:w="2134" w:type="dxa"/>
          </w:tcPr>
          <w:p w14:paraId="69AD7327" w14:textId="50F3214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E278C57" w14:textId="1A50FE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E3FB209" w14:textId="304926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B47006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D54040E" w14:textId="2DE7AF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</w:tcPr>
          <w:p w14:paraId="4B2C8AF7" w14:textId="2C4BA9D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729327.64</w:t>
            </w:r>
          </w:p>
        </w:tc>
        <w:tc>
          <w:tcPr>
            <w:tcW w:w="1562" w:type="dxa"/>
          </w:tcPr>
          <w:p w14:paraId="06DC0591" w14:textId="6DC03C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3345565.24</w:t>
            </w:r>
          </w:p>
        </w:tc>
        <w:tc>
          <w:tcPr>
            <w:tcW w:w="2134" w:type="dxa"/>
          </w:tcPr>
          <w:p w14:paraId="41CE4B5D" w14:textId="02D37F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22E17C3" w14:textId="06BEB51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D5259AC" w14:textId="5D35641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F88906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979F5F" w14:textId="4517C61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</w:tcPr>
          <w:p w14:paraId="1DC9E4E4" w14:textId="3C17F71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729328.39</w:t>
            </w:r>
          </w:p>
        </w:tc>
        <w:tc>
          <w:tcPr>
            <w:tcW w:w="1562" w:type="dxa"/>
          </w:tcPr>
          <w:p w14:paraId="655ECF73" w14:textId="7E6EFB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3345565.89</w:t>
            </w:r>
          </w:p>
        </w:tc>
        <w:tc>
          <w:tcPr>
            <w:tcW w:w="2134" w:type="dxa"/>
          </w:tcPr>
          <w:p w14:paraId="014959B4" w14:textId="02BEEE7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6030995" w14:textId="71D03D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38600" w14:textId="5CDDD0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603B3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056A8B" w14:textId="0CCD41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</w:tcPr>
          <w:p w14:paraId="02D547B8" w14:textId="396974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729329.24</w:t>
            </w:r>
          </w:p>
        </w:tc>
        <w:tc>
          <w:tcPr>
            <w:tcW w:w="1562" w:type="dxa"/>
          </w:tcPr>
          <w:p w14:paraId="4B2CFCA4" w14:textId="1DB6B4A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3345566.13</w:t>
            </w:r>
          </w:p>
        </w:tc>
        <w:tc>
          <w:tcPr>
            <w:tcW w:w="2134" w:type="dxa"/>
          </w:tcPr>
          <w:p w14:paraId="17E4EC29" w14:textId="053C88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4449D70" w14:textId="7E4265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58A28A" w14:textId="544BD9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B072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7611B9" w14:textId="7D24AF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</w:tcPr>
          <w:p w14:paraId="7D92C8F6" w14:textId="0371756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729330.97</w:t>
            </w:r>
          </w:p>
        </w:tc>
        <w:tc>
          <w:tcPr>
            <w:tcW w:w="1562" w:type="dxa"/>
          </w:tcPr>
          <w:p w14:paraId="03346EA5" w14:textId="32B184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3345565.82</w:t>
            </w:r>
          </w:p>
        </w:tc>
        <w:tc>
          <w:tcPr>
            <w:tcW w:w="2134" w:type="dxa"/>
          </w:tcPr>
          <w:p w14:paraId="0D856B5D" w14:textId="5F321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27483D6" w14:textId="1EA392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AF28A4C" w14:textId="043BC1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7EE9E5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3CD8B1" w14:textId="783E22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</w:tcPr>
          <w:p w14:paraId="3451D751" w14:textId="02B0761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729332.66</w:t>
            </w:r>
          </w:p>
        </w:tc>
        <w:tc>
          <w:tcPr>
            <w:tcW w:w="1562" w:type="dxa"/>
          </w:tcPr>
          <w:p w14:paraId="42BE102C" w14:textId="46AE9D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3345565.15</w:t>
            </w:r>
          </w:p>
        </w:tc>
        <w:tc>
          <w:tcPr>
            <w:tcW w:w="2134" w:type="dxa"/>
          </w:tcPr>
          <w:p w14:paraId="107F4858" w14:textId="33D0C5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072212" w14:textId="6B2B38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2B2FF07" w14:textId="7432F9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04E848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9F50DB" w14:textId="2F3DFB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</w:tcPr>
          <w:p w14:paraId="18EDB674" w14:textId="77DB493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729333.84</w:t>
            </w:r>
          </w:p>
        </w:tc>
        <w:tc>
          <w:tcPr>
            <w:tcW w:w="1562" w:type="dxa"/>
          </w:tcPr>
          <w:p w14:paraId="727D5242" w14:textId="3294B3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3345564.78</w:t>
            </w:r>
          </w:p>
        </w:tc>
        <w:tc>
          <w:tcPr>
            <w:tcW w:w="2134" w:type="dxa"/>
          </w:tcPr>
          <w:p w14:paraId="4CC9B12D" w14:textId="0DC36E4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09EE748" w14:textId="1D69B4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1BB07E" w14:textId="7B3289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4FAD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B6AFDA" w14:textId="6BB7F3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</w:tcPr>
          <w:p w14:paraId="2085381B" w14:textId="0AFB08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729335.04</w:t>
            </w:r>
          </w:p>
        </w:tc>
        <w:tc>
          <w:tcPr>
            <w:tcW w:w="1562" w:type="dxa"/>
          </w:tcPr>
          <w:p w14:paraId="31C62B97" w14:textId="5B77AB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3345564.84</w:t>
            </w:r>
          </w:p>
        </w:tc>
        <w:tc>
          <w:tcPr>
            <w:tcW w:w="2134" w:type="dxa"/>
          </w:tcPr>
          <w:p w14:paraId="1A831A26" w14:textId="18FD44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8ED290" w14:textId="473B80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309EFA" w14:textId="50B05B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32C4B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D75737" w14:textId="36B155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</w:tcPr>
          <w:p w14:paraId="4D39B8E3" w14:textId="4C1CAD9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729336.15</w:t>
            </w:r>
          </w:p>
        </w:tc>
        <w:tc>
          <w:tcPr>
            <w:tcW w:w="1562" w:type="dxa"/>
          </w:tcPr>
          <w:p w14:paraId="3A76C97C" w14:textId="033D05E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3345565.09</w:t>
            </w:r>
          </w:p>
        </w:tc>
        <w:tc>
          <w:tcPr>
            <w:tcW w:w="2134" w:type="dxa"/>
          </w:tcPr>
          <w:p w14:paraId="7A1C7EE6" w14:textId="571731C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3D2A21" w14:textId="2FDE4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85EF1B" w14:textId="7E5507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E74D65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B9B946" w14:textId="234FC0A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</w:tcPr>
          <w:p w14:paraId="1805A0BA" w14:textId="459E9E4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729336.94</w:t>
            </w:r>
          </w:p>
        </w:tc>
        <w:tc>
          <w:tcPr>
            <w:tcW w:w="1562" w:type="dxa"/>
          </w:tcPr>
          <w:p w14:paraId="2AF3C16F" w14:textId="712A30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3345565.59</w:t>
            </w:r>
          </w:p>
        </w:tc>
        <w:tc>
          <w:tcPr>
            <w:tcW w:w="2134" w:type="dxa"/>
          </w:tcPr>
          <w:p w14:paraId="64508C33" w14:textId="7A9E24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1F684F" w14:textId="1FE088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F141C4" w14:textId="03D349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65B9E9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231757" w14:textId="03DED97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</w:tcPr>
          <w:p w14:paraId="044359B9" w14:textId="1749C4A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729337.46</w:t>
            </w:r>
          </w:p>
        </w:tc>
        <w:tc>
          <w:tcPr>
            <w:tcW w:w="1562" w:type="dxa"/>
          </w:tcPr>
          <w:p w14:paraId="26D5BE03" w14:textId="040A48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3345566.09</w:t>
            </w:r>
          </w:p>
        </w:tc>
        <w:tc>
          <w:tcPr>
            <w:tcW w:w="2134" w:type="dxa"/>
          </w:tcPr>
          <w:p w14:paraId="70E74E95" w14:textId="199516C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4BE8DA1" w14:textId="0796EEB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D4C6215" w14:textId="44518F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6FBB4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3A6F6F" w14:textId="5870E0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</w:tcPr>
          <w:p w14:paraId="18D1F647" w14:textId="7D6BCC1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729338.25</w:t>
            </w:r>
          </w:p>
        </w:tc>
        <w:tc>
          <w:tcPr>
            <w:tcW w:w="1562" w:type="dxa"/>
          </w:tcPr>
          <w:p w14:paraId="49E1CC7F" w14:textId="2B8094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3345566.59</w:t>
            </w:r>
          </w:p>
        </w:tc>
        <w:tc>
          <w:tcPr>
            <w:tcW w:w="2134" w:type="dxa"/>
          </w:tcPr>
          <w:p w14:paraId="766F01A5" w14:textId="7ED1852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9F0B28" w14:textId="46ED0A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F7BCCE1" w14:textId="0EC301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9FFD5A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BC7079" w14:textId="66B363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</w:tcPr>
          <w:p w14:paraId="6733C99E" w14:textId="0AFFA90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729339.03</w:t>
            </w:r>
          </w:p>
        </w:tc>
        <w:tc>
          <w:tcPr>
            <w:tcW w:w="1562" w:type="dxa"/>
          </w:tcPr>
          <w:p w14:paraId="48CA8F4F" w14:textId="0D04A5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3345567.05</w:t>
            </w:r>
          </w:p>
        </w:tc>
        <w:tc>
          <w:tcPr>
            <w:tcW w:w="2134" w:type="dxa"/>
          </w:tcPr>
          <w:p w14:paraId="1DE8AC88" w14:textId="0654847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22FA74A" w14:textId="73698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931791A" w14:textId="3222C8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C8596E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808A8E" w14:textId="2BFA6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</w:tcPr>
          <w:p w14:paraId="46502035" w14:textId="400CDE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729342.86</w:t>
            </w:r>
          </w:p>
        </w:tc>
        <w:tc>
          <w:tcPr>
            <w:tcW w:w="1562" w:type="dxa"/>
          </w:tcPr>
          <w:p w14:paraId="0AF07B0E" w14:textId="48C31E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3345567.64</w:t>
            </w:r>
          </w:p>
        </w:tc>
        <w:tc>
          <w:tcPr>
            <w:tcW w:w="2134" w:type="dxa"/>
          </w:tcPr>
          <w:p w14:paraId="46AD8DD8" w14:textId="0083FB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B27756F" w14:textId="624E50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D0CE43" w14:textId="7180E5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23C3D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0C3D9D" w14:textId="3C0F23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</w:tcPr>
          <w:p w14:paraId="59A4BAA7" w14:textId="2BD859B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729343.95</w:t>
            </w:r>
          </w:p>
        </w:tc>
        <w:tc>
          <w:tcPr>
            <w:tcW w:w="1562" w:type="dxa"/>
          </w:tcPr>
          <w:p w14:paraId="1F9973DC" w14:textId="25F6D8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3345568.07</w:t>
            </w:r>
          </w:p>
        </w:tc>
        <w:tc>
          <w:tcPr>
            <w:tcW w:w="2134" w:type="dxa"/>
          </w:tcPr>
          <w:p w14:paraId="5CFE7492" w14:textId="09E3A0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CAE0FA" w14:textId="7C92CE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A25ABCB" w14:textId="2710EA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2D72C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F426CA8" w14:textId="4B99AB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</w:tcPr>
          <w:p w14:paraId="724F4843" w14:textId="6142870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729345.03</w:t>
            </w:r>
          </w:p>
        </w:tc>
        <w:tc>
          <w:tcPr>
            <w:tcW w:w="1562" w:type="dxa"/>
          </w:tcPr>
          <w:p w14:paraId="66942D5F" w14:textId="5043EC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3345568.84</w:t>
            </w:r>
          </w:p>
        </w:tc>
        <w:tc>
          <w:tcPr>
            <w:tcW w:w="2134" w:type="dxa"/>
          </w:tcPr>
          <w:p w14:paraId="5D9D7917" w14:textId="58CDBD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3B508D" w14:textId="67DEB0A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8E3252" w14:textId="652BB99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DE0C0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23B39B" w14:textId="0258A59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</w:tcPr>
          <w:p w14:paraId="22ADE80C" w14:textId="1DD673F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729345.67</w:t>
            </w:r>
          </w:p>
        </w:tc>
        <w:tc>
          <w:tcPr>
            <w:tcW w:w="1562" w:type="dxa"/>
          </w:tcPr>
          <w:p w14:paraId="04ABEAAE" w14:textId="472BB5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3345568.99</w:t>
            </w:r>
          </w:p>
        </w:tc>
        <w:tc>
          <w:tcPr>
            <w:tcW w:w="2134" w:type="dxa"/>
          </w:tcPr>
          <w:p w14:paraId="5256D247" w14:textId="72D381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7CDC90E" w14:textId="3708D9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CA70111" w14:textId="698E0BE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F58DC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D42FEC" w14:textId="3F130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</w:tcPr>
          <w:p w14:paraId="733F63F9" w14:textId="58CCE86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729349.47</w:t>
            </w:r>
          </w:p>
        </w:tc>
        <w:tc>
          <w:tcPr>
            <w:tcW w:w="1562" w:type="dxa"/>
          </w:tcPr>
          <w:p w14:paraId="61EB2F3B" w14:textId="47FBA0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3345568.57</w:t>
            </w:r>
          </w:p>
        </w:tc>
        <w:tc>
          <w:tcPr>
            <w:tcW w:w="2134" w:type="dxa"/>
          </w:tcPr>
          <w:p w14:paraId="167FDA4E" w14:textId="1B43E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1E69D14" w14:textId="16527D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724F1B1" w14:textId="759A65F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BD59E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71BA29" w14:textId="2C2E83A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</w:tcPr>
          <w:p w14:paraId="65FF9CDF" w14:textId="0F7C89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729352.52</w:t>
            </w:r>
          </w:p>
        </w:tc>
        <w:tc>
          <w:tcPr>
            <w:tcW w:w="1562" w:type="dxa"/>
          </w:tcPr>
          <w:p w14:paraId="1A31F905" w14:textId="37C0A2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3345568.23</w:t>
            </w:r>
          </w:p>
        </w:tc>
        <w:tc>
          <w:tcPr>
            <w:tcW w:w="2134" w:type="dxa"/>
          </w:tcPr>
          <w:p w14:paraId="0A2AFEC6" w14:textId="74184E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E7CB01F" w14:textId="63925DF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7D65F7" w14:textId="012B9F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BE4EF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A109A1" w14:textId="28D636A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</w:tcPr>
          <w:p w14:paraId="5AFB3715" w14:textId="3CFBD52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729355.39</w:t>
            </w:r>
          </w:p>
        </w:tc>
        <w:tc>
          <w:tcPr>
            <w:tcW w:w="1562" w:type="dxa"/>
          </w:tcPr>
          <w:p w14:paraId="727D1969" w14:textId="242BFD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4444C9DB" w14:textId="46A504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1E00A204" w14:textId="43AC6E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1954238F" w14:textId="49196B6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D6CD1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D8AC45" w14:textId="5D8748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762</w:t>
            </w:r>
          </w:p>
        </w:tc>
        <w:tc>
          <w:tcPr>
            <w:tcW w:w="1558" w:type="dxa"/>
          </w:tcPr>
          <w:p w14:paraId="0A55BB12" w14:textId="29E59EE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729361.89</w:t>
            </w:r>
          </w:p>
        </w:tc>
        <w:tc>
          <w:tcPr>
            <w:tcW w:w="1562" w:type="dxa"/>
          </w:tcPr>
          <w:p w14:paraId="15F65983" w14:textId="690DEA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3345571.19</w:t>
            </w:r>
          </w:p>
        </w:tc>
        <w:tc>
          <w:tcPr>
            <w:tcW w:w="2134" w:type="dxa"/>
          </w:tcPr>
          <w:p w14:paraId="26D4C45E" w14:textId="55DB77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B7E1274" w14:textId="5F90242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E96D0D8" w14:textId="37C7D1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DE21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1AC37F" w14:textId="45AA655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</w:tcPr>
          <w:p w14:paraId="2FCAAF9C" w14:textId="34FF108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729365.81</w:t>
            </w:r>
          </w:p>
        </w:tc>
        <w:tc>
          <w:tcPr>
            <w:tcW w:w="1562" w:type="dxa"/>
          </w:tcPr>
          <w:p w14:paraId="0DBFD0A9" w14:textId="3829D4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3345572.11</w:t>
            </w:r>
          </w:p>
        </w:tc>
        <w:tc>
          <w:tcPr>
            <w:tcW w:w="2134" w:type="dxa"/>
          </w:tcPr>
          <w:p w14:paraId="12B4A6D5" w14:textId="37DA3F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770FF23" w14:textId="4ABC01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F8BFAE" w14:textId="299688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B91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8BA33A" w14:textId="53E35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</w:tcPr>
          <w:p w14:paraId="0801A571" w14:textId="53C8D79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729372.67</w:t>
            </w:r>
          </w:p>
        </w:tc>
        <w:tc>
          <w:tcPr>
            <w:tcW w:w="1562" w:type="dxa"/>
          </w:tcPr>
          <w:p w14:paraId="42348A76" w14:textId="5B029C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3345573.61</w:t>
            </w:r>
          </w:p>
        </w:tc>
        <w:tc>
          <w:tcPr>
            <w:tcW w:w="2134" w:type="dxa"/>
          </w:tcPr>
          <w:p w14:paraId="74B0AEDD" w14:textId="0E344DB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313C49" w14:textId="0796EB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E29ADB" w14:textId="43D595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2417C7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95A0B0" w14:textId="455065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</w:tcPr>
          <w:p w14:paraId="76424E62" w14:textId="384747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729377.32</w:t>
            </w:r>
          </w:p>
        </w:tc>
        <w:tc>
          <w:tcPr>
            <w:tcW w:w="1562" w:type="dxa"/>
          </w:tcPr>
          <w:p w14:paraId="68C60C9F" w14:textId="218BB1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3345575.54</w:t>
            </w:r>
          </w:p>
        </w:tc>
        <w:tc>
          <w:tcPr>
            <w:tcW w:w="2134" w:type="dxa"/>
          </w:tcPr>
          <w:p w14:paraId="10DF15BE" w14:textId="071DEA9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951D5AA" w14:textId="21BD2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7ECB14" w14:textId="70EED9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24F2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E83FB0" w14:textId="70B2ED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</w:tcPr>
          <w:p w14:paraId="2CE0100A" w14:textId="1B4B1DC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729382.74</w:t>
            </w:r>
          </w:p>
        </w:tc>
        <w:tc>
          <w:tcPr>
            <w:tcW w:w="1562" w:type="dxa"/>
          </w:tcPr>
          <w:p w14:paraId="2AD425F4" w14:textId="2BC33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3345575.82</w:t>
            </w:r>
          </w:p>
        </w:tc>
        <w:tc>
          <w:tcPr>
            <w:tcW w:w="2134" w:type="dxa"/>
          </w:tcPr>
          <w:p w14:paraId="27C0BEB6" w14:textId="7BA1A8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8610105" w14:textId="03BE4D6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C70D96F" w14:textId="36ACF82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11DBA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67602" w14:textId="0D23D6C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</w:tcPr>
          <w:p w14:paraId="4399ED43" w14:textId="32F4677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729386.63</w:t>
            </w:r>
          </w:p>
        </w:tc>
        <w:tc>
          <w:tcPr>
            <w:tcW w:w="1562" w:type="dxa"/>
          </w:tcPr>
          <w:p w14:paraId="03300892" w14:textId="653216C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3345575.37</w:t>
            </w:r>
          </w:p>
        </w:tc>
        <w:tc>
          <w:tcPr>
            <w:tcW w:w="2134" w:type="dxa"/>
          </w:tcPr>
          <w:p w14:paraId="64C58BB9" w14:textId="4DA07BE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98E2B61" w14:textId="20BE1B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E22D353" w14:textId="383E050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95A5E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CBC5F4" w14:textId="0ADC01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</w:tcPr>
          <w:p w14:paraId="0C75D3FF" w14:textId="352B953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729392.79</w:t>
            </w:r>
          </w:p>
        </w:tc>
        <w:tc>
          <w:tcPr>
            <w:tcW w:w="1562" w:type="dxa"/>
          </w:tcPr>
          <w:p w14:paraId="1F529383" w14:textId="6408EE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3345576.81</w:t>
            </w:r>
          </w:p>
        </w:tc>
        <w:tc>
          <w:tcPr>
            <w:tcW w:w="2134" w:type="dxa"/>
          </w:tcPr>
          <w:p w14:paraId="3DF1D312" w14:textId="45B628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13B2226" w14:textId="7831A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499BFA7" w14:textId="2500739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6D2D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3E47BE" w14:textId="566F50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</w:tcPr>
          <w:p w14:paraId="35530549" w14:textId="076344D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729398.81</w:t>
            </w:r>
          </w:p>
        </w:tc>
        <w:tc>
          <w:tcPr>
            <w:tcW w:w="1562" w:type="dxa"/>
          </w:tcPr>
          <w:p w14:paraId="4CFEA360" w14:textId="0654769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3345577.37</w:t>
            </w:r>
          </w:p>
        </w:tc>
        <w:tc>
          <w:tcPr>
            <w:tcW w:w="2134" w:type="dxa"/>
          </w:tcPr>
          <w:p w14:paraId="5FCE7C41" w14:textId="71568F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F81B66A" w14:textId="20CD97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E3FAA17" w14:textId="0A4062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4B35EF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993FF97" w14:textId="405018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</w:tcPr>
          <w:p w14:paraId="4DC12257" w14:textId="5BBD6C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729402.16</w:t>
            </w:r>
          </w:p>
        </w:tc>
        <w:tc>
          <w:tcPr>
            <w:tcW w:w="1562" w:type="dxa"/>
          </w:tcPr>
          <w:p w14:paraId="054F3F52" w14:textId="0CEE48D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3345576.07</w:t>
            </w:r>
          </w:p>
        </w:tc>
        <w:tc>
          <w:tcPr>
            <w:tcW w:w="2134" w:type="dxa"/>
          </w:tcPr>
          <w:p w14:paraId="4C3CECDA" w14:textId="2C6D0A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8574CA6" w14:textId="6E27FD3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82453E6" w14:textId="0F2A65C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6C43A4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20CBED" w14:textId="40FBA8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</w:tcPr>
          <w:p w14:paraId="3E3C0410" w14:textId="11785AA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729405.82</w:t>
            </w:r>
          </w:p>
        </w:tc>
        <w:tc>
          <w:tcPr>
            <w:tcW w:w="1562" w:type="dxa"/>
          </w:tcPr>
          <w:p w14:paraId="1F749FCC" w14:textId="5139727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3345575.92</w:t>
            </w:r>
          </w:p>
        </w:tc>
        <w:tc>
          <w:tcPr>
            <w:tcW w:w="2134" w:type="dxa"/>
          </w:tcPr>
          <w:p w14:paraId="5823219C" w14:textId="23E9C8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6CD48F8" w14:textId="5AAB8B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C753022" w14:textId="02095C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F42D54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C892D5" w14:textId="61FD9A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</w:tcPr>
          <w:p w14:paraId="7AB5BAD6" w14:textId="5924B9E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729409.70</w:t>
            </w:r>
          </w:p>
        </w:tc>
        <w:tc>
          <w:tcPr>
            <w:tcW w:w="1562" w:type="dxa"/>
          </w:tcPr>
          <w:p w14:paraId="28CD8C32" w14:textId="70FD2DA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3345576.75</w:t>
            </w:r>
          </w:p>
        </w:tc>
        <w:tc>
          <w:tcPr>
            <w:tcW w:w="2134" w:type="dxa"/>
          </w:tcPr>
          <w:p w14:paraId="70881594" w14:textId="3BCC81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B0D08B" w14:textId="2F98DF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D3D2F0D" w14:textId="16B508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97D41A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704EF9" w14:textId="054BF4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</w:tcPr>
          <w:p w14:paraId="25926B2B" w14:textId="4DE882B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729412.04</w:t>
            </w:r>
          </w:p>
        </w:tc>
        <w:tc>
          <w:tcPr>
            <w:tcW w:w="1562" w:type="dxa"/>
          </w:tcPr>
          <w:p w14:paraId="7D2619BF" w14:textId="6BEAB42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3345576.23</w:t>
            </w:r>
          </w:p>
        </w:tc>
        <w:tc>
          <w:tcPr>
            <w:tcW w:w="2134" w:type="dxa"/>
          </w:tcPr>
          <w:p w14:paraId="39B6BF61" w14:textId="260D9BE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2D8C3FB" w14:textId="7321AF4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0E3428F" w14:textId="6E4DF4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6BDFF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32FE755" w14:textId="177CBC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</w:tcPr>
          <w:p w14:paraId="5FCA5C7A" w14:textId="27690D4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729415.97</w:t>
            </w:r>
          </w:p>
        </w:tc>
        <w:tc>
          <w:tcPr>
            <w:tcW w:w="1562" w:type="dxa"/>
          </w:tcPr>
          <w:p w14:paraId="714AA1CA" w14:textId="042FC2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3345573.21</w:t>
            </w:r>
          </w:p>
        </w:tc>
        <w:tc>
          <w:tcPr>
            <w:tcW w:w="2134" w:type="dxa"/>
          </w:tcPr>
          <w:p w14:paraId="572DC1AF" w14:textId="3740A5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6C47CB" w14:textId="46137A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20AFBD6" w14:textId="744226E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F96E2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1FE5D0" w14:textId="4904294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</w:tcPr>
          <w:p w14:paraId="3AC02757" w14:textId="3FAFA75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729419.89</w:t>
            </w:r>
          </w:p>
        </w:tc>
        <w:tc>
          <w:tcPr>
            <w:tcW w:w="1562" w:type="dxa"/>
          </w:tcPr>
          <w:p w14:paraId="78B21915" w14:textId="50B275D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3345572.22</w:t>
            </w:r>
          </w:p>
        </w:tc>
        <w:tc>
          <w:tcPr>
            <w:tcW w:w="2134" w:type="dxa"/>
          </w:tcPr>
          <w:p w14:paraId="63792AB8" w14:textId="695F81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68CADB" w14:textId="0FF47DD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13B109E" w14:textId="318CCC7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D2DF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6B29A9" w14:textId="5DD444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</w:tcPr>
          <w:p w14:paraId="712A35E6" w14:textId="3345922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729425.15</w:t>
            </w:r>
          </w:p>
        </w:tc>
        <w:tc>
          <w:tcPr>
            <w:tcW w:w="1562" w:type="dxa"/>
          </w:tcPr>
          <w:p w14:paraId="7B629BFB" w14:textId="0F04D3E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3345571.58</w:t>
            </w:r>
          </w:p>
        </w:tc>
        <w:tc>
          <w:tcPr>
            <w:tcW w:w="2134" w:type="dxa"/>
          </w:tcPr>
          <w:p w14:paraId="1106EDE3" w14:textId="474261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E0E120" w14:textId="589597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B29634A" w14:textId="7DE4685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54A84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36369D" w14:textId="34C83E0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</w:tcPr>
          <w:p w14:paraId="76DA19D8" w14:textId="00FF65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729432.10</w:t>
            </w:r>
          </w:p>
        </w:tc>
        <w:tc>
          <w:tcPr>
            <w:tcW w:w="1562" w:type="dxa"/>
          </w:tcPr>
          <w:p w14:paraId="281E7A91" w14:textId="60DB83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3345572.14</w:t>
            </w:r>
          </w:p>
        </w:tc>
        <w:tc>
          <w:tcPr>
            <w:tcW w:w="2134" w:type="dxa"/>
          </w:tcPr>
          <w:p w14:paraId="3450D356" w14:textId="604F4FC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BC848BC" w14:textId="5DB5AC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D9B1A81" w14:textId="1DB56D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D01E3E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23C401" w14:textId="7C91624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778</w:t>
            </w:r>
          </w:p>
        </w:tc>
        <w:tc>
          <w:tcPr>
            <w:tcW w:w="1558" w:type="dxa"/>
          </w:tcPr>
          <w:p w14:paraId="74232956" w14:textId="7074D2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729440.58</w:t>
            </w:r>
          </w:p>
        </w:tc>
        <w:tc>
          <w:tcPr>
            <w:tcW w:w="1562" w:type="dxa"/>
          </w:tcPr>
          <w:p w14:paraId="03F5B352" w14:textId="4CC7F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3345570.43</w:t>
            </w:r>
          </w:p>
        </w:tc>
        <w:tc>
          <w:tcPr>
            <w:tcW w:w="2134" w:type="dxa"/>
          </w:tcPr>
          <w:p w14:paraId="03ECF3A2" w14:textId="2D63D7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44B5316" w14:textId="6A5E260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8BF4689" w14:textId="38E60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CFACBE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E3FB07" w14:textId="5C6DD9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</w:tcPr>
          <w:p w14:paraId="4F21E461" w14:textId="7D4968B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729442.98</w:t>
            </w:r>
          </w:p>
        </w:tc>
        <w:tc>
          <w:tcPr>
            <w:tcW w:w="1562" w:type="dxa"/>
          </w:tcPr>
          <w:p w14:paraId="624336DA" w14:textId="0443D7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3345569.16</w:t>
            </w:r>
          </w:p>
        </w:tc>
        <w:tc>
          <w:tcPr>
            <w:tcW w:w="2134" w:type="dxa"/>
          </w:tcPr>
          <w:p w14:paraId="479C2C53" w14:textId="39A696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D5D51E8" w14:textId="46EF93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1BFE63" w14:textId="70093C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790864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3A476B" w14:textId="2E7CA4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</w:tcPr>
          <w:p w14:paraId="17D2A120" w14:textId="7ED0862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729443.85</w:t>
            </w:r>
          </w:p>
        </w:tc>
        <w:tc>
          <w:tcPr>
            <w:tcW w:w="1562" w:type="dxa"/>
          </w:tcPr>
          <w:p w14:paraId="067C0685" w14:textId="20B7160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3345568.47</w:t>
            </w:r>
          </w:p>
        </w:tc>
        <w:tc>
          <w:tcPr>
            <w:tcW w:w="2134" w:type="dxa"/>
          </w:tcPr>
          <w:p w14:paraId="5F12D124" w14:textId="2AD5DE0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FEE2E16" w14:textId="69B426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F6B044B" w14:textId="3F3073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BA75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3368AC" w14:textId="593B399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</w:tcPr>
          <w:p w14:paraId="6343555D" w14:textId="501C701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729444.90</w:t>
            </w:r>
          </w:p>
        </w:tc>
        <w:tc>
          <w:tcPr>
            <w:tcW w:w="1562" w:type="dxa"/>
          </w:tcPr>
          <w:p w14:paraId="292ECA8C" w14:textId="6E057C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3345566.33</w:t>
            </w:r>
          </w:p>
        </w:tc>
        <w:tc>
          <w:tcPr>
            <w:tcW w:w="2134" w:type="dxa"/>
          </w:tcPr>
          <w:p w14:paraId="031D16B5" w14:textId="6373BF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DFCD9ED" w14:textId="6A7B23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41071B" w14:textId="1111B2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D54728A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3DA606" w14:textId="1BBAD4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</w:tcPr>
          <w:p w14:paraId="1F171B35" w14:textId="6983816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729445.81</w:t>
            </w:r>
          </w:p>
        </w:tc>
        <w:tc>
          <w:tcPr>
            <w:tcW w:w="1562" w:type="dxa"/>
          </w:tcPr>
          <w:p w14:paraId="547B90CD" w14:textId="750976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3345563.49</w:t>
            </w:r>
          </w:p>
        </w:tc>
        <w:tc>
          <w:tcPr>
            <w:tcW w:w="2134" w:type="dxa"/>
          </w:tcPr>
          <w:p w14:paraId="236EEC6E" w14:textId="07239E9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170F746" w14:textId="7C87C78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5CB24EE" w14:textId="7FFE09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D66AD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6FEB34" w14:textId="53CC878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</w:tcPr>
          <w:p w14:paraId="639F1C01" w14:textId="68790B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729446.79</w:t>
            </w:r>
          </w:p>
        </w:tc>
        <w:tc>
          <w:tcPr>
            <w:tcW w:w="1562" w:type="dxa"/>
          </w:tcPr>
          <w:p w14:paraId="6A0244B4" w14:textId="06C7BB8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3345562.49</w:t>
            </w:r>
          </w:p>
        </w:tc>
        <w:tc>
          <w:tcPr>
            <w:tcW w:w="2134" w:type="dxa"/>
          </w:tcPr>
          <w:p w14:paraId="74128E45" w14:textId="3771F9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6E8E7F4" w14:textId="2A6AF9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0172AEC" w14:textId="64F379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A28B52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CF9919" w14:textId="4BC7B33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</w:tcPr>
          <w:p w14:paraId="7C30FEB6" w14:textId="47320F9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729448.84</w:t>
            </w:r>
          </w:p>
        </w:tc>
        <w:tc>
          <w:tcPr>
            <w:tcW w:w="1562" w:type="dxa"/>
          </w:tcPr>
          <w:p w14:paraId="7EA899E1" w14:textId="668C841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3345561.18</w:t>
            </w:r>
          </w:p>
        </w:tc>
        <w:tc>
          <w:tcPr>
            <w:tcW w:w="2134" w:type="dxa"/>
          </w:tcPr>
          <w:p w14:paraId="2524400E" w14:textId="37B56D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ABA218A" w14:textId="4638C7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1A59DC6" w14:textId="0B51826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F8AF3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23DD44" w14:textId="5366E1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</w:tcPr>
          <w:p w14:paraId="0AEC53EC" w14:textId="2CE958E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729451.01</w:t>
            </w:r>
          </w:p>
        </w:tc>
        <w:tc>
          <w:tcPr>
            <w:tcW w:w="1562" w:type="dxa"/>
          </w:tcPr>
          <w:p w14:paraId="275C2C86" w14:textId="0F05500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3345560.51</w:t>
            </w:r>
          </w:p>
        </w:tc>
        <w:tc>
          <w:tcPr>
            <w:tcW w:w="2134" w:type="dxa"/>
          </w:tcPr>
          <w:p w14:paraId="1624D577" w14:textId="59DB94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1E0655" w14:textId="57CC88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0E5A507" w14:textId="5CAEA9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A3C3D5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0DE2CB" w14:textId="740A24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</w:tcPr>
          <w:p w14:paraId="73C236F9" w14:textId="441E5A0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729452.15</w:t>
            </w:r>
          </w:p>
        </w:tc>
        <w:tc>
          <w:tcPr>
            <w:tcW w:w="1562" w:type="dxa"/>
          </w:tcPr>
          <w:p w14:paraId="7CC3D541" w14:textId="5B70E5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3345560.01</w:t>
            </w:r>
          </w:p>
        </w:tc>
        <w:tc>
          <w:tcPr>
            <w:tcW w:w="2134" w:type="dxa"/>
          </w:tcPr>
          <w:p w14:paraId="7FD926E7" w14:textId="1523741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8B67BB5" w14:textId="0C28973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BB4981C" w14:textId="0C3D76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973C2B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8B3D91" w14:textId="3900992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</w:tcPr>
          <w:p w14:paraId="32C583AC" w14:textId="670138E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729454.41</w:t>
            </w:r>
          </w:p>
        </w:tc>
        <w:tc>
          <w:tcPr>
            <w:tcW w:w="1562" w:type="dxa"/>
          </w:tcPr>
          <w:p w14:paraId="5E592677" w14:textId="34EFC7E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3345559.73</w:t>
            </w:r>
          </w:p>
        </w:tc>
        <w:tc>
          <w:tcPr>
            <w:tcW w:w="2134" w:type="dxa"/>
          </w:tcPr>
          <w:p w14:paraId="1D2590EE" w14:textId="6DD5FE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535AAF1" w14:textId="45917D2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6EBA709" w14:textId="797BC0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140FED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9278C9" w14:textId="157DAE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</w:tcPr>
          <w:p w14:paraId="76307249" w14:textId="11A45AD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729456.25</w:t>
            </w:r>
          </w:p>
        </w:tc>
        <w:tc>
          <w:tcPr>
            <w:tcW w:w="1562" w:type="dxa"/>
          </w:tcPr>
          <w:p w14:paraId="3B9D4E5C" w14:textId="693D414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3345558.97</w:t>
            </w:r>
          </w:p>
        </w:tc>
        <w:tc>
          <w:tcPr>
            <w:tcW w:w="2134" w:type="dxa"/>
          </w:tcPr>
          <w:p w14:paraId="1CD3F238" w14:textId="6DFDCE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A001D2C" w14:textId="3CD9AE9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416BD7C2" w14:textId="060ABD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96EFB0C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E8B162" w14:textId="11A1EA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</w:tcPr>
          <w:p w14:paraId="0BE9C7AF" w14:textId="0BBE71B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729456.82</w:t>
            </w:r>
          </w:p>
        </w:tc>
        <w:tc>
          <w:tcPr>
            <w:tcW w:w="1562" w:type="dxa"/>
          </w:tcPr>
          <w:p w14:paraId="229E3834" w14:textId="241C8D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3345558.66</w:t>
            </w:r>
          </w:p>
        </w:tc>
        <w:tc>
          <w:tcPr>
            <w:tcW w:w="2134" w:type="dxa"/>
          </w:tcPr>
          <w:p w14:paraId="2ADEDC23" w14:textId="7662186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2AFFBDD" w14:textId="2C4EDB5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45E1C42" w14:textId="6841942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34BFC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76FFFD" w14:textId="452A60B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</w:tcPr>
          <w:p w14:paraId="1447791C" w14:textId="05CDA99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729457.47</w:t>
            </w:r>
          </w:p>
        </w:tc>
        <w:tc>
          <w:tcPr>
            <w:tcW w:w="1562" w:type="dxa"/>
          </w:tcPr>
          <w:p w14:paraId="14FDE5BD" w14:textId="3DF006E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3345558.32</w:t>
            </w:r>
          </w:p>
        </w:tc>
        <w:tc>
          <w:tcPr>
            <w:tcW w:w="2134" w:type="dxa"/>
          </w:tcPr>
          <w:p w14:paraId="6B6350D5" w14:textId="3C44DD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C20FF07" w14:textId="38F9EE7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8E48EEC" w14:textId="673D84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493EFF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963D37D" w14:textId="3A6997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</w:tcPr>
          <w:p w14:paraId="65B54D42" w14:textId="7FDEEE4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729458.47</w:t>
            </w:r>
          </w:p>
        </w:tc>
        <w:tc>
          <w:tcPr>
            <w:tcW w:w="1562" w:type="dxa"/>
          </w:tcPr>
          <w:p w14:paraId="7761B790" w14:textId="2668945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3345558.44</w:t>
            </w:r>
          </w:p>
        </w:tc>
        <w:tc>
          <w:tcPr>
            <w:tcW w:w="2134" w:type="dxa"/>
          </w:tcPr>
          <w:p w14:paraId="7ACC004D" w14:textId="15102A1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3486E0" w14:textId="282CB08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D2737CA" w14:textId="557D90B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2444A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5C475" w14:textId="40F49BF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</w:tcPr>
          <w:p w14:paraId="537E894E" w14:textId="0310221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729459.71</w:t>
            </w:r>
          </w:p>
        </w:tc>
        <w:tc>
          <w:tcPr>
            <w:tcW w:w="1562" w:type="dxa"/>
          </w:tcPr>
          <w:p w14:paraId="38665625" w14:textId="1CF840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3345559.96</w:t>
            </w:r>
          </w:p>
        </w:tc>
        <w:tc>
          <w:tcPr>
            <w:tcW w:w="2134" w:type="dxa"/>
          </w:tcPr>
          <w:p w14:paraId="490396FE" w14:textId="7ADB6CD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9C4680A" w14:textId="4EEA65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ED81255" w14:textId="113420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2B69E9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26C2E5" w14:textId="22EE621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</w:tcPr>
          <w:p w14:paraId="5E0F840F" w14:textId="2E34F8E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729460.51</w:t>
            </w:r>
          </w:p>
        </w:tc>
        <w:tc>
          <w:tcPr>
            <w:tcW w:w="1562" w:type="dxa"/>
          </w:tcPr>
          <w:p w14:paraId="144A2E7C" w14:textId="413D57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3345561.13</w:t>
            </w:r>
          </w:p>
        </w:tc>
        <w:tc>
          <w:tcPr>
            <w:tcW w:w="2134" w:type="dxa"/>
          </w:tcPr>
          <w:p w14:paraId="7CE60843" w14:textId="694F386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D7DB8B" w14:textId="1F3398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70E17DF" w14:textId="196B01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088955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B2F2C9" w14:textId="22D4F29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</w:tcPr>
          <w:p w14:paraId="1C1901E2" w14:textId="5E6B13C5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729461.55</w:t>
            </w:r>
          </w:p>
        </w:tc>
        <w:tc>
          <w:tcPr>
            <w:tcW w:w="1562" w:type="dxa"/>
          </w:tcPr>
          <w:p w14:paraId="0669EE22" w14:textId="4CE25E0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3345561.64</w:t>
            </w:r>
          </w:p>
        </w:tc>
        <w:tc>
          <w:tcPr>
            <w:tcW w:w="2134" w:type="dxa"/>
          </w:tcPr>
          <w:p w14:paraId="28E13637" w14:textId="233D4CB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2E9A7BB" w14:textId="01B4E81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8D4A346" w14:textId="14388B8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382A12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DA8493" w14:textId="356E52C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</w:tcPr>
          <w:p w14:paraId="741CE0A1" w14:textId="646A79C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729463.46</w:t>
            </w:r>
          </w:p>
        </w:tc>
        <w:tc>
          <w:tcPr>
            <w:tcW w:w="1562" w:type="dxa"/>
          </w:tcPr>
          <w:p w14:paraId="12E2698A" w14:textId="63CFA1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3345562.18</w:t>
            </w:r>
          </w:p>
        </w:tc>
        <w:tc>
          <w:tcPr>
            <w:tcW w:w="2134" w:type="dxa"/>
          </w:tcPr>
          <w:p w14:paraId="12F79FF0" w14:textId="2F7AAC3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0BF74A2" w14:textId="102D74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EA3868" w14:textId="3ACFA78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E1081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0626616" w14:textId="66FF27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</w:tcPr>
          <w:p w14:paraId="79F3109D" w14:textId="65AC82D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729465.07</w:t>
            </w:r>
          </w:p>
        </w:tc>
        <w:tc>
          <w:tcPr>
            <w:tcW w:w="1562" w:type="dxa"/>
          </w:tcPr>
          <w:p w14:paraId="7CD140D5" w14:textId="2623A18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3345562.39</w:t>
            </w:r>
          </w:p>
        </w:tc>
        <w:tc>
          <w:tcPr>
            <w:tcW w:w="2134" w:type="dxa"/>
          </w:tcPr>
          <w:p w14:paraId="02B11781" w14:textId="3FF9BA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</w:tcPr>
          <w:p w14:paraId="5EDF6789" w14:textId="6A7B3C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</w:tcPr>
          <w:p w14:paraId="3B93CB0A" w14:textId="14CD5A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A4A7BF4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308721" w14:textId="568214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797</w:t>
            </w:r>
          </w:p>
        </w:tc>
        <w:tc>
          <w:tcPr>
            <w:tcW w:w="1558" w:type="dxa"/>
          </w:tcPr>
          <w:p w14:paraId="41BCCFEF" w14:textId="575D7D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729468.22</w:t>
            </w:r>
          </w:p>
        </w:tc>
        <w:tc>
          <w:tcPr>
            <w:tcW w:w="1562" w:type="dxa"/>
          </w:tcPr>
          <w:p w14:paraId="0381E097" w14:textId="38AE7A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3345562.46</w:t>
            </w:r>
          </w:p>
        </w:tc>
        <w:tc>
          <w:tcPr>
            <w:tcW w:w="2134" w:type="dxa"/>
          </w:tcPr>
          <w:p w14:paraId="2891AF63" w14:textId="18A075D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8023B15" w14:textId="5ED4EA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8A197D5" w14:textId="2926E2F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5140AC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0E7F830" w14:textId="6CEF564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</w:tcPr>
          <w:p w14:paraId="1E29199D" w14:textId="34CCD82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729473.63</w:t>
            </w:r>
          </w:p>
        </w:tc>
        <w:tc>
          <w:tcPr>
            <w:tcW w:w="1562" w:type="dxa"/>
          </w:tcPr>
          <w:p w14:paraId="29C85D26" w14:textId="318D103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3345563.17</w:t>
            </w:r>
          </w:p>
        </w:tc>
        <w:tc>
          <w:tcPr>
            <w:tcW w:w="2134" w:type="dxa"/>
          </w:tcPr>
          <w:p w14:paraId="06AA4EBA" w14:textId="0BB48C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4E9AF9D4" w14:textId="288DB80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A6F2610" w14:textId="5FDAD7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86F89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09CB16A" w14:textId="6A01B0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</w:tcPr>
          <w:p w14:paraId="764F1063" w14:textId="5DD651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729474.46</w:t>
            </w:r>
          </w:p>
        </w:tc>
        <w:tc>
          <w:tcPr>
            <w:tcW w:w="1562" w:type="dxa"/>
          </w:tcPr>
          <w:p w14:paraId="5234A0D9" w14:textId="01FC6E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3345563.25</w:t>
            </w:r>
          </w:p>
        </w:tc>
        <w:tc>
          <w:tcPr>
            <w:tcW w:w="2134" w:type="dxa"/>
          </w:tcPr>
          <w:p w14:paraId="480B7A7A" w14:textId="4C2BA93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B666565" w14:textId="42068C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24CD40C" w14:textId="10556B3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F9F9DF1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90A971" w14:textId="297B10F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</w:tcPr>
          <w:p w14:paraId="2AC13469" w14:textId="7146116B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729475.14</w:t>
            </w:r>
          </w:p>
        </w:tc>
        <w:tc>
          <w:tcPr>
            <w:tcW w:w="1562" w:type="dxa"/>
          </w:tcPr>
          <w:p w14:paraId="51046A3F" w14:textId="281719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3345563.31</w:t>
            </w:r>
          </w:p>
        </w:tc>
        <w:tc>
          <w:tcPr>
            <w:tcW w:w="2134" w:type="dxa"/>
          </w:tcPr>
          <w:p w14:paraId="316CE561" w14:textId="192F9A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9A882B2" w14:textId="5241C8E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0AAB2F2" w14:textId="40C48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44501E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8BA645" w14:textId="166790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</w:tcPr>
          <w:p w14:paraId="127651F4" w14:textId="1E14E4A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729475.94</w:t>
            </w:r>
          </w:p>
        </w:tc>
        <w:tc>
          <w:tcPr>
            <w:tcW w:w="1562" w:type="dxa"/>
          </w:tcPr>
          <w:p w14:paraId="6032A98C" w14:textId="22949D8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3345563.38</w:t>
            </w:r>
          </w:p>
        </w:tc>
        <w:tc>
          <w:tcPr>
            <w:tcW w:w="2134" w:type="dxa"/>
          </w:tcPr>
          <w:p w14:paraId="129F4AA3" w14:textId="3A6B38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FEFC7A" w14:textId="3E6744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8287CB4" w14:textId="1ABC23E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05EF17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94FD59" w14:textId="556271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</w:tcPr>
          <w:p w14:paraId="2DC80BAF" w14:textId="3CBA133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729476.45</w:t>
            </w:r>
          </w:p>
        </w:tc>
        <w:tc>
          <w:tcPr>
            <w:tcW w:w="1562" w:type="dxa"/>
          </w:tcPr>
          <w:p w14:paraId="6E7515EF" w14:textId="498076C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3345563.57</w:t>
            </w:r>
          </w:p>
        </w:tc>
        <w:tc>
          <w:tcPr>
            <w:tcW w:w="2134" w:type="dxa"/>
          </w:tcPr>
          <w:p w14:paraId="1CD7581B" w14:textId="6059A0E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C5BB50A" w14:textId="697EE4B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53D0112" w14:textId="4418DA5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1FE1D6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D3C7CE" w14:textId="0CBB408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</w:tcPr>
          <w:p w14:paraId="3EA4EAA6" w14:textId="06A8414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729477.00</w:t>
            </w:r>
          </w:p>
        </w:tc>
        <w:tc>
          <w:tcPr>
            <w:tcW w:w="1562" w:type="dxa"/>
          </w:tcPr>
          <w:p w14:paraId="57CAC0B7" w14:textId="7FDD52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3345563.82</w:t>
            </w:r>
          </w:p>
        </w:tc>
        <w:tc>
          <w:tcPr>
            <w:tcW w:w="2134" w:type="dxa"/>
          </w:tcPr>
          <w:p w14:paraId="1850013A" w14:textId="68BC2DA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04BD241" w14:textId="163112F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7CDECB2" w14:textId="73B0CA9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15339F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491DB63" w14:textId="60E267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</w:tcPr>
          <w:p w14:paraId="2A9A44F3" w14:textId="689F215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729477.68</w:t>
            </w:r>
          </w:p>
        </w:tc>
        <w:tc>
          <w:tcPr>
            <w:tcW w:w="1562" w:type="dxa"/>
          </w:tcPr>
          <w:p w14:paraId="7B53EBE6" w14:textId="3BCFF2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3345564.13</w:t>
            </w:r>
          </w:p>
        </w:tc>
        <w:tc>
          <w:tcPr>
            <w:tcW w:w="2134" w:type="dxa"/>
          </w:tcPr>
          <w:p w14:paraId="5D8DDDA6" w14:textId="338F8E6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67D1654" w14:textId="2556C6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7CE5302" w14:textId="0D13C2F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DC57D9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55550B" w14:textId="3C7062D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</w:tcPr>
          <w:p w14:paraId="6BAC5871" w14:textId="3E8CF9D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729478.45</w:t>
            </w:r>
          </w:p>
        </w:tc>
        <w:tc>
          <w:tcPr>
            <w:tcW w:w="1562" w:type="dxa"/>
          </w:tcPr>
          <w:p w14:paraId="4DC9D1E6" w14:textId="415AAE1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3345564.55</w:t>
            </w:r>
          </w:p>
        </w:tc>
        <w:tc>
          <w:tcPr>
            <w:tcW w:w="2134" w:type="dxa"/>
          </w:tcPr>
          <w:p w14:paraId="52863F24" w14:textId="4ED566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03313913" w14:textId="6BBD7A3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2673E16" w14:textId="5F05FD0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055F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94A9D70" w14:textId="483732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</w:tcPr>
          <w:p w14:paraId="6E86CBF8" w14:textId="089B10FC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729481.36</w:t>
            </w:r>
          </w:p>
        </w:tc>
        <w:tc>
          <w:tcPr>
            <w:tcW w:w="1562" w:type="dxa"/>
          </w:tcPr>
          <w:p w14:paraId="444BD3B7" w14:textId="3FE74B2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3345566.55</w:t>
            </w:r>
          </w:p>
        </w:tc>
        <w:tc>
          <w:tcPr>
            <w:tcW w:w="2134" w:type="dxa"/>
          </w:tcPr>
          <w:p w14:paraId="2C05FF9B" w14:textId="273A9BB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D2B94E7" w14:textId="0E757E9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BFC5995" w14:textId="4C8589D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F86919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C8A786" w14:textId="588C725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</w:tcPr>
          <w:p w14:paraId="2ECFB1DF" w14:textId="1F0AA88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729482.44</w:t>
            </w:r>
          </w:p>
        </w:tc>
        <w:tc>
          <w:tcPr>
            <w:tcW w:w="1562" w:type="dxa"/>
          </w:tcPr>
          <w:p w14:paraId="70E78AF4" w14:textId="76F01C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3345567.20</w:t>
            </w:r>
          </w:p>
        </w:tc>
        <w:tc>
          <w:tcPr>
            <w:tcW w:w="2134" w:type="dxa"/>
          </w:tcPr>
          <w:p w14:paraId="7DCAB5C3" w14:textId="748B1C0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4ABF518" w14:textId="17BF408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E69248" w14:textId="1F1BBBB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18A2ABC0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62A471" w14:textId="33A39AC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</w:tcPr>
          <w:p w14:paraId="004B692F" w14:textId="26757659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729483.43</w:t>
            </w:r>
          </w:p>
        </w:tc>
        <w:tc>
          <w:tcPr>
            <w:tcW w:w="1562" w:type="dxa"/>
          </w:tcPr>
          <w:p w14:paraId="680ED34A" w14:textId="0349F4B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3345567.69</w:t>
            </w:r>
          </w:p>
        </w:tc>
        <w:tc>
          <w:tcPr>
            <w:tcW w:w="2134" w:type="dxa"/>
          </w:tcPr>
          <w:p w14:paraId="1BCCA5F6" w14:textId="473D2B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5079BB2" w14:textId="10BF869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FECC086" w14:textId="1E9B748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EB6001E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3310830" w14:textId="572F83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</w:tcPr>
          <w:p w14:paraId="1B13F7C6" w14:textId="54D292B1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729483.97</w:t>
            </w:r>
          </w:p>
        </w:tc>
        <w:tc>
          <w:tcPr>
            <w:tcW w:w="1562" w:type="dxa"/>
          </w:tcPr>
          <w:p w14:paraId="681534B4" w14:textId="2D5267D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3345567.96</w:t>
            </w:r>
          </w:p>
        </w:tc>
        <w:tc>
          <w:tcPr>
            <w:tcW w:w="2134" w:type="dxa"/>
          </w:tcPr>
          <w:p w14:paraId="1093CC10" w14:textId="4D659CC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1084028" w14:textId="4E3BA4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491F6CE" w14:textId="6123B80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0026FA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9FA24E" w14:textId="68824A2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</w:tcPr>
          <w:p w14:paraId="6D224DEB" w14:textId="6962ECD7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729484.61</w:t>
            </w:r>
          </w:p>
        </w:tc>
        <w:tc>
          <w:tcPr>
            <w:tcW w:w="1562" w:type="dxa"/>
          </w:tcPr>
          <w:p w14:paraId="58142A6E" w14:textId="1324E2E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3345568.49</w:t>
            </w:r>
          </w:p>
        </w:tc>
        <w:tc>
          <w:tcPr>
            <w:tcW w:w="2134" w:type="dxa"/>
          </w:tcPr>
          <w:p w14:paraId="18AC93C2" w14:textId="09226A6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2FAD2C21" w14:textId="0857BB4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2182BFBD" w14:textId="28B80A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52597E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11D2D0" w14:textId="6E4257B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</w:tcPr>
          <w:p w14:paraId="62D15E29" w14:textId="022C8BB6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729485.33</w:t>
            </w:r>
          </w:p>
        </w:tc>
        <w:tc>
          <w:tcPr>
            <w:tcW w:w="1562" w:type="dxa"/>
          </w:tcPr>
          <w:p w14:paraId="15163A9E" w14:textId="01F872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3345568.91</w:t>
            </w:r>
          </w:p>
        </w:tc>
        <w:tc>
          <w:tcPr>
            <w:tcW w:w="2134" w:type="dxa"/>
          </w:tcPr>
          <w:p w14:paraId="10D36C35" w14:textId="334B7B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9EAF88F" w14:textId="71CDA02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64E4E7A" w14:textId="7886F03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401C137B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098675" w14:textId="10242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</w:tcPr>
          <w:p w14:paraId="037812BF" w14:textId="55CA4A2A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729487.97</w:t>
            </w:r>
          </w:p>
        </w:tc>
        <w:tc>
          <w:tcPr>
            <w:tcW w:w="1562" w:type="dxa"/>
          </w:tcPr>
          <w:p w14:paraId="3073CD81" w14:textId="4C8C054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3345572.84</w:t>
            </w:r>
          </w:p>
        </w:tc>
        <w:tc>
          <w:tcPr>
            <w:tcW w:w="2134" w:type="dxa"/>
          </w:tcPr>
          <w:p w14:paraId="659F9678" w14:textId="32B41ED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65C53CF" w14:textId="4310A72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F07FA5A" w14:textId="70E862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257B34C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8343BD" w14:textId="02A4454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</w:tcPr>
          <w:p w14:paraId="62CA95B4" w14:textId="73029B38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729489.06</w:t>
            </w:r>
          </w:p>
        </w:tc>
        <w:tc>
          <w:tcPr>
            <w:tcW w:w="1562" w:type="dxa"/>
          </w:tcPr>
          <w:p w14:paraId="10DE17C0" w14:textId="460998C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3345575.67</w:t>
            </w:r>
          </w:p>
        </w:tc>
        <w:tc>
          <w:tcPr>
            <w:tcW w:w="2134" w:type="dxa"/>
          </w:tcPr>
          <w:p w14:paraId="3341CFCE" w14:textId="7937B8A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ECDEE5E" w14:textId="69B2CF4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D3E98DD" w14:textId="0BC5D7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03A8C8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4B1D8B" w14:textId="112DB072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814</w:t>
            </w:r>
          </w:p>
        </w:tc>
        <w:tc>
          <w:tcPr>
            <w:tcW w:w="1558" w:type="dxa"/>
          </w:tcPr>
          <w:p w14:paraId="35B92833" w14:textId="20D6CF1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729491.75</w:t>
            </w:r>
          </w:p>
        </w:tc>
        <w:tc>
          <w:tcPr>
            <w:tcW w:w="1562" w:type="dxa"/>
          </w:tcPr>
          <w:p w14:paraId="1B480A0A" w14:textId="6BD2AE3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3345577.54</w:t>
            </w:r>
          </w:p>
        </w:tc>
        <w:tc>
          <w:tcPr>
            <w:tcW w:w="2134" w:type="dxa"/>
          </w:tcPr>
          <w:p w14:paraId="35B5EF7C" w14:textId="0C727B8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FB13753" w14:textId="1EF9B42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CA4255F" w14:textId="6C80E1E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DCF4D19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2966EB" w14:textId="74CD93B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</w:tcPr>
          <w:p w14:paraId="515E2E58" w14:textId="0DA8D94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729496.68</w:t>
            </w:r>
          </w:p>
        </w:tc>
        <w:tc>
          <w:tcPr>
            <w:tcW w:w="1562" w:type="dxa"/>
          </w:tcPr>
          <w:p w14:paraId="2524D22B" w14:textId="21A5488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3345578.66</w:t>
            </w:r>
          </w:p>
        </w:tc>
        <w:tc>
          <w:tcPr>
            <w:tcW w:w="2134" w:type="dxa"/>
          </w:tcPr>
          <w:p w14:paraId="109F7A30" w14:textId="5CDCFA1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511F509D" w14:textId="2472953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9647452" w14:textId="5AD3A2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3DC98B4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1F40B71" w14:textId="77F0986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</w:tcPr>
          <w:p w14:paraId="5A67AE1D" w14:textId="6412918F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729497.28</w:t>
            </w:r>
          </w:p>
        </w:tc>
        <w:tc>
          <w:tcPr>
            <w:tcW w:w="1562" w:type="dxa"/>
          </w:tcPr>
          <w:p w14:paraId="568F73FD" w14:textId="376710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3345578.91</w:t>
            </w:r>
          </w:p>
        </w:tc>
        <w:tc>
          <w:tcPr>
            <w:tcW w:w="2134" w:type="dxa"/>
          </w:tcPr>
          <w:p w14:paraId="58618880" w14:textId="07EB8B77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0BE7D4E" w14:textId="7252193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6D9D4E8" w14:textId="529F1E2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B82233F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66A5E62" w14:textId="7A8F223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</w:tcPr>
          <w:p w14:paraId="59B3A58D" w14:textId="6021963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729498.44</w:t>
            </w:r>
          </w:p>
        </w:tc>
        <w:tc>
          <w:tcPr>
            <w:tcW w:w="1562" w:type="dxa"/>
          </w:tcPr>
          <w:p w14:paraId="5BE2FBCC" w14:textId="038B9E6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3345579.41</w:t>
            </w:r>
          </w:p>
        </w:tc>
        <w:tc>
          <w:tcPr>
            <w:tcW w:w="2134" w:type="dxa"/>
          </w:tcPr>
          <w:p w14:paraId="2DE29854" w14:textId="1E48D5F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68FA9279" w14:textId="6B4665C9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FD2227E" w14:textId="06BBBB2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DF7F7AD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5E509B1" w14:textId="2CE593E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</w:tcPr>
          <w:p w14:paraId="2EB19329" w14:textId="7E678F2E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729499.44</w:t>
            </w:r>
          </w:p>
        </w:tc>
        <w:tc>
          <w:tcPr>
            <w:tcW w:w="1562" w:type="dxa"/>
          </w:tcPr>
          <w:p w14:paraId="6D6746C9" w14:textId="65ECD37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3345579.84</w:t>
            </w:r>
          </w:p>
        </w:tc>
        <w:tc>
          <w:tcPr>
            <w:tcW w:w="2134" w:type="dxa"/>
          </w:tcPr>
          <w:p w14:paraId="2E138462" w14:textId="497A654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DCA64B7" w14:textId="778D6E0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8869467" w14:textId="07C3C73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3C999A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ED1479" w14:textId="681823E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</w:tcPr>
          <w:p w14:paraId="30375F44" w14:textId="01267AB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729500.43</w:t>
            </w:r>
          </w:p>
        </w:tc>
        <w:tc>
          <w:tcPr>
            <w:tcW w:w="1562" w:type="dxa"/>
          </w:tcPr>
          <w:p w14:paraId="574E9077" w14:textId="3C3F570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3345580.26</w:t>
            </w:r>
          </w:p>
        </w:tc>
        <w:tc>
          <w:tcPr>
            <w:tcW w:w="2134" w:type="dxa"/>
          </w:tcPr>
          <w:p w14:paraId="7C08FA1F" w14:textId="64F9EA5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7F706FBE" w14:textId="629F6E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177BCF3A" w14:textId="195D65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5EC7C15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092CA2B" w14:textId="6C61126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</w:tcPr>
          <w:p w14:paraId="2A62AA64" w14:textId="630D203D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729501.26</w:t>
            </w:r>
          </w:p>
        </w:tc>
        <w:tc>
          <w:tcPr>
            <w:tcW w:w="1562" w:type="dxa"/>
          </w:tcPr>
          <w:p w14:paraId="262F7ED8" w14:textId="099A9E01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3345580.84</w:t>
            </w:r>
          </w:p>
        </w:tc>
        <w:tc>
          <w:tcPr>
            <w:tcW w:w="2134" w:type="dxa"/>
          </w:tcPr>
          <w:p w14:paraId="0721E702" w14:textId="0BAC37A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3AA7F698" w14:textId="68E09A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58ABE7E7" w14:textId="0BA2519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0BAC34A7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0818D6" w14:textId="686C9DD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</w:tcPr>
          <w:p w14:paraId="0EADA96E" w14:textId="29F043A2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729504.37</w:t>
            </w:r>
          </w:p>
        </w:tc>
        <w:tc>
          <w:tcPr>
            <w:tcW w:w="1562" w:type="dxa"/>
          </w:tcPr>
          <w:p w14:paraId="374992B7" w14:textId="015F615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3345583.61</w:t>
            </w:r>
          </w:p>
        </w:tc>
        <w:tc>
          <w:tcPr>
            <w:tcW w:w="2134" w:type="dxa"/>
          </w:tcPr>
          <w:p w14:paraId="1C8E4156" w14:textId="4326F983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6D4554" w14:textId="493EF06E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33096D20" w14:textId="0E9A891A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602D6F08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1922D6" w14:textId="4A096D75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</w:tcPr>
          <w:p w14:paraId="055A6175" w14:textId="66B8FC64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729506.89</w:t>
            </w:r>
          </w:p>
        </w:tc>
        <w:tc>
          <w:tcPr>
            <w:tcW w:w="1562" w:type="dxa"/>
          </w:tcPr>
          <w:p w14:paraId="775986B0" w14:textId="61B76ED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3345586.04</w:t>
            </w:r>
          </w:p>
        </w:tc>
        <w:tc>
          <w:tcPr>
            <w:tcW w:w="2134" w:type="dxa"/>
          </w:tcPr>
          <w:p w14:paraId="40910F30" w14:textId="5523A77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8008B04" w14:textId="53DB472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67E1E57A" w14:textId="1E45B0B6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7776D506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644928" w14:textId="24D7378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</w:tcPr>
          <w:p w14:paraId="46576D54" w14:textId="6F78E7C3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729509.20</w:t>
            </w:r>
          </w:p>
        </w:tc>
        <w:tc>
          <w:tcPr>
            <w:tcW w:w="1562" w:type="dxa"/>
          </w:tcPr>
          <w:p w14:paraId="230A1BA4" w14:textId="0C6021D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3345588.39</w:t>
            </w:r>
          </w:p>
        </w:tc>
        <w:tc>
          <w:tcPr>
            <w:tcW w:w="2134" w:type="dxa"/>
          </w:tcPr>
          <w:p w14:paraId="55D31A2D" w14:textId="5F002F6B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EA001A6" w14:textId="2527F9AF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7B6BF3D9" w14:textId="09A271F0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82717B" w:rsidRPr="002E6E74" w14:paraId="588329B3" w14:textId="77777777" w:rsidTr="00D00125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FF6F40" w14:textId="3AE3A47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</w:tcPr>
          <w:p w14:paraId="565B939C" w14:textId="4A28BA40" w:rsidR="0082717B" w:rsidRPr="002E6E74" w:rsidRDefault="0082717B" w:rsidP="009F10A8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729511.05</w:t>
            </w:r>
          </w:p>
        </w:tc>
        <w:tc>
          <w:tcPr>
            <w:tcW w:w="1562" w:type="dxa"/>
          </w:tcPr>
          <w:p w14:paraId="123AABB4" w14:textId="177E075D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3345590.19</w:t>
            </w:r>
          </w:p>
        </w:tc>
        <w:tc>
          <w:tcPr>
            <w:tcW w:w="2134" w:type="dxa"/>
          </w:tcPr>
          <w:p w14:paraId="6FD9DEAC" w14:textId="58ED33A8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</w:tcPr>
          <w:p w14:paraId="144054DD" w14:textId="1EE388B4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</w:tcPr>
          <w:p w14:paraId="030456D0" w14:textId="1A001E9C" w:rsidR="0082717B" w:rsidRPr="002E6E74" w:rsidRDefault="0082717B" w:rsidP="009F10A8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p w14:paraId="11A30983" w14:textId="77777777" w:rsidR="0082717B" w:rsidRDefault="0082717B"/>
    <w:p w14:paraId="36B09AF7" w14:textId="77777777" w:rsidR="0082717B" w:rsidRDefault="0082717B"/>
    <w:p w14:paraId="3035CE4C" w14:textId="77777777" w:rsidR="0082717B" w:rsidRDefault="0082717B"/>
    <w:p w14:paraId="1B3807E9" w14:textId="77777777" w:rsidR="0082717B" w:rsidRDefault="0082717B"/>
    <w:p w14:paraId="4F94485D" w14:textId="77777777" w:rsidR="0082717B" w:rsidRDefault="0082717B"/>
    <w:p w14:paraId="06A90602" w14:textId="77777777" w:rsidR="0082717B" w:rsidRDefault="0082717B"/>
    <w:p w14:paraId="1D58359F" w14:textId="77777777" w:rsidR="0082717B" w:rsidRDefault="0082717B"/>
    <w:p w14:paraId="5C0DE5C2" w14:textId="77777777" w:rsidR="0082717B" w:rsidRDefault="0082717B"/>
    <w:p w14:paraId="1C342AE1" w14:textId="77777777" w:rsidR="0082717B" w:rsidRDefault="0082717B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B829B1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B829B1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B829B1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B829B1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B829B1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B829B1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B829B1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B829B1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82717B" w14:paraId="6848CC04" w14:textId="77777777" w:rsidTr="00B829B1">
        <w:trPr>
          <w:divId w:val="1496217629"/>
        </w:trPr>
        <w:tc>
          <w:tcPr>
            <w:tcW w:w="1673" w:type="dxa"/>
          </w:tcPr>
          <w:p w14:paraId="0B84AAB4" w14:textId="6FFAC175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7B956353" w14:textId="01DC912E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2D10603D" w14:textId="05BA45F1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717B" w14:paraId="7EABC08A" w14:textId="77777777" w:rsidTr="00B829B1">
        <w:trPr>
          <w:divId w:val="1496217629"/>
        </w:trPr>
        <w:tc>
          <w:tcPr>
            <w:tcW w:w="1673" w:type="dxa"/>
          </w:tcPr>
          <w:p w14:paraId="3576EE20" w14:textId="508EEA8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2E99FFE4" w14:textId="15C84E0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7371" w:type="dxa"/>
          </w:tcPr>
          <w:p w14:paraId="64FAA57E" w14:textId="40664E97" w:rsidR="0082717B" w:rsidRPr="00D74C57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  <w:tr w:rsidR="0082717B" w14:paraId="6C6BDC6F" w14:textId="77777777" w:rsidTr="00B829B1">
        <w:trPr>
          <w:divId w:val="1496217629"/>
        </w:trPr>
        <w:tc>
          <w:tcPr>
            <w:tcW w:w="1673" w:type="dxa"/>
          </w:tcPr>
          <w:p w14:paraId="01BFF0D4" w14:textId="2FE1CDD9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9" w:type="dxa"/>
          </w:tcPr>
          <w:p w14:paraId="3B869430" w14:textId="04A2D341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7371" w:type="dxa"/>
          </w:tcPr>
          <w:p w14:paraId="34EFBE7F" w14:textId="758F1AC9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82717B" w14:paraId="35ABE26F" w14:textId="77777777" w:rsidTr="00B829B1">
        <w:trPr>
          <w:divId w:val="1496217629"/>
        </w:trPr>
        <w:tc>
          <w:tcPr>
            <w:tcW w:w="1673" w:type="dxa"/>
          </w:tcPr>
          <w:p w14:paraId="639123A6" w14:textId="0E037760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52117D22" w14:textId="360755FF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03FA556D" w14:textId="527AF359" w:rsidR="0082717B" w:rsidRPr="002E6E74" w:rsidRDefault="0082717B" w:rsidP="0082717B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82717B" w14:paraId="012BBEE1" w14:textId="77777777" w:rsidTr="00B829B1">
        <w:trPr>
          <w:divId w:val="1496217629"/>
        </w:trPr>
        <w:tc>
          <w:tcPr>
            <w:tcW w:w="1673" w:type="dxa"/>
          </w:tcPr>
          <w:p w14:paraId="7A8757CE" w14:textId="3F0C38D2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354072FF" w14:textId="5C8F626D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4886F8A" w14:textId="715D2B50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82717B" w14:paraId="555BAC66" w14:textId="77777777" w:rsidTr="00B829B1">
        <w:trPr>
          <w:divId w:val="1496217629"/>
        </w:trPr>
        <w:tc>
          <w:tcPr>
            <w:tcW w:w="1673" w:type="dxa"/>
          </w:tcPr>
          <w:p w14:paraId="2A15655D" w14:textId="38F19BD3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1559" w:type="dxa"/>
          </w:tcPr>
          <w:p w14:paraId="11DE6CFE" w14:textId="27F3AE2B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7371" w:type="dxa"/>
          </w:tcPr>
          <w:p w14:paraId="1D07F556" w14:textId="4A6D6A28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древесной растительности</w:t>
            </w:r>
          </w:p>
        </w:tc>
      </w:tr>
      <w:tr w:rsidR="0082717B" w14:paraId="30D42300" w14:textId="77777777" w:rsidTr="00B829B1">
        <w:trPr>
          <w:divId w:val="1496217629"/>
        </w:trPr>
        <w:tc>
          <w:tcPr>
            <w:tcW w:w="1673" w:type="dxa"/>
          </w:tcPr>
          <w:p w14:paraId="5F2BD646" w14:textId="554F9482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1559" w:type="dxa"/>
          </w:tcPr>
          <w:p w14:paraId="2FC82F58" w14:textId="69013370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7371" w:type="dxa"/>
          </w:tcPr>
          <w:p w14:paraId="2DCD1CBC" w14:textId="6E1F4553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82717B" w14:paraId="72ED1BDB" w14:textId="77777777" w:rsidTr="00B829B1">
        <w:trPr>
          <w:divId w:val="1496217629"/>
        </w:trPr>
        <w:tc>
          <w:tcPr>
            <w:tcW w:w="1673" w:type="dxa"/>
          </w:tcPr>
          <w:p w14:paraId="37390EB4" w14:textId="0D52917B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9" w:type="dxa"/>
          </w:tcPr>
          <w:p w14:paraId="22F5D17B" w14:textId="33A3C4F8" w:rsidR="0082717B" w:rsidRPr="002E6E74" w:rsidRDefault="0082717B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7371" w:type="dxa"/>
          </w:tcPr>
          <w:p w14:paraId="4B72171A" w14:textId="2CC83B28" w:rsidR="0082717B" w:rsidRPr="002E6E74" w:rsidRDefault="0082717B" w:rsidP="00F97861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Без названия (№5 по ТЗ)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1B6FCB02" w:rsidR="00F54131" w:rsidRPr="000C0D36" w:rsidRDefault="0082717B" w:rsidP="001A5AF3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1A5AF3">
              <w:rPr>
                <w:bCs/>
                <w:color w:val="000000"/>
                <w:sz w:val="24"/>
                <w:szCs w:val="24"/>
              </w:rPr>
              <w:t>п</w:t>
            </w:r>
            <w:r w:rsidR="001A5AF3" w:rsidRPr="001A5AF3">
              <w:rPr>
                <w:bCs/>
                <w:color w:val="000000"/>
                <w:sz w:val="24"/>
                <w:szCs w:val="24"/>
              </w:rPr>
              <w:t xml:space="preserve">рибрежной защитной полосы </w:t>
            </w:r>
            <w:r w:rsidRPr="008D7E3E">
              <w:rPr>
                <w:sz w:val="24"/>
              </w:rPr>
              <w:t>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B829B1">
              <w:rPr>
                <w:sz w:val="24"/>
                <w:szCs w:val="24"/>
              </w:rPr>
              <w:t>Без названия (№5 по ТЗ)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46168DE1" w14:textId="02059697" w:rsidR="00342828" w:rsidRPr="00B829B1" w:rsidRDefault="0082717B" w:rsidP="00B829B1">
            <w:pPr>
              <w:jc w:val="center"/>
              <w:rPr>
                <w:b/>
                <w:noProof/>
                <w:szCs w:val="22"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2B6EDC00" wp14:editId="2F0BBC21">
                  <wp:extent cx="7277100" cy="5437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1" t="8241" r="9674" b="9207"/>
                          <a:stretch/>
                        </pic:blipFill>
                        <pic:spPr bwMode="auto">
                          <a:xfrm>
                            <a:off x="0" y="0"/>
                            <a:ext cx="7276621" cy="543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270818AE" w:rsidR="00B6189A" w:rsidRPr="00B6189A" w:rsidRDefault="00B6189A" w:rsidP="00B829B1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B829B1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B829B1">
          <w:headerReference w:type="default" r:id="rId10"/>
          <w:pgSz w:w="16840" w:h="11907" w:orient="landscape" w:code="9"/>
          <w:pgMar w:top="709" w:right="510" w:bottom="567" w:left="1418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128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4912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82717B" w14:paraId="112DAD3D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577BBB5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3574B829" wp14:editId="59C9DEC0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0D690691" w14:textId="77777777" w:rsidR="0082717B" w:rsidRPr="00894D05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82717B" w14:paraId="462C2E98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05BB85B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30734E22" wp14:editId="528934C9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79BC4190" w14:textId="77777777" w:rsidR="0082717B" w:rsidRPr="00894D05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82717B" w14:paraId="3AE51B45" w14:textId="77777777" w:rsidTr="00A83724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8044BAC" w14:textId="77777777" w:rsidR="0082717B" w:rsidRDefault="0082717B" w:rsidP="00A83724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74BAD2F7" wp14:editId="3E3C46AA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7D7BFC7" w14:textId="77777777" w:rsidR="0082717B" w:rsidRPr="00A72227" w:rsidRDefault="0082717B" w:rsidP="00A83724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82717B" w14:paraId="17C9D81E" w14:textId="77777777" w:rsidTr="00A83724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02540814" w14:textId="77777777" w:rsidR="0082717B" w:rsidRDefault="0082717B" w:rsidP="00A83724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96FC80B" wp14:editId="405A1122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CC68ADB" w14:textId="77777777" w:rsidR="0082717B" w:rsidRPr="006A5F68" w:rsidRDefault="0082717B" w:rsidP="00A83724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5A501599" w14:textId="77777777" w:rsidR="0082717B" w:rsidRDefault="0082717B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B829B1">
      <w:pgSz w:w="16840" w:h="11907" w:orient="landscape" w:code="9"/>
      <w:pgMar w:top="709" w:right="510" w:bottom="567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70439"/>
    <w:rsid w:val="000C0D36"/>
    <w:rsid w:val="001033AA"/>
    <w:rsid w:val="00141E8C"/>
    <w:rsid w:val="001424EC"/>
    <w:rsid w:val="001821F0"/>
    <w:rsid w:val="001A5AF3"/>
    <w:rsid w:val="001A5F4E"/>
    <w:rsid w:val="001C2598"/>
    <w:rsid w:val="00295641"/>
    <w:rsid w:val="002B4613"/>
    <w:rsid w:val="002C2882"/>
    <w:rsid w:val="003219DD"/>
    <w:rsid w:val="00342828"/>
    <w:rsid w:val="003734EC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82717B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829B1"/>
    <w:rsid w:val="00B96D68"/>
    <w:rsid w:val="00C02D9C"/>
    <w:rsid w:val="00C16679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  <w:rsid w:val="00F9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D703F-5A79-44A7-8554-D82497FB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2</TotalTime>
  <Pages>29</Pages>
  <Words>7546</Words>
  <Characters>43014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50460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4</cp:revision>
  <cp:lastPrinted>2021-01-21T23:24:00Z</cp:lastPrinted>
  <dcterms:created xsi:type="dcterms:W3CDTF">2021-01-25T05:35:00Z</dcterms:created>
  <dcterms:modified xsi:type="dcterms:W3CDTF">2021-03-16T05:41:00Z</dcterms:modified>
</cp:coreProperties>
</file>