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481980E0" w:rsidR="00641C44" w:rsidRDefault="0082717B" w:rsidP="00641C44">
      <w:pPr>
        <w:jc w:val="center"/>
        <w:rPr>
          <w:b/>
          <w:bCs/>
          <w:color w:val="000000"/>
        </w:rPr>
      </w:pPr>
      <w:proofErr w:type="spellStart"/>
      <w:r w:rsidRPr="00974FD4">
        <w:rPr>
          <w:b/>
          <w:bCs/>
          <w:color w:val="000000"/>
        </w:rPr>
        <w:t>Водоохранной</w:t>
      </w:r>
      <w:proofErr w:type="spellEnd"/>
      <w:r w:rsidRPr="00974FD4">
        <w:rPr>
          <w:b/>
          <w:bCs/>
          <w:color w:val="000000"/>
        </w:rPr>
        <w:t xml:space="preserve"> зоны водного объекта</w:t>
      </w:r>
    </w:p>
    <w:p w14:paraId="7F0FF7F1" w14:textId="518A071E" w:rsidR="00815B76" w:rsidRPr="00B829B1" w:rsidRDefault="00295641" w:rsidP="00B829B1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B829B1">
        <w:rPr>
          <w:b/>
          <w:bCs/>
          <w:color w:val="000000"/>
        </w:rPr>
        <w:t>Без названия (№5 по ТЗ)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Дукат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  <w:r w:rsidR="00B829B1">
        <w:rPr>
          <w:b/>
          <w:bCs/>
          <w:color w:val="000000"/>
        </w:rPr>
        <w:t xml:space="preserve"> </w:t>
      </w:r>
      <w:r w:rsidR="009F10A8" w:rsidRPr="009F10A8">
        <w:rPr>
          <w:b/>
          <w:bCs/>
          <w:color w:val="000000"/>
        </w:rPr>
        <w:t>«</w:t>
      </w:r>
      <w:proofErr w:type="spellStart"/>
      <w:r w:rsidR="009F10A8"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="009F10A8"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6AFEB355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29762A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211D31DA" w:rsidR="00B13CC8" w:rsidRPr="00070439" w:rsidRDefault="00295641" w:rsidP="00B829B1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0C0D36">
              <w:rPr>
                <w:szCs w:val="24"/>
              </w:rPr>
              <w:t>п</w:t>
            </w:r>
            <w:r w:rsidR="00B829B1">
              <w:rPr>
                <w:szCs w:val="24"/>
              </w:rPr>
              <w:t>гт</w:t>
            </w:r>
            <w:proofErr w:type="spellEnd"/>
            <w:r w:rsidR="001C2598" w:rsidRPr="001C2598">
              <w:rPr>
                <w:szCs w:val="24"/>
              </w:rPr>
              <w:t xml:space="preserve">. </w:t>
            </w:r>
            <w:r w:rsidR="00B829B1">
              <w:rPr>
                <w:szCs w:val="24"/>
              </w:rPr>
              <w:t>Дукат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22C58519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Дукат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77EE" w14:textId="77777777" w:rsidR="0082717B" w:rsidRPr="00C50A64" w:rsidRDefault="0082717B" w:rsidP="0082717B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3D3AB58F" w:rsidR="00B80549" w:rsidRPr="00B80549" w:rsidRDefault="0082717B" w:rsidP="0082717B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ВЗ</w:t>
            </w:r>
            <w:r w:rsidR="00B80549" w:rsidRPr="00B80549">
              <w:rPr>
                <w:szCs w:val="24"/>
              </w:rPr>
              <w:t xml:space="preserve"> 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r w:rsidR="00B829B1">
              <w:rPr>
                <w:szCs w:val="24"/>
              </w:rPr>
              <w:t>Без названия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7D1E4557" w:rsidR="00295641" w:rsidRPr="00DD6C04" w:rsidRDefault="0082717B" w:rsidP="00B829B1">
            <w:r w:rsidRPr="0082717B">
              <w:rPr>
                <w:lang w:val="en-US"/>
              </w:rPr>
              <w:t>1250</w:t>
            </w:r>
            <w:r w:rsidRPr="0082717B">
              <w:t>27</w:t>
            </w:r>
            <w:r w:rsidRPr="0082717B">
              <w:rPr>
                <w:lang w:val="en-US"/>
              </w:rPr>
              <w:t xml:space="preserve"> </w:t>
            </w:r>
            <w:proofErr w:type="spellStart"/>
            <w:r w:rsidRPr="0082717B">
              <w:rPr>
                <w:lang w:val="en-US"/>
              </w:rPr>
              <w:t>кв.м</w:t>
            </w:r>
            <w:proofErr w:type="spellEnd"/>
            <w:r w:rsidRPr="0082717B">
              <w:rPr>
                <w:lang w:val="en-US"/>
              </w:rPr>
              <w:t xml:space="preserve"> ± 707 </w:t>
            </w:r>
            <w:proofErr w:type="spellStart"/>
            <w:r w:rsidRPr="0082717B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B13CC8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77777777" w:rsidR="00B13CC8" w:rsidRPr="00764F6F" w:rsidRDefault="00B13CC8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131E5184" w:rsidR="00B13CC8" w:rsidRPr="00764F6F" w:rsidRDefault="00B829B1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Без названия</w:t>
            </w:r>
          </w:p>
        </w:tc>
      </w:tr>
      <w:tr w:rsidR="00B13CC8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77777777" w:rsidR="00B13CC8" w:rsidRPr="00764F6F" w:rsidRDefault="00B13CC8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B13CC8" w:rsidRPr="00764F6F" w:rsidRDefault="00C85B1E" w:rsidP="00764F6F">
            <w:pPr>
              <w:pStyle w:val="1"/>
              <w:rPr>
                <w:szCs w:val="24"/>
              </w:rPr>
            </w:pPr>
            <w:r w:rsidRPr="00764F6F">
              <w:rPr>
                <w:szCs w:val="24"/>
                <w:lang w:val="en-US"/>
              </w:rPr>
              <w:t>Р</w:t>
            </w:r>
            <w:proofErr w:type="spellStart"/>
            <w:r w:rsidR="00764F6F" w:rsidRPr="00764F6F">
              <w:rPr>
                <w:szCs w:val="24"/>
              </w:rPr>
              <w:t>учьи</w:t>
            </w:r>
            <w:proofErr w:type="spellEnd"/>
          </w:p>
        </w:tc>
      </w:tr>
      <w:tr w:rsidR="00B13CC8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77777777" w:rsidR="00B13CC8" w:rsidRPr="00764F6F" w:rsidRDefault="00B13CC8" w:rsidP="00B13CC8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Местоположение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246E59AB" w:rsidR="00B13CC8" w:rsidRPr="00764F6F" w:rsidRDefault="00B829B1" w:rsidP="00F9786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 xml:space="preserve">Левый приток </w:t>
            </w:r>
            <w:proofErr w:type="spellStart"/>
            <w:r>
              <w:rPr>
                <w:szCs w:val="24"/>
              </w:rPr>
              <w:t>руч</w:t>
            </w:r>
            <w:proofErr w:type="spellEnd"/>
            <w:r>
              <w:rPr>
                <w:szCs w:val="24"/>
              </w:rPr>
              <w:t>. Брекчия</w:t>
            </w:r>
          </w:p>
        </w:tc>
      </w:tr>
      <w:tr w:rsidR="00B13CC8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77777777" w:rsidR="00B13CC8" w:rsidRPr="00764F6F" w:rsidRDefault="00B13CC8" w:rsidP="00B13CC8">
            <w:pPr>
              <w:pStyle w:val="1"/>
              <w:rPr>
                <w:b/>
                <w:szCs w:val="24"/>
              </w:rPr>
            </w:pPr>
            <w:r w:rsidRPr="00764F6F"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B13CC8" w:rsidRPr="00764F6F" w:rsidRDefault="003B6E5B" w:rsidP="00B13CC8">
            <w:proofErr w:type="spellStart"/>
            <w:r w:rsidRPr="00764F6F">
              <w:rPr>
                <w:color w:val="000000"/>
              </w:rPr>
              <w:t>Анадыро</w:t>
            </w:r>
            <w:proofErr w:type="spellEnd"/>
            <w:r w:rsidRPr="00764F6F">
              <w:rPr>
                <w:color w:val="000000"/>
              </w:rPr>
              <w:t>-Колымский бассейновый округ (19)</w:t>
            </w:r>
          </w:p>
        </w:tc>
      </w:tr>
      <w:tr w:rsidR="00B13CC8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B13CC8" w:rsidRPr="00070439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77777777" w:rsidR="00B13CC8" w:rsidRPr="00764F6F" w:rsidRDefault="00B13CC8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B13CC8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>Колыма (1)</w:t>
            </w:r>
          </w:p>
        </w:tc>
      </w:tr>
      <w:tr w:rsidR="00573350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573350" w:rsidRPr="00070439" w:rsidRDefault="00573350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5C18EF75" w:rsidR="00573350" w:rsidRPr="00764F6F" w:rsidRDefault="00573350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 xml:space="preserve">Речной </w:t>
            </w:r>
            <w:proofErr w:type="spellStart"/>
            <w:r w:rsidRPr="00764F6F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573350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764F6F">
              <w:rPr>
                <w:color w:val="000000"/>
                <w:szCs w:val="24"/>
              </w:rPr>
              <w:t>Омолона</w:t>
            </w:r>
            <w:proofErr w:type="spellEnd"/>
            <w:r w:rsidRPr="00764F6F">
              <w:rPr>
                <w:color w:val="000000"/>
                <w:szCs w:val="24"/>
              </w:rPr>
              <w:t xml:space="preserve"> (1)</w:t>
            </w:r>
          </w:p>
        </w:tc>
      </w:tr>
      <w:tr w:rsidR="00AD46F5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77777777" w:rsidR="00AD46F5" w:rsidRPr="00764F6F" w:rsidRDefault="00AD46F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AD46F5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764F6F">
              <w:rPr>
                <w:color w:val="000000"/>
                <w:szCs w:val="24"/>
              </w:rPr>
              <w:t>р.Сеймчан</w:t>
            </w:r>
            <w:proofErr w:type="spellEnd"/>
            <w:r w:rsidRPr="00764F6F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764F6F">
              <w:rPr>
                <w:color w:val="000000"/>
                <w:szCs w:val="24"/>
              </w:rPr>
              <w:t>Коркодон</w:t>
            </w:r>
            <w:proofErr w:type="spellEnd"/>
            <w:r w:rsidRPr="00764F6F">
              <w:rPr>
                <w:color w:val="000000"/>
                <w:szCs w:val="24"/>
              </w:rPr>
              <w:t xml:space="preserve"> (3)</w:t>
            </w:r>
          </w:p>
        </w:tc>
      </w:tr>
      <w:tr w:rsidR="00AD46F5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77777777" w:rsidR="00AD46F5" w:rsidRPr="00764F6F" w:rsidRDefault="00DA6BD8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 w:rsidRPr="00764F6F">
              <w:rPr>
                <w:szCs w:val="24"/>
                <w:lang w:val="en-US"/>
              </w:rPr>
              <w:t>Длина</w:t>
            </w:r>
            <w:proofErr w:type="spellEnd"/>
            <w:r w:rsidRPr="00764F6F">
              <w:rPr>
                <w:szCs w:val="24"/>
                <w:lang w:val="en-US"/>
              </w:rPr>
              <w:t xml:space="preserve"> </w:t>
            </w:r>
            <w:proofErr w:type="spellStart"/>
            <w:r w:rsidRPr="00764F6F"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2639A382" w:rsidR="00AD46F5" w:rsidRPr="00764F6F" w:rsidRDefault="00B829B1" w:rsidP="00F97861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 xml:space="preserve">1,3 </w:t>
            </w:r>
            <w:r w:rsidR="00B6189A" w:rsidRPr="00764F6F">
              <w:rPr>
                <w:color w:val="000000"/>
                <w:szCs w:val="24"/>
              </w:rPr>
              <w:t>км</w:t>
            </w:r>
          </w:p>
        </w:tc>
      </w:tr>
      <w:tr w:rsidR="00AD46F5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77777777" w:rsidR="00AD46F5" w:rsidRPr="00764F6F" w:rsidRDefault="00AD46F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582EF8B5" w:rsidR="00AD46F5" w:rsidRPr="00764F6F" w:rsidRDefault="00B829B1" w:rsidP="00F9786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6,7</w:t>
            </w:r>
            <w:r w:rsidR="00C85B1E" w:rsidRPr="00764F6F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9F10A8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82717B" w:rsidRPr="002E6E74" w14:paraId="01723AC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2DA73C" w14:textId="0F9138DF" w:rsidR="0082717B" w:rsidRPr="002E6E74" w:rsidRDefault="0082717B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</w:tcPr>
          <w:p w14:paraId="29756ABC" w14:textId="513F7909" w:rsidR="0082717B" w:rsidRPr="002E6E74" w:rsidRDefault="0082717B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188C8225" w14:textId="0B1326B0" w:rsidR="0082717B" w:rsidRPr="002E6E74" w:rsidRDefault="0082717B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616982BB" w14:textId="78BFEE4C" w:rsidR="0082717B" w:rsidRPr="002E6E74" w:rsidRDefault="0082717B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27C9301A" w14:textId="7625DAEF" w:rsidR="0082717B" w:rsidRPr="002E6E74" w:rsidRDefault="0082717B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6C472C0F" w14:textId="254CF04C" w:rsidR="0082717B" w:rsidRPr="002E6E74" w:rsidRDefault="0082717B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6927E9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76775B" w14:textId="3D0FC8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44CDD74B" w14:textId="2184944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729511.16</w:t>
            </w:r>
          </w:p>
        </w:tc>
        <w:tc>
          <w:tcPr>
            <w:tcW w:w="1562" w:type="dxa"/>
          </w:tcPr>
          <w:p w14:paraId="27C92E0A" w14:textId="763870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3345590.16</w:t>
            </w:r>
          </w:p>
        </w:tc>
        <w:tc>
          <w:tcPr>
            <w:tcW w:w="2134" w:type="dxa"/>
          </w:tcPr>
          <w:p w14:paraId="6BF80EA5" w14:textId="6E499E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56C80E" w14:textId="194277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457B27" w14:textId="25FE9E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D691E4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E8705E" w14:textId="44BBB4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5C2B9E56" w14:textId="700A83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729508.82</w:t>
            </w:r>
          </w:p>
        </w:tc>
        <w:tc>
          <w:tcPr>
            <w:tcW w:w="1562" w:type="dxa"/>
          </w:tcPr>
          <w:p w14:paraId="1066416E" w14:textId="5E73FA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3345587.79</w:t>
            </w:r>
          </w:p>
        </w:tc>
        <w:tc>
          <w:tcPr>
            <w:tcW w:w="2134" w:type="dxa"/>
          </w:tcPr>
          <w:p w14:paraId="3DE8D9ED" w14:textId="226B82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FD1F15" w14:textId="117FBA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9E3522" w14:textId="6C2944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F1F80A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0B08C2" w14:textId="169800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195BE21B" w14:textId="6062B84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729506.53</w:t>
            </w:r>
          </w:p>
        </w:tc>
        <w:tc>
          <w:tcPr>
            <w:tcW w:w="1562" w:type="dxa"/>
          </w:tcPr>
          <w:p w14:paraId="74FDE14C" w14:textId="464411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3345585.47</w:t>
            </w:r>
          </w:p>
        </w:tc>
        <w:tc>
          <w:tcPr>
            <w:tcW w:w="2134" w:type="dxa"/>
          </w:tcPr>
          <w:p w14:paraId="4AB9295A" w14:textId="3C4FCF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744E91" w14:textId="5CE5E9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F6E797" w14:textId="7B2CCE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BBE50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015BBC" w14:textId="3C4F2C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5A28FFB5" w14:textId="44725DA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729504.05</w:t>
            </w:r>
          </w:p>
        </w:tc>
        <w:tc>
          <w:tcPr>
            <w:tcW w:w="1562" w:type="dxa"/>
          </w:tcPr>
          <w:p w14:paraId="71E6965F" w14:textId="727F20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3345582.95</w:t>
            </w:r>
          </w:p>
        </w:tc>
        <w:tc>
          <w:tcPr>
            <w:tcW w:w="2134" w:type="dxa"/>
          </w:tcPr>
          <w:p w14:paraId="3623AFA0" w14:textId="1201BE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15635F" w14:textId="68076C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91E99C" w14:textId="7FD7B7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6C86CC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7A5D5E" w14:textId="220278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555CA14F" w14:textId="53C7F97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729500.86</w:t>
            </w:r>
          </w:p>
        </w:tc>
        <w:tc>
          <w:tcPr>
            <w:tcW w:w="1562" w:type="dxa"/>
          </w:tcPr>
          <w:p w14:paraId="5DA53C73" w14:textId="39B9EB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3345580.18</w:t>
            </w:r>
          </w:p>
        </w:tc>
        <w:tc>
          <w:tcPr>
            <w:tcW w:w="2134" w:type="dxa"/>
          </w:tcPr>
          <w:p w14:paraId="270CDF12" w14:textId="2C8979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D68078" w14:textId="311973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0B47A5" w14:textId="387726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25D609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465394" w14:textId="63501F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08011C1A" w14:textId="13CAFD1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729500.21</w:t>
            </w:r>
          </w:p>
        </w:tc>
        <w:tc>
          <w:tcPr>
            <w:tcW w:w="1562" w:type="dxa"/>
          </w:tcPr>
          <w:p w14:paraId="2D9FC1ED" w14:textId="6D5D23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3345579.69</w:t>
            </w:r>
          </w:p>
        </w:tc>
        <w:tc>
          <w:tcPr>
            <w:tcW w:w="2134" w:type="dxa"/>
          </w:tcPr>
          <w:p w14:paraId="64DF6894" w14:textId="2934D4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BBDA8B" w14:textId="6AD9A8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BBEC19" w14:textId="3B340B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1EC713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2324E8" w14:textId="26BF9A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564BB0EC" w14:textId="1FA28C2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729499.37</w:t>
            </w:r>
          </w:p>
        </w:tc>
        <w:tc>
          <w:tcPr>
            <w:tcW w:w="1562" w:type="dxa"/>
          </w:tcPr>
          <w:p w14:paraId="30CF2301" w14:textId="39E895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3345579.31</w:t>
            </w:r>
          </w:p>
        </w:tc>
        <w:tc>
          <w:tcPr>
            <w:tcW w:w="2134" w:type="dxa"/>
          </w:tcPr>
          <w:p w14:paraId="157EABF7" w14:textId="2AAEEE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97EAF6" w14:textId="13F536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1DBD1A" w14:textId="4136D9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908CB7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057D39" w14:textId="417232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1DA1F1F7" w14:textId="550E00C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729498.23</w:t>
            </w:r>
          </w:p>
        </w:tc>
        <w:tc>
          <w:tcPr>
            <w:tcW w:w="1562" w:type="dxa"/>
          </w:tcPr>
          <w:p w14:paraId="68CC46C0" w14:textId="15403F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3345578.91</w:t>
            </w:r>
          </w:p>
        </w:tc>
        <w:tc>
          <w:tcPr>
            <w:tcW w:w="2134" w:type="dxa"/>
          </w:tcPr>
          <w:p w14:paraId="7FC33286" w14:textId="5CD901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764BC4" w14:textId="0C0E45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459F9B" w14:textId="1A97D2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71D15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8212E5" w14:textId="227A0C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271BB82E" w14:textId="3F46B53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729497.62</w:t>
            </w:r>
          </w:p>
        </w:tc>
        <w:tc>
          <w:tcPr>
            <w:tcW w:w="1562" w:type="dxa"/>
          </w:tcPr>
          <w:p w14:paraId="6D758025" w14:textId="16A254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3345578.61</w:t>
            </w:r>
          </w:p>
        </w:tc>
        <w:tc>
          <w:tcPr>
            <w:tcW w:w="2134" w:type="dxa"/>
          </w:tcPr>
          <w:p w14:paraId="4FC1F790" w14:textId="6C9EC5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432D59" w14:textId="22136A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2F8799" w14:textId="5DE1D2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02A88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B64B27" w14:textId="1C0793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4B6DFFFE" w14:textId="69AB493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729496.94</w:t>
            </w:r>
          </w:p>
        </w:tc>
        <w:tc>
          <w:tcPr>
            <w:tcW w:w="1562" w:type="dxa"/>
          </w:tcPr>
          <w:p w14:paraId="5602919B" w14:textId="6B24A5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3345578.29</w:t>
            </w:r>
          </w:p>
        </w:tc>
        <w:tc>
          <w:tcPr>
            <w:tcW w:w="2134" w:type="dxa"/>
          </w:tcPr>
          <w:p w14:paraId="3B98DB73" w14:textId="77DD27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279315" w14:textId="7A4A37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427154" w14:textId="0C48D2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35F524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679EB8" w14:textId="3AE3D6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6A40F752" w14:textId="51B6C62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729496.23</w:t>
            </w:r>
          </w:p>
        </w:tc>
        <w:tc>
          <w:tcPr>
            <w:tcW w:w="1562" w:type="dxa"/>
          </w:tcPr>
          <w:p w14:paraId="595CF601" w14:textId="6BDCDF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3345578.12</w:t>
            </w:r>
          </w:p>
        </w:tc>
        <w:tc>
          <w:tcPr>
            <w:tcW w:w="2134" w:type="dxa"/>
          </w:tcPr>
          <w:p w14:paraId="5E566FCF" w14:textId="137BB0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0C442C" w14:textId="0B32D5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A01C02" w14:textId="383CC7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DD213D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D9E5AC" w14:textId="7F50ED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584CB47A" w14:textId="5EC2E6D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729491.41</w:t>
            </w:r>
          </w:p>
        </w:tc>
        <w:tc>
          <w:tcPr>
            <w:tcW w:w="1562" w:type="dxa"/>
          </w:tcPr>
          <w:p w14:paraId="11B4809E" w14:textId="761DD9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3345576.74</w:t>
            </w:r>
          </w:p>
        </w:tc>
        <w:tc>
          <w:tcPr>
            <w:tcW w:w="2134" w:type="dxa"/>
          </w:tcPr>
          <w:p w14:paraId="54B6EE23" w14:textId="722F2F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DA8C29" w14:textId="172C7D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3FB365" w14:textId="20D3D2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F4B44B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457720" w14:textId="45982B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5CF7CFE7" w14:textId="79CE585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729489.00</w:t>
            </w:r>
          </w:p>
        </w:tc>
        <w:tc>
          <w:tcPr>
            <w:tcW w:w="1562" w:type="dxa"/>
          </w:tcPr>
          <w:p w14:paraId="29EFC37C" w14:textId="7C20CD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3345574.88</w:t>
            </w:r>
          </w:p>
        </w:tc>
        <w:tc>
          <w:tcPr>
            <w:tcW w:w="2134" w:type="dxa"/>
          </w:tcPr>
          <w:p w14:paraId="6E2B3B78" w14:textId="117154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95591E" w14:textId="43CB1A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888460" w14:textId="61C02D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8DB357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6084B1" w14:textId="7C9EDD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15CF6274" w14:textId="759B34A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729488.08</w:t>
            </w:r>
          </w:p>
        </w:tc>
        <w:tc>
          <w:tcPr>
            <w:tcW w:w="1562" w:type="dxa"/>
          </w:tcPr>
          <w:p w14:paraId="5000C20C" w14:textId="5E4082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3345572.17</w:t>
            </w:r>
          </w:p>
        </w:tc>
        <w:tc>
          <w:tcPr>
            <w:tcW w:w="2134" w:type="dxa"/>
          </w:tcPr>
          <w:p w14:paraId="48213242" w14:textId="6BDC39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91D708" w14:textId="7A83AB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F32B91" w14:textId="28588E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66F083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1C8E5D" w14:textId="2C9B44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318E52BD" w14:textId="5B9836C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729485.38</w:t>
            </w:r>
          </w:p>
        </w:tc>
        <w:tc>
          <w:tcPr>
            <w:tcW w:w="1562" w:type="dxa"/>
          </w:tcPr>
          <w:p w14:paraId="3C08E50B" w14:textId="797982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3345568.36</w:t>
            </w:r>
          </w:p>
        </w:tc>
        <w:tc>
          <w:tcPr>
            <w:tcW w:w="2134" w:type="dxa"/>
          </w:tcPr>
          <w:p w14:paraId="3C479C4E" w14:textId="459CA4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4436DA" w14:textId="254D96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F90CDB" w14:textId="2C8FE2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0C82D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D12472" w14:textId="2C03E3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26700055" w14:textId="2C3E28B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729484.68</w:t>
            </w:r>
          </w:p>
        </w:tc>
        <w:tc>
          <w:tcPr>
            <w:tcW w:w="1562" w:type="dxa"/>
          </w:tcPr>
          <w:p w14:paraId="31C98B54" w14:textId="67ADA6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3345567.79</w:t>
            </w:r>
          </w:p>
        </w:tc>
        <w:tc>
          <w:tcPr>
            <w:tcW w:w="2134" w:type="dxa"/>
          </w:tcPr>
          <w:p w14:paraId="1BF2F62D" w14:textId="0BCD5C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DADBF6" w14:textId="6070C4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354E60" w14:textId="6125EB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BCBB97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E86B2A" w14:textId="619632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3C63FE41" w14:textId="5A218A7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729483.79</w:t>
            </w:r>
          </w:p>
        </w:tc>
        <w:tc>
          <w:tcPr>
            <w:tcW w:w="1562" w:type="dxa"/>
          </w:tcPr>
          <w:p w14:paraId="631DCED7" w14:textId="53C96B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3345567.26</w:t>
            </w:r>
          </w:p>
        </w:tc>
        <w:tc>
          <w:tcPr>
            <w:tcW w:w="2134" w:type="dxa"/>
          </w:tcPr>
          <w:p w14:paraId="0994F609" w14:textId="713DDF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AF6846" w14:textId="6DBF95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401754" w14:textId="69DB6F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230AB3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378035" w14:textId="202479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353E58BB" w14:textId="325DAE6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729482.54</w:t>
            </w:r>
          </w:p>
        </w:tc>
        <w:tc>
          <w:tcPr>
            <w:tcW w:w="1562" w:type="dxa"/>
          </w:tcPr>
          <w:p w14:paraId="33DED1DB" w14:textId="4EF7B4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3345566.69</w:t>
            </w:r>
          </w:p>
        </w:tc>
        <w:tc>
          <w:tcPr>
            <w:tcW w:w="2134" w:type="dxa"/>
          </w:tcPr>
          <w:p w14:paraId="062582D2" w14:textId="0FDD16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1877F8" w14:textId="2FAA23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BF6274" w14:textId="2D1673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2C3EC2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A8C532" w14:textId="01485D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16A1F585" w14:textId="5025B7D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729481.67</w:t>
            </w:r>
          </w:p>
        </w:tc>
        <w:tc>
          <w:tcPr>
            <w:tcW w:w="1562" w:type="dxa"/>
          </w:tcPr>
          <w:p w14:paraId="5E54A770" w14:textId="520AE5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3345566.27</w:t>
            </w:r>
          </w:p>
        </w:tc>
        <w:tc>
          <w:tcPr>
            <w:tcW w:w="2134" w:type="dxa"/>
          </w:tcPr>
          <w:p w14:paraId="70A84F66" w14:textId="071963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FAE27C" w14:textId="741B6B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CF6E36" w14:textId="5AFD45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993A3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5E6C42" w14:textId="1D5B88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206BFED7" w14:textId="5B7D77F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729478.01</w:t>
            </w:r>
          </w:p>
        </w:tc>
        <w:tc>
          <w:tcPr>
            <w:tcW w:w="1562" w:type="dxa"/>
          </w:tcPr>
          <w:p w14:paraId="6A1C2FEE" w14:textId="776F09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3345564.02</w:t>
            </w:r>
          </w:p>
        </w:tc>
        <w:tc>
          <w:tcPr>
            <w:tcW w:w="2134" w:type="dxa"/>
          </w:tcPr>
          <w:p w14:paraId="5667B5A5" w14:textId="79C89E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B06244" w14:textId="207EAF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B6B70E" w14:textId="3716D8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43C9D3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612442" w14:textId="746904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2CB8E872" w14:textId="7BD6E15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729477.65</w:t>
            </w:r>
          </w:p>
        </w:tc>
        <w:tc>
          <w:tcPr>
            <w:tcW w:w="1562" w:type="dxa"/>
          </w:tcPr>
          <w:p w14:paraId="4CBA298A" w14:textId="7D8F27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3345563.77</w:t>
            </w:r>
          </w:p>
        </w:tc>
        <w:tc>
          <w:tcPr>
            <w:tcW w:w="2134" w:type="dxa"/>
          </w:tcPr>
          <w:p w14:paraId="1CD881F4" w14:textId="77F717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FE39EB" w14:textId="5D489C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00C2C4" w14:textId="45A351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E18051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E2EAE7" w14:textId="7A88E9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295A87C5" w14:textId="716538E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729477.03</w:t>
            </w:r>
          </w:p>
        </w:tc>
        <w:tc>
          <w:tcPr>
            <w:tcW w:w="1562" w:type="dxa"/>
          </w:tcPr>
          <w:p w14:paraId="111760F8" w14:textId="53442D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3345563.33</w:t>
            </w:r>
          </w:p>
        </w:tc>
        <w:tc>
          <w:tcPr>
            <w:tcW w:w="2134" w:type="dxa"/>
          </w:tcPr>
          <w:p w14:paraId="48EFB9BF" w14:textId="7990EF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B5C24F" w14:textId="483AD6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EC1615" w14:textId="1452AD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791BD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AA6094" w14:textId="202E90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0447F432" w14:textId="355EE71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729476.71</w:t>
            </w:r>
          </w:p>
        </w:tc>
        <w:tc>
          <w:tcPr>
            <w:tcW w:w="1562" w:type="dxa"/>
          </w:tcPr>
          <w:p w14:paraId="576FE141" w14:textId="14D453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3345563.10</w:t>
            </w:r>
          </w:p>
        </w:tc>
        <w:tc>
          <w:tcPr>
            <w:tcW w:w="2134" w:type="dxa"/>
          </w:tcPr>
          <w:p w14:paraId="7A215234" w14:textId="30867A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5B7BB1" w14:textId="321A16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A5173C" w14:textId="2DD83B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2AB21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D97D86" w14:textId="550011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1DB16F20" w14:textId="7EAF04B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729474.95</w:t>
            </w:r>
          </w:p>
        </w:tc>
        <w:tc>
          <w:tcPr>
            <w:tcW w:w="1562" w:type="dxa"/>
          </w:tcPr>
          <w:p w14:paraId="3B00DDB7" w14:textId="1B5522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3345562.74</w:t>
            </w:r>
          </w:p>
        </w:tc>
        <w:tc>
          <w:tcPr>
            <w:tcW w:w="2134" w:type="dxa"/>
          </w:tcPr>
          <w:p w14:paraId="2B468D13" w14:textId="2C1DF9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9ED257" w14:textId="14FA08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F8358A" w14:textId="573573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D8F6D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FF517F" w14:textId="4A8233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45E639D9" w14:textId="7FEF519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729467.78</w:t>
            </w:r>
          </w:p>
        </w:tc>
        <w:tc>
          <w:tcPr>
            <w:tcW w:w="1562" w:type="dxa"/>
          </w:tcPr>
          <w:p w14:paraId="2C4602F7" w14:textId="1B1A3C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3345561.92</w:t>
            </w:r>
          </w:p>
        </w:tc>
        <w:tc>
          <w:tcPr>
            <w:tcW w:w="2134" w:type="dxa"/>
          </w:tcPr>
          <w:p w14:paraId="14EC7C00" w14:textId="589616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5DBD4D" w14:textId="10F3D1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420BE" w14:textId="74B981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85838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315A49" w14:textId="3413DD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426174DE" w14:textId="793038A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729464.62</w:t>
            </w:r>
          </w:p>
        </w:tc>
        <w:tc>
          <w:tcPr>
            <w:tcW w:w="1562" w:type="dxa"/>
          </w:tcPr>
          <w:p w14:paraId="2FCD3407" w14:textId="49F9D6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3345561.85</w:t>
            </w:r>
          </w:p>
        </w:tc>
        <w:tc>
          <w:tcPr>
            <w:tcW w:w="2134" w:type="dxa"/>
          </w:tcPr>
          <w:p w14:paraId="6E51C00A" w14:textId="10A6CE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41351F" w14:textId="6A3EBB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9FB8E8" w14:textId="03B886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E25135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98E69A" w14:textId="6F6343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</w:tcPr>
          <w:p w14:paraId="60D36229" w14:textId="4E2FB16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729463.28</w:t>
            </w:r>
          </w:p>
        </w:tc>
        <w:tc>
          <w:tcPr>
            <w:tcW w:w="1562" w:type="dxa"/>
          </w:tcPr>
          <w:p w14:paraId="2869976D" w14:textId="16B6A6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3345561.66</w:t>
            </w:r>
          </w:p>
        </w:tc>
        <w:tc>
          <w:tcPr>
            <w:tcW w:w="2134" w:type="dxa"/>
          </w:tcPr>
          <w:p w14:paraId="75E2E844" w14:textId="7825DD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F57756" w14:textId="5FAC3B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EFD0AC" w14:textId="6D65DC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F201E4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EB4089" w14:textId="7E35D2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</w:tcPr>
          <w:p w14:paraId="0A176F2F" w14:textId="71D64A2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729461.97</w:t>
            </w:r>
          </w:p>
        </w:tc>
        <w:tc>
          <w:tcPr>
            <w:tcW w:w="1562" w:type="dxa"/>
          </w:tcPr>
          <w:p w14:paraId="40112661" w14:textId="44E7C0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3345561.13</w:t>
            </w:r>
          </w:p>
        </w:tc>
        <w:tc>
          <w:tcPr>
            <w:tcW w:w="2134" w:type="dxa"/>
          </w:tcPr>
          <w:p w14:paraId="6CFA3BF1" w14:textId="09E294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DA6B2F" w14:textId="54764A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4ED3CD" w14:textId="591D13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4BDAE2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814DD1" w14:textId="0BCF70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2F932D02" w14:textId="3016FB0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729460.84</w:t>
            </w:r>
          </w:p>
        </w:tc>
        <w:tc>
          <w:tcPr>
            <w:tcW w:w="1562" w:type="dxa"/>
          </w:tcPr>
          <w:p w14:paraId="3C3276A6" w14:textId="7CA901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3345560.65</w:t>
            </w:r>
          </w:p>
        </w:tc>
        <w:tc>
          <w:tcPr>
            <w:tcW w:w="2134" w:type="dxa"/>
          </w:tcPr>
          <w:p w14:paraId="76FE9EBC" w14:textId="7AA984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1C89BC" w14:textId="5453A9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DCB94D" w14:textId="28A9E0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840CE3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2E4752" w14:textId="3933F3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0372F7EC" w14:textId="190659A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729459.75</w:t>
            </w:r>
          </w:p>
        </w:tc>
        <w:tc>
          <w:tcPr>
            <w:tcW w:w="1562" w:type="dxa"/>
          </w:tcPr>
          <w:p w14:paraId="6C9DD81F" w14:textId="23AA18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3345559.16</w:t>
            </w:r>
          </w:p>
        </w:tc>
        <w:tc>
          <w:tcPr>
            <w:tcW w:w="2134" w:type="dxa"/>
          </w:tcPr>
          <w:p w14:paraId="7E7910B9" w14:textId="4F897F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8385F7" w14:textId="68E587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B718D8" w14:textId="489429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D6362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CED2D0" w14:textId="41E895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137A3DF2" w14:textId="12B7F6B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729458.42</w:t>
            </w:r>
          </w:p>
        </w:tc>
        <w:tc>
          <w:tcPr>
            <w:tcW w:w="1562" w:type="dxa"/>
          </w:tcPr>
          <w:p w14:paraId="53A73239" w14:textId="3680BF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3345557.72</w:t>
            </w:r>
          </w:p>
        </w:tc>
        <w:tc>
          <w:tcPr>
            <w:tcW w:w="2134" w:type="dxa"/>
          </w:tcPr>
          <w:p w14:paraId="503E8F38" w14:textId="042EE1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09415F" w14:textId="1585C6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1D8DCF" w14:textId="481259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70D01E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32B3C9" w14:textId="790F02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3127DFA4" w14:textId="4FD8998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729457.02</w:t>
            </w:r>
          </w:p>
        </w:tc>
        <w:tc>
          <w:tcPr>
            <w:tcW w:w="1562" w:type="dxa"/>
          </w:tcPr>
          <w:p w14:paraId="61BB6434" w14:textId="438650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3345557.78</w:t>
            </w:r>
          </w:p>
        </w:tc>
        <w:tc>
          <w:tcPr>
            <w:tcW w:w="2134" w:type="dxa"/>
          </w:tcPr>
          <w:p w14:paraId="6CFFFF9F" w14:textId="12D36E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FE63B5" w14:textId="54498F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43F4A4" w14:textId="25104B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7A09C2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A0C13A" w14:textId="579286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5321878A" w14:textId="2B4947E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729456.38</w:t>
            </w:r>
          </w:p>
        </w:tc>
        <w:tc>
          <w:tcPr>
            <w:tcW w:w="1562" w:type="dxa"/>
          </w:tcPr>
          <w:p w14:paraId="48599F2F" w14:textId="3557AB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3345558.13</w:t>
            </w:r>
          </w:p>
        </w:tc>
        <w:tc>
          <w:tcPr>
            <w:tcW w:w="2134" w:type="dxa"/>
          </w:tcPr>
          <w:p w14:paraId="313CB70D" w14:textId="7F5D23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47338F" w14:textId="331979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91B384" w14:textId="7363E0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A4755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B0E0F0" w14:textId="5B35A1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02B222F2" w14:textId="3380CB9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729455.81</w:t>
            </w:r>
          </w:p>
        </w:tc>
        <w:tc>
          <w:tcPr>
            <w:tcW w:w="1562" w:type="dxa"/>
          </w:tcPr>
          <w:p w14:paraId="06F34388" w14:textId="6F0F4C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3345558.44</w:t>
            </w:r>
          </w:p>
        </w:tc>
        <w:tc>
          <w:tcPr>
            <w:tcW w:w="2134" w:type="dxa"/>
          </w:tcPr>
          <w:p w14:paraId="3D7272EE" w14:textId="390512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AFD99C" w14:textId="129927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3C1953" w14:textId="18929F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9FC33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AEEC6B" w14:textId="64120C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21B0914D" w14:textId="2371731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729453.97</w:t>
            </w:r>
          </w:p>
        </w:tc>
        <w:tc>
          <w:tcPr>
            <w:tcW w:w="1562" w:type="dxa"/>
          </w:tcPr>
          <w:p w14:paraId="0DC2F4F1" w14:textId="525977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3345559.20</w:t>
            </w:r>
          </w:p>
        </w:tc>
        <w:tc>
          <w:tcPr>
            <w:tcW w:w="2134" w:type="dxa"/>
          </w:tcPr>
          <w:p w14:paraId="0B3B7D59" w14:textId="4D39EA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4470DD" w14:textId="41E3E9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AA843C" w14:textId="5F7D49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D7426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73159A" w14:textId="311BE5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4410BB5E" w14:textId="164AD42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729451.71</w:t>
            </w:r>
          </w:p>
        </w:tc>
        <w:tc>
          <w:tcPr>
            <w:tcW w:w="1562" w:type="dxa"/>
          </w:tcPr>
          <w:p w14:paraId="50F0D9BE" w14:textId="4FB942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3345559.48</w:t>
            </w:r>
          </w:p>
        </w:tc>
        <w:tc>
          <w:tcPr>
            <w:tcW w:w="2134" w:type="dxa"/>
          </w:tcPr>
          <w:p w14:paraId="42DE2AA3" w14:textId="113AA3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16762C" w14:textId="11A684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C05059" w14:textId="3C4691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C5D67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9938C3" w14:textId="3CC187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59238401" w14:textId="6775EFB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729450.57</w:t>
            </w:r>
          </w:p>
        </w:tc>
        <w:tc>
          <w:tcPr>
            <w:tcW w:w="1562" w:type="dxa"/>
          </w:tcPr>
          <w:p w14:paraId="428BFB2C" w14:textId="327913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3345559.98</w:t>
            </w:r>
          </w:p>
        </w:tc>
        <w:tc>
          <w:tcPr>
            <w:tcW w:w="2134" w:type="dxa"/>
          </w:tcPr>
          <w:p w14:paraId="0F2F948A" w14:textId="69EEB4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622589" w14:textId="0588BA4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46C379" w14:textId="695F25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ABE9E3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6D3018" w14:textId="1DC81E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6CDAF7FC" w14:textId="214D173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729448.39</w:t>
            </w:r>
          </w:p>
        </w:tc>
        <w:tc>
          <w:tcPr>
            <w:tcW w:w="1562" w:type="dxa"/>
          </w:tcPr>
          <w:p w14:paraId="276874B6" w14:textId="25800F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3345560.65</w:t>
            </w:r>
          </w:p>
        </w:tc>
        <w:tc>
          <w:tcPr>
            <w:tcW w:w="2134" w:type="dxa"/>
          </w:tcPr>
          <w:p w14:paraId="6D522ED3" w14:textId="3CE3DF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B4426" w14:textId="0CF616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D22411" w14:textId="57CABD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79F3A6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6F64D7" w14:textId="529033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247C51A4" w14:textId="01022A1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729446.35</w:t>
            </w:r>
          </w:p>
        </w:tc>
        <w:tc>
          <w:tcPr>
            <w:tcW w:w="1562" w:type="dxa"/>
          </w:tcPr>
          <w:p w14:paraId="5054C9A2" w14:textId="4B15CE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3345561.95</w:t>
            </w:r>
          </w:p>
        </w:tc>
        <w:tc>
          <w:tcPr>
            <w:tcW w:w="2134" w:type="dxa"/>
          </w:tcPr>
          <w:p w14:paraId="5FC82983" w14:textId="1E9C57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ED6261" w14:textId="6EC2A3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E3EA45" w14:textId="3C165C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EA28F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8E60AE" w14:textId="0A314A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351FA44A" w14:textId="20038C4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729445.36</w:t>
            </w:r>
          </w:p>
        </w:tc>
        <w:tc>
          <w:tcPr>
            <w:tcW w:w="1562" w:type="dxa"/>
          </w:tcPr>
          <w:p w14:paraId="19EE83C0" w14:textId="432A5F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3345562.96</w:t>
            </w:r>
          </w:p>
        </w:tc>
        <w:tc>
          <w:tcPr>
            <w:tcW w:w="2134" w:type="dxa"/>
          </w:tcPr>
          <w:p w14:paraId="6E41208F" w14:textId="4BA1A9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8AF68C" w14:textId="13EC98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214895" w14:textId="76AFD0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743EB3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7B94A9" w14:textId="23A3CA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3C02EB17" w14:textId="5D9A17A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729444.45</w:t>
            </w:r>
          </w:p>
        </w:tc>
        <w:tc>
          <w:tcPr>
            <w:tcW w:w="1562" w:type="dxa"/>
          </w:tcPr>
          <w:p w14:paraId="5701A713" w14:textId="7B897F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3345565.79</w:t>
            </w:r>
          </w:p>
        </w:tc>
        <w:tc>
          <w:tcPr>
            <w:tcW w:w="2134" w:type="dxa"/>
          </w:tcPr>
          <w:p w14:paraId="757355F2" w14:textId="64F63F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B52125" w14:textId="5601AD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C5686D" w14:textId="197AD9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FC540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A91FF8" w14:textId="023072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1B3C4570" w14:textId="17AD14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729443.41</w:t>
            </w:r>
          </w:p>
        </w:tc>
        <w:tc>
          <w:tcPr>
            <w:tcW w:w="1562" w:type="dxa"/>
          </w:tcPr>
          <w:p w14:paraId="72409314" w14:textId="660857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3345567.94</w:t>
            </w:r>
          </w:p>
        </w:tc>
        <w:tc>
          <w:tcPr>
            <w:tcW w:w="2134" w:type="dxa"/>
          </w:tcPr>
          <w:p w14:paraId="32576BB7" w14:textId="6918BD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CC1249" w14:textId="751870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E66D4F" w14:textId="45B268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1AAEC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352F23" w14:textId="4AB090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165E3E83" w14:textId="7298779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729442.53</w:t>
            </w:r>
          </w:p>
        </w:tc>
        <w:tc>
          <w:tcPr>
            <w:tcW w:w="1562" w:type="dxa"/>
          </w:tcPr>
          <w:p w14:paraId="3890F78A" w14:textId="5E3113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3345568.62</w:t>
            </w:r>
          </w:p>
        </w:tc>
        <w:tc>
          <w:tcPr>
            <w:tcW w:w="2134" w:type="dxa"/>
          </w:tcPr>
          <w:p w14:paraId="2C753BB5" w14:textId="1BC8FD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8048AD" w14:textId="08A9E8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70D7FB" w14:textId="794E66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90CE0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186B8A" w14:textId="633DD6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78E26E9D" w14:textId="564EC6E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729440.14</w:t>
            </w:r>
          </w:p>
        </w:tc>
        <w:tc>
          <w:tcPr>
            <w:tcW w:w="1562" w:type="dxa"/>
          </w:tcPr>
          <w:p w14:paraId="21BA62F1" w14:textId="27307E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3345569.89</w:t>
            </w:r>
          </w:p>
        </w:tc>
        <w:tc>
          <w:tcPr>
            <w:tcW w:w="2134" w:type="dxa"/>
          </w:tcPr>
          <w:p w14:paraId="06726C3B" w14:textId="0A75C4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AEBB25" w14:textId="62F19B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4E5E9F" w14:textId="69E746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8684F6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E59577" w14:textId="24BB94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30A39E9E" w14:textId="4B2BFBA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729431.66</w:t>
            </w:r>
          </w:p>
        </w:tc>
        <w:tc>
          <w:tcPr>
            <w:tcW w:w="1562" w:type="dxa"/>
          </w:tcPr>
          <w:p w14:paraId="1008E992" w14:textId="71615D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3345571.61</w:t>
            </w:r>
          </w:p>
        </w:tc>
        <w:tc>
          <w:tcPr>
            <w:tcW w:w="2134" w:type="dxa"/>
          </w:tcPr>
          <w:p w14:paraId="40F5352B" w14:textId="3F4073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059621" w14:textId="26A340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D2BDB" w14:textId="5FE176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64D1FF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64928B" w14:textId="17CF66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4156980B" w14:textId="0A8E947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729424.71</w:t>
            </w:r>
          </w:p>
        </w:tc>
        <w:tc>
          <w:tcPr>
            <w:tcW w:w="1562" w:type="dxa"/>
          </w:tcPr>
          <w:p w14:paraId="3213A4A8" w14:textId="1AE2C9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3345571.05</w:t>
            </w:r>
          </w:p>
        </w:tc>
        <w:tc>
          <w:tcPr>
            <w:tcW w:w="2134" w:type="dxa"/>
          </w:tcPr>
          <w:p w14:paraId="36A07F86" w14:textId="095A75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48FDE3" w14:textId="6E6C85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40CEDE" w14:textId="545714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BC6C38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E5CC4F" w14:textId="73493D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56DBBB14" w14:textId="5BD227A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729419.45</w:t>
            </w:r>
          </w:p>
        </w:tc>
        <w:tc>
          <w:tcPr>
            <w:tcW w:w="1562" w:type="dxa"/>
          </w:tcPr>
          <w:p w14:paraId="46A4D9F0" w14:textId="2847B0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3345571.69</w:t>
            </w:r>
          </w:p>
        </w:tc>
        <w:tc>
          <w:tcPr>
            <w:tcW w:w="2134" w:type="dxa"/>
          </w:tcPr>
          <w:p w14:paraId="3D49A6B4" w14:textId="6146E9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8D0B0D" w14:textId="786B94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EDCC63" w14:textId="523C0E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8E5F6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B1F1E4" w14:textId="07EF10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609998B5" w14:textId="795F3B9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729415.53</w:t>
            </w:r>
          </w:p>
        </w:tc>
        <w:tc>
          <w:tcPr>
            <w:tcW w:w="1562" w:type="dxa"/>
          </w:tcPr>
          <w:p w14:paraId="7F8452A2" w14:textId="557D4C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3345572.68</w:t>
            </w:r>
          </w:p>
        </w:tc>
        <w:tc>
          <w:tcPr>
            <w:tcW w:w="2134" w:type="dxa"/>
          </w:tcPr>
          <w:p w14:paraId="12630CDC" w14:textId="42FAD2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F11F12" w14:textId="2B57B6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41FCDC" w14:textId="5F0023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8C382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FD68FD" w14:textId="4E5237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7EB19B08" w14:textId="433A8AE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729411.59</w:t>
            </w:r>
          </w:p>
        </w:tc>
        <w:tc>
          <w:tcPr>
            <w:tcW w:w="1562" w:type="dxa"/>
          </w:tcPr>
          <w:p w14:paraId="7E957C1C" w14:textId="37EF76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3345575.70</w:t>
            </w:r>
          </w:p>
        </w:tc>
        <w:tc>
          <w:tcPr>
            <w:tcW w:w="2134" w:type="dxa"/>
          </w:tcPr>
          <w:p w14:paraId="47C74844" w14:textId="78B1D5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2C298D" w14:textId="595029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42DFB1" w14:textId="73431E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37E3B8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6B8CCB" w14:textId="6CBD80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21050AA9" w14:textId="3CFC863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729409.25</w:t>
            </w:r>
          </w:p>
        </w:tc>
        <w:tc>
          <w:tcPr>
            <w:tcW w:w="1562" w:type="dxa"/>
          </w:tcPr>
          <w:p w14:paraId="5976B0BD" w14:textId="3EB6C5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3345576.22</w:t>
            </w:r>
          </w:p>
        </w:tc>
        <w:tc>
          <w:tcPr>
            <w:tcW w:w="2134" w:type="dxa"/>
          </w:tcPr>
          <w:p w14:paraId="3967171B" w14:textId="04C861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EE357C" w14:textId="164F0F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86A53F" w14:textId="7211BC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18D431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8C3E08" w14:textId="235446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76348029" w14:textId="7322ECE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729405.38</w:t>
            </w:r>
          </w:p>
        </w:tc>
        <w:tc>
          <w:tcPr>
            <w:tcW w:w="1562" w:type="dxa"/>
          </w:tcPr>
          <w:p w14:paraId="57259B21" w14:textId="1DE75E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3345575.39</w:t>
            </w:r>
          </w:p>
        </w:tc>
        <w:tc>
          <w:tcPr>
            <w:tcW w:w="2134" w:type="dxa"/>
          </w:tcPr>
          <w:p w14:paraId="58BD32F4" w14:textId="5018B1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589F0B" w14:textId="5E66B7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DA521E" w14:textId="258F64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69886A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2E9F9F" w14:textId="7471F4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5BAE57B9" w14:textId="52AAAD9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729401.71</w:t>
            </w:r>
          </w:p>
        </w:tc>
        <w:tc>
          <w:tcPr>
            <w:tcW w:w="1562" w:type="dxa"/>
          </w:tcPr>
          <w:p w14:paraId="4A68408E" w14:textId="78D180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3345575.53</w:t>
            </w:r>
          </w:p>
        </w:tc>
        <w:tc>
          <w:tcPr>
            <w:tcW w:w="2134" w:type="dxa"/>
          </w:tcPr>
          <w:p w14:paraId="1C815417" w14:textId="183792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83BB4B" w14:textId="26EA39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B4E3EB" w14:textId="02BE72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38D5F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4B65CF" w14:textId="5C764B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648D7BA8" w14:textId="413AC89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729398.37</w:t>
            </w:r>
          </w:p>
        </w:tc>
        <w:tc>
          <w:tcPr>
            <w:tcW w:w="1562" w:type="dxa"/>
          </w:tcPr>
          <w:p w14:paraId="22CDDB7D" w14:textId="072D01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3345576.83</w:t>
            </w:r>
          </w:p>
        </w:tc>
        <w:tc>
          <w:tcPr>
            <w:tcW w:w="2134" w:type="dxa"/>
          </w:tcPr>
          <w:p w14:paraId="4E69FCC3" w14:textId="648FEC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12A113" w14:textId="006481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BA46BF" w14:textId="2ABE19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E7CBB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EF2AE7" w14:textId="647E17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534DD195" w14:textId="5452874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729392.35</w:t>
            </w:r>
          </w:p>
        </w:tc>
        <w:tc>
          <w:tcPr>
            <w:tcW w:w="1562" w:type="dxa"/>
          </w:tcPr>
          <w:p w14:paraId="6B6E3005" w14:textId="7D1C6F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3345576.28</w:t>
            </w:r>
          </w:p>
        </w:tc>
        <w:tc>
          <w:tcPr>
            <w:tcW w:w="2134" w:type="dxa"/>
          </w:tcPr>
          <w:p w14:paraId="7D35296C" w14:textId="46E9CC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830CF1" w14:textId="124808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946B5D" w14:textId="708DC2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37D90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6418EA" w14:textId="5A8D30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561CB979" w14:textId="759D3F2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729386.19</w:t>
            </w:r>
          </w:p>
        </w:tc>
        <w:tc>
          <w:tcPr>
            <w:tcW w:w="1562" w:type="dxa"/>
          </w:tcPr>
          <w:p w14:paraId="27044986" w14:textId="2C8C0A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3345574.84</w:t>
            </w:r>
          </w:p>
        </w:tc>
        <w:tc>
          <w:tcPr>
            <w:tcW w:w="2134" w:type="dxa"/>
          </w:tcPr>
          <w:p w14:paraId="6A85691A" w14:textId="1385CE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1DF8F8" w14:textId="0F3CDD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E4F27F" w14:textId="2CFDAE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54972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DCD653" w14:textId="29388C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34171448" w14:textId="796D9EA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729382.29</w:t>
            </w:r>
          </w:p>
        </w:tc>
        <w:tc>
          <w:tcPr>
            <w:tcW w:w="1562" w:type="dxa"/>
          </w:tcPr>
          <w:p w14:paraId="7471D7CF" w14:textId="7D6C68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3345575.28</w:t>
            </w:r>
          </w:p>
        </w:tc>
        <w:tc>
          <w:tcPr>
            <w:tcW w:w="2134" w:type="dxa"/>
          </w:tcPr>
          <w:p w14:paraId="4E710F3E" w14:textId="42FE3F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629EB4" w14:textId="2EE034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6F4FC8" w14:textId="6A56F2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81EB02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8BDB72" w14:textId="3C57B4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2D6E824D" w14:textId="0BC5119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729376.87</w:t>
            </w:r>
          </w:p>
        </w:tc>
        <w:tc>
          <w:tcPr>
            <w:tcW w:w="1562" w:type="dxa"/>
          </w:tcPr>
          <w:p w14:paraId="03898E4E" w14:textId="22407C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3345575.01</w:t>
            </w:r>
          </w:p>
        </w:tc>
        <w:tc>
          <w:tcPr>
            <w:tcW w:w="2134" w:type="dxa"/>
          </w:tcPr>
          <w:p w14:paraId="4F250101" w14:textId="1EF0B4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A465D1" w14:textId="13398C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E2F6B1" w14:textId="21DC7C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236FB0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19F32B" w14:textId="3249FC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7C927695" w14:textId="5B6153B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729372.22</w:t>
            </w:r>
          </w:p>
        </w:tc>
        <w:tc>
          <w:tcPr>
            <w:tcW w:w="1562" w:type="dxa"/>
          </w:tcPr>
          <w:p w14:paraId="19DC3AA7" w14:textId="3FD483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3345573.08</w:t>
            </w:r>
          </w:p>
        </w:tc>
        <w:tc>
          <w:tcPr>
            <w:tcW w:w="2134" w:type="dxa"/>
          </w:tcPr>
          <w:p w14:paraId="30C2CA32" w14:textId="56D2C7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D3BC7A" w14:textId="6F3A08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F265C4" w14:textId="207636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83169A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A29856" w14:textId="3AADDF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0FBACD99" w14:textId="3B6F18D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729365.37</w:t>
            </w:r>
          </w:p>
        </w:tc>
        <w:tc>
          <w:tcPr>
            <w:tcW w:w="1562" w:type="dxa"/>
          </w:tcPr>
          <w:p w14:paraId="0C6E1C75" w14:textId="301966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3345571.58</w:t>
            </w:r>
          </w:p>
        </w:tc>
        <w:tc>
          <w:tcPr>
            <w:tcW w:w="2134" w:type="dxa"/>
          </w:tcPr>
          <w:p w14:paraId="77467EFB" w14:textId="597FCC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825226" w14:textId="16CD45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67C75" w14:textId="5BEB05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89C698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665BCE" w14:textId="7388DE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2ADCAFD0" w14:textId="64D9E1E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729361.45</w:t>
            </w:r>
          </w:p>
        </w:tc>
        <w:tc>
          <w:tcPr>
            <w:tcW w:w="1562" w:type="dxa"/>
          </w:tcPr>
          <w:p w14:paraId="6F5182B5" w14:textId="15BC48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3345570.66</w:t>
            </w:r>
          </w:p>
        </w:tc>
        <w:tc>
          <w:tcPr>
            <w:tcW w:w="2134" w:type="dxa"/>
          </w:tcPr>
          <w:p w14:paraId="25104E88" w14:textId="732C26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A1815B" w14:textId="7FCEBE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EC8AFA" w14:textId="397948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BE761D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66C6F5" w14:textId="76A183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75EB4C7D" w14:textId="2D4050E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729354.95</w:t>
            </w:r>
          </w:p>
        </w:tc>
        <w:tc>
          <w:tcPr>
            <w:tcW w:w="1562" w:type="dxa"/>
          </w:tcPr>
          <w:p w14:paraId="5EE24D0C" w14:textId="176B72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3345567.94</w:t>
            </w:r>
          </w:p>
        </w:tc>
        <w:tc>
          <w:tcPr>
            <w:tcW w:w="2134" w:type="dxa"/>
          </w:tcPr>
          <w:p w14:paraId="2AB2A5F2" w14:textId="10040E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94ED90" w14:textId="06AA6F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6A6D14" w14:textId="538062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53C1FD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DD9EA5" w14:textId="1E9F43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</w:tcPr>
          <w:p w14:paraId="791C0697" w14:textId="5EF3BDA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729352.08</w:t>
            </w:r>
          </w:p>
        </w:tc>
        <w:tc>
          <w:tcPr>
            <w:tcW w:w="1562" w:type="dxa"/>
          </w:tcPr>
          <w:p w14:paraId="4335C937" w14:textId="47BEA0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3345567.70</w:t>
            </w:r>
          </w:p>
        </w:tc>
        <w:tc>
          <w:tcPr>
            <w:tcW w:w="2134" w:type="dxa"/>
          </w:tcPr>
          <w:p w14:paraId="01750E4A" w14:textId="771C84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B1CF0E" w14:textId="1C09AC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60F8F7" w14:textId="3A1BD4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1C4095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EA750D" w14:textId="18A80E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</w:tcPr>
          <w:p w14:paraId="7C99471D" w14:textId="022EE2D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729349.03</w:t>
            </w:r>
          </w:p>
        </w:tc>
        <w:tc>
          <w:tcPr>
            <w:tcW w:w="1562" w:type="dxa"/>
          </w:tcPr>
          <w:p w14:paraId="1F4A2A1C" w14:textId="5BC0D9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3345568.04</w:t>
            </w:r>
          </w:p>
        </w:tc>
        <w:tc>
          <w:tcPr>
            <w:tcW w:w="2134" w:type="dxa"/>
          </w:tcPr>
          <w:p w14:paraId="7B3E3056" w14:textId="106003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D14DFA" w14:textId="4E63FB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A93787" w14:textId="6CAF60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2DAA56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A37655" w14:textId="490761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3EFF8D85" w14:textId="3B2E1E0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729345.80</w:t>
            </w:r>
          </w:p>
        </w:tc>
        <w:tc>
          <w:tcPr>
            <w:tcW w:w="1562" w:type="dxa"/>
          </w:tcPr>
          <w:p w14:paraId="6CE4FDB5" w14:textId="73438B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3345568.49</w:t>
            </w:r>
          </w:p>
        </w:tc>
        <w:tc>
          <w:tcPr>
            <w:tcW w:w="2134" w:type="dxa"/>
          </w:tcPr>
          <w:p w14:paraId="27E5F327" w14:textId="0140F3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ADF64F" w14:textId="33D8E7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CF180F" w14:textId="23329D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12A48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B738DD" w14:textId="453F55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130D6C3A" w14:textId="29B7EE3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729345.05</w:t>
            </w:r>
          </w:p>
        </w:tc>
        <w:tc>
          <w:tcPr>
            <w:tcW w:w="1562" w:type="dxa"/>
          </w:tcPr>
          <w:p w14:paraId="04FD9CCE" w14:textId="1039C6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3345568.32</w:t>
            </w:r>
          </w:p>
        </w:tc>
        <w:tc>
          <w:tcPr>
            <w:tcW w:w="2134" w:type="dxa"/>
          </w:tcPr>
          <w:p w14:paraId="10753300" w14:textId="1389FA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324842" w14:textId="2F5EE9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0B1432" w14:textId="6727A5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D10FC9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A7DA06" w14:textId="2FB5D3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4063CFB4" w14:textId="6D8D9D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729344.16</w:t>
            </w:r>
          </w:p>
        </w:tc>
        <w:tc>
          <w:tcPr>
            <w:tcW w:w="1562" w:type="dxa"/>
          </w:tcPr>
          <w:p w14:paraId="5023F6B8" w14:textId="6CF062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3345567.86</w:t>
            </w:r>
          </w:p>
        </w:tc>
        <w:tc>
          <w:tcPr>
            <w:tcW w:w="2134" w:type="dxa"/>
          </w:tcPr>
          <w:p w14:paraId="0EBCD1E1" w14:textId="5CFA7E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CC60D4" w14:textId="10DD54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AB98C8" w14:textId="15EE81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F9F61A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E053E7" w14:textId="507359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4BFF8787" w14:textId="7431150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729342.97</w:t>
            </w:r>
          </w:p>
        </w:tc>
        <w:tc>
          <w:tcPr>
            <w:tcW w:w="1562" w:type="dxa"/>
          </w:tcPr>
          <w:p w14:paraId="24FF323E" w14:textId="1A0157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3345567.30</w:t>
            </w:r>
          </w:p>
        </w:tc>
        <w:tc>
          <w:tcPr>
            <w:tcW w:w="2134" w:type="dxa"/>
          </w:tcPr>
          <w:p w14:paraId="6D373316" w14:textId="407F45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AFC687" w14:textId="6D9609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602CB1" w14:textId="2FF3D3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FB4ED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3B683A" w14:textId="380B6A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621A6EDB" w14:textId="2905D5D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729338.89</w:t>
            </w:r>
          </w:p>
        </w:tc>
        <w:tc>
          <w:tcPr>
            <w:tcW w:w="1562" w:type="dxa"/>
          </w:tcPr>
          <w:p w14:paraId="2B1BB614" w14:textId="5FE953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3345566.36</w:t>
            </w:r>
          </w:p>
        </w:tc>
        <w:tc>
          <w:tcPr>
            <w:tcW w:w="2134" w:type="dxa"/>
          </w:tcPr>
          <w:p w14:paraId="6124F408" w14:textId="153715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B2BDC8" w14:textId="7D4B26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278A8F" w14:textId="471845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9E7DB2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3938AD" w14:textId="4ECF40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3D401B51" w14:textId="7FEC7C3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729337.42</w:t>
            </w:r>
          </w:p>
        </w:tc>
        <w:tc>
          <w:tcPr>
            <w:tcW w:w="1562" w:type="dxa"/>
          </w:tcPr>
          <w:p w14:paraId="5F64BD6D" w14:textId="2E6775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3345565.43</w:t>
            </w:r>
          </w:p>
        </w:tc>
        <w:tc>
          <w:tcPr>
            <w:tcW w:w="2134" w:type="dxa"/>
          </w:tcPr>
          <w:p w14:paraId="36C3F7FB" w14:textId="522599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0D3BEA" w14:textId="077773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C050C7" w14:textId="0C8FE1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14E5F3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B5B073" w14:textId="46A8DB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0A3EF9A2" w14:textId="570B51A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729336.15</w:t>
            </w:r>
          </w:p>
        </w:tc>
        <w:tc>
          <w:tcPr>
            <w:tcW w:w="1562" w:type="dxa"/>
          </w:tcPr>
          <w:p w14:paraId="2CFB64C4" w14:textId="6848FD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3345564.56</w:t>
            </w:r>
          </w:p>
        </w:tc>
        <w:tc>
          <w:tcPr>
            <w:tcW w:w="2134" w:type="dxa"/>
          </w:tcPr>
          <w:p w14:paraId="43556D6C" w14:textId="532416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53A73E" w14:textId="2A89F1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43DBA8" w14:textId="0908AA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EA6A7E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34718E" w14:textId="0A8434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67F51CD1" w14:textId="0CEDDEE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729335.51</w:t>
            </w:r>
          </w:p>
        </w:tc>
        <w:tc>
          <w:tcPr>
            <w:tcW w:w="1562" w:type="dxa"/>
          </w:tcPr>
          <w:p w14:paraId="415F5BA9" w14:textId="1C8E0A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3345564.33</w:t>
            </w:r>
          </w:p>
        </w:tc>
        <w:tc>
          <w:tcPr>
            <w:tcW w:w="2134" w:type="dxa"/>
          </w:tcPr>
          <w:p w14:paraId="024C4527" w14:textId="1039B4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05AC14" w14:textId="10C8A4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75CF9" w14:textId="7C5EB1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45DDD5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4013B6" w14:textId="3000CD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73410A8D" w14:textId="29DBC6D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729334.74</w:t>
            </w:r>
          </w:p>
        </w:tc>
        <w:tc>
          <w:tcPr>
            <w:tcW w:w="1562" w:type="dxa"/>
          </w:tcPr>
          <w:p w14:paraId="213EB078" w14:textId="6F66F2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3345564.30</w:t>
            </w:r>
          </w:p>
        </w:tc>
        <w:tc>
          <w:tcPr>
            <w:tcW w:w="2134" w:type="dxa"/>
          </w:tcPr>
          <w:p w14:paraId="7D04BEFC" w14:textId="5B7D89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1FD01E" w14:textId="7A0264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7FF16D" w14:textId="48DAF2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3723AE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C16D3D" w14:textId="704A1E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35888312" w14:textId="6673E2D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729333.39</w:t>
            </w:r>
          </w:p>
        </w:tc>
        <w:tc>
          <w:tcPr>
            <w:tcW w:w="1562" w:type="dxa"/>
          </w:tcPr>
          <w:p w14:paraId="51190F12" w14:textId="06D2F5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3345564.25</w:t>
            </w:r>
          </w:p>
        </w:tc>
        <w:tc>
          <w:tcPr>
            <w:tcW w:w="2134" w:type="dxa"/>
          </w:tcPr>
          <w:p w14:paraId="496414F5" w14:textId="661599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84D8AB" w14:textId="65A3BE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78CD8B" w14:textId="55C4A7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69D13E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4A35CC" w14:textId="23116A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4FFE8CE1" w14:textId="6E1F169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729332.21</w:t>
            </w:r>
          </w:p>
        </w:tc>
        <w:tc>
          <w:tcPr>
            <w:tcW w:w="1562" w:type="dxa"/>
          </w:tcPr>
          <w:p w14:paraId="736F6F4C" w14:textId="39B3A2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3345564.62</w:t>
            </w:r>
          </w:p>
        </w:tc>
        <w:tc>
          <w:tcPr>
            <w:tcW w:w="2134" w:type="dxa"/>
          </w:tcPr>
          <w:p w14:paraId="150DB577" w14:textId="3B74F4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F75DA3" w14:textId="10C1C1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D01407" w14:textId="74349D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F17A05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0FE529" w14:textId="286F8D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76D7320E" w14:textId="5A9E4F5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729330.53</w:t>
            </w:r>
          </w:p>
        </w:tc>
        <w:tc>
          <w:tcPr>
            <w:tcW w:w="1562" w:type="dxa"/>
          </w:tcPr>
          <w:p w14:paraId="38A82CF6" w14:textId="0656FD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3345565.29</w:t>
            </w:r>
          </w:p>
        </w:tc>
        <w:tc>
          <w:tcPr>
            <w:tcW w:w="2134" w:type="dxa"/>
          </w:tcPr>
          <w:p w14:paraId="26D1A62C" w14:textId="5249B3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E0A06D" w14:textId="7069FF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776982" w14:textId="2D8C52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BB76EE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A39E0C" w14:textId="572692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1BF2FC64" w14:textId="7DCB1DE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729329.04</w:t>
            </w:r>
          </w:p>
        </w:tc>
        <w:tc>
          <w:tcPr>
            <w:tcW w:w="1562" w:type="dxa"/>
          </w:tcPr>
          <w:p w14:paraId="53C94D7C" w14:textId="744738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3345565.51</w:t>
            </w:r>
          </w:p>
        </w:tc>
        <w:tc>
          <w:tcPr>
            <w:tcW w:w="2134" w:type="dxa"/>
          </w:tcPr>
          <w:p w14:paraId="6CAE80FC" w14:textId="6B5823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9735CF" w14:textId="2F585B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F8468E" w14:textId="6BBEB6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557DD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EC0AB7" w14:textId="56E2E7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2C63EFAA" w14:textId="59D3BC9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729328.29</w:t>
            </w:r>
          </w:p>
        </w:tc>
        <w:tc>
          <w:tcPr>
            <w:tcW w:w="1562" w:type="dxa"/>
          </w:tcPr>
          <w:p w14:paraId="10EE16CA" w14:textId="2AF708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3345565.10</w:t>
            </w:r>
          </w:p>
        </w:tc>
        <w:tc>
          <w:tcPr>
            <w:tcW w:w="2134" w:type="dxa"/>
          </w:tcPr>
          <w:p w14:paraId="18ED088B" w14:textId="6201BB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6D8912" w14:textId="777B7D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3069CD" w14:textId="5779FE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1957F7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739F36" w14:textId="7F471B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39AFC05F" w14:textId="65FE48F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729327.51</w:t>
            </w:r>
          </w:p>
        </w:tc>
        <w:tc>
          <w:tcPr>
            <w:tcW w:w="1562" w:type="dxa"/>
          </w:tcPr>
          <w:p w14:paraId="2673C99D" w14:textId="6742FD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3345564.34</w:t>
            </w:r>
          </w:p>
        </w:tc>
        <w:tc>
          <w:tcPr>
            <w:tcW w:w="2134" w:type="dxa"/>
          </w:tcPr>
          <w:p w14:paraId="430A625A" w14:textId="0FF5D8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6BFA21" w14:textId="657C5D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778E3" w14:textId="6F1285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EB9299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CC28EB" w14:textId="707CAB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444A97DD" w14:textId="79DD179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729326.77</w:t>
            </w:r>
          </w:p>
        </w:tc>
        <w:tc>
          <w:tcPr>
            <w:tcW w:w="1562" w:type="dxa"/>
          </w:tcPr>
          <w:p w14:paraId="7CB0C09D" w14:textId="31DECA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3345563.28</w:t>
            </w:r>
          </w:p>
        </w:tc>
        <w:tc>
          <w:tcPr>
            <w:tcW w:w="2134" w:type="dxa"/>
          </w:tcPr>
          <w:p w14:paraId="23DA443E" w14:textId="4AF873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8C615" w14:textId="387718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53D903" w14:textId="4BF602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DBBC1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22765D" w14:textId="070101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63239796" w14:textId="4CB53E3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729325.95</w:t>
            </w:r>
          </w:p>
        </w:tc>
        <w:tc>
          <w:tcPr>
            <w:tcW w:w="1562" w:type="dxa"/>
          </w:tcPr>
          <w:p w14:paraId="677B5278" w14:textId="60219E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3345562.32</w:t>
            </w:r>
          </w:p>
        </w:tc>
        <w:tc>
          <w:tcPr>
            <w:tcW w:w="2134" w:type="dxa"/>
          </w:tcPr>
          <w:p w14:paraId="0117C4E7" w14:textId="04C598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E97656" w14:textId="2B6ACA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6D7F5C" w14:textId="3AE316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A670BB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48D0FF" w14:textId="3E3882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4186B71B" w14:textId="18FEFC3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729325.17</w:t>
            </w:r>
          </w:p>
        </w:tc>
        <w:tc>
          <w:tcPr>
            <w:tcW w:w="1562" w:type="dxa"/>
          </w:tcPr>
          <w:p w14:paraId="682B52EF" w14:textId="091DB8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3345561.93</w:t>
            </w:r>
          </w:p>
        </w:tc>
        <w:tc>
          <w:tcPr>
            <w:tcW w:w="2134" w:type="dxa"/>
          </w:tcPr>
          <w:p w14:paraId="611989A4" w14:textId="542C57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C24B38" w14:textId="4431EA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CC79BC" w14:textId="4A06E0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0A1706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6104A6" w14:textId="1C61A1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05FC320B" w14:textId="688C817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729324.21</w:t>
            </w:r>
          </w:p>
        </w:tc>
        <w:tc>
          <w:tcPr>
            <w:tcW w:w="1562" w:type="dxa"/>
          </w:tcPr>
          <w:p w14:paraId="37188C64" w14:textId="714EAF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3345562.14</w:t>
            </w:r>
          </w:p>
        </w:tc>
        <w:tc>
          <w:tcPr>
            <w:tcW w:w="2134" w:type="dxa"/>
          </w:tcPr>
          <w:p w14:paraId="43CE9B3D" w14:textId="72A35D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2654DD" w14:textId="00456B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929D18" w14:textId="023372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0899BE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443549" w14:textId="7A2DAF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1DBD091D" w14:textId="45BE13A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729322.29</w:t>
            </w:r>
          </w:p>
        </w:tc>
        <w:tc>
          <w:tcPr>
            <w:tcW w:w="1562" w:type="dxa"/>
          </w:tcPr>
          <w:p w14:paraId="78135DF8" w14:textId="2803DE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3345563.46</w:t>
            </w:r>
          </w:p>
        </w:tc>
        <w:tc>
          <w:tcPr>
            <w:tcW w:w="2134" w:type="dxa"/>
          </w:tcPr>
          <w:p w14:paraId="1A08FB64" w14:textId="37752A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A0EE63" w14:textId="24E6F0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E63B9B" w14:textId="4A99BA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AC4D86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FBA676" w14:textId="1CAE3A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642DCC70" w14:textId="6313FAB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729320.87</w:t>
            </w:r>
          </w:p>
        </w:tc>
        <w:tc>
          <w:tcPr>
            <w:tcW w:w="1562" w:type="dxa"/>
          </w:tcPr>
          <w:p w14:paraId="4C08E125" w14:textId="1086D3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3345564.11</w:t>
            </w:r>
          </w:p>
        </w:tc>
        <w:tc>
          <w:tcPr>
            <w:tcW w:w="2134" w:type="dxa"/>
          </w:tcPr>
          <w:p w14:paraId="0BB216F8" w14:textId="1F74F0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27E95B" w14:textId="6428AF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3029E9" w14:textId="07ED50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E1E867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0DA6D4" w14:textId="441965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4AC5FBB1" w14:textId="1D45168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729319.67</w:t>
            </w:r>
          </w:p>
        </w:tc>
        <w:tc>
          <w:tcPr>
            <w:tcW w:w="1562" w:type="dxa"/>
          </w:tcPr>
          <w:p w14:paraId="285585B3" w14:textId="7E7D3A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3345563.82</w:t>
            </w:r>
          </w:p>
        </w:tc>
        <w:tc>
          <w:tcPr>
            <w:tcW w:w="2134" w:type="dxa"/>
          </w:tcPr>
          <w:p w14:paraId="73F6FA0B" w14:textId="25424E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E365EA" w14:textId="7BD8E3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C9ADD5" w14:textId="4AA930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7A70C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28669D" w14:textId="4845C5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05F5582D" w14:textId="37B3005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729318.59</w:t>
            </w:r>
          </w:p>
        </w:tc>
        <w:tc>
          <w:tcPr>
            <w:tcW w:w="1562" w:type="dxa"/>
          </w:tcPr>
          <w:p w14:paraId="3044603C" w14:textId="692025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3345562.91</w:t>
            </w:r>
          </w:p>
        </w:tc>
        <w:tc>
          <w:tcPr>
            <w:tcW w:w="2134" w:type="dxa"/>
          </w:tcPr>
          <w:p w14:paraId="4A2CB161" w14:textId="115CC5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DB4B0" w14:textId="2F0435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298905" w14:textId="4F946C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558560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738222" w14:textId="68E83D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3C545554" w14:textId="3098C33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729317.07</w:t>
            </w:r>
          </w:p>
        </w:tc>
        <w:tc>
          <w:tcPr>
            <w:tcW w:w="1562" w:type="dxa"/>
          </w:tcPr>
          <w:p w14:paraId="0A5A3E7A" w14:textId="6F85B6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3345560.18</w:t>
            </w:r>
          </w:p>
        </w:tc>
        <w:tc>
          <w:tcPr>
            <w:tcW w:w="2134" w:type="dxa"/>
          </w:tcPr>
          <w:p w14:paraId="431B8252" w14:textId="77AD81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35FE1" w14:textId="5651CE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61F748" w14:textId="1B674C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EDD036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F0A820" w14:textId="0FD8AA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446ECD4F" w14:textId="0612357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729315.31</w:t>
            </w:r>
          </w:p>
        </w:tc>
        <w:tc>
          <w:tcPr>
            <w:tcW w:w="1562" w:type="dxa"/>
          </w:tcPr>
          <w:p w14:paraId="69C728F0" w14:textId="039AC4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3345556.72</w:t>
            </w:r>
          </w:p>
        </w:tc>
        <w:tc>
          <w:tcPr>
            <w:tcW w:w="2134" w:type="dxa"/>
          </w:tcPr>
          <w:p w14:paraId="187A65D8" w14:textId="636B25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A1BD1A" w14:textId="209729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E059AD" w14:textId="62168A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DC8943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93D29F" w14:textId="02EAF5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1B03DFC7" w14:textId="0AD40CD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729314.41</w:t>
            </w:r>
          </w:p>
        </w:tc>
        <w:tc>
          <w:tcPr>
            <w:tcW w:w="1562" w:type="dxa"/>
          </w:tcPr>
          <w:p w14:paraId="7EAC89BD" w14:textId="03FE3B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3345551.35</w:t>
            </w:r>
          </w:p>
        </w:tc>
        <w:tc>
          <w:tcPr>
            <w:tcW w:w="2134" w:type="dxa"/>
          </w:tcPr>
          <w:p w14:paraId="3C2D1D8F" w14:textId="4B3C82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D3C134" w14:textId="6B7440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A7C1F4" w14:textId="65D2FC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5A921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623B1A" w14:textId="01A3AB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3F823601" w14:textId="7EF89A8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729313.88</w:t>
            </w:r>
          </w:p>
        </w:tc>
        <w:tc>
          <w:tcPr>
            <w:tcW w:w="1562" w:type="dxa"/>
          </w:tcPr>
          <w:p w14:paraId="015E8AE0" w14:textId="224D45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3345549.04</w:t>
            </w:r>
          </w:p>
        </w:tc>
        <w:tc>
          <w:tcPr>
            <w:tcW w:w="2134" w:type="dxa"/>
          </w:tcPr>
          <w:p w14:paraId="230263EE" w14:textId="0973DD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C06FEA" w14:textId="3CF4B0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9229CE" w14:textId="1232DA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26E760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0EA6E2" w14:textId="12B3E8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66252183" w14:textId="1AEC5D0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729313.22</w:t>
            </w:r>
          </w:p>
        </w:tc>
        <w:tc>
          <w:tcPr>
            <w:tcW w:w="1562" w:type="dxa"/>
          </w:tcPr>
          <w:p w14:paraId="398390B5" w14:textId="78B9DB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3345546.98</w:t>
            </w:r>
          </w:p>
        </w:tc>
        <w:tc>
          <w:tcPr>
            <w:tcW w:w="2134" w:type="dxa"/>
          </w:tcPr>
          <w:p w14:paraId="07533BBC" w14:textId="0D2728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2755D1" w14:textId="323A3C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140772" w14:textId="7F2F9F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82E6A8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5D315A" w14:textId="57B8F8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663B3704" w14:textId="6E2CFEA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729310.70</w:t>
            </w:r>
          </w:p>
        </w:tc>
        <w:tc>
          <w:tcPr>
            <w:tcW w:w="1562" w:type="dxa"/>
          </w:tcPr>
          <w:p w14:paraId="08BA6ED2" w14:textId="4F3219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3345542.96</w:t>
            </w:r>
          </w:p>
        </w:tc>
        <w:tc>
          <w:tcPr>
            <w:tcW w:w="2134" w:type="dxa"/>
          </w:tcPr>
          <w:p w14:paraId="733A2403" w14:textId="4FF6B2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8469FF" w14:textId="46212E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E32C7C" w14:textId="020191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0BC5A5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95F9CF" w14:textId="24E1D9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489D5264" w14:textId="076E4B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729307.35</w:t>
            </w:r>
          </w:p>
        </w:tc>
        <w:tc>
          <w:tcPr>
            <w:tcW w:w="1562" w:type="dxa"/>
          </w:tcPr>
          <w:p w14:paraId="566E9826" w14:textId="2D634F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3345541.30</w:t>
            </w:r>
          </w:p>
        </w:tc>
        <w:tc>
          <w:tcPr>
            <w:tcW w:w="2134" w:type="dxa"/>
          </w:tcPr>
          <w:p w14:paraId="6BCFD121" w14:textId="55E0BB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96CB56" w14:textId="29769A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036EBF" w14:textId="461D99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FB2C0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C394E6" w14:textId="779D1A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6E341AC9" w14:textId="60FF260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729300.68</w:t>
            </w:r>
          </w:p>
        </w:tc>
        <w:tc>
          <w:tcPr>
            <w:tcW w:w="1562" w:type="dxa"/>
          </w:tcPr>
          <w:p w14:paraId="5FF48C0D" w14:textId="376362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3345538.20</w:t>
            </w:r>
          </w:p>
        </w:tc>
        <w:tc>
          <w:tcPr>
            <w:tcW w:w="2134" w:type="dxa"/>
          </w:tcPr>
          <w:p w14:paraId="43ADB24D" w14:textId="7ACCF8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9E1D2B" w14:textId="2464A5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D1FBB9" w14:textId="442E09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75527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22AE3D" w14:textId="2FE848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7E834946" w14:textId="7D23479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729291.72</w:t>
            </w:r>
          </w:p>
        </w:tc>
        <w:tc>
          <w:tcPr>
            <w:tcW w:w="1562" w:type="dxa"/>
          </w:tcPr>
          <w:p w14:paraId="0D9F10F2" w14:textId="4D7D72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3345536.58</w:t>
            </w:r>
          </w:p>
        </w:tc>
        <w:tc>
          <w:tcPr>
            <w:tcW w:w="2134" w:type="dxa"/>
          </w:tcPr>
          <w:p w14:paraId="2A59D9D3" w14:textId="609ECB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06392F" w14:textId="46FD6A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CCAF7F" w14:textId="02F96F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E59D03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66C714" w14:textId="0695BC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20F02322" w14:textId="397BB09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729282.91</w:t>
            </w:r>
          </w:p>
        </w:tc>
        <w:tc>
          <w:tcPr>
            <w:tcW w:w="1562" w:type="dxa"/>
          </w:tcPr>
          <w:p w14:paraId="3780932A" w14:textId="593396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3345534.58</w:t>
            </w:r>
          </w:p>
        </w:tc>
        <w:tc>
          <w:tcPr>
            <w:tcW w:w="2134" w:type="dxa"/>
          </w:tcPr>
          <w:p w14:paraId="5A9A747E" w14:textId="2B0F9B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73F57D" w14:textId="10D435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9DB5F1" w14:textId="3821FB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F27D7D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09DBAF" w14:textId="268F54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</w:tcPr>
          <w:p w14:paraId="2F3DABB5" w14:textId="639767F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729274.95</w:t>
            </w:r>
          </w:p>
        </w:tc>
        <w:tc>
          <w:tcPr>
            <w:tcW w:w="1562" w:type="dxa"/>
          </w:tcPr>
          <w:p w14:paraId="6BF11525" w14:textId="427D07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3345529.69</w:t>
            </w:r>
          </w:p>
        </w:tc>
        <w:tc>
          <w:tcPr>
            <w:tcW w:w="2134" w:type="dxa"/>
          </w:tcPr>
          <w:p w14:paraId="1AC516D8" w14:textId="519231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0A0D40" w14:textId="707AD9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AB0D3F" w14:textId="33E4AA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CA301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22EF85" w14:textId="24A30B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</w:tcPr>
          <w:p w14:paraId="6D4B7E75" w14:textId="1DF7E40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729269.41</w:t>
            </w:r>
          </w:p>
        </w:tc>
        <w:tc>
          <w:tcPr>
            <w:tcW w:w="1562" w:type="dxa"/>
          </w:tcPr>
          <w:p w14:paraId="043F30BD" w14:textId="49F484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3345525.44</w:t>
            </w:r>
          </w:p>
        </w:tc>
        <w:tc>
          <w:tcPr>
            <w:tcW w:w="2134" w:type="dxa"/>
          </w:tcPr>
          <w:p w14:paraId="073D7B3C" w14:textId="448A96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AD6597" w14:textId="13BBD0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1F45EC" w14:textId="274B62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5C1B8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AA7499" w14:textId="4D9822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0947DA31" w14:textId="606774F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729264.12</w:t>
            </w:r>
          </w:p>
        </w:tc>
        <w:tc>
          <w:tcPr>
            <w:tcW w:w="1562" w:type="dxa"/>
          </w:tcPr>
          <w:p w14:paraId="248A3DA7" w14:textId="7BFE7D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3345519.66</w:t>
            </w:r>
          </w:p>
        </w:tc>
        <w:tc>
          <w:tcPr>
            <w:tcW w:w="2134" w:type="dxa"/>
          </w:tcPr>
          <w:p w14:paraId="666BFDD1" w14:textId="6D2EB3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F52612" w14:textId="339866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C276FF" w14:textId="78A98F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AC71A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24439C" w14:textId="0790F8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7C427795" w14:textId="5F9DD2C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729259.40</w:t>
            </w:r>
          </w:p>
        </w:tc>
        <w:tc>
          <w:tcPr>
            <w:tcW w:w="1562" w:type="dxa"/>
          </w:tcPr>
          <w:p w14:paraId="1CF28D03" w14:textId="44AB39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3345511.67</w:t>
            </w:r>
          </w:p>
        </w:tc>
        <w:tc>
          <w:tcPr>
            <w:tcW w:w="2134" w:type="dxa"/>
          </w:tcPr>
          <w:p w14:paraId="20186590" w14:textId="77D3CD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FD0500" w14:textId="137206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B5B9FA" w14:textId="186DFC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8E451E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CD2058" w14:textId="1A2685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405E8252" w14:textId="52E8BC0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729255.70</w:t>
            </w:r>
          </w:p>
        </w:tc>
        <w:tc>
          <w:tcPr>
            <w:tcW w:w="1562" w:type="dxa"/>
          </w:tcPr>
          <w:p w14:paraId="04BA6008" w14:textId="45814F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3345503.38</w:t>
            </w:r>
          </w:p>
        </w:tc>
        <w:tc>
          <w:tcPr>
            <w:tcW w:w="2134" w:type="dxa"/>
          </w:tcPr>
          <w:p w14:paraId="7D02B705" w14:textId="0CDC52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3429C8" w14:textId="7B5536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33DE4F" w14:textId="0F1B12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E55E29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AF4FD0" w14:textId="6FE1F2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2195A512" w14:textId="4A1A518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729254.94</w:t>
            </w:r>
          </w:p>
        </w:tc>
        <w:tc>
          <w:tcPr>
            <w:tcW w:w="1562" w:type="dxa"/>
          </w:tcPr>
          <w:p w14:paraId="04EA7A76" w14:textId="6EB5F6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3345502.23</w:t>
            </w:r>
          </w:p>
        </w:tc>
        <w:tc>
          <w:tcPr>
            <w:tcW w:w="2134" w:type="dxa"/>
          </w:tcPr>
          <w:p w14:paraId="3268A8F4" w14:textId="55ADBE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26794C" w14:textId="056289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083E97" w14:textId="303BBA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0D4722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B15112" w14:textId="412CF4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178004FF" w14:textId="74AE94A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729253.98</w:t>
            </w:r>
          </w:p>
        </w:tc>
        <w:tc>
          <w:tcPr>
            <w:tcW w:w="1562" w:type="dxa"/>
          </w:tcPr>
          <w:p w14:paraId="254C5BDE" w14:textId="68896C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3345500.90</w:t>
            </w:r>
          </w:p>
        </w:tc>
        <w:tc>
          <w:tcPr>
            <w:tcW w:w="2134" w:type="dxa"/>
          </w:tcPr>
          <w:p w14:paraId="7D6D1415" w14:textId="7B12C1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A871EC" w14:textId="199E2A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275429" w14:textId="63D514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BAA6BE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61C838" w14:textId="43FB12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6E4ADADE" w14:textId="120B3DA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729253.39</w:t>
            </w:r>
          </w:p>
        </w:tc>
        <w:tc>
          <w:tcPr>
            <w:tcW w:w="1562" w:type="dxa"/>
          </w:tcPr>
          <w:p w14:paraId="48BB5E46" w14:textId="5449B4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3345500.28</w:t>
            </w:r>
          </w:p>
        </w:tc>
        <w:tc>
          <w:tcPr>
            <w:tcW w:w="2134" w:type="dxa"/>
          </w:tcPr>
          <w:p w14:paraId="571C855C" w14:textId="2AAC8A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3503C5" w14:textId="383BF9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DE853E" w14:textId="6FEE7A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79B1D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86BC35" w14:textId="50A97F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10EEEDBC" w14:textId="1199D90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729252.80</w:t>
            </w:r>
          </w:p>
        </w:tc>
        <w:tc>
          <w:tcPr>
            <w:tcW w:w="1562" w:type="dxa"/>
          </w:tcPr>
          <w:p w14:paraId="39230CC7" w14:textId="5626F8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3345499.80</w:t>
            </w:r>
          </w:p>
        </w:tc>
        <w:tc>
          <w:tcPr>
            <w:tcW w:w="2134" w:type="dxa"/>
          </w:tcPr>
          <w:p w14:paraId="10AE1313" w14:textId="300F41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1E7F25" w14:textId="543EEB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006D9C" w14:textId="0CDEA4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ACF04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AFD009" w14:textId="42F22F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22CCE86D" w14:textId="6017B0A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729250.83</w:t>
            </w:r>
          </w:p>
        </w:tc>
        <w:tc>
          <w:tcPr>
            <w:tcW w:w="1562" w:type="dxa"/>
          </w:tcPr>
          <w:p w14:paraId="29FD5A84" w14:textId="07E0F4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3345499.15</w:t>
            </w:r>
          </w:p>
        </w:tc>
        <w:tc>
          <w:tcPr>
            <w:tcW w:w="2134" w:type="dxa"/>
          </w:tcPr>
          <w:p w14:paraId="77864747" w14:textId="5C1DFE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695A03" w14:textId="05ACD9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AF2298" w14:textId="5330D0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3DAF3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3BD635" w14:textId="727854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7B95AAE2" w14:textId="0D3E87D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729248.64</w:t>
            </w:r>
          </w:p>
        </w:tc>
        <w:tc>
          <w:tcPr>
            <w:tcW w:w="1562" w:type="dxa"/>
          </w:tcPr>
          <w:p w14:paraId="37C99511" w14:textId="32ED1C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3345500.08</w:t>
            </w:r>
          </w:p>
        </w:tc>
        <w:tc>
          <w:tcPr>
            <w:tcW w:w="2134" w:type="dxa"/>
          </w:tcPr>
          <w:p w14:paraId="4B68757B" w14:textId="4D783B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6FD464" w14:textId="189422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33B89A" w14:textId="060007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E711D7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E4811B" w14:textId="5484A7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4C39A1FA" w14:textId="000BDCA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729246.66</w:t>
            </w:r>
          </w:p>
        </w:tc>
        <w:tc>
          <w:tcPr>
            <w:tcW w:w="1562" w:type="dxa"/>
          </w:tcPr>
          <w:p w14:paraId="5A07E45D" w14:textId="621BBE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3345501.22</w:t>
            </w:r>
          </w:p>
        </w:tc>
        <w:tc>
          <w:tcPr>
            <w:tcW w:w="2134" w:type="dxa"/>
          </w:tcPr>
          <w:p w14:paraId="7BD096E1" w14:textId="5D751A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392071" w14:textId="70807A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9E3558" w14:textId="0BD868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C62086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026469" w14:textId="07E88C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3CD2FEBD" w14:textId="7F683EC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729238.92</w:t>
            </w:r>
          </w:p>
        </w:tc>
        <w:tc>
          <w:tcPr>
            <w:tcW w:w="1562" w:type="dxa"/>
          </w:tcPr>
          <w:p w14:paraId="05837666" w14:textId="5D3D31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3345502.83</w:t>
            </w:r>
          </w:p>
        </w:tc>
        <w:tc>
          <w:tcPr>
            <w:tcW w:w="2134" w:type="dxa"/>
          </w:tcPr>
          <w:p w14:paraId="1F61E373" w14:textId="0FB074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5F75B1" w14:textId="7F6EC5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32C2A5" w14:textId="57AAD5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6CC7FD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4A2632" w14:textId="5E5153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53A8287A" w14:textId="70FAE4F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729237.63</w:t>
            </w:r>
          </w:p>
        </w:tc>
        <w:tc>
          <w:tcPr>
            <w:tcW w:w="1562" w:type="dxa"/>
          </w:tcPr>
          <w:p w14:paraId="7525A1C4" w14:textId="642E22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3345503.49</w:t>
            </w:r>
          </w:p>
        </w:tc>
        <w:tc>
          <w:tcPr>
            <w:tcW w:w="2134" w:type="dxa"/>
          </w:tcPr>
          <w:p w14:paraId="3FBBC70D" w14:textId="58E9D6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D01850" w14:textId="1DE44D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417FB1" w14:textId="5A7C0F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374A2B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BA4AFB" w14:textId="3C945F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6FDB6E26" w14:textId="2326D44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729236.33</w:t>
            </w:r>
          </w:p>
        </w:tc>
        <w:tc>
          <w:tcPr>
            <w:tcW w:w="1562" w:type="dxa"/>
          </w:tcPr>
          <w:p w14:paraId="501DA875" w14:textId="23AA61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3345505.08</w:t>
            </w:r>
          </w:p>
        </w:tc>
        <w:tc>
          <w:tcPr>
            <w:tcW w:w="2134" w:type="dxa"/>
          </w:tcPr>
          <w:p w14:paraId="1CD465B3" w14:textId="5A622D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4E4BA9" w14:textId="03743E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B95EC0" w14:textId="1D86FC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8CA45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2BE97F" w14:textId="43895A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0DA9A699" w14:textId="076B339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729235.73</w:t>
            </w:r>
          </w:p>
        </w:tc>
        <w:tc>
          <w:tcPr>
            <w:tcW w:w="1562" w:type="dxa"/>
          </w:tcPr>
          <w:p w14:paraId="4068FFFE" w14:textId="36A813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3345507.71</w:t>
            </w:r>
          </w:p>
        </w:tc>
        <w:tc>
          <w:tcPr>
            <w:tcW w:w="2134" w:type="dxa"/>
          </w:tcPr>
          <w:p w14:paraId="173186E5" w14:textId="68F7A3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10CDF0" w14:textId="7F3B7A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B96CB8" w14:textId="27D528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43B817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1E64A1" w14:textId="09E31A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320725B8" w14:textId="688569F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729235.07</w:t>
            </w:r>
          </w:p>
        </w:tc>
        <w:tc>
          <w:tcPr>
            <w:tcW w:w="1562" w:type="dxa"/>
          </w:tcPr>
          <w:p w14:paraId="573EC448" w14:textId="613F60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3345509.87</w:t>
            </w:r>
          </w:p>
        </w:tc>
        <w:tc>
          <w:tcPr>
            <w:tcW w:w="2134" w:type="dxa"/>
          </w:tcPr>
          <w:p w14:paraId="1DFCE017" w14:textId="57728A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2D9558" w14:textId="6025B5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C71348" w14:textId="21C277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B51A4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EF5073" w14:textId="4ABE0A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18EE0194" w14:textId="77A11D5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729234.80</w:t>
            </w:r>
          </w:p>
        </w:tc>
        <w:tc>
          <w:tcPr>
            <w:tcW w:w="1562" w:type="dxa"/>
          </w:tcPr>
          <w:p w14:paraId="7DBF4E46" w14:textId="7AEFF8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3345512.19</w:t>
            </w:r>
          </w:p>
        </w:tc>
        <w:tc>
          <w:tcPr>
            <w:tcW w:w="2134" w:type="dxa"/>
          </w:tcPr>
          <w:p w14:paraId="2F2AC685" w14:textId="630B52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0EB629" w14:textId="445B76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6EEE34" w14:textId="03E7F3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D0D749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809BD5" w14:textId="283EA3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59E72873" w14:textId="061B7BA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729234.13</w:t>
            </w:r>
          </w:p>
        </w:tc>
        <w:tc>
          <w:tcPr>
            <w:tcW w:w="1562" w:type="dxa"/>
          </w:tcPr>
          <w:p w14:paraId="1407971A" w14:textId="676447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3345514.86</w:t>
            </w:r>
          </w:p>
        </w:tc>
        <w:tc>
          <w:tcPr>
            <w:tcW w:w="2134" w:type="dxa"/>
          </w:tcPr>
          <w:p w14:paraId="023C7353" w14:textId="0D1062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20F770" w14:textId="48A5D9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C17E0C" w14:textId="1D9F1A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63D072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D290DF" w14:textId="0E4947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560C808B" w14:textId="2C4F9B2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729233.30</w:t>
            </w:r>
          </w:p>
        </w:tc>
        <w:tc>
          <w:tcPr>
            <w:tcW w:w="1562" w:type="dxa"/>
          </w:tcPr>
          <w:p w14:paraId="38AC43EA" w14:textId="04FF0E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3345519.28</w:t>
            </w:r>
          </w:p>
        </w:tc>
        <w:tc>
          <w:tcPr>
            <w:tcW w:w="2134" w:type="dxa"/>
          </w:tcPr>
          <w:p w14:paraId="43B645AB" w14:textId="47D4FE4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9B8CE9" w14:textId="512C0D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798DAD" w14:textId="22120F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FA495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1D77D6" w14:textId="4CDD59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408B43E1" w14:textId="62B3867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729232.51</w:t>
            </w:r>
          </w:p>
        </w:tc>
        <w:tc>
          <w:tcPr>
            <w:tcW w:w="1562" w:type="dxa"/>
          </w:tcPr>
          <w:p w14:paraId="39B7E13C" w14:textId="1C3B53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3345521.57</w:t>
            </w:r>
          </w:p>
        </w:tc>
        <w:tc>
          <w:tcPr>
            <w:tcW w:w="2134" w:type="dxa"/>
          </w:tcPr>
          <w:p w14:paraId="5E48941C" w14:textId="2AFF83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66E3CB" w14:textId="27725C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DB2A0" w14:textId="694F87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886FB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4E127F" w14:textId="6133CD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40285952" w14:textId="1B53FD1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729231.58</w:t>
            </w:r>
          </w:p>
        </w:tc>
        <w:tc>
          <w:tcPr>
            <w:tcW w:w="1562" w:type="dxa"/>
          </w:tcPr>
          <w:p w14:paraId="66F767B1" w14:textId="002018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3345524.09</w:t>
            </w:r>
          </w:p>
        </w:tc>
        <w:tc>
          <w:tcPr>
            <w:tcW w:w="2134" w:type="dxa"/>
          </w:tcPr>
          <w:p w14:paraId="3C51E763" w14:textId="6A6B9B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26A4FF" w14:textId="3D344F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9490EB" w14:textId="1AE812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D56BD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7463B2" w14:textId="63C35B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292188F8" w14:textId="5894F16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729231.54</w:t>
            </w:r>
          </w:p>
        </w:tc>
        <w:tc>
          <w:tcPr>
            <w:tcW w:w="1562" w:type="dxa"/>
          </w:tcPr>
          <w:p w14:paraId="06905BC1" w14:textId="64FEB8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3345526.52</w:t>
            </w:r>
          </w:p>
        </w:tc>
        <w:tc>
          <w:tcPr>
            <w:tcW w:w="2134" w:type="dxa"/>
          </w:tcPr>
          <w:p w14:paraId="6B1C9D6E" w14:textId="1B0BAC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D06625" w14:textId="29DE29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EB638C" w14:textId="4AF800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7563D3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8F36B3" w14:textId="32779F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11321A51" w14:textId="321EA74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729230.54</w:t>
            </w:r>
          </w:p>
        </w:tc>
        <w:tc>
          <w:tcPr>
            <w:tcW w:w="1562" w:type="dxa"/>
          </w:tcPr>
          <w:p w14:paraId="4A284C20" w14:textId="5D03D6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3345528.78</w:t>
            </w:r>
          </w:p>
        </w:tc>
        <w:tc>
          <w:tcPr>
            <w:tcW w:w="2134" w:type="dxa"/>
          </w:tcPr>
          <w:p w14:paraId="06FD3D89" w14:textId="773DAE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2E5ABB" w14:textId="14670E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5B86FB" w14:textId="509DF7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7D2A6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CD5F57" w14:textId="15CFE7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5DCF65C5" w14:textId="6403AE7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729227.62</w:t>
            </w:r>
          </w:p>
        </w:tc>
        <w:tc>
          <w:tcPr>
            <w:tcW w:w="1562" w:type="dxa"/>
          </w:tcPr>
          <w:p w14:paraId="7880163F" w14:textId="7C484D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3345530.11</w:t>
            </w:r>
          </w:p>
        </w:tc>
        <w:tc>
          <w:tcPr>
            <w:tcW w:w="2134" w:type="dxa"/>
          </w:tcPr>
          <w:p w14:paraId="64E26D5D" w14:textId="7CE2DA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8A7A00" w14:textId="25D464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773D73" w14:textId="6024BB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2D16A4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2679EB" w14:textId="06E80B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1A202934" w14:textId="0F13CCE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729223.75</w:t>
            </w:r>
          </w:p>
        </w:tc>
        <w:tc>
          <w:tcPr>
            <w:tcW w:w="1562" w:type="dxa"/>
          </w:tcPr>
          <w:p w14:paraId="5ED97AE4" w14:textId="05A96F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3345533.95</w:t>
            </w:r>
          </w:p>
        </w:tc>
        <w:tc>
          <w:tcPr>
            <w:tcW w:w="2134" w:type="dxa"/>
          </w:tcPr>
          <w:p w14:paraId="584C7636" w14:textId="50396F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5FD95A" w14:textId="466676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21FC1A" w14:textId="63EA72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E77BA9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B7E076" w14:textId="423E85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772AC3D7" w14:textId="73A4C91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729217.57</w:t>
            </w:r>
          </w:p>
        </w:tc>
        <w:tc>
          <w:tcPr>
            <w:tcW w:w="1562" w:type="dxa"/>
          </w:tcPr>
          <w:p w14:paraId="3EA7F90E" w14:textId="13C331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3345536.15</w:t>
            </w:r>
          </w:p>
        </w:tc>
        <w:tc>
          <w:tcPr>
            <w:tcW w:w="2134" w:type="dxa"/>
          </w:tcPr>
          <w:p w14:paraId="4D0A61C8" w14:textId="425773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560B60" w14:textId="2FEC5C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FF33EC" w14:textId="19B5B6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9DE95D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C0AB9C" w14:textId="6B2873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1984583D" w14:textId="09E3566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729213.18</w:t>
            </w:r>
          </w:p>
        </w:tc>
        <w:tc>
          <w:tcPr>
            <w:tcW w:w="1562" w:type="dxa"/>
          </w:tcPr>
          <w:p w14:paraId="0539EA77" w14:textId="71769F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3345538.94</w:t>
            </w:r>
          </w:p>
        </w:tc>
        <w:tc>
          <w:tcPr>
            <w:tcW w:w="2134" w:type="dxa"/>
          </w:tcPr>
          <w:p w14:paraId="19E48397" w14:textId="6EC1D7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98FFB6" w14:textId="1D7602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96CA5F" w14:textId="535B10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873983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C1F10E" w14:textId="15A391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0D497DAE" w14:textId="3F1B8B2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729209.88</w:t>
            </w:r>
          </w:p>
        </w:tc>
        <w:tc>
          <w:tcPr>
            <w:tcW w:w="1562" w:type="dxa"/>
          </w:tcPr>
          <w:p w14:paraId="57673CA6" w14:textId="1EB642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3345539.31</w:t>
            </w:r>
          </w:p>
        </w:tc>
        <w:tc>
          <w:tcPr>
            <w:tcW w:w="2134" w:type="dxa"/>
          </w:tcPr>
          <w:p w14:paraId="2E8E8E3D" w14:textId="51238D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F37D26" w14:textId="5BEA4B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14DD1D" w14:textId="466D10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FBA9A6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01A618" w14:textId="74C20B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544DC2F4" w14:textId="5332B7A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729202.15</w:t>
            </w:r>
          </w:p>
        </w:tc>
        <w:tc>
          <w:tcPr>
            <w:tcW w:w="1562" w:type="dxa"/>
          </w:tcPr>
          <w:p w14:paraId="463CFB7C" w14:textId="5BBD3F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3345536.99</w:t>
            </w:r>
          </w:p>
        </w:tc>
        <w:tc>
          <w:tcPr>
            <w:tcW w:w="2134" w:type="dxa"/>
          </w:tcPr>
          <w:p w14:paraId="2C888CA7" w14:textId="0648D1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88BCE3" w14:textId="32A222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C2F840" w14:textId="11197F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37D00F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4CF3E0" w14:textId="7D9C00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1134C22D" w14:textId="64CF856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729193.31</w:t>
            </w:r>
          </w:p>
        </w:tc>
        <w:tc>
          <w:tcPr>
            <w:tcW w:w="1562" w:type="dxa"/>
          </w:tcPr>
          <w:p w14:paraId="3009FE1B" w14:textId="083DDD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3345533.85</w:t>
            </w:r>
          </w:p>
        </w:tc>
        <w:tc>
          <w:tcPr>
            <w:tcW w:w="2134" w:type="dxa"/>
          </w:tcPr>
          <w:p w14:paraId="0A662FC6" w14:textId="487472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4369DE" w14:textId="366C7E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412032" w14:textId="7B2D65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138C14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1C7E3E" w14:textId="795C5A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2A23F96D" w14:textId="6703DF9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729184.31</w:t>
            </w:r>
          </w:p>
        </w:tc>
        <w:tc>
          <w:tcPr>
            <w:tcW w:w="1562" w:type="dxa"/>
          </w:tcPr>
          <w:p w14:paraId="41248976" w14:textId="1AA519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3345534.45</w:t>
            </w:r>
          </w:p>
        </w:tc>
        <w:tc>
          <w:tcPr>
            <w:tcW w:w="2134" w:type="dxa"/>
          </w:tcPr>
          <w:p w14:paraId="31BA5CEB" w14:textId="4AD953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8B702C" w14:textId="0E72DD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5B28CA" w14:textId="67A7D1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B3F324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3E50DA" w14:textId="02785C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37B0AE36" w14:textId="5E91E47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729177.41</w:t>
            </w:r>
          </w:p>
        </w:tc>
        <w:tc>
          <w:tcPr>
            <w:tcW w:w="1562" w:type="dxa"/>
          </w:tcPr>
          <w:p w14:paraId="10182091" w14:textId="1DF660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3345533.73</w:t>
            </w:r>
          </w:p>
        </w:tc>
        <w:tc>
          <w:tcPr>
            <w:tcW w:w="2134" w:type="dxa"/>
          </w:tcPr>
          <w:p w14:paraId="08A61114" w14:textId="0FD0CE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E9DACB" w14:textId="58930D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7B963B" w14:textId="1C7488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A6A62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C6DB2C" w14:textId="214220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0ED30A91" w14:textId="00F62BC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729166.85</w:t>
            </w:r>
          </w:p>
        </w:tc>
        <w:tc>
          <w:tcPr>
            <w:tcW w:w="1562" w:type="dxa"/>
          </w:tcPr>
          <w:p w14:paraId="51491F83" w14:textId="7EFAE2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3345535.18</w:t>
            </w:r>
          </w:p>
        </w:tc>
        <w:tc>
          <w:tcPr>
            <w:tcW w:w="2134" w:type="dxa"/>
          </w:tcPr>
          <w:p w14:paraId="7D4ABF53" w14:textId="79D843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9AD215" w14:textId="789E78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7A3DEE" w14:textId="728ED9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804760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8EEBD4" w14:textId="6E2FB84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08FA0FFE" w14:textId="37BDC40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729162.82</w:t>
            </w:r>
          </w:p>
        </w:tc>
        <w:tc>
          <w:tcPr>
            <w:tcW w:w="1562" w:type="dxa"/>
          </w:tcPr>
          <w:p w14:paraId="7C442CEE" w14:textId="06151B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3345536.87</w:t>
            </w:r>
          </w:p>
        </w:tc>
        <w:tc>
          <w:tcPr>
            <w:tcW w:w="2134" w:type="dxa"/>
          </w:tcPr>
          <w:p w14:paraId="5E7CA65D" w14:textId="72BAAC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071A05" w14:textId="7E65F2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7E22A8" w14:textId="28129C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EC8C2B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82AB2D" w14:textId="36E365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</w:tcPr>
          <w:p w14:paraId="24EDD2FD" w14:textId="4CAF9ED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729161.67</w:t>
            </w:r>
          </w:p>
        </w:tc>
        <w:tc>
          <w:tcPr>
            <w:tcW w:w="1562" w:type="dxa"/>
          </w:tcPr>
          <w:p w14:paraId="52C3EE21" w14:textId="086C80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3345541.51</w:t>
            </w:r>
          </w:p>
        </w:tc>
        <w:tc>
          <w:tcPr>
            <w:tcW w:w="2134" w:type="dxa"/>
          </w:tcPr>
          <w:p w14:paraId="419346FF" w14:textId="458E9B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178AC4" w14:textId="0AEFFA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334AC9" w14:textId="337575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12A29D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F981E5" w14:textId="599427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</w:tcPr>
          <w:p w14:paraId="5CF912E5" w14:textId="23B93FE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729159.43</w:t>
            </w:r>
          </w:p>
        </w:tc>
        <w:tc>
          <w:tcPr>
            <w:tcW w:w="1562" w:type="dxa"/>
          </w:tcPr>
          <w:p w14:paraId="5A56B9D3" w14:textId="14D5BA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3345543.85</w:t>
            </w:r>
          </w:p>
        </w:tc>
        <w:tc>
          <w:tcPr>
            <w:tcW w:w="2134" w:type="dxa"/>
          </w:tcPr>
          <w:p w14:paraId="4C23BD4D" w14:textId="6652D1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221129" w14:textId="123C98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F911BC" w14:textId="39A063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5BCEB0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D14339" w14:textId="7B9108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330CD447" w14:textId="05F31BF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729154.85</w:t>
            </w:r>
          </w:p>
        </w:tc>
        <w:tc>
          <w:tcPr>
            <w:tcW w:w="1562" w:type="dxa"/>
          </w:tcPr>
          <w:p w14:paraId="0E3867DC" w14:textId="5A8370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3345546.95</w:t>
            </w:r>
          </w:p>
        </w:tc>
        <w:tc>
          <w:tcPr>
            <w:tcW w:w="2134" w:type="dxa"/>
          </w:tcPr>
          <w:p w14:paraId="24F52203" w14:textId="7F7510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26A4AE" w14:textId="490F77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888E03" w14:textId="7159F2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E71857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0FB78C" w14:textId="741AA3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480160B5" w14:textId="3D0A49A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729152.08</w:t>
            </w:r>
          </w:p>
        </w:tc>
        <w:tc>
          <w:tcPr>
            <w:tcW w:w="1562" w:type="dxa"/>
          </w:tcPr>
          <w:p w14:paraId="77E7DA57" w14:textId="4EB7B0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3345548.98</w:t>
            </w:r>
          </w:p>
        </w:tc>
        <w:tc>
          <w:tcPr>
            <w:tcW w:w="2134" w:type="dxa"/>
          </w:tcPr>
          <w:p w14:paraId="14B02C9A" w14:textId="77EEB6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ABC020" w14:textId="1BEA3A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F65D98" w14:textId="03D49C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697718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799D38" w14:textId="3AEB8A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23913726" w14:textId="7937F7B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729147.02</w:t>
            </w:r>
          </w:p>
        </w:tc>
        <w:tc>
          <w:tcPr>
            <w:tcW w:w="1562" w:type="dxa"/>
          </w:tcPr>
          <w:p w14:paraId="14FD836D" w14:textId="732718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3345551.33</w:t>
            </w:r>
          </w:p>
        </w:tc>
        <w:tc>
          <w:tcPr>
            <w:tcW w:w="2134" w:type="dxa"/>
          </w:tcPr>
          <w:p w14:paraId="5CA79F2C" w14:textId="3DDA10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924C21" w14:textId="71C992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7F4C1A" w14:textId="5D0F7A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F7F6A9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2CC1A0" w14:textId="162899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7C0CD2C4" w14:textId="2E95359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729144.13</w:t>
            </w:r>
          </w:p>
        </w:tc>
        <w:tc>
          <w:tcPr>
            <w:tcW w:w="1562" w:type="dxa"/>
          </w:tcPr>
          <w:p w14:paraId="12FE9986" w14:textId="2D34B7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3345553.64</w:t>
            </w:r>
          </w:p>
        </w:tc>
        <w:tc>
          <w:tcPr>
            <w:tcW w:w="2134" w:type="dxa"/>
          </w:tcPr>
          <w:p w14:paraId="4C5467F2" w14:textId="5A6C6E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248694" w14:textId="0CDC5D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4BC989" w14:textId="7CFA95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AB8F44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1FA86A" w14:textId="748090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5B8CCA0A" w14:textId="033B15D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729142.25</w:t>
            </w:r>
          </w:p>
        </w:tc>
        <w:tc>
          <w:tcPr>
            <w:tcW w:w="1562" w:type="dxa"/>
          </w:tcPr>
          <w:p w14:paraId="432FD22D" w14:textId="0CC291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3345559.36</w:t>
            </w:r>
          </w:p>
        </w:tc>
        <w:tc>
          <w:tcPr>
            <w:tcW w:w="2134" w:type="dxa"/>
          </w:tcPr>
          <w:p w14:paraId="1C9EDB72" w14:textId="1F42C0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5568C0" w14:textId="5ED6D1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A05A68" w14:textId="723B7F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F68732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BFA3AE" w14:textId="651775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08F710B9" w14:textId="5009DF6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729139.97</w:t>
            </w:r>
          </w:p>
        </w:tc>
        <w:tc>
          <w:tcPr>
            <w:tcW w:w="1562" w:type="dxa"/>
          </w:tcPr>
          <w:p w14:paraId="094939C4" w14:textId="25CBB0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3345564.18</w:t>
            </w:r>
          </w:p>
        </w:tc>
        <w:tc>
          <w:tcPr>
            <w:tcW w:w="2134" w:type="dxa"/>
          </w:tcPr>
          <w:p w14:paraId="5939BC4A" w14:textId="1243FE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F9438B" w14:textId="557E07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0EB1B" w14:textId="5EFD93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A13AD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AE800B" w14:textId="700681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3E72EF20" w14:textId="44AA921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729137.60</w:t>
            </w:r>
          </w:p>
        </w:tc>
        <w:tc>
          <w:tcPr>
            <w:tcW w:w="1562" w:type="dxa"/>
          </w:tcPr>
          <w:p w14:paraId="5A4C8341" w14:textId="5EB40D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3345566.69</w:t>
            </w:r>
          </w:p>
        </w:tc>
        <w:tc>
          <w:tcPr>
            <w:tcW w:w="2134" w:type="dxa"/>
          </w:tcPr>
          <w:p w14:paraId="44542C48" w14:textId="3C6A12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338D8F" w14:textId="4C423D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AAB20" w14:textId="243009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A0639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822458" w14:textId="7C1A03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7DB90F6B" w14:textId="0D10CF2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729132.77</w:t>
            </w:r>
          </w:p>
        </w:tc>
        <w:tc>
          <w:tcPr>
            <w:tcW w:w="1562" w:type="dxa"/>
          </w:tcPr>
          <w:p w14:paraId="3F9178B4" w14:textId="58E7D2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3345567.36</w:t>
            </w:r>
          </w:p>
        </w:tc>
        <w:tc>
          <w:tcPr>
            <w:tcW w:w="2134" w:type="dxa"/>
          </w:tcPr>
          <w:p w14:paraId="4AD05C65" w14:textId="50806F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7561B6" w14:textId="6A4140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3266D9" w14:textId="645692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F062C2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DF3556" w14:textId="2AD9AF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280E0355" w14:textId="7C2D181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729129.15</w:t>
            </w:r>
          </w:p>
        </w:tc>
        <w:tc>
          <w:tcPr>
            <w:tcW w:w="1562" w:type="dxa"/>
          </w:tcPr>
          <w:p w14:paraId="3CA28B40" w14:textId="6902C6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3345569.34</w:t>
            </w:r>
          </w:p>
        </w:tc>
        <w:tc>
          <w:tcPr>
            <w:tcW w:w="2134" w:type="dxa"/>
          </w:tcPr>
          <w:p w14:paraId="42C4F901" w14:textId="2A8B14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9184A4" w14:textId="349424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9A42EB" w14:textId="32455E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F6E62B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A1B447" w14:textId="18CDBB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638E0EE3" w14:textId="2791BB9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729128.03</w:t>
            </w:r>
          </w:p>
        </w:tc>
        <w:tc>
          <w:tcPr>
            <w:tcW w:w="1562" w:type="dxa"/>
          </w:tcPr>
          <w:p w14:paraId="5BDE077C" w14:textId="1CD70D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3345573.80</w:t>
            </w:r>
          </w:p>
        </w:tc>
        <w:tc>
          <w:tcPr>
            <w:tcW w:w="2134" w:type="dxa"/>
          </w:tcPr>
          <w:p w14:paraId="6FD204E6" w14:textId="012D48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12D820" w14:textId="414828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FA251B" w14:textId="084B37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39DCD6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7579E8" w14:textId="17DDFE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6FD268DC" w14:textId="3A70A80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729128.74</w:t>
            </w:r>
          </w:p>
        </w:tc>
        <w:tc>
          <w:tcPr>
            <w:tcW w:w="1562" w:type="dxa"/>
          </w:tcPr>
          <w:p w14:paraId="760DA6DF" w14:textId="0EEC1F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3345580.78</w:t>
            </w:r>
          </w:p>
        </w:tc>
        <w:tc>
          <w:tcPr>
            <w:tcW w:w="2134" w:type="dxa"/>
          </w:tcPr>
          <w:p w14:paraId="04C7BFD0" w14:textId="137289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163958" w14:textId="2C0A53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A2DA4F" w14:textId="23249C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5B43DD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351B02" w14:textId="5EB47D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085A0AD9" w14:textId="4D3EFEA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729127.86</w:t>
            </w:r>
          </w:p>
        </w:tc>
        <w:tc>
          <w:tcPr>
            <w:tcW w:w="1562" w:type="dxa"/>
          </w:tcPr>
          <w:p w14:paraId="015EE8A0" w14:textId="04BB0E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3345587.52</w:t>
            </w:r>
          </w:p>
        </w:tc>
        <w:tc>
          <w:tcPr>
            <w:tcW w:w="2134" w:type="dxa"/>
          </w:tcPr>
          <w:p w14:paraId="310EE1AC" w14:textId="171F7E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F44905" w14:textId="2E47C3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A21960" w14:textId="1231D5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66213A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64292F" w14:textId="1B97E5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408CEB8E" w14:textId="2D4A3E1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729125.23</w:t>
            </w:r>
          </w:p>
        </w:tc>
        <w:tc>
          <w:tcPr>
            <w:tcW w:w="1562" w:type="dxa"/>
          </w:tcPr>
          <w:p w14:paraId="79358D9C" w14:textId="143C3B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3345594.95</w:t>
            </w:r>
          </w:p>
        </w:tc>
        <w:tc>
          <w:tcPr>
            <w:tcW w:w="2134" w:type="dxa"/>
          </w:tcPr>
          <w:p w14:paraId="16869083" w14:textId="65CF7D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62A836" w14:textId="640A55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DC096B" w14:textId="7B819F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83221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3C2C05" w14:textId="56BE87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287186D2" w14:textId="665098E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729124.36</w:t>
            </w:r>
          </w:p>
        </w:tc>
        <w:tc>
          <w:tcPr>
            <w:tcW w:w="1562" w:type="dxa"/>
          </w:tcPr>
          <w:p w14:paraId="264DF950" w14:textId="3D0723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3345596.18</w:t>
            </w:r>
          </w:p>
        </w:tc>
        <w:tc>
          <w:tcPr>
            <w:tcW w:w="2134" w:type="dxa"/>
          </w:tcPr>
          <w:p w14:paraId="18622F6E" w14:textId="55E1EF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C25FBD" w14:textId="57B699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DF81CC" w14:textId="132F53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BA6D2B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B386BF" w14:textId="49EDFB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33453983" w14:textId="49D98C2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729120.38</w:t>
            </w:r>
          </w:p>
        </w:tc>
        <w:tc>
          <w:tcPr>
            <w:tcW w:w="1562" w:type="dxa"/>
          </w:tcPr>
          <w:p w14:paraId="01BC19A8" w14:textId="39E356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3345598.33</w:t>
            </w:r>
          </w:p>
        </w:tc>
        <w:tc>
          <w:tcPr>
            <w:tcW w:w="2134" w:type="dxa"/>
          </w:tcPr>
          <w:p w14:paraId="2830E4F3" w14:textId="61723A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CC0A7B" w14:textId="76432C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BAF71D" w14:textId="0A02FF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8EC1BF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C4893B" w14:textId="64F8D1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7ED1749F" w14:textId="388C08B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729118.38</w:t>
            </w:r>
          </w:p>
        </w:tc>
        <w:tc>
          <w:tcPr>
            <w:tcW w:w="1562" w:type="dxa"/>
          </w:tcPr>
          <w:p w14:paraId="4473EFF2" w14:textId="6F37C7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3345600.03</w:t>
            </w:r>
          </w:p>
        </w:tc>
        <w:tc>
          <w:tcPr>
            <w:tcW w:w="2134" w:type="dxa"/>
          </w:tcPr>
          <w:p w14:paraId="2EC8FE3E" w14:textId="49DDE9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CE5681" w14:textId="615DDC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D985BA" w14:textId="68DCE0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C79688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46D1BC" w14:textId="38AC77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53E8FF59" w14:textId="4B5E71C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729117.52</w:t>
            </w:r>
          </w:p>
        </w:tc>
        <w:tc>
          <w:tcPr>
            <w:tcW w:w="1562" w:type="dxa"/>
          </w:tcPr>
          <w:p w14:paraId="2C98E24F" w14:textId="013EAD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3345601.77</w:t>
            </w:r>
          </w:p>
        </w:tc>
        <w:tc>
          <w:tcPr>
            <w:tcW w:w="2134" w:type="dxa"/>
          </w:tcPr>
          <w:p w14:paraId="002EB689" w14:textId="5C8F8D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1D6456" w14:textId="0A2517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9F046B" w14:textId="4BF910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292F61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6975F1" w14:textId="4AF6AD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0FDE89A0" w14:textId="746C45E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729117.29</w:t>
            </w:r>
          </w:p>
        </w:tc>
        <w:tc>
          <w:tcPr>
            <w:tcW w:w="1562" w:type="dxa"/>
          </w:tcPr>
          <w:p w14:paraId="67528841" w14:textId="78C350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3345606.23</w:t>
            </w:r>
          </w:p>
        </w:tc>
        <w:tc>
          <w:tcPr>
            <w:tcW w:w="2134" w:type="dxa"/>
          </w:tcPr>
          <w:p w14:paraId="64420A3D" w14:textId="780032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8FC430" w14:textId="3AAE6F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665336" w14:textId="50ED3E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15D18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403600" w14:textId="6E1459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106485C7" w14:textId="1DADD61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729117.18</w:t>
            </w:r>
          </w:p>
        </w:tc>
        <w:tc>
          <w:tcPr>
            <w:tcW w:w="1562" w:type="dxa"/>
          </w:tcPr>
          <w:p w14:paraId="7B6CECB8" w14:textId="30FBC4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3345609.44</w:t>
            </w:r>
          </w:p>
        </w:tc>
        <w:tc>
          <w:tcPr>
            <w:tcW w:w="2134" w:type="dxa"/>
          </w:tcPr>
          <w:p w14:paraId="1CC24F59" w14:textId="459BB1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6AD096" w14:textId="00E648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D100BA" w14:textId="1D8A75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6E8785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07B866" w14:textId="4F5D20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1B39FEA5" w14:textId="42AE336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729118.31</w:t>
            </w:r>
          </w:p>
        </w:tc>
        <w:tc>
          <w:tcPr>
            <w:tcW w:w="1562" w:type="dxa"/>
          </w:tcPr>
          <w:p w14:paraId="1AEAAE66" w14:textId="2FF788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3345613.33</w:t>
            </w:r>
          </w:p>
        </w:tc>
        <w:tc>
          <w:tcPr>
            <w:tcW w:w="2134" w:type="dxa"/>
          </w:tcPr>
          <w:p w14:paraId="38314A35" w14:textId="463128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F8B436" w14:textId="66DE44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26571B" w14:textId="77EDFE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6AA896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D3A958" w14:textId="676668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46145E2C" w14:textId="5EB7307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729116.35</w:t>
            </w:r>
          </w:p>
        </w:tc>
        <w:tc>
          <w:tcPr>
            <w:tcW w:w="1562" w:type="dxa"/>
          </w:tcPr>
          <w:p w14:paraId="166DA996" w14:textId="34CAD5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3345615.76</w:t>
            </w:r>
          </w:p>
        </w:tc>
        <w:tc>
          <w:tcPr>
            <w:tcW w:w="2134" w:type="dxa"/>
          </w:tcPr>
          <w:p w14:paraId="080F8CAD" w14:textId="646D06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9490A1" w14:textId="45940B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7D4AC6" w14:textId="5B853F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EE9D8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29B330" w14:textId="2C30CF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0ECC1966" w14:textId="67A2C1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729109.00</w:t>
            </w:r>
          </w:p>
        </w:tc>
        <w:tc>
          <w:tcPr>
            <w:tcW w:w="1562" w:type="dxa"/>
          </w:tcPr>
          <w:p w14:paraId="46F7132E" w14:textId="69F671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3345621.15</w:t>
            </w:r>
          </w:p>
        </w:tc>
        <w:tc>
          <w:tcPr>
            <w:tcW w:w="2134" w:type="dxa"/>
          </w:tcPr>
          <w:p w14:paraId="0FA79D3C" w14:textId="2E7B4A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47D240" w14:textId="4AE636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59B7B7" w14:textId="7CC739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C76CA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2CA3C8" w14:textId="51A110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5C93FF01" w14:textId="2AF0949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729100.47</w:t>
            </w:r>
          </w:p>
        </w:tc>
        <w:tc>
          <w:tcPr>
            <w:tcW w:w="1562" w:type="dxa"/>
          </w:tcPr>
          <w:p w14:paraId="34AAB0EA" w14:textId="6A8139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3345627.01</w:t>
            </w:r>
          </w:p>
        </w:tc>
        <w:tc>
          <w:tcPr>
            <w:tcW w:w="2134" w:type="dxa"/>
          </w:tcPr>
          <w:p w14:paraId="1351DBE6" w14:textId="7A8B8D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6DC6B1" w14:textId="56B210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6C60B8" w14:textId="081F37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A8C124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45005A" w14:textId="2AA4F0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592B454D" w14:textId="14AF052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729096.94</w:t>
            </w:r>
          </w:p>
        </w:tc>
        <w:tc>
          <w:tcPr>
            <w:tcW w:w="1562" w:type="dxa"/>
          </w:tcPr>
          <w:p w14:paraId="6C0E752F" w14:textId="1964C4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3345633.04</w:t>
            </w:r>
          </w:p>
        </w:tc>
        <w:tc>
          <w:tcPr>
            <w:tcW w:w="2134" w:type="dxa"/>
          </w:tcPr>
          <w:p w14:paraId="01B28098" w14:textId="49C93E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FBE5B7" w14:textId="4875C5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A8748C" w14:textId="6932B6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402A25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720B3A" w14:textId="4419D1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3225663F" w14:textId="2D8F727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729093.50</w:t>
            </w:r>
          </w:p>
        </w:tc>
        <w:tc>
          <w:tcPr>
            <w:tcW w:w="1562" w:type="dxa"/>
          </w:tcPr>
          <w:p w14:paraId="5FD03EE0" w14:textId="732665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3345639.25</w:t>
            </w:r>
          </w:p>
        </w:tc>
        <w:tc>
          <w:tcPr>
            <w:tcW w:w="2134" w:type="dxa"/>
          </w:tcPr>
          <w:p w14:paraId="5309015C" w14:textId="23124F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8610D3" w14:textId="107073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401F6F" w14:textId="451E23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BFC128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939E82" w14:textId="10608E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0A3494C8" w14:textId="6336790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729089.96</w:t>
            </w:r>
          </w:p>
        </w:tc>
        <w:tc>
          <w:tcPr>
            <w:tcW w:w="1562" w:type="dxa"/>
          </w:tcPr>
          <w:p w14:paraId="1E3C6EEF" w14:textId="3BCE59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3345646.75</w:t>
            </w:r>
          </w:p>
        </w:tc>
        <w:tc>
          <w:tcPr>
            <w:tcW w:w="2134" w:type="dxa"/>
          </w:tcPr>
          <w:p w14:paraId="0F789C19" w14:textId="764057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091352" w14:textId="1D5BA5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36F904" w14:textId="5FDF18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793B6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450D58" w14:textId="5AE83D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351DC236" w14:textId="1A81A20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729088.40</w:t>
            </w:r>
          </w:p>
        </w:tc>
        <w:tc>
          <w:tcPr>
            <w:tcW w:w="1562" w:type="dxa"/>
          </w:tcPr>
          <w:p w14:paraId="51B051E8" w14:textId="7A30C2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3345654.51</w:t>
            </w:r>
          </w:p>
        </w:tc>
        <w:tc>
          <w:tcPr>
            <w:tcW w:w="2134" w:type="dxa"/>
          </w:tcPr>
          <w:p w14:paraId="74430546" w14:textId="3B97F7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2E4005" w14:textId="500FE6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AE7BD" w14:textId="0D11DD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706D8A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18D33A" w14:textId="6CB147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0C6C0ACD" w14:textId="6806FC8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729089.68</w:t>
            </w:r>
          </w:p>
        </w:tc>
        <w:tc>
          <w:tcPr>
            <w:tcW w:w="1562" w:type="dxa"/>
          </w:tcPr>
          <w:p w14:paraId="27E70CD4" w14:textId="6F137D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3345662.87</w:t>
            </w:r>
          </w:p>
        </w:tc>
        <w:tc>
          <w:tcPr>
            <w:tcW w:w="2134" w:type="dxa"/>
          </w:tcPr>
          <w:p w14:paraId="65E3D6E3" w14:textId="59CCD2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B7B34E" w14:textId="21B51D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66A64E" w14:textId="3C4C85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1BD69E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7AC3A4" w14:textId="4A9426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15B02553" w14:textId="30997C1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729090.30</w:t>
            </w:r>
          </w:p>
        </w:tc>
        <w:tc>
          <w:tcPr>
            <w:tcW w:w="1562" w:type="dxa"/>
          </w:tcPr>
          <w:p w14:paraId="2194A437" w14:textId="0B3A8D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3345667.25</w:t>
            </w:r>
          </w:p>
        </w:tc>
        <w:tc>
          <w:tcPr>
            <w:tcW w:w="2134" w:type="dxa"/>
          </w:tcPr>
          <w:p w14:paraId="5E6C9B42" w14:textId="6057CB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8D258C" w14:textId="232BA2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614EB" w14:textId="5BF965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F3BEEB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FBD2BA" w14:textId="1940EC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31CFE3CA" w14:textId="6AB6CE7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729089.11</w:t>
            </w:r>
          </w:p>
        </w:tc>
        <w:tc>
          <w:tcPr>
            <w:tcW w:w="1562" w:type="dxa"/>
          </w:tcPr>
          <w:p w14:paraId="0F629B65" w14:textId="021BB2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3345671.69</w:t>
            </w:r>
          </w:p>
        </w:tc>
        <w:tc>
          <w:tcPr>
            <w:tcW w:w="2134" w:type="dxa"/>
          </w:tcPr>
          <w:p w14:paraId="54F03174" w14:textId="7BA646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A61F16" w14:textId="34E4A3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0350B5" w14:textId="425A17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8B3B6D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59D441" w14:textId="317B56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55306C9F" w14:textId="63A08CF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729088.97</w:t>
            </w:r>
          </w:p>
        </w:tc>
        <w:tc>
          <w:tcPr>
            <w:tcW w:w="1562" w:type="dxa"/>
          </w:tcPr>
          <w:p w14:paraId="3DC3F3A4" w14:textId="214D60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3345677.25</w:t>
            </w:r>
          </w:p>
        </w:tc>
        <w:tc>
          <w:tcPr>
            <w:tcW w:w="2134" w:type="dxa"/>
          </w:tcPr>
          <w:p w14:paraId="2166B94A" w14:textId="3084E7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DF1622" w14:textId="75A5DC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6116C8" w14:textId="770BDF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64A03B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E8AD7B" w14:textId="007C3A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7E54335A" w14:textId="38D55AC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729088.98</w:t>
            </w:r>
          </w:p>
        </w:tc>
        <w:tc>
          <w:tcPr>
            <w:tcW w:w="1562" w:type="dxa"/>
          </w:tcPr>
          <w:p w14:paraId="7F430492" w14:textId="6C07CC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3345683.02</w:t>
            </w:r>
          </w:p>
        </w:tc>
        <w:tc>
          <w:tcPr>
            <w:tcW w:w="2134" w:type="dxa"/>
          </w:tcPr>
          <w:p w14:paraId="49133F10" w14:textId="024D56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67238E" w14:textId="6BEDBB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BB0CA" w14:textId="1A48A2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F09A4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6C28AE" w14:textId="405AEB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7A616C48" w14:textId="7B106F4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729089.82</w:t>
            </w:r>
          </w:p>
        </w:tc>
        <w:tc>
          <w:tcPr>
            <w:tcW w:w="1562" w:type="dxa"/>
          </w:tcPr>
          <w:p w14:paraId="0683F488" w14:textId="408963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3345688.92</w:t>
            </w:r>
          </w:p>
        </w:tc>
        <w:tc>
          <w:tcPr>
            <w:tcW w:w="2134" w:type="dxa"/>
          </w:tcPr>
          <w:p w14:paraId="0F48A7F4" w14:textId="71BF44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5FE500" w14:textId="51BB1F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E11508" w14:textId="12A707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B046A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8CC36D" w14:textId="6A9381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</w:tcPr>
          <w:p w14:paraId="3E31D403" w14:textId="37D1AB5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729090.54</w:t>
            </w:r>
          </w:p>
        </w:tc>
        <w:tc>
          <w:tcPr>
            <w:tcW w:w="1562" w:type="dxa"/>
          </w:tcPr>
          <w:p w14:paraId="189F3F66" w14:textId="01A732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3345693.40</w:t>
            </w:r>
          </w:p>
        </w:tc>
        <w:tc>
          <w:tcPr>
            <w:tcW w:w="2134" w:type="dxa"/>
          </w:tcPr>
          <w:p w14:paraId="304FEA65" w14:textId="06596D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E00354" w14:textId="2FC741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EC70CE" w14:textId="0A2E16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36A17C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BE3643" w14:textId="581FF3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</w:tcPr>
          <w:p w14:paraId="27344DF5" w14:textId="5CBD3DC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729088.71</w:t>
            </w:r>
          </w:p>
        </w:tc>
        <w:tc>
          <w:tcPr>
            <w:tcW w:w="1562" w:type="dxa"/>
          </w:tcPr>
          <w:p w14:paraId="1C9F6A87" w14:textId="62F7CA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3345698.32</w:t>
            </w:r>
          </w:p>
        </w:tc>
        <w:tc>
          <w:tcPr>
            <w:tcW w:w="2134" w:type="dxa"/>
          </w:tcPr>
          <w:p w14:paraId="2AC66B33" w14:textId="57177D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0B592C" w14:textId="3B4104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68B810" w14:textId="485387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70B041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B391E4" w14:textId="4CA85F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58F0B842" w14:textId="7265F6A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729087.23</w:t>
            </w:r>
          </w:p>
        </w:tc>
        <w:tc>
          <w:tcPr>
            <w:tcW w:w="1562" w:type="dxa"/>
          </w:tcPr>
          <w:p w14:paraId="25D9B36A" w14:textId="4CB4C7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3345699.82</w:t>
            </w:r>
          </w:p>
        </w:tc>
        <w:tc>
          <w:tcPr>
            <w:tcW w:w="2134" w:type="dxa"/>
          </w:tcPr>
          <w:p w14:paraId="2BC4B184" w14:textId="4E49E7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DADDC9" w14:textId="0432F3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7B30C6" w14:textId="31AFDF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345EE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CC4BD5" w14:textId="312A86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46861DD8" w14:textId="47733B9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729085.32</w:t>
            </w:r>
          </w:p>
        </w:tc>
        <w:tc>
          <w:tcPr>
            <w:tcW w:w="1562" w:type="dxa"/>
          </w:tcPr>
          <w:p w14:paraId="2233BDCA" w14:textId="2AC1FA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3345701.94</w:t>
            </w:r>
          </w:p>
        </w:tc>
        <w:tc>
          <w:tcPr>
            <w:tcW w:w="2134" w:type="dxa"/>
          </w:tcPr>
          <w:p w14:paraId="3604AB73" w14:textId="6EBBA5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32360A" w14:textId="2FDB58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0009D" w14:textId="0CEAFA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981B6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38073D" w14:textId="175F6D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357A8B19" w14:textId="42FB544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729082.75</w:t>
            </w:r>
          </w:p>
        </w:tc>
        <w:tc>
          <w:tcPr>
            <w:tcW w:w="1562" w:type="dxa"/>
          </w:tcPr>
          <w:p w14:paraId="3937130D" w14:textId="3EDC0F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3345702.56</w:t>
            </w:r>
          </w:p>
        </w:tc>
        <w:tc>
          <w:tcPr>
            <w:tcW w:w="2134" w:type="dxa"/>
          </w:tcPr>
          <w:p w14:paraId="10E2B2D1" w14:textId="1B5596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2AE47" w14:textId="3D8E38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14B607" w14:textId="140785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741227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924C66" w14:textId="28D347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4F89E362" w14:textId="4C7776B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729077.40</w:t>
            </w:r>
          </w:p>
        </w:tc>
        <w:tc>
          <w:tcPr>
            <w:tcW w:w="1562" w:type="dxa"/>
          </w:tcPr>
          <w:p w14:paraId="77E509E1" w14:textId="1E1331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3345703.24</w:t>
            </w:r>
          </w:p>
        </w:tc>
        <w:tc>
          <w:tcPr>
            <w:tcW w:w="2134" w:type="dxa"/>
          </w:tcPr>
          <w:p w14:paraId="28B8F06E" w14:textId="61717E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EC70D2" w14:textId="59FC47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B0FF5B" w14:textId="3E598A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346932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1E5393" w14:textId="558721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0A78FE0E" w14:textId="3C151EF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729072.84</w:t>
            </w:r>
          </w:p>
        </w:tc>
        <w:tc>
          <w:tcPr>
            <w:tcW w:w="1562" w:type="dxa"/>
          </w:tcPr>
          <w:p w14:paraId="5EB715C8" w14:textId="11512E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3345703.14</w:t>
            </w:r>
          </w:p>
        </w:tc>
        <w:tc>
          <w:tcPr>
            <w:tcW w:w="2134" w:type="dxa"/>
          </w:tcPr>
          <w:p w14:paraId="30CB8A6D" w14:textId="72818A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A393D" w14:textId="6EA33D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C29122" w14:textId="07788B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707242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B59890" w14:textId="18024B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39AA747A" w14:textId="2B1CFF9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729067.14</w:t>
            </w:r>
          </w:p>
        </w:tc>
        <w:tc>
          <w:tcPr>
            <w:tcW w:w="1562" w:type="dxa"/>
          </w:tcPr>
          <w:p w14:paraId="5B432D95" w14:textId="128606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3345701.43</w:t>
            </w:r>
          </w:p>
        </w:tc>
        <w:tc>
          <w:tcPr>
            <w:tcW w:w="2134" w:type="dxa"/>
          </w:tcPr>
          <w:p w14:paraId="3B388EFC" w14:textId="3AC70E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D23BEF" w14:textId="0184F2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51DFE5" w14:textId="6461F2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6A843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DD12AC" w14:textId="2C5FFA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76220C93" w14:textId="79129F4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729061.98</w:t>
            </w:r>
          </w:p>
        </w:tc>
        <w:tc>
          <w:tcPr>
            <w:tcW w:w="1562" w:type="dxa"/>
          </w:tcPr>
          <w:p w14:paraId="1349572C" w14:textId="5A7688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3345702.60</w:t>
            </w:r>
          </w:p>
        </w:tc>
        <w:tc>
          <w:tcPr>
            <w:tcW w:w="2134" w:type="dxa"/>
          </w:tcPr>
          <w:p w14:paraId="7FA1EF73" w14:textId="1051C3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6BFF06" w14:textId="2BBBE6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234068" w14:textId="627975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69179C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43B305" w14:textId="05F93D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0D378EC0" w14:textId="45BE12C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729057.54</w:t>
            </w:r>
          </w:p>
        </w:tc>
        <w:tc>
          <w:tcPr>
            <w:tcW w:w="1562" w:type="dxa"/>
          </w:tcPr>
          <w:p w14:paraId="276C1D9D" w14:textId="27E2DB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3345702.11</w:t>
            </w:r>
          </w:p>
        </w:tc>
        <w:tc>
          <w:tcPr>
            <w:tcW w:w="2134" w:type="dxa"/>
          </w:tcPr>
          <w:p w14:paraId="79B8DCE9" w14:textId="4515E3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FFBE6C" w14:textId="73D84F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38FEBD" w14:textId="4C6C05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227E85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F273CE" w14:textId="60092F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1551A5E4" w14:textId="5B615FB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729051.78</w:t>
            </w:r>
          </w:p>
        </w:tc>
        <w:tc>
          <w:tcPr>
            <w:tcW w:w="1562" w:type="dxa"/>
          </w:tcPr>
          <w:p w14:paraId="7855DF8F" w14:textId="41A318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3345702.23</w:t>
            </w:r>
          </w:p>
        </w:tc>
        <w:tc>
          <w:tcPr>
            <w:tcW w:w="2134" w:type="dxa"/>
          </w:tcPr>
          <w:p w14:paraId="116E78F2" w14:textId="28DD7E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22A977" w14:textId="5454DD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CC1400" w14:textId="56CFB3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D4D36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62A147" w14:textId="3CBEF6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3ED1D159" w14:textId="0510DA4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729049.64</w:t>
            </w:r>
          </w:p>
        </w:tc>
        <w:tc>
          <w:tcPr>
            <w:tcW w:w="1562" w:type="dxa"/>
          </w:tcPr>
          <w:p w14:paraId="125911C9" w14:textId="729251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3345703.84</w:t>
            </w:r>
          </w:p>
        </w:tc>
        <w:tc>
          <w:tcPr>
            <w:tcW w:w="2134" w:type="dxa"/>
          </w:tcPr>
          <w:p w14:paraId="7E0C064F" w14:textId="723D0E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5B110B" w14:textId="2B6B0B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A98EB6" w14:textId="4493D9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41CDA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43D8D3" w14:textId="577B8F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05E1E615" w14:textId="3A2CE56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729045.20</w:t>
            </w:r>
          </w:p>
        </w:tc>
        <w:tc>
          <w:tcPr>
            <w:tcW w:w="1562" w:type="dxa"/>
          </w:tcPr>
          <w:p w14:paraId="4644556C" w14:textId="676A8D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3345708.80</w:t>
            </w:r>
          </w:p>
        </w:tc>
        <w:tc>
          <w:tcPr>
            <w:tcW w:w="2134" w:type="dxa"/>
          </w:tcPr>
          <w:p w14:paraId="468DE700" w14:textId="7DCD8C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E3D1E0" w14:textId="518534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F76746" w14:textId="7E4228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6A18B2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EEEB62" w14:textId="0E655A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59C8D0C3" w14:textId="614CA9F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729040.24</w:t>
            </w:r>
          </w:p>
        </w:tc>
        <w:tc>
          <w:tcPr>
            <w:tcW w:w="1562" w:type="dxa"/>
          </w:tcPr>
          <w:p w14:paraId="07FDB198" w14:textId="5521A3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3345714.03</w:t>
            </w:r>
          </w:p>
        </w:tc>
        <w:tc>
          <w:tcPr>
            <w:tcW w:w="2134" w:type="dxa"/>
          </w:tcPr>
          <w:p w14:paraId="2A92C526" w14:textId="068585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A20DBB" w14:textId="4B6406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F5B159" w14:textId="57505E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AB4F96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4D62A8" w14:textId="4BD1F1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54CE8E5D" w14:textId="5034A8E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729036.06</w:t>
            </w:r>
          </w:p>
        </w:tc>
        <w:tc>
          <w:tcPr>
            <w:tcW w:w="1562" w:type="dxa"/>
          </w:tcPr>
          <w:p w14:paraId="13385CA1" w14:textId="0F4037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3345720.30</w:t>
            </w:r>
          </w:p>
        </w:tc>
        <w:tc>
          <w:tcPr>
            <w:tcW w:w="2134" w:type="dxa"/>
          </w:tcPr>
          <w:p w14:paraId="744653F8" w14:textId="2DB043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1035DF" w14:textId="5E08D2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EF91B1" w14:textId="139128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E3878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905610" w14:textId="4ED3AB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0242A07F" w14:textId="297A40F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729033.92</w:t>
            </w:r>
          </w:p>
        </w:tc>
        <w:tc>
          <w:tcPr>
            <w:tcW w:w="1562" w:type="dxa"/>
          </w:tcPr>
          <w:p w14:paraId="5113E534" w14:textId="5219EE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3345726.65</w:t>
            </w:r>
          </w:p>
        </w:tc>
        <w:tc>
          <w:tcPr>
            <w:tcW w:w="2134" w:type="dxa"/>
          </w:tcPr>
          <w:p w14:paraId="034CD729" w14:textId="47ED46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E6ED27" w14:textId="74AA78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24BFEB" w14:textId="4AD32C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D01242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2F60E9" w14:textId="6FD519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61A585C3" w14:textId="5D2DFD1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729026.57</w:t>
            </w:r>
          </w:p>
        </w:tc>
        <w:tc>
          <w:tcPr>
            <w:tcW w:w="1562" w:type="dxa"/>
          </w:tcPr>
          <w:p w14:paraId="26096FBF" w14:textId="4853CD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3345745.24</w:t>
            </w:r>
          </w:p>
        </w:tc>
        <w:tc>
          <w:tcPr>
            <w:tcW w:w="2134" w:type="dxa"/>
          </w:tcPr>
          <w:p w14:paraId="5310A70F" w14:textId="51F7CA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E5DEE3" w14:textId="2A18E9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A48EA5" w14:textId="18B651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60B8C9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1E5CD0" w14:textId="341C77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3ADB6BA2" w14:textId="4329543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729024.94</w:t>
            </w:r>
          </w:p>
        </w:tc>
        <w:tc>
          <w:tcPr>
            <w:tcW w:w="1562" w:type="dxa"/>
          </w:tcPr>
          <w:p w14:paraId="0EBCF80D" w14:textId="239086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3345761.37</w:t>
            </w:r>
          </w:p>
        </w:tc>
        <w:tc>
          <w:tcPr>
            <w:tcW w:w="2134" w:type="dxa"/>
          </w:tcPr>
          <w:p w14:paraId="0284C82B" w14:textId="7A7D9E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FFCB00" w14:textId="402638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1B8D62" w14:textId="15446C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C31C68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9B9893" w14:textId="6C9A3C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0539278E" w14:textId="741B65C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729022.26</w:t>
            </w:r>
          </w:p>
        </w:tc>
        <w:tc>
          <w:tcPr>
            <w:tcW w:w="1562" w:type="dxa"/>
          </w:tcPr>
          <w:p w14:paraId="7CAF387E" w14:textId="5A1D67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3345768.76</w:t>
            </w:r>
          </w:p>
        </w:tc>
        <w:tc>
          <w:tcPr>
            <w:tcW w:w="2134" w:type="dxa"/>
          </w:tcPr>
          <w:p w14:paraId="691725AB" w14:textId="3526E6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0D008A" w14:textId="306D31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DA8BCB" w14:textId="680559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3138A5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C64E20" w14:textId="4FAF61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38AFD9BF" w14:textId="1631F9A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729023.26</w:t>
            </w:r>
          </w:p>
        </w:tc>
        <w:tc>
          <w:tcPr>
            <w:tcW w:w="1562" w:type="dxa"/>
          </w:tcPr>
          <w:p w14:paraId="4D415019" w14:textId="1643B1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3345771.78</w:t>
            </w:r>
          </w:p>
        </w:tc>
        <w:tc>
          <w:tcPr>
            <w:tcW w:w="2134" w:type="dxa"/>
          </w:tcPr>
          <w:p w14:paraId="5DAAB582" w14:textId="3DFB2F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0221AD" w14:textId="684F31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D2E7CD" w14:textId="4135DF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E3D1DA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FDC795" w14:textId="59A7A7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5EDE85A1" w14:textId="0FE1E62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729026.37</w:t>
            </w:r>
          </w:p>
        </w:tc>
        <w:tc>
          <w:tcPr>
            <w:tcW w:w="1562" w:type="dxa"/>
          </w:tcPr>
          <w:p w14:paraId="19B95DEA" w14:textId="6847EC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3345776.92</w:t>
            </w:r>
          </w:p>
        </w:tc>
        <w:tc>
          <w:tcPr>
            <w:tcW w:w="2134" w:type="dxa"/>
          </w:tcPr>
          <w:p w14:paraId="7754871D" w14:textId="2A56D4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D04AB7" w14:textId="60118A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CF069A" w14:textId="1BEFCF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8F07D6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898AD3" w14:textId="4D08DE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159FA895" w14:textId="684C797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729027.75</w:t>
            </w:r>
          </w:p>
        </w:tc>
        <w:tc>
          <w:tcPr>
            <w:tcW w:w="1562" w:type="dxa"/>
          </w:tcPr>
          <w:p w14:paraId="29130D35" w14:textId="58DBAC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3345786.59</w:t>
            </w:r>
          </w:p>
        </w:tc>
        <w:tc>
          <w:tcPr>
            <w:tcW w:w="2134" w:type="dxa"/>
          </w:tcPr>
          <w:p w14:paraId="5AEE831E" w14:textId="7E78A3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290013" w14:textId="75206C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F49B24" w14:textId="77E1B2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8537E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894C00" w14:textId="362EC7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45353E18" w14:textId="3BA1A25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729026.70</w:t>
            </w:r>
          </w:p>
        </w:tc>
        <w:tc>
          <w:tcPr>
            <w:tcW w:w="1562" w:type="dxa"/>
          </w:tcPr>
          <w:p w14:paraId="269BEAFF" w14:textId="42DD4E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3345791.50</w:t>
            </w:r>
          </w:p>
        </w:tc>
        <w:tc>
          <w:tcPr>
            <w:tcW w:w="2134" w:type="dxa"/>
          </w:tcPr>
          <w:p w14:paraId="46930F07" w14:textId="3F29AE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B469F2" w14:textId="3D2558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5119B2" w14:textId="5CC6E3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E9426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85CA6D" w14:textId="0BA521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5AB39422" w14:textId="590766B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729024.17</w:t>
            </w:r>
          </w:p>
        </w:tc>
        <w:tc>
          <w:tcPr>
            <w:tcW w:w="1562" w:type="dxa"/>
          </w:tcPr>
          <w:p w14:paraId="3646C2B4" w14:textId="0BFC5C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3345794.19</w:t>
            </w:r>
          </w:p>
        </w:tc>
        <w:tc>
          <w:tcPr>
            <w:tcW w:w="2134" w:type="dxa"/>
          </w:tcPr>
          <w:p w14:paraId="53A851E0" w14:textId="6B8070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9DA15" w14:textId="397608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10646B" w14:textId="004058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A5DD93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278703" w14:textId="3D6245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47734C17" w14:textId="7E2285F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729023.03</w:t>
            </w:r>
          </w:p>
        </w:tc>
        <w:tc>
          <w:tcPr>
            <w:tcW w:w="1562" w:type="dxa"/>
          </w:tcPr>
          <w:p w14:paraId="2D3AEB91" w14:textId="0D7A5D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3345800.54</w:t>
            </w:r>
          </w:p>
        </w:tc>
        <w:tc>
          <w:tcPr>
            <w:tcW w:w="2134" w:type="dxa"/>
          </w:tcPr>
          <w:p w14:paraId="486BF204" w14:textId="2A5838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306335" w14:textId="156E99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5AEDB4" w14:textId="4EFF62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C68DE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9A958C" w14:textId="303F70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6D67E91C" w14:textId="0CC8C95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729023.52</w:t>
            </w:r>
          </w:p>
        </w:tc>
        <w:tc>
          <w:tcPr>
            <w:tcW w:w="1562" w:type="dxa"/>
          </w:tcPr>
          <w:p w14:paraId="4666D26E" w14:textId="0DE0A3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3345806.07</w:t>
            </w:r>
          </w:p>
        </w:tc>
        <w:tc>
          <w:tcPr>
            <w:tcW w:w="2134" w:type="dxa"/>
          </w:tcPr>
          <w:p w14:paraId="71A39828" w14:textId="7DEDA6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111A56" w14:textId="2108AC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2C2CFC" w14:textId="64E09B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B886B0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BEA6DD" w14:textId="4B7EF1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0B146BBE" w14:textId="600FA59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729024.34</w:t>
            </w:r>
          </w:p>
        </w:tc>
        <w:tc>
          <w:tcPr>
            <w:tcW w:w="1562" w:type="dxa"/>
          </w:tcPr>
          <w:p w14:paraId="29760A74" w14:textId="535029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3345813.89</w:t>
            </w:r>
          </w:p>
        </w:tc>
        <w:tc>
          <w:tcPr>
            <w:tcW w:w="2134" w:type="dxa"/>
          </w:tcPr>
          <w:p w14:paraId="307BC0FC" w14:textId="45676E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749E8" w14:textId="2C10C3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CB1243" w14:textId="1A29A4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ED7E95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A18275" w14:textId="6C20E2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2616A6D6" w14:textId="449CB9E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729025.32</w:t>
            </w:r>
          </w:p>
        </w:tc>
        <w:tc>
          <w:tcPr>
            <w:tcW w:w="1562" w:type="dxa"/>
          </w:tcPr>
          <w:p w14:paraId="4E0B1B89" w14:textId="4B95E3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3345824.20</w:t>
            </w:r>
          </w:p>
        </w:tc>
        <w:tc>
          <w:tcPr>
            <w:tcW w:w="2134" w:type="dxa"/>
          </w:tcPr>
          <w:p w14:paraId="1B2C2EAA" w14:textId="504207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06E5B6" w14:textId="103859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A72233" w14:textId="5CDD14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2FC815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61C7DF" w14:textId="5BF9CC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113D86CA" w14:textId="1934AB8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729024.16</w:t>
            </w:r>
          </w:p>
        </w:tc>
        <w:tc>
          <w:tcPr>
            <w:tcW w:w="1562" w:type="dxa"/>
          </w:tcPr>
          <w:p w14:paraId="00689F85" w14:textId="14A515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3345835.90</w:t>
            </w:r>
          </w:p>
        </w:tc>
        <w:tc>
          <w:tcPr>
            <w:tcW w:w="2134" w:type="dxa"/>
          </w:tcPr>
          <w:p w14:paraId="48BC6444" w14:textId="1C438A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5F7252" w14:textId="662A45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B1B86A" w14:textId="7EAC2D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641238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66AD12" w14:textId="2BFCA4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130A58CB" w14:textId="1649F24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729021.95</w:t>
            </w:r>
          </w:p>
        </w:tc>
        <w:tc>
          <w:tcPr>
            <w:tcW w:w="1562" w:type="dxa"/>
          </w:tcPr>
          <w:p w14:paraId="0EFD21A4" w14:textId="2DE090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3345842.18</w:t>
            </w:r>
          </w:p>
        </w:tc>
        <w:tc>
          <w:tcPr>
            <w:tcW w:w="2134" w:type="dxa"/>
          </w:tcPr>
          <w:p w14:paraId="20004568" w14:textId="1B103D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735C6E" w14:textId="590789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ADC3E5" w14:textId="113640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F8626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59B59F" w14:textId="7FE3D9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3399805C" w14:textId="632ADCD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729020.11</w:t>
            </w:r>
          </w:p>
        </w:tc>
        <w:tc>
          <w:tcPr>
            <w:tcW w:w="1562" w:type="dxa"/>
          </w:tcPr>
          <w:p w14:paraId="22DE1CF8" w14:textId="7E6601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3345847.36</w:t>
            </w:r>
          </w:p>
        </w:tc>
        <w:tc>
          <w:tcPr>
            <w:tcW w:w="2134" w:type="dxa"/>
          </w:tcPr>
          <w:p w14:paraId="3E0A1DE0" w14:textId="2A51F2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28F4AA" w14:textId="24CDA6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3EF2E1" w14:textId="007376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4A50E6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CD31DB" w14:textId="0B257D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3FFE62D2" w14:textId="3854FD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729017.17</w:t>
            </w:r>
          </w:p>
        </w:tc>
        <w:tc>
          <w:tcPr>
            <w:tcW w:w="1562" w:type="dxa"/>
          </w:tcPr>
          <w:p w14:paraId="1D21D7FA" w14:textId="2F9E06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3345850.86</w:t>
            </w:r>
          </w:p>
        </w:tc>
        <w:tc>
          <w:tcPr>
            <w:tcW w:w="2134" w:type="dxa"/>
          </w:tcPr>
          <w:p w14:paraId="36674273" w14:textId="5C77A5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6D0B32" w14:textId="75175C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5359B4" w14:textId="1C53F0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A4A736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B29604" w14:textId="253AF8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2A31FC75" w14:textId="624955A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729005.91</w:t>
            </w:r>
          </w:p>
        </w:tc>
        <w:tc>
          <w:tcPr>
            <w:tcW w:w="1562" w:type="dxa"/>
          </w:tcPr>
          <w:p w14:paraId="5AAEE8A6" w14:textId="32676A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3345855.64</w:t>
            </w:r>
          </w:p>
        </w:tc>
        <w:tc>
          <w:tcPr>
            <w:tcW w:w="2134" w:type="dxa"/>
          </w:tcPr>
          <w:p w14:paraId="03200179" w14:textId="446E20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E53846" w14:textId="4FD03A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ACD3E9" w14:textId="026FD7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96C8A0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13AD50" w14:textId="53F7F9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01EC8413" w14:textId="6B3302B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728997.54</w:t>
            </w:r>
          </w:p>
        </w:tc>
        <w:tc>
          <w:tcPr>
            <w:tcW w:w="1562" w:type="dxa"/>
          </w:tcPr>
          <w:p w14:paraId="69936E3E" w14:textId="1EFB49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3345858.67</w:t>
            </w:r>
          </w:p>
        </w:tc>
        <w:tc>
          <w:tcPr>
            <w:tcW w:w="2134" w:type="dxa"/>
          </w:tcPr>
          <w:p w14:paraId="57F93A35" w14:textId="2930F7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3AF380" w14:textId="569A00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9C2CB8" w14:textId="6D154D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9E3CF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DA9859" w14:textId="329523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661340C2" w14:textId="1E77FF7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728989.35</w:t>
            </w:r>
          </w:p>
        </w:tc>
        <w:tc>
          <w:tcPr>
            <w:tcW w:w="1562" w:type="dxa"/>
          </w:tcPr>
          <w:p w14:paraId="0BA835AF" w14:textId="7C903E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3345864.15</w:t>
            </w:r>
          </w:p>
        </w:tc>
        <w:tc>
          <w:tcPr>
            <w:tcW w:w="2134" w:type="dxa"/>
          </w:tcPr>
          <w:p w14:paraId="4F2040EE" w14:textId="44B830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67D9CE" w14:textId="6919E7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1B8A87" w14:textId="21D8D0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630BA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2B42CF" w14:textId="09C2EF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</w:tcPr>
          <w:p w14:paraId="69AF0432" w14:textId="1669945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728979.74</w:t>
            </w:r>
          </w:p>
        </w:tc>
        <w:tc>
          <w:tcPr>
            <w:tcW w:w="1562" w:type="dxa"/>
          </w:tcPr>
          <w:p w14:paraId="7A40F2D0" w14:textId="6B6D1E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3345873.77</w:t>
            </w:r>
          </w:p>
        </w:tc>
        <w:tc>
          <w:tcPr>
            <w:tcW w:w="2134" w:type="dxa"/>
          </w:tcPr>
          <w:p w14:paraId="28B0110C" w14:textId="543DE4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8ABA07" w14:textId="656D47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0F48A7" w14:textId="2C5CE3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E8A515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D46B6A" w14:textId="2B606B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203</w:t>
            </w:r>
          </w:p>
        </w:tc>
        <w:tc>
          <w:tcPr>
            <w:tcW w:w="1558" w:type="dxa"/>
          </w:tcPr>
          <w:p w14:paraId="61298F5B" w14:textId="2CFE4F0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728975.86</w:t>
            </w:r>
          </w:p>
        </w:tc>
        <w:tc>
          <w:tcPr>
            <w:tcW w:w="1562" w:type="dxa"/>
          </w:tcPr>
          <w:p w14:paraId="126D8BB3" w14:textId="3329EF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3345881.88</w:t>
            </w:r>
          </w:p>
        </w:tc>
        <w:tc>
          <w:tcPr>
            <w:tcW w:w="2134" w:type="dxa"/>
          </w:tcPr>
          <w:p w14:paraId="0F950C40" w14:textId="6ADF3B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03ABE5" w14:textId="10E9DC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E65651" w14:textId="76B77F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FC7F14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79986C" w14:textId="047EDD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2FD926ED" w14:textId="11F8A2C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728973.43</w:t>
            </w:r>
          </w:p>
        </w:tc>
        <w:tc>
          <w:tcPr>
            <w:tcW w:w="1562" w:type="dxa"/>
          </w:tcPr>
          <w:p w14:paraId="38B714B6" w14:textId="0A8A71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3345891.88</w:t>
            </w:r>
          </w:p>
        </w:tc>
        <w:tc>
          <w:tcPr>
            <w:tcW w:w="2134" w:type="dxa"/>
          </w:tcPr>
          <w:p w14:paraId="62A24FF3" w14:textId="7C41A1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E20236" w14:textId="7CCBAD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B786F" w14:textId="2CCB58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7BCE28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25CB78" w14:textId="344BCB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5AFB8200" w14:textId="5ABE980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728972.32</w:t>
            </w:r>
          </w:p>
        </w:tc>
        <w:tc>
          <w:tcPr>
            <w:tcW w:w="1562" w:type="dxa"/>
          </w:tcPr>
          <w:p w14:paraId="7DB717CF" w14:textId="5CDA0E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3345900.98</w:t>
            </w:r>
          </w:p>
        </w:tc>
        <w:tc>
          <w:tcPr>
            <w:tcW w:w="2134" w:type="dxa"/>
          </w:tcPr>
          <w:p w14:paraId="741949EC" w14:textId="34613C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35C7F7" w14:textId="116D6E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45117D" w14:textId="2E4583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08D1D7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0B00B9" w14:textId="50B01A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2127AD33" w14:textId="0EEEAF8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728971.69</w:t>
            </w:r>
          </w:p>
        </w:tc>
        <w:tc>
          <w:tcPr>
            <w:tcW w:w="1562" w:type="dxa"/>
          </w:tcPr>
          <w:p w14:paraId="0A2C37E6" w14:textId="75D1A6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3345910.30</w:t>
            </w:r>
          </w:p>
        </w:tc>
        <w:tc>
          <w:tcPr>
            <w:tcW w:w="2134" w:type="dxa"/>
          </w:tcPr>
          <w:p w14:paraId="5D693923" w14:textId="06EA03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C1D19A" w14:textId="5A9355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92CB47" w14:textId="615633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74B549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7CA431" w14:textId="1FF8F3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2BB3D441" w14:textId="2C9DB7D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728971.53</w:t>
            </w:r>
          </w:p>
        </w:tc>
        <w:tc>
          <w:tcPr>
            <w:tcW w:w="1562" w:type="dxa"/>
          </w:tcPr>
          <w:p w14:paraId="2CE27D08" w14:textId="39A37B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3345918.98</w:t>
            </w:r>
          </w:p>
        </w:tc>
        <w:tc>
          <w:tcPr>
            <w:tcW w:w="2134" w:type="dxa"/>
          </w:tcPr>
          <w:p w14:paraId="07E37753" w14:textId="4FB7F6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654F58" w14:textId="5F76D3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A1B28C" w14:textId="6C9500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694543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6B169E" w14:textId="436F99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5B4F93EC" w14:textId="2B5ABD3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728971.36</w:t>
            </w:r>
          </w:p>
        </w:tc>
        <w:tc>
          <w:tcPr>
            <w:tcW w:w="1562" w:type="dxa"/>
          </w:tcPr>
          <w:p w14:paraId="16EAAD7D" w14:textId="531A48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3345928.32</w:t>
            </w:r>
          </w:p>
        </w:tc>
        <w:tc>
          <w:tcPr>
            <w:tcW w:w="2134" w:type="dxa"/>
          </w:tcPr>
          <w:p w14:paraId="440E4557" w14:textId="325700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86E588" w14:textId="4EA83F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2084D3" w14:textId="27AACE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A013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0914F8" w14:textId="0C1E9D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4A7656D8" w14:textId="0D8640B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728969.53</w:t>
            </w:r>
          </w:p>
        </w:tc>
        <w:tc>
          <w:tcPr>
            <w:tcW w:w="1562" w:type="dxa"/>
          </w:tcPr>
          <w:p w14:paraId="38EE73C3" w14:textId="726D4B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3345934.99</w:t>
            </w:r>
          </w:p>
        </w:tc>
        <w:tc>
          <w:tcPr>
            <w:tcW w:w="2134" w:type="dxa"/>
          </w:tcPr>
          <w:p w14:paraId="2EDBCAC5" w14:textId="65F64E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FEB39E" w14:textId="3540D9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3D9C41" w14:textId="13D7DB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364C42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AB1052" w14:textId="7BC5D8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319DCF84" w14:textId="701043C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728965.20</w:t>
            </w:r>
          </w:p>
        </w:tc>
        <w:tc>
          <w:tcPr>
            <w:tcW w:w="1562" w:type="dxa"/>
          </w:tcPr>
          <w:p w14:paraId="0E2EB780" w14:textId="3B040A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3345940.32</w:t>
            </w:r>
          </w:p>
        </w:tc>
        <w:tc>
          <w:tcPr>
            <w:tcW w:w="2134" w:type="dxa"/>
          </w:tcPr>
          <w:p w14:paraId="314253FC" w14:textId="25032E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9CC403" w14:textId="062E0F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187C49" w14:textId="3023E3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D071F6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9FCD37" w14:textId="354B9D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72906E93" w14:textId="30E76DA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728962.70</w:t>
            </w:r>
          </w:p>
        </w:tc>
        <w:tc>
          <w:tcPr>
            <w:tcW w:w="1562" w:type="dxa"/>
          </w:tcPr>
          <w:p w14:paraId="29EEF511" w14:textId="39678F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3345946.16</w:t>
            </w:r>
          </w:p>
        </w:tc>
        <w:tc>
          <w:tcPr>
            <w:tcW w:w="2134" w:type="dxa"/>
          </w:tcPr>
          <w:p w14:paraId="4F3C43CC" w14:textId="54E762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01D2E8" w14:textId="4BC908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04FA68" w14:textId="7A699A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C8BF1B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8798E3" w14:textId="6FC3DA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68011853" w14:textId="4793309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728961.20</w:t>
            </w:r>
          </w:p>
        </w:tc>
        <w:tc>
          <w:tcPr>
            <w:tcW w:w="1562" w:type="dxa"/>
          </w:tcPr>
          <w:p w14:paraId="0D0F1C85" w14:textId="74BC41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3345954.83</w:t>
            </w:r>
          </w:p>
        </w:tc>
        <w:tc>
          <w:tcPr>
            <w:tcW w:w="2134" w:type="dxa"/>
          </w:tcPr>
          <w:p w14:paraId="17C5D12B" w14:textId="753969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F6109A" w14:textId="369CB5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E79D57" w14:textId="34E68D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6EAC90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B5E3EB" w14:textId="282E94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05F5782E" w14:textId="1E02765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728961.83</w:t>
            </w:r>
          </w:p>
        </w:tc>
        <w:tc>
          <w:tcPr>
            <w:tcW w:w="1562" w:type="dxa"/>
          </w:tcPr>
          <w:p w14:paraId="35102CF7" w14:textId="5F83C5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3345959.49</w:t>
            </w:r>
          </w:p>
        </w:tc>
        <w:tc>
          <w:tcPr>
            <w:tcW w:w="2134" w:type="dxa"/>
          </w:tcPr>
          <w:p w14:paraId="4899D8AC" w14:textId="5D3D63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1A0943" w14:textId="171353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E233D1" w14:textId="5B8582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27ECEC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C7A4EB" w14:textId="65D022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630E6B10" w14:textId="7CD02EE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728963.27</w:t>
            </w:r>
          </w:p>
        </w:tc>
        <w:tc>
          <w:tcPr>
            <w:tcW w:w="1562" w:type="dxa"/>
          </w:tcPr>
          <w:p w14:paraId="3B2E3EA6" w14:textId="59A33F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3345962.75</w:t>
            </w:r>
          </w:p>
        </w:tc>
        <w:tc>
          <w:tcPr>
            <w:tcW w:w="2134" w:type="dxa"/>
          </w:tcPr>
          <w:p w14:paraId="78263E1E" w14:textId="66BEB8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2A009A" w14:textId="3DC41A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660FF3" w14:textId="272E7A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6A52C4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298ADB" w14:textId="19A1A8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56C0E586" w14:textId="69DB020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728962.58</w:t>
            </w:r>
          </w:p>
        </w:tc>
        <w:tc>
          <w:tcPr>
            <w:tcW w:w="1562" w:type="dxa"/>
          </w:tcPr>
          <w:p w14:paraId="41322A15" w14:textId="11E90C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3345967.28</w:t>
            </w:r>
          </w:p>
        </w:tc>
        <w:tc>
          <w:tcPr>
            <w:tcW w:w="2134" w:type="dxa"/>
          </w:tcPr>
          <w:p w14:paraId="3C8550C1" w14:textId="349060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77CFE2" w14:textId="21D54F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6EEDCA" w14:textId="0F5D7D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79A3D8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F2DDE8" w14:textId="33365A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52381786" w14:textId="474820A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728959.79</w:t>
            </w:r>
          </w:p>
        </w:tc>
        <w:tc>
          <w:tcPr>
            <w:tcW w:w="1562" w:type="dxa"/>
          </w:tcPr>
          <w:p w14:paraId="4CEB4E77" w14:textId="3518AC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3345970.04</w:t>
            </w:r>
          </w:p>
        </w:tc>
        <w:tc>
          <w:tcPr>
            <w:tcW w:w="2134" w:type="dxa"/>
          </w:tcPr>
          <w:p w14:paraId="7A2DFC73" w14:textId="0EA2BA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3AC415" w14:textId="13DEAA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8140A7" w14:textId="603250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114B1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0C08AA" w14:textId="4C7A41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2DB508CC" w14:textId="092E4E1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728958.76</w:t>
            </w:r>
          </w:p>
        </w:tc>
        <w:tc>
          <w:tcPr>
            <w:tcW w:w="1562" w:type="dxa"/>
          </w:tcPr>
          <w:p w14:paraId="151F45F1" w14:textId="5076BC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3345972.20</w:t>
            </w:r>
          </w:p>
        </w:tc>
        <w:tc>
          <w:tcPr>
            <w:tcW w:w="2134" w:type="dxa"/>
          </w:tcPr>
          <w:p w14:paraId="6BCADB21" w14:textId="7632BC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5841C" w14:textId="13653D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EA216D" w14:textId="2DF25E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BB76DD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020872" w14:textId="26FD92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3A0AB2B0" w14:textId="68DF424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728958.16</w:t>
            </w:r>
          </w:p>
        </w:tc>
        <w:tc>
          <w:tcPr>
            <w:tcW w:w="1562" w:type="dxa"/>
          </w:tcPr>
          <w:p w14:paraId="4775E965" w14:textId="57FDEE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3345976.06</w:t>
            </w:r>
          </w:p>
        </w:tc>
        <w:tc>
          <w:tcPr>
            <w:tcW w:w="2134" w:type="dxa"/>
          </w:tcPr>
          <w:p w14:paraId="1187B145" w14:textId="43C53F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A854EC" w14:textId="011E9C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CEA5B1" w14:textId="0E66AF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8F3A54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DE3D52" w14:textId="661783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12E34477" w14:textId="2F0E84F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728956.06</w:t>
            </w:r>
          </w:p>
        </w:tc>
        <w:tc>
          <w:tcPr>
            <w:tcW w:w="1562" w:type="dxa"/>
          </w:tcPr>
          <w:p w14:paraId="33C63C42" w14:textId="5B10F5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3345978.53</w:t>
            </w:r>
          </w:p>
        </w:tc>
        <w:tc>
          <w:tcPr>
            <w:tcW w:w="2134" w:type="dxa"/>
          </w:tcPr>
          <w:p w14:paraId="57027E33" w14:textId="34AF47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B05CA5" w14:textId="4355A6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DEF1EC" w14:textId="47D5EA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039D2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B7983D" w14:textId="33B20D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6D582DC1" w14:textId="50BB253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728956.35</w:t>
            </w:r>
          </w:p>
        </w:tc>
        <w:tc>
          <w:tcPr>
            <w:tcW w:w="1562" w:type="dxa"/>
          </w:tcPr>
          <w:p w14:paraId="6AE03DE5" w14:textId="36903F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3345983.23</w:t>
            </w:r>
          </w:p>
        </w:tc>
        <w:tc>
          <w:tcPr>
            <w:tcW w:w="2134" w:type="dxa"/>
          </w:tcPr>
          <w:p w14:paraId="37B372E7" w14:textId="56E396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4BD35E" w14:textId="7412DF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F8B9FB" w14:textId="130516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73A065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5B7D1A" w14:textId="181302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6CDB3971" w14:textId="2C44F4B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728957.37</w:t>
            </w:r>
          </w:p>
        </w:tc>
        <w:tc>
          <w:tcPr>
            <w:tcW w:w="1562" w:type="dxa"/>
          </w:tcPr>
          <w:p w14:paraId="31378C94" w14:textId="6C6C02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3345984.84</w:t>
            </w:r>
          </w:p>
        </w:tc>
        <w:tc>
          <w:tcPr>
            <w:tcW w:w="2134" w:type="dxa"/>
          </w:tcPr>
          <w:p w14:paraId="3B18CC3A" w14:textId="069CEE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5FAB55" w14:textId="4D679F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3CA2B1" w14:textId="1B714B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5EFBB1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081F72" w14:textId="78E8C7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39AB164E" w14:textId="1529474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728956.89</w:t>
            </w:r>
          </w:p>
        </w:tc>
        <w:tc>
          <w:tcPr>
            <w:tcW w:w="1562" w:type="dxa"/>
          </w:tcPr>
          <w:p w14:paraId="73838985" w14:textId="6BA0CE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3345986.66</w:t>
            </w:r>
          </w:p>
        </w:tc>
        <w:tc>
          <w:tcPr>
            <w:tcW w:w="2134" w:type="dxa"/>
          </w:tcPr>
          <w:p w14:paraId="183FB5B2" w14:textId="1322D9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2A233C" w14:textId="3AF6C2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96B020" w14:textId="279361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67A074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248243" w14:textId="227637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16A62C0B" w14:textId="2C37AFD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728953.85</w:t>
            </w:r>
          </w:p>
        </w:tc>
        <w:tc>
          <w:tcPr>
            <w:tcW w:w="1562" w:type="dxa"/>
          </w:tcPr>
          <w:p w14:paraId="7FF46474" w14:textId="6F6109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3345990.07</w:t>
            </w:r>
          </w:p>
        </w:tc>
        <w:tc>
          <w:tcPr>
            <w:tcW w:w="2134" w:type="dxa"/>
          </w:tcPr>
          <w:p w14:paraId="5DBEBAC3" w14:textId="78C375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0FB802" w14:textId="7D777F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131784" w14:textId="6C5800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F666ED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4AA55E" w14:textId="67B7E6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50B6CC75" w14:textId="1517A03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728949.56</w:t>
            </w:r>
          </w:p>
        </w:tc>
        <w:tc>
          <w:tcPr>
            <w:tcW w:w="1562" w:type="dxa"/>
          </w:tcPr>
          <w:p w14:paraId="0FCE7F05" w14:textId="466AC6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3345991.78</w:t>
            </w:r>
          </w:p>
        </w:tc>
        <w:tc>
          <w:tcPr>
            <w:tcW w:w="2134" w:type="dxa"/>
          </w:tcPr>
          <w:p w14:paraId="7FEBA679" w14:textId="095E8D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5E70FD" w14:textId="0B7875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214525" w14:textId="2750C5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1D08D3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9031BD" w14:textId="48C71D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3CD10005" w14:textId="19B3396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728947.24</w:t>
            </w:r>
          </w:p>
        </w:tc>
        <w:tc>
          <w:tcPr>
            <w:tcW w:w="1562" w:type="dxa"/>
          </w:tcPr>
          <w:p w14:paraId="38FA89EC" w14:textId="0BAE9D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3345993.70</w:t>
            </w:r>
          </w:p>
        </w:tc>
        <w:tc>
          <w:tcPr>
            <w:tcW w:w="2134" w:type="dxa"/>
          </w:tcPr>
          <w:p w14:paraId="7E89EEDC" w14:textId="44E4E8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9D5CBF" w14:textId="1CB620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BB161" w14:textId="11F772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406BDB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5D16FA" w14:textId="31A9C1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41474C09" w14:textId="586B23F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728944.58</w:t>
            </w:r>
          </w:p>
        </w:tc>
        <w:tc>
          <w:tcPr>
            <w:tcW w:w="1562" w:type="dxa"/>
          </w:tcPr>
          <w:p w14:paraId="673CDF97" w14:textId="214F69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3345996.37</w:t>
            </w:r>
          </w:p>
        </w:tc>
        <w:tc>
          <w:tcPr>
            <w:tcW w:w="2134" w:type="dxa"/>
          </w:tcPr>
          <w:p w14:paraId="255A9A65" w14:textId="7E9A20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E1D5CE" w14:textId="79DFCD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D413C2" w14:textId="19EC4E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96C3CB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8B0A5E" w14:textId="186114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61198F37" w14:textId="5F523C0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728943.79</w:t>
            </w:r>
          </w:p>
        </w:tc>
        <w:tc>
          <w:tcPr>
            <w:tcW w:w="1562" w:type="dxa"/>
          </w:tcPr>
          <w:p w14:paraId="2C980D5E" w14:textId="70D4D6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3345998.74</w:t>
            </w:r>
          </w:p>
        </w:tc>
        <w:tc>
          <w:tcPr>
            <w:tcW w:w="2134" w:type="dxa"/>
          </w:tcPr>
          <w:p w14:paraId="6045A790" w14:textId="302347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3A2609" w14:textId="547F75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D22899" w14:textId="38C9C3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FA762E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43D9C5" w14:textId="338933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2A061BE8" w14:textId="319B8FF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728940.09</w:t>
            </w:r>
          </w:p>
        </w:tc>
        <w:tc>
          <w:tcPr>
            <w:tcW w:w="1562" w:type="dxa"/>
          </w:tcPr>
          <w:p w14:paraId="476955BE" w14:textId="37EE5B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3346001.22</w:t>
            </w:r>
          </w:p>
        </w:tc>
        <w:tc>
          <w:tcPr>
            <w:tcW w:w="2134" w:type="dxa"/>
          </w:tcPr>
          <w:p w14:paraId="2F0B3849" w14:textId="4E45CC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7B0F53" w14:textId="66B7A7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07D5F0" w14:textId="2EAF42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56A8CD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C49D06" w14:textId="63A98E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54C8B40A" w14:textId="7ACC135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728936.59</w:t>
            </w:r>
          </w:p>
        </w:tc>
        <w:tc>
          <w:tcPr>
            <w:tcW w:w="1562" w:type="dxa"/>
          </w:tcPr>
          <w:p w14:paraId="32AFBAB3" w14:textId="020F11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3346002.37</w:t>
            </w:r>
          </w:p>
        </w:tc>
        <w:tc>
          <w:tcPr>
            <w:tcW w:w="2134" w:type="dxa"/>
          </w:tcPr>
          <w:p w14:paraId="1A9A416B" w14:textId="1712CF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CC57ED" w14:textId="479F03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55DF75" w14:textId="3A4480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774F7F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4DB3C3" w14:textId="6D58EF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3BF60812" w14:textId="07F58DF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728933.16</w:t>
            </w:r>
          </w:p>
        </w:tc>
        <w:tc>
          <w:tcPr>
            <w:tcW w:w="1562" w:type="dxa"/>
          </w:tcPr>
          <w:p w14:paraId="68A07846" w14:textId="72539F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3346002.77</w:t>
            </w:r>
          </w:p>
        </w:tc>
        <w:tc>
          <w:tcPr>
            <w:tcW w:w="2134" w:type="dxa"/>
          </w:tcPr>
          <w:p w14:paraId="6F32F82F" w14:textId="0D23BD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80C5A" w14:textId="2F3608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AE941D" w14:textId="4700DA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E0429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1FB6FA" w14:textId="5167FB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0ABB8345" w14:textId="1D197A5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728929.59</w:t>
            </w:r>
          </w:p>
        </w:tc>
        <w:tc>
          <w:tcPr>
            <w:tcW w:w="1562" w:type="dxa"/>
          </w:tcPr>
          <w:p w14:paraId="56A79780" w14:textId="7576A6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3346000.48</w:t>
            </w:r>
          </w:p>
        </w:tc>
        <w:tc>
          <w:tcPr>
            <w:tcW w:w="2134" w:type="dxa"/>
          </w:tcPr>
          <w:p w14:paraId="766BF47F" w14:textId="63DD9E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8F94AA" w14:textId="482375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470037" w14:textId="137293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82E951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400CE0" w14:textId="0E1B01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513AD17A" w14:textId="3D20086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728926.00</w:t>
            </w:r>
          </w:p>
        </w:tc>
        <w:tc>
          <w:tcPr>
            <w:tcW w:w="1562" w:type="dxa"/>
          </w:tcPr>
          <w:p w14:paraId="588328EF" w14:textId="10EE70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3345998.94</w:t>
            </w:r>
          </w:p>
        </w:tc>
        <w:tc>
          <w:tcPr>
            <w:tcW w:w="2134" w:type="dxa"/>
          </w:tcPr>
          <w:p w14:paraId="3AC63D14" w14:textId="2657AF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220374" w14:textId="0CFAD7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EB5527" w14:textId="0E2007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C7AF84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D4B577" w14:textId="449324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7B424AD4" w14:textId="5BEE9CA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728922.74</w:t>
            </w:r>
          </w:p>
        </w:tc>
        <w:tc>
          <w:tcPr>
            <w:tcW w:w="1562" w:type="dxa"/>
          </w:tcPr>
          <w:p w14:paraId="393D947D" w14:textId="6BFD76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3345996.13</w:t>
            </w:r>
          </w:p>
        </w:tc>
        <w:tc>
          <w:tcPr>
            <w:tcW w:w="2134" w:type="dxa"/>
          </w:tcPr>
          <w:p w14:paraId="0A764CD1" w14:textId="75A6F5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6D9363" w14:textId="213026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BC3646" w14:textId="4F36F2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D18A1E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679D18" w14:textId="15072B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01029437" w14:textId="4F0B644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728911.09</w:t>
            </w:r>
          </w:p>
        </w:tc>
        <w:tc>
          <w:tcPr>
            <w:tcW w:w="1562" w:type="dxa"/>
          </w:tcPr>
          <w:p w14:paraId="5AFCA412" w14:textId="031371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3345988.98</w:t>
            </w:r>
          </w:p>
        </w:tc>
        <w:tc>
          <w:tcPr>
            <w:tcW w:w="2134" w:type="dxa"/>
          </w:tcPr>
          <w:p w14:paraId="292F392F" w14:textId="1BF731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B17B92" w14:textId="753471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DE4C0F" w14:textId="77FC8B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419F8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D761D7" w14:textId="489264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14D161D4" w14:textId="332CF7C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728906.64</w:t>
            </w:r>
          </w:p>
        </w:tc>
        <w:tc>
          <w:tcPr>
            <w:tcW w:w="1562" w:type="dxa"/>
          </w:tcPr>
          <w:p w14:paraId="3FA2CAFF" w14:textId="5F2A1F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3345987.89</w:t>
            </w:r>
          </w:p>
        </w:tc>
        <w:tc>
          <w:tcPr>
            <w:tcW w:w="2134" w:type="dxa"/>
          </w:tcPr>
          <w:p w14:paraId="63526F54" w14:textId="6E15B0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85C96C" w14:textId="510E42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8D2141" w14:textId="2B1BDE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FC2F62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5D38F2" w14:textId="156983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065E4C8C" w14:textId="0BD8E18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728902.67</w:t>
            </w:r>
          </w:p>
        </w:tc>
        <w:tc>
          <w:tcPr>
            <w:tcW w:w="1562" w:type="dxa"/>
          </w:tcPr>
          <w:p w14:paraId="6AAB45E9" w14:textId="1A50F6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3345987.52</w:t>
            </w:r>
          </w:p>
        </w:tc>
        <w:tc>
          <w:tcPr>
            <w:tcW w:w="2134" w:type="dxa"/>
          </w:tcPr>
          <w:p w14:paraId="47A5FE8B" w14:textId="2EFA1E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2300D9" w14:textId="4C6E90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E46351" w14:textId="48AEE6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35966A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2CCBB2" w14:textId="27C499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237</w:t>
            </w:r>
          </w:p>
        </w:tc>
        <w:tc>
          <w:tcPr>
            <w:tcW w:w="1558" w:type="dxa"/>
          </w:tcPr>
          <w:p w14:paraId="1A8F414F" w14:textId="3C35DC4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728894.53</w:t>
            </w:r>
          </w:p>
        </w:tc>
        <w:tc>
          <w:tcPr>
            <w:tcW w:w="1562" w:type="dxa"/>
          </w:tcPr>
          <w:p w14:paraId="04C93EC8" w14:textId="79510D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3345989.38</w:t>
            </w:r>
          </w:p>
        </w:tc>
        <w:tc>
          <w:tcPr>
            <w:tcW w:w="2134" w:type="dxa"/>
          </w:tcPr>
          <w:p w14:paraId="377A3248" w14:textId="358E22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E7D3C3" w14:textId="28BCC7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B3D75B" w14:textId="6D3A98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8EBD72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C49C04" w14:textId="2AA904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238</w:t>
            </w:r>
          </w:p>
        </w:tc>
        <w:tc>
          <w:tcPr>
            <w:tcW w:w="1558" w:type="dxa"/>
          </w:tcPr>
          <w:p w14:paraId="64A24847" w14:textId="312FB0B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728891.06</w:t>
            </w:r>
          </w:p>
        </w:tc>
        <w:tc>
          <w:tcPr>
            <w:tcW w:w="1562" w:type="dxa"/>
          </w:tcPr>
          <w:p w14:paraId="40BBAB2D" w14:textId="0D9A95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3345991.61</w:t>
            </w:r>
          </w:p>
        </w:tc>
        <w:tc>
          <w:tcPr>
            <w:tcW w:w="2134" w:type="dxa"/>
          </w:tcPr>
          <w:p w14:paraId="7AA2BFF3" w14:textId="7E614F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AACEFA" w14:textId="762A40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D336D8" w14:textId="4DEA67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55598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DA045A" w14:textId="72579D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69E5E86E" w14:textId="263895F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728888.09</w:t>
            </w:r>
          </w:p>
        </w:tc>
        <w:tc>
          <w:tcPr>
            <w:tcW w:w="1562" w:type="dxa"/>
          </w:tcPr>
          <w:p w14:paraId="3412A7D7" w14:textId="63DDE5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3345992.72</w:t>
            </w:r>
          </w:p>
        </w:tc>
        <w:tc>
          <w:tcPr>
            <w:tcW w:w="2134" w:type="dxa"/>
          </w:tcPr>
          <w:p w14:paraId="4ABDC1D1" w14:textId="52CD23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C1392D" w14:textId="22C98B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BB73C6" w14:textId="28F481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3592C8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3B40B5" w14:textId="7F0F0B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3A2E3B64" w14:textId="7F3F6EE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728883.85</w:t>
            </w:r>
          </w:p>
        </w:tc>
        <w:tc>
          <w:tcPr>
            <w:tcW w:w="1562" w:type="dxa"/>
          </w:tcPr>
          <w:p w14:paraId="1AA94ACA" w14:textId="3F8F18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3345998.61</w:t>
            </w:r>
          </w:p>
        </w:tc>
        <w:tc>
          <w:tcPr>
            <w:tcW w:w="2134" w:type="dxa"/>
          </w:tcPr>
          <w:p w14:paraId="6BA6EA97" w14:textId="6FA996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82A06F" w14:textId="580416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51ACA6" w14:textId="2FF308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64749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3345DF" w14:textId="0DD8CA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7A0C6821" w14:textId="50DD529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728881.92</w:t>
            </w:r>
          </w:p>
        </w:tc>
        <w:tc>
          <w:tcPr>
            <w:tcW w:w="1562" w:type="dxa"/>
          </w:tcPr>
          <w:p w14:paraId="4903BE63" w14:textId="55B626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3346002.54</w:t>
            </w:r>
          </w:p>
        </w:tc>
        <w:tc>
          <w:tcPr>
            <w:tcW w:w="2134" w:type="dxa"/>
          </w:tcPr>
          <w:p w14:paraId="2FABB44E" w14:textId="47E726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30F418" w14:textId="09C9F7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111BCE" w14:textId="241670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7ADC0E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DE254B" w14:textId="6FCDF8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5C49AA1A" w14:textId="4BC3CC4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728881.67</w:t>
            </w:r>
          </w:p>
        </w:tc>
        <w:tc>
          <w:tcPr>
            <w:tcW w:w="1562" w:type="dxa"/>
          </w:tcPr>
          <w:p w14:paraId="110F8AF4" w14:textId="318172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3346006.74</w:t>
            </w:r>
          </w:p>
        </w:tc>
        <w:tc>
          <w:tcPr>
            <w:tcW w:w="2134" w:type="dxa"/>
          </w:tcPr>
          <w:p w14:paraId="1C526E83" w14:textId="4E1177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665017" w14:textId="0F18D6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1B342E" w14:textId="46EF76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1731F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DF440E" w14:textId="4DE3AB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5842C8F1" w14:textId="3237ACF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728881.60</w:t>
            </w:r>
          </w:p>
        </w:tc>
        <w:tc>
          <w:tcPr>
            <w:tcW w:w="1562" w:type="dxa"/>
          </w:tcPr>
          <w:p w14:paraId="1523A90F" w14:textId="1CF23F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3346008.14</w:t>
            </w:r>
          </w:p>
        </w:tc>
        <w:tc>
          <w:tcPr>
            <w:tcW w:w="2134" w:type="dxa"/>
          </w:tcPr>
          <w:p w14:paraId="14196052" w14:textId="14822E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90E249" w14:textId="613491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45E2B6" w14:textId="38CB70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92C40A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99847C" w14:textId="71B80E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3A7C69C8" w14:textId="3D10E5D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728882.07</w:t>
            </w:r>
          </w:p>
        </w:tc>
        <w:tc>
          <w:tcPr>
            <w:tcW w:w="1562" w:type="dxa"/>
          </w:tcPr>
          <w:p w14:paraId="51F2E43D" w14:textId="4C4E62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3346009.22</w:t>
            </w:r>
          </w:p>
        </w:tc>
        <w:tc>
          <w:tcPr>
            <w:tcW w:w="2134" w:type="dxa"/>
          </w:tcPr>
          <w:p w14:paraId="6E2AD60B" w14:textId="763398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6254AF" w14:textId="346DFC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7C4F8" w14:textId="7A7510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5024E1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1DF6E0" w14:textId="747BBB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4194BA14" w14:textId="49E263B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728883.17</w:t>
            </w:r>
          </w:p>
        </w:tc>
        <w:tc>
          <w:tcPr>
            <w:tcW w:w="1562" w:type="dxa"/>
          </w:tcPr>
          <w:p w14:paraId="01B36EC8" w14:textId="0D17AB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3346010.49</w:t>
            </w:r>
          </w:p>
        </w:tc>
        <w:tc>
          <w:tcPr>
            <w:tcW w:w="2134" w:type="dxa"/>
          </w:tcPr>
          <w:p w14:paraId="5BAD9624" w14:textId="601000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65D8B8" w14:textId="60F5A5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37DC11" w14:textId="4AD992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71B3D2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5C2D5E" w14:textId="1B0573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0A45276C" w14:textId="3B369F9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728885.11</w:t>
            </w:r>
          </w:p>
        </w:tc>
        <w:tc>
          <w:tcPr>
            <w:tcW w:w="1562" w:type="dxa"/>
          </w:tcPr>
          <w:p w14:paraId="1A061D86" w14:textId="3995FE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3346012.62</w:t>
            </w:r>
          </w:p>
        </w:tc>
        <w:tc>
          <w:tcPr>
            <w:tcW w:w="2134" w:type="dxa"/>
          </w:tcPr>
          <w:p w14:paraId="77A75580" w14:textId="4A425B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7F5B3" w14:textId="6EB29E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E9CAF1" w14:textId="558508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CFCE36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314690" w14:textId="5CADD2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606CD495" w14:textId="136B5C9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728886.85</w:t>
            </w:r>
          </w:p>
        </w:tc>
        <w:tc>
          <w:tcPr>
            <w:tcW w:w="1562" w:type="dxa"/>
          </w:tcPr>
          <w:p w14:paraId="4A2442E7" w14:textId="18CB4E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3346015.28</w:t>
            </w:r>
          </w:p>
        </w:tc>
        <w:tc>
          <w:tcPr>
            <w:tcW w:w="2134" w:type="dxa"/>
          </w:tcPr>
          <w:p w14:paraId="6C276B89" w14:textId="4A9892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555BE2" w14:textId="5A3D3E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B2C358" w14:textId="7A8E71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1BB1F9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DA540E" w14:textId="22B7A3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0DD78BE9" w14:textId="7A0CD45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728888.53</w:t>
            </w:r>
          </w:p>
        </w:tc>
        <w:tc>
          <w:tcPr>
            <w:tcW w:w="1562" w:type="dxa"/>
          </w:tcPr>
          <w:p w14:paraId="211F0FA3" w14:textId="593AF5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3346018.61</w:t>
            </w:r>
          </w:p>
        </w:tc>
        <w:tc>
          <w:tcPr>
            <w:tcW w:w="2134" w:type="dxa"/>
          </w:tcPr>
          <w:p w14:paraId="3FA79736" w14:textId="45EFF9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60D8E6" w14:textId="2246E6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6DA0B5" w14:textId="1504C1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8845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C6219C" w14:textId="02EC58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4B041305" w14:textId="401B127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728888.98</w:t>
            </w:r>
          </w:p>
        </w:tc>
        <w:tc>
          <w:tcPr>
            <w:tcW w:w="1562" w:type="dxa"/>
          </w:tcPr>
          <w:p w14:paraId="765A8D3E" w14:textId="69A078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3346022.97</w:t>
            </w:r>
          </w:p>
        </w:tc>
        <w:tc>
          <w:tcPr>
            <w:tcW w:w="2134" w:type="dxa"/>
          </w:tcPr>
          <w:p w14:paraId="0AE968FB" w14:textId="4C2EA3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6D166A" w14:textId="343C66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01A0F2" w14:textId="0C2B30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4102C8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5095B5" w14:textId="0B8913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3A8C3DE3" w14:textId="24C6BAD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728887.51</w:t>
            </w:r>
          </w:p>
        </w:tc>
        <w:tc>
          <w:tcPr>
            <w:tcW w:w="1562" w:type="dxa"/>
          </w:tcPr>
          <w:p w14:paraId="312EEDFB" w14:textId="76FB60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3346025.79</w:t>
            </w:r>
          </w:p>
        </w:tc>
        <w:tc>
          <w:tcPr>
            <w:tcW w:w="2134" w:type="dxa"/>
          </w:tcPr>
          <w:p w14:paraId="706C78B8" w14:textId="24A507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601013" w14:textId="6A25FD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556BA9" w14:textId="4E707C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93466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989E87" w14:textId="120000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4A06484E" w14:textId="250F0CD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728883.44</w:t>
            </w:r>
          </w:p>
        </w:tc>
        <w:tc>
          <w:tcPr>
            <w:tcW w:w="1562" w:type="dxa"/>
          </w:tcPr>
          <w:p w14:paraId="6E10B911" w14:textId="4D6CD3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3346030.45</w:t>
            </w:r>
          </w:p>
        </w:tc>
        <w:tc>
          <w:tcPr>
            <w:tcW w:w="2134" w:type="dxa"/>
          </w:tcPr>
          <w:p w14:paraId="1298AE20" w14:textId="62E860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5CB927" w14:textId="07BC88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37B123" w14:textId="66C912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3DF97F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BD1E61" w14:textId="03D5F6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2F434E53" w14:textId="424BA0A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728880.54</w:t>
            </w:r>
          </w:p>
        </w:tc>
        <w:tc>
          <w:tcPr>
            <w:tcW w:w="1562" w:type="dxa"/>
          </w:tcPr>
          <w:p w14:paraId="44208CE2" w14:textId="6A5F6F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3346033.77</w:t>
            </w:r>
          </w:p>
        </w:tc>
        <w:tc>
          <w:tcPr>
            <w:tcW w:w="2134" w:type="dxa"/>
          </w:tcPr>
          <w:p w14:paraId="2FC9A5ED" w14:textId="6A52CC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EF372F" w14:textId="058496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24E7DC" w14:textId="4A8D5B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8ABB05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548D48" w14:textId="1D9937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30BCF19A" w14:textId="19F7C12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728876.17</w:t>
            </w:r>
          </w:p>
        </w:tc>
        <w:tc>
          <w:tcPr>
            <w:tcW w:w="1562" w:type="dxa"/>
          </w:tcPr>
          <w:p w14:paraId="5B8D70BE" w14:textId="50BAC3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3346037.00</w:t>
            </w:r>
          </w:p>
        </w:tc>
        <w:tc>
          <w:tcPr>
            <w:tcW w:w="2134" w:type="dxa"/>
          </w:tcPr>
          <w:p w14:paraId="5C2B1405" w14:textId="27DF4B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ABEC57" w14:textId="3C7099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96AE5C" w14:textId="46AEDB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9944AE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362FAC" w14:textId="090958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4BCFB99E" w14:textId="4696152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728871.21</w:t>
            </w:r>
          </w:p>
        </w:tc>
        <w:tc>
          <w:tcPr>
            <w:tcW w:w="1562" w:type="dxa"/>
          </w:tcPr>
          <w:p w14:paraId="7B10BDF5" w14:textId="06B53D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3346039.85</w:t>
            </w:r>
          </w:p>
        </w:tc>
        <w:tc>
          <w:tcPr>
            <w:tcW w:w="2134" w:type="dxa"/>
          </w:tcPr>
          <w:p w14:paraId="4C545EDB" w14:textId="720704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C7E554" w14:textId="123C82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B5A554" w14:textId="36604B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084DD7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A9C6EA" w14:textId="443109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5540DACB" w14:textId="28447E3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728868.66</w:t>
            </w:r>
          </w:p>
        </w:tc>
        <w:tc>
          <w:tcPr>
            <w:tcW w:w="1562" w:type="dxa"/>
          </w:tcPr>
          <w:p w14:paraId="34168B24" w14:textId="66AA93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3346042.29</w:t>
            </w:r>
          </w:p>
        </w:tc>
        <w:tc>
          <w:tcPr>
            <w:tcW w:w="2134" w:type="dxa"/>
          </w:tcPr>
          <w:p w14:paraId="5FE4C569" w14:textId="38EED2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76251C" w14:textId="3D2141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7A8673" w14:textId="3FC777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AEEE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B0B82A" w14:textId="2A0A06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249617D9" w14:textId="5DB4CD0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728866.81</w:t>
            </w:r>
          </w:p>
        </w:tc>
        <w:tc>
          <w:tcPr>
            <w:tcW w:w="1562" w:type="dxa"/>
          </w:tcPr>
          <w:p w14:paraId="2D1DAB96" w14:textId="7C297E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3346044.82</w:t>
            </w:r>
          </w:p>
        </w:tc>
        <w:tc>
          <w:tcPr>
            <w:tcW w:w="2134" w:type="dxa"/>
          </w:tcPr>
          <w:p w14:paraId="664C6578" w14:textId="5EF8E7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DD8D7B" w14:textId="0DD9F4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8955D8" w14:textId="7D8039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8C2BA4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0DB53B" w14:textId="3171B1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7CEE8620" w14:textId="71A9D49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728865.33</w:t>
            </w:r>
          </w:p>
        </w:tc>
        <w:tc>
          <w:tcPr>
            <w:tcW w:w="1562" w:type="dxa"/>
          </w:tcPr>
          <w:p w14:paraId="659C76D4" w14:textId="1B4CA3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3346047.33</w:t>
            </w:r>
          </w:p>
        </w:tc>
        <w:tc>
          <w:tcPr>
            <w:tcW w:w="2134" w:type="dxa"/>
          </w:tcPr>
          <w:p w14:paraId="3E8790F0" w14:textId="661EDF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D00C92" w14:textId="4962E6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7F1E85" w14:textId="724023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DA831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52D94A" w14:textId="3EE4E5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4F66C50C" w14:textId="6E58482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728863.21</w:t>
            </w:r>
          </w:p>
        </w:tc>
        <w:tc>
          <w:tcPr>
            <w:tcW w:w="1562" w:type="dxa"/>
          </w:tcPr>
          <w:p w14:paraId="34A23D0B" w14:textId="4BD48B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3346049.03</w:t>
            </w:r>
          </w:p>
        </w:tc>
        <w:tc>
          <w:tcPr>
            <w:tcW w:w="2134" w:type="dxa"/>
          </w:tcPr>
          <w:p w14:paraId="4F0CA71C" w14:textId="33F7D8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73CE64" w14:textId="462694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C19769" w14:textId="512B23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4A8A4A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58E111" w14:textId="74C0D2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19BF130F" w14:textId="2461681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728862.56</w:t>
            </w:r>
          </w:p>
        </w:tc>
        <w:tc>
          <w:tcPr>
            <w:tcW w:w="1562" w:type="dxa"/>
          </w:tcPr>
          <w:p w14:paraId="524ADDAC" w14:textId="47E3F7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3346050.53</w:t>
            </w:r>
          </w:p>
        </w:tc>
        <w:tc>
          <w:tcPr>
            <w:tcW w:w="2134" w:type="dxa"/>
          </w:tcPr>
          <w:p w14:paraId="1D26E44E" w14:textId="0F8A8C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114F7C" w14:textId="5132CF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234F5E" w14:textId="253E56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4394D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472038" w14:textId="37B106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76ABE081" w14:textId="1D661BC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728861.92</w:t>
            </w:r>
          </w:p>
        </w:tc>
        <w:tc>
          <w:tcPr>
            <w:tcW w:w="1562" w:type="dxa"/>
          </w:tcPr>
          <w:p w14:paraId="3AD09EBD" w14:textId="7144BB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3346053.14</w:t>
            </w:r>
          </w:p>
        </w:tc>
        <w:tc>
          <w:tcPr>
            <w:tcW w:w="2134" w:type="dxa"/>
          </w:tcPr>
          <w:p w14:paraId="70668576" w14:textId="74E829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1AE0AD" w14:textId="0984B6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2A1A66" w14:textId="434AE2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308681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272403" w14:textId="448E37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599D5D2E" w14:textId="1EF936A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728860.75</w:t>
            </w:r>
          </w:p>
        </w:tc>
        <w:tc>
          <w:tcPr>
            <w:tcW w:w="1562" w:type="dxa"/>
          </w:tcPr>
          <w:p w14:paraId="050CA29A" w14:textId="59B2F8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3346056.06</w:t>
            </w:r>
          </w:p>
        </w:tc>
        <w:tc>
          <w:tcPr>
            <w:tcW w:w="2134" w:type="dxa"/>
          </w:tcPr>
          <w:p w14:paraId="50C6AF35" w14:textId="41F0E0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3C661C" w14:textId="50E0D7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26228E" w14:textId="5CA6FE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6759CC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754127" w14:textId="590D5B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04513CD7" w14:textId="7074C2A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728859.80</w:t>
            </w:r>
          </w:p>
        </w:tc>
        <w:tc>
          <w:tcPr>
            <w:tcW w:w="1562" w:type="dxa"/>
          </w:tcPr>
          <w:p w14:paraId="3B97C0CC" w14:textId="4A5D9D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3346059.74</w:t>
            </w:r>
          </w:p>
        </w:tc>
        <w:tc>
          <w:tcPr>
            <w:tcW w:w="2134" w:type="dxa"/>
          </w:tcPr>
          <w:p w14:paraId="47CC30E5" w14:textId="046B31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7C9269" w14:textId="1F5BF1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09C273" w14:textId="255889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581A38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E6F7A0" w14:textId="496AE2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2BB66A40" w14:textId="2487245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728859.09</w:t>
            </w:r>
          </w:p>
        </w:tc>
        <w:tc>
          <w:tcPr>
            <w:tcW w:w="1562" w:type="dxa"/>
          </w:tcPr>
          <w:p w14:paraId="1016EAC6" w14:textId="6F8A3C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3346061.47</w:t>
            </w:r>
          </w:p>
        </w:tc>
        <w:tc>
          <w:tcPr>
            <w:tcW w:w="2134" w:type="dxa"/>
          </w:tcPr>
          <w:p w14:paraId="5A397962" w14:textId="254C6A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F27B11" w14:textId="7F9806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82C8C" w14:textId="06303C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B9606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D3428F" w14:textId="36B561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25AD47DC" w14:textId="67699FB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728858.90</w:t>
            </w:r>
          </w:p>
        </w:tc>
        <w:tc>
          <w:tcPr>
            <w:tcW w:w="1562" w:type="dxa"/>
          </w:tcPr>
          <w:p w14:paraId="03AA8995" w14:textId="5A224A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3346062.13</w:t>
            </w:r>
          </w:p>
        </w:tc>
        <w:tc>
          <w:tcPr>
            <w:tcW w:w="2134" w:type="dxa"/>
          </w:tcPr>
          <w:p w14:paraId="406CD79F" w14:textId="708116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98B4F9" w14:textId="23552E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636F80" w14:textId="15D9AE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976D32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645EC3" w14:textId="0E8F72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0594396F" w14:textId="303346E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728859.26</w:t>
            </w:r>
          </w:p>
        </w:tc>
        <w:tc>
          <w:tcPr>
            <w:tcW w:w="1562" w:type="dxa"/>
          </w:tcPr>
          <w:p w14:paraId="226BFB97" w14:textId="3A3433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3346062.68</w:t>
            </w:r>
          </w:p>
        </w:tc>
        <w:tc>
          <w:tcPr>
            <w:tcW w:w="2134" w:type="dxa"/>
          </w:tcPr>
          <w:p w14:paraId="239FA666" w14:textId="7FB54E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BF6907" w14:textId="698D2E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2D0071" w14:textId="6834BB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3C4E25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8A0C9E" w14:textId="432BC6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2B1300FC" w14:textId="016BCEE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728860.52</w:t>
            </w:r>
          </w:p>
        </w:tc>
        <w:tc>
          <w:tcPr>
            <w:tcW w:w="1562" w:type="dxa"/>
          </w:tcPr>
          <w:p w14:paraId="1319997E" w14:textId="1FEC83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3346063.81</w:t>
            </w:r>
          </w:p>
        </w:tc>
        <w:tc>
          <w:tcPr>
            <w:tcW w:w="2134" w:type="dxa"/>
          </w:tcPr>
          <w:p w14:paraId="5822375C" w14:textId="4F7E9A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B2B44A" w14:textId="46EE78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BB5BFD" w14:textId="459CF9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46502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D79242" w14:textId="5D7DCE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7A12D0F4" w14:textId="3E65C2E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728861.46</w:t>
            </w:r>
          </w:p>
        </w:tc>
        <w:tc>
          <w:tcPr>
            <w:tcW w:w="1562" w:type="dxa"/>
          </w:tcPr>
          <w:p w14:paraId="3EE71ED2" w14:textId="60F404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3346064.90</w:t>
            </w:r>
          </w:p>
        </w:tc>
        <w:tc>
          <w:tcPr>
            <w:tcW w:w="2134" w:type="dxa"/>
          </w:tcPr>
          <w:p w14:paraId="439633A2" w14:textId="0C5597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47A36B" w14:textId="4A9A27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552A57" w14:textId="16ED6B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1FE2D1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DD7FEA" w14:textId="5F141D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6380E4DC" w14:textId="21CDCA4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728861.68</w:t>
            </w:r>
          </w:p>
        </w:tc>
        <w:tc>
          <w:tcPr>
            <w:tcW w:w="1562" w:type="dxa"/>
          </w:tcPr>
          <w:p w14:paraId="62D8B63E" w14:textId="6ED58E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3346067.26</w:t>
            </w:r>
          </w:p>
        </w:tc>
        <w:tc>
          <w:tcPr>
            <w:tcW w:w="2134" w:type="dxa"/>
          </w:tcPr>
          <w:p w14:paraId="2ED45F10" w14:textId="11C807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4FA9ED" w14:textId="41D7C5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36BD05" w14:textId="0DC2BE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7DD8D6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7A54AE" w14:textId="798735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4A0F5BEB" w14:textId="532739C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728859.76</w:t>
            </w:r>
          </w:p>
        </w:tc>
        <w:tc>
          <w:tcPr>
            <w:tcW w:w="1562" w:type="dxa"/>
          </w:tcPr>
          <w:p w14:paraId="4A4635DD" w14:textId="22E09E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3346071.17</w:t>
            </w:r>
          </w:p>
        </w:tc>
        <w:tc>
          <w:tcPr>
            <w:tcW w:w="2134" w:type="dxa"/>
          </w:tcPr>
          <w:p w14:paraId="028D43EB" w14:textId="1E35FC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733FAE" w14:textId="182CEC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5E9741" w14:textId="0E8137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9CD369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F112B3" w14:textId="10B32A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5E6747F3" w14:textId="4460F23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728857.49</w:t>
            </w:r>
          </w:p>
        </w:tc>
        <w:tc>
          <w:tcPr>
            <w:tcW w:w="1562" w:type="dxa"/>
          </w:tcPr>
          <w:p w14:paraId="3B4016E9" w14:textId="5639EC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3346074.26</w:t>
            </w:r>
          </w:p>
        </w:tc>
        <w:tc>
          <w:tcPr>
            <w:tcW w:w="2134" w:type="dxa"/>
          </w:tcPr>
          <w:p w14:paraId="24BBB61F" w14:textId="0740F1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46960F" w14:textId="617497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F78C46" w14:textId="50EF20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A5C813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40FB42" w14:textId="49D527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7DF3F86D" w14:textId="116B0F9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728858.00</w:t>
            </w:r>
          </w:p>
        </w:tc>
        <w:tc>
          <w:tcPr>
            <w:tcW w:w="1562" w:type="dxa"/>
          </w:tcPr>
          <w:p w14:paraId="138E6B8E" w14:textId="5342CE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3346079.49</w:t>
            </w:r>
          </w:p>
        </w:tc>
        <w:tc>
          <w:tcPr>
            <w:tcW w:w="2134" w:type="dxa"/>
          </w:tcPr>
          <w:p w14:paraId="59C0E719" w14:textId="44FAF3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6E92FB" w14:textId="6A51E9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098C6A" w14:textId="637820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0861A5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EC2246" w14:textId="23AE54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272</w:t>
            </w:r>
          </w:p>
        </w:tc>
        <w:tc>
          <w:tcPr>
            <w:tcW w:w="1558" w:type="dxa"/>
          </w:tcPr>
          <w:p w14:paraId="20EBC534" w14:textId="71DB50A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728859.51</w:t>
            </w:r>
          </w:p>
        </w:tc>
        <w:tc>
          <w:tcPr>
            <w:tcW w:w="1562" w:type="dxa"/>
          </w:tcPr>
          <w:p w14:paraId="0FF9136A" w14:textId="05B155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3346083.39</w:t>
            </w:r>
          </w:p>
        </w:tc>
        <w:tc>
          <w:tcPr>
            <w:tcW w:w="2134" w:type="dxa"/>
          </w:tcPr>
          <w:p w14:paraId="616A93D6" w14:textId="7F3787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B659C6" w14:textId="10657E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9EE362" w14:textId="20B245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FE43BA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995D52" w14:textId="01D28C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273</w:t>
            </w:r>
          </w:p>
        </w:tc>
        <w:tc>
          <w:tcPr>
            <w:tcW w:w="1558" w:type="dxa"/>
          </w:tcPr>
          <w:p w14:paraId="239E1936" w14:textId="055D5D1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728860.64</w:t>
            </w:r>
          </w:p>
        </w:tc>
        <w:tc>
          <w:tcPr>
            <w:tcW w:w="1562" w:type="dxa"/>
          </w:tcPr>
          <w:p w14:paraId="033A0137" w14:textId="69C9CD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3346088.76</w:t>
            </w:r>
          </w:p>
        </w:tc>
        <w:tc>
          <w:tcPr>
            <w:tcW w:w="2134" w:type="dxa"/>
          </w:tcPr>
          <w:p w14:paraId="634D513A" w14:textId="7DE409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320B65" w14:textId="304AC4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EBECB2" w14:textId="3F5714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FDF29C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847D8E" w14:textId="0F52B0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69D155AC" w14:textId="723CA17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728859.54</w:t>
            </w:r>
          </w:p>
        </w:tc>
        <w:tc>
          <w:tcPr>
            <w:tcW w:w="1562" w:type="dxa"/>
          </w:tcPr>
          <w:p w14:paraId="1ED0A451" w14:textId="1B0BD9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3346095.80</w:t>
            </w:r>
          </w:p>
        </w:tc>
        <w:tc>
          <w:tcPr>
            <w:tcW w:w="2134" w:type="dxa"/>
          </w:tcPr>
          <w:p w14:paraId="453C826E" w14:textId="309C554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6488FB" w14:textId="7880A4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E7E8EA" w14:textId="7A23E6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F87F8B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1683D8" w14:textId="1E5C88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7BCCE3C3" w14:textId="5EF5122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728857.81</w:t>
            </w:r>
          </w:p>
        </w:tc>
        <w:tc>
          <w:tcPr>
            <w:tcW w:w="1562" w:type="dxa"/>
          </w:tcPr>
          <w:p w14:paraId="7E4A9810" w14:textId="7AC6DE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3346096.70</w:t>
            </w:r>
          </w:p>
        </w:tc>
        <w:tc>
          <w:tcPr>
            <w:tcW w:w="2134" w:type="dxa"/>
          </w:tcPr>
          <w:p w14:paraId="0EB89121" w14:textId="3A64F1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A46771" w14:textId="4D82CC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14CB2" w14:textId="2DF440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87640F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B8C7C3" w14:textId="3BA78A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26D43CF0" w14:textId="25825F4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728856.48</w:t>
            </w:r>
          </w:p>
        </w:tc>
        <w:tc>
          <w:tcPr>
            <w:tcW w:w="1562" w:type="dxa"/>
          </w:tcPr>
          <w:p w14:paraId="37328666" w14:textId="158E39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3346101.74</w:t>
            </w:r>
          </w:p>
        </w:tc>
        <w:tc>
          <w:tcPr>
            <w:tcW w:w="2134" w:type="dxa"/>
          </w:tcPr>
          <w:p w14:paraId="285ACE46" w14:textId="0C3556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A81764" w14:textId="7552F1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962780" w14:textId="0A0857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4F270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2F9313" w14:textId="13E56F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702A1039" w14:textId="63F565B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728857.14</w:t>
            </w:r>
          </w:p>
        </w:tc>
        <w:tc>
          <w:tcPr>
            <w:tcW w:w="1562" w:type="dxa"/>
          </w:tcPr>
          <w:p w14:paraId="18BD501F" w14:textId="584CE4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3346104.69</w:t>
            </w:r>
          </w:p>
        </w:tc>
        <w:tc>
          <w:tcPr>
            <w:tcW w:w="2134" w:type="dxa"/>
          </w:tcPr>
          <w:p w14:paraId="31B78104" w14:textId="18EB5C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DD426E" w14:textId="185741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4A56D8" w14:textId="668B52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2CDD10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C1F5AF" w14:textId="6CD878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13FAFE16" w14:textId="4796450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728859.27</w:t>
            </w:r>
          </w:p>
        </w:tc>
        <w:tc>
          <w:tcPr>
            <w:tcW w:w="1562" w:type="dxa"/>
          </w:tcPr>
          <w:p w14:paraId="1EF25EB9" w14:textId="6AE28B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3346108.34</w:t>
            </w:r>
          </w:p>
        </w:tc>
        <w:tc>
          <w:tcPr>
            <w:tcW w:w="2134" w:type="dxa"/>
          </w:tcPr>
          <w:p w14:paraId="532892AF" w14:textId="100836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90153F" w14:textId="2629AC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8BEB46" w14:textId="27CADC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2812A2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816D2D" w14:textId="403B11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11462F04" w14:textId="351C4F7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728862.25</w:t>
            </w:r>
          </w:p>
        </w:tc>
        <w:tc>
          <w:tcPr>
            <w:tcW w:w="1562" w:type="dxa"/>
          </w:tcPr>
          <w:p w14:paraId="4C8673DC" w14:textId="1A2095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3346113.81</w:t>
            </w:r>
          </w:p>
        </w:tc>
        <w:tc>
          <w:tcPr>
            <w:tcW w:w="2134" w:type="dxa"/>
          </w:tcPr>
          <w:p w14:paraId="5D179CBB" w14:textId="6F0EFF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E49BA8" w14:textId="2D6DC9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34612E" w14:textId="67E04C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64965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316A5D" w14:textId="53E83D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12CA4CFA" w14:textId="0F99C18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728863.61</w:t>
            </w:r>
          </w:p>
        </w:tc>
        <w:tc>
          <w:tcPr>
            <w:tcW w:w="1562" w:type="dxa"/>
          </w:tcPr>
          <w:p w14:paraId="75F7C877" w14:textId="18A1BF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3346118.22</w:t>
            </w:r>
          </w:p>
        </w:tc>
        <w:tc>
          <w:tcPr>
            <w:tcW w:w="2134" w:type="dxa"/>
          </w:tcPr>
          <w:p w14:paraId="3DD27F88" w14:textId="103562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735973" w14:textId="6B111E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B70D7" w14:textId="0ACBBE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86F704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196C4B" w14:textId="0631FF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545C6DE9" w14:textId="472A3AB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728863.43</w:t>
            </w:r>
          </w:p>
        </w:tc>
        <w:tc>
          <w:tcPr>
            <w:tcW w:w="1562" w:type="dxa"/>
          </w:tcPr>
          <w:p w14:paraId="78F15670" w14:textId="3A1B07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3346121.01</w:t>
            </w:r>
          </w:p>
        </w:tc>
        <w:tc>
          <w:tcPr>
            <w:tcW w:w="2134" w:type="dxa"/>
          </w:tcPr>
          <w:p w14:paraId="5D8DFBE0" w14:textId="3A031E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049D83" w14:textId="24BA5C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1B7BF6" w14:textId="1C8AEB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4DC3D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8E3FDC" w14:textId="4F5E25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7934C3D1" w14:textId="69E10E3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728865.13</w:t>
            </w:r>
          </w:p>
        </w:tc>
        <w:tc>
          <w:tcPr>
            <w:tcW w:w="1562" w:type="dxa"/>
          </w:tcPr>
          <w:p w14:paraId="78493484" w14:textId="79EB6B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3346123.89</w:t>
            </w:r>
          </w:p>
        </w:tc>
        <w:tc>
          <w:tcPr>
            <w:tcW w:w="2134" w:type="dxa"/>
          </w:tcPr>
          <w:p w14:paraId="2B709514" w14:textId="578758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13F41D" w14:textId="7E5BFC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8B9D4" w14:textId="29FFE7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59C0BE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B775D3" w14:textId="3E8053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182FE14B" w14:textId="5C16589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728865.93</w:t>
            </w:r>
          </w:p>
        </w:tc>
        <w:tc>
          <w:tcPr>
            <w:tcW w:w="1562" w:type="dxa"/>
          </w:tcPr>
          <w:p w14:paraId="7FE2B237" w14:textId="60510B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3346126.90</w:t>
            </w:r>
          </w:p>
        </w:tc>
        <w:tc>
          <w:tcPr>
            <w:tcW w:w="2134" w:type="dxa"/>
          </w:tcPr>
          <w:p w14:paraId="36DBDC1F" w14:textId="2044F9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985992" w14:textId="1129EC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B0F462" w14:textId="106403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8DD18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9CA06D" w14:textId="3AACF4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34C33F1A" w14:textId="183549A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728867.02</w:t>
            </w:r>
          </w:p>
        </w:tc>
        <w:tc>
          <w:tcPr>
            <w:tcW w:w="1562" w:type="dxa"/>
          </w:tcPr>
          <w:p w14:paraId="4158A98D" w14:textId="4F5678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3346128.83</w:t>
            </w:r>
          </w:p>
        </w:tc>
        <w:tc>
          <w:tcPr>
            <w:tcW w:w="2134" w:type="dxa"/>
          </w:tcPr>
          <w:p w14:paraId="016D6FA7" w14:textId="436B36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60FC95" w14:textId="030A61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6D2B2" w14:textId="403CB7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CBD66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72CEEA" w14:textId="34EDF9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2D78CFD5" w14:textId="287B1F3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728866.60</w:t>
            </w:r>
          </w:p>
        </w:tc>
        <w:tc>
          <w:tcPr>
            <w:tcW w:w="1562" w:type="dxa"/>
          </w:tcPr>
          <w:p w14:paraId="0EC9FCB8" w14:textId="166830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3346131.00</w:t>
            </w:r>
          </w:p>
        </w:tc>
        <w:tc>
          <w:tcPr>
            <w:tcW w:w="2134" w:type="dxa"/>
          </w:tcPr>
          <w:p w14:paraId="75F0C641" w14:textId="36233E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F29A49" w14:textId="011E74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15A0EF" w14:textId="086FCB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1CA5AC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A8CAC7" w14:textId="4B0A30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1077F2B6" w14:textId="6105E41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728865.33</w:t>
            </w:r>
          </w:p>
        </w:tc>
        <w:tc>
          <w:tcPr>
            <w:tcW w:w="1562" w:type="dxa"/>
          </w:tcPr>
          <w:p w14:paraId="64A6EF5B" w14:textId="3A0C9E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3346132.38</w:t>
            </w:r>
          </w:p>
        </w:tc>
        <w:tc>
          <w:tcPr>
            <w:tcW w:w="2134" w:type="dxa"/>
          </w:tcPr>
          <w:p w14:paraId="73395B95" w14:textId="1138B5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7B680C" w14:textId="478A33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39D67" w14:textId="1BDCB3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82534E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A9BA1A" w14:textId="266BBC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0A5536FD" w14:textId="0E366BA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728862.88</w:t>
            </w:r>
          </w:p>
        </w:tc>
        <w:tc>
          <w:tcPr>
            <w:tcW w:w="1562" w:type="dxa"/>
          </w:tcPr>
          <w:p w14:paraId="022B3C97" w14:textId="58CD7A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3346132.82</w:t>
            </w:r>
          </w:p>
        </w:tc>
        <w:tc>
          <w:tcPr>
            <w:tcW w:w="2134" w:type="dxa"/>
          </w:tcPr>
          <w:p w14:paraId="4FC02011" w14:textId="5DE54C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9B1F02" w14:textId="40C6BC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0154F7" w14:textId="234AD3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89959E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6D6592" w14:textId="0E1B8F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7CDE503A" w14:textId="526B2F6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728860.94</w:t>
            </w:r>
          </w:p>
        </w:tc>
        <w:tc>
          <w:tcPr>
            <w:tcW w:w="1562" w:type="dxa"/>
          </w:tcPr>
          <w:p w14:paraId="77B8B821" w14:textId="7505A6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3346133.80</w:t>
            </w:r>
          </w:p>
        </w:tc>
        <w:tc>
          <w:tcPr>
            <w:tcW w:w="2134" w:type="dxa"/>
          </w:tcPr>
          <w:p w14:paraId="047CBBF5" w14:textId="74D09B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43641F" w14:textId="01E63B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64C2FD" w14:textId="78968D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AFCF51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FA5F32" w14:textId="455234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1D22B877" w14:textId="7DA9EDC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728859.34</w:t>
            </w:r>
          </w:p>
        </w:tc>
        <w:tc>
          <w:tcPr>
            <w:tcW w:w="1562" w:type="dxa"/>
          </w:tcPr>
          <w:p w14:paraId="580B62A7" w14:textId="7B14F1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3346135.04</w:t>
            </w:r>
          </w:p>
        </w:tc>
        <w:tc>
          <w:tcPr>
            <w:tcW w:w="2134" w:type="dxa"/>
          </w:tcPr>
          <w:p w14:paraId="47D48E10" w14:textId="6D73F5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ADD25" w14:textId="149580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E2AC67" w14:textId="46785A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9A7658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72E792" w14:textId="05EEF8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7F2A9CE2" w14:textId="3BC7291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728858.86</w:t>
            </w:r>
          </w:p>
        </w:tc>
        <w:tc>
          <w:tcPr>
            <w:tcW w:w="1562" w:type="dxa"/>
          </w:tcPr>
          <w:p w14:paraId="20D189EE" w14:textId="628037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3346137.60</w:t>
            </w:r>
          </w:p>
        </w:tc>
        <w:tc>
          <w:tcPr>
            <w:tcW w:w="2134" w:type="dxa"/>
          </w:tcPr>
          <w:p w14:paraId="21A544A8" w14:textId="6BD212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47A8A9" w14:textId="751C2E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1E4E1C" w14:textId="552C51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B9300E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CA2BE9" w14:textId="11973D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460381AE" w14:textId="72136A5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728859.08</w:t>
            </w:r>
          </w:p>
        </w:tc>
        <w:tc>
          <w:tcPr>
            <w:tcW w:w="1562" w:type="dxa"/>
          </w:tcPr>
          <w:p w14:paraId="0F92D525" w14:textId="6DE4BC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3346139.51</w:t>
            </w:r>
          </w:p>
        </w:tc>
        <w:tc>
          <w:tcPr>
            <w:tcW w:w="2134" w:type="dxa"/>
          </w:tcPr>
          <w:p w14:paraId="0F079342" w14:textId="7B10A8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A901E6" w14:textId="4923EB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BAB3DD" w14:textId="020CD6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DAD6C2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6EE6AF" w14:textId="711A2B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71949951" w14:textId="13F504C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728860.15</w:t>
            </w:r>
          </w:p>
        </w:tc>
        <w:tc>
          <w:tcPr>
            <w:tcW w:w="1562" w:type="dxa"/>
          </w:tcPr>
          <w:p w14:paraId="6CCABF25" w14:textId="39C508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3346141.90</w:t>
            </w:r>
          </w:p>
        </w:tc>
        <w:tc>
          <w:tcPr>
            <w:tcW w:w="2134" w:type="dxa"/>
          </w:tcPr>
          <w:p w14:paraId="3913DEE9" w14:textId="56F372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5B5CD9" w14:textId="546DA7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05C042" w14:textId="0DBE4D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150BA1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FFF6E1" w14:textId="00FFD9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17AEE5EA" w14:textId="72525D7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728860.26</w:t>
            </w:r>
          </w:p>
        </w:tc>
        <w:tc>
          <w:tcPr>
            <w:tcW w:w="1562" w:type="dxa"/>
          </w:tcPr>
          <w:p w14:paraId="2BB7031F" w14:textId="5CD884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3346143.30</w:t>
            </w:r>
          </w:p>
        </w:tc>
        <w:tc>
          <w:tcPr>
            <w:tcW w:w="2134" w:type="dxa"/>
          </w:tcPr>
          <w:p w14:paraId="26FF902F" w14:textId="796332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4B1F56" w14:textId="6D87DC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FDEBEE" w14:textId="102FA8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70001F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E2719D" w14:textId="6657F6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112D67CF" w14:textId="579CA57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728859.74</w:t>
            </w:r>
          </w:p>
        </w:tc>
        <w:tc>
          <w:tcPr>
            <w:tcW w:w="1562" w:type="dxa"/>
          </w:tcPr>
          <w:p w14:paraId="15F42686" w14:textId="2F84F4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3346144.25</w:t>
            </w:r>
          </w:p>
        </w:tc>
        <w:tc>
          <w:tcPr>
            <w:tcW w:w="2134" w:type="dxa"/>
          </w:tcPr>
          <w:p w14:paraId="5276B09B" w14:textId="1AB391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62008D" w14:textId="75EDC1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BBFDB0" w14:textId="3D1B11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713188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B7A6A2" w14:textId="729FA5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09808B51" w14:textId="719AA9B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728857.34</w:t>
            </w:r>
          </w:p>
        </w:tc>
        <w:tc>
          <w:tcPr>
            <w:tcW w:w="1562" w:type="dxa"/>
          </w:tcPr>
          <w:p w14:paraId="236D5CA6" w14:textId="556D4D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3346145.86</w:t>
            </w:r>
          </w:p>
        </w:tc>
        <w:tc>
          <w:tcPr>
            <w:tcW w:w="2134" w:type="dxa"/>
          </w:tcPr>
          <w:p w14:paraId="358804F4" w14:textId="5D435C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32C468" w14:textId="7C3E9B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A5935D" w14:textId="08CDD0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F5D5E2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BEA669" w14:textId="0BF145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3302E0EA" w14:textId="4207D31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728855.07</w:t>
            </w:r>
          </w:p>
        </w:tc>
        <w:tc>
          <w:tcPr>
            <w:tcW w:w="1562" w:type="dxa"/>
          </w:tcPr>
          <w:p w14:paraId="107B3186" w14:textId="413A62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3346147.05</w:t>
            </w:r>
          </w:p>
        </w:tc>
        <w:tc>
          <w:tcPr>
            <w:tcW w:w="2134" w:type="dxa"/>
          </w:tcPr>
          <w:p w14:paraId="6127A437" w14:textId="77D1D7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D3B735" w14:textId="484297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28554D" w14:textId="3DB3B7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A7043A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DABE5C" w14:textId="2FE10B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18C592EF" w14:textId="6790996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728852.16</w:t>
            </w:r>
          </w:p>
        </w:tc>
        <w:tc>
          <w:tcPr>
            <w:tcW w:w="1562" w:type="dxa"/>
          </w:tcPr>
          <w:p w14:paraId="6EA2A78C" w14:textId="31595A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3346149.05</w:t>
            </w:r>
          </w:p>
        </w:tc>
        <w:tc>
          <w:tcPr>
            <w:tcW w:w="2134" w:type="dxa"/>
          </w:tcPr>
          <w:p w14:paraId="7102A60F" w14:textId="4BE1BF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A98590" w14:textId="2E8721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759F62" w14:textId="111F7D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4FC355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AA8A12" w14:textId="2A9696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5E7FA9F5" w14:textId="6E1C8FE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728850.96</w:t>
            </w:r>
          </w:p>
        </w:tc>
        <w:tc>
          <w:tcPr>
            <w:tcW w:w="1562" w:type="dxa"/>
          </w:tcPr>
          <w:p w14:paraId="62A7F88A" w14:textId="58C951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3346150.19</w:t>
            </w:r>
          </w:p>
        </w:tc>
        <w:tc>
          <w:tcPr>
            <w:tcW w:w="2134" w:type="dxa"/>
          </w:tcPr>
          <w:p w14:paraId="60F6AC7C" w14:textId="3E42F1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43EF87" w14:textId="294A60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49101F" w14:textId="255BAC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4F074D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C75D54" w14:textId="57BFCF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3E5418D6" w14:textId="7478CE3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728850.47</w:t>
            </w:r>
          </w:p>
        </w:tc>
        <w:tc>
          <w:tcPr>
            <w:tcW w:w="1562" w:type="dxa"/>
          </w:tcPr>
          <w:p w14:paraId="3B49A1DC" w14:textId="598D0A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3346153.93</w:t>
            </w:r>
          </w:p>
        </w:tc>
        <w:tc>
          <w:tcPr>
            <w:tcW w:w="2134" w:type="dxa"/>
          </w:tcPr>
          <w:p w14:paraId="12D33FC7" w14:textId="12D4B7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427A60" w14:textId="059E2D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5DA0DA" w14:textId="203F3C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A76227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1C8145" w14:textId="21155E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049828E2" w14:textId="4BD3D5E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728848.76</w:t>
            </w:r>
          </w:p>
        </w:tc>
        <w:tc>
          <w:tcPr>
            <w:tcW w:w="1562" w:type="dxa"/>
          </w:tcPr>
          <w:p w14:paraId="5C652078" w14:textId="18C217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3346156.14</w:t>
            </w:r>
          </w:p>
        </w:tc>
        <w:tc>
          <w:tcPr>
            <w:tcW w:w="2134" w:type="dxa"/>
          </w:tcPr>
          <w:p w14:paraId="2E9B888A" w14:textId="690B4F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D1F405" w14:textId="72052D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8B2E25" w14:textId="4BB641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9FB776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586AE8" w14:textId="7F218A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4E0A103C" w14:textId="44D4049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728848.10</w:t>
            </w:r>
          </w:p>
        </w:tc>
        <w:tc>
          <w:tcPr>
            <w:tcW w:w="1562" w:type="dxa"/>
          </w:tcPr>
          <w:p w14:paraId="731DB259" w14:textId="14C215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3346157.04</w:t>
            </w:r>
          </w:p>
        </w:tc>
        <w:tc>
          <w:tcPr>
            <w:tcW w:w="2134" w:type="dxa"/>
          </w:tcPr>
          <w:p w14:paraId="554FF764" w14:textId="74C9B7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D2A94A" w14:textId="798046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B586A6" w14:textId="490CB3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D0CC98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0BBF1C" w14:textId="0E9BEE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11AF5F34" w14:textId="0F2AAEE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728845.44</w:t>
            </w:r>
          </w:p>
        </w:tc>
        <w:tc>
          <w:tcPr>
            <w:tcW w:w="1562" w:type="dxa"/>
          </w:tcPr>
          <w:p w14:paraId="0FE4130D" w14:textId="7383B5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3346157.96</w:t>
            </w:r>
          </w:p>
        </w:tc>
        <w:tc>
          <w:tcPr>
            <w:tcW w:w="2134" w:type="dxa"/>
          </w:tcPr>
          <w:p w14:paraId="3BBBA64D" w14:textId="1EE8C8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7A3E0" w14:textId="636D4F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86A24A" w14:textId="739D01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23C14F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A216CE" w14:textId="45FC1C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59518ED0" w14:textId="73F0318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728840.02</w:t>
            </w:r>
          </w:p>
        </w:tc>
        <w:tc>
          <w:tcPr>
            <w:tcW w:w="1562" w:type="dxa"/>
          </w:tcPr>
          <w:p w14:paraId="28E0A153" w14:textId="60A812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3346158.84</w:t>
            </w:r>
          </w:p>
        </w:tc>
        <w:tc>
          <w:tcPr>
            <w:tcW w:w="2134" w:type="dxa"/>
          </w:tcPr>
          <w:p w14:paraId="4C99A5DF" w14:textId="2AE552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7D491C" w14:textId="3A9357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6A7CA2" w14:textId="418CAE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1C6E4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F84608" w14:textId="1AC00E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0CA37F18" w14:textId="54E834F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728836.16</w:t>
            </w:r>
          </w:p>
        </w:tc>
        <w:tc>
          <w:tcPr>
            <w:tcW w:w="1562" w:type="dxa"/>
          </w:tcPr>
          <w:p w14:paraId="774F7B8E" w14:textId="6B4571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3346161.22</w:t>
            </w:r>
          </w:p>
        </w:tc>
        <w:tc>
          <w:tcPr>
            <w:tcW w:w="2134" w:type="dxa"/>
          </w:tcPr>
          <w:p w14:paraId="3F43ED7F" w14:textId="6228BF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FB052B" w14:textId="504DC7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0208E7" w14:textId="52EC80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60172C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2F90F6" w14:textId="209D3D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0CD8D8E7" w14:textId="4B4084A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728832.71</w:t>
            </w:r>
          </w:p>
        </w:tc>
        <w:tc>
          <w:tcPr>
            <w:tcW w:w="1562" w:type="dxa"/>
          </w:tcPr>
          <w:p w14:paraId="7605DDD9" w14:textId="052D88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3346169.00</w:t>
            </w:r>
          </w:p>
        </w:tc>
        <w:tc>
          <w:tcPr>
            <w:tcW w:w="2134" w:type="dxa"/>
          </w:tcPr>
          <w:p w14:paraId="5A1CB60E" w14:textId="3EDE73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812A67" w14:textId="77115D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4479CC" w14:textId="704494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B0B034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A2A9FF" w14:textId="008923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246076D4" w14:textId="28349F0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728828.66</w:t>
            </w:r>
          </w:p>
        </w:tc>
        <w:tc>
          <w:tcPr>
            <w:tcW w:w="1562" w:type="dxa"/>
          </w:tcPr>
          <w:p w14:paraId="23BB58AB" w14:textId="05C5BE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3346174.33</w:t>
            </w:r>
          </w:p>
        </w:tc>
        <w:tc>
          <w:tcPr>
            <w:tcW w:w="2134" w:type="dxa"/>
          </w:tcPr>
          <w:p w14:paraId="65454DB1" w14:textId="0E2A8D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C27AA2" w14:textId="117BC6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E771F0" w14:textId="546CF1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700D1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BC1232" w14:textId="0BB3A7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</w:tcPr>
          <w:p w14:paraId="0312C682" w14:textId="061C097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728824.47</w:t>
            </w:r>
          </w:p>
        </w:tc>
        <w:tc>
          <w:tcPr>
            <w:tcW w:w="1562" w:type="dxa"/>
          </w:tcPr>
          <w:p w14:paraId="02562180" w14:textId="7CA4FE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3346176.21</w:t>
            </w:r>
          </w:p>
        </w:tc>
        <w:tc>
          <w:tcPr>
            <w:tcW w:w="2134" w:type="dxa"/>
          </w:tcPr>
          <w:p w14:paraId="3D4FEECA" w14:textId="60D61B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888A34" w14:textId="10EBD7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2AC263" w14:textId="42B902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4BBE20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003C4C" w14:textId="56DA89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308</w:t>
            </w:r>
          </w:p>
        </w:tc>
        <w:tc>
          <w:tcPr>
            <w:tcW w:w="1558" w:type="dxa"/>
          </w:tcPr>
          <w:p w14:paraId="79161B6E" w14:textId="18DB8E6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728822.90</w:t>
            </w:r>
          </w:p>
        </w:tc>
        <w:tc>
          <w:tcPr>
            <w:tcW w:w="1562" w:type="dxa"/>
          </w:tcPr>
          <w:p w14:paraId="60273369" w14:textId="39F22D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3346179.27</w:t>
            </w:r>
          </w:p>
        </w:tc>
        <w:tc>
          <w:tcPr>
            <w:tcW w:w="2134" w:type="dxa"/>
          </w:tcPr>
          <w:p w14:paraId="5AEC24ED" w14:textId="1ABDEB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517383" w14:textId="0310C5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C93325" w14:textId="3574C6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CE236D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6CA897" w14:textId="5D5E8E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718C937A" w14:textId="0F8322C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728821.34</w:t>
            </w:r>
          </w:p>
        </w:tc>
        <w:tc>
          <w:tcPr>
            <w:tcW w:w="1562" w:type="dxa"/>
          </w:tcPr>
          <w:p w14:paraId="39029B5E" w14:textId="34DA39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3346183.70</w:t>
            </w:r>
          </w:p>
        </w:tc>
        <w:tc>
          <w:tcPr>
            <w:tcW w:w="2134" w:type="dxa"/>
          </w:tcPr>
          <w:p w14:paraId="340F3C24" w14:textId="32CCC0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83067F" w14:textId="73F1BD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9D12AD" w14:textId="1BF4F4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2851E0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7680F6" w14:textId="07DE04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  <w:r>
              <w:rPr>
                <w:sz w:val="18"/>
              </w:rPr>
              <w:t>0</w:t>
            </w:r>
          </w:p>
        </w:tc>
        <w:tc>
          <w:tcPr>
            <w:tcW w:w="1558" w:type="dxa"/>
          </w:tcPr>
          <w:p w14:paraId="2D3E1C02" w14:textId="6B59DCA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728808.84</w:t>
            </w:r>
          </w:p>
        </w:tc>
        <w:tc>
          <w:tcPr>
            <w:tcW w:w="1562" w:type="dxa"/>
          </w:tcPr>
          <w:p w14:paraId="42C54CDF" w14:textId="71735C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3346165.80</w:t>
            </w:r>
          </w:p>
        </w:tc>
        <w:tc>
          <w:tcPr>
            <w:tcW w:w="2134" w:type="dxa"/>
          </w:tcPr>
          <w:p w14:paraId="2622E02E" w14:textId="71A2D0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FEFE08" w14:textId="0E3809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645106" w14:textId="16CE3E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71177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9294AD" w14:textId="1A9D3B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  <w:r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555E7F12" w14:textId="1D002AC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728803.01</w:t>
            </w:r>
          </w:p>
        </w:tc>
        <w:tc>
          <w:tcPr>
            <w:tcW w:w="1562" w:type="dxa"/>
          </w:tcPr>
          <w:p w14:paraId="253DC7A8" w14:textId="2A755A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3346155.66</w:t>
            </w:r>
          </w:p>
        </w:tc>
        <w:tc>
          <w:tcPr>
            <w:tcW w:w="2134" w:type="dxa"/>
          </w:tcPr>
          <w:p w14:paraId="4E214402" w14:textId="731BBE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3AE19B" w14:textId="0A7859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EDF232" w14:textId="45FDF2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45872A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E5F5C1" w14:textId="003430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  <w:r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2611AFCD" w14:textId="6D2B627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728797.59</w:t>
            </w:r>
          </w:p>
        </w:tc>
        <w:tc>
          <w:tcPr>
            <w:tcW w:w="1562" w:type="dxa"/>
          </w:tcPr>
          <w:p w14:paraId="0F921847" w14:textId="346D1B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3346154.51</w:t>
            </w:r>
          </w:p>
        </w:tc>
        <w:tc>
          <w:tcPr>
            <w:tcW w:w="2134" w:type="dxa"/>
          </w:tcPr>
          <w:p w14:paraId="72BA163C" w14:textId="58C846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F3EFB5" w14:textId="163609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3FF2F6" w14:textId="3218F8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87E1DC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1FD805" w14:textId="7948D7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  <w:r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7DAF10D4" w14:textId="7A794CF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728793.72</w:t>
            </w:r>
          </w:p>
        </w:tc>
        <w:tc>
          <w:tcPr>
            <w:tcW w:w="1562" w:type="dxa"/>
          </w:tcPr>
          <w:p w14:paraId="40258D20" w14:textId="1A897F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3346156.89</w:t>
            </w:r>
          </w:p>
        </w:tc>
        <w:tc>
          <w:tcPr>
            <w:tcW w:w="2134" w:type="dxa"/>
          </w:tcPr>
          <w:p w14:paraId="7BA3E50E" w14:textId="27EB97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974185" w14:textId="141EF3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B979B0" w14:textId="026A50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1C53E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BC41FA" w14:textId="6ECBB9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  <w:r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413BE3B2" w14:textId="188FDC5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728782.18</w:t>
            </w:r>
          </w:p>
        </w:tc>
        <w:tc>
          <w:tcPr>
            <w:tcW w:w="1562" w:type="dxa"/>
          </w:tcPr>
          <w:p w14:paraId="319AEF45" w14:textId="6205DA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3346152.91</w:t>
            </w:r>
          </w:p>
        </w:tc>
        <w:tc>
          <w:tcPr>
            <w:tcW w:w="2134" w:type="dxa"/>
          </w:tcPr>
          <w:p w14:paraId="1FD9E81C" w14:textId="159BCD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AA3CF0" w14:textId="151AC9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F07097" w14:textId="3FB8EB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65154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10B87D" w14:textId="39EDAD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3E823BA6" w14:textId="6E17227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728784.38</w:t>
            </w:r>
          </w:p>
        </w:tc>
        <w:tc>
          <w:tcPr>
            <w:tcW w:w="1562" w:type="dxa"/>
          </w:tcPr>
          <w:p w14:paraId="2537178A" w14:textId="08918B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3346147.21</w:t>
            </w:r>
          </w:p>
        </w:tc>
        <w:tc>
          <w:tcPr>
            <w:tcW w:w="2134" w:type="dxa"/>
          </w:tcPr>
          <w:p w14:paraId="4D8EC081" w14:textId="52A9C1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7BF79E" w14:textId="5573F2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D751AC" w14:textId="5C3B55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611450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E553AF" w14:textId="4F9124AF" w:rsidR="0082717B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53C81F4A" w14:textId="0E3927F1" w:rsidR="0082717B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728788.02</w:t>
            </w:r>
          </w:p>
        </w:tc>
        <w:tc>
          <w:tcPr>
            <w:tcW w:w="1562" w:type="dxa"/>
          </w:tcPr>
          <w:p w14:paraId="3F6534FF" w14:textId="41BDFE46" w:rsidR="0082717B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3346137.77</w:t>
            </w:r>
          </w:p>
        </w:tc>
        <w:tc>
          <w:tcPr>
            <w:tcW w:w="2134" w:type="dxa"/>
          </w:tcPr>
          <w:p w14:paraId="28AEEFAF" w14:textId="30D0A6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2DC645" w14:textId="4F8A02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1C19AA" w14:textId="7C7F05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F5D626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5CFFCD" w14:textId="4C940B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1DCE1D0A" w14:textId="667761E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728803.15</w:t>
            </w:r>
          </w:p>
        </w:tc>
        <w:tc>
          <w:tcPr>
            <w:tcW w:w="1562" w:type="dxa"/>
          </w:tcPr>
          <w:p w14:paraId="073CB9A4" w14:textId="0CF2F5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3346131.31</w:t>
            </w:r>
          </w:p>
        </w:tc>
        <w:tc>
          <w:tcPr>
            <w:tcW w:w="2134" w:type="dxa"/>
          </w:tcPr>
          <w:p w14:paraId="3FAA741D" w14:textId="5FB712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354478" w14:textId="0D5572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907174" w14:textId="221C8D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5C0A66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AFE8B6" w14:textId="3ABC26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007F5275" w14:textId="5F0F13E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728809.15</w:t>
            </w:r>
          </w:p>
        </w:tc>
        <w:tc>
          <w:tcPr>
            <w:tcW w:w="1562" w:type="dxa"/>
          </w:tcPr>
          <w:p w14:paraId="2F8AF8CB" w14:textId="607C72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3346119.13</w:t>
            </w:r>
          </w:p>
        </w:tc>
        <w:tc>
          <w:tcPr>
            <w:tcW w:w="2134" w:type="dxa"/>
          </w:tcPr>
          <w:p w14:paraId="0177569F" w14:textId="214CAD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42CCB1" w14:textId="15B102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B389F7" w14:textId="42B5D0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52D60E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4F08E8" w14:textId="38EA85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65156A18" w14:textId="181669C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728804.99</w:t>
            </w:r>
          </w:p>
        </w:tc>
        <w:tc>
          <w:tcPr>
            <w:tcW w:w="1562" w:type="dxa"/>
          </w:tcPr>
          <w:p w14:paraId="0194154E" w14:textId="2EE4D8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3346100.79</w:t>
            </w:r>
          </w:p>
        </w:tc>
        <w:tc>
          <w:tcPr>
            <w:tcW w:w="2134" w:type="dxa"/>
          </w:tcPr>
          <w:p w14:paraId="29020B1B" w14:textId="1C5D09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70E65F" w14:textId="384F0B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42AE81" w14:textId="4B75D5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E610F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70668C" w14:textId="7A25F7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611AF01C" w14:textId="1D8FEC5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728808.53</w:t>
            </w:r>
          </w:p>
        </w:tc>
        <w:tc>
          <w:tcPr>
            <w:tcW w:w="1562" w:type="dxa"/>
          </w:tcPr>
          <w:p w14:paraId="617A478C" w14:textId="356A0C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3346087.46</w:t>
            </w:r>
          </w:p>
        </w:tc>
        <w:tc>
          <w:tcPr>
            <w:tcW w:w="2134" w:type="dxa"/>
          </w:tcPr>
          <w:p w14:paraId="2B17BCD9" w14:textId="407D27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B49564" w14:textId="1C4FD5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D3FEE2" w14:textId="3DB49C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EA9E3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13D695" w14:textId="24C543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341BE440" w14:textId="3EC05D8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728807.30</w:t>
            </w:r>
          </w:p>
        </w:tc>
        <w:tc>
          <w:tcPr>
            <w:tcW w:w="1562" w:type="dxa"/>
          </w:tcPr>
          <w:p w14:paraId="2D104816" w14:textId="74D160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3346074.64</w:t>
            </w:r>
          </w:p>
        </w:tc>
        <w:tc>
          <w:tcPr>
            <w:tcW w:w="2134" w:type="dxa"/>
          </w:tcPr>
          <w:p w14:paraId="64AA4FDA" w14:textId="1F60D8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C6528E" w14:textId="614B83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5A1528" w14:textId="28F8A1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1093C9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B61734" w14:textId="1A656F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1FA51C81" w14:textId="407BFF5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728804.63</w:t>
            </w:r>
          </w:p>
        </w:tc>
        <w:tc>
          <w:tcPr>
            <w:tcW w:w="1562" w:type="dxa"/>
          </w:tcPr>
          <w:p w14:paraId="1C434906" w14:textId="7000C0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3346070.58</w:t>
            </w:r>
          </w:p>
        </w:tc>
        <w:tc>
          <w:tcPr>
            <w:tcW w:w="2134" w:type="dxa"/>
          </w:tcPr>
          <w:p w14:paraId="5C551B95" w14:textId="67DED7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100A01" w14:textId="6AF7FE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5CB144" w14:textId="46E92D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833A58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53FA1F" w14:textId="706135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4EAF4257" w14:textId="5C4BA8A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728804.05</w:t>
            </w:r>
          </w:p>
        </w:tc>
        <w:tc>
          <w:tcPr>
            <w:tcW w:w="1562" w:type="dxa"/>
          </w:tcPr>
          <w:p w14:paraId="3490DD98" w14:textId="5D9129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3346064.28</w:t>
            </w:r>
          </w:p>
        </w:tc>
        <w:tc>
          <w:tcPr>
            <w:tcW w:w="2134" w:type="dxa"/>
          </w:tcPr>
          <w:p w14:paraId="3491EFD4" w14:textId="24EF9E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AA6929" w14:textId="17A74F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913F3B" w14:textId="08AB71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DA297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E9585E" w14:textId="78752D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18EFDF00" w14:textId="425C396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728808.60</w:t>
            </w:r>
          </w:p>
        </w:tc>
        <w:tc>
          <w:tcPr>
            <w:tcW w:w="1562" w:type="dxa"/>
          </w:tcPr>
          <w:p w14:paraId="454AB61A" w14:textId="67126A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3346056.36</w:t>
            </w:r>
          </w:p>
        </w:tc>
        <w:tc>
          <w:tcPr>
            <w:tcW w:w="2134" w:type="dxa"/>
          </w:tcPr>
          <w:p w14:paraId="5E38D8A3" w14:textId="4897FA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DBD336" w14:textId="0964DF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428AF9" w14:textId="7DED33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B87A3E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A040BA" w14:textId="0DA7EC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47DFF8A9" w14:textId="7E17705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728811.73</w:t>
            </w:r>
          </w:p>
        </w:tc>
        <w:tc>
          <w:tcPr>
            <w:tcW w:w="1562" w:type="dxa"/>
          </w:tcPr>
          <w:p w14:paraId="7653441B" w14:textId="643E57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3346045.15</w:t>
            </w:r>
          </w:p>
        </w:tc>
        <w:tc>
          <w:tcPr>
            <w:tcW w:w="2134" w:type="dxa"/>
          </w:tcPr>
          <w:p w14:paraId="7368C268" w14:textId="46B97B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F700B3" w14:textId="54BD14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E2A2AD" w14:textId="74D369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86C82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898A87" w14:textId="25B8FF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01944FFD" w14:textId="45200D4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728815.03</w:t>
            </w:r>
          </w:p>
        </w:tc>
        <w:tc>
          <w:tcPr>
            <w:tcW w:w="1562" w:type="dxa"/>
          </w:tcPr>
          <w:p w14:paraId="31CD4273" w14:textId="79A9F5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3346034.48</w:t>
            </w:r>
          </w:p>
        </w:tc>
        <w:tc>
          <w:tcPr>
            <w:tcW w:w="2134" w:type="dxa"/>
          </w:tcPr>
          <w:p w14:paraId="2A7B0FB2" w14:textId="082B87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15DD71" w14:textId="09011D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DD1BF8" w14:textId="0AE19B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A525E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5B26B5" w14:textId="6FAC2B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56E8BAA1" w14:textId="3B08992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728822.24</w:t>
            </w:r>
          </w:p>
        </w:tc>
        <w:tc>
          <w:tcPr>
            <w:tcW w:w="1562" w:type="dxa"/>
          </w:tcPr>
          <w:p w14:paraId="394C9A44" w14:textId="53E940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3346017.81</w:t>
            </w:r>
          </w:p>
        </w:tc>
        <w:tc>
          <w:tcPr>
            <w:tcW w:w="2134" w:type="dxa"/>
          </w:tcPr>
          <w:p w14:paraId="4AC6EC22" w14:textId="364BBB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5DAE7D" w14:textId="1265B4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FBDEF5" w14:textId="62B790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4CC262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835159" w14:textId="46DF85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57D4AE7A" w14:textId="0806AF4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728827.99</w:t>
            </w:r>
          </w:p>
        </w:tc>
        <w:tc>
          <w:tcPr>
            <w:tcW w:w="1562" w:type="dxa"/>
          </w:tcPr>
          <w:p w14:paraId="153674C9" w14:textId="037E18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3346013.20</w:t>
            </w:r>
          </w:p>
        </w:tc>
        <w:tc>
          <w:tcPr>
            <w:tcW w:w="2134" w:type="dxa"/>
          </w:tcPr>
          <w:p w14:paraId="652AFD29" w14:textId="177AB4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3F0C4D" w14:textId="597DD6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C7A9DC" w14:textId="4B932F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CD7665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380602" w14:textId="1E7CFB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4B4B6486" w14:textId="3BC1BC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728831.51</w:t>
            </w:r>
          </w:p>
        </w:tc>
        <w:tc>
          <w:tcPr>
            <w:tcW w:w="1562" w:type="dxa"/>
          </w:tcPr>
          <w:p w14:paraId="265C54CE" w14:textId="12797E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3346008.62</w:t>
            </w:r>
          </w:p>
        </w:tc>
        <w:tc>
          <w:tcPr>
            <w:tcW w:w="2134" w:type="dxa"/>
          </w:tcPr>
          <w:p w14:paraId="3F2E1A6F" w14:textId="59F8D8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B8E59F" w14:textId="3A9FAB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4DE1AC" w14:textId="1A87A7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4F809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A77C26" w14:textId="1204B3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4C52B697" w14:textId="5961CB8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728831.75</w:t>
            </w:r>
          </w:p>
        </w:tc>
        <w:tc>
          <w:tcPr>
            <w:tcW w:w="1562" w:type="dxa"/>
          </w:tcPr>
          <w:p w14:paraId="1C339134" w14:textId="17C9E4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3346003.99</w:t>
            </w:r>
          </w:p>
        </w:tc>
        <w:tc>
          <w:tcPr>
            <w:tcW w:w="2134" w:type="dxa"/>
          </w:tcPr>
          <w:p w14:paraId="01564346" w14:textId="375359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F7D90" w14:textId="13AE00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60F2CE" w14:textId="1566CC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AB4EEF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7540FA" w14:textId="4A4134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114A8EA4" w14:textId="428AF55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728832.61</w:t>
            </w:r>
          </w:p>
        </w:tc>
        <w:tc>
          <w:tcPr>
            <w:tcW w:w="1562" w:type="dxa"/>
          </w:tcPr>
          <w:p w14:paraId="744ED88E" w14:textId="67F31A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3345989.57</w:t>
            </w:r>
          </w:p>
        </w:tc>
        <w:tc>
          <w:tcPr>
            <w:tcW w:w="2134" w:type="dxa"/>
          </w:tcPr>
          <w:p w14:paraId="0FD6BB85" w14:textId="743FBE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E4A16D" w14:textId="4C76A7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11B0B5" w14:textId="7F1763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A08E35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E1E6E3" w14:textId="2206CB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3D637E83" w14:textId="79B1965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728840.80</w:t>
            </w:r>
          </w:p>
        </w:tc>
        <w:tc>
          <w:tcPr>
            <w:tcW w:w="1562" w:type="dxa"/>
          </w:tcPr>
          <w:p w14:paraId="2CF93E95" w14:textId="2CE0A9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3345972.82</w:t>
            </w:r>
          </w:p>
        </w:tc>
        <w:tc>
          <w:tcPr>
            <w:tcW w:w="2134" w:type="dxa"/>
          </w:tcPr>
          <w:p w14:paraId="70E2AF8B" w14:textId="41DBE1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756A65" w14:textId="2B5DDD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7F8B1F" w14:textId="4B016B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565E7D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4EC216" w14:textId="017D0F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7A7899C2" w14:textId="35B9686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728856.37</w:t>
            </w:r>
          </w:p>
        </w:tc>
        <w:tc>
          <w:tcPr>
            <w:tcW w:w="1562" w:type="dxa"/>
          </w:tcPr>
          <w:p w14:paraId="7FAFAA86" w14:textId="24E64E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3345951.22</w:t>
            </w:r>
          </w:p>
        </w:tc>
        <w:tc>
          <w:tcPr>
            <w:tcW w:w="2134" w:type="dxa"/>
          </w:tcPr>
          <w:p w14:paraId="112DCB0C" w14:textId="326A9D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D34249" w14:textId="3F313D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2A377" w14:textId="5F166C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D2711B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D8FEB5" w14:textId="4EDE67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69B03F84" w14:textId="4541F02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728868.50</w:t>
            </w:r>
          </w:p>
        </w:tc>
        <w:tc>
          <w:tcPr>
            <w:tcW w:w="1562" w:type="dxa"/>
          </w:tcPr>
          <w:p w14:paraId="29819C06" w14:textId="0DA6F4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3345946.67</w:t>
            </w:r>
          </w:p>
        </w:tc>
        <w:tc>
          <w:tcPr>
            <w:tcW w:w="2134" w:type="dxa"/>
          </w:tcPr>
          <w:p w14:paraId="6C4B4953" w14:textId="590218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48E95E" w14:textId="406C0F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2D8A7F" w14:textId="0C94E7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F2B0D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8C342E" w14:textId="5877FD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58BAC29E" w14:textId="0E32E13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728874.84</w:t>
            </w:r>
          </w:p>
        </w:tc>
        <w:tc>
          <w:tcPr>
            <w:tcW w:w="1562" w:type="dxa"/>
          </w:tcPr>
          <w:p w14:paraId="0FC9159F" w14:textId="50F6D5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3345942.59</w:t>
            </w:r>
          </w:p>
        </w:tc>
        <w:tc>
          <w:tcPr>
            <w:tcW w:w="2134" w:type="dxa"/>
          </w:tcPr>
          <w:p w14:paraId="304F2FA8" w14:textId="28692C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E41107" w14:textId="65E868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6E20F2" w14:textId="200845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F8B2A3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02E365" w14:textId="18DFFD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49DA6A77" w14:textId="6419E3D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728899.35</w:t>
            </w:r>
          </w:p>
        </w:tc>
        <w:tc>
          <w:tcPr>
            <w:tcW w:w="1562" w:type="dxa"/>
          </w:tcPr>
          <w:p w14:paraId="5B3329BA" w14:textId="50478F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3345936.98</w:t>
            </w:r>
          </w:p>
        </w:tc>
        <w:tc>
          <w:tcPr>
            <w:tcW w:w="2134" w:type="dxa"/>
          </w:tcPr>
          <w:p w14:paraId="54D49DE2" w14:textId="6455D8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B9D4B8" w14:textId="4C61B3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228D15" w14:textId="5B3E6E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3EB355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9754CB" w14:textId="516AD1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6C9CD8DE" w14:textId="09FAD01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728913.32</w:t>
            </w:r>
          </w:p>
        </w:tc>
        <w:tc>
          <w:tcPr>
            <w:tcW w:w="1562" w:type="dxa"/>
          </w:tcPr>
          <w:p w14:paraId="5838B6DB" w14:textId="760DA7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3345938.29</w:t>
            </w:r>
          </w:p>
        </w:tc>
        <w:tc>
          <w:tcPr>
            <w:tcW w:w="2134" w:type="dxa"/>
          </w:tcPr>
          <w:p w14:paraId="12CBD34B" w14:textId="04E356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758EA8" w14:textId="207EFA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EE9587" w14:textId="426BAA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51D37F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37FF08" w14:textId="6CF9C6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183FBFEF" w14:textId="4534309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728914.43</w:t>
            </w:r>
          </w:p>
        </w:tc>
        <w:tc>
          <w:tcPr>
            <w:tcW w:w="1562" w:type="dxa"/>
          </w:tcPr>
          <w:p w14:paraId="60B2E833" w14:textId="7E3A04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3345931.86</w:t>
            </w:r>
          </w:p>
        </w:tc>
        <w:tc>
          <w:tcPr>
            <w:tcW w:w="2134" w:type="dxa"/>
          </w:tcPr>
          <w:p w14:paraId="4A82C518" w14:textId="12D9D9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CFF806" w14:textId="4A71FC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6AAA89" w14:textId="11FEBC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EE4FD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D1E0F9" w14:textId="6B7AA1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27B095E9" w14:textId="5A96ACB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728921.59</w:t>
            </w:r>
          </w:p>
        </w:tc>
        <w:tc>
          <w:tcPr>
            <w:tcW w:w="1562" w:type="dxa"/>
          </w:tcPr>
          <w:p w14:paraId="3C73E33C" w14:textId="616D00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3345915.14</w:t>
            </w:r>
          </w:p>
        </w:tc>
        <w:tc>
          <w:tcPr>
            <w:tcW w:w="2134" w:type="dxa"/>
          </w:tcPr>
          <w:p w14:paraId="44E15B99" w14:textId="2DCAA9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83DE84" w14:textId="52CF75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FC30F1" w14:textId="7BE900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71025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77C082" w14:textId="177497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62212C97" w14:textId="6EE140B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728921.72</w:t>
            </w:r>
          </w:p>
        </w:tc>
        <w:tc>
          <w:tcPr>
            <w:tcW w:w="1562" w:type="dxa"/>
          </w:tcPr>
          <w:p w14:paraId="2DB8963E" w14:textId="527D18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3345908.14</w:t>
            </w:r>
          </w:p>
        </w:tc>
        <w:tc>
          <w:tcPr>
            <w:tcW w:w="2134" w:type="dxa"/>
          </w:tcPr>
          <w:p w14:paraId="1D6885E4" w14:textId="2421ED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E54C9A" w14:textId="44938D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B88270" w14:textId="6BB926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257965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398B75" w14:textId="252FD8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</w:tcPr>
          <w:p w14:paraId="2EA7AD32" w14:textId="378ED6C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728922.53</w:t>
            </w:r>
          </w:p>
        </w:tc>
        <w:tc>
          <w:tcPr>
            <w:tcW w:w="1562" w:type="dxa"/>
          </w:tcPr>
          <w:p w14:paraId="71AC18A6" w14:textId="7DD2F3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3345896.24</w:t>
            </w:r>
          </w:p>
        </w:tc>
        <w:tc>
          <w:tcPr>
            <w:tcW w:w="2134" w:type="dxa"/>
          </w:tcPr>
          <w:p w14:paraId="723A8F10" w14:textId="20D91E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8F5545" w14:textId="447C01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C706AA" w14:textId="643FA2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0965E1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4DDCB9" w14:textId="63A580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</w:tcPr>
          <w:p w14:paraId="381967D2" w14:textId="5F40E73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728924.16</w:t>
            </w:r>
          </w:p>
        </w:tc>
        <w:tc>
          <w:tcPr>
            <w:tcW w:w="1562" w:type="dxa"/>
          </w:tcPr>
          <w:p w14:paraId="41B0A91F" w14:textId="57F385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3345882.94</w:t>
            </w:r>
          </w:p>
        </w:tc>
        <w:tc>
          <w:tcPr>
            <w:tcW w:w="2134" w:type="dxa"/>
          </w:tcPr>
          <w:p w14:paraId="3154EF31" w14:textId="345AE2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68F7FB" w14:textId="1DA302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FE0F1B" w14:textId="11B15B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1C1BB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E1D5B1" w14:textId="515F1E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343</w:t>
            </w:r>
          </w:p>
        </w:tc>
        <w:tc>
          <w:tcPr>
            <w:tcW w:w="1558" w:type="dxa"/>
          </w:tcPr>
          <w:p w14:paraId="0FCFCDBB" w14:textId="4925065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728928.50</w:t>
            </w:r>
          </w:p>
        </w:tc>
        <w:tc>
          <w:tcPr>
            <w:tcW w:w="1562" w:type="dxa"/>
          </w:tcPr>
          <w:p w14:paraId="32143E06" w14:textId="2C70C8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3345865.01</w:t>
            </w:r>
          </w:p>
        </w:tc>
        <w:tc>
          <w:tcPr>
            <w:tcW w:w="2134" w:type="dxa"/>
          </w:tcPr>
          <w:p w14:paraId="4D9C43C5" w14:textId="7DCFF1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E0C35D" w14:textId="2D76C5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B3CF15" w14:textId="40856D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65C3AC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C67987" w14:textId="6B48AE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1330CFF7" w14:textId="5E4FD1A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728938.34</w:t>
            </w:r>
          </w:p>
        </w:tc>
        <w:tc>
          <w:tcPr>
            <w:tcW w:w="1562" w:type="dxa"/>
          </w:tcPr>
          <w:p w14:paraId="52A6F8BE" w14:textId="372B39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3345844.47</w:t>
            </w:r>
          </w:p>
        </w:tc>
        <w:tc>
          <w:tcPr>
            <w:tcW w:w="2134" w:type="dxa"/>
          </w:tcPr>
          <w:p w14:paraId="6AA182D6" w14:textId="10404B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254892" w14:textId="0DADB0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5DFA68" w14:textId="5B6152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F77DC7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E1F1FD" w14:textId="645230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4E0D535F" w14:textId="4017B17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728957.46</w:t>
            </w:r>
          </w:p>
        </w:tc>
        <w:tc>
          <w:tcPr>
            <w:tcW w:w="1562" w:type="dxa"/>
          </w:tcPr>
          <w:p w14:paraId="704442E5" w14:textId="67FFF8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3345825.34</w:t>
            </w:r>
          </w:p>
        </w:tc>
        <w:tc>
          <w:tcPr>
            <w:tcW w:w="2134" w:type="dxa"/>
          </w:tcPr>
          <w:p w14:paraId="05C72DCD" w14:textId="61DDB7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34C672" w14:textId="11C4D4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ADED5E" w14:textId="47249D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C6DD6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F556E4" w14:textId="7F27FE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3E136223" w14:textId="3C63DE4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728974.10</w:t>
            </w:r>
          </w:p>
        </w:tc>
        <w:tc>
          <w:tcPr>
            <w:tcW w:w="1562" w:type="dxa"/>
          </w:tcPr>
          <w:p w14:paraId="08A8B58E" w14:textId="5E53AA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3345814.20</w:t>
            </w:r>
          </w:p>
        </w:tc>
        <w:tc>
          <w:tcPr>
            <w:tcW w:w="2134" w:type="dxa"/>
          </w:tcPr>
          <w:p w14:paraId="4B49BE16" w14:textId="4AAFA7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0E1FFE" w14:textId="4FBA30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EE307C" w14:textId="34F389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B5554C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E1BB81" w14:textId="73A167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3CE31250" w14:textId="120E543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728972.64</w:t>
            </w:r>
          </w:p>
        </w:tc>
        <w:tc>
          <w:tcPr>
            <w:tcW w:w="1562" w:type="dxa"/>
          </w:tcPr>
          <w:p w14:paraId="6E4267B8" w14:textId="4AC224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3345798.28</w:t>
            </w:r>
          </w:p>
        </w:tc>
        <w:tc>
          <w:tcPr>
            <w:tcW w:w="2134" w:type="dxa"/>
          </w:tcPr>
          <w:p w14:paraId="0491E3D3" w14:textId="14F8ED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DDD15E" w14:textId="2CB593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B5FA6F" w14:textId="4CEA28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1B1142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1AE307" w14:textId="215E69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758478A7" w14:textId="3E02CEE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728975.00</w:t>
            </w:r>
          </w:p>
        </w:tc>
        <w:tc>
          <w:tcPr>
            <w:tcW w:w="1562" w:type="dxa"/>
          </w:tcPr>
          <w:p w14:paraId="76159B45" w14:textId="0CC79D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3345785.11</w:t>
            </w:r>
          </w:p>
        </w:tc>
        <w:tc>
          <w:tcPr>
            <w:tcW w:w="2134" w:type="dxa"/>
          </w:tcPr>
          <w:p w14:paraId="35F2A8F8" w14:textId="60F02D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48F228" w14:textId="790C8B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7ECDFC" w14:textId="714F23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5D9C6E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504105" w14:textId="0EB01F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43DB17EF" w14:textId="15AE8EB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728969.32</w:t>
            </w:r>
          </w:p>
        </w:tc>
        <w:tc>
          <w:tcPr>
            <w:tcW w:w="1562" w:type="dxa"/>
          </w:tcPr>
          <w:p w14:paraId="473211BA" w14:textId="64A5DA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3345768.04</w:t>
            </w:r>
          </w:p>
        </w:tc>
        <w:tc>
          <w:tcPr>
            <w:tcW w:w="2134" w:type="dxa"/>
          </w:tcPr>
          <w:p w14:paraId="66DEE79B" w14:textId="49CE49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6819C0" w14:textId="09F1A1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B09892" w14:textId="15C2F5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580A3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E03C5C" w14:textId="408D89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5278697E" w14:textId="10EFF7D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728975.82</w:t>
            </w:r>
          </w:p>
        </w:tc>
        <w:tc>
          <w:tcPr>
            <w:tcW w:w="1562" w:type="dxa"/>
          </w:tcPr>
          <w:p w14:paraId="7073D8F8" w14:textId="610327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3345750.14</w:t>
            </w:r>
          </w:p>
        </w:tc>
        <w:tc>
          <w:tcPr>
            <w:tcW w:w="2134" w:type="dxa"/>
          </w:tcPr>
          <w:p w14:paraId="275785E6" w14:textId="5100EF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B8A04B" w14:textId="2BFBC0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EA51FC" w14:textId="7421FB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C91E7B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8BA582" w14:textId="64744B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35591537" w14:textId="5C75C1F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728977.53</w:t>
            </w:r>
          </w:p>
        </w:tc>
        <w:tc>
          <w:tcPr>
            <w:tcW w:w="1562" w:type="dxa"/>
          </w:tcPr>
          <w:p w14:paraId="358FA02B" w14:textId="2C9DE8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3345733.31</w:t>
            </w:r>
          </w:p>
        </w:tc>
        <w:tc>
          <w:tcPr>
            <w:tcW w:w="2134" w:type="dxa"/>
          </w:tcPr>
          <w:p w14:paraId="62006C82" w14:textId="40FDDD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4F9DBA" w14:textId="66147A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62D4FF" w14:textId="3AB80B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AA63B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2B3C7F" w14:textId="2FC0D0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72BC8D28" w14:textId="1313661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728986.95</w:t>
            </w:r>
          </w:p>
        </w:tc>
        <w:tc>
          <w:tcPr>
            <w:tcW w:w="1562" w:type="dxa"/>
          </w:tcPr>
          <w:p w14:paraId="46801A23" w14:textId="6A3FDB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3345709.47</w:t>
            </w:r>
          </w:p>
        </w:tc>
        <w:tc>
          <w:tcPr>
            <w:tcW w:w="2134" w:type="dxa"/>
          </w:tcPr>
          <w:p w14:paraId="3B779798" w14:textId="2EC8BD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FF64C1" w14:textId="66092B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C92557" w14:textId="08D506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7BD443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FC454E" w14:textId="32EF1D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27FB8CB7" w14:textId="1A5DEB3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728990.79</w:t>
            </w:r>
          </w:p>
        </w:tc>
        <w:tc>
          <w:tcPr>
            <w:tcW w:w="1562" w:type="dxa"/>
          </w:tcPr>
          <w:p w14:paraId="785217FA" w14:textId="20149B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3345698.07</w:t>
            </w:r>
          </w:p>
        </w:tc>
        <w:tc>
          <w:tcPr>
            <w:tcW w:w="2134" w:type="dxa"/>
          </w:tcPr>
          <w:p w14:paraId="006EC750" w14:textId="51AA01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E0F459" w14:textId="021AD3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0ABB39" w14:textId="5A2ADD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CE56C3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43544B" w14:textId="48760E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7105AABE" w14:textId="7412EEF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729001.01</w:t>
            </w:r>
          </w:p>
        </w:tc>
        <w:tc>
          <w:tcPr>
            <w:tcW w:w="1562" w:type="dxa"/>
          </w:tcPr>
          <w:p w14:paraId="017431A4" w14:textId="15655A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3345682.73</w:t>
            </w:r>
          </w:p>
        </w:tc>
        <w:tc>
          <w:tcPr>
            <w:tcW w:w="2134" w:type="dxa"/>
          </w:tcPr>
          <w:p w14:paraId="61A1025E" w14:textId="6C4E07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E4CD47" w14:textId="0888E7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A40F21" w14:textId="0731F5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B6129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C343C7" w14:textId="5CF4A9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6C0C1BDB" w14:textId="3118D5D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729015.66</w:t>
            </w:r>
          </w:p>
        </w:tc>
        <w:tc>
          <w:tcPr>
            <w:tcW w:w="1562" w:type="dxa"/>
          </w:tcPr>
          <w:p w14:paraId="27959659" w14:textId="20CFA6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3345666.82</w:t>
            </w:r>
          </w:p>
        </w:tc>
        <w:tc>
          <w:tcPr>
            <w:tcW w:w="2134" w:type="dxa"/>
          </w:tcPr>
          <w:p w14:paraId="30B59C7D" w14:textId="5923A1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413E2D" w14:textId="46EA95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FB2B39" w14:textId="3081FF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E07A1F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90772C" w14:textId="25DD5D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2F38BECF" w14:textId="3866DF0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729034.62</w:t>
            </w:r>
          </w:p>
        </w:tc>
        <w:tc>
          <w:tcPr>
            <w:tcW w:w="1562" w:type="dxa"/>
          </w:tcPr>
          <w:p w14:paraId="2EFCCD4A" w14:textId="5D86A6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3345652.59</w:t>
            </w:r>
          </w:p>
        </w:tc>
        <w:tc>
          <w:tcPr>
            <w:tcW w:w="2134" w:type="dxa"/>
          </w:tcPr>
          <w:p w14:paraId="335C4B4D" w14:textId="11B5D9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C1A462" w14:textId="086102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CC3484" w14:textId="0C9B86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C8362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2D9A91" w14:textId="1BD29E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108F8026" w14:textId="7A0487C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729037.81</w:t>
            </w:r>
          </w:p>
        </w:tc>
        <w:tc>
          <w:tcPr>
            <w:tcW w:w="1562" w:type="dxa"/>
          </w:tcPr>
          <w:p w14:paraId="6C33F29E" w14:textId="1AD97C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3345652.52</w:t>
            </w:r>
          </w:p>
        </w:tc>
        <w:tc>
          <w:tcPr>
            <w:tcW w:w="2134" w:type="dxa"/>
          </w:tcPr>
          <w:p w14:paraId="1FEF75CF" w14:textId="247BBA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875AF2" w14:textId="39BE23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B8BA1A" w14:textId="4E68DC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F0AB0C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DF441F" w14:textId="282BE1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6C4506AA" w14:textId="3679180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729042.13</w:t>
            </w:r>
          </w:p>
        </w:tc>
        <w:tc>
          <w:tcPr>
            <w:tcW w:w="1562" w:type="dxa"/>
          </w:tcPr>
          <w:p w14:paraId="2F1DAACF" w14:textId="5E9C49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3345630.95</w:t>
            </w:r>
          </w:p>
        </w:tc>
        <w:tc>
          <w:tcPr>
            <w:tcW w:w="2134" w:type="dxa"/>
          </w:tcPr>
          <w:p w14:paraId="202E9534" w14:textId="2CC8BF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1EA2BD" w14:textId="2C62A7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560500" w14:textId="5FC6B3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74ED34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E9C515" w14:textId="560CF4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273AA36D" w14:textId="4A1D44F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729048.99</w:t>
            </w:r>
          </w:p>
        </w:tc>
        <w:tc>
          <w:tcPr>
            <w:tcW w:w="1562" w:type="dxa"/>
          </w:tcPr>
          <w:p w14:paraId="0F9C5C8D" w14:textId="5FECD2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3345616.42</w:t>
            </w:r>
          </w:p>
        </w:tc>
        <w:tc>
          <w:tcPr>
            <w:tcW w:w="2134" w:type="dxa"/>
          </w:tcPr>
          <w:p w14:paraId="7C97396D" w14:textId="1B4576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83113E" w14:textId="52DE2A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396119" w14:textId="301B66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0BBA6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33D5F1" w14:textId="55F9C2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4FA3407D" w14:textId="69A7893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729062.96</w:t>
            </w:r>
          </w:p>
        </w:tc>
        <w:tc>
          <w:tcPr>
            <w:tcW w:w="1562" w:type="dxa"/>
          </w:tcPr>
          <w:p w14:paraId="44EDCF41" w14:textId="5B4889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3345592.13</w:t>
            </w:r>
          </w:p>
        </w:tc>
        <w:tc>
          <w:tcPr>
            <w:tcW w:w="2134" w:type="dxa"/>
          </w:tcPr>
          <w:p w14:paraId="7234D444" w14:textId="08CB2C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C024DE" w14:textId="756891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5355B4" w14:textId="47B41E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C05D3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6AA844" w14:textId="09C590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76C62A4B" w14:textId="7B37FB5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729068.30</w:t>
            </w:r>
          </w:p>
        </w:tc>
        <w:tc>
          <w:tcPr>
            <w:tcW w:w="1562" w:type="dxa"/>
          </w:tcPr>
          <w:p w14:paraId="2B51672C" w14:textId="2DB203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3345588.45</w:t>
            </w:r>
          </w:p>
        </w:tc>
        <w:tc>
          <w:tcPr>
            <w:tcW w:w="2134" w:type="dxa"/>
          </w:tcPr>
          <w:p w14:paraId="6CEFDA6C" w14:textId="214CCA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9B6076" w14:textId="19F7D3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D0790B" w14:textId="53784A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97BF5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D16AF5" w14:textId="7194F7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3700ED28" w14:textId="7AF342F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729077.40</w:t>
            </w:r>
          </w:p>
        </w:tc>
        <w:tc>
          <w:tcPr>
            <w:tcW w:w="1562" w:type="dxa"/>
          </w:tcPr>
          <w:p w14:paraId="3996DB32" w14:textId="615D19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3345570.15</w:t>
            </w:r>
          </w:p>
        </w:tc>
        <w:tc>
          <w:tcPr>
            <w:tcW w:w="2134" w:type="dxa"/>
          </w:tcPr>
          <w:p w14:paraId="6B63D877" w14:textId="4BAE1B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743C1F" w14:textId="716A4B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336ADF" w14:textId="15F03E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77D47B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E07FC3" w14:textId="3C35BF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1D926137" w14:textId="7512C8A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729077.39</w:t>
            </w:r>
          </w:p>
        </w:tc>
        <w:tc>
          <w:tcPr>
            <w:tcW w:w="1562" w:type="dxa"/>
          </w:tcPr>
          <w:p w14:paraId="13A83ABF" w14:textId="6CA8BF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3345570.09</w:t>
            </w:r>
          </w:p>
        </w:tc>
        <w:tc>
          <w:tcPr>
            <w:tcW w:w="2134" w:type="dxa"/>
          </w:tcPr>
          <w:p w14:paraId="37E27AF8" w14:textId="20D315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943DCF" w14:textId="5CEDD8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13ED25" w14:textId="2B8BF5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7FF26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C8D6D6" w14:textId="4382D2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53E68FA8" w14:textId="0CCAA40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729086.02</w:t>
            </w:r>
          </w:p>
        </w:tc>
        <w:tc>
          <w:tcPr>
            <w:tcW w:w="1562" w:type="dxa"/>
          </w:tcPr>
          <w:p w14:paraId="4F21F78C" w14:textId="550247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3345535.95</w:t>
            </w:r>
          </w:p>
        </w:tc>
        <w:tc>
          <w:tcPr>
            <w:tcW w:w="2134" w:type="dxa"/>
          </w:tcPr>
          <w:p w14:paraId="652295B1" w14:textId="537165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D58D5A" w14:textId="405016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9C9EAB" w14:textId="5B6CB0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162A8F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0E05D9" w14:textId="50F974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2B0350B7" w14:textId="0CEA0D9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729099.78</w:t>
            </w:r>
          </w:p>
        </w:tc>
        <w:tc>
          <w:tcPr>
            <w:tcW w:w="1562" w:type="dxa"/>
          </w:tcPr>
          <w:p w14:paraId="393C5220" w14:textId="0A18BC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3345528.42</w:t>
            </w:r>
          </w:p>
        </w:tc>
        <w:tc>
          <w:tcPr>
            <w:tcW w:w="2134" w:type="dxa"/>
          </w:tcPr>
          <w:p w14:paraId="5A2760B4" w14:textId="7201F9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B5B361" w14:textId="50C670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AF6FD8" w14:textId="67C710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6A8E97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A662F1" w14:textId="1911E6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262EA64C" w14:textId="5EB577A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729101.28</w:t>
            </w:r>
          </w:p>
        </w:tc>
        <w:tc>
          <w:tcPr>
            <w:tcW w:w="1562" w:type="dxa"/>
          </w:tcPr>
          <w:p w14:paraId="66AE76EA" w14:textId="72BC42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3345523.83</w:t>
            </w:r>
          </w:p>
        </w:tc>
        <w:tc>
          <w:tcPr>
            <w:tcW w:w="2134" w:type="dxa"/>
          </w:tcPr>
          <w:p w14:paraId="4E14EFE2" w14:textId="3B3F09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439B21" w14:textId="7C5860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A2F54B" w14:textId="65829A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372C57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607721" w14:textId="350DC8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56C71117" w14:textId="6CC2B34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729120.31</w:t>
            </w:r>
          </w:p>
        </w:tc>
        <w:tc>
          <w:tcPr>
            <w:tcW w:w="1562" w:type="dxa"/>
          </w:tcPr>
          <w:p w14:paraId="2DE792F9" w14:textId="0463EA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3345500.49</w:t>
            </w:r>
          </w:p>
        </w:tc>
        <w:tc>
          <w:tcPr>
            <w:tcW w:w="2134" w:type="dxa"/>
          </w:tcPr>
          <w:p w14:paraId="27FE1859" w14:textId="0816F7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F8E985" w14:textId="741AF5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236F54" w14:textId="494E10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2B6EF7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3DF3C4" w14:textId="7F0DF0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01BD842B" w14:textId="54BF805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729153.55</w:t>
            </w:r>
          </w:p>
        </w:tc>
        <w:tc>
          <w:tcPr>
            <w:tcW w:w="1562" w:type="dxa"/>
          </w:tcPr>
          <w:p w14:paraId="5E84108E" w14:textId="51AC2E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3345486.53</w:t>
            </w:r>
          </w:p>
        </w:tc>
        <w:tc>
          <w:tcPr>
            <w:tcW w:w="2134" w:type="dxa"/>
          </w:tcPr>
          <w:p w14:paraId="0B7BF481" w14:textId="5580BF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5FA5F9" w14:textId="4743BF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F0245" w14:textId="0D0642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EDDB5A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94813E" w14:textId="4A8F81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722EDA9F" w14:textId="7E7506C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729176.60</w:t>
            </w:r>
          </w:p>
        </w:tc>
        <w:tc>
          <w:tcPr>
            <w:tcW w:w="1562" w:type="dxa"/>
          </w:tcPr>
          <w:p w14:paraId="0A860152" w14:textId="6A91A2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3345483.38</w:t>
            </w:r>
          </w:p>
        </w:tc>
        <w:tc>
          <w:tcPr>
            <w:tcW w:w="2134" w:type="dxa"/>
          </w:tcPr>
          <w:p w14:paraId="51ED6E7F" w14:textId="70125C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B4D176" w14:textId="0B6496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D44EBE" w14:textId="2CFA47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C6F79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ACB539" w14:textId="6C14A0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4CB0FD89" w14:textId="6E5BC0F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729185.23</w:t>
            </w:r>
          </w:p>
        </w:tc>
        <w:tc>
          <w:tcPr>
            <w:tcW w:w="1562" w:type="dxa"/>
          </w:tcPr>
          <w:p w14:paraId="3CFB4297" w14:textId="510634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3345484.28</w:t>
            </w:r>
          </w:p>
        </w:tc>
        <w:tc>
          <w:tcPr>
            <w:tcW w:w="2134" w:type="dxa"/>
          </w:tcPr>
          <w:p w14:paraId="0E36822F" w14:textId="762AF0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2D0B0E" w14:textId="68527F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0E0AF3" w14:textId="3FDF6E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869FDE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16C8FE" w14:textId="353DF0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0C297C76" w14:textId="243DE60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729189.86</w:t>
            </w:r>
          </w:p>
        </w:tc>
        <w:tc>
          <w:tcPr>
            <w:tcW w:w="1562" w:type="dxa"/>
          </w:tcPr>
          <w:p w14:paraId="2E987995" w14:textId="75ADB5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3345483.97</w:t>
            </w:r>
          </w:p>
        </w:tc>
        <w:tc>
          <w:tcPr>
            <w:tcW w:w="2134" w:type="dxa"/>
          </w:tcPr>
          <w:p w14:paraId="2A7D243E" w14:textId="24090F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E43392" w14:textId="0AA245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9B21BC" w14:textId="0E3F1B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1BABBD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273219" w14:textId="03C5BF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79B9AEC3" w14:textId="54418D5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729190.17</w:t>
            </w:r>
          </w:p>
        </w:tc>
        <w:tc>
          <w:tcPr>
            <w:tcW w:w="1562" w:type="dxa"/>
          </w:tcPr>
          <w:p w14:paraId="63726C31" w14:textId="71D8C3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3345482.62</w:t>
            </w:r>
          </w:p>
        </w:tc>
        <w:tc>
          <w:tcPr>
            <w:tcW w:w="2134" w:type="dxa"/>
          </w:tcPr>
          <w:p w14:paraId="37AD8FA8" w14:textId="23CC72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6D038A" w14:textId="7562A0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2D8101" w14:textId="63BEDD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2AA6C6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D9CD47" w14:textId="7F0D8A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67A4FCB3" w14:textId="458A1D7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729205.44</w:t>
            </w:r>
          </w:p>
        </w:tc>
        <w:tc>
          <w:tcPr>
            <w:tcW w:w="1562" w:type="dxa"/>
          </w:tcPr>
          <w:p w14:paraId="3F7F4C0C" w14:textId="5E9946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3345463.81</w:t>
            </w:r>
          </w:p>
        </w:tc>
        <w:tc>
          <w:tcPr>
            <w:tcW w:w="2134" w:type="dxa"/>
          </w:tcPr>
          <w:p w14:paraId="11954D37" w14:textId="391F84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BFFD31" w14:textId="091DCC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60FBD9" w14:textId="5741A9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E991A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B30B5D" w14:textId="2986BF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18C7B8F8" w14:textId="3170D59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729222.11</w:t>
            </w:r>
          </w:p>
        </w:tc>
        <w:tc>
          <w:tcPr>
            <w:tcW w:w="1562" w:type="dxa"/>
          </w:tcPr>
          <w:p w14:paraId="410FAED4" w14:textId="50BF55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3345455.25</w:t>
            </w:r>
          </w:p>
        </w:tc>
        <w:tc>
          <w:tcPr>
            <w:tcW w:w="2134" w:type="dxa"/>
          </w:tcPr>
          <w:p w14:paraId="11B2BF5A" w14:textId="57385B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3AC5A" w14:textId="2818CA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D7A534" w14:textId="5A110F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ACC1F0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F50FB4" w14:textId="13CEF9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59684435" w14:textId="064F388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729230.29</w:t>
            </w:r>
          </w:p>
        </w:tc>
        <w:tc>
          <w:tcPr>
            <w:tcW w:w="1562" w:type="dxa"/>
          </w:tcPr>
          <w:p w14:paraId="100D7A9A" w14:textId="283852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3345453.55</w:t>
            </w:r>
          </w:p>
        </w:tc>
        <w:tc>
          <w:tcPr>
            <w:tcW w:w="2134" w:type="dxa"/>
          </w:tcPr>
          <w:p w14:paraId="70251526" w14:textId="13BC59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A93D47" w14:textId="3BC477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A0AAFA" w14:textId="7B1704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90CFA0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B7A844" w14:textId="61E0A9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</w:tcPr>
          <w:p w14:paraId="4ABF03DB" w14:textId="02D532E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729248.61</w:t>
            </w:r>
          </w:p>
        </w:tc>
        <w:tc>
          <w:tcPr>
            <w:tcW w:w="1562" w:type="dxa"/>
          </w:tcPr>
          <w:p w14:paraId="1D03C985" w14:textId="480DC5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3345445.80</w:t>
            </w:r>
          </w:p>
        </w:tc>
        <w:tc>
          <w:tcPr>
            <w:tcW w:w="2134" w:type="dxa"/>
          </w:tcPr>
          <w:p w14:paraId="3556A871" w14:textId="535D5D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88C892" w14:textId="3FD3C8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837ADC" w14:textId="3AC558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2E5C6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142F4A" w14:textId="6D9B49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5A66CF92" w14:textId="796B701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729277.03</w:t>
            </w:r>
          </w:p>
        </w:tc>
        <w:tc>
          <w:tcPr>
            <w:tcW w:w="1562" w:type="dxa"/>
          </w:tcPr>
          <w:p w14:paraId="3535FBE4" w14:textId="29B870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3345455.13</w:t>
            </w:r>
          </w:p>
        </w:tc>
        <w:tc>
          <w:tcPr>
            <w:tcW w:w="2134" w:type="dxa"/>
          </w:tcPr>
          <w:p w14:paraId="730D2A39" w14:textId="23C013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19C916" w14:textId="1AAD50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443EEA" w14:textId="05EEDD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2C0FE4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54975A" w14:textId="10E7AF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378</w:t>
            </w:r>
          </w:p>
        </w:tc>
        <w:tc>
          <w:tcPr>
            <w:tcW w:w="1558" w:type="dxa"/>
          </w:tcPr>
          <w:p w14:paraId="1C3F31FD" w14:textId="2346922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729287.28</w:t>
            </w:r>
          </w:p>
        </w:tc>
        <w:tc>
          <w:tcPr>
            <w:tcW w:w="1562" w:type="dxa"/>
          </w:tcPr>
          <w:p w14:paraId="3F6D65AA" w14:textId="6562E6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3345463.37</w:t>
            </w:r>
          </w:p>
        </w:tc>
        <w:tc>
          <w:tcPr>
            <w:tcW w:w="2134" w:type="dxa"/>
          </w:tcPr>
          <w:p w14:paraId="62E211C8" w14:textId="1E2CA7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D11C7F" w14:textId="321FBD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3EEAC3" w14:textId="06A4FF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BF866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95F25C" w14:textId="2D9440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427FA949" w14:textId="2B79DDD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729292.60</w:t>
            </w:r>
          </w:p>
        </w:tc>
        <w:tc>
          <w:tcPr>
            <w:tcW w:w="1562" w:type="dxa"/>
          </w:tcPr>
          <w:p w14:paraId="368E24B8" w14:textId="7D4034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3345468.94</w:t>
            </w:r>
          </w:p>
        </w:tc>
        <w:tc>
          <w:tcPr>
            <w:tcW w:w="2134" w:type="dxa"/>
          </w:tcPr>
          <w:p w14:paraId="06238076" w14:textId="233C69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03EBA3" w14:textId="5F9AE8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738B9C" w14:textId="54D21B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A5EE09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043DFB" w14:textId="24DAE6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42CAA651" w14:textId="7CB99CC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729296.15</w:t>
            </w:r>
          </w:p>
        </w:tc>
        <w:tc>
          <w:tcPr>
            <w:tcW w:w="1562" w:type="dxa"/>
          </w:tcPr>
          <w:p w14:paraId="735B4CFC" w14:textId="77BF6B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3345473.91</w:t>
            </w:r>
          </w:p>
        </w:tc>
        <w:tc>
          <w:tcPr>
            <w:tcW w:w="2134" w:type="dxa"/>
          </w:tcPr>
          <w:p w14:paraId="10A55E67" w14:textId="059A99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235CD3" w14:textId="170AA8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ACE876" w14:textId="0EEA94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67A31B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516036" w14:textId="18D2A2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41E4F978" w14:textId="639FEC1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729299.67</w:t>
            </w:r>
          </w:p>
        </w:tc>
        <w:tc>
          <w:tcPr>
            <w:tcW w:w="1562" w:type="dxa"/>
          </w:tcPr>
          <w:p w14:paraId="08434232" w14:textId="09313B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3345479.24</w:t>
            </w:r>
          </w:p>
        </w:tc>
        <w:tc>
          <w:tcPr>
            <w:tcW w:w="2134" w:type="dxa"/>
          </w:tcPr>
          <w:p w14:paraId="174F243A" w14:textId="40D67E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2D710D" w14:textId="7FBEB8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56F177" w14:textId="52BBF0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1AC75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E7FC9E" w14:textId="2B5DFB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68D2ED9F" w14:textId="4F94546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729303.55</w:t>
            </w:r>
          </w:p>
        </w:tc>
        <w:tc>
          <w:tcPr>
            <w:tcW w:w="1562" w:type="dxa"/>
          </w:tcPr>
          <w:p w14:paraId="7EF2DDC0" w14:textId="0875FA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3345487.91</w:t>
            </w:r>
          </w:p>
        </w:tc>
        <w:tc>
          <w:tcPr>
            <w:tcW w:w="2134" w:type="dxa"/>
          </w:tcPr>
          <w:p w14:paraId="46320BA8" w14:textId="310BBA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F5FE15" w14:textId="2A1039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211B22" w14:textId="4B8242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4ABE7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5CB69B" w14:textId="6878D4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3ED63525" w14:textId="7E6F097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729315.89</w:t>
            </w:r>
          </w:p>
        </w:tc>
        <w:tc>
          <w:tcPr>
            <w:tcW w:w="1562" w:type="dxa"/>
          </w:tcPr>
          <w:p w14:paraId="3AC1A84E" w14:textId="04CA46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3345490.14</w:t>
            </w:r>
          </w:p>
        </w:tc>
        <w:tc>
          <w:tcPr>
            <w:tcW w:w="2134" w:type="dxa"/>
          </w:tcPr>
          <w:p w14:paraId="32628656" w14:textId="5EF554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C86E75" w14:textId="04B0B6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42307C" w14:textId="0A57A3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E26F0E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C3AA73" w14:textId="66F43E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016EB8E6" w14:textId="430B050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729328.98</w:t>
            </w:r>
          </w:p>
        </w:tc>
        <w:tc>
          <w:tcPr>
            <w:tcW w:w="1562" w:type="dxa"/>
          </w:tcPr>
          <w:p w14:paraId="0FB80F19" w14:textId="18CDCB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3345496.21</w:t>
            </w:r>
          </w:p>
        </w:tc>
        <w:tc>
          <w:tcPr>
            <w:tcW w:w="2134" w:type="dxa"/>
          </w:tcPr>
          <w:p w14:paraId="2327E6C3" w14:textId="2A0FFF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CC7A0E" w14:textId="42BDC9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73378D" w14:textId="05E71C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1A3FF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CA1FC4" w14:textId="5E1527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3E3165CA" w14:textId="6C97212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729345.56</w:t>
            </w:r>
          </w:p>
        </w:tc>
        <w:tc>
          <w:tcPr>
            <w:tcW w:w="1562" w:type="dxa"/>
          </w:tcPr>
          <w:p w14:paraId="081ACA15" w14:textId="7CDF75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3345504.43</w:t>
            </w:r>
          </w:p>
        </w:tc>
        <w:tc>
          <w:tcPr>
            <w:tcW w:w="2134" w:type="dxa"/>
          </w:tcPr>
          <w:p w14:paraId="06C736FD" w14:textId="23A734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953398" w14:textId="60A359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E92417" w14:textId="75B12A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D839DF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7C2D87" w14:textId="7D50C1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52EB7C7E" w14:textId="1E1C86D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729353.86</w:t>
            </w:r>
          </w:p>
        </w:tc>
        <w:tc>
          <w:tcPr>
            <w:tcW w:w="1562" w:type="dxa"/>
          </w:tcPr>
          <w:p w14:paraId="2F13CF8E" w14:textId="476D04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3345517.67</w:t>
            </w:r>
          </w:p>
        </w:tc>
        <w:tc>
          <w:tcPr>
            <w:tcW w:w="2134" w:type="dxa"/>
          </w:tcPr>
          <w:p w14:paraId="260E5600" w14:textId="3C403C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06088F" w14:textId="076E86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82FF28" w14:textId="361B4E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85B7F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809F90" w14:textId="5DEE31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21762983" w14:textId="15F0C7D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729366.98</w:t>
            </w:r>
          </w:p>
        </w:tc>
        <w:tc>
          <w:tcPr>
            <w:tcW w:w="1562" w:type="dxa"/>
          </w:tcPr>
          <w:p w14:paraId="4D235B09" w14:textId="513065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3345518.78</w:t>
            </w:r>
          </w:p>
        </w:tc>
        <w:tc>
          <w:tcPr>
            <w:tcW w:w="2134" w:type="dxa"/>
          </w:tcPr>
          <w:p w14:paraId="606836F1" w14:textId="48C498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10B11E" w14:textId="390E38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677F27" w14:textId="718D39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5A114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6ADED1" w14:textId="2F5658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66F2DB81" w14:textId="1E8CAE7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729376.89</w:t>
            </w:r>
          </w:p>
        </w:tc>
        <w:tc>
          <w:tcPr>
            <w:tcW w:w="1562" w:type="dxa"/>
          </w:tcPr>
          <w:p w14:paraId="0DDBCD11" w14:textId="160EC2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3345522.92</w:t>
            </w:r>
          </w:p>
        </w:tc>
        <w:tc>
          <w:tcPr>
            <w:tcW w:w="2134" w:type="dxa"/>
          </w:tcPr>
          <w:p w14:paraId="4456B98D" w14:textId="4F44F7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192ECA" w14:textId="23CB93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24C9AF" w14:textId="53D43B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455BDF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F76CE6" w14:textId="1865D6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6219A43F" w14:textId="15D7F73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729384.88</w:t>
            </w:r>
          </w:p>
        </w:tc>
        <w:tc>
          <w:tcPr>
            <w:tcW w:w="1562" w:type="dxa"/>
          </w:tcPr>
          <w:p w14:paraId="0CBEE5EC" w14:textId="1934B14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3345524.67</w:t>
            </w:r>
          </w:p>
        </w:tc>
        <w:tc>
          <w:tcPr>
            <w:tcW w:w="2134" w:type="dxa"/>
          </w:tcPr>
          <w:p w14:paraId="12874AD4" w14:textId="1581F3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4E746A" w14:textId="357A33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D4F8B3" w14:textId="2C0893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D97A3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355C34" w14:textId="47322A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071F18AD" w14:textId="6AA3DB9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729389.13</w:t>
            </w:r>
          </w:p>
        </w:tc>
        <w:tc>
          <w:tcPr>
            <w:tcW w:w="1562" w:type="dxa"/>
          </w:tcPr>
          <w:p w14:paraId="4F0259E5" w14:textId="2B2C38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3345524.18</w:t>
            </w:r>
          </w:p>
        </w:tc>
        <w:tc>
          <w:tcPr>
            <w:tcW w:w="2134" w:type="dxa"/>
          </w:tcPr>
          <w:p w14:paraId="283F971C" w14:textId="5A8432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94DCBF" w14:textId="1C8D83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E5617B" w14:textId="7BEE9B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4BBE7F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8D2399" w14:textId="47BF63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7B9B68D7" w14:textId="144E4FC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729395.76</w:t>
            </w:r>
          </w:p>
        </w:tc>
        <w:tc>
          <w:tcPr>
            <w:tcW w:w="1562" w:type="dxa"/>
          </w:tcPr>
          <w:p w14:paraId="1411EC28" w14:textId="1B578F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3345525.73</w:t>
            </w:r>
          </w:p>
        </w:tc>
        <w:tc>
          <w:tcPr>
            <w:tcW w:w="2134" w:type="dxa"/>
          </w:tcPr>
          <w:p w14:paraId="0E9D8217" w14:textId="0935D8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9471BD" w14:textId="71D135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DC4125" w14:textId="01FE4B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C5714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38DA0E" w14:textId="3D9715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48122DC4" w14:textId="682CE42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729397.54</w:t>
            </w:r>
          </w:p>
        </w:tc>
        <w:tc>
          <w:tcPr>
            <w:tcW w:w="1562" w:type="dxa"/>
          </w:tcPr>
          <w:p w14:paraId="7C729A81" w14:textId="1D3924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3345525.66</w:t>
            </w:r>
          </w:p>
        </w:tc>
        <w:tc>
          <w:tcPr>
            <w:tcW w:w="2134" w:type="dxa"/>
          </w:tcPr>
          <w:p w14:paraId="539E530E" w14:textId="343B14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E5143A" w14:textId="59941A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45F49A" w14:textId="21D0D1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B71B5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F23C8F" w14:textId="17A092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700A0613" w14:textId="0610C90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729410.26</w:t>
            </w:r>
          </w:p>
        </w:tc>
        <w:tc>
          <w:tcPr>
            <w:tcW w:w="1562" w:type="dxa"/>
          </w:tcPr>
          <w:p w14:paraId="4B97F5B9" w14:textId="4CFD01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3345522.43</w:t>
            </w:r>
          </w:p>
        </w:tc>
        <w:tc>
          <w:tcPr>
            <w:tcW w:w="2134" w:type="dxa"/>
          </w:tcPr>
          <w:p w14:paraId="1FBA8690" w14:textId="212EDA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C8F94F" w14:textId="1D72BC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1131FA" w14:textId="55B8D0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92F087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296CD9" w14:textId="5C6468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5041731C" w14:textId="130B4F8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729416.51</w:t>
            </w:r>
          </w:p>
        </w:tc>
        <w:tc>
          <w:tcPr>
            <w:tcW w:w="1562" w:type="dxa"/>
          </w:tcPr>
          <w:p w14:paraId="79E9CE70" w14:textId="33F695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3345521.68</w:t>
            </w:r>
          </w:p>
        </w:tc>
        <w:tc>
          <w:tcPr>
            <w:tcW w:w="2134" w:type="dxa"/>
          </w:tcPr>
          <w:p w14:paraId="19A1A20A" w14:textId="15E1B1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D21D24" w14:textId="0E5172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B4E12B" w14:textId="6598BB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50DBA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705DBC" w14:textId="5F0808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36C8BAE8" w14:textId="524C970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729427.18</w:t>
            </w:r>
          </w:p>
        </w:tc>
        <w:tc>
          <w:tcPr>
            <w:tcW w:w="1562" w:type="dxa"/>
          </w:tcPr>
          <w:p w14:paraId="4DB7264E" w14:textId="5F4B34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3345514.88</w:t>
            </w:r>
          </w:p>
        </w:tc>
        <w:tc>
          <w:tcPr>
            <w:tcW w:w="2134" w:type="dxa"/>
          </w:tcPr>
          <w:p w14:paraId="064557E1" w14:textId="631798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49088A" w14:textId="1B3E99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D959A4" w14:textId="4B94E8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73C5C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03DEB2" w14:textId="1A77D3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24835AF6" w14:textId="01FA2F7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729433.15</w:t>
            </w:r>
          </w:p>
        </w:tc>
        <w:tc>
          <w:tcPr>
            <w:tcW w:w="1562" w:type="dxa"/>
          </w:tcPr>
          <w:p w14:paraId="5E45526D" w14:textId="75FBD1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3345513.03</w:t>
            </w:r>
          </w:p>
        </w:tc>
        <w:tc>
          <w:tcPr>
            <w:tcW w:w="2134" w:type="dxa"/>
          </w:tcPr>
          <w:p w14:paraId="24780F3E" w14:textId="5892C4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D89BA" w14:textId="117E72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C973FF" w14:textId="3AE987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DB554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3D3CAD" w14:textId="4D6448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6F4D8DD0" w14:textId="1B434AA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729438.39</w:t>
            </w:r>
          </w:p>
        </w:tc>
        <w:tc>
          <w:tcPr>
            <w:tcW w:w="1562" w:type="dxa"/>
          </w:tcPr>
          <w:p w14:paraId="0D466405" w14:textId="7F933C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3345510.75</w:t>
            </w:r>
          </w:p>
        </w:tc>
        <w:tc>
          <w:tcPr>
            <w:tcW w:w="2134" w:type="dxa"/>
          </w:tcPr>
          <w:p w14:paraId="6077C63E" w14:textId="4E890E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FD1BBA" w14:textId="7AEB14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1D9B4B" w14:textId="277A9D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A4391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FE0FFB" w14:textId="683059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1AB7E0A9" w14:textId="21E31AB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729439.14</w:t>
            </w:r>
          </w:p>
        </w:tc>
        <w:tc>
          <w:tcPr>
            <w:tcW w:w="1562" w:type="dxa"/>
          </w:tcPr>
          <w:p w14:paraId="1B326A05" w14:textId="2084A4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3345510.66</w:t>
            </w:r>
          </w:p>
        </w:tc>
        <w:tc>
          <w:tcPr>
            <w:tcW w:w="2134" w:type="dxa"/>
          </w:tcPr>
          <w:p w14:paraId="781A0540" w14:textId="1BB495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485460" w14:textId="79C843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D99E8D" w14:textId="12D970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BE3AFA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A79E25" w14:textId="58D6B6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</w:tcPr>
          <w:p w14:paraId="3D6AC5BC" w14:textId="402C7FE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729443.48</w:t>
            </w:r>
          </w:p>
        </w:tc>
        <w:tc>
          <w:tcPr>
            <w:tcW w:w="1562" w:type="dxa"/>
          </w:tcPr>
          <w:p w14:paraId="4430A466" w14:textId="06333F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3345508.35</w:t>
            </w:r>
          </w:p>
        </w:tc>
        <w:tc>
          <w:tcPr>
            <w:tcW w:w="2134" w:type="dxa"/>
          </w:tcPr>
          <w:p w14:paraId="191FB480" w14:textId="772613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5C4500" w14:textId="0AB48B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CFFB2D" w14:textId="4B64CB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F27BED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AA7DA0" w14:textId="42D062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67A228E2" w14:textId="4F6CC92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729479.34</w:t>
            </w:r>
          </w:p>
        </w:tc>
        <w:tc>
          <w:tcPr>
            <w:tcW w:w="1562" w:type="dxa"/>
          </w:tcPr>
          <w:p w14:paraId="53074410" w14:textId="1B6E42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3345506.70</w:t>
            </w:r>
          </w:p>
        </w:tc>
        <w:tc>
          <w:tcPr>
            <w:tcW w:w="2134" w:type="dxa"/>
          </w:tcPr>
          <w:p w14:paraId="58CAEB1C" w14:textId="6FEC89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AA6E14" w14:textId="6059D6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4DFE75" w14:textId="718327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B93B6E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494EF4" w14:textId="2CDCD0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7166BB02" w14:textId="2E31E00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729486.07</w:t>
            </w:r>
          </w:p>
        </w:tc>
        <w:tc>
          <w:tcPr>
            <w:tcW w:w="1562" w:type="dxa"/>
          </w:tcPr>
          <w:p w14:paraId="0D2129CD" w14:textId="4A6BD2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3345513.98</w:t>
            </w:r>
          </w:p>
        </w:tc>
        <w:tc>
          <w:tcPr>
            <w:tcW w:w="2134" w:type="dxa"/>
          </w:tcPr>
          <w:p w14:paraId="4C4D4A81" w14:textId="257EB6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301712" w14:textId="093D82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F1F011" w14:textId="17C972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EF8FB4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5A5D8D" w14:textId="60CDCB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69C3B3A6" w14:textId="5217448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729497.04</w:t>
            </w:r>
          </w:p>
        </w:tc>
        <w:tc>
          <w:tcPr>
            <w:tcW w:w="1562" w:type="dxa"/>
          </w:tcPr>
          <w:p w14:paraId="13CFE7CF" w14:textId="61ADFC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3345516.21</w:t>
            </w:r>
          </w:p>
        </w:tc>
        <w:tc>
          <w:tcPr>
            <w:tcW w:w="2134" w:type="dxa"/>
          </w:tcPr>
          <w:p w14:paraId="29FCB762" w14:textId="6AC6A4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13F381" w14:textId="619CC1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7191F4" w14:textId="55A709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4BEF26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8BD3C4" w14:textId="6C65F2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6D47F6AB" w14:textId="1E12CC8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729505.49</w:t>
            </w:r>
          </w:p>
        </w:tc>
        <w:tc>
          <w:tcPr>
            <w:tcW w:w="1562" w:type="dxa"/>
          </w:tcPr>
          <w:p w14:paraId="7CCEF0AF" w14:textId="523CBA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3345522.21</w:t>
            </w:r>
          </w:p>
        </w:tc>
        <w:tc>
          <w:tcPr>
            <w:tcW w:w="2134" w:type="dxa"/>
          </w:tcPr>
          <w:p w14:paraId="29F45F70" w14:textId="7EC5AC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FE1AE4" w14:textId="007269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5A5015" w14:textId="403E1F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5C8642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307F6D" w14:textId="23B820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69954386" w14:textId="69BD652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729507.01</w:t>
            </w:r>
          </w:p>
        </w:tc>
        <w:tc>
          <w:tcPr>
            <w:tcW w:w="1562" w:type="dxa"/>
          </w:tcPr>
          <w:p w14:paraId="1E4C5E19" w14:textId="21DF32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3345522.91</w:t>
            </w:r>
          </w:p>
        </w:tc>
        <w:tc>
          <w:tcPr>
            <w:tcW w:w="2134" w:type="dxa"/>
          </w:tcPr>
          <w:p w14:paraId="72C2A691" w14:textId="0A9ACF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7CFF70" w14:textId="70194A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6041C8" w14:textId="155B9B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F738CF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1894CE" w14:textId="6EF391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2D118272" w14:textId="110FCDA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729513.24</w:t>
            </w:r>
          </w:p>
        </w:tc>
        <w:tc>
          <w:tcPr>
            <w:tcW w:w="1562" w:type="dxa"/>
          </w:tcPr>
          <w:p w14:paraId="13C62090" w14:textId="265243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3345526.58</w:t>
            </w:r>
          </w:p>
        </w:tc>
        <w:tc>
          <w:tcPr>
            <w:tcW w:w="2134" w:type="dxa"/>
          </w:tcPr>
          <w:p w14:paraId="32DC034A" w14:textId="3CFD4D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76F298" w14:textId="5C97D4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457A5A" w14:textId="47B2E4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D8198E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749090" w14:textId="0FD2F7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05DA964B" w14:textId="2B7C748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729522.20</w:t>
            </w:r>
          </w:p>
        </w:tc>
        <w:tc>
          <w:tcPr>
            <w:tcW w:w="1562" w:type="dxa"/>
          </w:tcPr>
          <w:p w14:paraId="2DC474A5" w14:textId="608EB6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3345533.82</w:t>
            </w:r>
          </w:p>
        </w:tc>
        <w:tc>
          <w:tcPr>
            <w:tcW w:w="2134" w:type="dxa"/>
          </w:tcPr>
          <w:p w14:paraId="64BB96A9" w14:textId="5DFC68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FBE7E" w14:textId="374D56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8BAD3C" w14:textId="2CFEC7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52CE49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920EB7" w14:textId="664A23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774B67DB" w14:textId="45507E2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729525.90</w:t>
            </w:r>
          </w:p>
        </w:tc>
        <w:tc>
          <w:tcPr>
            <w:tcW w:w="1562" w:type="dxa"/>
          </w:tcPr>
          <w:p w14:paraId="22DC338C" w14:textId="3C0591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3345536.42</w:t>
            </w:r>
          </w:p>
        </w:tc>
        <w:tc>
          <w:tcPr>
            <w:tcW w:w="2134" w:type="dxa"/>
          </w:tcPr>
          <w:p w14:paraId="74B2466A" w14:textId="3C9AF1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44586D" w14:textId="1F27CC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013A78" w14:textId="54D64C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9778AE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EF8FB2" w14:textId="4A189F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29686EB7" w14:textId="2DAFAF1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729532.41</w:t>
            </w:r>
          </w:p>
        </w:tc>
        <w:tc>
          <w:tcPr>
            <w:tcW w:w="1562" w:type="dxa"/>
          </w:tcPr>
          <w:p w14:paraId="266C2E29" w14:textId="47DBC3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3345541.35</w:t>
            </w:r>
          </w:p>
        </w:tc>
        <w:tc>
          <w:tcPr>
            <w:tcW w:w="2134" w:type="dxa"/>
          </w:tcPr>
          <w:p w14:paraId="1F339FE8" w14:textId="54EE3C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8A45ED" w14:textId="528882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A942E1" w14:textId="5A1128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3A1D10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CBC41A" w14:textId="11DDAF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6E2EFD52" w14:textId="00922D1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729538.31</w:t>
            </w:r>
          </w:p>
        </w:tc>
        <w:tc>
          <w:tcPr>
            <w:tcW w:w="1562" w:type="dxa"/>
          </w:tcPr>
          <w:p w14:paraId="1BB937DD" w14:textId="02D8A6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3345546.49</w:t>
            </w:r>
          </w:p>
        </w:tc>
        <w:tc>
          <w:tcPr>
            <w:tcW w:w="2134" w:type="dxa"/>
          </w:tcPr>
          <w:p w14:paraId="2BA0E38A" w14:textId="4C6E7F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45FF32" w14:textId="460C01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5C07BD" w14:textId="55930D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103397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3BA18B" w14:textId="03C0B7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64B115D4" w14:textId="1345688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729542.13</w:t>
            </w:r>
          </w:p>
        </w:tc>
        <w:tc>
          <w:tcPr>
            <w:tcW w:w="1562" w:type="dxa"/>
          </w:tcPr>
          <w:p w14:paraId="789F5907" w14:textId="68C7F5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3345550.36</w:t>
            </w:r>
          </w:p>
        </w:tc>
        <w:tc>
          <w:tcPr>
            <w:tcW w:w="2134" w:type="dxa"/>
          </w:tcPr>
          <w:p w14:paraId="14275AC8" w14:textId="5A2351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D25A16" w14:textId="17EFEA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D6D702" w14:textId="69FE2E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7F582A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74CCA1" w14:textId="20A2BE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</w:tcPr>
          <w:p w14:paraId="75DB0744" w14:textId="1E85430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729555.81</w:t>
            </w:r>
          </w:p>
        </w:tc>
        <w:tc>
          <w:tcPr>
            <w:tcW w:w="1562" w:type="dxa"/>
          </w:tcPr>
          <w:p w14:paraId="6EB2A02E" w14:textId="796944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3345564.22</w:t>
            </w:r>
          </w:p>
        </w:tc>
        <w:tc>
          <w:tcPr>
            <w:tcW w:w="2134" w:type="dxa"/>
          </w:tcPr>
          <w:p w14:paraId="55B7F4E1" w14:textId="5686FD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3A326F" w14:textId="13ACDF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AD85DF" w14:textId="6A1482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7C558E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E08174" w14:textId="28EFD2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</w:tcPr>
          <w:p w14:paraId="48D2FA09" w14:textId="137905F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729567.20</w:t>
            </w:r>
          </w:p>
        </w:tc>
        <w:tc>
          <w:tcPr>
            <w:tcW w:w="1562" w:type="dxa"/>
          </w:tcPr>
          <w:p w14:paraId="60CEFC44" w14:textId="24E65F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3345575.77</w:t>
            </w:r>
          </w:p>
        </w:tc>
        <w:tc>
          <w:tcPr>
            <w:tcW w:w="2134" w:type="dxa"/>
          </w:tcPr>
          <w:p w14:paraId="7FB0A41A" w14:textId="34DCF1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946CC3" w14:textId="1B34F3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1D3D4B" w14:textId="596A9D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2F9640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0BD015" w14:textId="747FCC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413</w:t>
            </w:r>
          </w:p>
        </w:tc>
        <w:tc>
          <w:tcPr>
            <w:tcW w:w="1558" w:type="dxa"/>
          </w:tcPr>
          <w:p w14:paraId="7F3A7A09" w14:textId="65E6164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729556.50</w:t>
            </w:r>
          </w:p>
        </w:tc>
        <w:tc>
          <w:tcPr>
            <w:tcW w:w="1562" w:type="dxa"/>
          </w:tcPr>
          <w:p w14:paraId="0168A542" w14:textId="46F2CF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3345576.29</w:t>
            </w:r>
          </w:p>
        </w:tc>
        <w:tc>
          <w:tcPr>
            <w:tcW w:w="2134" w:type="dxa"/>
          </w:tcPr>
          <w:p w14:paraId="26987D5D" w14:textId="6C20BC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0E2EF4" w14:textId="3EDDF4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2C27A3" w14:textId="63F82E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80B95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63E660" w14:textId="7A53F7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4B89AB9F" w14:textId="02539DB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729540.23</w:t>
            </w:r>
          </w:p>
        </w:tc>
        <w:tc>
          <w:tcPr>
            <w:tcW w:w="1562" w:type="dxa"/>
          </w:tcPr>
          <w:p w14:paraId="7B89C152" w14:textId="5CD58A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3345583.14</w:t>
            </w:r>
          </w:p>
        </w:tc>
        <w:tc>
          <w:tcPr>
            <w:tcW w:w="2134" w:type="dxa"/>
          </w:tcPr>
          <w:p w14:paraId="6ECA651E" w14:textId="073162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96132D" w14:textId="0C8C40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A991D" w14:textId="7B8E9C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2FF9C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353B47" w14:textId="23360F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282FD302" w14:textId="6BF390F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729511.16</w:t>
            </w:r>
          </w:p>
        </w:tc>
        <w:tc>
          <w:tcPr>
            <w:tcW w:w="1562" w:type="dxa"/>
          </w:tcPr>
          <w:p w14:paraId="4DBEC0C1" w14:textId="7A0E5E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3345590.16</w:t>
            </w:r>
          </w:p>
        </w:tc>
        <w:tc>
          <w:tcPr>
            <w:tcW w:w="2134" w:type="dxa"/>
          </w:tcPr>
          <w:p w14:paraId="29F57B77" w14:textId="144A5D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8E456B" w14:textId="03F133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09F4C2" w14:textId="5758D8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AC6AF6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820D62" w14:textId="4342F9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</w:tcPr>
          <w:p w14:paraId="464815C9" w14:textId="7B5FE98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567887CD" w14:textId="298DE5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68FE9DC2" w14:textId="43BCD2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0AF716F6" w14:textId="3DE776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44389C08" w14:textId="73B5D9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F41965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B60787" w14:textId="7232AC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434BB2FD" w14:textId="1D18485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729511.05</w:t>
            </w:r>
          </w:p>
        </w:tc>
        <w:tc>
          <w:tcPr>
            <w:tcW w:w="1562" w:type="dxa"/>
          </w:tcPr>
          <w:p w14:paraId="4A1E71CC" w14:textId="479BE8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3345590.19</w:t>
            </w:r>
          </w:p>
        </w:tc>
        <w:tc>
          <w:tcPr>
            <w:tcW w:w="2134" w:type="dxa"/>
          </w:tcPr>
          <w:p w14:paraId="0D006971" w14:textId="432323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D9CEB8" w14:textId="360776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DC4B4D" w14:textId="576CA5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B6B961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D167F9" w14:textId="6969F1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5C8E9A51" w14:textId="205B2E6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729506.62</w:t>
            </w:r>
          </w:p>
        </w:tc>
        <w:tc>
          <w:tcPr>
            <w:tcW w:w="1562" w:type="dxa"/>
          </w:tcPr>
          <w:p w14:paraId="65C2ED9D" w14:textId="651002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3345591.26</w:t>
            </w:r>
          </w:p>
        </w:tc>
        <w:tc>
          <w:tcPr>
            <w:tcW w:w="2134" w:type="dxa"/>
          </w:tcPr>
          <w:p w14:paraId="02229839" w14:textId="324D32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3683AD" w14:textId="568FF6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662378" w14:textId="6BEA21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7BA030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82AC35" w14:textId="561408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59154E6F" w14:textId="599F9CD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729469.77</w:t>
            </w:r>
          </w:p>
        </w:tc>
        <w:tc>
          <w:tcPr>
            <w:tcW w:w="1562" w:type="dxa"/>
          </w:tcPr>
          <w:p w14:paraId="216EE8B8" w14:textId="5B50B2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3345604.41</w:t>
            </w:r>
          </w:p>
        </w:tc>
        <w:tc>
          <w:tcPr>
            <w:tcW w:w="2134" w:type="dxa"/>
          </w:tcPr>
          <w:p w14:paraId="36E2A001" w14:textId="41E491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2112F1" w14:textId="78C14E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E07375" w14:textId="2AE502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EC2B4C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A7D92B" w14:textId="7E9E65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3C43140F" w14:textId="1DAAA69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729431.91</w:t>
            </w:r>
          </w:p>
        </w:tc>
        <w:tc>
          <w:tcPr>
            <w:tcW w:w="1562" w:type="dxa"/>
          </w:tcPr>
          <w:p w14:paraId="746565FA" w14:textId="36C5DC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3345618.06</w:t>
            </w:r>
          </w:p>
        </w:tc>
        <w:tc>
          <w:tcPr>
            <w:tcW w:w="2134" w:type="dxa"/>
          </w:tcPr>
          <w:p w14:paraId="7106228D" w14:textId="5FB943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68694C" w14:textId="615C39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9C35A5" w14:textId="2A07CD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4DAE0A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1B7180" w14:textId="1BE852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24DE2ED1" w14:textId="3AB047C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729417.05</w:t>
            </w:r>
          </w:p>
        </w:tc>
        <w:tc>
          <w:tcPr>
            <w:tcW w:w="1562" w:type="dxa"/>
          </w:tcPr>
          <w:p w14:paraId="7AB6D04E" w14:textId="17BE0E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3345626.35</w:t>
            </w:r>
          </w:p>
        </w:tc>
        <w:tc>
          <w:tcPr>
            <w:tcW w:w="2134" w:type="dxa"/>
          </w:tcPr>
          <w:p w14:paraId="52622C02" w14:textId="7137B9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3F2351" w14:textId="01E583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3AA50D" w14:textId="5CF3D3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13C17C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0E4279" w14:textId="496815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2618BDD4" w14:textId="3918B59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729409.91</w:t>
            </w:r>
          </w:p>
        </w:tc>
        <w:tc>
          <w:tcPr>
            <w:tcW w:w="1562" w:type="dxa"/>
          </w:tcPr>
          <w:p w14:paraId="1E372564" w14:textId="03FAEE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3345627.95</w:t>
            </w:r>
          </w:p>
        </w:tc>
        <w:tc>
          <w:tcPr>
            <w:tcW w:w="2134" w:type="dxa"/>
          </w:tcPr>
          <w:p w14:paraId="44A229B8" w14:textId="4CA5D2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27611F" w14:textId="107C07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C59D9B" w14:textId="0148B5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462798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2E42DD" w14:textId="60DCB9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18C7F7D2" w14:textId="0EB6403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729405.94</w:t>
            </w:r>
          </w:p>
        </w:tc>
        <w:tc>
          <w:tcPr>
            <w:tcW w:w="1562" w:type="dxa"/>
          </w:tcPr>
          <w:p w14:paraId="4A7AFD78" w14:textId="00C943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3345628.24</w:t>
            </w:r>
          </w:p>
        </w:tc>
        <w:tc>
          <w:tcPr>
            <w:tcW w:w="2134" w:type="dxa"/>
          </w:tcPr>
          <w:p w14:paraId="6B5AB7B0" w14:textId="442342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45C5A3" w14:textId="17B866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BBCADF" w14:textId="183E61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A14666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845C88" w14:textId="1BA9C2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7BDE9269" w14:textId="5A90F7D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729384.77</w:t>
            </w:r>
          </w:p>
        </w:tc>
        <w:tc>
          <w:tcPr>
            <w:tcW w:w="1562" w:type="dxa"/>
          </w:tcPr>
          <w:p w14:paraId="24A3D183" w14:textId="0680DF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3345626.28</w:t>
            </w:r>
          </w:p>
        </w:tc>
        <w:tc>
          <w:tcPr>
            <w:tcW w:w="2134" w:type="dxa"/>
          </w:tcPr>
          <w:p w14:paraId="3BA962BC" w14:textId="190931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3D9F76" w14:textId="10C24B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1B518E" w14:textId="08E5AE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139055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DCC7FB" w14:textId="138E97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40F0C099" w14:textId="60661C5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729383.14</w:t>
            </w:r>
          </w:p>
        </w:tc>
        <w:tc>
          <w:tcPr>
            <w:tcW w:w="1562" w:type="dxa"/>
          </w:tcPr>
          <w:p w14:paraId="6F19944E" w14:textId="485ACC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3345625.90</w:t>
            </w:r>
          </w:p>
        </w:tc>
        <w:tc>
          <w:tcPr>
            <w:tcW w:w="2134" w:type="dxa"/>
          </w:tcPr>
          <w:p w14:paraId="435B75AA" w14:textId="5E5274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BDC1DE" w14:textId="1C4EF6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C32396" w14:textId="1C4727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1B7CE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67CA6D" w14:textId="03835B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02CD6B4D" w14:textId="6166200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729366.16</w:t>
            </w:r>
          </w:p>
        </w:tc>
        <w:tc>
          <w:tcPr>
            <w:tcW w:w="1562" w:type="dxa"/>
          </w:tcPr>
          <w:p w14:paraId="1D9A2930" w14:textId="25E728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3345625.04</w:t>
            </w:r>
          </w:p>
        </w:tc>
        <w:tc>
          <w:tcPr>
            <w:tcW w:w="2134" w:type="dxa"/>
          </w:tcPr>
          <w:p w14:paraId="3E2AE377" w14:textId="2FF804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653296" w14:textId="58C1B4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525C9D" w14:textId="1A4503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7E3FF9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EE9229" w14:textId="50D157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6369FB65" w14:textId="0A1263C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729357.65</w:t>
            </w:r>
          </w:p>
        </w:tc>
        <w:tc>
          <w:tcPr>
            <w:tcW w:w="1562" w:type="dxa"/>
          </w:tcPr>
          <w:p w14:paraId="73DE3CFC" w14:textId="7E89C7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3345621.51</w:t>
            </w:r>
          </w:p>
        </w:tc>
        <w:tc>
          <w:tcPr>
            <w:tcW w:w="2134" w:type="dxa"/>
          </w:tcPr>
          <w:p w14:paraId="2FD693F2" w14:textId="06B51C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F68341" w14:textId="6D07F5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16345F" w14:textId="655468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2A219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7213C7" w14:textId="1C568C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496D7709" w14:textId="3F5E6F0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729354.73</w:t>
            </w:r>
          </w:p>
        </w:tc>
        <w:tc>
          <w:tcPr>
            <w:tcW w:w="1562" w:type="dxa"/>
          </w:tcPr>
          <w:p w14:paraId="077C6186" w14:textId="24D65E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3345620.87</w:t>
            </w:r>
          </w:p>
        </w:tc>
        <w:tc>
          <w:tcPr>
            <w:tcW w:w="2134" w:type="dxa"/>
          </w:tcPr>
          <w:p w14:paraId="49B60F92" w14:textId="4EF8D5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802F3A" w14:textId="3B3688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A0A016" w14:textId="361E9F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24C581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D8A62A" w14:textId="35DD72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116B4312" w14:textId="0B8559C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729347.29</w:t>
            </w:r>
          </w:p>
        </w:tc>
        <w:tc>
          <w:tcPr>
            <w:tcW w:w="1562" w:type="dxa"/>
          </w:tcPr>
          <w:p w14:paraId="5AF8CAA7" w14:textId="15D0DA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3345619.12</w:t>
            </w:r>
          </w:p>
        </w:tc>
        <w:tc>
          <w:tcPr>
            <w:tcW w:w="2134" w:type="dxa"/>
          </w:tcPr>
          <w:p w14:paraId="15833C97" w14:textId="086463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B8311D" w14:textId="0E3C5E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411195" w14:textId="3CF4E4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CF30F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F7FEB9" w14:textId="409701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2DF3FB97" w14:textId="7C28F4E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729342.72</w:t>
            </w:r>
          </w:p>
        </w:tc>
        <w:tc>
          <w:tcPr>
            <w:tcW w:w="1562" w:type="dxa"/>
          </w:tcPr>
          <w:p w14:paraId="0407976A" w14:textId="4A477F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3345619.62</w:t>
            </w:r>
          </w:p>
        </w:tc>
        <w:tc>
          <w:tcPr>
            <w:tcW w:w="2134" w:type="dxa"/>
          </w:tcPr>
          <w:p w14:paraId="324882E4" w14:textId="33F460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D24650" w14:textId="413224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E02A99" w14:textId="3BA21F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50B523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8BE99A" w14:textId="1E5DAC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548D91E2" w14:textId="0A9D23D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729330.31</w:t>
            </w:r>
          </w:p>
        </w:tc>
        <w:tc>
          <w:tcPr>
            <w:tcW w:w="1562" w:type="dxa"/>
          </w:tcPr>
          <w:p w14:paraId="56227C3E" w14:textId="4973E7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3345616.76</w:t>
            </w:r>
          </w:p>
        </w:tc>
        <w:tc>
          <w:tcPr>
            <w:tcW w:w="2134" w:type="dxa"/>
          </w:tcPr>
          <w:p w14:paraId="04053B02" w14:textId="7E7BC3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B55F17" w14:textId="6CF91E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0DEB5E" w14:textId="2C0895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C19CC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F8A2AD" w14:textId="44A811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64858782" w14:textId="7EC30B4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729326.88</w:t>
            </w:r>
          </w:p>
        </w:tc>
        <w:tc>
          <w:tcPr>
            <w:tcW w:w="1562" w:type="dxa"/>
          </w:tcPr>
          <w:p w14:paraId="71AC7D0F" w14:textId="1B9581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3345617.38</w:t>
            </w:r>
          </w:p>
        </w:tc>
        <w:tc>
          <w:tcPr>
            <w:tcW w:w="2134" w:type="dxa"/>
          </w:tcPr>
          <w:p w14:paraId="0146ABCD" w14:textId="518303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399AFD" w14:textId="2A1B64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FB8247" w14:textId="77DCEB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5D267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AA36FF" w14:textId="109875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4A0C9141" w14:textId="43F0B36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729325.02</w:t>
            </w:r>
          </w:p>
        </w:tc>
        <w:tc>
          <w:tcPr>
            <w:tcW w:w="1562" w:type="dxa"/>
          </w:tcPr>
          <w:p w14:paraId="5F2D426D" w14:textId="041F68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3345617.86</w:t>
            </w:r>
          </w:p>
        </w:tc>
        <w:tc>
          <w:tcPr>
            <w:tcW w:w="2134" w:type="dxa"/>
          </w:tcPr>
          <w:p w14:paraId="665A4B4D" w14:textId="43F3A4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07C4E8" w14:textId="74E998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19BC65" w14:textId="409EC4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19EB7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FAFD1D" w14:textId="5D6ADD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42CCF144" w14:textId="67CC6D7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729296.85</w:t>
            </w:r>
          </w:p>
        </w:tc>
        <w:tc>
          <w:tcPr>
            <w:tcW w:w="1562" w:type="dxa"/>
          </w:tcPr>
          <w:p w14:paraId="4B508C3A" w14:textId="289181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3345609.77</w:t>
            </w:r>
          </w:p>
        </w:tc>
        <w:tc>
          <w:tcPr>
            <w:tcW w:w="2134" w:type="dxa"/>
          </w:tcPr>
          <w:p w14:paraId="6C2074B2" w14:textId="711ECF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29B285" w14:textId="46063F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B27AB3" w14:textId="78C8E3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61A2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C99CD4" w14:textId="79B67E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79923E90" w14:textId="691FF65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729279.55</w:t>
            </w:r>
          </w:p>
        </w:tc>
        <w:tc>
          <w:tcPr>
            <w:tcW w:w="1562" w:type="dxa"/>
          </w:tcPr>
          <w:p w14:paraId="7A771A70" w14:textId="0A3AAC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3345596.72</w:t>
            </w:r>
          </w:p>
        </w:tc>
        <w:tc>
          <w:tcPr>
            <w:tcW w:w="2134" w:type="dxa"/>
          </w:tcPr>
          <w:p w14:paraId="463E2BC1" w14:textId="07F08B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2168B3" w14:textId="322AF1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BA6FD8" w14:textId="347E53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16043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5D235B" w14:textId="73ABFA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60221540" w14:textId="27B723B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729273.91</w:t>
            </w:r>
          </w:p>
        </w:tc>
        <w:tc>
          <w:tcPr>
            <w:tcW w:w="1562" w:type="dxa"/>
          </w:tcPr>
          <w:p w14:paraId="16962520" w14:textId="37E254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3345586.35</w:t>
            </w:r>
          </w:p>
        </w:tc>
        <w:tc>
          <w:tcPr>
            <w:tcW w:w="2134" w:type="dxa"/>
          </w:tcPr>
          <w:p w14:paraId="191AED2E" w14:textId="00DD6D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09CC29" w14:textId="49BB1C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EA218D" w14:textId="2A432B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A538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C6CDA5" w14:textId="5987F7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5FCC04E9" w14:textId="5033E4C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729272.37</w:t>
            </w:r>
          </w:p>
        </w:tc>
        <w:tc>
          <w:tcPr>
            <w:tcW w:w="1562" w:type="dxa"/>
          </w:tcPr>
          <w:p w14:paraId="30E553E9" w14:textId="71DBB7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3345583.89</w:t>
            </w:r>
          </w:p>
        </w:tc>
        <w:tc>
          <w:tcPr>
            <w:tcW w:w="2134" w:type="dxa"/>
          </w:tcPr>
          <w:p w14:paraId="68D0CF62" w14:textId="1514C4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B0D638" w14:textId="58C7B6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16E03B" w14:textId="00B4AC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5F4935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23515D" w14:textId="32C53C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63F52670" w14:textId="53AF212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729264.41</w:t>
            </w:r>
          </w:p>
        </w:tc>
        <w:tc>
          <w:tcPr>
            <w:tcW w:w="1562" w:type="dxa"/>
          </w:tcPr>
          <w:p w14:paraId="4ED085BB" w14:textId="00973A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3345582.08</w:t>
            </w:r>
          </w:p>
        </w:tc>
        <w:tc>
          <w:tcPr>
            <w:tcW w:w="2134" w:type="dxa"/>
          </w:tcPr>
          <w:p w14:paraId="30A7381E" w14:textId="44B47A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20A0EE" w14:textId="5ABD79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A8F9E" w14:textId="31DD07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DD6660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3BB870" w14:textId="251577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681F5F40" w14:textId="438B038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729259.06</w:t>
            </w:r>
          </w:p>
        </w:tc>
        <w:tc>
          <w:tcPr>
            <w:tcW w:w="1562" w:type="dxa"/>
          </w:tcPr>
          <w:p w14:paraId="16960DCB" w14:textId="4713DC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3345578.85</w:t>
            </w:r>
          </w:p>
        </w:tc>
        <w:tc>
          <w:tcPr>
            <w:tcW w:w="2134" w:type="dxa"/>
          </w:tcPr>
          <w:p w14:paraId="159BDBAC" w14:textId="6009FD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470E6F" w14:textId="7A4C73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016D9A" w14:textId="61EB55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43E8F3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FC8730" w14:textId="5F0992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53DB2C4E" w14:textId="0D4981A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729251.48</w:t>
            </w:r>
          </w:p>
        </w:tc>
        <w:tc>
          <w:tcPr>
            <w:tcW w:w="1562" w:type="dxa"/>
          </w:tcPr>
          <w:p w14:paraId="1A3F8D72" w14:textId="57FE97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3345577.83</w:t>
            </w:r>
          </w:p>
        </w:tc>
        <w:tc>
          <w:tcPr>
            <w:tcW w:w="2134" w:type="dxa"/>
          </w:tcPr>
          <w:p w14:paraId="1322117A" w14:textId="5D0C31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053E9A" w14:textId="37C50A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3F6625" w14:textId="1D3AC3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5C7B60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F0D112" w14:textId="299DF3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0C916ED1" w14:textId="2BA44B8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729240.09</w:t>
            </w:r>
          </w:p>
        </w:tc>
        <w:tc>
          <w:tcPr>
            <w:tcW w:w="1562" w:type="dxa"/>
          </w:tcPr>
          <w:p w14:paraId="42550225" w14:textId="58F15D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3345581.89</w:t>
            </w:r>
          </w:p>
        </w:tc>
        <w:tc>
          <w:tcPr>
            <w:tcW w:w="2134" w:type="dxa"/>
          </w:tcPr>
          <w:p w14:paraId="52402473" w14:textId="3E97C0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C335E9" w14:textId="5EB767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F7CEDD" w14:textId="3CF8B3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08FEF6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F15A53" w14:textId="3CE166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19230B48" w14:textId="2E24C7B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729230.72</w:t>
            </w:r>
          </w:p>
        </w:tc>
        <w:tc>
          <w:tcPr>
            <w:tcW w:w="1562" w:type="dxa"/>
          </w:tcPr>
          <w:p w14:paraId="707476A3" w14:textId="540E5A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3345587.85</w:t>
            </w:r>
          </w:p>
        </w:tc>
        <w:tc>
          <w:tcPr>
            <w:tcW w:w="2134" w:type="dxa"/>
          </w:tcPr>
          <w:p w14:paraId="3EF82EDF" w14:textId="45C006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2AEAD1" w14:textId="72C579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7F2A8B" w14:textId="1CDC5E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D2C6E8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80B829" w14:textId="2C9A2F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1A25C979" w14:textId="320DD97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729205.79</w:t>
            </w:r>
          </w:p>
        </w:tc>
        <w:tc>
          <w:tcPr>
            <w:tcW w:w="1562" w:type="dxa"/>
          </w:tcPr>
          <w:p w14:paraId="36AEF2DC" w14:textId="585CFF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3345590.69</w:t>
            </w:r>
          </w:p>
        </w:tc>
        <w:tc>
          <w:tcPr>
            <w:tcW w:w="2134" w:type="dxa"/>
          </w:tcPr>
          <w:p w14:paraId="70A7BBD5" w14:textId="02CD42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DDD961" w14:textId="178472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E959F1" w14:textId="4F291E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CF756F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AC00C8" w14:textId="17CFBB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47A6AE28" w14:textId="1762071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729188.38</w:t>
            </w:r>
          </w:p>
        </w:tc>
        <w:tc>
          <w:tcPr>
            <w:tcW w:w="1562" w:type="dxa"/>
          </w:tcPr>
          <w:p w14:paraId="60740288" w14:textId="26B7F2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3345585.46</w:t>
            </w:r>
          </w:p>
        </w:tc>
        <w:tc>
          <w:tcPr>
            <w:tcW w:w="2134" w:type="dxa"/>
          </w:tcPr>
          <w:p w14:paraId="5D91F89E" w14:textId="79D922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FB9DBD" w14:textId="19FE8D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DF3B6C" w14:textId="55986D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483C0A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90E68D" w14:textId="5D81E8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23E9A589" w14:textId="5BC0AA8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729184.74</w:t>
            </w:r>
          </w:p>
        </w:tc>
        <w:tc>
          <w:tcPr>
            <w:tcW w:w="1562" w:type="dxa"/>
          </w:tcPr>
          <w:p w14:paraId="55804B6A" w14:textId="095AA9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3345587.93</w:t>
            </w:r>
          </w:p>
        </w:tc>
        <w:tc>
          <w:tcPr>
            <w:tcW w:w="2134" w:type="dxa"/>
          </w:tcPr>
          <w:p w14:paraId="35DA08C3" w14:textId="76247C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8EDFDC" w14:textId="70BB74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2EA52E" w14:textId="627423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69D63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A5AEE4" w14:textId="124C0C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6E331C78" w14:textId="0A77CD5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729182.19</w:t>
            </w:r>
          </w:p>
        </w:tc>
        <w:tc>
          <w:tcPr>
            <w:tcW w:w="1562" w:type="dxa"/>
          </w:tcPr>
          <w:p w14:paraId="39D817E9" w14:textId="310CF1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3345593.31</w:t>
            </w:r>
          </w:p>
        </w:tc>
        <w:tc>
          <w:tcPr>
            <w:tcW w:w="2134" w:type="dxa"/>
          </w:tcPr>
          <w:p w14:paraId="321A2A46" w14:textId="589D4B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D49719" w14:textId="256674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B5617D" w14:textId="668858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D2B47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88A0D6" w14:textId="5A61BD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278F0F68" w14:textId="72C0FE1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729177.38</w:t>
            </w:r>
          </w:p>
        </w:tc>
        <w:tc>
          <w:tcPr>
            <w:tcW w:w="1562" w:type="dxa"/>
          </w:tcPr>
          <w:p w14:paraId="364ED536" w14:textId="70E1EC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3345598.40</w:t>
            </w:r>
          </w:p>
        </w:tc>
        <w:tc>
          <w:tcPr>
            <w:tcW w:w="2134" w:type="dxa"/>
          </w:tcPr>
          <w:p w14:paraId="09563696" w14:textId="262FC4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78D449" w14:textId="11994B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74CC68" w14:textId="40E538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515EE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B0FFFB" w14:textId="057DE4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446</w:t>
            </w:r>
          </w:p>
        </w:tc>
        <w:tc>
          <w:tcPr>
            <w:tcW w:w="1558" w:type="dxa"/>
          </w:tcPr>
          <w:p w14:paraId="04591348" w14:textId="49C45ED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729176.89</w:t>
            </w:r>
          </w:p>
        </w:tc>
        <w:tc>
          <w:tcPr>
            <w:tcW w:w="1562" w:type="dxa"/>
          </w:tcPr>
          <w:p w14:paraId="6845757D" w14:textId="0D7668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3345600.63</w:t>
            </w:r>
          </w:p>
        </w:tc>
        <w:tc>
          <w:tcPr>
            <w:tcW w:w="2134" w:type="dxa"/>
          </w:tcPr>
          <w:p w14:paraId="4BB92F6D" w14:textId="128FB6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A5D3B79" w14:textId="2E655E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5BF4064" w14:textId="01F091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32D280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DB33C2" w14:textId="0665F9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447</w:t>
            </w:r>
          </w:p>
        </w:tc>
        <w:tc>
          <w:tcPr>
            <w:tcW w:w="1558" w:type="dxa"/>
          </w:tcPr>
          <w:p w14:paraId="445D5E69" w14:textId="1130C67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729177.21</w:t>
            </w:r>
          </w:p>
        </w:tc>
        <w:tc>
          <w:tcPr>
            <w:tcW w:w="1562" w:type="dxa"/>
          </w:tcPr>
          <w:p w14:paraId="4CFBC02E" w14:textId="173AC2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3345605.57</w:t>
            </w:r>
          </w:p>
        </w:tc>
        <w:tc>
          <w:tcPr>
            <w:tcW w:w="2134" w:type="dxa"/>
          </w:tcPr>
          <w:p w14:paraId="71087CF9" w14:textId="443A4D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AF5B9C" w14:textId="0BAB53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5A52F3" w14:textId="46B9C1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F6122D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F24045" w14:textId="3C8276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</w:tcPr>
          <w:p w14:paraId="5A984A51" w14:textId="7417A1B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729166.60</w:t>
            </w:r>
          </w:p>
        </w:tc>
        <w:tc>
          <w:tcPr>
            <w:tcW w:w="1562" w:type="dxa"/>
          </w:tcPr>
          <w:p w14:paraId="1F67E88F" w14:textId="49A35B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3345642.62</w:t>
            </w:r>
          </w:p>
        </w:tc>
        <w:tc>
          <w:tcPr>
            <w:tcW w:w="2134" w:type="dxa"/>
          </w:tcPr>
          <w:p w14:paraId="70517556" w14:textId="1B0A25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0F57B6" w14:textId="6F3A81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A49125" w14:textId="32742E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F071E7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09FD9F" w14:textId="0F2952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6253B04D" w14:textId="3F489E8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729157.30</w:t>
            </w:r>
          </w:p>
        </w:tc>
        <w:tc>
          <w:tcPr>
            <w:tcW w:w="1562" w:type="dxa"/>
          </w:tcPr>
          <w:p w14:paraId="3F9F5742" w14:textId="5FF6B9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3345663.29</w:t>
            </w:r>
          </w:p>
        </w:tc>
        <w:tc>
          <w:tcPr>
            <w:tcW w:w="2134" w:type="dxa"/>
          </w:tcPr>
          <w:p w14:paraId="5EE35E49" w14:textId="174395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A4F228" w14:textId="16BD56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EAC7FD" w14:textId="78AB5C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F3D01A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72879A" w14:textId="3275CD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70C8CEAC" w14:textId="6C48FE1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729144.00</w:t>
            </w:r>
          </w:p>
        </w:tc>
        <w:tc>
          <w:tcPr>
            <w:tcW w:w="1562" w:type="dxa"/>
          </w:tcPr>
          <w:p w14:paraId="62AD915F" w14:textId="474958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3345677.37</w:t>
            </w:r>
          </w:p>
        </w:tc>
        <w:tc>
          <w:tcPr>
            <w:tcW w:w="2134" w:type="dxa"/>
          </w:tcPr>
          <w:p w14:paraId="37AED123" w14:textId="63D343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9A0D92" w14:textId="3AD99A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077C6B" w14:textId="491088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157E8D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729113" w14:textId="148CF4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3E34595F" w14:textId="7E961F6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729140.92</w:t>
            </w:r>
          </w:p>
        </w:tc>
        <w:tc>
          <w:tcPr>
            <w:tcW w:w="1562" w:type="dxa"/>
          </w:tcPr>
          <w:p w14:paraId="795578AF" w14:textId="603F67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3345689.75</w:t>
            </w:r>
          </w:p>
        </w:tc>
        <w:tc>
          <w:tcPr>
            <w:tcW w:w="2134" w:type="dxa"/>
          </w:tcPr>
          <w:p w14:paraId="5F03D658" w14:textId="7B8550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42E914" w14:textId="446713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F46873" w14:textId="416350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E6FC9F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CDFD69" w14:textId="11A4F5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0D7F7A57" w14:textId="006A523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729137.33</w:t>
            </w:r>
          </w:p>
        </w:tc>
        <w:tc>
          <w:tcPr>
            <w:tcW w:w="1562" w:type="dxa"/>
          </w:tcPr>
          <w:p w14:paraId="6E85233C" w14:textId="09E0DC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3345706.21</w:t>
            </w:r>
          </w:p>
        </w:tc>
        <w:tc>
          <w:tcPr>
            <w:tcW w:w="2134" w:type="dxa"/>
          </w:tcPr>
          <w:p w14:paraId="04A5A784" w14:textId="127230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182A06" w14:textId="41B7BE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11156D" w14:textId="410A12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0E775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840891" w14:textId="5D05D3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6A496DFA" w14:textId="4383152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729135.39</w:t>
            </w:r>
          </w:p>
        </w:tc>
        <w:tc>
          <w:tcPr>
            <w:tcW w:w="1562" w:type="dxa"/>
          </w:tcPr>
          <w:p w14:paraId="1E0CFEB7" w14:textId="16CF65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3345722.11</w:t>
            </w:r>
          </w:p>
        </w:tc>
        <w:tc>
          <w:tcPr>
            <w:tcW w:w="2134" w:type="dxa"/>
          </w:tcPr>
          <w:p w14:paraId="739485B9" w14:textId="2D7C05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DB02D8" w14:textId="09E032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08DCE1" w14:textId="78F36D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7EB99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98CF30" w14:textId="25A28A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10513C25" w14:textId="679DD21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729112.52</w:t>
            </w:r>
          </w:p>
        </w:tc>
        <w:tc>
          <w:tcPr>
            <w:tcW w:w="1562" w:type="dxa"/>
          </w:tcPr>
          <w:p w14:paraId="177D0F31" w14:textId="2C90F8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3345747.47</w:t>
            </w:r>
          </w:p>
        </w:tc>
        <w:tc>
          <w:tcPr>
            <w:tcW w:w="2134" w:type="dxa"/>
          </w:tcPr>
          <w:p w14:paraId="33BC83AC" w14:textId="508D7E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143227" w14:textId="5F3E08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D4E5C0" w14:textId="69E17E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3CA83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971964" w14:textId="3E0E02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72B5F475" w14:textId="3A867F7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729092.23</w:t>
            </w:r>
          </w:p>
        </w:tc>
        <w:tc>
          <w:tcPr>
            <w:tcW w:w="1562" w:type="dxa"/>
          </w:tcPr>
          <w:p w14:paraId="49701242" w14:textId="54D521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3345752.34</w:t>
            </w:r>
          </w:p>
        </w:tc>
        <w:tc>
          <w:tcPr>
            <w:tcW w:w="2134" w:type="dxa"/>
          </w:tcPr>
          <w:p w14:paraId="6B793B13" w14:textId="0F6A25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DC4496" w14:textId="762DFD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3FEB8F" w14:textId="5D608C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5F8974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AE83F6" w14:textId="6CD153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41093ACD" w14:textId="3579FFA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729080.49</w:t>
            </w:r>
          </w:p>
        </w:tc>
        <w:tc>
          <w:tcPr>
            <w:tcW w:w="1562" w:type="dxa"/>
          </w:tcPr>
          <w:p w14:paraId="1A219A6C" w14:textId="24522E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3345753.84</w:t>
            </w:r>
          </w:p>
        </w:tc>
        <w:tc>
          <w:tcPr>
            <w:tcW w:w="2134" w:type="dxa"/>
          </w:tcPr>
          <w:p w14:paraId="162DF3CF" w14:textId="7FC2FD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EF061E" w14:textId="767C0A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CA9666" w14:textId="0FBA0B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BA4617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25123A" w14:textId="4C3B6F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2F390699" w14:textId="1F2D176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729077.62</w:t>
            </w:r>
          </w:p>
        </w:tc>
        <w:tc>
          <w:tcPr>
            <w:tcW w:w="1562" w:type="dxa"/>
          </w:tcPr>
          <w:p w14:paraId="39BEF905" w14:textId="1FE7E6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3345754.96</w:t>
            </w:r>
          </w:p>
        </w:tc>
        <w:tc>
          <w:tcPr>
            <w:tcW w:w="2134" w:type="dxa"/>
          </w:tcPr>
          <w:p w14:paraId="6E63FBB2" w14:textId="1E9396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BBD56D" w14:textId="1F0361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F77085" w14:textId="5FBBD5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24EBBD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43BF5F" w14:textId="1188D0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2F118B43" w14:textId="48C0A89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729076.07</w:t>
            </w:r>
          </w:p>
        </w:tc>
        <w:tc>
          <w:tcPr>
            <w:tcW w:w="1562" w:type="dxa"/>
          </w:tcPr>
          <w:p w14:paraId="4F184475" w14:textId="221167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3345757.70</w:t>
            </w:r>
          </w:p>
        </w:tc>
        <w:tc>
          <w:tcPr>
            <w:tcW w:w="2134" w:type="dxa"/>
          </w:tcPr>
          <w:p w14:paraId="71072267" w14:textId="10AC2E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BFCAD2" w14:textId="387357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D4A871" w14:textId="3BEBC3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071E42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839691" w14:textId="4C4BA8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1733FC1D" w14:textId="0D9D763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729075.42</w:t>
            </w:r>
          </w:p>
        </w:tc>
        <w:tc>
          <w:tcPr>
            <w:tcW w:w="1562" w:type="dxa"/>
          </w:tcPr>
          <w:p w14:paraId="405BAA4B" w14:textId="6CCD63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3345764.11</w:t>
            </w:r>
          </w:p>
        </w:tc>
        <w:tc>
          <w:tcPr>
            <w:tcW w:w="2134" w:type="dxa"/>
          </w:tcPr>
          <w:p w14:paraId="17A0DD35" w14:textId="1E7DEC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530B8E" w14:textId="5FF93A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EEFD22" w14:textId="773B32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E286F3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236628" w14:textId="003EBE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3C13089D" w14:textId="0212F5E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729078.95</w:t>
            </w:r>
          </w:p>
        </w:tc>
        <w:tc>
          <w:tcPr>
            <w:tcW w:w="1562" w:type="dxa"/>
          </w:tcPr>
          <w:p w14:paraId="413E4115" w14:textId="2C7171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3345788.90</w:t>
            </w:r>
          </w:p>
        </w:tc>
        <w:tc>
          <w:tcPr>
            <w:tcW w:w="2134" w:type="dxa"/>
          </w:tcPr>
          <w:p w14:paraId="0C539880" w14:textId="17229C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0E201E" w14:textId="25EA24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F312E2" w14:textId="227A6A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CFE844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384D01" w14:textId="0B2544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6CEF0078" w14:textId="2FC8731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729074.53</w:t>
            </w:r>
          </w:p>
        </w:tc>
        <w:tc>
          <w:tcPr>
            <w:tcW w:w="1562" w:type="dxa"/>
          </w:tcPr>
          <w:p w14:paraId="27F1E505" w14:textId="37F530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3345809.48</w:t>
            </w:r>
          </w:p>
        </w:tc>
        <w:tc>
          <w:tcPr>
            <w:tcW w:w="2134" w:type="dxa"/>
          </w:tcPr>
          <w:p w14:paraId="05EBBA2D" w14:textId="54590A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51FD28" w14:textId="76E57C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69B2D6" w14:textId="5CE850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09536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DD299E" w14:textId="3DD1F8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3E925443" w14:textId="3B41BA0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729076.00</w:t>
            </w:r>
          </w:p>
        </w:tc>
        <w:tc>
          <w:tcPr>
            <w:tcW w:w="1562" w:type="dxa"/>
          </w:tcPr>
          <w:p w14:paraId="0EB75B38" w14:textId="638A0F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3345824.82</w:t>
            </w:r>
          </w:p>
        </w:tc>
        <w:tc>
          <w:tcPr>
            <w:tcW w:w="2134" w:type="dxa"/>
          </w:tcPr>
          <w:p w14:paraId="2B3334C2" w14:textId="4280CE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7BBFE7" w14:textId="627854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7E016C" w14:textId="3D5D89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8E526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A7AA87" w14:textId="27FBB3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7045D2E8" w14:textId="7E2201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729073.77</w:t>
            </w:r>
          </w:p>
        </w:tc>
        <w:tc>
          <w:tcPr>
            <w:tcW w:w="1562" w:type="dxa"/>
          </w:tcPr>
          <w:p w14:paraId="41B914A1" w14:textId="79B0C5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3345847.38</w:t>
            </w:r>
          </w:p>
        </w:tc>
        <w:tc>
          <w:tcPr>
            <w:tcW w:w="2134" w:type="dxa"/>
          </w:tcPr>
          <w:p w14:paraId="74593230" w14:textId="0D92C8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E74324" w14:textId="532F4B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077E89" w14:textId="588188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617945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AB769C" w14:textId="71A3C6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5DF21D4E" w14:textId="331121F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729069.53</w:t>
            </w:r>
          </w:p>
        </w:tc>
        <w:tc>
          <w:tcPr>
            <w:tcW w:w="1562" w:type="dxa"/>
          </w:tcPr>
          <w:p w14:paraId="2C5B22FD" w14:textId="3351E3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3345859.37</w:t>
            </w:r>
          </w:p>
        </w:tc>
        <w:tc>
          <w:tcPr>
            <w:tcW w:w="2134" w:type="dxa"/>
          </w:tcPr>
          <w:p w14:paraId="3F59FBBB" w14:textId="67A35A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1B1B22" w14:textId="00D90C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ECDE42" w14:textId="21B73E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32E3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DB558E" w14:textId="52541C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726E1A06" w14:textId="7FE60D0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729064.68</w:t>
            </w:r>
          </w:p>
        </w:tc>
        <w:tc>
          <w:tcPr>
            <w:tcW w:w="1562" w:type="dxa"/>
          </w:tcPr>
          <w:p w14:paraId="04E95889" w14:textId="378EDC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3345873.11</w:t>
            </w:r>
          </w:p>
        </w:tc>
        <w:tc>
          <w:tcPr>
            <w:tcW w:w="2134" w:type="dxa"/>
          </w:tcPr>
          <w:p w14:paraId="06F63918" w14:textId="7EABFA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F8FF79" w14:textId="26C427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6D8FD0" w14:textId="4E343D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BB92FB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150C0B" w14:textId="2A68ED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367BA417" w14:textId="1661B12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729048.18</w:t>
            </w:r>
          </w:p>
        </w:tc>
        <w:tc>
          <w:tcPr>
            <w:tcW w:w="1562" w:type="dxa"/>
          </w:tcPr>
          <w:p w14:paraId="4052D2A2" w14:textId="3CD6BC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3345892.75</w:t>
            </w:r>
          </w:p>
        </w:tc>
        <w:tc>
          <w:tcPr>
            <w:tcW w:w="2134" w:type="dxa"/>
          </w:tcPr>
          <w:p w14:paraId="4467673E" w14:textId="15077A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F09FEC" w14:textId="5AF1EB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33F7E1" w14:textId="0DD2C7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82EAD5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B9980D" w14:textId="21BC34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620B2095" w14:textId="4C269E7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729024.64</w:t>
            </w:r>
          </w:p>
        </w:tc>
        <w:tc>
          <w:tcPr>
            <w:tcW w:w="1562" w:type="dxa"/>
          </w:tcPr>
          <w:p w14:paraId="5FEDE99D" w14:textId="0099DB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3345902.72</w:t>
            </w:r>
          </w:p>
        </w:tc>
        <w:tc>
          <w:tcPr>
            <w:tcW w:w="2134" w:type="dxa"/>
          </w:tcPr>
          <w:p w14:paraId="4528250B" w14:textId="2981C8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21FE40" w14:textId="7300E2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239C44" w14:textId="03F284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22F947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84DE43" w14:textId="466051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654F9F15" w14:textId="78302AB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729022.91</w:t>
            </w:r>
          </w:p>
        </w:tc>
        <w:tc>
          <w:tcPr>
            <w:tcW w:w="1562" w:type="dxa"/>
          </w:tcPr>
          <w:p w14:paraId="3A96D44D" w14:textId="6AE3EC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3345904.21</w:t>
            </w:r>
          </w:p>
        </w:tc>
        <w:tc>
          <w:tcPr>
            <w:tcW w:w="2134" w:type="dxa"/>
          </w:tcPr>
          <w:p w14:paraId="475B687C" w14:textId="4505F5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C44713" w14:textId="10B2A2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E75834" w14:textId="301095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8646A5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C8DF83" w14:textId="3F5035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6433A2C4" w14:textId="032C6A6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729022.56</w:t>
            </w:r>
          </w:p>
        </w:tc>
        <w:tc>
          <w:tcPr>
            <w:tcW w:w="1562" w:type="dxa"/>
          </w:tcPr>
          <w:p w14:paraId="2BF834E9" w14:textId="59FB2A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3345906.25</w:t>
            </w:r>
          </w:p>
        </w:tc>
        <w:tc>
          <w:tcPr>
            <w:tcW w:w="2134" w:type="dxa"/>
          </w:tcPr>
          <w:p w14:paraId="6C12A436" w14:textId="13A56F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329618" w14:textId="4CBD57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B4CE8B" w14:textId="16CAAE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63A936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C70D8B" w14:textId="0035D8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035F5941" w14:textId="2CC4FFF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729022.10</w:t>
            </w:r>
          </w:p>
        </w:tc>
        <w:tc>
          <w:tcPr>
            <w:tcW w:w="1562" w:type="dxa"/>
          </w:tcPr>
          <w:p w14:paraId="7BEFC3BA" w14:textId="1C9B9D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3345912.99</w:t>
            </w:r>
          </w:p>
        </w:tc>
        <w:tc>
          <w:tcPr>
            <w:tcW w:w="2134" w:type="dxa"/>
          </w:tcPr>
          <w:p w14:paraId="3834A61A" w14:textId="190028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D50857" w14:textId="36211D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ADC3BA" w14:textId="2F7AE3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312A5E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428A68" w14:textId="5D7406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5FC49C42" w14:textId="47321B8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729021.97</w:t>
            </w:r>
          </w:p>
        </w:tc>
        <w:tc>
          <w:tcPr>
            <w:tcW w:w="1562" w:type="dxa"/>
          </w:tcPr>
          <w:p w14:paraId="14AB8012" w14:textId="6856F8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3345920.41</w:t>
            </w:r>
          </w:p>
        </w:tc>
        <w:tc>
          <w:tcPr>
            <w:tcW w:w="2134" w:type="dxa"/>
          </w:tcPr>
          <w:p w14:paraId="125D0231" w14:textId="6B9042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29C880" w14:textId="186050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FDA0E6" w14:textId="420D57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2FBD16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989D29" w14:textId="119C05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08D21D04" w14:textId="2992815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729021.69</w:t>
            </w:r>
          </w:p>
        </w:tc>
        <w:tc>
          <w:tcPr>
            <w:tcW w:w="1562" w:type="dxa"/>
          </w:tcPr>
          <w:p w14:paraId="7FAFE43D" w14:textId="74798A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3345936.03</w:t>
            </w:r>
          </w:p>
        </w:tc>
        <w:tc>
          <w:tcPr>
            <w:tcW w:w="2134" w:type="dxa"/>
          </w:tcPr>
          <w:p w14:paraId="19D3E46F" w14:textId="75B5CA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EF3BEE" w14:textId="5A3752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DB0FDA" w14:textId="17536F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2844B0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2DC84B" w14:textId="58405E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5369A682" w14:textId="387F158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729014.86</w:t>
            </w:r>
          </w:p>
        </w:tc>
        <w:tc>
          <w:tcPr>
            <w:tcW w:w="1562" w:type="dxa"/>
          </w:tcPr>
          <w:p w14:paraId="1725AB16" w14:textId="7E68F3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3345959.57</w:t>
            </w:r>
          </w:p>
        </w:tc>
        <w:tc>
          <w:tcPr>
            <w:tcW w:w="2134" w:type="dxa"/>
          </w:tcPr>
          <w:p w14:paraId="1B212703" w14:textId="1B5020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E26485" w14:textId="6BF6D3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3738A1" w14:textId="770E3A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D4D1DF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B92FAB" w14:textId="02825E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1266883E" w14:textId="5E8247A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729009.96</w:t>
            </w:r>
          </w:p>
        </w:tc>
        <w:tc>
          <w:tcPr>
            <w:tcW w:w="1562" w:type="dxa"/>
          </w:tcPr>
          <w:p w14:paraId="02857331" w14:textId="4704B4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3345991.71</w:t>
            </w:r>
          </w:p>
        </w:tc>
        <w:tc>
          <w:tcPr>
            <w:tcW w:w="2134" w:type="dxa"/>
          </w:tcPr>
          <w:p w14:paraId="54A0C8E9" w14:textId="1A803A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486FA2" w14:textId="44429E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EF744A" w14:textId="4AB6AD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FE8C2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2740CE" w14:textId="4C5486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1DEDCC9F" w14:textId="61B1C7E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729007.09</w:t>
            </w:r>
          </w:p>
        </w:tc>
        <w:tc>
          <w:tcPr>
            <w:tcW w:w="1562" w:type="dxa"/>
          </w:tcPr>
          <w:p w14:paraId="46CFA290" w14:textId="7C4E2F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3345998.25</w:t>
            </w:r>
          </w:p>
        </w:tc>
        <w:tc>
          <w:tcPr>
            <w:tcW w:w="2134" w:type="dxa"/>
          </w:tcPr>
          <w:p w14:paraId="269C4DFF" w14:textId="5E933B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6907C0" w14:textId="515E61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5B41F8" w14:textId="2CCDBC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763C3B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6E1D2D" w14:textId="195850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1A620757" w14:textId="6C1D8BB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729002.67</w:t>
            </w:r>
          </w:p>
        </w:tc>
        <w:tc>
          <w:tcPr>
            <w:tcW w:w="1562" w:type="dxa"/>
          </w:tcPr>
          <w:p w14:paraId="3DC04CBA" w14:textId="4486DD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3346011.49</w:t>
            </w:r>
          </w:p>
        </w:tc>
        <w:tc>
          <w:tcPr>
            <w:tcW w:w="2134" w:type="dxa"/>
          </w:tcPr>
          <w:p w14:paraId="154C5749" w14:textId="04E2C9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BD4B96" w14:textId="0B543B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097894" w14:textId="398105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31FE5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B4CAE3" w14:textId="31F7B5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3FD86086" w14:textId="06EEBAE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728987.20</w:t>
            </w:r>
          </w:p>
        </w:tc>
        <w:tc>
          <w:tcPr>
            <w:tcW w:w="1562" w:type="dxa"/>
          </w:tcPr>
          <w:p w14:paraId="6AFBCA78" w14:textId="0F84AF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3346028.82</w:t>
            </w:r>
          </w:p>
        </w:tc>
        <w:tc>
          <w:tcPr>
            <w:tcW w:w="2134" w:type="dxa"/>
          </w:tcPr>
          <w:p w14:paraId="58935CF8" w14:textId="704C64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628E35" w14:textId="3DCB01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F6413F" w14:textId="301678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B1B23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F57D01" w14:textId="1B0DFE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42C97F15" w14:textId="02E2D86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728962.50</w:t>
            </w:r>
          </w:p>
        </w:tc>
        <w:tc>
          <w:tcPr>
            <w:tcW w:w="1562" w:type="dxa"/>
          </w:tcPr>
          <w:p w14:paraId="471D1BE0" w14:textId="539398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3346047.21</w:t>
            </w:r>
          </w:p>
        </w:tc>
        <w:tc>
          <w:tcPr>
            <w:tcW w:w="2134" w:type="dxa"/>
          </w:tcPr>
          <w:p w14:paraId="42C332A5" w14:textId="603BB3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7ACEB7" w14:textId="6D6936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91619" w14:textId="785A35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B071E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65CC62" w14:textId="6C0F7E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6C5EA464" w14:textId="296629C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728947.56</w:t>
            </w:r>
          </w:p>
        </w:tc>
        <w:tc>
          <w:tcPr>
            <w:tcW w:w="1562" w:type="dxa"/>
          </w:tcPr>
          <w:p w14:paraId="05D57389" w14:textId="4F5C97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3346052.12</w:t>
            </w:r>
          </w:p>
        </w:tc>
        <w:tc>
          <w:tcPr>
            <w:tcW w:w="2134" w:type="dxa"/>
          </w:tcPr>
          <w:p w14:paraId="68BE1520" w14:textId="2E2606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3D5BF8" w14:textId="03C88B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FE0FC9" w14:textId="3F8D1D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B391F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B224AE" w14:textId="18F48A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5435EDDE" w14:textId="78845A2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728929.86</w:t>
            </w:r>
          </w:p>
        </w:tc>
        <w:tc>
          <w:tcPr>
            <w:tcW w:w="1562" w:type="dxa"/>
          </w:tcPr>
          <w:p w14:paraId="33F34281" w14:textId="088399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3346054.20</w:t>
            </w:r>
          </w:p>
        </w:tc>
        <w:tc>
          <w:tcPr>
            <w:tcW w:w="2134" w:type="dxa"/>
          </w:tcPr>
          <w:p w14:paraId="164B1513" w14:textId="3B9F16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7434F2" w14:textId="612AEE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2006D9" w14:textId="470B39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B268AD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508E82" w14:textId="00AA16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481</w:t>
            </w:r>
          </w:p>
        </w:tc>
        <w:tc>
          <w:tcPr>
            <w:tcW w:w="1558" w:type="dxa"/>
          </w:tcPr>
          <w:p w14:paraId="0977D08B" w14:textId="1823960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728929.65</w:t>
            </w:r>
          </w:p>
        </w:tc>
        <w:tc>
          <w:tcPr>
            <w:tcW w:w="1562" w:type="dxa"/>
          </w:tcPr>
          <w:p w14:paraId="54882AA1" w14:textId="283F2D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3346054.59</w:t>
            </w:r>
          </w:p>
        </w:tc>
        <w:tc>
          <w:tcPr>
            <w:tcW w:w="2134" w:type="dxa"/>
          </w:tcPr>
          <w:p w14:paraId="06D83CEE" w14:textId="1AC87F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0A63327" w14:textId="18C3FF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3053DF3" w14:textId="32388B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CC3E65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4C3536" w14:textId="12689C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482</w:t>
            </w:r>
          </w:p>
        </w:tc>
        <w:tc>
          <w:tcPr>
            <w:tcW w:w="1558" w:type="dxa"/>
          </w:tcPr>
          <w:p w14:paraId="3CA219CE" w14:textId="524F897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728921.63</w:t>
            </w:r>
          </w:p>
        </w:tc>
        <w:tc>
          <w:tcPr>
            <w:tcW w:w="1562" w:type="dxa"/>
          </w:tcPr>
          <w:p w14:paraId="31C4DA3A" w14:textId="505974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3346063.78</w:t>
            </w:r>
          </w:p>
        </w:tc>
        <w:tc>
          <w:tcPr>
            <w:tcW w:w="2134" w:type="dxa"/>
          </w:tcPr>
          <w:p w14:paraId="67F4B1E5" w14:textId="12CF47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597B54" w14:textId="350336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DD16E3" w14:textId="575580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3ADBB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CB073C" w14:textId="4C0CA1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</w:tcPr>
          <w:p w14:paraId="1FE183E8" w14:textId="1BA23BC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728915.09</w:t>
            </w:r>
          </w:p>
        </w:tc>
        <w:tc>
          <w:tcPr>
            <w:tcW w:w="1562" w:type="dxa"/>
          </w:tcPr>
          <w:p w14:paraId="298E1F8B" w14:textId="39DC90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3346071.28</w:t>
            </w:r>
          </w:p>
        </w:tc>
        <w:tc>
          <w:tcPr>
            <w:tcW w:w="2134" w:type="dxa"/>
          </w:tcPr>
          <w:p w14:paraId="4C5CDD2E" w14:textId="5D90CF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9E04B4" w14:textId="1767A3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2742CF" w14:textId="7E075F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7E3FB5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9643BC" w14:textId="702E19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65B1806D" w14:textId="3391C50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728913.09</w:t>
            </w:r>
          </w:p>
        </w:tc>
        <w:tc>
          <w:tcPr>
            <w:tcW w:w="1562" w:type="dxa"/>
          </w:tcPr>
          <w:p w14:paraId="6598BC79" w14:textId="7A41AA4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3346072.75</w:t>
            </w:r>
          </w:p>
        </w:tc>
        <w:tc>
          <w:tcPr>
            <w:tcW w:w="2134" w:type="dxa"/>
          </w:tcPr>
          <w:p w14:paraId="2F8356DC" w14:textId="442EAA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A7F4C9" w14:textId="4D51E2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66AC12" w14:textId="597D5F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EC6228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266130" w14:textId="222793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536B4E0C" w14:textId="6342074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728911.85</w:t>
            </w:r>
          </w:p>
        </w:tc>
        <w:tc>
          <w:tcPr>
            <w:tcW w:w="1562" w:type="dxa"/>
          </w:tcPr>
          <w:p w14:paraId="569DF381" w14:textId="771F3F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3346076.66</w:t>
            </w:r>
          </w:p>
        </w:tc>
        <w:tc>
          <w:tcPr>
            <w:tcW w:w="2134" w:type="dxa"/>
          </w:tcPr>
          <w:p w14:paraId="04939134" w14:textId="04D447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363C9A" w14:textId="5ED91A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BFA913" w14:textId="49DAAF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2DF8D8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E7E76F" w14:textId="754519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42A6587A" w14:textId="76F0632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728910.99</w:t>
            </w:r>
          </w:p>
        </w:tc>
        <w:tc>
          <w:tcPr>
            <w:tcW w:w="1562" w:type="dxa"/>
          </w:tcPr>
          <w:p w14:paraId="029D2148" w14:textId="7F196B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3346081.82</w:t>
            </w:r>
          </w:p>
        </w:tc>
        <w:tc>
          <w:tcPr>
            <w:tcW w:w="2134" w:type="dxa"/>
          </w:tcPr>
          <w:p w14:paraId="61127C47" w14:textId="0D4A33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36A7AF" w14:textId="729C0D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CBA0AA" w14:textId="67AFF1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2E7BBE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162CE7" w14:textId="5F1FA6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6CC54D17" w14:textId="5C42FDF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728912.16</w:t>
            </w:r>
          </w:p>
        </w:tc>
        <w:tc>
          <w:tcPr>
            <w:tcW w:w="1562" w:type="dxa"/>
          </w:tcPr>
          <w:p w14:paraId="682B6DE1" w14:textId="111711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3346087.40</w:t>
            </w:r>
          </w:p>
        </w:tc>
        <w:tc>
          <w:tcPr>
            <w:tcW w:w="2134" w:type="dxa"/>
          </w:tcPr>
          <w:p w14:paraId="65233A9C" w14:textId="3D10E5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8C65C4" w14:textId="4C3184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28C3AF" w14:textId="22AAEC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D785B9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4B11DE" w14:textId="6D5E95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57F93AC7" w14:textId="60874FC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728910.48</w:t>
            </w:r>
          </w:p>
        </w:tc>
        <w:tc>
          <w:tcPr>
            <w:tcW w:w="1562" w:type="dxa"/>
          </w:tcPr>
          <w:p w14:paraId="0F50C8ED" w14:textId="420D89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3346098.16</w:t>
            </w:r>
          </w:p>
        </w:tc>
        <w:tc>
          <w:tcPr>
            <w:tcW w:w="2134" w:type="dxa"/>
          </w:tcPr>
          <w:p w14:paraId="2938DD67" w14:textId="1C552A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927FD4" w14:textId="0A4EC9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3E9F76" w14:textId="0B99ED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8FCDE6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1B8816" w14:textId="37ECCB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5B407B3F" w14:textId="125105F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728912.30</w:t>
            </w:r>
          </w:p>
        </w:tc>
        <w:tc>
          <w:tcPr>
            <w:tcW w:w="1562" w:type="dxa"/>
          </w:tcPr>
          <w:p w14:paraId="53C5161F" w14:textId="495E11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3346104.06</w:t>
            </w:r>
          </w:p>
        </w:tc>
        <w:tc>
          <w:tcPr>
            <w:tcW w:w="2134" w:type="dxa"/>
          </w:tcPr>
          <w:p w14:paraId="4AEE953A" w14:textId="38D2F7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DFB67A" w14:textId="10786C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682915" w14:textId="76EE0B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A8256C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DB00C1" w14:textId="754907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68B8BB9C" w14:textId="0DBB7F1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728913.57</w:t>
            </w:r>
          </w:p>
        </w:tc>
        <w:tc>
          <w:tcPr>
            <w:tcW w:w="1562" w:type="dxa"/>
          </w:tcPr>
          <w:p w14:paraId="1202452A" w14:textId="6D0822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3346108.19</w:t>
            </w:r>
          </w:p>
        </w:tc>
        <w:tc>
          <w:tcPr>
            <w:tcW w:w="2134" w:type="dxa"/>
          </w:tcPr>
          <w:p w14:paraId="7C240889" w14:textId="6C28EC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687D63" w14:textId="7917D7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9EFDFA" w14:textId="22A61D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A9521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A5D424" w14:textId="08BE7E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21C8227A" w14:textId="0F0393D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728920.29</w:t>
            </w:r>
          </w:p>
        </w:tc>
        <w:tc>
          <w:tcPr>
            <w:tcW w:w="1562" w:type="dxa"/>
          </w:tcPr>
          <w:p w14:paraId="15DF5B0B" w14:textId="174BDD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3346120.15</w:t>
            </w:r>
          </w:p>
        </w:tc>
        <w:tc>
          <w:tcPr>
            <w:tcW w:w="2134" w:type="dxa"/>
          </w:tcPr>
          <w:p w14:paraId="34B47BBB" w14:textId="5482FF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FB7A65" w14:textId="409B19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9336C7" w14:textId="193EB8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F3FB8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A8E45A" w14:textId="030606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4F4D0EBC" w14:textId="192D572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728916.44</w:t>
            </w:r>
          </w:p>
        </w:tc>
        <w:tc>
          <w:tcPr>
            <w:tcW w:w="1562" w:type="dxa"/>
          </w:tcPr>
          <w:p w14:paraId="5A3B2B6C" w14:textId="7B7615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3346140.25</w:t>
            </w:r>
          </w:p>
        </w:tc>
        <w:tc>
          <w:tcPr>
            <w:tcW w:w="2134" w:type="dxa"/>
          </w:tcPr>
          <w:p w14:paraId="2AFDA201" w14:textId="7C2734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3CDD0C" w14:textId="070A43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F909A6" w14:textId="2FBAF7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B4AC62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A066F9" w14:textId="4EA136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429B33A7" w14:textId="19B05AD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728913.66</w:t>
            </w:r>
          </w:p>
        </w:tc>
        <w:tc>
          <w:tcPr>
            <w:tcW w:w="1562" w:type="dxa"/>
          </w:tcPr>
          <w:p w14:paraId="5719554C" w14:textId="1D99D3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3346154.78</w:t>
            </w:r>
          </w:p>
        </w:tc>
        <w:tc>
          <w:tcPr>
            <w:tcW w:w="2134" w:type="dxa"/>
          </w:tcPr>
          <w:p w14:paraId="01EA3754" w14:textId="3140B2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594884" w14:textId="1A1033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3FAFDF" w14:textId="7AA418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AEA15B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B44155" w14:textId="515024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283B141A" w14:textId="0A8DDD3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728908.97</w:t>
            </w:r>
          </w:p>
        </w:tc>
        <w:tc>
          <w:tcPr>
            <w:tcW w:w="1562" w:type="dxa"/>
          </w:tcPr>
          <w:p w14:paraId="7D7EE216" w14:textId="7F6B69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3346159.85</w:t>
            </w:r>
          </w:p>
        </w:tc>
        <w:tc>
          <w:tcPr>
            <w:tcW w:w="2134" w:type="dxa"/>
          </w:tcPr>
          <w:p w14:paraId="07B4727D" w14:textId="56B1D5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98C8B4" w14:textId="7F4EF5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586A12" w14:textId="131A11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DA9594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F99AAE" w14:textId="24D400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21AFC786" w14:textId="741939F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728898.31</w:t>
            </w:r>
          </w:p>
        </w:tc>
        <w:tc>
          <w:tcPr>
            <w:tcW w:w="1562" w:type="dxa"/>
          </w:tcPr>
          <w:p w14:paraId="6F863000" w14:textId="06D269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3346179.41</w:t>
            </w:r>
          </w:p>
        </w:tc>
        <w:tc>
          <w:tcPr>
            <w:tcW w:w="2134" w:type="dxa"/>
          </w:tcPr>
          <w:p w14:paraId="09EC656B" w14:textId="5138E8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FB5F43" w14:textId="0F4B9F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825951" w14:textId="6325DF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AB9B5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119361" w14:textId="4B738F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724FB399" w14:textId="2B666FB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728891.09</w:t>
            </w:r>
          </w:p>
        </w:tc>
        <w:tc>
          <w:tcPr>
            <w:tcW w:w="1562" w:type="dxa"/>
          </w:tcPr>
          <w:p w14:paraId="76A9D9BB" w14:textId="13D789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3346184.26</w:t>
            </w:r>
          </w:p>
        </w:tc>
        <w:tc>
          <w:tcPr>
            <w:tcW w:w="2134" w:type="dxa"/>
          </w:tcPr>
          <w:p w14:paraId="6D12E360" w14:textId="4ED344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A9D13D" w14:textId="1A0648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CCD245" w14:textId="7E0F8B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A5649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9BFA21" w14:textId="5D0FD5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42D7AF36" w14:textId="438941F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728889.22</w:t>
            </w:r>
          </w:p>
        </w:tc>
        <w:tc>
          <w:tcPr>
            <w:tcW w:w="1562" w:type="dxa"/>
          </w:tcPr>
          <w:p w14:paraId="676981AF" w14:textId="03B427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3346186.70</w:t>
            </w:r>
          </w:p>
        </w:tc>
        <w:tc>
          <w:tcPr>
            <w:tcW w:w="2134" w:type="dxa"/>
          </w:tcPr>
          <w:p w14:paraId="55A0F2F6" w14:textId="316993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959FC9" w14:textId="3A4BEC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1FA261" w14:textId="0DB1D0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1BEF2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8EA024" w14:textId="2BB323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16A2698F" w14:textId="12621E0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728879.49</w:t>
            </w:r>
          </w:p>
        </w:tc>
        <w:tc>
          <w:tcPr>
            <w:tcW w:w="1562" w:type="dxa"/>
          </w:tcPr>
          <w:p w14:paraId="6FB85CAD" w14:textId="5925E2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3346199.81</w:t>
            </w:r>
          </w:p>
        </w:tc>
        <w:tc>
          <w:tcPr>
            <w:tcW w:w="2134" w:type="dxa"/>
          </w:tcPr>
          <w:p w14:paraId="0EC84EDD" w14:textId="1D67B1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862B0F" w14:textId="2E092D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2EAFD1" w14:textId="311F10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A3575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23FDD8" w14:textId="2E5A58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3ECE305E" w14:textId="5AEF0F6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728870.63</w:t>
            </w:r>
          </w:p>
        </w:tc>
        <w:tc>
          <w:tcPr>
            <w:tcW w:w="1562" w:type="dxa"/>
          </w:tcPr>
          <w:p w14:paraId="07226B61" w14:textId="202FCC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3346202.88</w:t>
            </w:r>
          </w:p>
        </w:tc>
        <w:tc>
          <w:tcPr>
            <w:tcW w:w="2134" w:type="dxa"/>
          </w:tcPr>
          <w:p w14:paraId="4E7E2AED" w14:textId="64C40B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4192E6" w14:textId="5005D3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AD625D" w14:textId="0A8EA9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E41E1A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634739" w14:textId="107B16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48B01087" w14:textId="5D2444A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728866.32</w:t>
            </w:r>
          </w:p>
        </w:tc>
        <w:tc>
          <w:tcPr>
            <w:tcW w:w="1562" w:type="dxa"/>
          </w:tcPr>
          <w:p w14:paraId="2576E093" w14:textId="536A75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3346208.55</w:t>
            </w:r>
          </w:p>
        </w:tc>
        <w:tc>
          <w:tcPr>
            <w:tcW w:w="2134" w:type="dxa"/>
          </w:tcPr>
          <w:p w14:paraId="5C923B3F" w14:textId="3618C7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F7C38A" w14:textId="6F9F66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15754C" w14:textId="513A1C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380B28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43AA96" w14:textId="5B4ED4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03F3DF30" w14:textId="7A4915F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728855.89</w:t>
            </w:r>
          </w:p>
        </w:tc>
        <w:tc>
          <w:tcPr>
            <w:tcW w:w="1562" w:type="dxa"/>
          </w:tcPr>
          <w:p w14:paraId="3DC5EBBC" w14:textId="60DCDC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3346226.58</w:t>
            </w:r>
          </w:p>
        </w:tc>
        <w:tc>
          <w:tcPr>
            <w:tcW w:w="2134" w:type="dxa"/>
          </w:tcPr>
          <w:p w14:paraId="6CF16715" w14:textId="140AD6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0C7E07" w14:textId="7ECE1E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4B8D82" w14:textId="4463AD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6CFE6D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C50710" w14:textId="00D7CF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53ACD0DF" w14:textId="723E469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728846.25</w:t>
            </w:r>
          </w:p>
        </w:tc>
        <w:tc>
          <w:tcPr>
            <w:tcW w:w="1562" w:type="dxa"/>
          </w:tcPr>
          <w:p w14:paraId="27D5CF9C" w14:textId="5A270A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3346211.30</w:t>
            </w:r>
          </w:p>
        </w:tc>
        <w:tc>
          <w:tcPr>
            <w:tcW w:w="2134" w:type="dxa"/>
          </w:tcPr>
          <w:p w14:paraId="508A49EB" w14:textId="26CD17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42A9B1" w14:textId="25056D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74C5A9" w14:textId="5C43BB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29847D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300D5B" w14:textId="4707E2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187D506D" w14:textId="1484B20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728840.21</w:t>
            </w:r>
          </w:p>
        </w:tc>
        <w:tc>
          <w:tcPr>
            <w:tcW w:w="1562" w:type="dxa"/>
          </w:tcPr>
          <w:p w14:paraId="1A831C73" w14:textId="41AF7E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3346204.37</w:t>
            </w:r>
          </w:p>
        </w:tc>
        <w:tc>
          <w:tcPr>
            <w:tcW w:w="2134" w:type="dxa"/>
          </w:tcPr>
          <w:p w14:paraId="32E719C1" w14:textId="0494F6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D3E0DF" w14:textId="61B8CC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66AA18" w14:textId="098441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E54EE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E8768C" w14:textId="11106B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5018D1CB" w14:textId="3E05662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728835.25</w:t>
            </w:r>
          </w:p>
        </w:tc>
        <w:tc>
          <w:tcPr>
            <w:tcW w:w="1562" w:type="dxa"/>
          </w:tcPr>
          <w:p w14:paraId="63353907" w14:textId="702DB5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3346198.80</w:t>
            </w:r>
          </w:p>
        </w:tc>
        <w:tc>
          <w:tcPr>
            <w:tcW w:w="2134" w:type="dxa"/>
          </w:tcPr>
          <w:p w14:paraId="0BD9AB0C" w14:textId="248957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83953F" w14:textId="43E9C8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0159F8" w14:textId="7ACC32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86941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B8F5E1" w14:textId="53ECBD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0BBD7D9A" w14:textId="3C34947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728832.30</w:t>
            </w:r>
          </w:p>
        </w:tc>
        <w:tc>
          <w:tcPr>
            <w:tcW w:w="1562" w:type="dxa"/>
          </w:tcPr>
          <w:p w14:paraId="7F882DA5" w14:textId="482FBF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3346195.06</w:t>
            </w:r>
          </w:p>
        </w:tc>
        <w:tc>
          <w:tcPr>
            <w:tcW w:w="2134" w:type="dxa"/>
          </w:tcPr>
          <w:p w14:paraId="264C15B1" w14:textId="6ABFE1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E8FFCA" w14:textId="5E4D38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A9D614" w14:textId="5386B3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290813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5D4109" w14:textId="6CBAE8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4994B7D5" w14:textId="5987089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728828.15</w:t>
            </w:r>
          </w:p>
        </w:tc>
        <w:tc>
          <w:tcPr>
            <w:tcW w:w="1562" w:type="dxa"/>
          </w:tcPr>
          <w:p w14:paraId="695D3DBE" w14:textId="2C626F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3346189.81</w:t>
            </w:r>
          </w:p>
        </w:tc>
        <w:tc>
          <w:tcPr>
            <w:tcW w:w="2134" w:type="dxa"/>
          </w:tcPr>
          <w:p w14:paraId="39169A49" w14:textId="575DC8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29AA74" w14:textId="43DA94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7CE600" w14:textId="337950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E52327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EB8615" w14:textId="526614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3183BACE" w14:textId="312BAC9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728825.09</w:t>
            </w:r>
          </w:p>
        </w:tc>
        <w:tc>
          <w:tcPr>
            <w:tcW w:w="1562" w:type="dxa"/>
          </w:tcPr>
          <w:p w14:paraId="25A24F3F" w14:textId="7387E4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3346187.06</w:t>
            </w:r>
          </w:p>
        </w:tc>
        <w:tc>
          <w:tcPr>
            <w:tcW w:w="2134" w:type="dxa"/>
          </w:tcPr>
          <w:p w14:paraId="5EC6F8A1" w14:textId="3F6574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3D230A" w14:textId="32423C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75F559" w14:textId="320A58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A75D2B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C30366" w14:textId="252155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3E6663C7" w14:textId="0AEB303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728821.89</w:t>
            </w:r>
          </w:p>
        </w:tc>
        <w:tc>
          <w:tcPr>
            <w:tcW w:w="1562" w:type="dxa"/>
          </w:tcPr>
          <w:p w14:paraId="790EAF91" w14:textId="7BA52E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3346184.20</w:t>
            </w:r>
          </w:p>
        </w:tc>
        <w:tc>
          <w:tcPr>
            <w:tcW w:w="2134" w:type="dxa"/>
          </w:tcPr>
          <w:p w14:paraId="43724B8E" w14:textId="0AF30F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C9666C" w14:textId="299CC3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6AFCEC" w14:textId="7DFC10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A00992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9DB66C" w14:textId="74009E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456C23B4" w14:textId="56C5B2B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728823.54</w:t>
            </w:r>
          </w:p>
        </w:tc>
        <w:tc>
          <w:tcPr>
            <w:tcW w:w="1562" w:type="dxa"/>
          </w:tcPr>
          <w:p w14:paraId="60A29265" w14:textId="7966AA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3346179.54</w:t>
            </w:r>
          </w:p>
        </w:tc>
        <w:tc>
          <w:tcPr>
            <w:tcW w:w="2134" w:type="dxa"/>
          </w:tcPr>
          <w:p w14:paraId="57D71D02" w14:textId="729A0A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80BA47" w14:textId="1A9A98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72CDA" w14:textId="37C9F4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846ABD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BE9EA0" w14:textId="5A3AC8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3CD82DD3" w14:textId="1C24BA2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728824.98</w:t>
            </w:r>
          </w:p>
        </w:tc>
        <w:tc>
          <w:tcPr>
            <w:tcW w:w="1562" w:type="dxa"/>
          </w:tcPr>
          <w:p w14:paraId="4C62DF5A" w14:textId="480535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3346176.75</w:t>
            </w:r>
          </w:p>
        </w:tc>
        <w:tc>
          <w:tcPr>
            <w:tcW w:w="2134" w:type="dxa"/>
          </w:tcPr>
          <w:p w14:paraId="081F6886" w14:textId="0AE2E5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F99494" w14:textId="3D8233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C5B892" w14:textId="46F123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74D5EB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2A45B0" w14:textId="1E36F3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0AC051AC" w14:textId="3D32478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728829.10</w:t>
            </w:r>
          </w:p>
        </w:tc>
        <w:tc>
          <w:tcPr>
            <w:tcW w:w="1562" w:type="dxa"/>
          </w:tcPr>
          <w:p w14:paraId="0F09FA12" w14:textId="4CEF99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3346174.89</w:t>
            </w:r>
          </w:p>
        </w:tc>
        <w:tc>
          <w:tcPr>
            <w:tcW w:w="2134" w:type="dxa"/>
          </w:tcPr>
          <w:p w14:paraId="0CCB3C10" w14:textId="1ED452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CBFC24" w14:textId="527F1A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94D21D" w14:textId="7138F0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8A2079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5774B8" w14:textId="6B0AF6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3A259E9F" w14:textId="1E8EB07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728833.31</w:t>
            </w:r>
          </w:p>
        </w:tc>
        <w:tc>
          <w:tcPr>
            <w:tcW w:w="1562" w:type="dxa"/>
          </w:tcPr>
          <w:p w14:paraId="50430331" w14:textId="631460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3346169.36</w:t>
            </w:r>
          </w:p>
        </w:tc>
        <w:tc>
          <w:tcPr>
            <w:tcW w:w="2134" w:type="dxa"/>
          </w:tcPr>
          <w:p w14:paraId="35DE48F1" w14:textId="1FD572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A10CBC" w14:textId="5A986A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725133" w14:textId="24445E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E7FA0F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4C0C1F" w14:textId="414DDB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3F79E19F" w14:textId="62DFF0D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728836.71</w:t>
            </w:r>
          </w:p>
        </w:tc>
        <w:tc>
          <w:tcPr>
            <w:tcW w:w="1562" w:type="dxa"/>
          </w:tcPr>
          <w:p w14:paraId="41D15ADE" w14:textId="442798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3346161.70</w:t>
            </w:r>
          </w:p>
        </w:tc>
        <w:tc>
          <w:tcPr>
            <w:tcW w:w="2134" w:type="dxa"/>
          </w:tcPr>
          <w:p w14:paraId="1797C2C7" w14:textId="3E063D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814C0" w14:textId="107B16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E0D608" w14:textId="5D092E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EC43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E33B29" w14:textId="28F004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1D618D81" w14:textId="1AD6706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728840.27</w:t>
            </w:r>
          </w:p>
        </w:tc>
        <w:tc>
          <w:tcPr>
            <w:tcW w:w="1562" w:type="dxa"/>
          </w:tcPr>
          <w:p w14:paraId="427E6036" w14:textId="2FA227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3346159.51</w:t>
            </w:r>
          </w:p>
        </w:tc>
        <w:tc>
          <w:tcPr>
            <w:tcW w:w="2134" w:type="dxa"/>
          </w:tcPr>
          <w:p w14:paraId="053DC300" w14:textId="7AC515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6E8023" w14:textId="75CE26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68DD8" w14:textId="009F31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69A122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C04397" w14:textId="6FB7C7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2CEDC495" w14:textId="7871197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728845.61</w:t>
            </w:r>
          </w:p>
        </w:tc>
        <w:tc>
          <w:tcPr>
            <w:tcW w:w="1562" w:type="dxa"/>
          </w:tcPr>
          <w:p w14:paraId="389B61F8" w14:textId="25EABE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3346158.64</w:t>
            </w:r>
          </w:p>
        </w:tc>
        <w:tc>
          <w:tcPr>
            <w:tcW w:w="2134" w:type="dxa"/>
          </w:tcPr>
          <w:p w14:paraId="3C0A38C4" w14:textId="39A781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309097" w14:textId="6A19B4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27E572" w14:textId="772F9B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01C1AB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BFD3BA" w14:textId="713910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516</w:t>
            </w:r>
          </w:p>
        </w:tc>
        <w:tc>
          <w:tcPr>
            <w:tcW w:w="1558" w:type="dxa"/>
          </w:tcPr>
          <w:p w14:paraId="502A673A" w14:textId="353CF50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728848.53</w:t>
            </w:r>
          </w:p>
        </w:tc>
        <w:tc>
          <w:tcPr>
            <w:tcW w:w="1562" w:type="dxa"/>
          </w:tcPr>
          <w:p w14:paraId="05C7020D" w14:textId="7E90AE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3346157.63</w:t>
            </w:r>
          </w:p>
        </w:tc>
        <w:tc>
          <w:tcPr>
            <w:tcW w:w="2134" w:type="dxa"/>
          </w:tcPr>
          <w:p w14:paraId="3EA6685E" w14:textId="0F754F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0FEA81B" w14:textId="22678E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483D201" w14:textId="79CCF5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B4773C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0CDA40" w14:textId="1F30D5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517</w:t>
            </w:r>
          </w:p>
        </w:tc>
        <w:tc>
          <w:tcPr>
            <w:tcW w:w="1558" w:type="dxa"/>
          </w:tcPr>
          <w:p w14:paraId="411D7C47" w14:textId="2F7AC12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728849.32</w:t>
            </w:r>
          </w:p>
        </w:tc>
        <w:tc>
          <w:tcPr>
            <w:tcW w:w="1562" w:type="dxa"/>
          </w:tcPr>
          <w:p w14:paraId="23357E05" w14:textId="134FC2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3346156.56</w:t>
            </w:r>
          </w:p>
        </w:tc>
        <w:tc>
          <w:tcPr>
            <w:tcW w:w="2134" w:type="dxa"/>
          </w:tcPr>
          <w:p w14:paraId="56305191" w14:textId="75E9E0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B61A05" w14:textId="285BEB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10EC55" w14:textId="6956A0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ABD76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0F6195" w14:textId="0C72BB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</w:tcPr>
          <w:p w14:paraId="2C1F5BFC" w14:textId="288DCD0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728851.13</w:t>
            </w:r>
          </w:p>
        </w:tc>
        <w:tc>
          <w:tcPr>
            <w:tcW w:w="1562" w:type="dxa"/>
          </w:tcPr>
          <w:p w14:paraId="4A1897A1" w14:textId="62FF13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3346154.20</w:t>
            </w:r>
          </w:p>
        </w:tc>
        <w:tc>
          <w:tcPr>
            <w:tcW w:w="2134" w:type="dxa"/>
          </w:tcPr>
          <w:p w14:paraId="2C7DE776" w14:textId="6E89E8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2569E3" w14:textId="3B984C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5C295E" w14:textId="5CB169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1DBFD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B826C7" w14:textId="0954C7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04B45439" w14:textId="1472F37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728851.62</w:t>
            </w:r>
          </w:p>
        </w:tc>
        <w:tc>
          <w:tcPr>
            <w:tcW w:w="1562" w:type="dxa"/>
          </w:tcPr>
          <w:p w14:paraId="150FBD77" w14:textId="18F3F5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3346150.53</w:t>
            </w:r>
          </w:p>
        </w:tc>
        <w:tc>
          <w:tcPr>
            <w:tcW w:w="2134" w:type="dxa"/>
          </w:tcPr>
          <w:p w14:paraId="17E43EE5" w14:textId="621569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4DA7AB" w14:textId="6A85E2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2601BF" w14:textId="2D532C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C0D895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03D16A" w14:textId="3E5ABF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4A85B7CF" w14:textId="3A7DC6B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728852.59</w:t>
            </w:r>
          </w:p>
        </w:tc>
        <w:tc>
          <w:tcPr>
            <w:tcW w:w="1562" w:type="dxa"/>
          </w:tcPr>
          <w:p w14:paraId="06E9540C" w14:textId="063E06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3346149.59</w:t>
            </w:r>
          </w:p>
        </w:tc>
        <w:tc>
          <w:tcPr>
            <w:tcW w:w="2134" w:type="dxa"/>
          </w:tcPr>
          <w:p w14:paraId="404A0DA7" w14:textId="148355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FA8978" w14:textId="0D642C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78BD92" w14:textId="571B29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E7148E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1BC9AE" w14:textId="1B060B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1C14E431" w14:textId="51E1C7D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728855.43</w:t>
            </w:r>
          </w:p>
        </w:tc>
        <w:tc>
          <w:tcPr>
            <w:tcW w:w="1562" w:type="dxa"/>
          </w:tcPr>
          <w:p w14:paraId="6882E651" w14:textId="5DBD25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3346147.64</w:t>
            </w:r>
          </w:p>
        </w:tc>
        <w:tc>
          <w:tcPr>
            <w:tcW w:w="2134" w:type="dxa"/>
          </w:tcPr>
          <w:p w14:paraId="00CAAC50" w14:textId="3C4A07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412857" w14:textId="7F1DD6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B5830D" w14:textId="36BF8A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711A8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0839AB" w14:textId="66138B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3D99164F" w14:textId="16DC95C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728857.69</w:t>
            </w:r>
          </w:p>
        </w:tc>
        <w:tc>
          <w:tcPr>
            <w:tcW w:w="1562" w:type="dxa"/>
          </w:tcPr>
          <w:p w14:paraId="34F9AF97" w14:textId="2769F3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3346146.46</w:t>
            </w:r>
          </w:p>
        </w:tc>
        <w:tc>
          <w:tcPr>
            <w:tcW w:w="2134" w:type="dxa"/>
          </w:tcPr>
          <w:p w14:paraId="69D1F3FE" w14:textId="26B0DA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8A43B2" w14:textId="69BE84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53D722" w14:textId="4CDE00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1EB870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DF09F2" w14:textId="13A850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2E8D6DEB" w14:textId="3B26AA0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728860.27</w:t>
            </w:r>
          </w:p>
        </w:tc>
        <w:tc>
          <w:tcPr>
            <w:tcW w:w="1562" w:type="dxa"/>
          </w:tcPr>
          <w:p w14:paraId="02BEA485" w14:textId="5555BD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3346144.73</w:t>
            </w:r>
          </w:p>
        </w:tc>
        <w:tc>
          <w:tcPr>
            <w:tcW w:w="2134" w:type="dxa"/>
          </w:tcPr>
          <w:p w14:paraId="66BA351E" w14:textId="556564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949F96" w14:textId="2DBB3C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BB0640" w14:textId="03064F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B2160E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70C928" w14:textId="5A8EAA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41E1E709" w14:textId="2E2DCA4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728860.96</w:t>
            </w:r>
          </w:p>
        </w:tc>
        <w:tc>
          <w:tcPr>
            <w:tcW w:w="1562" w:type="dxa"/>
          </w:tcPr>
          <w:p w14:paraId="12692681" w14:textId="2DB5F1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3346143.46</w:t>
            </w:r>
          </w:p>
        </w:tc>
        <w:tc>
          <w:tcPr>
            <w:tcW w:w="2134" w:type="dxa"/>
          </w:tcPr>
          <w:p w14:paraId="66F6DB5B" w14:textId="37EEDD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4A309D" w14:textId="61B01D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37C8DB" w14:textId="3C6C29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EEB96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6ECCB8" w14:textId="6E4C99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4CB04EB0" w14:textId="0BB4925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728860.83</w:t>
            </w:r>
          </w:p>
        </w:tc>
        <w:tc>
          <w:tcPr>
            <w:tcW w:w="1562" w:type="dxa"/>
          </w:tcPr>
          <w:p w14:paraId="22C79759" w14:textId="295F7A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3346141.73</w:t>
            </w:r>
          </w:p>
        </w:tc>
        <w:tc>
          <w:tcPr>
            <w:tcW w:w="2134" w:type="dxa"/>
          </w:tcPr>
          <w:p w14:paraId="5E05E9E7" w14:textId="4EFB0B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EB2214" w14:textId="100516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8726F8" w14:textId="2E4E6D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6B54C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565032" w14:textId="45A028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7E4F31D4" w14:textId="2C2CF37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728859.76</w:t>
            </w:r>
          </w:p>
        </w:tc>
        <w:tc>
          <w:tcPr>
            <w:tcW w:w="1562" w:type="dxa"/>
          </w:tcPr>
          <w:p w14:paraId="3F377D8A" w14:textId="538601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3346139.32</w:t>
            </w:r>
          </w:p>
        </w:tc>
        <w:tc>
          <w:tcPr>
            <w:tcW w:w="2134" w:type="dxa"/>
          </w:tcPr>
          <w:p w14:paraId="4ED7E3C9" w14:textId="56F6D4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4A68E4" w14:textId="5643B8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A6C8A0" w14:textId="7F108D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8D3045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2B32F2" w14:textId="725A31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6D4E28F5" w14:textId="093C42C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728859.56</w:t>
            </w:r>
          </w:p>
        </w:tc>
        <w:tc>
          <w:tcPr>
            <w:tcW w:w="1562" w:type="dxa"/>
          </w:tcPr>
          <w:p w14:paraId="6A861DF0" w14:textId="67D98E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3346137.62</w:t>
            </w:r>
          </w:p>
        </w:tc>
        <w:tc>
          <w:tcPr>
            <w:tcW w:w="2134" w:type="dxa"/>
          </w:tcPr>
          <w:p w14:paraId="36375F6C" w14:textId="202B5B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5486E8" w14:textId="3A5FEC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C82F80" w14:textId="0CF7F4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7C911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BE6408" w14:textId="5FD756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2D1037B0" w14:textId="6314E43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728859.97</w:t>
            </w:r>
          </w:p>
        </w:tc>
        <w:tc>
          <w:tcPr>
            <w:tcW w:w="1562" w:type="dxa"/>
          </w:tcPr>
          <w:p w14:paraId="623517ED" w14:textId="3383DB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3346135.43</w:t>
            </w:r>
          </w:p>
        </w:tc>
        <w:tc>
          <w:tcPr>
            <w:tcW w:w="2134" w:type="dxa"/>
          </w:tcPr>
          <w:p w14:paraId="29E3D9C2" w14:textId="648245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25A837" w14:textId="74ADBE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B31D6C" w14:textId="487DFA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07276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26DC9F" w14:textId="427FAD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52EA7CE7" w14:textId="3721977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728861.31</w:t>
            </w:r>
          </w:p>
        </w:tc>
        <w:tc>
          <w:tcPr>
            <w:tcW w:w="1562" w:type="dxa"/>
          </w:tcPr>
          <w:p w14:paraId="08C68C27" w14:textId="1EBD81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3346134.39</w:t>
            </w:r>
          </w:p>
        </w:tc>
        <w:tc>
          <w:tcPr>
            <w:tcW w:w="2134" w:type="dxa"/>
          </w:tcPr>
          <w:p w14:paraId="43FB6CAA" w14:textId="6725DA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848DF3" w14:textId="32474F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46751A" w14:textId="74C76C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AD32D3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E58168" w14:textId="327A85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3EA25FBA" w14:textId="214F170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728863.10</w:t>
            </w:r>
          </w:p>
        </w:tc>
        <w:tc>
          <w:tcPr>
            <w:tcW w:w="1562" w:type="dxa"/>
          </w:tcPr>
          <w:p w14:paraId="763F4074" w14:textId="7233DA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3346133.48</w:t>
            </w:r>
          </w:p>
        </w:tc>
        <w:tc>
          <w:tcPr>
            <w:tcW w:w="2134" w:type="dxa"/>
          </w:tcPr>
          <w:p w14:paraId="739892D4" w14:textId="4A4816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45D669" w14:textId="4A920D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3F5CAC" w14:textId="602730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E13191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62B6C4" w14:textId="2DB5CF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290A431D" w14:textId="32DC08C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728865.68</w:t>
            </w:r>
          </w:p>
        </w:tc>
        <w:tc>
          <w:tcPr>
            <w:tcW w:w="1562" w:type="dxa"/>
          </w:tcPr>
          <w:p w14:paraId="09BD7512" w14:textId="3E4904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3346133.02</w:t>
            </w:r>
          </w:p>
        </w:tc>
        <w:tc>
          <w:tcPr>
            <w:tcW w:w="2134" w:type="dxa"/>
          </w:tcPr>
          <w:p w14:paraId="4440FC98" w14:textId="122FE6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2730E2" w14:textId="52ADF3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8B0386" w14:textId="766B8A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BC536D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8157E1" w14:textId="27D596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2C155EA2" w14:textId="47FD346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728867.24</w:t>
            </w:r>
          </w:p>
        </w:tc>
        <w:tc>
          <w:tcPr>
            <w:tcW w:w="1562" w:type="dxa"/>
          </w:tcPr>
          <w:p w14:paraId="4ADC251F" w14:textId="57D122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3346131.33</w:t>
            </w:r>
          </w:p>
        </w:tc>
        <w:tc>
          <w:tcPr>
            <w:tcW w:w="2134" w:type="dxa"/>
          </w:tcPr>
          <w:p w14:paraId="7A88FFE8" w14:textId="0D3686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CE6BD4" w14:textId="7FD61F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0B8A4B" w14:textId="5476F6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F2832B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F42C13" w14:textId="242FAD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184B8A07" w14:textId="541128A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728867.75</w:t>
            </w:r>
          </w:p>
        </w:tc>
        <w:tc>
          <w:tcPr>
            <w:tcW w:w="1562" w:type="dxa"/>
          </w:tcPr>
          <w:p w14:paraId="24FB0011" w14:textId="315220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3346128.71</w:t>
            </w:r>
          </w:p>
        </w:tc>
        <w:tc>
          <w:tcPr>
            <w:tcW w:w="2134" w:type="dxa"/>
          </w:tcPr>
          <w:p w14:paraId="4C3E57A1" w14:textId="36C816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B491F5" w14:textId="3513F3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502F02" w14:textId="597B29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200DDE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3F6B26" w14:textId="364DEE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13FE8027" w14:textId="66CAB4D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728866.58</w:t>
            </w:r>
          </w:p>
        </w:tc>
        <w:tc>
          <w:tcPr>
            <w:tcW w:w="1562" w:type="dxa"/>
          </w:tcPr>
          <w:p w14:paraId="25870880" w14:textId="0989AE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3346126.63</w:t>
            </w:r>
          </w:p>
        </w:tc>
        <w:tc>
          <w:tcPr>
            <w:tcW w:w="2134" w:type="dxa"/>
          </w:tcPr>
          <w:p w14:paraId="485DD00B" w14:textId="01EB9B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032304" w14:textId="46C070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63354E" w14:textId="5FA016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D2E383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3CE950" w14:textId="713071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0CCF4D26" w14:textId="6A7C2BC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728865.77</w:t>
            </w:r>
          </w:p>
        </w:tc>
        <w:tc>
          <w:tcPr>
            <w:tcW w:w="1562" w:type="dxa"/>
          </w:tcPr>
          <w:p w14:paraId="07CF6F4B" w14:textId="38A943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3346123.62</w:t>
            </w:r>
          </w:p>
        </w:tc>
        <w:tc>
          <w:tcPr>
            <w:tcW w:w="2134" w:type="dxa"/>
          </w:tcPr>
          <w:p w14:paraId="3BED4479" w14:textId="5081BC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68A097" w14:textId="1C3AC6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E5710A" w14:textId="15E442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C9D0F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1713FC" w14:textId="126229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19666751" w14:textId="5AF1805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728864.13</w:t>
            </w:r>
          </w:p>
        </w:tc>
        <w:tc>
          <w:tcPr>
            <w:tcW w:w="1562" w:type="dxa"/>
          </w:tcPr>
          <w:p w14:paraId="08964DD2" w14:textId="7DD645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3346120.85</w:t>
            </w:r>
          </w:p>
        </w:tc>
        <w:tc>
          <w:tcPr>
            <w:tcW w:w="2134" w:type="dxa"/>
          </w:tcPr>
          <w:p w14:paraId="09341808" w14:textId="2026D8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8A9ADD" w14:textId="0D4EAA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3CD5B" w14:textId="1DDEDF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9847E8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F43B30" w14:textId="4AF7D4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698F7002" w14:textId="208D93C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728864.31</w:t>
            </w:r>
          </w:p>
        </w:tc>
        <w:tc>
          <w:tcPr>
            <w:tcW w:w="1562" w:type="dxa"/>
          </w:tcPr>
          <w:p w14:paraId="3EC8F92F" w14:textId="726A98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3346118.14</w:t>
            </w:r>
          </w:p>
        </w:tc>
        <w:tc>
          <w:tcPr>
            <w:tcW w:w="2134" w:type="dxa"/>
          </w:tcPr>
          <w:p w14:paraId="3F0C4E99" w14:textId="7E73C4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302B35" w14:textId="3A3B35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F6721D" w14:textId="0C7470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83F41E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C93979" w14:textId="3DCFB6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7EAEB86F" w14:textId="648D8B5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728862.90</w:t>
            </w:r>
          </w:p>
        </w:tc>
        <w:tc>
          <w:tcPr>
            <w:tcW w:w="1562" w:type="dxa"/>
          </w:tcPr>
          <w:p w14:paraId="0FE686AB" w14:textId="252811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3346113.54</w:t>
            </w:r>
          </w:p>
        </w:tc>
        <w:tc>
          <w:tcPr>
            <w:tcW w:w="2134" w:type="dxa"/>
          </w:tcPr>
          <w:p w14:paraId="19C909D7" w14:textId="0D27D3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8B4E07" w14:textId="4BE99B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3D42FB" w14:textId="5BFBD0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331999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ABABEC" w14:textId="00DF43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25EF23B3" w14:textId="1035FDA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728859.87</w:t>
            </w:r>
          </w:p>
        </w:tc>
        <w:tc>
          <w:tcPr>
            <w:tcW w:w="1562" w:type="dxa"/>
          </w:tcPr>
          <w:p w14:paraId="62394EE2" w14:textId="0251BE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3346108.00</w:t>
            </w:r>
          </w:p>
        </w:tc>
        <w:tc>
          <w:tcPr>
            <w:tcW w:w="2134" w:type="dxa"/>
          </w:tcPr>
          <w:p w14:paraId="4B943188" w14:textId="14F897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3D0ACC" w14:textId="1FCB7F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D3E62A" w14:textId="5CD836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90B402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692007" w14:textId="4FA94E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0BFEA87A" w14:textId="2D25C97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728857.80</w:t>
            </w:r>
          </w:p>
        </w:tc>
        <w:tc>
          <w:tcPr>
            <w:tcW w:w="1562" w:type="dxa"/>
          </w:tcPr>
          <w:p w14:paraId="4392146E" w14:textId="1DAE66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3346104.43</w:t>
            </w:r>
          </w:p>
        </w:tc>
        <w:tc>
          <w:tcPr>
            <w:tcW w:w="2134" w:type="dxa"/>
          </w:tcPr>
          <w:p w14:paraId="56269E12" w14:textId="468E8E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8AF7C6" w14:textId="660AA0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503B99" w14:textId="40C8AC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28E427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BC2432" w14:textId="46981B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5DC56795" w14:textId="54597E0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728857.19</w:t>
            </w:r>
          </w:p>
        </w:tc>
        <w:tc>
          <w:tcPr>
            <w:tcW w:w="1562" w:type="dxa"/>
          </w:tcPr>
          <w:p w14:paraId="79239BAA" w14:textId="084492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3346101.75</w:t>
            </w:r>
          </w:p>
        </w:tc>
        <w:tc>
          <w:tcPr>
            <w:tcW w:w="2134" w:type="dxa"/>
          </w:tcPr>
          <w:p w14:paraId="6617AF1C" w14:textId="49C789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A5A3A8" w14:textId="06E406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843FBF" w14:textId="74E8F4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687747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E691D7" w14:textId="658C72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7175C529" w14:textId="5800D8C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728858.40</w:t>
            </w:r>
          </w:p>
        </w:tc>
        <w:tc>
          <w:tcPr>
            <w:tcW w:w="1562" w:type="dxa"/>
          </w:tcPr>
          <w:p w14:paraId="4E19B0DA" w14:textId="33894B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3346097.18</w:t>
            </w:r>
          </w:p>
        </w:tc>
        <w:tc>
          <w:tcPr>
            <w:tcW w:w="2134" w:type="dxa"/>
          </w:tcPr>
          <w:p w14:paraId="4AA277E2" w14:textId="353539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DDE707" w14:textId="55E113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F4CDC9" w14:textId="36B22C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E71932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60AA40" w14:textId="26275D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3C70466C" w14:textId="4F34BD7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728860.17</w:t>
            </w:r>
          </w:p>
        </w:tc>
        <w:tc>
          <w:tcPr>
            <w:tcW w:w="1562" w:type="dxa"/>
          </w:tcPr>
          <w:p w14:paraId="3A4A69A9" w14:textId="3554E5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3346096.25</w:t>
            </w:r>
          </w:p>
        </w:tc>
        <w:tc>
          <w:tcPr>
            <w:tcW w:w="2134" w:type="dxa"/>
          </w:tcPr>
          <w:p w14:paraId="53C45CB9" w14:textId="14FE01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26075D" w14:textId="6F8EC7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F552AD" w14:textId="5395EE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B00A1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D8F0D9" w14:textId="0880FD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0C9C89E1" w14:textId="578491C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728861.35</w:t>
            </w:r>
          </w:p>
        </w:tc>
        <w:tc>
          <w:tcPr>
            <w:tcW w:w="1562" w:type="dxa"/>
          </w:tcPr>
          <w:p w14:paraId="6C62366E" w14:textId="13DA6E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3346088.74</w:t>
            </w:r>
          </w:p>
        </w:tc>
        <w:tc>
          <w:tcPr>
            <w:tcW w:w="2134" w:type="dxa"/>
          </w:tcPr>
          <w:p w14:paraId="0ECF14EC" w14:textId="3DCBC0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62580F" w14:textId="4CA07F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D90561" w14:textId="445807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57944F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6C7456" w14:textId="485752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7AB7CD86" w14:textId="5906EC7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728860.18</w:t>
            </w:r>
          </w:p>
        </w:tc>
        <w:tc>
          <w:tcPr>
            <w:tcW w:w="1562" w:type="dxa"/>
          </w:tcPr>
          <w:p w14:paraId="7854760D" w14:textId="79AAC4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3346083.19</w:t>
            </w:r>
          </w:p>
        </w:tc>
        <w:tc>
          <w:tcPr>
            <w:tcW w:w="2134" w:type="dxa"/>
          </w:tcPr>
          <w:p w14:paraId="5B41D1F9" w14:textId="273FA8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21240A" w14:textId="50405F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703A4C" w14:textId="50A204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666B7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84D937" w14:textId="4C36A8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098DECD3" w14:textId="67EFD28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728858.68</w:t>
            </w:r>
          </w:p>
        </w:tc>
        <w:tc>
          <w:tcPr>
            <w:tcW w:w="1562" w:type="dxa"/>
          </w:tcPr>
          <w:p w14:paraId="24C305F6" w14:textId="766C34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3346079.32</w:t>
            </w:r>
          </w:p>
        </w:tc>
        <w:tc>
          <w:tcPr>
            <w:tcW w:w="2134" w:type="dxa"/>
          </w:tcPr>
          <w:p w14:paraId="68C887C1" w14:textId="302E7E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0CEBB3" w14:textId="02BB05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BB2425" w14:textId="5BE023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6D183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691F26" w14:textId="4C46D6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69DCD649" w14:textId="5490F21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728858.21</w:t>
            </w:r>
          </w:p>
        </w:tc>
        <w:tc>
          <w:tcPr>
            <w:tcW w:w="1562" w:type="dxa"/>
          </w:tcPr>
          <w:p w14:paraId="5815946C" w14:textId="57A481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3346074.45</w:t>
            </w:r>
          </w:p>
        </w:tc>
        <w:tc>
          <w:tcPr>
            <w:tcW w:w="2134" w:type="dxa"/>
          </w:tcPr>
          <w:p w14:paraId="4EEBCE46" w14:textId="5D0BAB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552181" w14:textId="23C822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F3360B" w14:textId="4FD286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70BA62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E6BF86" w14:textId="44F152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204E4BD4" w14:textId="7901496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728860.36</w:t>
            </w:r>
          </w:p>
        </w:tc>
        <w:tc>
          <w:tcPr>
            <w:tcW w:w="1562" w:type="dxa"/>
          </w:tcPr>
          <w:p w14:paraId="76BFB6D0" w14:textId="4169B5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3346071.53</w:t>
            </w:r>
          </w:p>
        </w:tc>
        <w:tc>
          <w:tcPr>
            <w:tcW w:w="2134" w:type="dxa"/>
          </w:tcPr>
          <w:p w14:paraId="33D54F9C" w14:textId="0F5A76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5BEBDD" w14:textId="1C90F1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744F1B" w14:textId="7F7D99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C6671D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25A039" w14:textId="512AEE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68807A21" w14:textId="7706959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728862.39</w:t>
            </w:r>
          </w:p>
        </w:tc>
        <w:tc>
          <w:tcPr>
            <w:tcW w:w="1562" w:type="dxa"/>
          </w:tcPr>
          <w:p w14:paraId="23DA3E03" w14:textId="52A674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3346067.39</w:t>
            </w:r>
          </w:p>
        </w:tc>
        <w:tc>
          <w:tcPr>
            <w:tcW w:w="2134" w:type="dxa"/>
          </w:tcPr>
          <w:p w14:paraId="0689B82F" w14:textId="56C617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6B944D" w14:textId="08867D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2534C5" w14:textId="2A8A29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E8683E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90B511" w14:textId="097F9F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147F41FE" w14:textId="0014A06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728862.13</w:t>
            </w:r>
          </w:p>
        </w:tc>
        <w:tc>
          <w:tcPr>
            <w:tcW w:w="1562" w:type="dxa"/>
          </w:tcPr>
          <w:p w14:paraId="71136791" w14:textId="325B18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3346064.61</w:t>
            </w:r>
          </w:p>
        </w:tc>
        <w:tc>
          <w:tcPr>
            <w:tcW w:w="2134" w:type="dxa"/>
          </w:tcPr>
          <w:p w14:paraId="10790BA8" w14:textId="6BB70C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C0E7C1" w14:textId="6877FC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8781AD" w14:textId="5E14EB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B79AA7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CF9F85" w14:textId="258CEE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551</w:t>
            </w:r>
          </w:p>
        </w:tc>
        <w:tc>
          <w:tcPr>
            <w:tcW w:w="1558" w:type="dxa"/>
          </w:tcPr>
          <w:p w14:paraId="1F275F79" w14:textId="2AB971B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728861.01</w:t>
            </w:r>
          </w:p>
        </w:tc>
        <w:tc>
          <w:tcPr>
            <w:tcW w:w="1562" w:type="dxa"/>
          </w:tcPr>
          <w:p w14:paraId="44867A9A" w14:textId="274C8B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3346063.32</w:t>
            </w:r>
          </w:p>
        </w:tc>
        <w:tc>
          <w:tcPr>
            <w:tcW w:w="2134" w:type="dxa"/>
          </w:tcPr>
          <w:p w14:paraId="761A3105" w14:textId="3E9CA0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5D78D2B" w14:textId="19D763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94F8A4F" w14:textId="771D25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9547CF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5AB702" w14:textId="094B40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552</w:t>
            </w:r>
          </w:p>
        </w:tc>
        <w:tc>
          <w:tcPr>
            <w:tcW w:w="1558" w:type="dxa"/>
          </w:tcPr>
          <w:p w14:paraId="2D2B9594" w14:textId="2701412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728859.79</w:t>
            </w:r>
          </w:p>
        </w:tc>
        <w:tc>
          <w:tcPr>
            <w:tcW w:w="1562" w:type="dxa"/>
          </w:tcPr>
          <w:p w14:paraId="7C161E09" w14:textId="762E33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3346062.22</w:t>
            </w:r>
          </w:p>
        </w:tc>
        <w:tc>
          <w:tcPr>
            <w:tcW w:w="2134" w:type="dxa"/>
          </w:tcPr>
          <w:p w14:paraId="778B4636" w14:textId="657087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118B11" w14:textId="2909FE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10D1FB" w14:textId="7F71A0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C39BC7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C2E445" w14:textId="1DFF1C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46BC1132" w14:textId="5EEAF3D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728859.66</w:t>
            </w:r>
          </w:p>
        </w:tc>
        <w:tc>
          <w:tcPr>
            <w:tcW w:w="1562" w:type="dxa"/>
          </w:tcPr>
          <w:p w14:paraId="37EC74BF" w14:textId="7698D1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3346062.02</w:t>
            </w:r>
          </w:p>
        </w:tc>
        <w:tc>
          <w:tcPr>
            <w:tcW w:w="2134" w:type="dxa"/>
          </w:tcPr>
          <w:p w14:paraId="0547851A" w14:textId="5F9D77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C9F563" w14:textId="370E8B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D7A09F" w14:textId="43F758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F53889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B8AB37" w14:textId="32AC01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568D37B8" w14:textId="0BB0C3F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728859.75</w:t>
            </w:r>
          </w:p>
        </w:tc>
        <w:tc>
          <w:tcPr>
            <w:tcW w:w="1562" w:type="dxa"/>
          </w:tcPr>
          <w:p w14:paraId="029F666A" w14:textId="175A7A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3346061.69</w:t>
            </w:r>
          </w:p>
        </w:tc>
        <w:tc>
          <w:tcPr>
            <w:tcW w:w="2134" w:type="dxa"/>
          </w:tcPr>
          <w:p w14:paraId="38289872" w14:textId="05149B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6D2024" w14:textId="0292B8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76BD93" w14:textId="51BB64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5FC232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B70739" w14:textId="64DC93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669D025A" w14:textId="7D1A939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728860.46</w:t>
            </w:r>
          </w:p>
        </w:tc>
        <w:tc>
          <w:tcPr>
            <w:tcW w:w="1562" w:type="dxa"/>
          </w:tcPr>
          <w:p w14:paraId="30701F12" w14:textId="7F9CDA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3346059.96</w:t>
            </w:r>
          </w:p>
        </w:tc>
        <w:tc>
          <w:tcPr>
            <w:tcW w:w="2134" w:type="dxa"/>
          </w:tcPr>
          <w:p w14:paraId="5864D05A" w14:textId="3F7FE7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99EC3B" w14:textId="28DBB3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085D9C" w14:textId="0F9071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9D0BA2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0FDB5E" w14:textId="37824A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475F867C" w14:textId="1C7A86C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728861.41</w:t>
            </w:r>
          </w:p>
        </w:tc>
        <w:tc>
          <w:tcPr>
            <w:tcW w:w="1562" w:type="dxa"/>
          </w:tcPr>
          <w:p w14:paraId="36B70BA7" w14:textId="2390A6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3346056.27</w:t>
            </w:r>
          </w:p>
        </w:tc>
        <w:tc>
          <w:tcPr>
            <w:tcW w:w="2134" w:type="dxa"/>
          </w:tcPr>
          <w:p w14:paraId="2746DFE2" w14:textId="7F5451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07AF40" w14:textId="60D659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DB1565" w14:textId="1A35E8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4609E9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7A2AFE" w14:textId="59B131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7DD011E2" w14:textId="7DB253B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728862.58</w:t>
            </w:r>
          </w:p>
        </w:tc>
        <w:tc>
          <w:tcPr>
            <w:tcW w:w="1562" w:type="dxa"/>
          </w:tcPr>
          <w:p w14:paraId="324B1379" w14:textId="3D41CD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3346053.35</w:t>
            </w:r>
          </w:p>
        </w:tc>
        <w:tc>
          <w:tcPr>
            <w:tcW w:w="2134" w:type="dxa"/>
          </w:tcPr>
          <w:p w14:paraId="0536D2EA" w14:textId="207288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461933" w14:textId="64EC19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418A39" w14:textId="509947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50E5AA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2AD0D6" w14:textId="42B79F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589A9428" w14:textId="19699A9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728863.22</w:t>
            </w:r>
          </w:p>
        </w:tc>
        <w:tc>
          <w:tcPr>
            <w:tcW w:w="1562" w:type="dxa"/>
          </w:tcPr>
          <w:p w14:paraId="3D32AA75" w14:textId="035B4F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3346050.75</w:t>
            </w:r>
          </w:p>
        </w:tc>
        <w:tc>
          <w:tcPr>
            <w:tcW w:w="2134" w:type="dxa"/>
          </w:tcPr>
          <w:p w14:paraId="5BC221DE" w14:textId="610F06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9A39E9" w14:textId="186C40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AC6793" w14:textId="0BF0F7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6E261C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E6E553" w14:textId="05CCFB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72F87778" w14:textId="23CC29C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728863.78</w:t>
            </w:r>
          </w:p>
        </w:tc>
        <w:tc>
          <w:tcPr>
            <w:tcW w:w="1562" w:type="dxa"/>
          </w:tcPr>
          <w:p w14:paraId="410C1A06" w14:textId="6A6AFD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3346049.46</w:t>
            </w:r>
          </w:p>
        </w:tc>
        <w:tc>
          <w:tcPr>
            <w:tcW w:w="2134" w:type="dxa"/>
          </w:tcPr>
          <w:p w14:paraId="084F3385" w14:textId="259855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7838E6" w14:textId="600C65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2BC99D" w14:textId="569FB2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4BEED4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5F8DB6" w14:textId="4BA196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6BCC3583" w14:textId="1116D6C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728865.86</w:t>
            </w:r>
          </w:p>
        </w:tc>
        <w:tc>
          <w:tcPr>
            <w:tcW w:w="1562" w:type="dxa"/>
          </w:tcPr>
          <w:p w14:paraId="142DDDDA" w14:textId="343A98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3346047.79</w:t>
            </w:r>
          </w:p>
        </w:tc>
        <w:tc>
          <w:tcPr>
            <w:tcW w:w="2134" w:type="dxa"/>
          </w:tcPr>
          <w:p w14:paraId="3EA4A007" w14:textId="46F11C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9C1059" w14:textId="2AD9C8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2BFE13" w14:textId="7FE2DB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EB316B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7B8779" w14:textId="577BDB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0308FBDC" w14:textId="45AD09F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728867.39</w:t>
            </w:r>
          </w:p>
        </w:tc>
        <w:tc>
          <w:tcPr>
            <w:tcW w:w="1562" w:type="dxa"/>
          </w:tcPr>
          <w:p w14:paraId="0AB2E4AB" w14:textId="1A641A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3346045.20</w:t>
            </w:r>
          </w:p>
        </w:tc>
        <w:tc>
          <w:tcPr>
            <w:tcW w:w="2134" w:type="dxa"/>
          </w:tcPr>
          <w:p w14:paraId="0BFB1B04" w14:textId="0D4D1B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4816FA" w14:textId="621927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637AF" w14:textId="7A16E1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F09196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2560F0" w14:textId="2B218A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0C04B513" w14:textId="40C255D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728869.18</w:t>
            </w:r>
          </w:p>
        </w:tc>
        <w:tc>
          <w:tcPr>
            <w:tcW w:w="1562" w:type="dxa"/>
          </w:tcPr>
          <w:p w14:paraId="2BA3643C" w14:textId="7A637A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3346042.75</w:t>
            </w:r>
          </w:p>
        </w:tc>
        <w:tc>
          <w:tcPr>
            <w:tcW w:w="2134" w:type="dxa"/>
          </w:tcPr>
          <w:p w14:paraId="36490C77" w14:textId="556F0E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7013B0" w14:textId="209652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B01458" w14:textId="41D625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BDD2F0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9AAA41" w14:textId="6F6322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11826824" w14:textId="493CB4E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728871.63</w:t>
            </w:r>
          </w:p>
        </w:tc>
        <w:tc>
          <w:tcPr>
            <w:tcW w:w="1562" w:type="dxa"/>
          </w:tcPr>
          <w:p w14:paraId="52E1EF77" w14:textId="38F5B6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3346040.41</w:t>
            </w:r>
          </w:p>
        </w:tc>
        <w:tc>
          <w:tcPr>
            <w:tcW w:w="2134" w:type="dxa"/>
          </w:tcPr>
          <w:p w14:paraId="40AC7F86" w14:textId="456EB9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A5029C" w14:textId="43C5F6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61E6BA" w14:textId="1C9686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98A2F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F07F5A" w14:textId="2BB08F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2B528573" w14:textId="2F71D36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728876.55</w:t>
            </w:r>
          </w:p>
        </w:tc>
        <w:tc>
          <w:tcPr>
            <w:tcW w:w="1562" w:type="dxa"/>
          </w:tcPr>
          <w:p w14:paraId="17D659E2" w14:textId="3CC885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3346037.58</w:t>
            </w:r>
          </w:p>
        </w:tc>
        <w:tc>
          <w:tcPr>
            <w:tcW w:w="2134" w:type="dxa"/>
          </w:tcPr>
          <w:p w14:paraId="1542E30F" w14:textId="73B404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0D7384" w14:textId="5C1077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156A38" w14:textId="7EB240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2AE87D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3CB722" w14:textId="4C9CFC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394A8192" w14:textId="3D85D3E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728881.01</w:t>
            </w:r>
          </w:p>
        </w:tc>
        <w:tc>
          <w:tcPr>
            <w:tcW w:w="1562" w:type="dxa"/>
          </w:tcPr>
          <w:p w14:paraId="7A599F4B" w14:textId="521E34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3346034.29</w:t>
            </w:r>
          </w:p>
        </w:tc>
        <w:tc>
          <w:tcPr>
            <w:tcW w:w="2134" w:type="dxa"/>
          </w:tcPr>
          <w:p w14:paraId="5B40F79B" w14:textId="6BC3BF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67DCC8" w14:textId="4F85D5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8DDEF1" w14:textId="5C5D7A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BF59C6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C7782E" w14:textId="187D27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205A3F06" w14:textId="1469F96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728883.96</w:t>
            </w:r>
          </w:p>
        </w:tc>
        <w:tc>
          <w:tcPr>
            <w:tcW w:w="1562" w:type="dxa"/>
          </w:tcPr>
          <w:p w14:paraId="41309981" w14:textId="40913D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3346030.90</w:t>
            </w:r>
          </w:p>
        </w:tc>
        <w:tc>
          <w:tcPr>
            <w:tcW w:w="2134" w:type="dxa"/>
          </w:tcPr>
          <w:p w14:paraId="007DB8EB" w14:textId="1EF539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2BB4AF" w14:textId="40B372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BF88F3" w14:textId="3F3996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4EFD0B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CF025C" w14:textId="1F26C0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459A7324" w14:textId="2CC2BE7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728888.08</w:t>
            </w:r>
          </w:p>
        </w:tc>
        <w:tc>
          <w:tcPr>
            <w:tcW w:w="1562" w:type="dxa"/>
          </w:tcPr>
          <w:p w14:paraId="513FFF3F" w14:textId="461110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3346026.18</w:t>
            </w:r>
          </w:p>
        </w:tc>
        <w:tc>
          <w:tcPr>
            <w:tcW w:w="2134" w:type="dxa"/>
          </w:tcPr>
          <w:p w14:paraId="1F30058E" w14:textId="17B3E1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51E11F" w14:textId="6AD3AA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360F25" w14:textId="5531D7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65636F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719C08" w14:textId="7487F9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097BA4AB" w14:textId="1F76A89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728889.69</w:t>
            </w:r>
          </w:p>
        </w:tc>
        <w:tc>
          <w:tcPr>
            <w:tcW w:w="1562" w:type="dxa"/>
          </w:tcPr>
          <w:p w14:paraId="6768EBB7" w14:textId="262DDB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3346023.10</w:t>
            </w:r>
          </w:p>
        </w:tc>
        <w:tc>
          <w:tcPr>
            <w:tcW w:w="2134" w:type="dxa"/>
          </w:tcPr>
          <w:p w14:paraId="3F27C324" w14:textId="483799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7618FD" w14:textId="1812DD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A984BE" w14:textId="26C1B3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D5279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275A10" w14:textId="275BE3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7AB6FA7D" w14:textId="0B3E3E0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728889.21</w:t>
            </w:r>
          </w:p>
        </w:tc>
        <w:tc>
          <w:tcPr>
            <w:tcW w:w="1562" w:type="dxa"/>
          </w:tcPr>
          <w:p w14:paraId="58B49614" w14:textId="6DDE92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3346018.41</w:t>
            </w:r>
          </w:p>
        </w:tc>
        <w:tc>
          <w:tcPr>
            <w:tcW w:w="2134" w:type="dxa"/>
          </w:tcPr>
          <w:p w14:paraId="22EE6318" w14:textId="0EAABB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5C63CA" w14:textId="46E0F4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6D0E95" w14:textId="3EFFB0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520504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3CF60A" w14:textId="33B528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53B78D36" w14:textId="47D186D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728887.45</w:t>
            </w:r>
          </w:p>
        </w:tc>
        <w:tc>
          <w:tcPr>
            <w:tcW w:w="1562" w:type="dxa"/>
          </w:tcPr>
          <w:p w14:paraId="43B13792" w14:textId="4C2F45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3346014.93</w:t>
            </w:r>
          </w:p>
        </w:tc>
        <w:tc>
          <w:tcPr>
            <w:tcW w:w="2134" w:type="dxa"/>
          </w:tcPr>
          <w:p w14:paraId="00ADA58C" w14:textId="4C8E91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B4A69B" w14:textId="147ED8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684B5F" w14:textId="6150F5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17F8FD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86FE0E" w14:textId="65BE9E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18CD1556" w14:textId="5CC4013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728885.66</w:t>
            </w:r>
          </w:p>
        </w:tc>
        <w:tc>
          <w:tcPr>
            <w:tcW w:w="1562" w:type="dxa"/>
          </w:tcPr>
          <w:p w14:paraId="0EB84B34" w14:textId="667091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3346012.20</w:t>
            </w:r>
          </w:p>
        </w:tc>
        <w:tc>
          <w:tcPr>
            <w:tcW w:w="2134" w:type="dxa"/>
          </w:tcPr>
          <w:p w14:paraId="4F29BDE4" w14:textId="0786C2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66AFEB" w14:textId="57EB4C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7786E9" w14:textId="78E275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C40577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1E4B35" w14:textId="0B6861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3C37D6D8" w14:textId="3E697E1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728883.68</w:t>
            </w:r>
          </w:p>
        </w:tc>
        <w:tc>
          <w:tcPr>
            <w:tcW w:w="1562" w:type="dxa"/>
          </w:tcPr>
          <w:p w14:paraId="4539E4DA" w14:textId="701839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3346010.03</w:t>
            </w:r>
          </w:p>
        </w:tc>
        <w:tc>
          <w:tcPr>
            <w:tcW w:w="2134" w:type="dxa"/>
          </w:tcPr>
          <w:p w14:paraId="590D5B81" w14:textId="6C53DC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7C5BAC" w14:textId="684AD1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D5C054" w14:textId="195EC4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FFD4AD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975C71" w14:textId="332CCA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71C23124" w14:textId="586783D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728882.66</w:t>
            </w:r>
          </w:p>
        </w:tc>
        <w:tc>
          <w:tcPr>
            <w:tcW w:w="1562" w:type="dxa"/>
          </w:tcPr>
          <w:p w14:paraId="41E426F7" w14:textId="1639D6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3346008.85</w:t>
            </w:r>
          </w:p>
        </w:tc>
        <w:tc>
          <w:tcPr>
            <w:tcW w:w="2134" w:type="dxa"/>
          </w:tcPr>
          <w:p w14:paraId="68B7B95B" w14:textId="43D86F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4EB9EA" w14:textId="613E48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3F2863" w14:textId="2D8182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98039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49FE43" w14:textId="08CFC9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06AC2ADB" w14:textId="265FB1F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728882.30</w:t>
            </w:r>
          </w:p>
        </w:tc>
        <w:tc>
          <w:tcPr>
            <w:tcW w:w="1562" w:type="dxa"/>
          </w:tcPr>
          <w:p w14:paraId="15F4D739" w14:textId="403C03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3346008.01</w:t>
            </w:r>
          </w:p>
        </w:tc>
        <w:tc>
          <w:tcPr>
            <w:tcW w:w="2134" w:type="dxa"/>
          </w:tcPr>
          <w:p w14:paraId="6CF15A01" w14:textId="5958DE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16D054" w14:textId="415F69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42D2A6" w14:textId="04537B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378C2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452D7E" w14:textId="4F08FC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32EEE350" w14:textId="26C1162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728882.37</w:t>
            </w:r>
          </w:p>
        </w:tc>
        <w:tc>
          <w:tcPr>
            <w:tcW w:w="1562" w:type="dxa"/>
          </w:tcPr>
          <w:p w14:paraId="119331CF" w14:textId="587BFB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3346006.78</w:t>
            </w:r>
          </w:p>
        </w:tc>
        <w:tc>
          <w:tcPr>
            <w:tcW w:w="2134" w:type="dxa"/>
          </w:tcPr>
          <w:p w14:paraId="56EA9017" w14:textId="27706B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A69D8A" w14:textId="1EE894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F6B982" w14:textId="5B8758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6A23B2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A5E819" w14:textId="28C375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25C5B790" w14:textId="6D82434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728882.61</w:t>
            </w:r>
          </w:p>
        </w:tc>
        <w:tc>
          <w:tcPr>
            <w:tcW w:w="1562" w:type="dxa"/>
          </w:tcPr>
          <w:p w14:paraId="2D1FD6CC" w14:textId="395C8B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3346002.72</w:t>
            </w:r>
          </w:p>
        </w:tc>
        <w:tc>
          <w:tcPr>
            <w:tcW w:w="2134" w:type="dxa"/>
          </w:tcPr>
          <w:p w14:paraId="39800E86" w14:textId="2E64A0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BA1049" w14:textId="657912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0F7FAE" w14:textId="70D86B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EC0C2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FE1CC2" w14:textId="2B9C03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42A1FE8A" w14:textId="1B2CCD8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728884.44</w:t>
            </w:r>
          </w:p>
        </w:tc>
        <w:tc>
          <w:tcPr>
            <w:tcW w:w="1562" w:type="dxa"/>
          </w:tcPr>
          <w:p w14:paraId="5BAED996" w14:textId="20D49C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3345998.97</w:t>
            </w:r>
          </w:p>
        </w:tc>
        <w:tc>
          <w:tcPr>
            <w:tcW w:w="2134" w:type="dxa"/>
          </w:tcPr>
          <w:p w14:paraId="5DDE2715" w14:textId="179488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8E376F" w14:textId="384C8C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F158E5" w14:textId="6BC804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3FB742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10F90F" w14:textId="30A412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162F71BE" w14:textId="216B53C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728888.53</w:t>
            </w:r>
          </w:p>
        </w:tc>
        <w:tc>
          <w:tcPr>
            <w:tcW w:w="1562" w:type="dxa"/>
          </w:tcPr>
          <w:p w14:paraId="352B4FD4" w14:textId="2D79AF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3345993.30</w:t>
            </w:r>
          </w:p>
        </w:tc>
        <w:tc>
          <w:tcPr>
            <w:tcW w:w="2134" w:type="dxa"/>
          </w:tcPr>
          <w:p w14:paraId="59A24EA2" w14:textId="30616D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AF75CB" w14:textId="24B96D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46B786" w14:textId="78B7FC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6BAE50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2219E8" w14:textId="1AF12B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37488377" w14:textId="310EDA4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728891.38</w:t>
            </w:r>
          </w:p>
        </w:tc>
        <w:tc>
          <w:tcPr>
            <w:tcW w:w="1562" w:type="dxa"/>
          </w:tcPr>
          <w:p w14:paraId="73E8502F" w14:textId="21D80C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3345992.23</w:t>
            </w:r>
          </w:p>
        </w:tc>
        <w:tc>
          <w:tcPr>
            <w:tcW w:w="2134" w:type="dxa"/>
          </w:tcPr>
          <w:p w14:paraId="32590F24" w14:textId="7853A5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A6997E" w14:textId="3C0E15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5B4035" w14:textId="03654F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CD560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8E1DF3" w14:textId="346A76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331FD01D" w14:textId="734B47C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728894.80</w:t>
            </w:r>
          </w:p>
        </w:tc>
        <w:tc>
          <w:tcPr>
            <w:tcW w:w="1562" w:type="dxa"/>
          </w:tcPr>
          <w:p w14:paraId="667FC465" w14:textId="2A0DFC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3345990.03</w:t>
            </w:r>
          </w:p>
        </w:tc>
        <w:tc>
          <w:tcPr>
            <w:tcW w:w="2134" w:type="dxa"/>
          </w:tcPr>
          <w:p w14:paraId="4E9E4B0E" w14:textId="75913F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B2354C" w14:textId="603AAE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B37CF3" w14:textId="463BF1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4FCFE9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83B52B" w14:textId="48C060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05C9EDBE" w14:textId="1740AA9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728902.72</w:t>
            </w:r>
          </w:p>
        </w:tc>
        <w:tc>
          <w:tcPr>
            <w:tcW w:w="1562" w:type="dxa"/>
          </w:tcPr>
          <w:p w14:paraId="2EB25190" w14:textId="26DE21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3345988.22</w:t>
            </w:r>
          </w:p>
        </w:tc>
        <w:tc>
          <w:tcPr>
            <w:tcW w:w="2134" w:type="dxa"/>
          </w:tcPr>
          <w:p w14:paraId="09EFDC5B" w14:textId="32B8FF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E536C5" w14:textId="7E29DC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7307BE" w14:textId="270546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A68F7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D0B0B2" w14:textId="09DAE6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3A176DAA" w14:textId="2DDC2F4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728906.52</w:t>
            </w:r>
          </w:p>
        </w:tc>
        <w:tc>
          <w:tcPr>
            <w:tcW w:w="1562" w:type="dxa"/>
          </w:tcPr>
          <w:p w14:paraId="2FD6D3CC" w14:textId="730EBF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3345988.57</w:t>
            </w:r>
          </w:p>
        </w:tc>
        <w:tc>
          <w:tcPr>
            <w:tcW w:w="2134" w:type="dxa"/>
          </w:tcPr>
          <w:p w14:paraId="5F88060F" w14:textId="17E536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5D5C33" w14:textId="4F78B7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A6AF7A" w14:textId="65172E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70E082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4FFC29" w14:textId="305BEC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79898ACE" w14:textId="517E82A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728910.82</w:t>
            </w:r>
          </w:p>
        </w:tc>
        <w:tc>
          <w:tcPr>
            <w:tcW w:w="1562" w:type="dxa"/>
          </w:tcPr>
          <w:p w14:paraId="2C9EFFD7" w14:textId="7D674A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3345989.62</w:t>
            </w:r>
          </w:p>
        </w:tc>
        <w:tc>
          <w:tcPr>
            <w:tcW w:w="2134" w:type="dxa"/>
          </w:tcPr>
          <w:p w14:paraId="6AC9B072" w14:textId="7EA62B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830158" w14:textId="47EDE4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D77770" w14:textId="0C6D72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9FF66B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1B7305" w14:textId="6613A3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0B1881A1" w14:textId="1A68513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728922.33</w:t>
            </w:r>
          </w:p>
        </w:tc>
        <w:tc>
          <w:tcPr>
            <w:tcW w:w="1562" w:type="dxa"/>
          </w:tcPr>
          <w:p w14:paraId="4631B144" w14:textId="2EFF75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3345996.69</w:t>
            </w:r>
          </w:p>
        </w:tc>
        <w:tc>
          <w:tcPr>
            <w:tcW w:w="2134" w:type="dxa"/>
          </w:tcPr>
          <w:p w14:paraId="7B6A44E2" w14:textId="195451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E1815F" w14:textId="52D557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2CE950" w14:textId="5D8466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ECC717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ED32C0" w14:textId="242AA6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5EC0BDD3" w14:textId="134BBB2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728925.63</w:t>
            </w:r>
          </w:p>
        </w:tc>
        <w:tc>
          <w:tcPr>
            <w:tcW w:w="1562" w:type="dxa"/>
          </w:tcPr>
          <w:p w14:paraId="233F2BD5" w14:textId="5B5802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3345999.54</w:t>
            </w:r>
          </w:p>
        </w:tc>
        <w:tc>
          <w:tcPr>
            <w:tcW w:w="2134" w:type="dxa"/>
          </w:tcPr>
          <w:p w14:paraId="49815E99" w14:textId="5A6733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16F3B8" w14:textId="441CFF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908F0C" w14:textId="2772D8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8F89F7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0C38EE" w14:textId="250AF5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586</w:t>
            </w:r>
          </w:p>
        </w:tc>
        <w:tc>
          <w:tcPr>
            <w:tcW w:w="1558" w:type="dxa"/>
          </w:tcPr>
          <w:p w14:paraId="4EF0E8F6" w14:textId="30872AB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728929.27</w:t>
            </w:r>
          </w:p>
        </w:tc>
        <w:tc>
          <w:tcPr>
            <w:tcW w:w="1562" w:type="dxa"/>
          </w:tcPr>
          <w:p w14:paraId="0B2611CB" w14:textId="4C7EFC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3346001.09</w:t>
            </w:r>
          </w:p>
        </w:tc>
        <w:tc>
          <w:tcPr>
            <w:tcW w:w="2134" w:type="dxa"/>
          </w:tcPr>
          <w:p w14:paraId="4E8545DA" w14:textId="3EB09A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9D5A35F" w14:textId="18287F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3E951EC" w14:textId="64AE80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690FE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1DFD02" w14:textId="659524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587</w:t>
            </w:r>
          </w:p>
        </w:tc>
        <w:tc>
          <w:tcPr>
            <w:tcW w:w="1558" w:type="dxa"/>
          </w:tcPr>
          <w:p w14:paraId="5A800AEB" w14:textId="2594297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728933.00</w:t>
            </w:r>
          </w:p>
        </w:tc>
        <w:tc>
          <w:tcPr>
            <w:tcW w:w="1562" w:type="dxa"/>
          </w:tcPr>
          <w:p w14:paraId="7D2FC75D" w14:textId="400682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3346003.49</w:t>
            </w:r>
          </w:p>
        </w:tc>
        <w:tc>
          <w:tcPr>
            <w:tcW w:w="2134" w:type="dxa"/>
          </w:tcPr>
          <w:p w14:paraId="2D002D80" w14:textId="54B841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DE64EF" w14:textId="3BA86E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D31212" w14:textId="47B17A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ACBC30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1A7C21" w14:textId="56060F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2718D19C" w14:textId="417F3D2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728936.74</w:t>
            </w:r>
          </w:p>
        </w:tc>
        <w:tc>
          <w:tcPr>
            <w:tcW w:w="1562" w:type="dxa"/>
          </w:tcPr>
          <w:p w14:paraId="7E2E1C6B" w14:textId="495ADF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3346003.05</w:t>
            </w:r>
          </w:p>
        </w:tc>
        <w:tc>
          <w:tcPr>
            <w:tcW w:w="2134" w:type="dxa"/>
          </w:tcPr>
          <w:p w14:paraId="4A053167" w14:textId="3E3E4B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4511E9" w14:textId="76EC31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CCFB27" w14:textId="5E2B63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F122FA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59F75F" w14:textId="37BA67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5973B913" w14:textId="053444B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728940.40</w:t>
            </w:r>
          </w:p>
        </w:tc>
        <w:tc>
          <w:tcPr>
            <w:tcW w:w="1562" w:type="dxa"/>
          </w:tcPr>
          <w:p w14:paraId="478FE545" w14:textId="413C87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3346001.85</w:t>
            </w:r>
          </w:p>
        </w:tc>
        <w:tc>
          <w:tcPr>
            <w:tcW w:w="2134" w:type="dxa"/>
          </w:tcPr>
          <w:p w14:paraId="765B59F6" w14:textId="4A2833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9720AA" w14:textId="034FF0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CCDB9F" w14:textId="2CD438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55C7DA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91CD3A" w14:textId="684D9C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3C7B14C5" w14:textId="0483623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728944.37</w:t>
            </w:r>
          </w:p>
        </w:tc>
        <w:tc>
          <w:tcPr>
            <w:tcW w:w="1562" w:type="dxa"/>
          </w:tcPr>
          <w:p w14:paraId="58D89638" w14:textId="3F5BCA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3345999.19</w:t>
            </w:r>
          </w:p>
        </w:tc>
        <w:tc>
          <w:tcPr>
            <w:tcW w:w="2134" w:type="dxa"/>
          </w:tcPr>
          <w:p w14:paraId="0807B538" w14:textId="3F734C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BFD4C6" w14:textId="45474A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5288F2" w14:textId="5B0CD7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3CFA0B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B6F2FD" w14:textId="0F55E4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6394BE15" w14:textId="6D318F6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728945.18</w:t>
            </w:r>
          </w:p>
        </w:tc>
        <w:tc>
          <w:tcPr>
            <w:tcW w:w="1562" w:type="dxa"/>
          </w:tcPr>
          <w:p w14:paraId="5C4D144D" w14:textId="2157D0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3345996.74</w:t>
            </w:r>
          </w:p>
        </w:tc>
        <w:tc>
          <w:tcPr>
            <w:tcW w:w="2134" w:type="dxa"/>
          </w:tcPr>
          <w:p w14:paraId="1410C4A9" w14:textId="40F681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555671" w14:textId="4BC51D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E21F17" w14:textId="640EF5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7747A2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9B4091" w14:textId="0A7F9B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6508DD5B" w14:textId="5C780D2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728947.71</w:t>
            </w:r>
          </w:p>
        </w:tc>
        <w:tc>
          <w:tcPr>
            <w:tcW w:w="1562" w:type="dxa"/>
          </w:tcPr>
          <w:p w14:paraId="2020CE5E" w14:textId="049DB7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3345994.21</w:t>
            </w:r>
          </w:p>
        </w:tc>
        <w:tc>
          <w:tcPr>
            <w:tcW w:w="2134" w:type="dxa"/>
          </w:tcPr>
          <w:p w14:paraId="2599AB9D" w14:textId="3198B9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597A1C" w14:textId="4B06C7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AE3001" w14:textId="5E2811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E89BAE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65655E" w14:textId="54D521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66EEA123" w14:textId="0F71A66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728950.00</w:t>
            </w:r>
          </w:p>
        </w:tc>
        <w:tc>
          <w:tcPr>
            <w:tcW w:w="1562" w:type="dxa"/>
          </w:tcPr>
          <w:p w14:paraId="6BA89B52" w14:textId="16088A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3345992.31</w:t>
            </w:r>
          </w:p>
        </w:tc>
        <w:tc>
          <w:tcPr>
            <w:tcW w:w="2134" w:type="dxa"/>
          </w:tcPr>
          <w:p w14:paraId="3E5B904D" w14:textId="60A481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BBA905" w14:textId="2201D8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5016DC" w14:textId="3BDD17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FC3550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A9C3D7" w14:textId="73A267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61CAE8F1" w14:textId="3877F74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728954.29</w:t>
            </w:r>
          </w:p>
        </w:tc>
        <w:tc>
          <w:tcPr>
            <w:tcW w:w="1562" w:type="dxa"/>
          </w:tcPr>
          <w:p w14:paraId="40575D96" w14:textId="6D5574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3345990.60</w:t>
            </w:r>
          </w:p>
        </w:tc>
        <w:tc>
          <w:tcPr>
            <w:tcW w:w="2134" w:type="dxa"/>
          </w:tcPr>
          <w:p w14:paraId="72AE1CE1" w14:textId="0267C2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96D854" w14:textId="61AA8C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F5DA44" w14:textId="66CD54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0DC928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C00A02" w14:textId="18EDC4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104C9518" w14:textId="749331F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728957.34</w:t>
            </w:r>
          </w:p>
        </w:tc>
        <w:tc>
          <w:tcPr>
            <w:tcW w:w="1562" w:type="dxa"/>
          </w:tcPr>
          <w:p w14:paraId="65006D31" w14:textId="4DF1FA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3345987.19</w:t>
            </w:r>
          </w:p>
        </w:tc>
        <w:tc>
          <w:tcPr>
            <w:tcW w:w="2134" w:type="dxa"/>
          </w:tcPr>
          <w:p w14:paraId="5C69E8D6" w14:textId="571FF1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163321" w14:textId="7F730D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B46D93" w14:textId="7BD337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14F68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E5CB27" w14:textId="6541B9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6FAF6970" w14:textId="256B1A3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728957.81</w:t>
            </w:r>
          </w:p>
        </w:tc>
        <w:tc>
          <w:tcPr>
            <w:tcW w:w="1562" w:type="dxa"/>
          </w:tcPr>
          <w:p w14:paraId="376CD876" w14:textId="18DA9D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3345985.37</w:t>
            </w:r>
          </w:p>
        </w:tc>
        <w:tc>
          <w:tcPr>
            <w:tcW w:w="2134" w:type="dxa"/>
          </w:tcPr>
          <w:p w14:paraId="65B8FA8F" w14:textId="15CFB3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713C09" w14:textId="5C2852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18D0F5" w14:textId="11FEA6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D3B544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B13A8B" w14:textId="481C6F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211FDF0F" w14:textId="060070F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728956.79</w:t>
            </w:r>
          </w:p>
        </w:tc>
        <w:tc>
          <w:tcPr>
            <w:tcW w:w="1562" w:type="dxa"/>
          </w:tcPr>
          <w:p w14:paraId="5EBCFFE4" w14:textId="59F953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3345983.77</w:t>
            </w:r>
          </w:p>
        </w:tc>
        <w:tc>
          <w:tcPr>
            <w:tcW w:w="2134" w:type="dxa"/>
          </w:tcPr>
          <w:p w14:paraId="13B1A592" w14:textId="4D09C9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29A06B" w14:textId="0B875C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FBDC32" w14:textId="62F95D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31DC4A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A0E414" w14:textId="780F1F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235AB7AC" w14:textId="773A43F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728956.51</w:t>
            </w:r>
          </w:p>
        </w:tc>
        <w:tc>
          <w:tcPr>
            <w:tcW w:w="1562" w:type="dxa"/>
          </w:tcPr>
          <w:p w14:paraId="6A45043E" w14:textId="114ED3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3345979.07</w:t>
            </w:r>
          </w:p>
        </w:tc>
        <w:tc>
          <w:tcPr>
            <w:tcW w:w="2134" w:type="dxa"/>
          </w:tcPr>
          <w:p w14:paraId="74C0B8A7" w14:textId="180BC4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78E1B8" w14:textId="168C91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781DD8" w14:textId="29C249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F8AEA5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FBA034" w14:textId="2F4C07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1C3DC16F" w14:textId="12CBB70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728958.61</w:t>
            </w:r>
          </w:p>
        </w:tc>
        <w:tc>
          <w:tcPr>
            <w:tcW w:w="1562" w:type="dxa"/>
          </w:tcPr>
          <w:p w14:paraId="0832914D" w14:textId="2C3917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3345976.59</w:t>
            </w:r>
          </w:p>
        </w:tc>
        <w:tc>
          <w:tcPr>
            <w:tcW w:w="2134" w:type="dxa"/>
          </w:tcPr>
          <w:p w14:paraId="16FCDF83" w14:textId="25391E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176254" w14:textId="1B5173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242421" w14:textId="1EBC39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FB7D3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06C073" w14:textId="440034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5611BF40" w14:textId="56F6535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728959.20</w:t>
            </w:r>
          </w:p>
        </w:tc>
        <w:tc>
          <w:tcPr>
            <w:tcW w:w="1562" w:type="dxa"/>
          </w:tcPr>
          <w:p w14:paraId="01E2D6AE" w14:textId="42E749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3345972.73</w:t>
            </w:r>
          </w:p>
        </w:tc>
        <w:tc>
          <w:tcPr>
            <w:tcW w:w="2134" w:type="dxa"/>
          </w:tcPr>
          <w:p w14:paraId="7652739A" w14:textId="3DED56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29C319" w14:textId="5525BC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2E72EB" w14:textId="23BC34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A70A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EFA59F" w14:textId="605805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17B18F2B" w14:textId="2BD68FE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728960.23</w:t>
            </w:r>
          </w:p>
        </w:tc>
        <w:tc>
          <w:tcPr>
            <w:tcW w:w="1562" w:type="dxa"/>
          </w:tcPr>
          <w:p w14:paraId="11CE2643" w14:textId="615A88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3345970.57</w:t>
            </w:r>
          </w:p>
        </w:tc>
        <w:tc>
          <w:tcPr>
            <w:tcW w:w="2134" w:type="dxa"/>
          </w:tcPr>
          <w:p w14:paraId="2C9E9050" w14:textId="6943AB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131AD6" w14:textId="6427E6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F9726A" w14:textId="69CB9E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BE510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1E51E6" w14:textId="2E37BC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5238A524" w14:textId="2B36539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728963.02</w:t>
            </w:r>
          </w:p>
        </w:tc>
        <w:tc>
          <w:tcPr>
            <w:tcW w:w="1562" w:type="dxa"/>
          </w:tcPr>
          <w:p w14:paraId="622445F2" w14:textId="5E3238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3345967.81</w:t>
            </w:r>
          </w:p>
        </w:tc>
        <w:tc>
          <w:tcPr>
            <w:tcW w:w="2134" w:type="dxa"/>
          </w:tcPr>
          <w:p w14:paraId="249C3606" w14:textId="479E17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D1473E" w14:textId="170316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A6DECD" w14:textId="6C773B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14A8C1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FFC810" w14:textId="23EDFF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1BAADC0A" w14:textId="7C74040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728963.71</w:t>
            </w:r>
          </w:p>
        </w:tc>
        <w:tc>
          <w:tcPr>
            <w:tcW w:w="1562" w:type="dxa"/>
          </w:tcPr>
          <w:p w14:paraId="04C83764" w14:textId="09CB45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3345963.29</w:t>
            </w:r>
          </w:p>
        </w:tc>
        <w:tc>
          <w:tcPr>
            <w:tcW w:w="2134" w:type="dxa"/>
          </w:tcPr>
          <w:p w14:paraId="10019CF2" w14:textId="562E07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EAA6F" w14:textId="3EEADD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0D38D7" w14:textId="534193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DACCC4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FDEA0A" w14:textId="592537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66086B34" w14:textId="03D6B68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728962.27</w:t>
            </w:r>
          </w:p>
        </w:tc>
        <w:tc>
          <w:tcPr>
            <w:tcW w:w="1562" w:type="dxa"/>
          </w:tcPr>
          <w:p w14:paraId="6C05A778" w14:textId="5F2627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3345960.02</w:t>
            </w:r>
          </w:p>
        </w:tc>
        <w:tc>
          <w:tcPr>
            <w:tcW w:w="2134" w:type="dxa"/>
          </w:tcPr>
          <w:p w14:paraId="2FF690EB" w14:textId="55D852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22579F" w14:textId="66EB5A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8836D8" w14:textId="6E0291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B43E4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18C9FD" w14:textId="4DC661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7809DBB4" w14:textId="4E95249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728961.64</w:t>
            </w:r>
          </w:p>
        </w:tc>
        <w:tc>
          <w:tcPr>
            <w:tcW w:w="1562" w:type="dxa"/>
          </w:tcPr>
          <w:p w14:paraId="2D3E7EB4" w14:textId="4AAA58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3345955.36</w:t>
            </w:r>
          </w:p>
        </w:tc>
        <w:tc>
          <w:tcPr>
            <w:tcW w:w="2134" w:type="dxa"/>
          </w:tcPr>
          <w:p w14:paraId="518F9209" w14:textId="041118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E24A86" w14:textId="1ED4EC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51B5B3" w14:textId="6975C7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B6106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BF7F47" w14:textId="344CC8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548284AF" w14:textId="00AEB49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728963.14</w:t>
            </w:r>
          </w:p>
        </w:tc>
        <w:tc>
          <w:tcPr>
            <w:tcW w:w="1562" w:type="dxa"/>
          </w:tcPr>
          <w:p w14:paraId="2E2908C3" w14:textId="49527F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3345946.69</w:t>
            </w:r>
          </w:p>
        </w:tc>
        <w:tc>
          <w:tcPr>
            <w:tcW w:w="2134" w:type="dxa"/>
          </w:tcPr>
          <w:p w14:paraId="7741FCD9" w14:textId="7CE249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8E1322" w14:textId="10250F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80D466" w14:textId="78D4AE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4F7DE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494B13" w14:textId="049C9A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62D1FCFB" w14:textId="06F1F67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728965.64</w:t>
            </w:r>
          </w:p>
        </w:tc>
        <w:tc>
          <w:tcPr>
            <w:tcW w:w="1562" w:type="dxa"/>
          </w:tcPr>
          <w:p w14:paraId="2CE3044C" w14:textId="0B88D0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3345940.86</w:t>
            </w:r>
          </w:p>
        </w:tc>
        <w:tc>
          <w:tcPr>
            <w:tcW w:w="2134" w:type="dxa"/>
          </w:tcPr>
          <w:p w14:paraId="1C28ACA8" w14:textId="1AC55A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7462B9" w14:textId="203F57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FC4E2B" w14:textId="391961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6C4B96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167E6C" w14:textId="040907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63FCF18A" w14:textId="6968C90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728969.97</w:t>
            </w:r>
          </w:p>
        </w:tc>
        <w:tc>
          <w:tcPr>
            <w:tcW w:w="1562" w:type="dxa"/>
          </w:tcPr>
          <w:p w14:paraId="79CB2228" w14:textId="73F48E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3345935.52</w:t>
            </w:r>
          </w:p>
        </w:tc>
        <w:tc>
          <w:tcPr>
            <w:tcW w:w="2134" w:type="dxa"/>
          </w:tcPr>
          <w:p w14:paraId="00EA4F5F" w14:textId="0804C0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F3A623" w14:textId="3968FA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395027" w14:textId="0B6348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5E6837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980A69" w14:textId="474E50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4BD41178" w14:textId="226CC07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728971.81</w:t>
            </w:r>
          </w:p>
        </w:tc>
        <w:tc>
          <w:tcPr>
            <w:tcW w:w="1562" w:type="dxa"/>
          </w:tcPr>
          <w:p w14:paraId="21AF12B2" w14:textId="412186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3345928.85</w:t>
            </w:r>
          </w:p>
        </w:tc>
        <w:tc>
          <w:tcPr>
            <w:tcW w:w="2134" w:type="dxa"/>
          </w:tcPr>
          <w:p w14:paraId="546CF1EE" w14:textId="3E1F95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8A2B4C" w14:textId="5CC002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ABFBC5" w14:textId="4D3DD9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20352D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CE5916" w14:textId="248EDE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3B3C6F25" w14:textId="180705C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728971.97</w:t>
            </w:r>
          </w:p>
        </w:tc>
        <w:tc>
          <w:tcPr>
            <w:tcW w:w="1562" w:type="dxa"/>
          </w:tcPr>
          <w:p w14:paraId="1880A33A" w14:textId="607504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3345919.52</w:t>
            </w:r>
          </w:p>
        </w:tc>
        <w:tc>
          <w:tcPr>
            <w:tcW w:w="2134" w:type="dxa"/>
          </w:tcPr>
          <w:p w14:paraId="1A02B82C" w14:textId="042C03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602A20" w14:textId="279DE1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3D0C08" w14:textId="6ED345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6E26CF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DC7140" w14:textId="377BCA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06F1770D" w14:textId="230AD6C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728972.13</w:t>
            </w:r>
          </w:p>
        </w:tc>
        <w:tc>
          <w:tcPr>
            <w:tcW w:w="1562" w:type="dxa"/>
          </w:tcPr>
          <w:p w14:paraId="7870D62E" w14:textId="71DDC4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3345910.83</w:t>
            </w:r>
          </w:p>
        </w:tc>
        <w:tc>
          <w:tcPr>
            <w:tcW w:w="2134" w:type="dxa"/>
          </w:tcPr>
          <w:p w14:paraId="1BD5A636" w14:textId="63CF89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563710" w14:textId="2BDDAC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8B4BA8" w14:textId="72421E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FB9DF3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3ED5B3" w14:textId="48B5A3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3A990E2B" w14:textId="7B4AF03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728972.77</w:t>
            </w:r>
          </w:p>
        </w:tc>
        <w:tc>
          <w:tcPr>
            <w:tcW w:w="1562" w:type="dxa"/>
          </w:tcPr>
          <w:p w14:paraId="1CC14ECE" w14:textId="04EDB4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3345901.51</w:t>
            </w:r>
          </w:p>
        </w:tc>
        <w:tc>
          <w:tcPr>
            <w:tcW w:w="2134" w:type="dxa"/>
          </w:tcPr>
          <w:p w14:paraId="3EF8FDBE" w14:textId="2E2FF3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2B31BF" w14:textId="00975B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20506B" w14:textId="49AA73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796E18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D30F71" w14:textId="725766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10045D29" w14:textId="1DF45D0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728973.88</w:t>
            </w:r>
          </w:p>
        </w:tc>
        <w:tc>
          <w:tcPr>
            <w:tcW w:w="1562" w:type="dxa"/>
          </w:tcPr>
          <w:p w14:paraId="1276B215" w14:textId="42A23C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3345892.42</w:t>
            </w:r>
          </w:p>
        </w:tc>
        <w:tc>
          <w:tcPr>
            <w:tcW w:w="2134" w:type="dxa"/>
          </w:tcPr>
          <w:p w14:paraId="6E9A8E57" w14:textId="650ADF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53A115" w14:textId="6D3A60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5777AC" w14:textId="738857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DD930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620A6F" w14:textId="435D18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1E373C83" w14:textId="65912EB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728976.30</w:t>
            </w:r>
          </w:p>
        </w:tc>
        <w:tc>
          <w:tcPr>
            <w:tcW w:w="1562" w:type="dxa"/>
          </w:tcPr>
          <w:p w14:paraId="48192E8D" w14:textId="0DB9B8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3345882.41</w:t>
            </w:r>
          </w:p>
        </w:tc>
        <w:tc>
          <w:tcPr>
            <w:tcW w:w="2134" w:type="dxa"/>
          </w:tcPr>
          <w:p w14:paraId="091BC393" w14:textId="28F97B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2A848B" w14:textId="060C57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2B8D6E" w14:textId="228792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628FAE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CC0DF3" w14:textId="1D2F87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283FF0FB" w14:textId="4360C56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728980.19</w:t>
            </w:r>
          </w:p>
        </w:tc>
        <w:tc>
          <w:tcPr>
            <w:tcW w:w="1562" w:type="dxa"/>
          </w:tcPr>
          <w:p w14:paraId="380C8E86" w14:textId="7281B8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3345874.30</w:t>
            </w:r>
          </w:p>
        </w:tc>
        <w:tc>
          <w:tcPr>
            <w:tcW w:w="2134" w:type="dxa"/>
          </w:tcPr>
          <w:p w14:paraId="54C46D24" w14:textId="759FC1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9BDC57" w14:textId="0CC393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60BC6B" w14:textId="45FB84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C97D0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B3BACA" w14:textId="72CF53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72118D2E" w14:textId="16CFF2B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728989.79</w:t>
            </w:r>
          </w:p>
        </w:tc>
        <w:tc>
          <w:tcPr>
            <w:tcW w:w="1562" w:type="dxa"/>
          </w:tcPr>
          <w:p w14:paraId="26620796" w14:textId="42A006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3345864.69</w:t>
            </w:r>
          </w:p>
        </w:tc>
        <w:tc>
          <w:tcPr>
            <w:tcW w:w="2134" w:type="dxa"/>
          </w:tcPr>
          <w:p w14:paraId="19C9D24C" w14:textId="103059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95680D" w14:textId="29DFDA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C5AEA2" w14:textId="0BC7E1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17DC09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B39497" w14:textId="705184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69583D45" w14:textId="025C6A7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728997.98</w:t>
            </w:r>
          </w:p>
        </w:tc>
        <w:tc>
          <w:tcPr>
            <w:tcW w:w="1562" w:type="dxa"/>
          </w:tcPr>
          <w:p w14:paraId="793366CA" w14:textId="2E6D54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3345859.21</w:t>
            </w:r>
          </w:p>
        </w:tc>
        <w:tc>
          <w:tcPr>
            <w:tcW w:w="2134" w:type="dxa"/>
          </w:tcPr>
          <w:p w14:paraId="43FB54B6" w14:textId="334754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ED913A" w14:textId="527EDD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E92003" w14:textId="6808F8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ADD6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5D7E0A" w14:textId="1C17F0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46B92205" w14:textId="5D6B10B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729006.35</w:t>
            </w:r>
          </w:p>
        </w:tc>
        <w:tc>
          <w:tcPr>
            <w:tcW w:w="1562" w:type="dxa"/>
          </w:tcPr>
          <w:p w14:paraId="475AF23B" w14:textId="6F6D2C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3345856.17</w:t>
            </w:r>
          </w:p>
        </w:tc>
        <w:tc>
          <w:tcPr>
            <w:tcW w:w="2134" w:type="dxa"/>
          </w:tcPr>
          <w:p w14:paraId="070BA82A" w14:textId="4A56B2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3F07DB" w14:textId="7B1AE0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1D4A07" w14:textId="512A17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394CA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06E44D" w14:textId="573DA2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2C712BC0" w14:textId="729730D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729017.62</w:t>
            </w:r>
          </w:p>
        </w:tc>
        <w:tc>
          <w:tcPr>
            <w:tcW w:w="1562" w:type="dxa"/>
          </w:tcPr>
          <w:p w14:paraId="0CA82D0F" w14:textId="2D39D8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3345851.40</w:t>
            </w:r>
          </w:p>
        </w:tc>
        <w:tc>
          <w:tcPr>
            <w:tcW w:w="2134" w:type="dxa"/>
          </w:tcPr>
          <w:p w14:paraId="2AD556CB" w14:textId="1F3E7C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6F6204" w14:textId="3B42A5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101D1A" w14:textId="06C6F0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3B5E5C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2B3FA5" w14:textId="043D81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5F35864A" w14:textId="46A776E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729020.56</w:t>
            </w:r>
          </w:p>
        </w:tc>
        <w:tc>
          <w:tcPr>
            <w:tcW w:w="1562" w:type="dxa"/>
          </w:tcPr>
          <w:p w14:paraId="236DAD8F" w14:textId="218908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3345847.89</w:t>
            </w:r>
          </w:p>
        </w:tc>
        <w:tc>
          <w:tcPr>
            <w:tcW w:w="2134" w:type="dxa"/>
          </w:tcPr>
          <w:p w14:paraId="41A81746" w14:textId="21126A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91A77A" w14:textId="5A95D3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D2E55D" w14:textId="40D1D6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BA20C9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5C7610" w14:textId="32CA9D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621</w:t>
            </w:r>
          </w:p>
        </w:tc>
        <w:tc>
          <w:tcPr>
            <w:tcW w:w="1558" w:type="dxa"/>
          </w:tcPr>
          <w:p w14:paraId="272A1DA7" w14:textId="220B251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729022.39</w:t>
            </w:r>
          </w:p>
        </w:tc>
        <w:tc>
          <w:tcPr>
            <w:tcW w:w="1562" w:type="dxa"/>
          </w:tcPr>
          <w:p w14:paraId="15C06158" w14:textId="209B52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3345842.71</w:t>
            </w:r>
          </w:p>
        </w:tc>
        <w:tc>
          <w:tcPr>
            <w:tcW w:w="2134" w:type="dxa"/>
          </w:tcPr>
          <w:p w14:paraId="10632000" w14:textId="01B6F7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5CF47DD" w14:textId="6336F9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C04B50A" w14:textId="4F0811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38305A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D05DFF" w14:textId="447D54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622</w:t>
            </w:r>
          </w:p>
        </w:tc>
        <w:tc>
          <w:tcPr>
            <w:tcW w:w="1558" w:type="dxa"/>
          </w:tcPr>
          <w:p w14:paraId="1EB2E0F9" w14:textId="171EA09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729024.61</w:t>
            </w:r>
          </w:p>
        </w:tc>
        <w:tc>
          <w:tcPr>
            <w:tcW w:w="1562" w:type="dxa"/>
          </w:tcPr>
          <w:p w14:paraId="4F6D620F" w14:textId="0D048E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3345836.43</w:t>
            </w:r>
          </w:p>
        </w:tc>
        <w:tc>
          <w:tcPr>
            <w:tcW w:w="2134" w:type="dxa"/>
          </w:tcPr>
          <w:p w14:paraId="3257BCBB" w14:textId="02CDAC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F01F42" w14:textId="275253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EC1234" w14:textId="1C5633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C4800C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36A016" w14:textId="51538B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71A8562A" w14:textId="0D23E41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729025.76</w:t>
            </w:r>
          </w:p>
        </w:tc>
        <w:tc>
          <w:tcPr>
            <w:tcW w:w="1562" w:type="dxa"/>
          </w:tcPr>
          <w:p w14:paraId="61FE71DB" w14:textId="34F317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3345824.73</w:t>
            </w:r>
          </w:p>
        </w:tc>
        <w:tc>
          <w:tcPr>
            <w:tcW w:w="2134" w:type="dxa"/>
          </w:tcPr>
          <w:p w14:paraId="7962CE46" w14:textId="6CD205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904CF6" w14:textId="5022E9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56B08" w14:textId="666629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8C84B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631FE5" w14:textId="43CD36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0ACB51A3" w14:textId="32ABFA6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729024.78</w:t>
            </w:r>
          </w:p>
        </w:tc>
        <w:tc>
          <w:tcPr>
            <w:tcW w:w="1562" w:type="dxa"/>
          </w:tcPr>
          <w:p w14:paraId="35078B98" w14:textId="0AB259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3345814.42</w:t>
            </w:r>
          </w:p>
        </w:tc>
        <w:tc>
          <w:tcPr>
            <w:tcW w:w="2134" w:type="dxa"/>
          </w:tcPr>
          <w:p w14:paraId="7D831497" w14:textId="771E59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B9E4E9" w14:textId="6254FE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8F8273" w14:textId="71C55C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35D84C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BB5B5C" w14:textId="15BC43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04ACC346" w14:textId="7286AF5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729023.97</w:t>
            </w:r>
          </w:p>
        </w:tc>
        <w:tc>
          <w:tcPr>
            <w:tcW w:w="1562" w:type="dxa"/>
          </w:tcPr>
          <w:p w14:paraId="72CC08A7" w14:textId="340096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3345806.61</w:t>
            </w:r>
          </w:p>
        </w:tc>
        <w:tc>
          <w:tcPr>
            <w:tcW w:w="2134" w:type="dxa"/>
          </w:tcPr>
          <w:p w14:paraId="1874DFAA" w14:textId="159CC7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B52CF0" w14:textId="3AA1A4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89C528" w14:textId="6641E7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B24AF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E403B7" w14:textId="5EF1D1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0C6F80D7" w14:textId="7DFA10D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729023.48</w:t>
            </w:r>
          </w:p>
        </w:tc>
        <w:tc>
          <w:tcPr>
            <w:tcW w:w="1562" w:type="dxa"/>
          </w:tcPr>
          <w:p w14:paraId="2CAE673D" w14:textId="7D64CE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3345801.07</w:t>
            </w:r>
          </w:p>
        </w:tc>
        <w:tc>
          <w:tcPr>
            <w:tcW w:w="2134" w:type="dxa"/>
          </w:tcPr>
          <w:p w14:paraId="39BB4C4D" w14:textId="1F4314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6B0834" w14:textId="6B8400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2691C0" w14:textId="42248F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A317EF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627044" w14:textId="37DFDB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</w:tcPr>
          <w:p w14:paraId="5679B0BA" w14:textId="21FAC2C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729024.62</w:t>
            </w:r>
          </w:p>
        </w:tc>
        <w:tc>
          <w:tcPr>
            <w:tcW w:w="1562" w:type="dxa"/>
          </w:tcPr>
          <w:p w14:paraId="157DA91D" w14:textId="2C0E30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3345794.72</w:t>
            </w:r>
          </w:p>
        </w:tc>
        <w:tc>
          <w:tcPr>
            <w:tcW w:w="2134" w:type="dxa"/>
          </w:tcPr>
          <w:p w14:paraId="10CD7356" w14:textId="375CA0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CE6DC1" w14:textId="77850A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5551D6" w14:textId="45ED50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BA1CE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F11EA0" w14:textId="72F31F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</w:tcPr>
          <w:p w14:paraId="0A30B8FE" w14:textId="7406DFA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729027.14</w:t>
            </w:r>
          </w:p>
        </w:tc>
        <w:tc>
          <w:tcPr>
            <w:tcW w:w="1562" w:type="dxa"/>
          </w:tcPr>
          <w:p w14:paraId="0A35AC16" w14:textId="46BF75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3345792.03</w:t>
            </w:r>
          </w:p>
        </w:tc>
        <w:tc>
          <w:tcPr>
            <w:tcW w:w="2134" w:type="dxa"/>
          </w:tcPr>
          <w:p w14:paraId="48178A3B" w14:textId="3A0A48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1EC2CA" w14:textId="377ACA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23928E" w14:textId="7CC3F2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A9D76C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A8159A" w14:textId="45E37B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</w:tcPr>
          <w:p w14:paraId="3F516892" w14:textId="42F66C1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729028.19</w:t>
            </w:r>
          </w:p>
        </w:tc>
        <w:tc>
          <w:tcPr>
            <w:tcW w:w="1562" w:type="dxa"/>
          </w:tcPr>
          <w:p w14:paraId="312588A6" w14:textId="029E5B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3345787.13</w:t>
            </w:r>
          </w:p>
        </w:tc>
        <w:tc>
          <w:tcPr>
            <w:tcW w:w="2134" w:type="dxa"/>
          </w:tcPr>
          <w:p w14:paraId="07F81975" w14:textId="103A0A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F5461D" w14:textId="1DAC55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8FB19D" w14:textId="774B68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2E49B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D88818" w14:textId="3ACE09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</w:tcPr>
          <w:p w14:paraId="34E9D71D" w14:textId="0D4029C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729026.81</w:t>
            </w:r>
          </w:p>
        </w:tc>
        <w:tc>
          <w:tcPr>
            <w:tcW w:w="1562" w:type="dxa"/>
          </w:tcPr>
          <w:p w14:paraId="09EE3793" w14:textId="718E75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3345777.46</w:t>
            </w:r>
          </w:p>
        </w:tc>
        <w:tc>
          <w:tcPr>
            <w:tcW w:w="2134" w:type="dxa"/>
          </w:tcPr>
          <w:p w14:paraId="12D6B32F" w14:textId="013FA0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A4CF11" w14:textId="00FDFE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A89379" w14:textId="2B18B1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6EBC8B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A874F4" w14:textId="5E7FC1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</w:tcPr>
          <w:p w14:paraId="1B9B7E99" w14:textId="662F9EC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729023.71</w:t>
            </w:r>
          </w:p>
        </w:tc>
        <w:tc>
          <w:tcPr>
            <w:tcW w:w="1562" w:type="dxa"/>
          </w:tcPr>
          <w:p w14:paraId="375471C6" w14:textId="4BEBDA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3345772.31</w:t>
            </w:r>
          </w:p>
        </w:tc>
        <w:tc>
          <w:tcPr>
            <w:tcW w:w="2134" w:type="dxa"/>
          </w:tcPr>
          <w:p w14:paraId="3D9D89A1" w14:textId="322F99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B5B104" w14:textId="6731C6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54C3E3" w14:textId="7BAB84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A375B3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397F7E" w14:textId="68B299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</w:tcPr>
          <w:p w14:paraId="60DCE056" w14:textId="26A96C8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729022.70</w:t>
            </w:r>
          </w:p>
        </w:tc>
        <w:tc>
          <w:tcPr>
            <w:tcW w:w="1562" w:type="dxa"/>
          </w:tcPr>
          <w:p w14:paraId="14971BBC" w14:textId="4CB4E2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3345769.29</w:t>
            </w:r>
          </w:p>
        </w:tc>
        <w:tc>
          <w:tcPr>
            <w:tcW w:w="2134" w:type="dxa"/>
          </w:tcPr>
          <w:p w14:paraId="040FC2A2" w14:textId="52629E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AA7154" w14:textId="2C5E9F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CA915D" w14:textId="4514E5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DBEBCD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84DB8F" w14:textId="796003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</w:tcPr>
          <w:p w14:paraId="27E7E5A0" w14:textId="7371A0E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729025.39</w:t>
            </w:r>
          </w:p>
        </w:tc>
        <w:tc>
          <w:tcPr>
            <w:tcW w:w="1562" w:type="dxa"/>
          </w:tcPr>
          <w:p w14:paraId="0660FB87" w14:textId="6936B2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3345761.90</w:t>
            </w:r>
          </w:p>
        </w:tc>
        <w:tc>
          <w:tcPr>
            <w:tcW w:w="2134" w:type="dxa"/>
          </w:tcPr>
          <w:p w14:paraId="519E19B2" w14:textId="726811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4CAF96" w14:textId="1D680F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F8D2E0" w14:textId="3C19B4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7F14B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884212" w14:textId="224AA6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634</w:t>
            </w:r>
          </w:p>
        </w:tc>
        <w:tc>
          <w:tcPr>
            <w:tcW w:w="1558" w:type="dxa"/>
          </w:tcPr>
          <w:p w14:paraId="745B7657" w14:textId="24F34C0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729027.02</w:t>
            </w:r>
          </w:p>
        </w:tc>
        <w:tc>
          <w:tcPr>
            <w:tcW w:w="1562" w:type="dxa"/>
          </w:tcPr>
          <w:p w14:paraId="73D7E495" w14:textId="24B9B3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3345745.77</w:t>
            </w:r>
          </w:p>
        </w:tc>
        <w:tc>
          <w:tcPr>
            <w:tcW w:w="2134" w:type="dxa"/>
          </w:tcPr>
          <w:p w14:paraId="3C69276F" w14:textId="0327AC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1A982E" w14:textId="241798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4CE1CB" w14:textId="384611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8D364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8C5F38" w14:textId="4068BC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</w:tcPr>
          <w:p w14:paraId="422DAD41" w14:textId="0D25B11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729034.36</w:t>
            </w:r>
          </w:p>
        </w:tc>
        <w:tc>
          <w:tcPr>
            <w:tcW w:w="1562" w:type="dxa"/>
          </w:tcPr>
          <w:p w14:paraId="6D5C5C25" w14:textId="7A0767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3345727.18</w:t>
            </w:r>
          </w:p>
        </w:tc>
        <w:tc>
          <w:tcPr>
            <w:tcW w:w="2134" w:type="dxa"/>
          </w:tcPr>
          <w:p w14:paraId="0B47E6DD" w14:textId="0920DA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7063A8" w14:textId="4C6455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AC06C9" w14:textId="403013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E3A470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A3AB15" w14:textId="3CC34C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</w:tcPr>
          <w:p w14:paraId="05E72358" w14:textId="2B479D4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729036.50</w:t>
            </w:r>
          </w:p>
        </w:tc>
        <w:tc>
          <w:tcPr>
            <w:tcW w:w="1562" w:type="dxa"/>
          </w:tcPr>
          <w:p w14:paraId="0F438ADD" w14:textId="756886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3345720.83</w:t>
            </w:r>
          </w:p>
        </w:tc>
        <w:tc>
          <w:tcPr>
            <w:tcW w:w="2134" w:type="dxa"/>
          </w:tcPr>
          <w:p w14:paraId="2D32F3FD" w14:textId="460660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C6F120" w14:textId="7DA44B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1D25A6" w14:textId="22F268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E77F2D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4BDB1C" w14:textId="7AABE1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</w:tcPr>
          <w:p w14:paraId="312178D8" w14:textId="2EF5224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729040.68</w:t>
            </w:r>
          </w:p>
        </w:tc>
        <w:tc>
          <w:tcPr>
            <w:tcW w:w="1562" w:type="dxa"/>
          </w:tcPr>
          <w:p w14:paraId="6C25CEBB" w14:textId="0D31CF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3345714.56</w:t>
            </w:r>
          </w:p>
        </w:tc>
        <w:tc>
          <w:tcPr>
            <w:tcW w:w="2134" w:type="dxa"/>
          </w:tcPr>
          <w:p w14:paraId="0178DB17" w14:textId="4AF207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79BE46" w14:textId="421EC3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8550C2" w14:textId="313A60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370775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0CA29A" w14:textId="4CA033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</w:tcPr>
          <w:p w14:paraId="73C6A949" w14:textId="38DFEF1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729045.64</w:t>
            </w:r>
          </w:p>
        </w:tc>
        <w:tc>
          <w:tcPr>
            <w:tcW w:w="1562" w:type="dxa"/>
          </w:tcPr>
          <w:p w14:paraId="27595054" w14:textId="01E46A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3345709.34</w:t>
            </w:r>
          </w:p>
        </w:tc>
        <w:tc>
          <w:tcPr>
            <w:tcW w:w="2134" w:type="dxa"/>
          </w:tcPr>
          <w:p w14:paraId="286B7544" w14:textId="32CDD1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7E87DF" w14:textId="1CE16B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2F4B81" w14:textId="0EE8E9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8CA054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8DB5C8" w14:textId="793A52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</w:tcPr>
          <w:p w14:paraId="4483979E" w14:textId="4D69EED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729050.08</w:t>
            </w:r>
          </w:p>
        </w:tc>
        <w:tc>
          <w:tcPr>
            <w:tcW w:w="1562" w:type="dxa"/>
          </w:tcPr>
          <w:p w14:paraId="075C59B3" w14:textId="73FDC5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3345704.37</w:t>
            </w:r>
          </w:p>
        </w:tc>
        <w:tc>
          <w:tcPr>
            <w:tcW w:w="2134" w:type="dxa"/>
          </w:tcPr>
          <w:p w14:paraId="7CE9DE92" w14:textId="698E3C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0C903C" w14:textId="10B3F0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0617C1" w14:textId="621EAE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485A05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FD3B1F" w14:textId="4564C9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</w:tcPr>
          <w:p w14:paraId="06D1FDEA" w14:textId="468E425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729052.22</w:t>
            </w:r>
          </w:p>
        </w:tc>
        <w:tc>
          <w:tcPr>
            <w:tcW w:w="1562" w:type="dxa"/>
          </w:tcPr>
          <w:p w14:paraId="4106B1D4" w14:textId="5A92DA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3345702.77</w:t>
            </w:r>
          </w:p>
        </w:tc>
        <w:tc>
          <w:tcPr>
            <w:tcW w:w="2134" w:type="dxa"/>
          </w:tcPr>
          <w:p w14:paraId="38E0F838" w14:textId="4EC68F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9F4CE5" w14:textId="3282FD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55AAC8" w14:textId="664F51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2E22B8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FA0256" w14:textId="59AC34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</w:tcPr>
          <w:p w14:paraId="38388BC3" w14:textId="3E58B34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729057.99</w:t>
            </w:r>
          </w:p>
        </w:tc>
        <w:tc>
          <w:tcPr>
            <w:tcW w:w="1562" w:type="dxa"/>
          </w:tcPr>
          <w:p w14:paraId="6C568E9B" w14:textId="6BE263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3345702.64</w:t>
            </w:r>
          </w:p>
        </w:tc>
        <w:tc>
          <w:tcPr>
            <w:tcW w:w="2134" w:type="dxa"/>
          </w:tcPr>
          <w:p w14:paraId="4FA9B72F" w14:textId="671925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E56F0D" w14:textId="4AB8B4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E20B8E" w14:textId="2AE3B9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BD9DB7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F39B42" w14:textId="7FC5AE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</w:tcPr>
          <w:p w14:paraId="5597E8D9" w14:textId="5DBFE85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729062.43</w:t>
            </w:r>
          </w:p>
        </w:tc>
        <w:tc>
          <w:tcPr>
            <w:tcW w:w="1562" w:type="dxa"/>
          </w:tcPr>
          <w:p w14:paraId="3FCCBDAD" w14:textId="26419D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3345703.13</w:t>
            </w:r>
          </w:p>
        </w:tc>
        <w:tc>
          <w:tcPr>
            <w:tcW w:w="2134" w:type="dxa"/>
          </w:tcPr>
          <w:p w14:paraId="2C955E74" w14:textId="3E3801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5625A" w14:textId="05A8B9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AB0B35" w14:textId="34DDB8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CDCA9A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116A1F" w14:textId="686630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</w:tcPr>
          <w:p w14:paraId="1C20F7D0" w14:textId="3364882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729067.58</w:t>
            </w:r>
          </w:p>
        </w:tc>
        <w:tc>
          <w:tcPr>
            <w:tcW w:w="1562" w:type="dxa"/>
          </w:tcPr>
          <w:p w14:paraId="37CFA428" w14:textId="32C7F6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3345701.97</w:t>
            </w:r>
          </w:p>
        </w:tc>
        <w:tc>
          <w:tcPr>
            <w:tcW w:w="2134" w:type="dxa"/>
          </w:tcPr>
          <w:p w14:paraId="33D951D9" w14:textId="3C50AD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25B7F7" w14:textId="7E159F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0F592B" w14:textId="1EA5BE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C474F4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31E56B" w14:textId="26B8EF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</w:tcPr>
          <w:p w14:paraId="013B2848" w14:textId="1FD7F84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729073.28</w:t>
            </w:r>
          </w:p>
        </w:tc>
        <w:tc>
          <w:tcPr>
            <w:tcW w:w="1562" w:type="dxa"/>
          </w:tcPr>
          <w:p w14:paraId="55850B53" w14:textId="3B5BF4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3345703.67</w:t>
            </w:r>
          </w:p>
        </w:tc>
        <w:tc>
          <w:tcPr>
            <w:tcW w:w="2134" w:type="dxa"/>
          </w:tcPr>
          <w:p w14:paraId="6C105FB2" w14:textId="51C10F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340E39" w14:textId="767F52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128364" w14:textId="0D7F23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914639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97ED15" w14:textId="6E3CD9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</w:tcPr>
          <w:p w14:paraId="536EE9A3" w14:textId="2F6032C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729077.85</w:t>
            </w:r>
          </w:p>
        </w:tc>
        <w:tc>
          <w:tcPr>
            <w:tcW w:w="1562" w:type="dxa"/>
          </w:tcPr>
          <w:p w14:paraId="6105F618" w14:textId="1888A8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3345703.77</w:t>
            </w:r>
          </w:p>
        </w:tc>
        <w:tc>
          <w:tcPr>
            <w:tcW w:w="2134" w:type="dxa"/>
          </w:tcPr>
          <w:p w14:paraId="3CBED56E" w14:textId="4DB236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0EA738" w14:textId="48F176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31C30B" w14:textId="7252DE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BB89CF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E26950" w14:textId="146AF0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</w:tcPr>
          <w:p w14:paraId="10EEEBCC" w14:textId="659CE5E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729083.19</w:t>
            </w:r>
          </w:p>
        </w:tc>
        <w:tc>
          <w:tcPr>
            <w:tcW w:w="1562" w:type="dxa"/>
          </w:tcPr>
          <w:p w14:paraId="38D89A65" w14:textId="4F2C1A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3345703.09</w:t>
            </w:r>
          </w:p>
        </w:tc>
        <w:tc>
          <w:tcPr>
            <w:tcW w:w="2134" w:type="dxa"/>
          </w:tcPr>
          <w:p w14:paraId="68A7F1C0" w14:textId="69F4C2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F24385" w14:textId="6DCD21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1506F5" w14:textId="7181E5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CC751E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6372AC" w14:textId="359D42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</w:tcPr>
          <w:p w14:paraId="10330E4C" w14:textId="6D11501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729085.77</w:t>
            </w:r>
          </w:p>
        </w:tc>
        <w:tc>
          <w:tcPr>
            <w:tcW w:w="1562" w:type="dxa"/>
          </w:tcPr>
          <w:p w14:paraId="11B83CF9" w14:textId="4C3A27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3345702.47</w:t>
            </w:r>
          </w:p>
        </w:tc>
        <w:tc>
          <w:tcPr>
            <w:tcW w:w="2134" w:type="dxa"/>
          </w:tcPr>
          <w:p w14:paraId="6407DB3F" w14:textId="6E10B6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72E1F8" w14:textId="1235E4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53B803" w14:textId="38967A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7FCEB4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CCAF69" w14:textId="3CDAC7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</w:tcPr>
          <w:p w14:paraId="37721414" w14:textId="302A28D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729087.68</w:t>
            </w:r>
          </w:p>
        </w:tc>
        <w:tc>
          <w:tcPr>
            <w:tcW w:w="1562" w:type="dxa"/>
          </w:tcPr>
          <w:p w14:paraId="2E79214D" w14:textId="5C6C70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3345700.35</w:t>
            </w:r>
          </w:p>
        </w:tc>
        <w:tc>
          <w:tcPr>
            <w:tcW w:w="2134" w:type="dxa"/>
          </w:tcPr>
          <w:p w14:paraId="77FF5F3C" w14:textId="4726CB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F57FF4" w14:textId="36685D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3A708E" w14:textId="5CE4D8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62E99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5133B7" w14:textId="69A939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</w:tcPr>
          <w:p w14:paraId="5339ED17" w14:textId="1C157AA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729089.25</w:t>
            </w:r>
          </w:p>
        </w:tc>
        <w:tc>
          <w:tcPr>
            <w:tcW w:w="1562" w:type="dxa"/>
          </w:tcPr>
          <w:p w14:paraId="70495DB3" w14:textId="7F105C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3345700.08</w:t>
            </w:r>
          </w:p>
        </w:tc>
        <w:tc>
          <w:tcPr>
            <w:tcW w:w="2134" w:type="dxa"/>
          </w:tcPr>
          <w:p w14:paraId="499C8DC5" w14:textId="31ADD5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F78E11" w14:textId="74D48E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11F14D" w14:textId="19705D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FFA31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41A35B" w14:textId="4C4FBA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</w:tcPr>
          <w:p w14:paraId="5324B41F" w14:textId="29A5F00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729090.98</w:t>
            </w:r>
          </w:p>
        </w:tc>
        <w:tc>
          <w:tcPr>
            <w:tcW w:w="1562" w:type="dxa"/>
          </w:tcPr>
          <w:p w14:paraId="421EEFD7" w14:textId="5DF6A9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3345697.88</w:t>
            </w:r>
          </w:p>
        </w:tc>
        <w:tc>
          <w:tcPr>
            <w:tcW w:w="2134" w:type="dxa"/>
          </w:tcPr>
          <w:p w14:paraId="37E3D822" w14:textId="5AD021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E75FB4" w14:textId="7D9E71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4F3D94" w14:textId="426939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8ADAEC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D49E1C" w14:textId="2A1644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</w:tcPr>
          <w:p w14:paraId="62C29620" w14:textId="335C7EF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729092.94</w:t>
            </w:r>
          </w:p>
        </w:tc>
        <w:tc>
          <w:tcPr>
            <w:tcW w:w="1562" w:type="dxa"/>
          </w:tcPr>
          <w:p w14:paraId="5E06306D" w14:textId="7E8037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3345694.65</w:t>
            </w:r>
          </w:p>
        </w:tc>
        <w:tc>
          <w:tcPr>
            <w:tcW w:w="2134" w:type="dxa"/>
          </w:tcPr>
          <w:p w14:paraId="2E7CA788" w14:textId="17D31A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33CF63" w14:textId="18BAD6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A81802" w14:textId="52B165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84A218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11D985" w14:textId="3EF631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</w:tcPr>
          <w:p w14:paraId="75D27A76" w14:textId="05C2ED3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729092.67</w:t>
            </w:r>
          </w:p>
        </w:tc>
        <w:tc>
          <w:tcPr>
            <w:tcW w:w="1562" w:type="dxa"/>
          </w:tcPr>
          <w:p w14:paraId="26B0F515" w14:textId="22127E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3345689.57</w:t>
            </w:r>
          </w:p>
        </w:tc>
        <w:tc>
          <w:tcPr>
            <w:tcW w:w="2134" w:type="dxa"/>
          </w:tcPr>
          <w:p w14:paraId="6DB6F5FA" w14:textId="3A85AE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075F60" w14:textId="3571A4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E29A66" w14:textId="63B4FC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DCDBD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C37A56" w14:textId="12EA6B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</w:tcPr>
          <w:p w14:paraId="2E3935F8" w14:textId="4620325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729094.32</w:t>
            </w:r>
          </w:p>
        </w:tc>
        <w:tc>
          <w:tcPr>
            <w:tcW w:w="1562" w:type="dxa"/>
          </w:tcPr>
          <w:p w14:paraId="63D8472E" w14:textId="5C3701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3345683.39</w:t>
            </w:r>
          </w:p>
        </w:tc>
        <w:tc>
          <w:tcPr>
            <w:tcW w:w="2134" w:type="dxa"/>
          </w:tcPr>
          <w:p w14:paraId="7B2F929D" w14:textId="4538CE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18883E" w14:textId="2F67DE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2FB26E" w14:textId="3ED749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21A68D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36AB9D" w14:textId="4A3406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</w:tcPr>
          <w:p w14:paraId="73628052" w14:textId="48D8D85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729093.17</w:t>
            </w:r>
          </w:p>
        </w:tc>
        <w:tc>
          <w:tcPr>
            <w:tcW w:w="1562" w:type="dxa"/>
          </w:tcPr>
          <w:p w14:paraId="24E1C546" w14:textId="41EFAA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3345677.15</w:t>
            </w:r>
          </w:p>
        </w:tc>
        <w:tc>
          <w:tcPr>
            <w:tcW w:w="2134" w:type="dxa"/>
          </w:tcPr>
          <w:p w14:paraId="0459CF19" w14:textId="225D08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6A9C32" w14:textId="661070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F6E0CA" w14:textId="1FAC84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1E24C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F20D0E" w14:textId="1F7611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</w:tcPr>
          <w:p w14:paraId="34EBC2DB" w14:textId="0F901D5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729093.14</w:t>
            </w:r>
          </w:p>
        </w:tc>
        <w:tc>
          <w:tcPr>
            <w:tcW w:w="1562" w:type="dxa"/>
          </w:tcPr>
          <w:p w14:paraId="539F0D32" w14:textId="26C199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3345669.89</w:t>
            </w:r>
          </w:p>
        </w:tc>
        <w:tc>
          <w:tcPr>
            <w:tcW w:w="2134" w:type="dxa"/>
          </w:tcPr>
          <w:p w14:paraId="17CA1580" w14:textId="6C1750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A79D47" w14:textId="556694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497519" w14:textId="5B6C4D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6C693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0A812F" w14:textId="710C42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656</w:t>
            </w:r>
          </w:p>
        </w:tc>
        <w:tc>
          <w:tcPr>
            <w:tcW w:w="1558" w:type="dxa"/>
          </w:tcPr>
          <w:p w14:paraId="1A0AD64C" w14:textId="7E5106A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729093.34</w:t>
            </w:r>
          </w:p>
        </w:tc>
        <w:tc>
          <w:tcPr>
            <w:tcW w:w="1562" w:type="dxa"/>
          </w:tcPr>
          <w:p w14:paraId="2CCBDC81" w14:textId="057A51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3345663.51</w:t>
            </w:r>
          </w:p>
        </w:tc>
        <w:tc>
          <w:tcPr>
            <w:tcW w:w="2134" w:type="dxa"/>
          </w:tcPr>
          <w:p w14:paraId="23D711DD" w14:textId="409935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CD50C54" w14:textId="509F63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446991A" w14:textId="0DB368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747470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FEA330" w14:textId="747D5B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657</w:t>
            </w:r>
          </w:p>
        </w:tc>
        <w:tc>
          <w:tcPr>
            <w:tcW w:w="1558" w:type="dxa"/>
          </w:tcPr>
          <w:p w14:paraId="72C75B13" w14:textId="082DC89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729091.54</w:t>
            </w:r>
          </w:p>
        </w:tc>
        <w:tc>
          <w:tcPr>
            <w:tcW w:w="1562" w:type="dxa"/>
          </w:tcPr>
          <w:p w14:paraId="64FDE4A8" w14:textId="5F748A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3345657.85</w:t>
            </w:r>
          </w:p>
        </w:tc>
        <w:tc>
          <w:tcPr>
            <w:tcW w:w="2134" w:type="dxa"/>
          </w:tcPr>
          <w:p w14:paraId="7B39EB80" w14:textId="14F59E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0C91F8" w14:textId="2DDC86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48DCB2" w14:textId="0023FD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55F849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0F8881" w14:textId="7C6F91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</w:tcPr>
          <w:p w14:paraId="24F4804D" w14:textId="5F331E2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729093.40</w:t>
            </w:r>
          </w:p>
        </w:tc>
        <w:tc>
          <w:tcPr>
            <w:tcW w:w="1562" w:type="dxa"/>
          </w:tcPr>
          <w:p w14:paraId="52EACFBB" w14:textId="471906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3345647.62</w:t>
            </w:r>
          </w:p>
        </w:tc>
        <w:tc>
          <w:tcPr>
            <w:tcW w:w="2134" w:type="dxa"/>
          </w:tcPr>
          <w:p w14:paraId="153016E6" w14:textId="260DD8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EB207C" w14:textId="7C2F6B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4A3853" w14:textId="42444D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F75CE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0CA0B0" w14:textId="65B38B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</w:tcPr>
          <w:p w14:paraId="4D7D4206" w14:textId="3403D31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729098.83</w:t>
            </w:r>
          </w:p>
        </w:tc>
        <w:tc>
          <w:tcPr>
            <w:tcW w:w="1562" w:type="dxa"/>
          </w:tcPr>
          <w:p w14:paraId="595AC1F6" w14:textId="11C694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3345639.60</w:t>
            </w:r>
          </w:p>
        </w:tc>
        <w:tc>
          <w:tcPr>
            <w:tcW w:w="2134" w:type="dxa"/>
          </w:tcPr>
          <w:p w14:paraId="09CFD5C9" w14:textId="0A4220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492437" w14:textId="25D7CB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FEFB30" w14:textId="62A730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968370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9AC095" w14:textId="7E14E4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</w:tcPr>
          <w:p w14:paraId="24DAD64B" w14:textId="029C9E6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729104.42</w:t>
            </w:r>
          </w:p>
        </w:tc>
        <w:tc>
          <w:tcPr>
            <w:tcW w:w="1562" w:type="dxa"/>
          </w:tcPr>
          <w:p w14:paraId="7A5BBDA1" w14:textId="4D7648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3345630.64</w:t>
            </w:r>
          </w:p>
        </w:tc>
        <w:tc>
          <w:tcPr>
            <w:tcW w:w="2134" w:type="dxa"/>
          </w:tcPr>
          <w:p w14:paraId="2C86C725" w14:textId="4DBF00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2A172" w14:textId="33859D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486570" w14:textId="27F56E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B0BFD1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6F5D61" w14:textId="35F965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</w:tcPr>
          <w:p w14:paraId="7A5E45B3" w14:textId="3BAFFDC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729110.97</w:t>
            </w:r>
          </w:p>
        </w:tc>
        <w:tc>
          <w:tcPr>
            <w:tcW w:w="1562" w:type="dxa"/>
          </w:tcPr>
          <w:p w14:paraId="0DA4E0C9" w14:textId="69A8C8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3345626.15</w:t>
            </w:r>
          </w:p>
        </w:tc>
        <w:tc>
          <w:tcPr>
            <w:tcW w:w="2134" w:type="dxa"/>
          </w:tcPr>
          <w:p w14:paraId="09504322" w14:textId="0B3177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2C2719" w14:textId="03CBF5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E4C951" w14:textId="4292B6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B99487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170103" w14:textId="227D0B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</w:tcPr>
          <w:p w14:paraId="2C8EAA9B" w14:textId="32345E5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729117.69</w:t>
            </w:r>
          </w:p>
        </w:tc>
        <w:tc>
          <w:tcPr>
            <w:tcW w:w="1562" w:type="dxa"/>
          </w:tcPr>
          <w:p w14:paraId="7833BFF7" w14:textId="1E13AE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3345621.33</w:t>
            </w:r>
          </w:p>
        </w:tc>
        <w:tc>
          <w:tcPr>
            <w:tcW w:w="2134" w:type="dxa"/>
          </w:tcPr>
          <w:p w14:paraId="745867C1" w14:textId="7427E8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914F12" w14:textId="3A0D0B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935E66" w14:textId="2181B5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28E3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03082C" w14:textId="55B9E4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</w:tcPr>
          <w:p w14:paraId="7F5D3E3F" w14:textId="578E7EE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729121.30</w:t>
            </w:r>
          </w:p>
        </w:tc>
        <w:tc>
          <w:tcPr>
            <w:tcW w:w="1562" w:type="dxa"/>
          </w:tcPr>
          <w:p w14:paraId="3729F4EB" w14:textId="10A744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3345614.52</w:t>
            </w:r>
          </w:p>
        </w:tc>
        <w:tc>
          <w:tcPr>
            <w:tcW w:w="2134" w:type="dxa"/>
          </w:tcPr>
          <w:p w14:paraId="5FA5A2C7" w14:textId="7C0461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628A1A" w14:textId="4F0EBC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58F12C" w14:textId="035023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08AC9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946142" w14:textId="17D13C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</w:tcPr>
          <w:p w14:paraId="29640D2D" w14:textId="510ABDB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729120.86</w:t>
            </w:r>
          </w:p>
        </w:tc>
        <w:tc>
          <w:tcPr>
            <w:tcW w:w="1562" w:type="dxa"/>
          </w:tcPr>
          <w:p w14:paraId="7E5A35E9" w14:textId="241CC6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3345610.59</w:t>
            </w:r>
          </w:p>
        </w:tc>
        <w:tc>
          <w:tcPr>
            <w:tcW w:w="2134" w:type="dxa"/>
          </w:tcPr>
          <w:p w14:paraId="65D31F2F" w14:textId="7EF195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602B5B" w14:textId="14F5BC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6C47BB" w14:textId="323C99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D41EF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A51B1D" w14:textId="7EB565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</w:tcPr>
          <w:p w14:paraId="340DDFA8" w14:textId="0FF4F2E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729118.95</w:t>
            </w:r>
          </w:p>
        </w:tc>
        <w:tc>
          <w:tcPr>
            <w:tcW w:w="1562" w:type="dxa"/>
          </w:tcPr>
          <w:p w14:paraId="134A0BBF" w14:textId="4316B0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3345608.72</w:t>
            </w:r>
          </w:p>
        </w:tc>
        <w:tc>
          <w:tcPr>
            <w:tcW w:w="2134" w:type="dxa"/>
          </w:tcPr>
          <w:p w14:paraId="1AB15E74" w14:textId="588892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81473C" w14:textId="0A6D86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967A06" w14:textId="26CBB5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6F5CD5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7530C6" w14:textId="3ED335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</w:tcPr>
          <w:p w14:paraId="56DCDCE4" w14:textId="47B7965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729118.27</w:t>
            </w:r>
          </w:p>
        </w:tc>
        <w:tc>
          <w:tcPr>
            <w:tcW w:w="1562" w:type="dxa"/>
          </w:tcPr>
          <w:p w14:paraId="7213032C" w14:textId="690F35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3345606.73</w:t>
            </w:r>
          </w:p>
        </w:tc>
        <w:tc>
          <w:tcPr>
            <w:tcW w:w="2134" w:type="dxa"/>
          </w:tcPr>
          <w:p w14:paraId="5E6DA1D9" w14:textId="077A30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E6ED35" w14:textId="759F2D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26C8E4" w14:textId="76B05B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8DD0F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3099E0" w14:textId="2F96EA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</w:tcPr>
          <w:p w14:paraId="7E8C15CA" w14:textId="4B9FB4C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729118.34</w:t>
            </w:r>
          </w:p>
        </w:tc>
        <w:tc>
          <w:tcPr>
            <w:tcW w:w="1562" w:type="dxa"/>
          </w:tcPr>
          <w:p w14:paraId="5F2CEA68" w14:textId="48E6D4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3345602.49</w:t>
            </w:r>
          </w:p>
        </w:tc>
        <w:tc>
          <w:tcPr>
            <w:tcW w:w="2134" w:type="dxa"/>
          </w:tcPr>
          <w:p w14:paraId="59297391" w14:textId="5A7E20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436F13" w14:textId="33AFB8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08E6E0" w14:textId="7738FB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3AE20B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7414D2" w14:textId="0A2990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</w:tcPr>
          <w:p w14:paraId="2F4FBB25" w14:textId="77A02B2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729119.12</w:t>
            </w:r>
          </w:p>
        </w:tc>
        <w:tc>
          <w:tcPr>
            <w:tcW w:w="1562" w:type="dxa"/>
          </w:tcPr>
          <w:p w14:paraId="20CB41DA" w14:textId="56A3EC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3345600.32</w:t>
            </w:r>
          </w:p>
        </w:tc>
        <w:tc>
          <w:tcPr>
            <w:tcW w:w="2134" w:type="dxa"/>
          </w:tcPr>
          <w:p w14:paraId="30A9FFA5" w14:textId="69AD394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C1204E" w14:textId="357B94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010F21" w14:textId="60F3BA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F10F9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01DDE7" w14:textId="33EF62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</w:tcPr>
          <w:p w14:paraId="23AAB4C5" w14:textId="01A1C7A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729120.82</w:t>
            </w:r>
          </w:p>
        </w:tc>
        <w:tc>
          <w:tcPr>
            <w:tcW w:w="1562" w:type="dxa"/>
          </w:tcPr>
          <w:p w14:paraId="66E5B8D7" w14:textId="36740E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3345598.87</w:t>
            </w:r>
          </w:p>
        </w:tc>
        <w:tc>
          <w:tcPr>
            <w:tcW w:w="2134" w:type="dxa"/>
          </w:tcPr>
          <w:p w14:paraId="15F0F0B1" w14:textId="1D67D7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4E6EF2" w14:textId="33BCEA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3200A" w14:textId="718BEE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3361E5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82B0E3" w14:textId="6E36E5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670</w:t>
            </w:r>
          </w:p>
        </w:tc>
        <w:tc>
          <w:tcPr>
            <w:tcW w:w="1558" w:type="dxa"/>
          </w:tcPr>
          <w:p w14:paraId="3FC8CA42" w14:textId="4B0B1BD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729124.33</w:t>
            </w:r>
          </w:p>
        </w:tc>
        <w:tc>
          <w:tcPr>
            <w:tcW w:w="1562" w:type="dxa"/>
          </w:tcPr>
          <w:p w14:paraId="15041EFF" w14:textId="04382A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3345597.13</w:t>
            </w:r>
          </w:p>
        </w:tc>
        <w:tc>
          <w:tcPr>
            <w:tcW w:w="2134" w:type="dxa"/>
          </w:tcPr>
          <w:p w14:paraId="5A25C805" w14:textId="79C9F6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77482C" w14:textId="53FBD9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18B073" w14:textId="7FCBF7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B9040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320F10" w14:textId="48DB88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</w:tcPr>
          <w:p w14:paraId="2378A252" w14:textId="291F1CD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729125.70</w:t>
            </w:r>
          </w:p>
        </w:tc>
        <w:tc>
          <w:tcPr>
            <w:tcW w:w="1562" w:type="dxa"/>
          </w:tcPr>
          <w:p w14:paraId="65F7DE88" w14:textId="29A357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3345595.42</w:t>
            </w:r>
          </w:p>
        </w:tc>
        <w:tc>
          <w:tcPr>
            <w:tcW w:w="2134" w:type="dxa"/>
          </w:tcPr>
          <w:p w14:paraId="7120F0D4" w14:textId="7A6198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C3E4A9" w14:textId="0D274A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27F399" w14:textId="3774DB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2749BF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7FAB18" w14:textId="3E9104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</w:tcPr>
          <w:p w14:paraId="3DD3B96C" w14:textId="5C5E5A6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729128.30</w:t>
            </w:r>
          </w:p>
        </w:tc>
        <w:tc>
          <w:tcPr>
            <w:tcW w:w="1562" w:type="dxa"/>
          </w:tcPr>
          <w:p w14:paraId="7E7D27E4" w14:textId="2ABE30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3345588.06</w:t>
            </w:r>
          </w:p>
        </w:tc>
        <w:tc>
          <w:tcPr>
            <w:tcW w:w="2134" w:type="dxa"/>
          </w:tcPr>
          <w:p w14:paraId="227056DB" w14:textId="5D6022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C0E128" w14:textId="4C0D7F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8A8DF3" w14:textId="3CD6DF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63C0C6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7F374F" w14:textId="78B482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</w:tcPr>
          <w:p w14:paraId="62799150" w14:textId="400D420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729129.18</w:t>
            </w:r>
          </w:p>
        </w:tc>
        <w:tc>
          <w:tcPr>
            <w:tcW w:w="1562" w:type="dxa"/>
          </w:tcPr>
          <w:p w14:paraId="6CC88C11" w14:textId="57AA2B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3345581.31</w:t>
            </w:r>
          </w:p>
        </w:tc>
        <w:tc>
          <w:tcPr>
            <w:tcW w:w="2134" w:type="dxa"/>
          </w:tcPr>
          <w:p w14:paraId="64B2587E" w14:textId="366518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F9BE67" w14:textId="5F710B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0A4D16" w14:textId="0EC3C5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2AD56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A25E6F" w14:textId="664A5A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</w:tcPr>
          <w:p w14:paraId="570D71AF" w14:textId="4D7B679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729128.47</w:t>
            </w:r>
          </w:p>
        </w:tc>
        <w:tc>
          <w:tcPr>
            <w:tcW w:w="1562" w:type="dxa"/>
          </w:tcPr>
          <w:p w14:paraId="39CF2A9B" w14:textId="124269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3345574.33</w:t>
            </w:r>
          </w:p>
        </w:tc>
        <w:tc>
          <w:tcPr>
            <w:tcW w:w="2134" w:type="dxa"/>
          </w:tcPr>
          <w:p w14:paraId="5BA24297" w14:textId="18DBAB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E1833A" w14:textId="3E52B9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74493F" w14:textId="06937D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7E5071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AF03F0" w14:textId="584DE2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</w:tcPr>
          <w:p w14:paraId="5336C1D0" w14:textId="3EF1B79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729129.60</w:t>
            </w:r>
          </w:p>
        </w:tc>
        <w:tc>
          <w:tcPr>
            <w:tcW w:w="1562" w:type="dxa"/>
          </w:tcPr>
          <w:p w14:paraId="76B6282B" w14:textId="5A1C0E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3345569.87</w:t>
            </w:r>
          </w:p>
        </w:tc>
        <w:tc>
          <w:tcPr>
            <w:tcW w:w="2134" w:type="dxa"/>
          </w:tcPr>
          <w:p w14:paraId="452FF122" w14:textId="01722D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427466" w14:textId="145376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785F19" w14:textId="60F5D7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86633D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962C16" w14:textId="53E023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</w:tcPr>
          <w:p w14:paraId="77261158" w14:textId="58CF7DA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729133.21</w:t>
            </w:r>
          </w:p>
        </w:tc>
        <w:tc>
          <w:tcPr>
            <w:tcW w:w="1562" w:type="dxa"/>
          </w:tcPr>
          <w:p w14:paraId="0A745682" w14:textId="2B1598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3345567.89</w:t>
            </w:r>
          </w:p>
        </w:tc>
        <w:tc>
          <w:tcPr>
            <w:tcW w:w="2134" w:type="dxa"/>
          </w:tcPr>
          <w:p w14:paraId="2C275E2B" w14:textId="767770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546026" w14:textId="5F221F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F98B6A" w14:textId="3B2914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A13573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7F3B95" w14:textId="030676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</w:tcPr>
          <w:p w14:paraId="131D82BF" w14:textId="2A03E1E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729138.04</w:t>
            </w:r>
          </w:p>
        </w:tc>
        <w:tc>
          <w:tcPr>
            <w:tcW w:w="1562" w:type="dxa"/>
          </w:tcPr>
          <w:p w14:paraId="6E2D9507" w14:textId="71FE3B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3345567.22</w:t>
            </w:r>
          </w:p>
        </w:tc>
        <w:tc>
          <w:tcPr>
            <w:tcW w:w="2134" w:type="dxa"/>
          </w:tcPr>
          <w:p w14:paraId="65BB1DDC" w14:textId="414ED2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75658D" w14:textId="07F761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5A9E3" w14:textId="3853C3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028157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FB7FC5" w14:textId="3CCBB0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</w:tcPr>
          <w:p w14:paraId="5E6178AA" w14:textId="6D3827E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729140.41</w:t>
            </w:r>
          </w:p>
        </w:tc>
        <w:tc>
          <w:tcPr>
            <w:tcW w:w="1562" w:type="dxa"/>
          </w:tcPr>
          <w:p w14:paraId="5C5EF244" w14:textId="1E60D6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3345564.72</w:t>
            </w:r>
          </w:p>
        </w:tc>
        <w:tc>
          <w:tcPr>
            <w:tcW w:w="2134" w:type="dxa"/>
          </w:tcPr>
          <w:p w14:paraId="4180F2BE" w14:textId="0402EB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ED4D46" w14:textId="7F1A2C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BA3FA2" w14:textId="2A2C83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1F4423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3FEE3B" w14:textId="029DAC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</w:tcPr>
          <w:p w14:paraId="71A320C1" w14:textId="75FFAB4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729142.70</w:t>
            </w:r>
          </w:p>
        </w:tc>
        <w:tc>
          <w:tcPr>
            <w:tcW w:w="1562" w:type="dxa"/>
          </w:tcPr>
          <w:p w14:paraId="1A2C7C5C" w14:textId="6C59CE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3345559.89</w:t>
            </w:r>
          </w:p>
        </w:tc>
        <w:tc>
          <w:tcPr>
            <w:tcW w:w="2134" w:type="dxa"/>
          </w:tcPr>
          <w:p w14:paraId="37AB8CA5" w14:textId="4C513F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3F6AC3" w14:textId="63FB47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EF85FE" w14:textId="39EC89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9FC4EC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EDEA55" w14:textId="5F66E9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</w:tcPr>
          <w:p w14:paraId="0C439460" w14:textId="0A0F4F0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729144.57</w:t>
            </w:r>
          </w:p>
        </w:tc>
        <w:tc>
          <w:tcPr>
            <w:tcW w:w="1562" w:type="dxa"/>
          </w:tcPr>
          <w:p w14:paraId="179FE405" w14:textId="0857DF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3345554.17</w:t>
            </w:r>
          </w:p>
        </w:tc>
        <w:tc>
          <w:tcPr>
            <w:tcW w:w="2134" w:type="dxa"/>
          </w:tcPr>
          <w:p w14:paraId="6BFB4FAF" w14:textId="2E2F3C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2CCB6F" w14:textId="653DBC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853985" w14:textId="0C67F8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5BCAEA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B0B2CC" w14:textId="2284C5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</w:tcPr>
          <w:p w14:paraId="0DC8296F" w14:textId="5A8B975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729147.47</w:t>
            </w:r>
          </w:p>
        </w:tc>
        <w:tc>
          <w:tcPr>
            <w:tcW w:w="1562" w:type="dxa"/>
          </w:tcPr>
          <w:p w14:paraId="52EA3B53" w14:textId="3839FD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3345551.87</w:t>
            </w:r>
          </w:p>
        </w:tc>
        <w:tc>
          <w:tcPr>
            <w:tcW w:w="2134" w:type="dxa"/>
          </w:tcPr>
          <w:p w14:paraId="7EF2BB3C" w14:textId="23C5FF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05F611" w14:textId="7DF85A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BDBB07" w14:textId="3BA56E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6AEBA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120EC8" w14:textId="183B68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</w:tcPr>
          <w:p w14:paraId="4ECDC79A" w14:textId="3A31E79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729152.52</w:t>
            </w:r>
          </w:p>
        </w:tc>
        <w:tc>
          <w:tcPr>
            <w:tcW w:w="1562" w:type="dxa"/>
          </w:tcPr>
          <w:p w14:paraId="476F3A95" w14:textId="278E13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3345549.51</w:t>
            </w:r>
          </w:p>
        </w:tc>
        <w:tc>
          <w:tcPr>
            <w:tcW w:w="2134" w:type="dxa"/>
          </w:tcPr>
          <w:p w14:paraId="11274597" w14:textId="107D9D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A57511" w14:textId="3E2292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88E465" w14:textId="4F50B8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55FD7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067911" w14:textId="78E8A2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</w:tcPr>
          <w:p w14:paraId="655F7F21" w14:textId="0FBD917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729155.29</w:t>
            </w:r>
          </w:p>
        </w:tc>
        <w:tc>
          <w:tcPr>
            <w:tcW w:w="1562" w:type="dxa"/>
          </w:tcPr>
          <w:p w14:paraId="1B9CFBDE" w14:textId="76835D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3345547.48</w:t>
            </w:r>
          </w:p>
        </w:tc>
        <w:tc>
          <w:tcPr>
            <w:tcW w:w="2134" w:type="dxa"/>
          </w:tcPr>
          <w:p w14:paraId="7077362F" w14:textId="289674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668E4E" w14:textId="2F04E5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6E091A" w14:textId="69F7AF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60DF4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3CD741" w14:textId="7F626C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</w:tcPr>
          <w:p w14:paraId="5F1ACCFA" w14:textId="7DDFBBB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729159.87</w:t>
            </w:r>
          </w:p>
        </w:tc>
        <w:tc>
          <w:tcPr>
            <w:tcW w:w="1562" w:type="dxa"/>
          </w:tcPr>
          <w:p w14:paraId="22367009" w14:textId="0B30A3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3345544.38</w:t>
            </w:r>
          </w:p>
        </w:tc>
        <w:tc>
          <w:tcPr>
            <w:tcW w:w="2134" w:type="dxa"/>
          </w:tcPr>
          <w:p w14:paraId="1D74BB40" w14:textId="640917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403FA6" w14:textId="4BDE8C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D67C07" w14:textId="33BF56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00D1C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759A18" w14:textId="337D72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</w:tcPr>
          <w:p w14:paraId="1EA55905" w14:textId="6E9B87F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729162.12</w:t>
            </w:r>
          </w:p>
        </w:tc>
        <w:tc>
          <w:tcPr>
            <w:tcW w:w="1562" w:type="dxa"/>
          </w:tcPr>
          <w:p w14:paraId="4854E789" w14:textId="5FBC6D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3345542.04</w:t>
            </w:r>
          </w:p>
        </w:tc>
        <w:tc>
          <w:tcPr>
            <w:tcW w:w="2134" w:type="dxa"/>
          </w:tcPr>
          <w:p w14:paraId="7C4360FC" w14:textId="5AC155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ECAB2B" w14:textId="45F49B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6F619E" w14:textId="53FB08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19018F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D6DA17" w14:textId="101A3B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</w:tcPr>
          <w:p w14:paraId="1979804C" w14:textId="59724EC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729163.26</w:t>
            </w:r>
          </w:p>
        </w:tc>
        <w:tc>
          <w:tcPr>
            <w:tcW w:w="1562" w:type="dxa"/>
          </w:tcPr>
          <w:p w14:paraId="653BA937" w14:textId="1144DF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3345537.40</w:t>
            </w:r>
          </w:p>
        </w:tc>
        <w:tc>
          <w:tcPr>
            <w:tcW w:w="2134" w:type="dxa"/>
          </w:tcPr>
          <w:p w14:paraId="3CD7995E" w14:textId="1A2FD0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2384B0" w14:textId="375F63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A6301A" w14:textId="617D94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B8A22C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8AF8BB" w14:textId="3D660C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</w:tcPr>
          <w:p w14:paraId="6875081B" w14:textId="0EF8B34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729167.29</w:t>
            </w:r>
          </w:p>
        </w:tc>
        <w:tc>
          <w:tcPr>
            <w:tcW w:w="1562" w:type="dxa"/>
          </w:tcPr>
          <w:p w14:paraId="6CC4DC68" w14:textId="76019A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3345535.71</w:t>
            </w:r>
          </w:p>
        </w:tc>
        <w:tc>
          <w:tcPr>
            <w:tcW w:w="2134" w:type="dxa"/>
          </w:tcPr>
          <w:p w14:paraId="57487180" w14:textId="369BC0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370EC0" w14:textId="102755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3D87A9" w14:textId="500379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96979D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1E40E9" w14:textId="2E7522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</w:tcPr>
          <w:p w14:paraId="54AD120B" w14:textId="5EBE19F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729177.85</w:t>
            </w:r>
          </w:p>
        </w:tc>
        <w:tc>
          <w:tcPr>
            <w:tcW w:w="1562" w:type="dxa"/>
          </w:tcPr>
          <w:p w14:paraId="0E9A2350" w14:textId="3DF6B0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3345534.27</w:t>
            </w:r>
          </w:p>
        </w:tc>
        <w:tc>
          <w:tcPr>
            <w:tcW w:w="2134" w:type="dxa"/>
          </w:tcPr>
          <w:p w14:paraId="4A497C71" w14:textId="3BEE8E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37E6BA" w14:textId="49CA734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9B21B8" w14:textId="76B596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C6EE6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8F1052" w14:textId="16B4E8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</w:tcPr>
          <w:p w14:paraId="6371F68C" w14:textId="355B309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729184.75</w:t>
            </w:r>
          </w:p>
        </w:tc>
        <w:tc>
          <w:tcPr>
            <w:tcW w:w="1562" w:type="dxa"/>
          </w:tcPr>
          <w:p w14:paraId="260C541E" w14:textId="0664D6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3345534.99</w:t>
            </w:r>
          </w:p>
        </w:tc>
        <w:tc>
          <w:tcPr>
            <w:tcW w:w="2134" w:type="dxa"/>
          </w:tcPr>
          <w:p w14:paraId="4203D505" w14:textId="659108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FFDA8" w14:textId="080C9A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82CB89" w14:textId="66810F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C755FB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45EBD7" w14:textId="7DE4BF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</w:tcPr>
          <w:p w14:paraId="6975786F" w14:textId="4B8CAB9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729193.75</w:t>
            </w:r>
          </w:p>
        </w:tc>
        <w:tc>
          <w:tcPr>
            <w:tcW w:w="1562" w:type="dxa"/>
          </w:tcPr>
          <w:p w14:paraId="5A9A38A7" w14:textId="6E9EC0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3345534.38</w:t>
            </w:r>
          </w:p>
        </w:tc>
        <w:tc>
          <w:tcPr>
            <w:tcW w:w="2134" w:type="dxa"/>
          </w:tcPr>
          <w:p w14:paraId="697C41F2" w14:textId="5B480A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FAD49A" w14:textId="75C318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BB032B" w14:textId="5897C0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7B586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4D553D" w14:textId="30FB76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691</w:t>
            </w:r>
          </w:p>
        </w:tc>
        <w:tc>
          <w:tcPr>
            <w:tcW w:w="1558" w:type="dxa"/>
          </w:tcPr>
          <w:p w14:paraId="2DCBCB5F" w14:textId="3A1055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729202.60</w:t>
            </w:r>
          </w:p>
        </w:tc>
        <w:tc>
          <w:tcPr>
            <w:tcW w:w="1562" w:type="dxa"/>
          </w:tcPr>
          <w:p w14:paraId="7E45B68D" w14:textId="1FBD17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3345537.53</w:t>
            </w:r>
          </w:p>
        </w:tc>
        <w:tc>
          <w:tcPr>
            <w:tcW w:w="2134" w:type="dxa"/>
          </w:tcPr>
          <w:p w14:paraId="53794485" w14:textId="3433B3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E46818C" w14:textId="3E7157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1E4D2E5" w14:textId="1D293B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7977A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64FF06" w14:textId="42F091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692</w:t>
            </w:r>
          </w:p>
        </w:tc>
        <w:tc>
          <w:tcPr>
            <w:tcW w:w="1558" w:type="dxa"/>
          </w:tcPr>
          <w:p w14:paraId="4A987334" w14:textId="2219CF9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729210.33</w:t>
            </w:r>
          </w:p>
        </w:tc>
        <w:tc>
          <w:tcPr>
            <w:tcW w:w="1562" w:type="dxa"/>
          </w:tcPr>
          <w:p w14:paraId="55886CA1" w14:textId="533CAB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3345539.85</w:t>
            </w:r>
          </w:p>
        </w:tc>
        <w:tc>
          <w:tcPr>
            <w:tcW w:w="2134" w:type="dxa"/>
          </w:tcPr>
          <w:p w14:paraId="6DBC350D" w14:textId="598055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4C2862" w14:textId="2B5D4C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B630C3" w14:textId="3559D4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8F8335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820E0B" w14:textId="64D66A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</w:tcPr>
          <w:p w14:paraId="72618AAB" w14:textId="10BB893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729213.62</w:t>
            </w:r>
          </w:p>
        </w:tc>
        <w:tc>
          <w:tcPr>
            <w:tcW w:w="1562" w:type="dxa"/>
          </w:tcPr>
          <w:p w14:paraId="2311B7B0" w14:textId="058BE0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3345539.47</w:t>
            </w:r>
          </w:p>
        </w:tc>
        <w:tc>
          <w:tcPr>
            <w:tcW w:w="2134" w:type="dxa"/>
          </w:tcPr>
          <w:p w14:paraId="79C08E43" w14:textId="62300F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1E8A70" w14:textId="68D43C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B1CC53" w14:textId="311DF5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969B48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66A62A" w14:textId="673EBE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</w:tcPr>
          <w:p w14:paraId="70015473" w14:textId="6D0F2A2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729218.02</w:t>
            </w:r>
          </w:p>
        </w:tc>
        <w:tc>
          <w:tcPr>
            <w:tcW w:w="1562" w:type="dxa"/>
          </w:tcPr>
          <w:p w14:paraId="7E11ACA5" w14:textId="79D21E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3345536.68</w:t>
            </w:r>
          </w:p>
        </w:tc>
        <w:tc>
          <w:tcPr>
            <w:tcW w:w="2134" w:type="dxa"/>
          </w:tcPr>
          <w:p w14:paraId="0719334D" w14:textId="0CF81E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D1C01A" w14:textId="25B79A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C388F3" w14:textId="0FAA28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4D1E1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9C10F4" w14:textId="3688FB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</w:tcPr>
          <w:p w14:paraId="2F4340B3" w14:textId="4017DF0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729224.19</w:t>
            </w:r>
          </w:p>
        </w:tc>
        <w:tc>
          <w:tcPr>
            <w:tcW w:w="1562" w:type="dxa"/>
          </w:tcPr>
          <w:p w14:paraId="4215E79F" w14:textId="6ED51E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3345534.48</w:t>
            </w:r>
          </w:p>
        </w:tc>
        <w:tc>
          <w:tcPr>
            <w:tcW w:w="2134" w:type="dxa"/>
          </w:tcPr>
          <w:p w14:paraId="5D639B5F" w14:textId="0109F0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4C78D5" w14:textId="75540B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C45DBD" w14:textId="3447CF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7E650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4D19F9" w14:textId="70F6BD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</w:tcPr>
          <w:p w14:paraId="6EEA5626" w14:textId="44C31B1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729228.06</w:t>
            </w:r>
          </w:p>
        </w:tc>
        <w:tc>
          <w:tcPr>
            <w:tcW w:w="1562" w:type="dxa"/>
          </w:tcPr>
          <w:p w14:paraId="2EF7D0D7" w14:textId="0BF33B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3345530.64</w:t>
            </w:r>
          </w:p>
        </w:tc>
        <w:tc>
          <w:tcPr>
            <w:tcW w:w="2134" w:type="dxa"/>
          </w:tcPr>
          <w:p w14:paraId="74138445" w14:textId="0D46A6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C645CD" w14:textId="6A7655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70912D" w14:textId="58C1CB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591E6A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E6CD02" w14:textId="0949D6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</w:tcPr>
          <w:p w14:paraId="5753B345" w14:textId="70A4AA1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729230.98</w:t>
            </w:r>
          </w:p>
        </w:tc>
        <w:tc>
          <w:tcPr>
            <w:tcW w:w="1562" w:type="dxa"/>
          </w:tcPr>
          <w:p w14:paraId="41114D56" w14:textId="781D8B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3345529.31</w:t>
            </w:r>
          </w:p>
        </w:tc>
        <w:tc>
          <w:tcPr>
            <w:tcW w:w="2134" w:type="dxa"/>
          </w:tcPr>
          <w:p w14:paraId="4FD0ABF7" w14:textId="207B67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6206C3" w14:textId="393ED1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AA2D20" w14:textId="39E4C0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7E19C1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C815A1" w14:textId="652D2B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</w:tcPr>
          <w:p w14:paraId="28F28FCA" w14:textId="10F8A88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729231.98</w:t>
            </w:r>
          </w:p>
        </w:tc>
        <w:tc>
          <w:tcPr>
            <w:tcW w:w="1562" w:type="dxa"/>
          </w:tcPr>
          <w:p w14:paraId="7C830B1A" w14:textId="2E655A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3345527.05</w:t>
            </w:r>
          </w:p>
        </w:tc>
        <w:tc>
          <w:tcPr>
            <w:tcW w:w="2134" w:type="dxa"/>
          </w:tcPr>
          <w:p w14:paraId="4A4DD2AA" w14:textId="0145CB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97A517" w14:textId="6DA1DE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A53B53" w14:textId="75D8BD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BE03C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06D71F" w14:textId="4483C2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</w:tcPr>
          <w:p w14:paraId="4B77A0D8" w14:textId="0DD0A29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729232.02</w:t>
            </w:r>
          </w:p>
        </w:tc>
        <w:tc>
          <w:tcPr>
            <w:tcW w:w="1562" w:type="dxa"/>
          </w:tcPr>
          <w:p w14:paraId="47625D7A" w14:textId="17FB68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3345524.63</w:t>
            </w:r>
          </w:p>
        </w:tc>
        <w:tc>
          <w:tcPr>
            <w:tcW w:w="2134" w:type="dxa"/>
          </w:tcPr>
          <w:p w14:paraId="23A8F773" w14:textId="22E7E6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29C05C" w14:textId="357578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54B22" w14:textId="768B7D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6D1DF2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0C1572" w14:textId="6C6BEB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</w:tcPr>
          <w:p w14:paraId="319FAC94" w14:textId="034526D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729232.95</w:t>
            </w:r>
          </w:p>
        </w:tc>
        <w:tc>
          <w:tcPr>
            <w:tcW w:w="1562" w:type="dxa"/>
          </w:tcPr>
          <w:p w14:paraId="55AC6E79" w14:textId="0EEF51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3345522.10</w:t>
            </w:r>
          </w:p>
        </w:tc>
        <w:tc>
          <w:tcPr>
            <w:tcW w:w="2134" w:type="dxa"/>
          </w:tcPr>
          <w:p w14:paraId="53170773" w14:textId="0E250D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85AB68" w14:textId="3E8EE2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0D8C72" w14:textId="0A8823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BFD718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653B63" w14:textId="24F822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</w:tcPr>
          <w:p w14:paraId="51A3FBBD" w14:textId="5E40264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729233.75</w:t>
            </w:r>
          </w:p>
        </w:tc>
        <w:tc>
          <w:tcPr>
            <w:tcW w:w="1562" w:type="dxa"/>
          </w:tcPr>
          <w:p w14:paraId="1AFD5309" w14:textId="5E09DA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3345519.81</w:t>
            </w:r>
          </w:p>
        </w:tc>
        <w:tc>
          <w:tcPr>
            <w:tcW w:w="2134" w:type="dxa"/>
          </w:tcPr>
          <w:p w14:paraId="03673DCA" w14:textId="3B13E0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BA26BB" w14:textId="04A2C0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6C9E30" w14:textId="72BE08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46760E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289046" w14:textId="3CFE51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</w:tcPr>
          <w:p w14:paraId="3C33BC40" w14:textId="0389301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729234.58</w:t>
            </w:r>
          </w:p>
        </w:tc>
        <w:tc>
          <w:tcPr>
            <w:tcW w:w="1562" w:type="dxa"/>
          </w:tcPr>
          <w:p w14:paraId="27C9AF9B" w14:textId="410753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3345515.39</w:t>
            </w:r>
          </w:p>
        </w:tc>
        <w:tc>
          <w:tcPr>
            <w:tcW w:w="2134" w:type="dxa"/>
          </w:tcPr>
          <w:p w14:paraId="7F62844D" w14:textId="5125B6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7A8A9E" w14:textId="2ECC02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2480A0" w14:textId="6399C2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C0758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7E4CC5" w14:textId="0B69C3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</w:tcPr>
          <w:p w14:paraId="1B53F56A" w14:textId="737002B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729235.25</w:t>
            </w:r>
          </w:p>
        </w:tc>
        <w:tc>
          <w:tcPr>
            <w:tcW w:w="1562" w:type="dxa"/>
          </w:tcPr>
          <w:p w14:paraId="7EFAA0CC" w14:textId="2B25CB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3345512.73</w:t>
            </w:r>
          </w:p>
        </w:tc>
        <w:tc>
          <w:tcPr>
            <w:tcW w:w="2134" w:type="dxa"/>
          </w:tcPr>
          <w:p w14:paraId="6FF7A246" w14:textId="63EF5D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19547D" w14:textId="70DE0D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CAF909" w14:textId="11B062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674353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D92E3F" w14:textId="23293A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</w:tcPr>
          <w:p w14:paraId="55D01FF8" w14:textId="7FC24F9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729235.51</w:t>
            </w:r>
          </w:p>
        </w:tc>
        <w:tc>
          <w:tcPr>
            <w:tcW w:w="1562" w:type="dxa"/>
          </w:tcPr>
          <w:p w14:paraId="2C675B51" w14:textId="5C747B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3345510.40</w:t>
            </w:r>
          </w:p>
        </w:tc>
        <w:tc>
          <w:tcPr>
            <w:tcW w:w="2134" w:type="dxa"/>
          </w:tcPr>
          <w:p w14:paraId="1426ED53" w14:textId="7BA331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6B33CA" w14:textId="3EB820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AE8D6D" w14:textId="38CAD1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3D1C91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8C2631" w14:textId="321C42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</w:tcPr>
          <w:p w14:paraId="24A1E4D1" w14:textId="011F16F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729236.18</w:t>
            </w:r>
          </w:p>
        </w:tc>
        <w:tc>
          <w:tcPr>
            <w:tcW w:w="1562" w:type="dxa"/>
          </w:tcPr>
          <w:p w14:paraId="71D3F68C" w14:textId="20C0A9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3345508.24</w:t>
            </w:r>
          </w:p>
        </w:tc>
        <w:tc>
          <w:tcPr>
            <w:tcW w:w="2134" w:type="dxa"/>
          </w:tcPr>
          <w:p w14:paraId="6BA643C8" w14:textId="1A2898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833149" w14:textId="2273D1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06B170" w14:textId="503849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EAB316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F63702" w14:textId="789338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706</w:t>
            </w:r>
          </w:p>
        </w:tc>
        <w:tc>
          <w:tcPr>
            <w:tcW w:w="1558" w:type="dxa"/>
          </w:tcPr>
          <w:p w14:paraId="0DA94B61" w14:textId="42EB588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729236.77</w:t>
            </w:r>
          </w:p>
        </w:tc>
        <w:tc>
          <w:tcPr>
            <w:tcW w:w="1562" w:type="dxa"/>
          </w:tcPr>
          <w:p w14:paraId="32BD8143" w14:textId="59B0C8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3345505.62</w:t>
            </w:r>
          </w:p>
        </w:tc>
        <w:tc>
          <w:tcPr>
            <w:tcW w:w="2134" w:type="dxa"/>
          </w:tcPr>
          <w:p w14:paraId="2B14A395" w14:textId="6E1447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D46677" w14:textId="1B04EA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6BCD2D" w14:textId="2695C8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81FF9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5EC1DC" w14:textId="4F3632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</w:tcPr>
          <w:p w14:paraId="6A3FE385" w14:textId="6D2D9DE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729238.07</w:t>
            </w:r>
          </w:p>
        </w:tc>
        <w:tc>
          <w:tcPr>
            <w:tcW w:w="1562" w:type="dxa"/>
          </w:tcPr>
          <w:p w14:paraId="300853E9" w14:textId="0A10CF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3345504.02</w:t>
            </w:r>
          </w:p>
        </w:tc>
        <w:tc>
          <w:tcPr>
            <w:tcW w:w="2134" w:type="dxa"/>
          </w:tcPr>
          <w:p w14:paraId="4A87EF61" w14:textId="41F0E2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F73EFE" w14:textId="51340A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387F8C" w14:textId="548DE2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2CEA5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09CA4F" w14:textId="622626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</w:tcPr>
          <w:p w14:paraId="2DA32951" w14:textId="6CA6A16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729239.36</w:t>
            </w:r>
          </w:p>
        </w:tc>
        <w:tc>
          <w:tcPr>
            <w:tcW w:w="1562" w:type="dxa"/>
          </w:tcPr>
          <w:p w14:paraId="6774E27D" w14:textId="4F8B9F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3345503.36</w:t>
            </w:r>
          </w:p>
        </w:tc>
        <w:tc>
          <w:tcPr>
            <w:tcW w:w="2134" w:type="dxa"/>
          </w:tcPr>
          <w:p w14:paraId="0A21BBFE" w14:textId="3A778C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35A5F0" w14:textId="1754E5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2BB789" w14:textId="2EF587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7664F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CEE0B9" w14:textId="2D0C6B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</w:tcPr>
          <w:p w14:paraId="1F8FFE4A" w14:textId="508FFB3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729247.09</w:t>
            </w:r>
          </w:p>
        </w:tc>
        <w:tc>
          <w:tcPr>
            <w:tcW w:w="1562" w:type="dxa"/>
          </w:tcPr>
          <w:p w14:paraId="721B11A1" w14:textId="3EA5A7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3345501.74</w:t>
            </w:r>
          </w:p>
        </w:tc>
        <w:tc>
          <w:tcPr>
            <w:tcW w:w="2134" w:type="dxa"/>
          </w:tcPr>
          <w:p w14:paraId="138048E6" w14:textId="7419B1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795953" w14:textId="18A832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64A0B7" w14:textId="07AA23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F2C592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4887E6" w14:textId="236419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</w:tcPr>
          <w:p w14:paraId="38925A4C" w14:textId="523E02D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729248.85</w:t>
            </w:r>
          </w:p>
        </w:tc>
        <w:tc>
          <w:tcPr>
            <w:tcW w:w="1562" w:type="dxa"/>
          </w:tcPr>
          <w:p w14:paraId="619EE3FC" w14:textId="2FFFF5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3345500.55</w:t>
            </w:r>
          </w:p>
        </w:tc>
        <w:tc>
          <w:tcPr>
            <w:tcW w:w="2134" w:type="dxa"/>
          </w:tcPr>
          <w:p w14:paraId="279D143D" w14:textId="097E0C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1E2BE5" w14:textId="43B953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86D1D3" w14:textId="37B578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B9E994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A646B7" w14:textId="2E6BD8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</w:tcPr>
          <w:p w14:paraId="60F39719" w14:textId="7A52AD7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729251.27</w:t>
            </w:r>
          </w:p>
        </w:tc>
        <w:tc>
          <w:tcPr>
            <w:tcW w:w="1562" w:type="dxa"/>
          </w:tcPr>
          <w:p w14:paraId="7BF871E5" w14:textId="50D689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3345499.69</w:t>
            </w:r>
          </w:p>
        </w:tc>
        <w:tc>
          <w:tcPr>
            <w:tcW w:w="2134" w:type="dxa"/>
          </w:tcPr>
          <w:p w14:paraId="053659E7" w14:textId="516F4F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23A233" w14:textId="36482B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12499C" w14:textId="09A65D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F1E0F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D9DC56" w14:textId="0A4FF2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</w:tcPr>
          <w:p w14:paraId="7BE6D609" w14:textId="38083DF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729252.30</w:t>
            </w:r>
          </w:p>
        </w:tc>
        <w:tc>
          <w:tcPr>
            <w:tcW w:w="1562" w:type="dxa"/>
          </w:tcPr>
          <w:p w14:paraId="61AE0EC7" w14:textId="2F3D26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3345499.90</w:t>
            </w:r>
          </w:p>
        </w:tc>
        <w:tc>
          <w:tcPr>
            <w:tcW w:w="2134" w:type="dxa"/>
          </w:tcPr>
          <w:p w14:paraId="6D79DDB4" w14:textId="57FF03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3B346E" w14:textId="6D2D24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574B56" w14:textId="77D6FE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B84378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F55E6C" w14:textId="5A53E6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</w:tcPr>
          <w:p w14:paraId="4A343837" w14:textId="5FCC0FB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729253.17</w:t>
            </w:r>
          </w:p>
        </w:tc>
        <w:tc>
          <w:tcPr>
            <w:tcW w:w="1562" w:type="dxa"/>
          </w:tcPr>
          <w:p w14:paraId="505D6DDF" w14:textId="328497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3345500.40</w:t>
            </w:r>
          </w:p>
        </w:tc>
        <w:tc>
          <w:tcPr>
            <w:tcW w:w="2134" w:type="dxa"/>
          </w:tcPr>
          <w:p w14:paraId="2B4CE053" w14:textId="23B9F0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46A19A" w14:textId="2F55D9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B2556F" w14:textId="0B9373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43575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5FB4B2" w14:textId="5E7A74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</w:tcPr>
          <w:p w14:paraId="2AA3C68A" w14:textId="1ADBFDE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729253.56</w:t>
            </w:r>
          </w:p>
        </w:tc>
        <w:tc>
          <w:tcPr>
            <w:tcW w:w="1562" w:type="dxa"/>
          </w:tcPr>
          <w:p w14:paraId="6804669C" w14:textId="04A838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3345500.75</w:t>
            </w:r>
          </w:p>
        </w:tc>
        <w:tc>
          <w:tcPr>
            <w:tcW w:w="2134" w:type="dxa"/>
          </w:tcPr>
          <w:p w14:paraId="0BE15DA5" w14:textId="449009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D236CA" w14:textId="64C809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8CD7E6" w14:textId="692CC2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46C3E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3BA4FD" w14:textId="35D55B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</w:tcPr>
          <w:p w14:paraId="36353D3A" w14:textId="55287DD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729254.12</w:t>
            </w:r>
          </w:p>
        </w:tc>
        <w:tc>
          <w:tcPr>
            <w:tcW w:w="1562" w:type="dxa"/>
          </w:tcPr>
          <w:p w14:paraId="337AA034" w14:textId="0D6F6C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3345501.47</w:t>
            </w:r>
          </w:p>
        </w:tc>
        <w:tc>
          <w:tcPr>
            <w:tcW w:w="2134" w:type="dxa"/>
          </w:tcPr>
          <w:p w14:paraId="0260C555" w14:textId="069D9A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7F0A92" w14:textId="67401B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C561D4" w14:textId="217366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44063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275ECF" w14:textId="61AECF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</w:tcPr>
          <w:p w14:paraId="446CF9E0" w14:textId="0A5007B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729254.72</w:t>
            </w:r>
          </w:p>
        </w:tc>
        <w:tc>
          <w:tcPr>
            <w:tcW w:w="1562" w:type="dxa"/>
          </w:tcPr>
          <w:p w14:paraId="23BAD594" w14:textId="3B439F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3345502.30</w:t>
            </w:r>
          </w:p>
        </w:tc>
        <w:tc>
          <w:tcPr>
            <w:tcW w:w="2134" w:type="dxa"/>
          </w:tcPr>
          <w:p w14:paraId="51A04204" w14:textId="2C57B7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117696" w14:textId="3C300C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FF17E2" w14:textId="1A4A17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B8E07D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7D7D82" w14:textId="62CEE9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</w:tcPr>
          <w:p w14:paraId="21449F92" w14:textId="36CF181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729255.43</w:t>
            </w:r>
          </w:p>
        </w:tc>
        <w:tc>
          <w:tcPr>
            <w:tcW w:w="1562" w:type="dxa"/>
          </w:tcPr>
          <w:p w14:paraId="60AA787B" w14:textId="41DC4D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3345503.47</w:t>
            </w:r>
          </w:p>
        </w:tc>
        <w:tc>
          <w:tcPr>
            <w:tcW w:w="2134" w:type="dxa"/>
          </w:tcPr>
          <w:p w14:paraId="06DCFBBA" w14:textId="3B9225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B1B767" w14:textId="70B4E1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D5EA65" w14:textId="663476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51E1B7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97E881" w14:textId="3F1020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</w:tcPr>
          <w:p w14:paraId="23BF53FA" w14:textId="68B54BF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729256.09</w:t>
            </w:r>
          </w:p>
        </w:tc>
        <w:tc>
          <w:tcPr>
            <w:tcW w:w="1562" w:type="dxa"/>
          </w:tcPr>
          <w:p w14:paraId="7E055500" w14:textId="0E315D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3345504.97</w:t>
            </w:r>
          </w:p>
        </w:tc>
        <w:tc>
          <w:tcPr>
            <w:tcW w:w="2134" w:type="dxa"/>
          </w:tcPr>
          <w:p w14:paraId="2D9AEBE2" w14:textId="16E7D4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57F72C" w14:textId="56C806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B2240E" w14:textId="52B8EF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BB7207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539AF0" w14:textId="5B6501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</w:tcPr>
          <w:p w14:paraId="4F6B9612" w14:textId="4CEC9D9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729259.22</w:t>
            </w:r>
          </w:p>
        </w:tc>
        <w:tc>
          <w:tcPr>
            <w:tcW w:w="1562" w:type="dxa"/>
          </w:tcPr>
          <w:p w14:paraId="6D6902CF" w14:textId="2C6627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3345512.15</w:t>
            </w:r>
          </w:p>
        </w:tc>
        <w:tc>
          <w:tcPr>
            <w:tcW w:w="2134" w:type="dxa"/>
          </w:tcPr>
          <w:p w14:paraId="709DA9F8" w14:textId="660A54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8E8926" w14:textId="355002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3072F6" w14:textId="5969D4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3CF906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DEF84C" w14:textId="1CE3A3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</w:tcPr>
          <w:p w14:paraId="47E84F27" w14:textId="63FF593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729264.32</w:t>
            </w:r>
          </w:p>
        </w:tc>
        <w:tc>
          <w:tcPr>
            <w:tcW w:w="1562" w:type="dxa"/>
          </w:tcPr>
          <w:p w14:paraId="36317950" w14:textId="560D72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3345520.44</w:t>
            </w:r>
          </w:p>
        </w:tc>
        <w:tc>
          <w:tcPr>
            <w:tcW w:w="2134" w:type="dxa"/>
          </w:tcPr>
          <w:p w14:paraId="2307CC5A" w14:textId="5CFF15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376DCF" w14:textId="40DF8E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7CAB97" w14:textId="5B6697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C5A12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9CBF7C" w14:textId="51C4FA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</w:tcPr>
          <w:p w14:paraId="266AEA9D" w14:textId="0CD111F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729269.61</w:t>
            </w:r>
          </w:p>
        </w:tc>
        <w:tc>
          <w:tcPr>
            <w:tcW w:w="1562" w:type="dxa"/>
          </w:tcPr>
          <w:p w14:paraId="6EB75875" w14:textId="4BAB12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3345526.09</w:t>
            </w:r>
          </w:p>
        </w:tc>
        <w:tc>
          <w:tcPr>
            <w:tcW w:w="2134" w:type="dxa"/>
          </w:tcPr>
          <w:p w14:paraId="0AC96F07" w14:textId="7CE3A7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B51005" w14:textId="44A36A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347DA8" w14:textId="4C3824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6596BA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0BBE3B" w14:textId="6F8374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</w:tcPr>
          <w:p w14:paraId="1C8DB5B4" w14:textId="2121F0F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729275.37</w:t>
            </w:r>
          </w:p>
        </w:tc>
        <w:tc>
          <w:tcPr>
            <w:tcW w:w="1562" w:type="dxa"/>
          </w:tcPr>
          <w:p w14:paraId="03806CD2" w14:textId="2E2615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3345530.29</w:t>
            </w:r>
          </w:p>
        </w:tc>
        <w:tc>
          <w:tcPr>
            <w:tcW w:w="2134" w:type="dxa"/>
          </w:tcPr>
          <w:p w14:paraId="70DB7121" w14:textId="0602DE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8FEBB6" w14:textId="37295B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526E2D" w14:textId="48AAE3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DCA47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DF3656" w14:textId="579F63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</w:tcPr>
          <w:p w14:paraId="7F34432D" w14:textId="18B4E99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729283.35</w:t>
            </w:r>
          </w:p>
        </w:tc>
        <w:tc>
          <w:tcPr>
            <w:tcW w:w="1562" w:type="dxa"/>
          </w:tcPr>
          <w:p w14:paraId="13020F8F" w14:textId="6F712B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3345535.11</w:t>
            </w:r>
          </w:p>
        </w:tc>
        <w:tc>
          <w:tcPr>
            <w:tcW w:w="2134" w:type="dxa"/>
          </w:tcPr>
          <w:p w14:paraId="511B9E51" w14:textId="639627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955A33" w14:textId="126A92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B22907" w14:textId="1D7AF4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45E82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F01ECF" w14:textId="74E7C7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</w:tcPr>
          <w:p w14:paraId="17DAD527" w14:textId="7ADAA7B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729292.16</w:t>
            </w:r>
          </w:p>
        </w:tc>
        <w:tc>
          <w:tcPr>
            <w:tcW w:w="1562" w:type="dxa"/>
          </w:tcPr>
          <w:p w14:paraId="412FE680" w14:textId="31601E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3345537.11</w:t>
            </w:r>
          </w:p>
        </w:tc>
        <w:tc>
          <w:tcPr>
            <w:tcW w:w="2134" w:type="dxa"/>
          </w:tcPr>
          <w:p w14:paraId="65AA9237" w14:textId="4F7814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B84064" w14:textId="4CBFA4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8B1232" w14:textId="6F0431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02C39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2FD6A6" w14:textId="1316B2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</w:tcPr>
          <w:p w14:paraId="5E4A85C7" w14:textId="68D9239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729301.12</w:t>
            </w:r>
          </w:p>
        </w:tc>
        <w:tc>
          <w:tcPr>
            <w:tcW w:w="1562" w:type="dxa"/>
          </w:tcPr>
          <w:p w14:paraId="6BFB1DA6" w14:textId="6D3797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3345538.74</w:t>
            </w:r>
          </w:p>
        </w:tc>
        <w:tc>
          <w:tcPr>
            <w:tcW w:w="2134" w:type="dxa"/>
          </w:tcPr>
          <w:p w14:paraId="1BAD5AE6" w14:textId="08C83B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84EB1D" w14:textId="048EC4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CB543" w14:textId="741C28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B036FD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35D67D" w14:textId="1DE554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726</w:t>
            </w:r>
          </w:p>
        </w:tc>
        <w:tc>
          <w:tcPr>
            <w:tcW w:w="1558" w:type="dxa"/>
          </w:tcPr>
          <w:p w14:paraId="4572726C" w14:textId="01F61F2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729307.79</w:t>
            </w:r>
          </w:p>
        </w:tc>
        <w:tc>
          <w:tcPr>
            <w:tcW w:w="1562" w:type="dxa"/>
          </w:tcPr>
          <w:p w14:paraId="529C686F" w14:textId="5A168F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3345541.83</w:t>
            </w:r>
          </w:p>
        </w:tc>
        <w:tc>
          <w:tcPr>
            <w:tcW w:w="2134" w:type="dxa"/>
          </w:tcPr>
          <w:p w14:paraId="555F43F0" w14:textId="2E9AB4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2BE3151" w14:textId="7FFB78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576D62E" w14:textId="6D48A0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AE8227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119716" w14:textId="367F6E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727</w:t>
            </w:r>
          </w:p>
        </w:tc>
        <w:tc>
          <w:tcPr>
            <w:tcW w:w="1558" w:type="dxa"/>
          </w:tcPr>
          <w:p w14:paraId="3DDDDBBE" w14:textId="51CE397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729309.61</w:t>
            </w:r>
          </w:p>
        </w:tc>
        <w:tc>
          <w:tcPr>
            <w:tcW w:w="1562" w:type="dxa"/>
          </w:tcPr>
          <w:p w14:paraId="0343E892" w14:textId="6F7F17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3345542.85</w:t>
            </w:r>
          </w:p>
        </w:tc>
        <w:tc>
          <w:tcPr>
            <w:tcW w:w="2134" w:type="dxa"/>
          </w:tcPr>
          <w:p w14:paraId="5F3DDC83" w14:textId="79B23C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4185A0" w14:textId="45C842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B03B84" w14:textId="2EBCA0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77A0F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CC51A9" w14:textId="14679F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</w:tcPr>
          <w:p w14:paraId="7E657EA8" w14:textId="6655C4B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729310.74</w:t>
            </w:r>
          </w:p>
        </w:tc>
        <w:tc>
          <w:tcPr>
            <w:tcW w:w="1562" w:type="dxa"/>
          </w:tcPr>
          <w:p w14:paraId="16B8F110" w14:textId="0367EE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3345543.65</w:t>
            </w:r>
          </w:p>
        </w:tc>
        <w:tc>
          <w:tcPr>
            <w:tcW w:w="2134" w:type="dxa"/>
          </w:tcPr>
          <w:p w14:paraId="5004BA38" w14:textId="4532BE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68D427" w14:textId="46D2DF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FC5E5" w14:textId="22D0C4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2004BE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CF2E01" w14:textId="006BD7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</w:tcPr>
          <w:p w14:paraId="2C24B75D" w14:textId="442A840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729312.16</w:t>
            </w:r>
          </w:p>
        </w:tc>
        <w:tc>
          <w:tcPr>
            <w:tcW w:w="1562" w:type="dxa"/>
          </w:tcPr>
          <w:p w14:paraId="179B4899" w14:textId="2E18FB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3345545.70</w:t>
            </w:r>
          </w:p>
        </w:tc>
        <w:tc>
          <w:tcPr>
            <w:tcW w:w="2134" w:type="dxa"/>
          </w:tcPr>
          <w:p w14:paraId="3B3CD8F1" w14:textId="0F738B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5B7AB5" w14:textId="5EC6F8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7F2D78" w14:textId="122D07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C8449E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177177" w14:textId="4A13F8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</w:tcPr>
          <w:p w14:paraId="4568B57A" w14:textId="7B2DB7A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729313.17</w:t>
            </w:r>
          </w:p>
        </w:tc>
        <w:tc>
          <w:tcPr>
            <w:tcW w:w="1562" w:type="dxa"/>
          </w:tcPr>
          <w:p w14:paraId="5D06DB97" w14:textId="23EB3D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3345547.83</w:t>
            </w:r>
          </w:p>
        </w:tc>
        <w:tc>
          <w:tcPr>
            <w:tcW w:w="2134" w:type="dxa"/>
          </w:tcPr>
          <w:p w14:paraId="6B231AA0" w14:textId="12A48F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C1661C" w14:textId="4E29CB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770EEB" w14:textId="3472AD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EC684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4B6B79" w14:textId="6768E3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</w:tcPr>
          <w:p w14:paraId="2A66D9AC" w14:textId="3DF9F24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729314.14</w:t>
            </w:r>
          </w:p>
        </w:tc>
        <w:tc>
          <w:tcPr>
            <w:tcW w:w="1562" w:type="dxa"/>
          </w:tcPr>
          <w:p w14:paraId="46B977B9" w14:textId="38D107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3345551.42</w:t>
            </w:r>
          </w:p>
        </w:tc>
        <w:tc>
          <w:tcPr>
            <w:tcW w:w="2134" w:type="dxa"/>
          </w:tcPr>
          <w:p w14:paraId="5432BEAF" w14:textId="46234F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CA2E8B" w14:textId="53A075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6864B6" w14:textId="4DC553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D64F4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94FA4B" w14:textId="64AC19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</w:tcPr>
          <w:p w14:paraId="7A5312F7" w14:textId="394BF12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729314.96</w:t>
            </w:r>
          </w:p>
        </w:tc>
        <w:tc>
          <w:tcPr>
            <w:tcW w:w="1562" w:type="dxa"/>
          </w:tcPr>
          <w:p w14:paraId="600B9A5F" w14:textId="316E74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3345556.70</w:t>
            </w:r>
          </w:p>
        </w:tc>
        <w:tc>
          <w:tcPr>
            <w:tcW w:w="2134" w:type="dxa"/>
          </w:tcPr>
          <w:p w14:paraId="382E061B" w14:textId="75745F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ACFA3F" w14:textId="0C7107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0924D1" w14:textId="6729E2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0AB02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F6950C" w14:textId="43153B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</w:tcPr>
          <w:p w14:paraId="41C0D06A" w14:textId="20A82EC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729315.89</w:t>
            </w:r>
          </w:p>
        </w:tc>
        <w:tc>
          <w:tcPr>
            <w:tcW w:w="1562" w:type="dxa"/>
          </w:tcPr>
          <w:p w14:paraId="1D085CC2" w14:textId="6F16D5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3345559.18</w:t>
            </w:r>
          </w:p>
        </w:tc>
        <w:tc>
          <w:tcPr>
            <w:tcW w:w="2134" w:type="dxa"/>
          </w:tcPr>
          <w:p w14:paraId="64DB47AE" w14:textId="5A1776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59C9CF" w14:textId="511B60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9FDDBE" w14:textId="22483A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35D895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15F54A" w14:textId="766B1A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</w:tcPr>
          <w:p w14:paraId="076FC66B" w14:textId="05D2AB0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729317.10</w:t>
            </w:r>
          </w:p>
        </w:tc>
        <w:tc>
          <w:tcPr>
            <w:tcW w:w="1562" w:type="dxa"/>
          </w:tcPr>
          <w:p w14:paraId="661BA2A1" w14:textId="7DF80A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3345561.12</w:t>
            </w:r>
          </w:p>
        </w:tc>
        <w:tc>
          <w:tcPr>
            <w:tcW w:w="2134" w:type="dxa"/>
          </w:tcPr>
          <w:p w14:paraId="4D3AD753" w14:textId="2FBC89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636703" w14:textId="6EE915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73D274" w14:textId="7EDDD4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F774E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1A1F5F" w14:textId="604BBE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</w:tcPr>
          <w:p w14:paraId="46323CE1" w14:textId="54D2114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729318.30</w:t>
            </w:r>
          </w:p>
        </w:tc>
        <w:tc>
          <w:tcPr>
            <w:tcW w:w="1562" w:type="dxa"/>
          </w:tcPr>
          <w:p w14:paraId="10565484" w14:textId="19EEC7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3345563.32</w:t>
            </w:r>
          </w:p>
        </w:tc>
        <w:tc>
          <w:tcPr>
            <w:tcW w:w="2134" w:type="dxa"/>
          </w:tcPr>
          <w:p w14:paraId="5AF4F816" w14:textId="78600F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DE3D50" w14:textId="183486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E2C6F5" w14:textId="322053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1793DC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43E39D" w14:textId="63436E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</w:tcPr>
          <w:p w14:paraId="547FDF11" w14:textId="2D037B6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729319.57</w:t>
            </w:r>
          </w:p>
        </w:tc>
        <w:tc>
          <w:tcPr>
            <w:tcW w:w="1562" w:type="dxa"/>
          </w:tcPr>
          <w:p w14:paraId="489D71B5" w14:textId="79A2CB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3345564.27</w:t>
            </w:r>
          </w:p>
        </w:tc>
        <w:tc>
          <w:tcPr>
            <w:tcW w:w="2134" w:type="dxa"/>
          </w:tcPr>
          <w:p w14:paraId="5B20011F" w14:textId="756DA0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D7F054" w14:textId="09BA7A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2BC032" w14:textId="51ECC1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23457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A70EA2" w14:textId="102D6C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</w:tcPr>
          <w:p w14:paraId="6AE94779" w14:textId="39A49AC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729321.13</w:t>
            </w:r>
          </w:p>
        </w:tc>
        <w:tc>
          <w:tcPr>
            <w:tcW w:w="1562" w:type="dxa"/>
          </w:tcPr>
          <w:p w14:paraId="1267D915" w14:textId="7AD201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3345564.72</w:t>
            </w:r>
          </w:p>
        </w:tc>
        <w:tc>
          <w:tcPr>
            <w:tcW w:w="2134" w:type="dxa"/>
          </w:tcPr>
          <w:p w14:paraId="34FFB24D" w14:textId="65919E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680C3D" w14:textId="1E7350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AA58F3" w14:textId="48D41A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B9A281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1BC5F2" w14:textId="23FFF2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</w:tcPr>
          <w:p w14:paraId="0E85B341" w14:textId="2D0199A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729322.73</w:t>
            </w:r>
          </w:p>
        </w:tc>
        <w:tc>
          <w:tcPr>
            <w:tcW w:w="1562" w:type="dxa"/>
          </w:tcPr>
          <w:p w14:paraId="3A3A6C07" w14:textId="316F5F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3345564.00</w:t>
            </w:r>
          </w:p>
        </w:tc>
        <w:tc>
          <w:tcPr>
            <w:tcW w:w="2134" w:type="dxa"/>
          </w:tcPr>
          <w:p w14:paraId="6E4F10D9" w14:textId="18B62D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463989" w14:textId="1FFA07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1A1B68" w14:textId="55F967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03850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0D0096" w14:textId="0712DC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</w:tcPr>
          <w:p w14:paraId="63DC5813" w14:textId="7999198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729324.38</w:t>
            </w:r>
          </w:p>
        </w:tc>
        <w:tc>
          <w:tcPr>
            <w:tcW w:w="1562" w:type="dxa"/>
          </w:tcPr>
          <w:p w14:paraId="172BCC16" w14:textId="017567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3345562.66</w:t>
            </w:r>
          </w:p>
        </w:tc>
        <w:tc>
          <w:tcPr>
            <w:tcW w:w="2134" w:type="dxa"/>
          </w:tcPr>
          <w:p w14:paraId="06413326" w14:textId="101AEA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53F367" w14:textId="7390D2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AD6B8B" w14:textId="15F6D9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416ED4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87C9B3" w14:textId="2E99CA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</w:tcPr>
          <w:p w14:paraId="4051B3AA" w14:textId="5CFF7CD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729324.82</w:t>
            </w:r>
          </w:p>
        </w:tc>
        <w:tc>
          <w:tcPr>
            <w:tcW w:w="1562" w:type="dxa"/>
          </w:tcPr>
          <w:p w14:paraId="19666038" w14:textId="50655C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3345562.41</w:t>
            </w:r>
          </w:p>
        </w:tc>
        <w:tc>
          <w:tcPr>
            <w:tcW w:w="2134" w:type="dxa"/>
          </w:tcPr>
          <w:p w14:paraId="0786078F" w14:textId="5B8993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DCA9CE" w14:textId="47E7A1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6B07CC" w14:textId="1C2199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73F040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808344" w14:textId="078A9B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</w:tcPr>
          <w:p w14:paraId="45387137" w14:textId="6B70A36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729325.72</w:t>
            </w:r>
          </w:p>
        </w:tc>
        <w:tc>
          <w:tcPr>
            <w:tcW w:w="1562" w:type="dxa"/>
          </w:tcPr>
          <w:p w14:paraId="215C1696" w14:textId="5B39A9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3345562.57</w:t>
            </w:r>
          </w:p>
        </w:tc>
        <w:tc>
          <w:tcPr>
            <w:tcW w:w="2134" w:type="dxa"/>
          </w:tcPr>
          <w:p w14:paraId="64DB3688" w14:textId="4E1E8E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C7E888" w14:textId="055D3C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307D2D" w14:textId="64F5AB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C9DC13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DEBA57" w14:textId="0B0AFC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742</w:t>
            </w:r>
          </w:p>
        </w:tc>
        <w:tc>
          <w:tcPr>
            <w:tcW w:w="1558" w:type="dxa"/>
          </w:tcPr>
          <w:p w14:paraId="429F834E" w14:textId="3F96F48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729326.35</w:t>
            </w:r>
          </w:p>
        </w:tc>
        <w:tc>
          <w:tcPr>
            <w:tcW w:w="1562" w:type="dxa"/>
          </w:tcPr>
          <w:p w14:paraId="7C7D3028" w14:textId="1D2FE1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3345563.21</w:t>
            </w:r>
          </w:p>
        </w:tc>
        <w:tc>
          <w:tcPr>
            <w:tcW w:w="2134" w:type="dxa"/>
          </w:tcPr>
          <w:p w14:paraId="69AD7327" w14:textId="50F321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278C57" w14:textId="1A50FE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3FB209" w14:textId="304926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B47006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54040E" w14:textId="2DE7AF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</w:tcPr>
          <w:p w14:paraId="4B2C8AF7" w14:textId="2C4BA9D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729327.64</w:t>
            </w:r>
          </w:p>
        </w:tc>
        <w:tc>
          <w:tcPr>
            <w:tcW w:w="1562" w:type="dxa"/>
          </w:tcPr>
          <w:p w14:paraId="06DC0591" w14:textId="6DC03C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3345565.24</w:t>
            </w:r>
          </w:p>
        </w:tc>
        <w:tc>
          <w:tcPr>
            <w:tcW w:w="2134" w:type="dxa"/>
          </w:tcPr>
          <w:p w14:paraId="41CE4B5D" w14:textId="02D37F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2E17C3" w14:textId="06BEB5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259AC" w14:textId="5D3564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F88906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979F5F" w14:textId="4517C6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</w:tcPr>
          <w:p w14:paraId="1DC9E4E4" w14:textId="3C17F71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729328.39</w:t>
            </w:r>
          </w:p>
        </w:tc>
        <w:tc>
          <w:tcPr>
            <w:tcW w:w="1562" w:type="dxa"/>
          </w:tcPr>
          <w:p w14:paraId="655ECF73" w14:textId="7E6EFB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3345565.89</w:t>
            </w:r>
          </w:p>
        </w:tc>
        <w:tc>
          <w:tcPr>
            <w:tcW w:w="2134" w:type="dxa"/>
          </w:tcPr>
          <w:p w14:paraId="014959B4" w14:textId="02BEEE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030995" w14:textId="71D03D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938600" w14:textId="5CDDD0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E603B3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056A8B" w14:textId="0CCD41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</w:tcPr>
          <w:p w14:paraId="02D547B8" w14:textId="396974E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729329.24</w:t>
            </w:r>
          </w:p>
        </w:tc>
        <w:tc>
          <w:tcPr>
            <w:tcW w:w="1562" w:type="dxa"/>
          </w:tcPr>
          <w:p w14:paraId="4B2CFCA4" w14:textId="1DB6B4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3345566.13</w:t>
            </w:r>
          </w:p>
        </w:tc>
        <w:tc>
          <w:tcPr>
            <w:tcW w:w="2134" w:type="dxa"/>
          </w:tcPr>
          <w:p w14:paraId="17E4EC29" w14:textId="053C88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449D70" w14:textId="7E4265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58A28A" w14:textId="544BD9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5B0727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7611B9" w14:textId="7D24AF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</w:tcPr>
          <w:p w14:paraId="7D92C8F6" w14:textId="0371756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729330.97</w:t>
            </w:r>
          </w:p>
        </w:tc>
        <w:tc>
          <w:tcPr>
            <w:tcW w:w="1562" w:type="dxa"/>
          </w:tcPr>
          <w:p w14:paraId="03346EA5" w14:textId="32B184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3345565.82</w:t>
            </w:r>
          </w:p>
        </w:tc>
        <w:tc>
          <w:tcPr>
            <w:tcW w:w="2134" w:type="dxa"/>
          </w:tcPr>
          <w:p w14:paraId="0D856B5D" w14:textId="5F3210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7483D6" w14:textId="1EA392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F28A4C" w14:textId="043BC1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EE9E5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3CD8B1" w14:textId="783E22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</w:tcPr>
          <w:p w14:paraId="3451D751" w14:textId="02B0761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729332.66</w:t>
            </w:r>
          </w:p>
        </w:tc>
        <w:tc>
          <w:tcPr>
            <w:tcW w:w="1562" w:type="dxa"/>
          </w:tcPr>
          <w:p w14:paraId="42BE102C" w14:textId="46AE9D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3345565.15</w:t>
            </w:r>
          </w:p>
        </w:tc>
        <w:tc>
          <w:tcPr>
            <w:tcW w:w="2134" w:type="dxa"/>
          </w:tcPr>
          <w:p w14:paraId="107F4858" w14:textId="33D0C5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072212" w14:textId="6B2B38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B2FF07" w14:textId="7432F9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04E848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9F50DB" w14:textId="2F3DFB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</w:tcPr>
          <w:p w14:paraId="18EDB674" w14:textId="77DB493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729333.84</w:t>
            </w:r>
          </w:p>
        </w:tc>
        <w:tc>
          <w:tcPr>
            <w:tcW w:w="1562" w:type="dxa"/>
          </w:tcPr>
          <w:p w14:paraId="727D5242" w14:textId="3294B3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3345564.78</w:t>
            </w:r>
          </w:p>
        </w:tc>
        <w:tc>
          <w:tcPr>
            <w:tcW w:w="2134" w:type="dxa"/>
          </w:tcPr>
          <w:p w14:paraId="4CC9B12D" w14:textId="0DC36E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9EE748" w14:textId="1D69B4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1BB07E" w14:textId="7B3289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4FAD4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B6AFDA" w14:textId="6BB7F3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</w:tcPr>
          <w:p w14:paraId="2085381B" w14:textId="0AFB083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729335.04</w:t>
            </w:r>
          </w:p>
        </w:tc>
        <w:tc>
          <w:tcPr>
            <w:tcW w:w="1562" w:type="dxa"/>
          </w:tcPr>
          <w:p w14:paraId="31C62B97" w14:textId="5B77AB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3345564.84</w:t>
            </w:r>
          </w:p>
        </w:tc>
        <w:tc>
          <w:tcPr>
            <w:tcW w:w="2134" w:type="dxa"/>
          </w:tcPr>
          <w:p w14:paraId="1A831A26" w14:textId="18FD44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8ED290" w14:textId="473B80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309EFA" w14:textId="50B05B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32C4B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D75737" w14:textId="36B155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</w:tcPr>
          <w:p w14:paraId="4D39B8E3" w14:textId="4C1CAD9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729336.15</w:t>
            </w:r>
          </w:p>
        </w:tc>
        <w:tc>
          <w:tcPr>
            <w:tcW w:w="1562" w:type="dxa"/>
          </w:tcPr>
          <w:p w14:paraId="3A76C97C" w14:textId="033D05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3345565.09</w:t>
            </w:r>
          </w:p>
        </w:tc>
        <w:tc>
          <w:tcPr>
            <w:tcW w:w="2134" w:type="dxa"/>
          </w:tcPr>
          <w:p w14:paraId="7A1C7EE6" w14:textId="571731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3D2A21" w14:textId="2FDE4D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85EF1B" w14:textId="7E5507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E74D65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B9B946" w14:textId="234FC0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</w:tcPr>
          <w:p w14:paraId="1805A0BA" w14:textId="459E9E4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729336.94</w:t>
            </w:r>
          </w:p>
        </w:tc>
        <w:tc>
          <w:tcPr>
            <w:tcW w:w="1562" w:type="dxa"/>
          </w:tcPr>
          <w:p w14:paraId="2AF3C16F" w14:textId="712A30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3345565.59</w:t>
            </w:r>
          </w:p>
        </w:tc>
        <w:tc>
          <w:tcPr>
            <w:tcW w:w="2134" w:type="dxa"/>
          </w:tcPr>
          <w:p w14:paraId="64508C33" w14:textId="7A9E24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1F684F" w14:textId="1FE088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F141C4" w14:textId="03D349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65B9E9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231757" w14:textId="03DED9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</w:tcPr>
          <w:p w14:paraId="044359B9" w14:textId="1749C4A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729337.46</w:t>
            </w:r>
          </w:p>
        </w:tc>
        <w:tc>
          <w:tcPr>
            <w:tcW w:w="1562" w:type="dxa"/>
          </w:tcPr>
          <w:p w14:paraId="26D5BE03" w14:textId="040A48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3345566.09</w:t>
            </w:r>
          </w:p>
        </w:tc>
        <w:tc>
          <w:tcPr>
            <w:tcW w:w="2134" w:type="dxa"/>
          </w:tcPr>
          <w:p w14:paraId="70E74E95" w14:textId="199516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BE8DA1" w14:textId="0796EE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4C6215" w14:textId="44518F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B6FBB4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3A6F6F" w14:textId="5870E0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</w:tcPr>
          <w:p w14:paraId="18D1F647" w14:textId="7D6BCC1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729338.25</w:t>
            </w:r>
          </w:p>
        </w:tc>
        <w:tc>
          <w:tcPr>
            <w:tcW w:w="1562" w:type="dxa"/>
          </w:tcPr>
          <w:p w14:paraId="49E1CC7F" w14:textId="2B8094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3345566.59</w:t>
            </w:r>
          </w:p>
        </w:tc>
        <w:tc>
          <w:tcPr>
            <w:tcW w:w="2134" w:type="dxa"/>
          </w:tcPr>
          <w:p w14:paraId="766F01A5" w14:textId="7ED185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9F0B28" w14:textId="46ED0A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7BCCE1" w14:textId="0EC301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9FFD5A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BC7079" w14:textId="66B363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</w:tcPr>
          <w:p w14:paraId="6733C99E" w14:textId="0AFFA90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729339.03</w:t>
            </w:r>
          </w:p>
        </w:tc>
        <w:tc>
          <w:tcPr>
            <w:tcW w:w="1562" w:type="dxa"/>
          </w:tcPr>
          <w:p w14:paraId="48CA8F4F" w14:textId="0D04A5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3345567.05</w:t>
            </w:r>
          </w:p>
        </w:tc>
        <w:tc>
          <w:tcPr>
            <w:tcW w:w="2134" w:type="dxa"/>
          </w:tcPr>
          <w:p w14:paraId="1DE8AC88" w14:textId="065484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2FA74A" w14:textId="736985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31791A" w14:textId="3222C8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8596E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808A8E" w14:textId="2BFA65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</w:tcPr>
          <w:p w14:paraId="46502035" w14:textId="400CDE9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729342.86</w:t>
            </w:r>
          </w:p>
        </w:tc>
        <w:tc>
          <w:tcPr>
            <w:tcW w:w="1562" w:type="dxa"/>
          </w:tcPr>
          <w:p w14:paraId="0AF07B0E" w14:textId="48C31E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3345567.64</w:t>
            </w:r>
          </w:p>
        </w:tc>
        <w:tc>
          <w:tcPr>
            <w:tcW w:w="2134" w:type="dxa"/>
          </w:tcPr>
          <w:p w14:paraId="46AD8DD8" w14:textId="0083FB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27756F" w14:textId="624E50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D0CE43" w14:textId="7180E5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3C3D7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0C3D9D" w14:textId="3C0F23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</w:tcPr>
          <w:p w14:paraId="59A4BAA7" w14:textId="2BD859B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729343.95</w:t>
            </w:r>
          </w:p>
        </w:tc>
        <w:tc>
          <w:tcPr>
            <w:tcW w:w="1562" w:type="dxa"/>
          </w:tcPr>
          <w:p w14:paraId="1F9973DC" w14:textId="25F6D8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3345568.07</w:t>
            </w:r>
          </w:p>
        </w:tc>
        <w:tc>
          <w:tcPr>
            <w:tcW w:w="2134" w:type="dxa"/>
          </w:tcPr>
          <w:p w14:paraId="5CFE7492" w14:textId="09E3A0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CAE0FA" w14:textId="7C92CE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25ABCB" w14:textId="2710EA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2D72C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426CA8" w14:textId="4B99AB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</w:tcPr>
          <w:p w14:paraId="724F4843" w14:textId="6142870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729345.03</w:t>
            </w:r>
          </w:p>
        </w:tc>
        <w:tc>
          <w:tcPr>
            <w:tcW w:w="1562" w:type="dxa"/>
          </w:tcPr>
          <w:p w14:paraId="66942D5F" w14:textId="5043EC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3345568.84</w:t>
            </w:r>
          </w:p>
        </w:tc>
        <w:tc>
          <w:tcPr>
            <w:tcW w:w="2134" w:type="dxa"/>
          </w:tcPr>
          <w:p w14:paraId="5D9D7917" w14:textId="58CDBD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3B508D" w14:textId="67DEB0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8E3252" w14:textId="652BB9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E0C0F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23B39B" w14:textId="0258A5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</w:tcPr>
          <w:p w14:paraId="22ADE80C" w14:textId="1DD673F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729345.67</w:t>
            </w:r>
          </w:p>
        </w:tc>
        <w:tc>
          <w:tcPr>
            <w:tcW w:w="1562" w:type="dxa"/>
          </w:tcPr>
          <w:p w14:paraId="04ABEAAE" w14:textId="472BB5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3345568.99</w:t>
            </w:r>
          </w:p>
        </w:tc>
        <w:tc>
          <w:tcPr>
            <w:tcW w:w="2134" w:type="dxa"/>
          </w:tcPr>
          <w:p w14:paraId="5256D247" w14:textId="72D381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CDC90E" w14:textId="3708D9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A70111" w14:textId="698E0B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F58DC9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D42FEC" w14:textId="3F130C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</w:tcPr>
          <w:p w14:paraId="733F63F9" w14:textId="58CCE86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729349.47</w:t>
            </w:r>
          </w:p>
        </w:tc>
        <w:tc>
          <w:tcPr>
            <w:tcW w:w="1562" w:type="dxa"/>
          </w:tcPr>
          <w:p w14:paraId="61EB2F3B" w14:textId="47FBA0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3345568.57</w:t>
            </w:r>
          </w:p>
        </w:tc>
        <w:tc>
          <w:tcPr>
            <w:tcW w:w="2134" w:type="dxa"/>
          </w:tcPr>
          <w:p w14:paraId="167FDA4E" w14:textId="1B43E2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E69D14" w14:textId="16527D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24F1B1" w14:textId="759A65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BD59E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71BA29" w14:textId="2C2E83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</w:tcPr>
          <w:p w14:paraId="65FF9CDF" w14:textId="0F7C89D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729352.52</w:t>
            </w:r>
          </w:p>
        </w:tc>
        <w:tc>
          <w:tcPr>
            <w:tcW w:w="1562" w:type="dxa"/>
          </w:tcPr>
          <w:p w14:paraId="1A31F905" w14:textId="37C0A2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3345568.23</w:t>
            </w:r>
          </w:p>
        </w:tc>
        <w:tc>
          <w:tcPr>
            <w:tcW w:w="2134" w:type="dxa"/>
          </w:tcPr>
          <w:p w14:paraId="0A2AFEC6" w14:textId="74184E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CB01F" w14:textId="63925D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7D65F7" w14:textId="012B9F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BE4EFF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A109A1" w14:textId="28D636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761</w:t>
            </w:r>
          </w:p>
        </w:tc>
        <w:tc>
          <w:tcPr>
            <w:tcW w:w="1558" w:type="dxa"/>
          </w:tcPr>
          <w:p w14:paraId="5AFB3715" w14:textId="3CFBD52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729355.39</w:t>
            </w:r>
          </w:p>
        </w:tc>
        <w:tc>
          <w:tcPr>
            <w:tcW w:w="1562" w:type="dxa"/>
          </w:tcPr>
          <w:p w14:paraId="727D1969" w14:textId="242BFD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3345568.47</w:t>
            </w:r>
          </w:p>
        </w:tc>
        <w:tc>
          <w:tcPr>
            <w:tcW w:w="2134" w:type="dxa"/>
          </w:tcPr>
          <w:p w14:paraId="4444C9DB" w14:textId="46A504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E00A204" w14:textId="43AC6E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954238F" w14:textId="49196B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AD6CD1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D8AC45" w14:textId="5D8748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762</w:t>
            </w:r>
          </w:p>
        </w:tc>
        <w:tc>
          <w:tcPr>
            <w:tcW w:w="1558" w:type="dxa"/>
          </w:tcPr>
          <w:p w14:paraId="0A55BB12" w14:textId="29E59EE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729361.89</w:t>
            </w:r>
          </w:p>
        </w:tc>
        <w:tc>
          <w:tcPr>
            <w:tcW w:w="1562" w:type="dxa"/>
          </w:tcPr>
          <w:p w14:paraId="15F65983" w14:textId="690DEA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3345571.19</w:t>
            </w:r>
          </w:p>
        </w:tc>
        <w:tc>
          <w:tcPr>
            <w:tcW w:w="2134" w:type="dxa"/>
          </w:tcPr>
          <w:p w14:paraId="26D4C45E" w14:textId="55DB77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7E1274" w14:textId="5F9024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96D0D8" w14:textId="37C7D1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DE212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1AC37F" w14:textId="45AA65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</w:tcPr>
          <w:p w14:paraId="2FCAAF9C" w14:textId="34FF108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729365.81</w:t>
            </w:r>
          </w:p>
        </w:tc>
        <w:tc>
          <w:tcPr>
            <w:tcW w:w="1562" w:type="dxa"/>
          </w:tcPr>
          <w:p w14:paraId="0DBFD0A9" w14:textId="3829D4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3345572.11</w:t>
            </w:r>
          </w:p>
        </w:tc>
        <w:tc>
          <w:tcPr>
            <w:tcW w:w="2134" w:type="dxa"/>
          </w:tcPr>
          <w:p w14:paraId="12B4A6D5" w14:textId="37DA3F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70FF23" w14:textId="4ABC01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F8BFAE" w14:textId="299688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5B915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8BA33A" w14:textId="53E358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</w:tcPr>
          <w:p w14:paraId="0801A571" w14:textId="53C8D79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729372.67</w:t>
            </w:r>
          </w:p>
        </w:tc>
        <w:tc>
          <w:tcPr>
            <w:tcW w:w="1562" w:type="dxa"/>
          </w:tcPr>
          <w:p w14:paraId="42348A76" w14:textId="5B029C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3345573.61</w:t>
            </w:r>
          </w:p>
        </w:tc>
        <w:tc>
          <w:tcPr>
            <w:tcW w:w="2134" w:type="dxa"/>
          </w:tcPr>
          <w:p w14:paraId="74B0AEDD" w14:textId="0E344D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313C49" w14:textId="0796EB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E29ADB" w14:textId="43D595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2417C7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95A0B0" w14:textId="455065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</w:tcPr>
          <w:p w14:paraId="76424E62" w14:textId="3847476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729377.32</w:t>
            </w:r>
          </w:p>
        </w:tc>
        <w:tc>
          <w:tcPr>
            <w:tcW w:w="1562" w:type="dxa"/>
          </w:tcPr>
          <w:p w14:paraId="68C60C9F" w14:textId="218BB1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3345575.54</w:t>
            </w:r>
          </w:p>
        </w:tc>
        <w:tc>
          <w:tcPr>
            <w:tcW w:w="2134" w:type="dxa"/>
          </w:tcPr>
          <w:p w14:paraId="10DF15BE" w14:textId="071DEA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51D5AA" w14:textId="21BD29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7ECB14" w14:textId="70EED9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524F2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E83FB0" w14:textId="70B2ED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</w:tcPr>
          <w:p w14:paraId="2CE0100A" w14:textId="1B4B1DC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729382.74</w:t>
            </w:r>
          </w:p>
        </w:tc>
        <w:tc>
          <w:tcPr>
            <w:tcW w:w="1562" w:type="dxa"/>
          </w:tcPr>
          <w:p w14:paraId="2AD425F4" w14:textId="2BC33A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3345575.82</w:t>
            </w:r>
          </w:p>
        </w:tc>
        <w:tc>
          <w:tcPr>
            <w:tcW w:w="2134" w:type="dxa"/>
          </w:tcPr>
          <w:p w14:paraId="27C0BEB6" w14:textId="7BA1A8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610105" w14:textId="03BE4D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70D96F" w14:textId="36ACF8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911DBA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767602" w14:textId="0D23D6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</w:tcPr>
          <w:p w14:paraId="4399ED43" w14:textId="32F4677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729386.63</w:t>
            </w:r>
          </w:p>
        </w:tc>
        <w:tc>
          <w:tcPr>
            <w:tcW w:w="1562" w:type="dxa"/>
          </w:tcPr>
          <w:p w14:paraId="03300892" w14:textId="653216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3345575.37</w:t>
            </w:r>
          </w:p>
        </w:tc>
        <w:tc>
          <w:tcPr>
            <w:tcW w:w="2134" w:type="dxa"/>
          </w:tcPr>
          <w:p w14:paraId="64C58BB9" w14:textId="4DA07B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8E2B61" w14:textId="20BE1B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22D353" w14:textId="383E05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5A5E2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CBC5F4" w14:textId="0ADC01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768</w:t>
            </w:r>
          </w:p>
        </w:tc>
        <w:tc>
          <w:tcPr>
            <w:tcW w:w="1558" w:type="dxa"/>
          </w:tcPr>
          <w:p w14:paraId="0C75D3FF" w14:textId="352B953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729392.79</w:t>
            </w:r>
          </w:p>
        </w:tc>
        <w:tc>
          <w:tcPr>
            <w:tcW w:w="1562" w:type="dxa"/>
          </w:tcPr>
          <w:p w14:paraId="1F529383" w14:textId="6408EE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3345576.81</w:t>
            </w:r>
          </w:p>
        </w:tc>
        <w:tc>
          <w:tcPr>
            <w:tcW w:w="2134" w:type="dxa"/>
          </w:tcPr>
          <w:p w14:paraId="3DF1D312" w14:textId="45B628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3B2226" w14:textId="7831AE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99BFA7" w14:textId="250073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6D2D4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3E47BE" w14:textId="566F50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769</w:t>
            </w:r>
          </w:p>
        </w:tc>
        <w:tc>
          <w:tcPr>
            <w:tcW w:w="1558" w:type="dxa"/>
          </w:tcPr>
          <w:p w14:paraId="35530549" w14:textId="076344D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729398.81</w:t>
            </w:r>
          </w:p>
        </w:tc>
        <w:tc>
          <w:tcPr>
            <w:tcW w:w="1562" w:type="dxa"/>
          </w:tcPr>
          <w:p w14:paraId="4CFEA360" w14:textId="065476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3345577.37</w:t>
            </w:r>
          </w:p>
        </w:tc>
        <w:tc>
          <w:tcPr>
            <w:tcW w:w="2134" w:type="dxa"/>
          </w:tcPr>
          <w:p w14:paraId="5FCE7C41" w14:textId="71568F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81B66A" w14:textId="20CD97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3FAA17" w14:textId="0A4062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4B35EF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93FF97" w14:textId="405018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770</w:t>
            </w:r>
          </w:p>
        </w:tc>
        <w:tc>
          <w:tcPr>
            <w:tcW w:w="1558" w:type="dxa"/>
          </w:tcPr>
          <w:p w14:paraId="4DC12257" w14:textId="5BBD6C3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729402.16</w:t>
            </w:r>
          </w:p>
        </w:tc>
        <w:tc>
          <w:tcPr>
            <w:tcW w:w="1562" w:type="dxa"/>
          </w:tcPr>
          <w:p w14:paraId="054F3F52" w14:textId="0CEE48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3345576.07</w:t>
            </w:r>
          </w:p>
        </w:tc>
        <w:tc>
          <w:tcPr>
            <w:tcW w:w="2134" w:type="dxa"/>
          </w:tcPr>
          <w:p w14:paraId="4C3CECDA" w14:textId="2C6D0A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574CA6" w14:textId="6E27FD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2453E6" w14:textId="0F2A65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6C43A4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20CBED" w14:textId="40FBA8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771</w:t>
            </w:r>
          </w:p>
        </w:tc>
        <w:tc>
          <w:tcPr>
            <w:tcW w:w="1558" w:type="dxa"/>
          </w:tcPr>
          <w:p w14:paraId="3E3C0410" w14:textId="11785AA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729405.82</w:t>
            </w:r>
          </w:p>
        </w:tc>
        <w:tc>
          <w:tcPr>
            <w:tcW w:w="1562" w:type="dxa"/>
          </w:tcPr>
          <w:p w14:paraId="1F749FCC" w14:textId="513972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3345575.92</w:t>
            </w:r>
          </w:p>
        </w:tc>
        <w:tc>
          <w:tcPr>
            <w:tcW w:w="2134" w:type="dxa"/>
          </w:tcPr>
          <w:p w14:paraId="5823219C" w14:textId="23E9C8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CD48F8" w14:textId="5AAB8B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753022" w14:textId="02095C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F42D54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C892D5" w14:textId="61FD9A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772</w:t>
            </w:r>
          </w:p>
        </w:tc>
        <w:tc>
          <w:tcPr>
            <w:tcW w:w="1558" w:type="dxa"/>
          </w:tcPr>
          <w:p w14:paraId="7AB5BAD6" w14:textId="5924B9E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729409.70</w:t>
            </w:r>
          </w:p>
        </w:tc>
        <w:tc>
          <w:tcPr>
            <w:tcW w:w="1562" w:type="dxa"/>
          </w:tcPr>
          <w:p w14:paraId="28CD8C32" w14:textId="70FD2D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3345576.75</w:t>
            </w:r>
          </w:p>
        </w:tc>
        <w:tc>
          <w:tcPr>
            <w:tcW w:w="2134" w:type="dxa"/>
          </w:tcPr>
          <w:p w14:paraId="70881594" w14:textId="3BCC81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B0D08B" w14:textId="2F98DF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3D2F0D" w14:textId="16B508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97D41A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704EF9" w14:textId="054BF4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773</w:t>
            </w:r>
          </w:p>
        </w:tc>
        <w:tc>
          <w:tcPr>
            <w:tcW w:w="1558" w:type="dxa"/>
          </w:tcPr>
          <w:p w14:paraId="25926B2B" w14:textId="4DE882B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729412.04</w:t>
            </w:r>
          </w:p>
        </w:tc>
        <w:tc>
          <w:tcPr>
            <w:tcW w:w="1562" w:type="dxa"/>
          </w:tcPr>
          <w:p w14:paraId="7D2619BF" w14:textId="6BEAB4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3345576.23</w:t>
            </w:r>
          </w:p>
        </w:tc>
        <w:tc>
          <w:tcPr>
            <w:tcW w:w="2134" w:type="dxa"/>
          </w:tcPr>
          <w:p w14:paraId="39B6BF61" w14:textId="260D9B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D8C3FB" w14:textId="7321AF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3428F" w14:textId="6E4DF4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A6BDF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2FE755" w14:textId="177CBC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774</w:t>
            </w:r>
          </w:p>
        </w:tc>
        <w:tc>
          <w:tcPr>
            <w:tcW w:w="1558" w:type="dxa"/>
          </w:tcPr>
          <w:p w14:paraId="5FCA5C7A" w14:textId="27690D4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729415.97</w:t>
            </w:r>
          </w:p>
        </w:tc>
        <w:tc>
          <w:tcPr>
            <w:tcW w:w="1562" w:type="dxa"/>
          </w:tcPr>
          <w:p w14:paraId="714AA1CA" w14:textId="042FC2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3345573.21</w:t>
            </w:r>
          </w:p>
        </w:tc>
        <w:tc>
          <w:tcPr>
            <w:tcW w:w="2134" w:type="dxa"/>
          </w:tcPr>
          <w:p w14:paraId="572DC1AF" w14:textId="3740A5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C47CB" w14:textId="46137A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0AFBD6" w14:textId="744226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1F96E2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1FE5D0" w14:textId="490429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775</w:t>
            </w:r>
          </w:p>
        </w:tc>
        <w:tc>
          <w:tcPr>
            <w:tcW w:w="1558" w:type="dxa"/>
          </w:tcPr>
          <w:p w14:paraId="3AC02757" w14:textId="3FAFA75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729419.89</w:t>
            </w:r>
          </w:p>
        </w:tc>
        <w:tc>
          <w:tcPr>
            <w:tcW w:w="1562" w:type="dxa"/>
          </w:tcPr>
          <w:p w14:paraId="78B21915" w14:textId="50B275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3345572.22</w:t>
            </w:r>
          </w:p>
        </w:tc>
        <w:tc>
          <w:tcPr>
            <w:tcW w:w="2134" w:type="dxa"/>
          </w:tcPr>
          <w:p w14:paraId="63792AB8" w14:textId="695F81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68CADB" w14:textId="0FF47D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3B109E" w14:textId="318CCC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DD2DF7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6B29A9" w14:textId="5DD444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776</w:t>
            </w:r>
          </w:p>
        </w:tc>
        <w:tc>
          <w:tcPr>
            <w:tcW w:w="1558" w:type="dxa"/>
          </w:tcPr>
          <w:p w14:paraId="712A35E6" w14:textId="3345922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729425.15</w:t>
            </w:r>
          </w:p>
        </w:tc>
        <w:tc>
          <w:tcPr>
            <w:tcW w:w="1562" w:type="dxa"/>
          </w:tcPr>
          <w:p w14:paraId="7B629BFB" w14:textId="0F04D3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3345571.58</w:t>
            </w:r>
          </w:p>
        </w:tc>
        <w:tc>
          <w:tcPr>
            <w:tcW w:w="2134" w:type="dxa"/>
          </w:tcPr>
          <w:p w14:paraId="1106EDE3" w14:textId="474261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E0E120" w14:textId="589597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29634A" w14:textId="7DE468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254A84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36369D" w14:textId="34C83E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777</w:t>
            </w:r>
          </w:p>
        </w:tc>
        <w:tc>
          <w:tcPr>
            <w:tcW w:w="1558" w:type="dxa"/>
          </w:tcPr>
          <w:p w14:paraId="76DA19D8" w14:textId="00FF653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729432.10</w:t>
            </w:r>
          </w:p>
        </w:tc>
        <w:tc>
          <w:tcPr>
            <w:tcW w:w="1562" w:type="dxa"/>
          </w:tcPr>
          <w:p w14:paraId="281E7A91" w14:textId="60DB83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3345572.14</w:t>
            </w:r>
          </w:p>
        </w:tc>
        <w:tc>
          <w:tcPr>
            <w:tcW w:w="2134" w:type="dxa"/>
          </w:tcPr>
          <w:p w14:paraId="3450D356" w14:textId="604F4F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C848BC" w14:textId="5DB5AC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9B1A81" w14:textId="1DB56D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01E3E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23C401" w14:textId="7C9162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778</w:t>
            </w:r>
          </w:p>
        </w:tc>
        <w:tc>
          <w:tcPr>
            <w:tcW w:w="1558" w:type="dxa"/>
          </w:tcPr>
          <w:p w14:paraId="74232956" w14:textId="7074D2C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729440.58</w:t>
            </w:r>
          </w:p>
        </w:tc>
        <w:tc>
          <w:tcPr>
            <w:tcW w:w="1562" w:type="dxa"/>
          </w:tcPr>
          <w:p w14:paraId="03F5B352" w14:textId="4CC7F0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3345570.43</w:t>
            </w:r>
          </w:p>
        </w:tc>
        <w:tc>
          <w:tcPr>
            <w:tcW w:w="2134" w:type="dxa"/>
          </w:tcPr>
          <w:p w14:paraId="03ECF3A2" w14:textId="2D63D7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4B5316" w14:textId="6A5E26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BF4689" w14:textId="38E609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FACBE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E3FB07" w14:textId="5C6DD9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779</w:t>
            </w:r>
          </w:p>
        </w:tc>
        <w:tc>
          <w:tcPr>
            <w:tcW w:w="1558" w:type="dxa"/>
          </w:tcPr>
          <w:p w14:paraId="4F21E461" w14:textId="7D4968B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729442.98</w:t>
            </w:r>
          </w:p>
        </w:tc>
        <w:tc>
          <w:tcPr>
            <w:tcW w:w="1562" w:type="dxa"/>
          </w:tcPr>
          <w:p w14:paraId="624336DA" w14:textId="0443D7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3345569.16</w:t>
            </w:r>
          </w:p>
        </w:tc>
        <w:tc>
          <w:tcPr>
            <w:tcW w:w="2134" w:type="dxa"/>
          </w:tcPr>
          <w:p w14:paraId="479C2C53" w14:textId="39A696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D51E8" w14:textId="46EF93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1BFE63" w14:textId="70093C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790864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3A476B" w14:textId="2E7CA4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780</w:t>
            </w:r>
          </w:p>
        </w:tc>
        <w:tc>
          <w:tcPr>
            <w:tcW w:w="1558" w:type="dxa"/>
          </w:tcPr>
          <w:p w14:paraId="17D2A120" w14:textId="7ED0862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729443.85</w:t>
            </w:r>
          </w:p>
        </w:tc>
        <w:tc>
          <w:tcPr>
            <w:tcW w:w="1562" w:type="dxa"/>
          </w:tcPr>
          <w:p w14:paraId="067C0685" w14:textId="20B716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3345568.47</w:t>
            </w:r>
          </w:p>
        </w:tc>
        <w:tc>
          <w:tcPr>
            <w:tcW w:w="2134" w:type="dxa"/>
          </w:tcPr>
          <w:p w14:paraId="5F12D124" w14:textId="2AD5DE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EE2E16" w14:textId="69B426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6B044B" w14:textId="3F3073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1BA758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3368AC" w14:textId="593B39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781</w:t>
            </w:r>
          </w:p>
        </w:tc>
        <w:tc>
          <w:tcPr>
            <w:tcW w:w="1558" w:type="dxa"/>
          </w:tcPr>
          <w:p w14:paraId="6343555D" w14:textId="501C701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729444.90</w:t>
            </w:r>
          </w:p>
        </w:tc>
        <w:tc>
          <w:tcPr>
            <w:tcW w:w="1562" w:type="dxa"/>
          </w:tcPr>
          <w:p w14:paraId="292ECA8C" w14:textId="6E057C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3345566.33</w:t>
            </w:r>
          </w:p>
        </w:tc>
        <w:tc>
          <w:tcPr>
            <w:tcW w:w="2134" w:type="dxa"/>
          </w:tcPr>
          <w:p w14:paraId="031D16B5" w14:textId="6373BF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FCD9ED" w14:textId="6A7B23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41071B" w14:textId="1111B2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D54728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3DA606" w14:textId="1BBAD4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782</w:t>
            </w:r>
          </w:p>
        </w:tc>
        <w:tc>
          <w:tcPr>
            <w:tcW w:w="1558" w:type="dxa"/>
          </w:tcPr>
          <w:p w14:paraId="1F171B35" w14:textId="6983816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729445.81</w:t>
            </w:r>
          </w:p>
        </w:tc>
        <w:tc>
          <w:tcPr>
            <w:tcW w:w="1562" w:type="dxa"/>
          </w:tcPr>
          <w:p w14:paraId="547B90CD" w14:textId="750976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3345563.49</w:t>
            </w:r>
          </w:p>
        </w:tc>
        <w:tc>
          <w:tcPr>
            <w:tcW w:w="2134" w:type="dxa"/>
          </w:tcPr>
          <w:p w14:paraId="236EEC6E" w14:textId="07239E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70F746" w14:textId="7C87C7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CB24EE" w14:textId="7FFE09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D66AD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6FEB34" w14:textId="53CC87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783</w:t>
            </w:r>
          </w:p>
        </w:tc>
        <w:tc>
          <w:tcPr>
            <w:tcW w:w="1558" w:type="dxa"/>
          </w:tcPr>
          <w:p w14:paraId="639F1C01" w14:textId="68790BD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729446.79</w:t>
            </w:r>
          </w:p>
        </w:tc>
        <w:tc>
          <w:tcPr>
            <w:tcW w:w="1562" w:type="dxa"/>
          </w:tcPr>
          <w:p w14:paraId="6A0244B4" w14:textId="06C7BB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3345562.49</w:t>
            </w:r>
          </w:p>
        </w:tc>
        <w:tc>
          <w:tcPr>
            <w:tcW w:w="2134" w:type="dxa"/>
          </w:tcPr>
          <w:p w14:paraId="74128E45" w14:textId="3771F9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E8E7F4" w14:textId="2A6AF9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172AEC" w14:textId="64F379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9A28B5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CF9919" w14:textId="4BC7B3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784</w:t>
            </w:r>
          </w:p>
        </w:tc>
        <w:tc>
          <w:tcPr>
            <w:tcW w:w="1558" w:type="dxa"/>
          </w:tcPr>
          <w:p w14:paraId="7C30FEB6" w14:textId="47320F9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729448.84</w:t>
            </w:r>
          </w:p>
        </w:tc>
        <w:tc>
          <w:tcPr>
            <w:tcW w:w="1562" w:type="dxa"/>
          </w:tcPr>
          <w:p w14:paraId="7EA899E1" w14:textId="668C84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3345561.18</w:t>
            </w:r>
          </w:p>
        </w:tc>
        <w:tc>
          <w:tcPr>
            <w:tcW w:w="2134" w:type="dxa"/>
          </w:tcPr>
          <w:p w14:paraId="2524400E" w14:textId="37B56D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BA218A" w14:textId="4638C7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A59DC6" w14:textId="0B5182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F8AF3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23DD44" w14:textId="5366E1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785</w:t>
            </w:r>
          </w:p>
        </w:tc>
        <w:tc>
          <w:tcPr>
            <w:tcW w:w="1558" w:type="dxa"/>
          </w:tcPr>
          <w:p w14:paraId="0AEC53EC" w14:textId="2CE958E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729451.01</w:t>
            </w:r>
          </w:p>
        </w:tc>
        <w:tc>
          <w:tcPr>
            <w:tcW w:w="1562" w:type="dxa"/>
          </w:tcPr>
          <w:p w14:paraId="275C2C86" w14:textId="0F0550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3345560.51</w:t>
            </w:r>
          </w:p>
        </w:tc>
        <w:tc>
          <w:tcPr>
            <w:tcW w:w="2134" w:type="dxa"/>
          </w:tcPr>
          <w:p w14:paraId="1624D577" w14:textId="59DB94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1E0655" w14:textId="57CC88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E5A507" w14:textId="5CAEA9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A3C3D5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0DE2CB" w14:textId="740A24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786</w:t>
            </w:r>
          </w:p>
        </w:tc>
        <w:tc>
          <w:tcPr>
            <w:tcW w:w="1558" w:type="dxa"/>
          </w:tcPr>
          <w:p w14:paraId="73C236F9" w14:textId="441E5A0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729452.15</w:t>
            </w:r>
          </w:p>
        </w:tc>
        <w:tc>
          <w:tcPr>
            <w:tcW w:w="1562" w:type="dxa"/>
          </w:tcPr>
          <w:p w14:paraId="7CC3D541" w14:textId="5B70E5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3345560.01</w:t>
            </w:r>
          </w:p>
        </w:tc>
        <w:tc>
          <w:tcPr>
            <w:tcW w:w="2134" w:type="dxa"/>
          </w:tcPr>
          <w:p w14:paraId="7FD926E7" w14:textId="152374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B67BB5" w14:textId="0C2897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B4981C" w14:textId="0C3D76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973C2B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8B3D91" w14:textId="390099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787</w:t>
            </w:r>
          </w:p>
        </w:tc>
        <w:tc>
          <w:tcPr>
            <w:tcW w:w="1558" w:type="dxa"/>
          </w:tcPr>
          <w:p w14:paraId="32C583AC" w14:textId="670138E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729454.41</w:t>
            </w:r>
          </w:p>
        </w:tc>
        <w:tc>
          <w:tcPr>
            <w:tcW w:w="1562" w:type="dxa"/>
          </w:tcPr>
          <w:p w14:paraId="5E592677" w14:textId="34EFC7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3345559.73</w:t>
            </w:r>
          </w:p>
        </w:tc>
        <w:tc>
          <w:tcPr>
            <w:tcW w:w="2134" w:type="dxa"/>
          </w:tcPr>
          <w:p w14:paraId="1D2590EE" w14:textId="6DD5FE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35AAF1" w14:textId="45917D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EBA709" w14:textId="797BC0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40FE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9278C9" w14:textId="157DAE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788</w:t>
            </w:r>
          </w:p>
        </w:tc>
        <w:tc>
          <w:tcPr>
            <w:tcW w:w="1558" w:type="dxa"/>
          </w:tcPr>
          <w:p w14:paraId="76307249" w14:textId="11A45AD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729456.25</w:t>
            </w:r>
          </w:p>
        </w:tc>
        <w:tc>
          <w:tcPr>
            <w:tcW w:w="1562" w:type="dxa"/>
          </w:tcPr>
          <w:p w14:paraId="3B9D4E5C" w14:textId="693D41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3345558.97</w:t>
            </w:r>
          </w:p>
        </w:tc>
        <w:tc>
          <w:tcPr>
            <w:tcW w:w="2134" w:type="dxa"/>
          </w:tcPr>
          <w:p w14:paraId="1CD3F238" w14:textId="6DFDCE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001D2C" w14:textId="3CD9AE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6BD7C2" w14:textId="060ABD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96EFB0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E8B162" w14:textId="11A1EA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789</w:t>
            </w:r>
          </w:p>
        </w:tc>
        <w:tc>
          <w:tcPr>
            <w:tcW w:w="1558" w:type="dxa"/>
          </w:tcPr>
          <w:p w14:paraId="0BE9C7AF" w14:textId="0BBE71B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729456.82</w:t>
            </w:r>
          </w:p>
        </w:tc>
        <w:tc>
          <w:tcPr>
            <w:tcW w:w="1562" w:type="dxa"/>
          </w:tcPr>
          <w:p w14:paraId="229E3834" w14:textId="241C8D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3345558.66</w:t>
            </w:r>
          </w:p>
        </w:tc>
        <w:tc>
          <w:tcPr>
            <w:tcW w:w="2134" w:type="dxa"/>
          </w:tcPr>
          <w:p w14:paraId="2ADEDC23" w14:textId="766218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AFFBDD" w14:textId="2C4EDB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5E1C42" w14:textId="684194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34BFCB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76FFFD" w14:textId="452A60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790</w:t>
            </w:r>
          </w:p>
        </w:tc>
        <w:tc>
          <w:tcPr>
            <w:tcW w:w="1558" w:type="dxa"/>
          </w:tcPr>
          <w:p w14:paraId="1447791C" w14:textId="05CDA99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729457.47</w:t>
            </w:r>
          </w:p>
        </w:tc>
        <w:tc>
          <w:tcPr>
            <w:tcW w:w="1562" w:type="dxa"/>
          </w:tcPr>
          <w:p w14:paraId="14FDE5BD" w14:textId="3DF006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3345558.32</w:t>
            </w:r>
          </w:p>
        </w:tc>
        <w:tc>
          <w:tcPr>
            <w:tcW w:w="2134" w:type="dxa"/>
          </w:tcPr>
          <w:p w14:paraId="6B6350D5" w14:textId="3C44DD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20FF07" w14:textId="38F9EE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E48EEC" w14:textId="673D84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93EFF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63D37D" w14:textId="3A6997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791</w:t>
            </w:r>
          </w:p>
        </w:tc>
        <w:tc>
          <w:tcPr>
            <w:tcW w:w="1558" w:type="dxa"/>
          </w:tcPr>
          <w:p w14:paraId="65B54D42" w14:textId="7FDEEE4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729458.47</w:t>
            </w:r>
          </w:p>
        </w:tc>
        <w:tc>
          <w:tcPr>
            <w:tcW w:w="1562" w:type="dxa"/>
          </w:tcPr>
          <w:p w14:paraId="7761B790" w14:textId="266894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3345558.44</w:t>
            </w:r>
          </w:p>
        </w:tc>
        <w:tc>
          <w:tcPr>
            <w:tcW w:w="2134" w:type="dxa"/>
          </w:tcPr>
          <w:p w14:paraId="7ACC004D" w14:textId="15102A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3486E0" w14:textId="282CB0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2737CA" w14:textId="557D90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2444A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F5C475" w14:textId="40F49B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792</w:t>
            </w:r>
          </w:p>
        </w:tc>
        <w:tc>
          <w:tcPr>
            <w:tcW w:w="1558" w:type="dxa"/>
          </w:tcPr>
          <w:p w14:paraId="537E894E" w14:textId="0310221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729459.71</w:t>
            </w:r>
          </w:p>
        </w:tc>
        <w:tc>
          <w:tcPr>
            <w:tcW w:w="1562" w:type="dxa"/>
          </w:tcPr>
          <w:p w14:paraId="38665625" w14:textId="1CF840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3345559.96</w:t>
            </w:r>
          </w:p>
        </w:tc>
        <w:tc>
          <w:tcPr>
            <w:tcW w:w="2134" w:type="dxa"/>
          </w:tcPr>
          <w:p w14:paraId="490396FE" w14:textId="7ADB6C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C4680A" w14:textId="4EEA65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D81255" w14:textId="113420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2B69E9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26C2E5" w14:textId="22EE62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793</w:t>
            </w:r>
          </w:p>
        </w:tc>
        <w:tc>
          <w:tcPr>
            <w:tcW w:w="1558" w:type="dxa"/>
          </w:tcPr>
          <w:p w14:paraId="5E0F840F" w14:textId="2E34F8E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729460.51</w:t>
            </w:r>
          </w:p>
        </w:tc>
        <w:tc>
          <w:tcPr>
            <w:tcW w:w="1562" w:type="dxa"/>
          </w:tcPr>
          <w:p w14:paraId="144A2E7C" w14:textId="413D57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3345561.13</w:t>
            </w:r>
          </w:p>
        </w:tc>
        <w:tc>
          <w:tcPr>
            <w:tcW w:w="2134" w:type="dxa"/>
          </w:tcPr>
          <w:p w14:paraId="7CE60843" w14:textId="694F38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D7DB8B" w14:textId="1F3398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0E17DF" w14:textId="196B01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088955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B2F2C9" w14:textId="22D4F2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794</w:t>
            </w:r>
          </w:p>
        </w:tc>
        <w:tc>
          <w:tcPr>
            <w:tcW w:w="1558" w:type="dxa"/>
          </w:tcPr>
          <w:p w14:paraId="1C1901E2" w14:textId="5E6B13C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729461.55</w:t>
            </w:r>
          </w:p>
        </w:tc>
        <w:tc>
          <w:tcPr>
            <w:tcW w:w="1562" w:type="dxa"/>
          </w:tcPr>
          <w:p w14:paraId="0669EE22" w14:textId="4CE25E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3345561.64</w:t>
            </w:r>
          </w:p>
        </w:tc>
        <w:tc>
          <w:tcPr>
            <w:tcW w:w="2134" w:type="dxa"/>
          </w:tcPr>
          <w:p w14:paraId="28E13637" w14:textId="233D4C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E9A7BB" w14:textId="01B4E8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D4A346" w14:textId="14388B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382A12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DA8493" w14:textId="356E52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795</w:t>
            </w:r>
          </w:p>
        </w:tc>
        <w:tc>
          <w:tcPr>
            <w:tcW w:w="1558" w:type="dxa"/>
          </w:tcPr>
          <w:p w14:paraId="741CE0A1" w14:textId="646A79C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729463.46</w:t>
            </w:r>
          </w:p>
        </w:tc>
        <w:tc>
          <w:tcPr>
            <w:tcW w:w="1562" w:type="dxa"/>
          </w:tcPr>
          <w:p w14:paraId="12E2698A" w14:textId="63CFA1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3345562.18</w:t>
            </w:r>
          </w:p>
        </w:tc>
        <w:tc>
          <w:tcPr>
            <w:tcW w:w="2134" w:type="dxa"/>
          </w:tcPr>
          <w:p w14:paraId="12F79FF0" w14:textId="2F7AAC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BF74A2" w14:textId="102D74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EA3868" w14:textId="3ACFA7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FE1081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626616" w14:textId="66FF27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796</w:t>
            </w:r>
          </w:p>
        </w:tc>
        <w:tc>
          <w:tcPr>
            <w:tcW w:w="1558" w:type="dxa"/>
          </w:tcPr>
          <w:p w14:paraId="79F3109D" w14:textId="65AC82D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729465.07</w:t>
            </w:r>
          </w:p>
        </w:tc>
        <w:tc>
          <w:tcPr>
            <w:tcW w:w="1562" w:type="dxa"/>
          </w:tcPr>
          <w:p w14:paraId="7CD140D5" w14:textId="2623A1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3345562.39</w:t>
            </w:r>
          </w:p>
        </w:tc>
        <w:tc>
          <w:tcPr>
            <w:tcW w:w="2134" w:type="dxa"/>
          </w:tcPr>
          <w:p w14:paraId="02B11781" w14:textId="3FF9BA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EDF6789" w14:textId="6A7B3C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B93CB0A" w14:textId="14CD5A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A4A7BF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308721" w14:textId="568214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797</w:t>
            </w:r>
          </w:p>
        </w:tc>
        <w:tc>
          <w:tcPr>
            <w:tcW w:w="1558" w:type="dxa"/>
          </w:tcPr>
          <w:p w14:paraId="41BCCFEF" w14:textId="575D7DC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729468.22</w:t>
            </w:r>
          </w:p>
        </w:tc>
        <w:tc>
          <w:tcPr>
            <w:tcW w:w="1562" w:type="dxa"/>
          </w:tcPr>
          <w:p w14:paraId="0381E097" w14:textId="38AE7A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3345562.46</w:t>
            </w:r>
          </w:p>
        </w:tc>
        <w:tc>
          <w:tcPr>
            <w:tcW w:w="2134" w:type="dxa"/>
          </w:tcPr>
          <w:p w14:paraId="2891AF63" w14:textId="18A075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023B15" w14:textId="5ED4EA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A197D5" w14:textId="2926E2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5140AC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E7F830" w14:textId="6CEF56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798</w:t>
            </w:r>
          </w:p>
        </w:tc>
        <w:tc>
          <w:tcPr>
            <w:tcW w:w="1558" w:type="dxa"/>
          </w:tcPr>
          <w:p w14:paraId="1E29199D" w14:textId="34CCD82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729473.63</w:t>
            </w:r>
          </w:p>
        </w:tc>
        <w:tc>
          <w:tcPr>
            <w:tcW w:w="1562" w:type="dxa"/>
          </w:tcPr>
          <w:p w14:paraId="29C85D26" w14:textId="318D10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3345563.17</w:t>
            </w:r>
          </w:p>
        </w:tc>
        <w:tc>
          <w:tcPr>
            <w:tcW w:w="2134" w:type="dxa"/>
          </w:tcPr>
          <w:p w14:paraId="06AA4EBA" w14:textId="0BB48C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9AF9D4" w14:textId="288DB8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6F2610" w14:textId="5FDAD7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86F89A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9CB16A" w14:textId="6A01B0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799</w:t>
            </w:r>
          </w:p>
        </w:tc>
        <w:tc>
          <w:tcPr>
            <w:tcW w:w="1558" w:type="dxa"/>
          </w:tcPr>
          <w:p w14:paraId="764F1063" w14:textId="5DD6515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729474.46</w:t>
            </w:r>
          </w:p>
        </w:tc>
        <w:tc>
          <w:tcPr>
            <w:tcW w:w="1562" w:type="dxa"/>
          </w:tcPr>
          <w:p w14:paraId="5234A0D9" w14:textId="01FC6E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3345563.25</w:t>
            </w:r>
          </w:p>
        </w:tc>
        <w:tc>
          <w:tcPr>
            <w:tcW w:w="2134" w:type="dxa"/>
          </w:tcPr>
          <w:p w14:paraId="480B7A7A" w14:textId="4C2BA9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666565" w14:textId="42068C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4CD40C" w14:textId="10556B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F9F9DF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90A971" w14:textId="297B10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800</w:t>
            </w:r>
          </w:p>
        </w:tc>
        <w:tc>
          <w:tcPr>
            <w:tcW w:w="1558" w:type="dxa"/>
          </w:tcPr>
          <w:p w14:paraId="2AC13469" w14:textId="7146116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729475.14</w:t>
            </w:r>
          </w:p>
        </w:tc>
        <w:tc>
          <w:tcPr>
            <w:tcW w:w="1562" w:type="dxa"/>
          </w:tcPr>
          <w:p w14:paraId="51046A3F" w14:textId="281719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3345563.31</w:t>
            </w:r>
          </w:p>
        </w:tc>
        <w:tc>
          <w:tcPr>
            <w:tcW w:w="2134" w:type="dxa"/>
          </w:tcPr>
          <w:p w14:paraId="316CE561" w14:textId="192F9A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A882B2" w14:textId="5241C8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AAB2F2" w14:textId="40C483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44501E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8BA645" w14:textId="166790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801</w:t>
            </w:r>
          </w:p>
        </w:tc>
        <w:tc>
          <w:tcPr>
            <w:tcW w:w="1558" w:type="dxa"/>
          </w:tcPr>
          <w:p w14:paraId="127651F4" w14:textId="1E14E4A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729475.94</w:t>
            </w:r>
          </w:p>
        </w:tc>
        <w:tc>
          <w:tcPr>
            <w:tcW w:w="1562" w:type="dxa"/>
          </w:tcPr>
          <w:p w14:paraId="6032A98C" w14:textId="22949D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3345563.38</w:t>
            </w:r>
          </w:p>
        </w:tc>
        <w:tc>
          <w:tcPr>
            <w:tcW w:w="2134" w:type="dxa"/>
          </w:tcPr>
          <w:p w14:paraId="129F4AA3" w14:textId="3A6B38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FEFC7A" w14:textId="3E6744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287CB4" w14:textId="1ABC23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5EF17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94FD59" w14:textId="556271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802</w:t>
            </w:r>
          </w:p>
        </w:tc>
        <w:tc>
          <w:tcPr>
            <w:tcW w:w="1558" w:type="dxa"/>
          </w:tcPr>
          <w:p w14:paraId="2DC80BAF" w14:textId="3CBA133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729476.45</w:t>
            </w:r>
          </w:p>
        </w:tc>
        <w:tc>
          <w:tcPr>
            <w:tcW w:w="1562" w:type="dxa"/>
          </w:tcPr>
          <w:p w14:paraId="6E7515EF" w14:textId="498076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3345563.57</w:t>
            </w:r>
          </w:p>
        </w:tc>
        <w:tc>
          <w:tcPr>
            <w:tcW w:w="2134" w:type="dxa"/>
          </w:tcPr>
          <w:p w14:paraId="1CD7581B" w14:textId="6059A0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5BB50A" w14:textId="697EE4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3D0112" w14:textId="4418DA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1FE1D6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D3C7CE" w14:textId="0CBB40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803</w:t>
            </w:r>
          </w:p>
        </w:tc>
        <w:tc>
          <w:tcPr>
            <w:tcW w:w="1558" w:type="dxa"/>
          </w:tcPr>
          <w:p w14:paraId="3EA4EAA6" w14:textId="06A8414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729477.00</w:t>
            </w:r>
          </w:p>
        </w:tc>
        <w:tc>
          <w:tcPr>
            <w:tcW w:w="1562" w:type="dxa"/>
          </w:tcPr>
          <w:p w14:paraId="57CAC0B7" w14:textId="7FDD52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3345563.82</w:t>
            </w:r>
          </w:p>
        </w:tc>
        <w:tc>
          <w:tcPr>
            <w:tcW w:w="2134" w:type="dxa"/>
          </w:tcPr>
          <w:p w14:paraId="1850013A" w14:textId="68BC2D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4BD241" w14:textId="163112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CDECB2" w14:textId="73B0CA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15339F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91DB63" w14:textId="60E267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804</w:t>
            </w:r>
          </w:p>
        </w:tc>
        <w:tc>
          <w:tcPr>
            <w:tcW w:w="1558" w:type="dxa"/>
          </w:tcPr>
          <w:p w14:paraId="2A9A44F3" w14:textId="689F215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729477.68</w:t>
            </w:r>
          </w:p>
        </w:tc>
        <w:tc>
          <w:tcPr>
            <w:tcW w:w="1562" w:type="dxa"/>
          </w:tcPr>
          <w:p w14:paraId="7B53EBE6" w14:textId="3BCFF2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3345564.13</w:t>
            </w:r>
          </w:p>
        </w:tc>
        <w:tc>
          <w:tcPr>
            <w:tcW w:w="2134" w:type="dxa"/>
          </w:tcPr>
          <w:p w14:paraId="5D8DDDA6" w14:textId="338F8E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7D1654" w14:textId="2556C6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CE5302" w14:textId="0D13C2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DC57D9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55550B" w14:textId="3C7062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805</w:t>
            </w:r>
          </w:p>
        </w:tc>
        <w:tc>
          <w:tcPr>
            <w:tcW w:w="1558" w:type="dxa"/>
          </w:tcPr>
          <w:p w14:paraId="6BAC5871" w14:textId="3E8CF9D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729478.45</w:t>
            </w:r>
          </w:p>
        </w:tc>
        <w:tc>
          <w:tcPr>
            <w:tcW w:w="1562" w:type="dxa"/>
          </w:tcPr>
          <w:p w14:paraId="4DC9D1E6" w14:textId="415AAE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3345564.55</w:t>
            </w:r>
          </w:p>
        </w:tc>
        <w:tc>
          <w:tcPr>
            <w:tcW w:w="2134" w:type="dxa"/>
          </w:tcPr>
          <w:p w14:paraId="52863F24" w14:textId="4ED566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313913" w14:textId="6BBD7A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673E16" w14:textId="5F05FD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055F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4A9D70" w14:textId="483732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806</w:t>
            </w:r>
          </w:p>
        </w:tc>
        <w:tc>
          <w:tcPr>
            <w:tcW w:w="1558" w:type="dxa"/>
          </w:tcPr>
          <w:p w14:paraId="6E86CBF8" w14:textId="089B10F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729481.36</w:t>
            </w:r>
          </w:p>
        </w:tc>
        <w:tc>
          <w:tcPr>
            <w:tcW w:w="1562" w:type="dxa"/>
          </w:tcPr>
          <w:p w14:paraId="444BD3B7" w14:textId="3FE74B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3345566.55</w:t>
            </w:r>
          </w:p>
        </w:tc>
        <w:tc>
          <w:tcPr>
            <w:tcW w:w="2134" w:type="dxa"/>
          </w:tcPr>
          <w:p w14:paraId="2C05FF9B" w14:textId="273A9B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2B94E7" w14:textId="0E757E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C5995" w14:textId="4C8589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F86919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C8A786" w14:textId="588C72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807</w:t>
            </w:r>
          </w:p>
        </w:tc>
        <w:tc>
          <w:tcPr>
            <w:tcW w:w="1558" w:type="dxa"/>
          </w:tcPr>
          <w:p w14:paraId="2ECFB1DF" w14:textId="1F0AA88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729482.44</w:t>
            </w:r>
          </w:p>
        </w:tc>
        <w:tc>
          <w:tcPr>
            <w:tcW w:w="1562" w:type="dxa"/>
          </w:tcPr>
          <w:p w14:paraId="70E78AF4" w14:textId="76F01C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3345567.20</w:t>
            </w:r>
          </w:p>
        </w:tc>
        <w:tc>
          <w:tcPr>
            <w:tcW w:w="2134" w:type="dxa"/>
          </w:tcPr>
          <w:p w14:paraId="7DCAB5C3" w14:textId="748B1C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ABF518" w14:textId="17BF40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E69248" w14:textId="1F1BBB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8A2AB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62A471" w14:textId="33A39A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808</w:t>
            </w:r>
          </w:p>
        </w:tc>
        <w:tc>
          <w:tcPr>
            <w:tcW w:w="1558" w:type="dxa"/>
          </w:tcPr>
          <w:p w14:paraId="004B692F" w14:textId="2675765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729483.43</w:t>
            </w:r>
          </w:p>
        </w:tc>
        <w:tc>
          <w:tcPr>
            <w:tcW w:w="1562" w:type="dxa"/>
          </w:tcPr>
          <w:p w14:paraId="680ED34A" w14:textId="0349F4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3345567.69</w:t>
            </w:r>
          </w:p>
        </w:tc>
        <w:tc>
          <w:tcPr>
            <w:tcW w:w="2134" w:type="dxa"/>
          </w:tcPr>
          <w:p w14:paraId="1BCCA5F6" w14:textId="473D2B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079BB2" w14:textId="10BF86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ECC086" w14:textId="1E9B74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EB6001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310830" w14:textId="572F83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809</w:t>
            </w:r>
          </w:p>
        </w:tc>
        <w:tc>
          <w:tcPr>
            <w:tcW w:w="1558" w:type="dxa"/>
          </w:tcPr>
          <w:p w14:paraId="1B13F7C6" w14:textId="54D292B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729483.97</w:t>
            </w:r>
          </w:p>
        </w:tc>
        <w:tc>
          <w:tcPr>
            <w:tcW w:w="1562" w:type="dxa"/>
          </w:tcPr>
          <w:p w14:paraId="681534B4" w14:textId="2D5267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3345567.96</w:t>
            </w:r>
          </w:p>
        </w:tc>
        <w:tc>
          <w:tcPr>
            <w:tcW w:w="2134" w:type="dxa"/>
          </w:tcPr>
          <w:p w14:paraId="1093CC10" w14:textId="4D659C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84028" w14:textId="4E3BA4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91F6CE" w14:textId="6123B8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0026FA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9FA24E" w14:textId="68824A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810</w:t>
            </w:r>
          </w:p>
        </w:tc>
        <w:tc>
          <w:tcPr>
            <w:tcW w:w="1558" w:type="dxa"/>
          </w:tcPr>
          <w:p w14:paraId="6D224DEB" w14:textId="6962ECD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729484.61</w:t>
            </w:r>
          </w:p>
        </w:tc>
        <w:tc>
          <w:tcPr>
            <w:tcW w:w="1562" w:type="dxa"/>
          </w:tcPr>
          <w:p w14:paraId="58142A6E" w14:textId="1324E2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3345568.49</w:t>
            </w:r>
          </w:p>
        </w:tc>
        <w:tc>
          <w:tcPr>
            <w:tcW w:w="2134" w:type="dxa"/>
          </w:tcPr>
          <w:p w14:paraId="18AC93C2" w14:textId="09226A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AD2C21" w14:textId="0857BB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82BFBD" w14:textId="28B80A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2597E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11D2D0" w14:textId="6E4257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811</w:t>
            </w:r>
          </w:p>
        </w:tc>
        <w:tc>
          <w:tcPr>
            <w:tcW w:w="1558" w:type="dxa"/>
          </w:tcPr>
          <w:p w14:paraId="62D15E29" w14:textId="022C8BB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729485.33</w:t>
            </w:r>
          </w:p>
        </w:tc>
        <w:tc>
          <w:tcPr>
            <w:tcW w:w="1562" w:type="dxa"/>
          </w:tcPr>
          <w:p w14:paraId="15163A9E" w14:textId="01F872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3345568.91</w:t>
            </w:r>
          </w:p>
        </w:tc>
        <w:tc>
          <w:tcPr>
            <w:tcW w:w="2134" w:type="dxa"/>
          </w:tcPr>
          <w:p w14:paraId="10D36C35" w14:textId="334B7B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EAF88F" w14:textId="71CDA0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4E4E7A" w14:textId="7886F0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01C137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098675" w14:textId="102425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812</w:t>
            </w:r>
          </w:p>
        </w:tc>
        <w:tc>
          <w:tcPr>
            <w:tcW w:w="1558" w:type="dxa"/>
          </w:tcPr>
          <w:p w14:paraId="037812BF" w14:textId="55CA4A2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729487.97</w:t>
            </w:r>
          </w:p>
        </w:tc>
        <w:tc>
          <w:tcPr>
            <w:tcW w:w="1562" w:type="dxa"/>
          </w:tcPr>
          <w:p w14:paraId="3073CD81" w14:textId="4C8C05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3345572.84</w:t>
            </w:r>
          </w:p>
        </w:tc>
        <w:tc>
          <w:tcPr>
            <w:tcW w:w="2134" w:type="dxa"/>
          </w:tcPr>
          <w:p w14:paraId="659F9678" w14:textId="32B41E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5C53CF" w14:textId="4310A7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07FA5A" w14:textId="70E862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57B34C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8343BD" w14:textId="02A445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813</w:t>
            </w:r>
          </w:p>
        </w:tc>
        <w:tc>
          <w:tcPr>
            <w:tcW w:w="1558" w:type="dxa"/>
          </w:tcPr>
          <w:p w14:paraId="62CA95B4" w14:textId="73029B3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729489.06</w:t>
            </w:r>
          </w:p>
        </w:tc>
        <w:tc>
          <w:tcPr>
            <w:tcW w:w="1562" w:type="dxa"/>
          </w:tcPr>
          <w:p w14:paraId="10DE17C0" w14:textId="460998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3345575.67</w:t>
            </w:r>
          </w:p>
        </w:tc>
        <w:tc>
          <w:tcPr>
            <w:tcW w:w="2134" w:type="dxa"/>
          </w:tcPr>
          <w:p w14:paraId="3341CFCE" w14:textId="7937B8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CDEE5E" w14:textId="69B2CF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3E98DD" w14:textId="0BC5D7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3A8C8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4B1D8B" w14:textId="112DB0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814</w:t>
            </w:r>
          </w:p>
        </w:tc>
        <w:tc>
          <w:tcPr>
            <w:tcW w:w="1558" w:type="dxa"/>
          </w:tcPr>
          <w:p w14:paraId="35B92833" w14:textId="20D6CF1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729491.75</w:t>
            </w:r>
          </w:p>
        </w:tc>
        <w:tc>
          <w:tcPr>
            <w:tcW w:w="1562" w:type="dxa"/>
          </w:tcPr>
          <w:p w14:paraId="1B480A0A" w14:textId="6BD2AE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3345577.54</w:t>
            </w:r>
          </w:p>
        </w:tc>
        <w:tc>
          <w:tcPr>
            <w:tcW w:w="2134" w:type="dxa"/>
          </w:tcPr>
          <w:p w14:paraId="35B5EF7C" w14:textId="0C727B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B13753" w14:textId="1EF9B4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A4255F" w14:textId="6C80E1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DCF4D1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2966EB" w14:textId="74CD93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815</w:t>
            </w:r>
          </w:p>
        </w:tc>
        <w:tc>
          <w:tcPr>
            <w:tcW w:w="1558" w:type="dxa"/>
          </w:tcPr>
          <w:p w14:paraId="515E2E58" w14:textId="0DA8D94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729496.68</w:t>
            </w:r>
          </w:p>
        </w:tc>
        <w:tc>
          <w:tcPr>
            <w:tcW w:w="1562" w:type="dxa"/>
          </w:tcPr>
          <w:p w14:paraId="2524D22B" w14:textId="21A548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3345578.66</w:t>
            </w:r>
          </w:p>
        </w:tc>
        <w:tc>
          <w:tcPr>
            <w:tcW w:w="2134" w:type="dxa"/>
          </w:tcPr>
          <w:p w14:paraId="109F7A30" w14:textId="5CDCFA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1F509D" w14:textId="247295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647452" w14:textId="5AD3A2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DC98B4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F40B71" w14:textId="77F098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816</w:t>
            </w:r>
          </w:p>
        </w:tc>
        <w:tc>
          <w:tcPr>
            <w:tcW w:w="1558" w:type="dxa"/>
          </w:tcPr>
          <w:p w14:paraId="5A67AE1D" w14:textId="6412918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729497.28</w:t>
            </w:r>
          </w:p>
        </w:tc>
        <w:tc>
          <w:tcPr>
            <w:tcW w:w="1562" w:type="dxa"/>
          </w:tcPr>
          <w:p w14:paraId="568F73FD" w14:textId="376710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3345578.91</w:t>
            </w:r>
          </w:p>
        </w:tc>
        <w:tc>
          <w:tcPr>
            <w:tcW w:w="2134" w:type="dxa"/>
          </w:tcPr>
          <w:p w14:paraId="58618880" w14:textId="07EB8B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BE7D4E" w14:textId="725219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D9D4E8" w14:textId="529F1E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82233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6A5E62" w14:textId="7A8F22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817</w:t>
            </w:r>
          </w:p>
        </w:tc>
        <w:tc>
          <w:tcPr>
            <w:tcW w:w="1558" w:type="dxa"/>
          </w:tcPr>
          <w:p w14:paraId="59B3A58D" w14:textId="6021963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729498.44</w:t>
            </w:r>
          </w:p>
        </w:tc>
        <w:tc>
          <w:tcPr>
            <w:tcW w:w="1562" w:type="dxa"/>
          </w:tcPr>
          <w:p w14:paraId="5BE2FBCC" w14:textId="038B9E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3345579.41</w:t>
            </w:r>
          </w:p>
        </w:tc>
        <w:tc>
          <w:tcPr>
            <w:tcW w:w="2134" w:type="dxa"/>
          </w:tcPr>
          <w:p w14:paraId="2DE29854" w14:textId="1E48D5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FA9279" w14:textId="6B4665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D2227E" w14:textId="06BBBB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DF7F7A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E509B1" w14:textId="2CE593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818</w:t>
            </w:r>
          </w:p>
        </w:tc>
        <w:tc>
          <w:tcPr>
            <w:tcW w:w="1558" w:type="dxa"/>
          </w:tcPr>
          <w:p w14:paraId="2EB19329" w14:textId="7E678F2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729499.44</w:t>
            </w:r>
          </w:p>
        </w:tc>
        <w:tc>
          <w:tcPr>
            <w:tcW w:w="1562" w:type="dxa"/>
          </w:tcPr>
          <w:p w14:paraId="6D6746C9" w14:textId="65ECD3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3345579.84</w:t>
            </w:r>
          </w:p>
        </w:tc>
        <w:tc>
          <w:tcPr>
            <w:tcW w:w="2134" w:type="dxa"/>
          </w:tcPr>
          <w:p w14:paraId="2E138462" w14:textId="497A65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CA64B7" w14:textId="778D6E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869467" w14:textId="07C3C7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C999A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ED1479" w14:textId="681823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819</w:t>
            </w:r>
          </w:p>
        </w:tc>
        <w:tc>
          <w:tcPr>
            <w:tcW w:w="1558" w:type="dxa"/>
          </w:tcPr>
          <w:p w14:paraId="30375F44" w14:textId="01267AB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729500.43</w:t>
            </w:r>
          </w:p>
        </w:tc>
        <w:tc>
          <w:tcPr>
            <w:tcW w:w="1562" w:type="dxa"/>
          </w:tcPr>
          <w:p w14:paraId="574E9077" w14:textId="3C3F57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3345580.26</w:t>
            </w:r>
          </w:p>
        </w:tc>
        <w:tc>
          <w:tcPr>
            <w:tcW w:w="2134" w:type="dxa"/>
          </w:tcPr>
          <w:p w14:paraId="7C08FA1F" w14:textId="64F9EA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706FBE" w14:textId="629F6E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7BCF3A" w14:textId="195D65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EC7C1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92CA2B" w14:textId="6C6112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820</w:t>
            </w:r>
          </w:p>
        </w:tc>
        <w:tc>
          <w:tcPr>
            <w:tcW w:w="1558" w:type="dxa"/>
          </w:tcPr>
          <w:p w14:paraId="2A62AA64" w14:textId="630D203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729501.26</w:t>
            </w:r>
          </w:p>
        </w:tc>
        <w:tc>
          <w:tcPr>
            <w:tcW w:w="1562" w:type="dxa"/>
          </w:tcPr>
          <w:p w14:paraId="262F7ED8" w14:textId="099A9E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3345580.84</w:t>
            </w:r>
          </w:p>
        </w:tc>
        <w:tc>
          <w:tcPr>
            <w:tcW w:w="2134" w:type="dxa"/>
          </w:tcPr>
          <w:p w14:paraId="0721E702" w14:textId="0BAC37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A7F698" w14:textId="68E09A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ABE7E7" w14:textId="0BA251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BAC34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0818D6" w14:textId="686C9D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821</w:t>
            </w:r>
          </w:p>
        </w:tc>
        <w:tc>
          <w:tcPr>
            <w:tcW w:w="1558" w:type="dxa"/>
          </w:tcPr>
          <w:p w14:paraId="0EADA96E" w14:textId="29F043A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729504.37</w:t>
            </w:r>
          </w:p>
        </w:tc>
        <w:tc>
          <w:tcPr>
            <w:tcW w:w="1562" w:type="dxa"/>
          </w:tcPr>
          <w:p w14:paraId="374992B7" w14:textId="015F61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3345583.61</w:t>
            </w:r>
          </w:p>
        </w:tc>
        <w:tc>
          <w:tcPr>
            <w:tcW w:w="2134" w:type="dxa"/>
          </w:tcPr>
          <w:p w14:paraId="1C8E4156" w14:textId="4326F9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6D4554" w14:textId="493EF0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096D20" w14:textId="0E9A89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2D6F0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1922D6" w14:textId="4A096D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822</w:t>
            </w:r>
          </w:p>
        </w:tc>
        <w:tc>
          <w:tcPr>
            <w:tcW w:w="1558" w:type="dxa"/>
          </w:tcPr>
          <w:p w14:paraId="055A6175" w14:textId="66B8FC6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729506.89</w:t>
            </w:r>
          </w:p>
        </w:tc>
        <w:tc>
          <w:tcPr>
            <w:tcW w:w="1562" w:type="dxa"/>
          </w:tcPr>
          <w:p w14:paraId="775986B0" w14:textId="61B76E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3345586.04</w:t>
            </w:r>
          </w:p>
        </w:tc>
        <w:tc>
          <w:tcPr>
            <w:tcW w:w="2134" w:type="dxa"/>
          </w:tcPr>
          <w:p w14:paraId="40910F30" w14:textId="5523A7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008B04" w14:textId="53DB47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E1E57A" w14:textId="1E45B0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776D50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644928" w14:textId="24D737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823</w:t>
            </w:r>
          </w:p>
        </w:tc>
        <w:tc>
          <w:tcPr>
            <w:tcW w:w="1558" w:type="dxa"/>
          </w:tcPr>
          <w:p w14:paraId="46576D54" w14:textId="6F78E7C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729509.20</w:t>
            </w:r>
          </w:p>
        </w:tc>
        <w:tc>
          <w:tcPr>
            <w:tcW w:w="1562" w:type="dxa"/>
          </w:tcPr>
          <w:p w14:paraId="230A1BA4" w14:textId="0C6021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3345588.39</w:t>
            </w:r>
          </w:p>
        </w:tc>
        <w:tc>
          <w:tcPr>
            <w:tcW w:w="2134" w:type="dxa"/>
          </w:tcPr>
          <w:p w14:paraId="55D31A2D" w14:textId="5F002F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A001A6" w14:textId="2527F9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6BF3D9" w14:textId="09A271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88329B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FF6F40" w14:textId="3AE3A4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565B939C" w14:textId="4A28BA4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729511.05</w:t>
            </w:r>
          </w:p>
        </w:tc>
        <w:tc>
          <w:tcPr>
            <w:tcW w:w="1562" w:type="dxa"/>
          </w:tcPr>
          <w:p w14:paraId="123AABB4" w14:textId="177E07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3345590.19</w:t>
            </w:r>
          </w:p>
        </w:tc>
        <w:tc>
          <w:tcPr>
            <w:tcW w:w="2134" w:type="dxa"/>
          </w:tcPr>
          <w:p w14:paraId="6FD9DEAC" w14:textId="58ED33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4054DD" w14:textId="1EE388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0456D0" w14:textId="1A001E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p w14:paraId="11A30983" w14:textId="77777777" w:rsidR="0082717B" w:rsidRDefault="0082717B"/>
    <w:p w14:paraId="36B09AF7" w14:textId="77777777" w:rsidR="0082717B" w:rsidRDefault="0082717B"/>
    <w:p w14:paraId="3035CE4C" w14:textId="77777777" w:rsidR="0082717B" w:rsidRDefault="0082717B"/>
    <w:p w14:paraId="1B3807E9" w14:textId="77777777" w:rsidR="0082717B" w:rsidRDefault="0082717B"/>
    <w:p w14:paraId="4F94485D" w14:textId="77777777" w:rsidR="0082717B" w:rsidRDefault="0082717B"/>
    <w:p w14:paraId="06A90602" w14:textId="77777777" w:rsidR="0082717B" w:rsidRDefault="0082717B"/>
    <w:p w14:paraId="1D58359F" w14:textId="77777777" w:rsidR="0082717B" w:rsidRDefault="0082717B"/>
    <w:p w14:paraId="5C0DE5C2" w14:textId="77777777" w:rsidR="0082717B" w:rsidRDefault="0082717B"/>
    <w:p w14:paraId="1C342AE1" w14:textId="77777777" w:rsidR="0082717B" w:rsidRDefault="0082717B"/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52"/>
        <w:gridCol w:w="1620"/>
        <w:gridCol w:w="1597"/>
        <w:gridCol w:w="1693"/>
        <w:gridCol w:w="1972"/>
        <w:gridCol w:w="2069"/>
      </w:tblGrid>
      <w:tr w:rsidR="00AA0A82" w14:paraId="5CFF19FE" w14:textId="77777777" w:rsidTr="00B829B1">
        <w:trPr>
          <w:divId w:val="1496217629"/>
          <w:trHeight w:val="581"/>
        </w:trPr>
        <w:tc>
          <w:tcPr>
            <w:tcW w:w="10603" w:type="dxa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B829B1">
        <w:trPr>
          <w:divId w:val="1496217629"/>
        </w:trPr>
        <w:tc>
          <w:tcPr>
            <w:tcW w:w="1652" w:type="dxa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3217" w:type="dxa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1693" w:type="dxa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1972" w:type="dxa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2069" w:type="dxa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B829B1">
        <w:trPr>
          <w:divId w:val="1496217629"/>
        </w:trPr>
        <w:tc>
          <w:tcPr>
            <w:tcW w:w="1652" w:type="dxa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1620" w:type="dxa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1597" w:type="dxa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1693" w:type="dxa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1972" w:type="dxa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2069" w:type="dxa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B829B1">
        <w:trPr>
          <w:divId w:val="1496217629"/>
        </w:trPr>
        <w:tc>
          <w:tcPr>
            <w:tcW w:w="1652" w:type="dxa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620" w:type="dxa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1597" w:type="dxa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1693" w:type="dxa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1972" w:type="dxa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2069" w:type="dxa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B829B1">
        <w:trPr>
          <w:divId w:val="1496217629"/>
        </w:trPr>
        <w:tc>
          <w:tcPr>
            <w:tcW w:w="1652" w:type="dxa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20" w:type="dxa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597" w:type="dxa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93" w:type="dxa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972" w:type="dxa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2069" w:type="dxa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B829B1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B829B1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B829B1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B829B1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82717B" w14:paraId="6848CC04" w14:textId="77777777" w:rsidTr="00B829B1">
        <w:trPr>
          <w:divId w:val="1496217629"/>
        </w:trPr>
        <w:tc>
          <w:tcPr>
            <w:tcW w:w="1673" w:type="dxa"/>
          </w:tcPr>
          <w:p w14:paraId="0B84AAB4" w14:textId="6FFAC175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Зона1(1)</w:t>
            </w:r>
          </w:p>
        </w:tc>
        <w:tc>
          <w:tcPr>
            <w:tcW w:w="1559" w:type="dxa"/>
          </w:tcPr>
          <w:p w14:paraId="7B956353" w14:textId="01DC912E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2D10603D" w14:textId="05BA45F1" w:rsidR="0082717B" w:rsidRPr="002E6E74" w:rsidRDefault="0082717B" w:rsidP="0082717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717B" w14:paraId="7EABC08A" w14:textId="77777777" w:rsidTr="00B829B1">
        <w:trPr>
          <w:divId w:val="1496217629"/>
        </w:trPr>
        <w:tc>
          <w:tcPr>
            <w:tcW w:w="1673" w:type="dxa"/>
          </w:tcPr>
          <w:p w14:paraId="3576EE20" w14:textId="508EEA88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2E99FFE4" w14:textId="15C84E08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309</w:t>
            </w:r>
          </w:p>
        </w:tc>
        <w:tc>
          <w:tcPr>
            <w:tcW w:w="7371" w:type="dxa"/>
          </w:tcPr>
          <w:p w14:paraId="64FAA57E" w14:textId="40664E97" w:rsidR="0082717B" w:rsidRPr="00D74C57" w:rsidRDefault="0082717B" w:rsidP="0082717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 (№5 по ТЗ)</w:t>
            </w:r>
          </w:p>
        </w:tc>
      </w:tr>
      <w:tr w:rsidR="0082717B" w14:paraId="6C6BDC6F" w14:textId="77777777" w:rsidTr="00B829B1">
        <w:trPr>
          <w:divId w:val="1496217629"/>
        </w:trPr>
        <w:tc>
          <w:tcPr>
            <w:tcW w:w="1673" w:type="dxa"/>
          </w:tcPr>
          <w:p w14:paraId="01BFF0D4" w14:textId="2FE1CDD9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309</w:t>
            </w:r>
          </w:p>
        </w:tc>
        <w:tc>
          <w:tcPr>
            <w:tcW w:w="1559" w:type="dxa"/>
          </w:tcPr>
          <w:p w14:paraId="3B869430" w14:textId="04A2D341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  <w:r>
              <w:rPr>
                <w:sz w:val="18"/>
                <w:szCs w:val="20"/>
              </w:rPr>
              <w:t>4</w:t>
            </w:r>
          </w:p>
        </w:tc>
        <w:tc>
          <w:tcPr>
            <w:tcW w:w="7371" w:type="dxa"/>
          </w:tcPr>
          <w:p w14:paraId="34EFBE7F" w14:textId="758F1AC9" w:rsidR="0082717B" w:rsidRPr="002E6E74" w:rsidRDefault="0082717B" w:rsidP="0082717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82717B" w14:paraId="35ABE26F" w14:textId="77777777" w:rsidTr="00B829B1">
        <w:trPr>
          <w:divId w:val="1496217629"/>
        </w:trPr>
        <w:tc>
          <w:tcPr>
            <w:tcW w:w="1673" w:type="dxa"/>
          </w:tcPr>
          <w:p w14:paraId="639123A6" w14:textId="0E037760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  <w:r>
              <w:rPr>
                <w:sz w:val="18"/>
                <w:szCs w:val="20"/>
              </w:rPr>
              <w:t>4</w:t>
            </w:r>
          </w:p>
        </w:tc>
        <w:tc>
          <w:tcPr>
            <w:tcW w:w="1559" w:type="dxa"/>
          </w:tcPr>
          <w:p w14:paraId="52117D22" w14:textId="360755FF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03FA556D" w14:textId="527AF359" w:rsidR="0082717B" w:rsidRPr="002E6E74" w:rsidRDefault="0082717B" w:rsidP="0082717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древесной растительности</w:t>
            </w:r>
          </w:p>
        </w:tc>
      </w:tr>
      <w:tr w:rsidR="0082717B" w14:paraId="012BBEE1" w14:textId="77777777" w:rsidTr="00B829B1">
        <w:trPr>
          <w:divId w:val="1496217629"/>
        </w:trPr>
        <w:tc>
          <w:tcPr>
            <w:tcW w:w="1673" w:type="dxa"/>
          </w:tcPr>
          <w:p w14:paraId="7A8757CE" w14:textId="3F0C38D2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Зона1(2)</w:t>
            </w:r>
          </w:p>
        </w:tc>
        <w:tc>
          <w:tcPr>
            <w:tcW w:w="1559" w:type="dxa"/>
          </w:tcPr>
          <w:p w14:paraId="354072FF" w14:textId="5C8F626D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04886F8A" w14:textId="715D2B50" w:rsidR="0082717B" w:rsidRPr="002E6E74" w:rsidRDefault="0082717B" w:rsidP="00F9786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717B" w14:paraId="555BAC66" w14:textId="77777777" w:rsidTr="00B829B1">
        <w:trPr>
          <w:divId w:val="1496217629"/>
        </w:trPr>
        <w:tc>
          <w:tcPr>
            <w:tcW w:w="1673" w:type="dxa"/>
          </w:tcPr>
          <w:p w14:paraId="2A15655D" w14:textId="38F19BD3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415</w:t>
            </w:r>
          </w:p>
        </w:tc>
        <w:tc>
          <w:tcPr>
            <w:tcW w:w="1559" w:type="dxa"/>
          </w:tcPr>
          <w:p w14:paraId="11DE6CFE" w14:textId="27F3AE2B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501</w:t>
            </w:r>
          </w:p>
        </w:tc>
        <w:tc>
          <w:tcPr>
            <w:tcW w:w="7371" w:type="dxa"/>
          </w:tcPr>
          <w:p w14:paraId="1D07F556" w14:textId="4A6D6A28" w:rsidR="0082717B" w:rsidRPr="002E6E74" w:rsidRDefault="0082717B" w:rsidP="00F9786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древесной растительности</w:t>
            </w:r>
          </w:p>
        </w:tc>
      </w:tr>
      <w:tr w:rsidR="0082717B" w14:paraId="30D42300" w14:textId="77777777" w:rsidTr="00B829B1">
        <w:trPr>
          <w:divId w:val="1496217629"/>
        </w:trPr>
        <w:tc>
          <w:tcPr>
            <w:tcW w:w="1673" w:type="dxa"/>
          </w:tcPr>
          <w:p w14:paraId="5F2BD646" w14:textId="554F9482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501</w:t>
            </w:r>
          </w:p>
        </w:tc>
        <w:tc>
          <w:tcPr>
            <w:tcW w:w="1559" w:type="dxa"/>
          </w:tcPr>
          <w:p w14:paraId="2FC82F58" w14:textId="69013370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508</w:t>
            </w:r>
          </w:p>
        </w:tc>
        <w:tc>
          <w:tcPr>
            <w:tcW w:w="7371" w:type="dxa"/>
          </w:tcPr>
          <w:p w14:paraId="2DCD1CBC" w14:textId="6E1F4553" w:rsidR="0082717B" w:rsidRPr="002E6E74" w:rsidRDefault="0082717B" w:rsidP="00F9786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82717B" w14:paraId="72ED1BDB" w14:textId="77777777" w:rsidTr="00B829B1">
        <w:trPr>
          <w:divId w:val="1496217629"/>
        </w:trPr>
        <w:tc>
          <w:tcPr>
            <w:tcW w:w="1673" w:type="dxa"/>
          </w:tcPr>
          <w:p w14:paraId="37390EB4" w14:textId="0D52917B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508</w:t>
            </w:r>
          </w:p>
        </w:tc>
        <w:tc>
          <w:tcPr>
            <w:tcW w:w="1559" w:type="dxa"/>
          </w:tcPr>
          <w:p w14:paraId="22F5D17B" w14:textId="33A3C4F8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415</w:t>
            </w:r>
          </w:p>
        </w:tc>
        <w:tc>
          <w:tcPr>
            <w:tcW w:w="7371" w:type="dxa"/>
          </w:tcPr>
          <w:p w14:paraId="4B72171A" w14:textId="2CC83B28" w:rsidR="0082717B" w:rsidRPr="002E6E74" w:rsidRDefault="0082717B" w:rsidP="00F9786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 (№5 по ТЗ)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128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0A396128" w:rsidR="00F54131" w:rsidRPr="000C0D36" w:rsidRDefault="0082717B" w:rsidP="00B829B1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proofErr w:type="spellStart"/>
            <w:r w:rsidRPr="008D7E3E">
              <w:rPr>
                <w:sz w:val="24"/>
              </w:rPr>
              <w:t>водоохранной</w:t>
            </w:r>
            <w:proofErr w:type="spellEnd"/>
            <w:r w:rsidRPr="008D7E3E">
              <w:rPr>
                <w:sz w:val="24"/>
              </w:rPr>
              <w:t xml:space="preserve"> зоны водного объекта</w:t>
            </w:r>
            <w:r w:rsidR="004E49A5"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829B1">
              <w:rPr>
                <w:sz w:val="24"/>
                <w:szCs w:val="24"/>
              </w:rPr>
              <w:t>Без названия (№5 по ТЗ)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764F6F">
              <w:rPr>
                <w:sz w:val="24"/>
                <w:szCs w:val="24"/>
              </w:rPr>
              <w:t>Дукат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46168DE1" w14:textId="02059697" w:rsidR="00342828" w:rsidRPr="00B829B1" w:rsidRDefault="0082717B" w:rsidP="00B829B1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2B6EDC00" wp14:editId="2F0BBC21">
                  <wp:extent cx="7277100" cy="54371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5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1" t="8241" r="9674" b="9207"/>
                          <a:stretch/>
                        </pic:blipFill>
                        <pic:spPr bwMode="auto">
                          <a:xfrm>
                            <a:off x="0" y="0"/>
                            <a:ext cx="7276621" cy="5436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270818AE" w:rsidR="00B6189A" w:rsidRPr="00B6189A" w:rsidRDefault="00B6189A" w:rsidP="00B829B1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B829B1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653F2DA3" w14:textId="77777777" w:rsidR="00C85B1E" w:rsidRPr="00B80549" w:rsidRDefault="00C85B1E" w:rsidP="00B6189A">
      <w:pPr>
        <w:sectPr w:rsidR="00C85B1E" w:rsidRPr="00B80549" w:rsidSect="00B829B1">
          <w:headerReference w:type="default" r:id="rId10"/>
          <w:pgSz w:w="16840" w:h="11907" w:orient="landscape" w:code="9"/>
          <w:pgMar w:top="709" w:right="510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128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4912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82717B" w14:paraId="112DAD3D" w14:textId="77777777" w:rsidTr="00A83724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7577BBB5" w14:textId="77777777" w:rsidR="0082717B" w:rsidRDefault="0082717B" w:rsidP="00A83724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3574B829" wp14:editId="59C9DEC0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0D690691" w14:textId="77777777" w:rsidR="0082717B" w:rsidRPr="00894D05" w:rsidRDefault="0082717B" w:rsidP="00A83724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82717B" w14:paraId="462C2E98" w14:textId="77777777" w:rsidTr="00A83724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205BB85B" w14:textId="77777777" w:rsidR="0082717B" w:rsidRDefault="0082717B" w:rsidP="00A83724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30734E22" wp14:editId="528934C9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79BC4190" w14:textId="77777777" w:rsidR="0082717B" w:rsidRPr="00894D05" w:rsidRDefault="0082717B" w:rsidP="00A83724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82717B" w14:paraId="3AE51B45" w14:textId="77777777" w:rsidTr="00A83724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28044BAC" w14:textId="77777777" w:rsidR="0082717B" w:rsidRDefault="0082717B" w:rsidP="00A83724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74BAD2F7" wp14:editId="3E3C46AA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7D7BFC7" w14:textId="77777777" w:rsidR="0082717B" w:rsidRPr="00A72227" w:rsidRDefault="0082717B" w:rsidP="00A83724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82717B" w14:paraId="17C9D81E" w14:textId="77777777" w:rsidTr="00A83724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02540814" w14:textId="77777777" w:rsidR="0082717B" w:rsidRDefault="0082717B" w:rsidP="00A83724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96FC80B" wp14:editId="405A1122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6CC68ADB" w14:textId="77777777" w:rsidR="0082717B" w:rsidRPr="006A5F68" w:rsidRDefault="0082717B" w:rsidP="00A83724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5A501599" w14:textId="77777777" w:rsidR="0082717B" w:rsidRDefault="0082717B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B829B1">
      <w:pgSz w:w="16840" w:h="11907" w:orient="landscape" w:code="9"/>
      <w:pgMar w:top="709" w:right="510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9762A"/>
    <w:rsid w:val="002B4613"/>
    <w:rsid w:val="002C2882"/>
    <w:rsid w:val="003219DD"/>
    <w:rsid w:val="00342828"/>
    <w:rsid w:val="003734EC"/>
    <w:rsid w:val="003B6E5B"/>
    <w:rsid w:val="003B733E"/>
    <w:rsid w:val="003E761D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C796B"/>
    <w:rsid w:val="006D56D1"/>
    <w:rsid w:val="006D7297"/>
    <w:rsid w:val="006F48FD"/>
    <w:rsid w:val="006F7754"/>
    <w:rsid w:val="00764F6F"/>
    <w:rsid w:val="00793373"/>
    <w:rsid w:val="00815B76"/>
    <w:rsid w:val="0082717B"/>
    <w:rsid w:val="00956E68"/>
    <w:rsid w:val="00997B96"/>
    <w:rsid w:val="009F10A8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829B1"/>
    <w:rsid w:val="00B96D68"/>
    <w:rsid w:val="00C02D9C"/>
    <w:rsid w:val="00C50A64"/>
    <w:rsid w:val="00C53F9A"/>
    <w:rsid w:val="00C85B1E"/>
    <w:rsid w:val="00CC628F"/>
    <w:rsid w:val="00CE2F9C"/>
    <w:rsid w:val="00D60257"/>
    <w:rsid w:val="00D74C57"/>
    <w:rsid w:val="00DA6BD8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34AB2-99E6-47C7-B1BE-A8E9DE158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73</TotalTime>
  <Pages>29</Pages>
  <Words>7543</Words>
  <Characters>42998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50441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16</cp:revision>
  <cp:lastPrinted>2021-01-21T23:24:00Z</cp:lastPrinted>
  <dcterms:created xsi:type="dcterms:W3CDTF">2020-10-26T22:43:00Z</dcterms:created>
  <dcterms:modified xsi:type="dcterms:W3CDTF">2021-03-16T05:39:00Z</dcterms:modified>
</cp:coreProperties>
</file>