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37BF4D35" w:rsidR="00641C44" w:rsidRDefault="008A19DD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38D0C04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0556FB">
        <w:rPr>
          <w:b/>
          <w:bCs/>
          <w:color w:val="000000"/>
        </w:rPr>
        <w:t>Гремучий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</w:t>
      </w:r>
      <w:r w:rsidR="00BC43F3">
        <w:rPr>
          <w:b/>
          <w:bCs/>
          <w:color w:val="000000"/>
        </w:rPr>
        <w:t>Омсукчан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65ADC846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771B77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553ACC0" w:rsidR="00B13CC8" w:rsidRPr="00070439" w:rsidRDefault="00295641" w:rsidP="00BC43F3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BC43F3">
              <w:rPr>
                <w:szCs w:val="24"/>
              </w:rPr>
              <w:t>Омсукчан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4323CBCF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</w:t>
            </w:r>
            <w:r w:rsidR="00BC43F3" w:rsidRPr="009F10A8">
              <w:rPr>
                <w:szCs w:val="24"/>
              </w:rPr>
              <w:t>О</w:t>
            </w:r>
            <w:r w:rsidR="00BC43F3">
              <w:rPr>
                <w:szCs w:val="24"/>
              </w:rPr>
              <w:t>мсукчан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841D" w14:textId="77777777" w:rsidR="008A19DD" w:rsidRPr="00C50A64" w:rsidRDefault="008A19DD" w:rsidP="008A19DD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6CF64EE8" w:rsidR="00B80549" w:rsidRPr="00B80549" w:rsidRDefault="008A19DD" w:rsidP="008A19DD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Pr="00B80549">
              <w:rPr>
                <w:szCs w:val="24"/>
              </w:rPr>
              <w:t xml:space="preserve"> </w:t>
            </w:r>
            <w:r w:rsidR="00B80549" w:rsidRPr="00B80549">
              <w:rPr>
                <w:szCs w:val="24"/>
              </w:rPr>
              <w:t>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0556FB">
              <w:rPr>
                <w:szCs w:val="24"/>
              </w:rPr>
              <w:t>Гремучий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0EE606AF" w:rsidR="00295641" w:rsidRPr="00DD6C04" w:rsidRDefault="008A19DD" w:rsidP="000556FB">
            <w:r w:rsidRPr="008A19DD">
              <w:rPr>
                <w:lang w:val="en-US"/>
              </w:rPr>
              <w:t>24060</w:t>
            </w:r>
            <w:r w:rsidRPr="008A19DD">
              <w:t>6</w:t>
            </w:r>
            <w:r w:rsidRPr="008A19DD">
              <w:rPr>
                <w:lang w:val="en-US"/>
              </w:rPr>
              <w:t xml:space="preserve"> </w:t>
            </w:r>
            <w:proofErr w:type="spellStart"/>
            <w:r w:rsidRPr="008A19DD">
              <w:rPr>
                <w:lang w:val="en-US"/>
              </w:rPr>
              <w:t>кв.м</w:t>
            </w:r>
            <w:proofErr w:type="spellEnd"/>
            <w:r w:rsidRPr="008A19DD">
              <w:rPr>
                <w:lang w:val="en-US"/>
              </w:rPr>
              <w:t xml:space="preserve"> ± 1164 </w:t>
            </w:r>
            <w:proofErr w:type="spellStart"/>
            <w:r w:rsidRPr="008A19DD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BA26C6C" w:rsidR="003D568B" w:rsidRPr="003D568B" w:rsidRDefault="000556FB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Гремучий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695BF4" w:rsidRDefault="003D568B" w:rsidP="00295641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A8715B8" w:rsidR="003D568B" w:rsidRPr="003D568B" w:rsidRDefault="000556FB" w:rsidP="00BC43F3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Левый приток реки </w:t>
            </w:r>
            <w:proofErr w:type="spellStart"/>
            <w:r>
              <w:rPr>
                <w:rStyle w:val="10"/>
                <w:rFonts w:eastAsiaTheme="minorHAnsi"/>
              </w:rPr>
              <w:t>Омчикчан</w:t>
            </w:r>
            <w:proofErr w:type="spellEnd"/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695BF4" w:rsidRDefault="003D568B" w:rsidP="00B13CC8">
            <w:pPr>
              <w:pStyle w:val="1"/>
              <w:rPr>
                <w:szCs w:val="24"/>
              </w:rPr>
            </w:pPr>
            <w:r w:rsidRPr="00695BF4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 xml:space="preserve">Речной </w:t>
            </w:r>
            <w:proofErr w:type="spellStart"/>
            <w:r w:rsidRPr="00695BF4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695BF4">
              <w:rPr>
                <w:szCs w:val="24"/>
                <w:lang w:val="en-US"/>
              </w:rPr>
              <w:t>Длина</w:t>
            </w:r>
            <w:proofErr w:type="spellEnd"/>
            <w:r w:rsidRPr="00695BF4">
              <w:rPr>
                <w:szCs w:val="24"/>
                <w:lang w:val="en-US"/>
              </w:rPr>
              <w:t xml:space="preserve"> </w:t>
            </w:r>
            <w:proofErr w:type="spellStart"/>
            <w:r w:rsidRPr="00695BF4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CCF466F" w:rsidR="003D568B" w:rsidRPr="003D568B" w:rsidRDefault="000556FB" w:rsidP="000556FB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5</w:t>
            </w:r>
            <w:r w:rsidR="00BC4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9</w:t>
            </w:r>
            <w:r w:rsidR="003D568B" w:rsidRPr="003D568B">
              <w:rPr>
                <w:color w:val="000000"/>
                <w:szCs w:val="24"/>
              </w:rPr>
              <w:t xml:space="preserve">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695BF4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695BF4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4C004EF9" w:rsidR="003D568B" w:rsidRPr="003D568B" w:rsidRDefault="000556FB" w:rsidP="000556F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9</w:t>
            </w:r>
            <w:r w:rsidR="003D568B" w:rsidRPr="003D568B">
              <w:rPr>
                <w:szCs w:val="24"/>
              </w:rPr>
              <w:t>,</w:t>
            </w:r>
            <w:r>
              <w:rPr>
                <w:szCs w:val="24"/>
              </w:rPr>
              <w:t>3</w:t>
            </w:r>
            <w:r w:rsidR="003D568B" w:rsidRPr="003D568B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BC43F3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BC43F3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BC43F3"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BC43F3"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BC43F3"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A19DD" w:rsidRPr="002E6E74" w14:paraId="405D280B" w14:textId="77777777" w:rsidTr="00780E69">
        <w:trPr>
          <w:trHeight w:val="54"/>
        </w:trPr>
        <w:tc>
          <w:tcPr>
            <w:tcW w:w="1691" w:type="dxa"/>
          </w:tcPr>
          <w:p w14:paraId="387FA5A9" w14:textId="0AA6DC73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14032774" w14:textId="3E63DF3A" w:rsidR="008A19DD" w:rsidRPr="002E6E74" w:rsidRDefault="008A19DD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80D458F" w14:textId="1877776F" w:rsidR="008A19DD" w:rsidRPr="002E6E74" w:rsidRDefault="008A19DD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032768A" w14:textId="3A2D9C1D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AFA3BB6" w14:textId="02CAE69F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6CD19C11" w14:textId="3CFE0C52" w:rsidR="008A19DD" w:rsidRPr="002E6E74" w:rsidRDefault="008A19DD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BC8A642" w14:textId="77777777" w:rsidTr="00780E69">
        <w:trPr>
          <w:trHeight w:val="54"/>
        </w:trPr>
        <w:tc>
          <w:tcPr>
            <w:tcW w:w="1691" w:type="dxa"/>
          </w:tcPr>
          <w:p w14:paraId="1BCF7036" w14:textId="2B9EF0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00107840" w14:textId="0B6D927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719553.92</w:t>
            </w:r>
          </w:p>
        </w:tc>
        <w:tc>
          <w:tcPr>
            <w:tcW w:w="1562" w:type="dxa"/>
          </w:tcPr>
          <w:p w14:paraId="12E1DE4F" w14:textId="059815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3364564.05</w:t>
            </w:r>
          </w:p>
        </w:tc>
        <w:tc>
          <w:tcPr>
            <w:tcW w:w="2134" w:type="dxa"/>
          </w:tcPr>
          <w:p w14:paraId="7E1A32DF" w14:textId="367AD3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E8905" w14:textId="2116C4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B5DC3" w14:textId="0188AE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6DC2D6" w14:textId="77777777" w:rsidTr="00780E69">
        <w:trPr>
          <w:trHeight w:val="54"/>
        </w:trPr>
        <w:tc>
          <w:tcPr>
            <w:tcW w:w="1691" w:type="dxa"/>
          </w:tcPr>
          <w:p w14:paraId="6F586280" w14:textId="35D867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CC7B586" w14:textId="49F7543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719549.61</w:t>
            </w:r>
          </w:p>
        </w:tc>
        <w:tc>
          <w:tcPr>
            <w:tcW w:w="1562" w:type="dxa"/>
          </w:tcPr>
          <w:p w14:paraId="048B9440" w14:textId="306695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3364557.01</w:t>
            </w:r>
          </w:p>
        </w:tc>
        <w:tc>
          <w:tcPr>
            <w:tcW w:w="2134" w:type="dxa"/>
          </w:tcPr>
          <w:p w14:paraId="79C3020F" w14:textId="6A88E3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2FD19" w14:textId="208F03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248777" w14:textId="298EA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08AAD6" w14:textId="77777777" w:rsidTr="00780E69">
        <w:trPr>
          <w:trHeight w:val="54"/>
        </w:trPr>
        <w:tc>
          <w:tcPr>
            <w:tcW w:w="1691" w:type="dxa"/>
          </w:tcPr>
          <w:p w14:paraId="30E1E756" w14:textId="448E8B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6574AC93" w14:textId="2B8CF98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719552.30</w:t>
            </w:r>
          </w:p>
        </w:tc>
        <w:tc>
          <w:tcPr>
            <w:tcW w:w="1562" w:type="dxa"/>
          </w:tcPr>
          <w:p w14:paraId="480D778B" w14:textId="5A4D1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3364506.47</w:t>
            </w:r>
          </w:p>
        </w:tc>
        <w:tc>
          <w:tcPr>
            <w:tcW w:w="2134" w:type="dxa"/>
          </w:tcPr>
          <w:p w14:paraId="47AFD7CD" w14:textId="5AC397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F6B82D" w14:textId="1C9E50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474FB" w14:textId="00735B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803B2A" w14:textId="77777777" w:rsidTr="00780E69">
        <w:trPr>
          <w:trHeight w:val="54"/>
        </w:trPr>
        <w:tc>
          <w:tcPr>
            <w:tcW w:w="1691" w:type="dxa"/>
          </w:tcPr>
          <w:p w14:paraId="1F6101AE" w14:textId="7D6A77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678A3C56" w14:textId="786DA68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719551.54</w:t>
            </w:r>
          </w:p>
        </w:tc>
        <w:tc>
          <w:tcPr>
            <w:tcW w:w="1562" w:type="dxa"/>
          </w:tcPr>
          <w:p w14:paraId="3D399E10" w14:textId="219B09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3364490.02</w:t>
            </w:r>
          </w:p>
        </w:tc>
        <w:tc>
          <w:tcPr>
            <w:tcW w:w="2134" w:type="dxa"/>
          </w:tcPr>
          <w:p w14:paraId="66719816" w14:textId="53CEE9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480C0" w14:textId="43F2AA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2C09CA" w14:textId="4F8F87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7FC5E1" w14:textId="77777777" w:rsidTr="00780E69">
        <w:trPr>
          <w:trHeight w:val="54"/>
        </w:trPr>
        <w:tc>
          <w:tcPr>
            <w:tcW w:w="1691" w:type="dxa"/>
          </w:tcPr>
          <w:p w14:paraId="5D6F64F3" w14:textId="56D710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1580A049" w14:textId="139EB8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719547.07</w:t>
            </w:r>
          </w:p>
        </w:tc>
        <w:tc>
          <w:tcPr>
            <w:tcW w:w="1562" w:type="dxa"/>
          </w:tcPr>
          <w:p w14:paraId="0291DA7A" w14:textId="4B21DD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3364472.38</w:t>
            </w:r>
          </w:p>
        </w:tc>
        <w:tc>
          <w:tcPr>
            <w:tcW w:w="2134" w:type="dxa"/>
          </w:tcPr>
          <w:p w14:paraId="30773883" w14:textId="6D3CB7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FCA4A" w14:textId="4D557E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C05B6A" w14:textId="63D868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55AF1E" w14:textId="77777777" w:rsidTr="00780E69">
        <w:trPr>
          <w:trHeight w:val="54"/>
        </w:trPr>
        <w:tc>
          <w:tcPr>
            <w:tcW w:w="1691" w:type="dxa"/>
          </w:tcPr>
          <w:p w14:paraId="362215E4" w14:textId="532BE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54AE89CB" w14:textId="571C42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719538.08</w:t>
            </w:r>
          </w:p>
        </w:tc>
        <w:tc>
          <w:tcPr>
            <w:tcW w:w="1562" w:type="dxa"/>
          </w:tcPr>
          <w:p w14:paraId="46E912E7" w14:textId="721E50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3364457.24</w:t>
            </w:r>
          </w:p>
        </w:tc>
        <w:tc>
          <w:tcPr>
            <w:tcW w:w="2134" w:type="dxa"/>
          </w:tcPr>
          <w:p w14:paraId="7686FFCE" w14:textId="0FF6A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08483" w14:textId="03713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86709" w14:textId="29989C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986455" w14:textId="77777777" w:rsidTr="00780E69">
        <w:trPr>
          <w:trHeight w:val="54"/>
        </w:trPr>
        <w:tc>
          <w:tcPr>
            <w:tcW w:w="1691" w:type="dxa"/>
          </w:tcPr>
          <w:p w14:paraId="46541632" w14:textId="5E4DFC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22E454E2" w14:textId="70CD488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719519.51</w:t>
            </w:r>
          </w:p>
        </w:tc>
        <w:tc>
          <w:tcPr>
            <w:tcW w:w="1562" w:type="dxa"/>
          </w:tcPr>
          <w:p w14:paraId="2C9917FA" w14:textId="0E63A5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3364430.33</w:t>
            </w:r>
          </w:p>
        </w:tc>
        <w:tc>
          <w:tcPr>
            <w:tcW w:w="2134" w:type="dxa"/>
          </w:tcPr>
          <w:p w14:paraId="08399C4E" w14:textId="1FE340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DFE95" w14:textId="6C2704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C4DFA" w14:textId="2FE06D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8B25D2" w14:textId="77777777" w:rsidTr="00780E69">
        <w:trPr>
          <w:trHeight w:val="54"/>
        </w:trPr>
        <w:tc>
          <w:tcPr>
            <w:tcW w:w="1691" w:type="dxa"/>
          </w:tcPr>
          <w:p w14:paraId="1526183B" w14:textId="1C36D5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17C3D36" w14:textId="7EA03B5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719504.55</w:t>
            </w:r>
          </w:p>
        </w:tc>
        <w:tc>
          <w:tcPr>
            <w:tcW w:w="1562" w:type="dxa"/>
          </w:tcPr>
          <w:p w14:paraId="46454025" w14:textId="64123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3364392.69</w:t>
            </w:r>
          </w:p>
        </w:tc>
        <w:tc>
          <w:tcPr>
            <w:tcW w:w="2134" w:type="dxa"/>
          </w:tcPr>
          <w:p w14:paraId="69BAAB1F" w14:textId="2A07A4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3C2BE" w14:textId="023A5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2BDE0" w14:textId="13BA7F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62E711" w14:textId="77777777" w:rsidTr="00780E69">
        <w:trPr>
          <w:trHeight w:val="54"/>
        </w:trPr>
        <w:tc>
          <w:tcPr>
            <w:tcW w:w="1691" w:type="dxa"/>
          </w:tcPr>
          <w:p w14:paraId="0C8D0931" w14:textId="1D477B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19A665A2" w14:textId="5A4E2F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719496.35</w:t>
            </w:r>
          </w:p>
        </w:tc>
        <w:tc>
          <w:tcPr>
            <w:tcW w:w="1562" w:type="dxa"/>
          </w:tcPr>
          <w:p w14:paraId="1F95C09C" w14:textId="0479FD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3364347.56</w:t>
            </w:r>
          </w:p>
        </w:tc>
        <w:tc>
          <w:tcPr>
            <w:tcW w:w="2134" w:type="dxa"/>
          </w:tcPr>
          <w:p w14:paraId="4F0AE275" w14:textId="56FD52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E8EC6" w14:textId="4F5FB3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82DD4" w14:textId="257E0A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FC1DD8" w14:textId="77777777" w:rsidTr="00780E69">
        <w:trPr>
          <w:trHeight w:val="54"/>
        </w:trPr>
        <w:tc>
          <w:tcPr>
            <w:tcW w:w="1691" w:type="dxa"/>
          </w:tcPr>
          <w:p w14:paraId="6F1965C1" w14:textId="0611D8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3C6198D2" w14:textId="75B29D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719520.53</w:t>
            </w:r>
          </w:p>
        </w:tc>
        <w:tc>
          <w:tcPr>
            <w:tcW w:w="1562" w:type="dxa"/>
          </w:tcPr>
          <w:p w14:paraId="073085F0" w14:textId="604194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3364288.36</w:t>
            </w:r>
          </w:p>
        </w:tc>
        <w:tc>
          <w:tcPr>
            <w:tcW w:w="2134" w:type="dxa"/>
          </w:tcPr>
          <w:p w14:paraId="6B8EECE6" w14:textId="4EF0E3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2333E8" w14:textId="0A4CB4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B2AF8" w14:textId="3BB651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82E540" w14:textId="77777777" w:rsidTr="00780E69">
        <w:trPr>
          <w:trHeight w:val="54"/>
        </w:trPr>
        <w:tc>
          <w:tcPr>
            <w:tcW w:w="1691" w:type="dxa"/>
          </w:tcPr>
          <w:p w14:paraId="50279870" w14:textId="7EA1C5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1A0FD582" w14:textId="1F1281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719525.43</w:t>
            </w:r>
          </w:p>
        </w:tc>
        <w:tc>
          <w:tcPr>
            <w:tcW w:w="1562" w:type="dxa"/>
          </w:tcPr>
          <w:p w14:paraId="6C7EA761" w14:textId="2403F6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3364282.48</w:t>
            </w:r>
          </w:p>
        </w:tc>
        <w:tc>
          <w:tcPr>
            <w:tcW w:w="2134" w:type="dxa"/>
          </w:tcPr>
          <w:p w14:paraId="51E81532" w14:textId="47258C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1FAA7" w14:textId="06902F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9AA31" w14:textId="648245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1FDC72" w14:textId="77777777" w:rsidTr="00780E69">
        <w:trPr>
          <w:trHeight w:val="54"/>
        </w:trPr>
        <w:tc>
          <w:tcPr>
            <w:tcW w:w="1691" w:type="dxa"/>
          </w:tcPr>
          <w:p w14:paraId="4F92892E" w14:textId="3A58D6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43A576D0" w14:textId="7D33A6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719527.20</w:t>
            </w:r>
          </w:p>
        </w:tc>
        <w:tc>
          <w:tcPr>
            <w:tcW w:w="1562" w:type="dxa"/>
          </w:tcPr>
          <w:p w14:paraId="3DCBDFE1" w14:textId="4175DE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3364269.81</w:t>
            </w:r>
          </w:p>
        </w:tc>
        <w:tc>
          <w:tcPr>
            <w:tcW w:w="2134" w:type="dxa"/>
          </w:tcPr>
          <w:p w14:paraId="51589E2B" w14:textId="61E47F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B8B2E2" w14:textId="1606DB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36B14" w14:textId="201F67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B06F04" w14:textId="77777777" w:rsidTr="00780E69">
        <w:trPr>
          <w:trHeight w:val="54"/>
        </w:trPr>
        <w:tc>
          <w:tcPr>
            <w:tcW w:w="1691" w:type="dxa"/>
          </w:tcPr>
          <w:p w14:paraId="626AACD1" w14:textId="019FF0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3174B5A1" w14:textId="6FE7B3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719518.99</w:t>
            </w:r>
          </w:p>
        </w:tc>
        <w:tc>
          <w:tcPr>
            <w:tcW w:w="1562" w:type="dxa"/>
          </w:tcPr>
          <w:p w14:paraId="6568A3F3" w14:textId="26DF6E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3364243.79</w:t>
            </w:r>
          </w:p>
        </w:tc>
        <w:tc>
          <w:tcPr>
            <w:tcW w:w="2134" w:type="dxa"/>
          </w:tcPr>
          <w:p w14:paraId="7A667F89" w14:textId="64A01B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797F1" w14:textId="6D5234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CC50D" w14:textId="05C099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871737" w14:textId="77777777" w:rsidTr="00780E69">
        <w:trPr>
          <w:trHeight w:val="54"/>
        </w:trPr>
        <w:tc>
          <w:tcPr>
            <w:tcW w:w="1691" w:type="dxa"/>
          </w:tcPr>
          <w:p w14:paraId="28A3CFE1" w14:textId="1C924A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2F6AAD33" w14:textId="334139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719540.80</w:t>
            </w:r>
          </w:p>
        </w:tc>
        <w:tc>
          <w:tcPr>
            <w:tcW w:w="1562" w:type="dxa"/>
          </w:tcPr>
          <w:p w14:paraId="2A835BCA" w14:textId="684934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3364218.18</w:t>
            </w:r>
          </w:p>
        </w:tc>
        <w:tc>
          <w:tcPr>
            <w:tcW w:w="2134" w:type="dxa"/>
          </w:tcPr>
          <w:p w14:paraId="0C651B32" w14:textId="5B72FC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0F33B" w14:textId="6551ED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0FDC65" w14:textId="1315DD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06F582" w14:textId="77777777" w:rsidTr="00780E69">
        <w:trPr>
          <w:trHeight w:val="54"/>
        </w:trPr>
        <w:tc>
          <w:tcPr>
            <w:tcW w:w="1691" w:type="dxa"/>
          </w:tcPr>
          <w:p w14:paraId="33EEB748" w14:textId="730557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67FA064E" w14:textId="2F0B78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719549.43</w:t>
            </w:r>
          </w:p>
        </w:tc>
        <w:tc>
          <w:tcPr>
            <w:tcW w:w="1562" w:type="dxa"/>
          </w:tcPr>
          <w:p w14:paraId="7DD0C8EB" w14:textId="661F04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3364202.05</w:t>
            </w:r>
          </w:p>
        </w:tc>
        <w:tc>
          <w:tcPr>
            <w:tcW w:w="2134" w:type="dxa"/>
          </w:tcPr>
          <w:p w14:paraId="4DB8DB27" w14:textId="4EFEE6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C43B4" w14:textId="23EBDB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E36BF" w14:textId="2A57F7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8D5C82" w14:textId="77777777" w:rsidTr="00780E69">
        <w:trPr>
          <w:trHeight w:val="54"/>
        </w:trPr>
        <w:tc>
          <w:tcPr>
            <w:tcW w:w="1691" w:type="dxa"/>
          </w:tcPr>
          <w:p w14:paraId="6DDE3BAB" w14:textId="6222CF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01A3F93A" w14:textId="6C74C2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719550.25</w:t>
            </w:r>
          </w:p>
        </w:tc>
        <w:tc>
          <w:tcPr>
            <w:tcW w:w="1562" w:type="dxa"/>
          </w:tcPr>
          <w:p w14:paraId="0A9CD1E8" w14:textId="5652DD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3364171.86</w:t>
            </w:r>
          </w:p>
        </w:tc>
        <w:tc>
          <w:tcPr>
            <w:tcW w:w="2134" w:type="dxa"/>
          </w:tcPr>
          <w:p w14:paraId="3D2D6EB9" w14:textId="440A7F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FD9274" w14:textId="61C0C5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E822D7" w14:textId="3B5E93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D22DDC" w14:textId="77777777" w:rsidTr="00780E69">
        <w:trPr>
          <w:trHeight w:val="54"/>
        </w:trPr>
        <w:tc>
          <w:tcPr>
            <w:tcW w:w="1691" w:type="dxa"/>
          </w:tcPr>
          <w:p w14:paraId="30841010" w14:textId="6E3640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55691040" w14:textId="3260667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719553.23</w:t>
            </w:r>
          </w:p>
        </w:tc>
        <w:tc>
          <w:tcPr>
            <w:tcW w:w="1562" w:type="dxa"/>
          </w:tcPr>
          <w:p w14:paraId="3AA14A4E" w14:textId="3748B2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3364164.40</w:t>
            </w:r>
          </w:p>
        </w:tc>
        <w:tc>
          <w:tcPr>
            <w:tcW w:w="2134" w:type="dxa"/>
          </w:tcPr>
          <w:p w14:paraId="58AC711E" w14:textId="7B0185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7C837B" w14:textId="045903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D01FD" w14:textId="65E396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04F236" w14:textId="77777777" w:rsidTr="00780E69">
        <w:trPr>
          <w:trHeight w:val="54"/>
        </w:trPr>
        <w:tc>
          <w:tcPr>
            <w:tcW w:w="1691" w:type="dxa"/>
          </w:tcPr>
          <w:p w14:paraId="3D72682E" w14:textId="6BCCD4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69137397" w14:textId="2C11D4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719546.05</w:t>
            </w:r>
          </w:p>
        </w:tc>
        <w:tc>
          <w:tcPr>
            <w:tcW w:w="1562" w:type="dxa"/>
          </w:tcPr>
          <w:p w14:paraId="2A46619E" w14:textId="430F4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3364141.25</w:t>
            </w:r>
          </w:p>
        </w:tc>
        <w:tc>
          <w:tcPr>
            <w:tcW w:w="2134" w:type="dxa"/>
          </w:tcPr>
          <w:p w14:paraId="691BA43E" w14:textId="3B238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78C10D" w14:textId="5D9CC5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30A75" w14:textId="623E9F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42D8D5" w14:textId="77777777" w:rsidTr="00780E69">
        <w:trPr>
          <w:trHeight w:val="54"/>
        </w:trPr>
        <w:tc>
          <w:tcPr>
            <w:tcW w:w="1691" w:type="dxa"/>
          </w:tcPr>
          <w:p w14:paraId="3CB280D5" w14:textId="698553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2705351C" w14:textId="3ADD38B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719556.60</w:t>
            </w:r>
          </w:p>
        </w:tc>
        <w:tc>
          <w:tcPr>
            <w:tcW w:w="1562" w:type="dxa"/>
          </w:tcPr>
          <w:p w14:paraId="0DD342D3" w14:textId="53D665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3364118.55</w:t>
            </w:r>
          </w:p>
        </w:tc>
        <w:tc>
          <w:tcPr>
            <w:tcW w:w="2134" w:type="dxa"/>
          </w:tcPr>
          <w:p w14:paraId="7CB74F59" w14:textId="62FFE9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BFA1A" w14:textId="0EB5D6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67929" w14:textId="70F81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D42155" w14:textId="77777777" w:rsidTr="00780E69">
        <w:trPr>
          <w:trHeight w:val="54"/>
        </w:trPr>
        <w:tc>
          <w:tcPr>
            <w:tcW w:w="1691" w:type="dxa"/>
          </w:tcPr>
          <w:p w14:paraId="66F50729" w14:textId="730FB0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6120A322" w14:textId="3BE15A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719559.00</w:t>
            </w:r>
          </w:p>
        </w:tc>
        <w:tc>
          <w:tcPr>
            <w:tcW w:w="1562" w:type="dxa"/>
          </w:tcPr>
          <w:p w14:paraId="3C1F3721" w14:textId="4F5EBB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3364101.75</w:t>
            </w:r>
          </w:p>
        </w:tc>
        <w:tc>
          <w:tcPr>
            <w:tcW w:w="2134" w:type="dxa"/>
          </w:tcPr>
          <w:p w14:paraId="1492B66C" w14:textId="00394A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6D0102" w14:textId="30F8F1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C9745" w14:textId="5951A0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64FAAF" w14:textId="77777777" w:rsidTr="00780E69">
        <w:trPr>
          <w:trHeight w:val="54"/>
        </w:trPr>
        <w:tc>
          <w:tcPr>
            <w:tcW w:w="1691" w:type="dxa"/>
          </w:tcPr>
          <w:p w14:paraId="78CBF825" w14:textId="67F1E2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43FBAAE9" w14:textId="45850A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719565.70</w:t>
            </w:r>
          </w:p>
        </w:tc>
        <w:tc>
          <w:tcPr>
            <w:tcW w:w="1562" w:type="dxa"/>
          </w:tcPr>
          <w:p w14:paraId="28D89612" w14:textId="1BEFF9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3364088.69</w:t>
            </w:r>
          </w:p>
        </w:tc>
        <w:tc>
          <w:tcPr>
            <w:tcW w:w="2134" w:type="dxa"/>
          </w:tcPr>
          <w:p w14:paraId="1801F9D2" w14:textId="6046AE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9B97E" w14:textId="129BC2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ADE633" w14:textId="7C7278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8ED78E" w14:textId="77777777" w:rsidTr="00780E69">
        <w:trPr>
          <w:trHeight w:val="54"/>
        </w:trPr>
        <w:tc>
          <w:tcPr>
            <w:tcW w:w="1691" w:type="dxa"/>
          </w:tcPr>
          <w:p w14:paraId="5E889008" w14:textId="57F053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380A637D" w14:textId="39AF0C3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719573.06</w:t>
            </w:r>
          </w:p>
        </w:tc>
        <w:tc>
          <w:tcPr>
            <w:tcW w:w="1562" w:type="dxa"/>
          </w:tcPr>
          <w:p w14:paraId="0197916C" w14:textId="0B7462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3364068.92</w:t>
            </w:r>
          </w:p>
        </w:tc>
        <w:tc>
          <w:tcPr>
            <w:tcW w:w="2134" w:type="dxa"/>
          </w:tcPr>
          <w:p w14:paraId="2EB29C00" w14:textId="0AF12E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77595" w14:textId="61A39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6A258" w14:textId="5ADCDF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495469" w14:textId="77777777" w:rsidTr="00780E69">
        <w:trPr>
          <w:trHeight w:val="54"/>
        </w:trPr>
        <w:tc>
          <w:tcPr>
            <w:tcW w:w="1691" w:type="dxa"/>
          </w:tcPr>
          <w:p w14:paraId="78CAC8BF" w14:textId="3A37F0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16844365" w14:textId="0F08924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719589.48</w:t>
            </w:r>
          </w:p>
        </w:tc>
        <w:tc>
          <w:tcPr>
            <w:tcW w:w="1562" w:type="dxa"/>
          </w:tcPr>
          <w:p w14:paraId="6B1A44D8" w14:textId="56DF9A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3364052.81</w:t>
            </w:r>
          </w:p>
        </w:tc>
        <w:tc>
          <w:tcPr>
            <w:tcW w:w="2134" w:type="dxa"/>
          </w:tcPr>
          <w:p w14:paraId="69CFF36C" w14:textId="5B3C1C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A7815" w14:textId="2C2150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9DB584" w14:textId="152980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BB4A11" w14:textId="77777777" w:rsidTr="00780E69">
        <w:trPr>
          <w:trHeight w:val="54"/>
        </w:trPr>
        <w:tc>
          <w:tcPr>
            <w:tcW w:w="1691" w:type="dxa"/>
          </w:tcPr>
          <w:p w14:paraId="16708D52" w14:textId="77153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76EA47CC" w14:textId="0439AC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719610.60</w:t>
            </w:r>
          </w:p>
        </w:tc>
        <w:tc>
          <w:tcPr>
            <w:tcW w:w="1562" w:type="dxa"/>
          </w:tcPr>
          <w:p w14:paraId="14D1421E" w14:textId="33AE51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3364014.71</w:t>
            </w:r>
          </w:p>
        </w:tc>
        <w:tc>
          <w:tcPr>
            <w:tcW w:w="2134" w:type="dxa"/>
          </w:tcPr>
          <w:p w14:paraId="3AE226AE" w14:textId="41881B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2BA61" w14:textId="1D8574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E4D48F" w14:textId="23C64B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B1FE22" w14:textId="77777777" w:rsidTr="00780E69">
        <w:trPr>
          <w:trHeight w:val="54"/>
        </w:trPr>
        <w:tc>
          <w:tcPr>
            <w:tcW w:w="1691" w:type="dxa"/>
          </w:tcPr>
          <w:p w14:paraId="1E2BB3F2" w14:textId="0F6F4A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0DA312C6" w14:textId="3B77A2B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719634.97</w:t>
            </w:r>
          </w:p>
        </w:tc>
        <w:tc>
          <w:tcPr>
            <w:tcW w:w="1562" w:type="dxa"/>
          </w:tcPr>
          <w:p w14:paraId="4413F0D3" w14:textId="77A94A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3363967.18</w:t>
            </w:r>
          </w:p>
        </w:tc>
        <w:tc>
          <w:tcPr>
            <w:tcW w:w="2134" w:type="dxa"/>
          </w:tcPr>
          <w:p w14:paraId="4C0A9FA6" w14:textId="34952C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B8AB5" w14:textId="59E51F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50EB5" w14:textId="45F72A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EA41B4" w14:textId="77777777" w:rsidTr="00780E69">
        <w:trPr>
          <w:trHeight w:val="54"/>
        </w:trPr>
        <w:tc>
          <w:tcPr>
            <w:tcW w:w="1691" w:type="dxa"/>
          </w:tcPr>
          <w:p w14:paraId="67EF68ED" w14:textId="16E778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66994328" w14:textId="4916CA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719642.15</w:t>
            </w:r>
          </w:p>
        </w:tc>
        <w:tc>
          <w:tcPr>
            <w:tcW w:w="1562" w:type="dxa"/>
          </w:tcPr>
          <w:p w14:paraId="20B2476D" w14:textId="0A5435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3363964.37</w:t>
            </w:r>
          </w:p>
        </w:tc>
        <w:tc>
          <w:tcPr>
            <w:tcW w:w="2134" w:type="dxa"/>
          </w:tcPr>
          <w:p w14:paraId="726AD7AB" w14:textId="5B95DC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0A85F" w14:textId="1F3042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7F18B" w14:textId="197A80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3CE162" w14:textId="77777777" w:rsidTr="00780E69">
        <w:trPr>
          <w:trHeight w:val="54"/>
        </w:trPr>
        <w:tc>
          <w:tcPr>
            <w:tcW w:w="1691" w:type="dxa"/>
          </w:tcPr>
          <w:p w14:paraId="3F3D1C70" w14:textId="309F51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2678C191" w14:textId="6B18DAE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719650.07</w:t>
            </w:r>
          </w:p>
        </w:tc>
        <w:tc>
          <w:tcPr>
            <w:tcW w:w="1562" w:type="dxa"/>
          </w:tcPr>
          <w:p w14:paraId="01A69918" w14:textId="3391DB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3363953.93</w:t>
            </w:r>
          </w:p>
        </w:tc>
        <w:tc>
          <w:tcPr>
            <w:tcW w:w="2134" w:type="dxa"/>
          </w:tcPr>
          <w:p w14:paraId="6F4BD0C8" w14:textId="7DA38C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958929" w14:textId="066226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BBC8A" w14:textId="7E7E3E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E26782" w14:textId="77777777" w:rsidTr="00780E69">
        <w:trPr>
          <w:trHeight w:val="54"/>
        </w:trPr>
        <w:tc>
          <w:tcPr>
            <w:tcW w:w="1691" w:type="dxa"/>
          </w:tcPr>
          <w:p w14:paraId="73549982" w14:textId="57A9B9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0F920A96" w14:textId="254B889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719653.89</w:t>
            </w:r>
          </w:p>
        </w:tc>
        <w:tc>
          <w:tcPr>
            <w:tcW w:w="1562" w:type="dxa"/>
          </w:tcPr>
          <w:p w14:paraId="70ACE7CB" w14:textId="5DC392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3363948.99</w:t>
            </w:r>
          </w:p>
        </w:tc>
        <w:tc>
          <w:tcPr>
            <w:tcW w:w="2134" w:type="dxa"/>
          </w:tcPr>
          <w:p w14:paraId="344545A4" w14:textId="32D043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D77D2" w14:textId="7AAB1F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AABED" w14:textId="11F58F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A87340" w14:textId="77777777" w:rsidTr="00780E69">
        <w:trPr>
          <w:trHeight w:val="54"/>
        </w:trPr>
        <w:tc>
          <w:tcPr>
            <w:tcW w:w="1691" w:type="dxa"/>
          </w:tcPr>
          <w:p w14:paraId="46B6EC69" w14:textId="7E5A45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2984492" w14:textId="682C04B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719654.35</w:t>
            </w:r>
          </w:p>
        </w:tc>
        <w:tc>
          <w:tcPr>
            <w:tcW w:w="1562" w:type="dxa"/>
          </w:tcPr>
          <w:p w14:paraId="568B795E" w14:textId="7BBF06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3363930.37</w:t>
            </w:r>
          </w:p>
        </w:tc>
        <w:tc>
          <w:tcPr>
            <w:tcW w:w="2134" w:type="dxa"/>
          </w:tcPr>
          <w:p w14:paraId="3FBBED61" w14:textId="6A5FB0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E8119" w14:textId="7404C8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B7446" w14:textId="769BD1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BF454E" w14:textId="77777777" w:rsidTr="00780E69">
        <w:trPr>
          <w:trHeight w:val="54"/>
        </w:trPr>
        <w:tc>
          <w:tcPr>
            <w:tcW w:w="1691" w:type="dxa"/>
          </w:tcPr>
          <w:p w14:paraId="053B727A" w14:textId="3ED294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54A3730F" w14:textId="2F980A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719672.30</w:t>
            </w:r>
          </w:p>
        </w:tc>
        <w:tc>
          <w:tcPr>
            <w:tcW w:w="1562" w:type="dxa"/>
          </w:tcPr>
          <w:p w14:paraId="1D81DDE5" w14:textId="76D8CB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3363918.64</w:t>
            </w:r>
          </w:p>
        </w:tc>
        <w:tc>
          <w:tcPr>
            <w:tcW w:w="2134" w:type="dxa"/>
          </w:tcPr>
          <w:p w14:paraId="1A2A4CB2" w14:textId="761489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D0C79" w14:textId="0CE939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4668E" w14:textId="6A564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6ED4EB" w14:textId="77777777" w:rsidTr="00780E69">
        <w:trPr>
          <w:trHeight w:val="54"/>
        </w:trPr>
        <w:tc>
          <w:tcPr>
            <w:tcW w:w="1691" w:type="dxa"/>
          </w:tcPr>
          <w:p w14:paraId="6018190D" w14:textId="52EB06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1785FC50" w14:textId="1D6343C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719679.14</w:t>
            </w:r>
          </w:p>
        </w:tc>
        <w:tc>
          <w:tcPr>
            <w:tcW w:w="1562" w:type="dxa"/>
          </w:tcPr>
          <w:p w14:paraId="0A2D54D2" w14:textId="042B95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3363887.83</w:t>
            </w:r>
          </w:p>
        </w:tc>
        <w:tc>
          <w:tcPr>
            <w:tcW w:w="2134" w:type="dxa"/>
          </w:tcPr>
          <w:p w14:paraId="081BA1E8" w14:textId="171F1D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1EFBCD" w14:textId="1FC39E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EBBFD" w14:textId="2E94C3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5E8643" w14:textId="77777777" w:rsidTr="00780E69">
        <w:trPr>
          <w:trHeight w:val="54"/>
        </w:trPr>
        <w:tc>
          <w:tcPr>
            <w:tcW w:w="1691" w:type="dxa"/>
          </w:tcPr>
          <w:p w14:paraId="1A3595D3" w14:textId="5F51A7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14C17B60" w14:textId="5A921B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719718.13</w:t>
            </w:r>
          </w:p>
        </w:tc>
        <w:tc>
          <w:tcPr>
            <w:tcW w:w="1562" w:type="dxa"/>
          </w:tcPr>
          <w:p w14:paraId="5DA6BC6F" w14:textId="323BC1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3363869.26</w:t>
            </w:r>
          </w:p>
        </w:tc>
        <w:tc>
          <w:tcPr>
            <w:tcW w:w="2134" w:type="dxa"/>
          </w:tcPr>
          <w:p w14:paraId="6097CEC1" w14:textId="398C0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3B98D" w14:textId="4AEC15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21E3A" w14:textId="5DF04B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4B0536" w14:textId="77777777" w:rsidTr="00780E69">
        <w:trPr>
          <w:trHeight w:val="54"/>
        </w:trPr>
        <w:tc>
          <w:tcPr>
            <w:tcW w:w="1691" w:type="dxa"/>
          </w:tcPr>
          <w:p w14:paraId="6D3E34AA" w14:textId="5C13C7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06775B31" w14:textId="7DE6CAD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719727.33</w:t>
            </w:r>
          </w:p>
        </w:tc>
        <w:tc>
          <w:tcPr>
            <w:tcW w:w="1562" w:type="dxa"/>
          </w:tcPr>
          <w:p w14:paraId="2BF21CD3" w14:textId="1A016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3363852.06</w:t>
            </w:r>
          </w:p>
        </w:tc>
        <w:tc>
          <w:tcPr>
            <w:tcW w:w="2134" w:type="dxa"/>
          </w:tcPr>
          <w:p w14:paraId="0248A312" w14:textId="4260F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4A9E7" w14:textId="1E1295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6DDE2" w14:textId="4A0422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CDE1D3" w14:textId="77777777" w:rsidTr="00780E69">
        <w:trPr>
          <w:trHeight w:val="54"/>
        </w:trPr>
        <w:tc>
          <w:tcPr>
            <w:tcW w:w="1691" w:type="dxa"/>
          </w:tcPr>
          <w:p w14:paraId="3EACA13C" w14:textId="735D20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7FB25E39" w14:textId="56A6B9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719744.74</w:t>
            </w:r>
          </w:p>
        </w:tc>
        <w:tc>
          <w:tcPr>
            <w:tcW w:w="1562" w:type="dxa"/>
          </w:tcPr>
          <w:p w14:paraId="78D5B254" w14:textId="551FB0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3363833.07</w:t>
            </w:r>
          </w:p>
        </w:tc>
        <w:tc>
          <w:tcPr>
            <w:tcW w:w="2134" w:type="dxa"/>
          </w:tcPr>
          <w:p w14:paraId="392749DC" w14:textId="3BB14D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4954D0" w14:textId="1BE952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478BE0" w14:textId="6106D6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709CB6" w14:textId="77777777" w:rsidTr="00780E69">
        <w:trPr>
          <w:trHeight w:val="54"/>
        </w:trPr>
        <w:tc>
          <w:tcPr>
            <w:tcW w:w="1691" w:type="dxa"/>
          </w:tcPr>
          <w:p w14:paraId="2854300E" w14:textId="2538C7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40C451C4" w14:textId="0E5A0E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719781.40</w:t>
            </w:r>
          </w:p>
        </w:tc>
        <w:tc>
          <w:tcPr>
            <w:tcW w:w="1562" w:type="dxa"/>
          </w:tcPr>
          <w:p w14:paraId="4681AD63" w14:textId="2FF13B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3363807.72</w:t>
            </w:r>
          </w:p>
        </w:tc>
        <w:tc>
          <w:tcPr>
            <w:tcW w:w="2134" w:type="dxa"/>
          </w:tcPr>
          <w:p w14:paraId="77E578FE" w14:textId="5476B4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F93CC" w14:textId="68F4F6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B5C5C3" w14:textId="18AC95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B5544B" w14:textId="77777777" w:rsidTr="00780E69">
        <w:trPr>
          <w:trHeight w:val="54"/>
        </w:trPr>
        <w:tc>
          <w:tcPr>
            <w:tcW w:w="1691" w:type="dxa"/>
          </w:tcPr>
          <w:p w14:paraId="4F6045C9" w14:textId="196FBA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3B6207C3" w14:textId="6E4EF6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719789.42</w:t>
            </w:r>
          </w:p>
        </w:tc>
        <w:tc>
          <w:tcPr>
            <w:tcW w:w="1562" w:type="dxa"/>
          </w:tcPr>
          <w:p w14:paraId="3AD09237" w14:textId="665A55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3363784.07</w:t>
            </w:r>
          </w:p>
        </w:tc>
        <w:tc>
          <w:tcPr>
            <w:tcW w:w="2134" w:type="dxa"/>
          </w:tcPr>
          <w:p w14:paraId="6E8621AB" w14:textId="3287D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68739" w14:textId="1F83BE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3E50FA" w14:textId="1C20C6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8C04DB" w14:textId="77777777" w:rsidTr="00780E69">
        <w:trPr>
          <w:trHeight w:val="54"/>
        </w:trPr>
        <w:tc>
          <w:tcPr>
            <w:tcW w:w="1691" w:type="dxa"/>
          </w:tcPr>
          <w:p w14:paraId="621C0C02" w14:textId="5DA343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690597B1" w14:textId="5B731E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719802.83</w:t>
            </w:r>
          </w:p>
        </w:tc>
        <w:tc>
          <w:tcPr>
            <w:tcW w:w="1562" w:type="dxa"/>
          </w:tcPr>
          <w:p w14:paraId="169961E1" w14:textId="6A6D3C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3363768.42</w:t>
            </w:r>
          </w:p>
        </w:tc>
        <w:tc>
          <w:tcPr>
            <w:tcW w:w="2134" w:type="dxa"/>
          </w:tcPr>
          <w:p w14:paraId="154CC2E4" w14:textId="7BB5D5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D699D" w14:textId="09C9D7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97C23" w14:textId="1F535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90608C" w14:textId="77777777" w:rsidTr="00780E69">
        <w:trPr>
          <w:trHeight w:val="54"/>
        </w:trPr>
        <w:tc>
          <w:tcPr>
            <w:tcW w:w="1691" w:type="dxa"/>
          </w:tcPr>
          <w:p w14:paraId="4BCFCBB3" w14:textId="51D4A3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7DC678D3" w14:textId="657EA7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719808.85</w:t>
            </w:r>
          </w:p>
        </w:tc>
        <w:tc>
          <w:tcPr>
            <w:tcW w:w="1562" w:type="dxa"/>
          </w:tcPr>
          <w:p w14:paraId="42163EF2" w14:textId="46E1F6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3363760.47</w:t>
            </w:r>
          </w:p>
        </w:tc>
        <w:tc>
          <w:tcPr>
            <w:tcW w:w="2134" w:type="dxa"/>
          </w:tcPr>
          <w:p w14:paraId="6A79B356" w14:textId="65AFAB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1D9E2" w14:textId="1F494E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0A5AB" w14:textId="5A5F04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AEF2D4" w14:textId="77777777" w:rsidTr="00780E69">
        <w:trPr>
          <w:trHeight w:val="54"/>
        </w:trPr>
        <w:tc>
          <w:tcPr>
            <w:tcW w:w="1691" w:type="dxa"/>
          </w:tcPr>
          <w:p w14:paraId="11720B30" w14:textId="35A694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5F23D959" w14:textId="5297B7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719814.00</w:t>
            </w:r>
          </w:p>
        </w:tc>
        <w:tc>
          <w:tcPr>
            <w:tcW w:w="1562" w:type="dxa"/>
          </w:tcPr>
          <w:p w14:paraId="7D560BE9" w14:textId="216062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3363749.45</w:t>
            </w:r>
          </w:p>
        </w:tc>
        <w:tc>
          <w:tcPr>
            <w:tcW w:w="2134" w:type="dxa"/>
          </w:tcPr>
          <w:p w14:paraId="6913EF04" w14:textId="09C23F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55295" w14:textId="7BFBB5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DE7B5" w14:textId="0267BB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41E41E" w14:textId="77777777" w:rsidTr="00780E69">
        <w:trPr>
          <w:trHeight w:val="54"/>
        </w:trPr>
        <w:tc>
          <w:tcPr>
            <w:tcW w:w="1691" w:type="dxa"/>
          </w:tcPr>
          <w:p w14:paraId="07EF1D29" w14:textId="2DD93D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7B3E57A0" w14:textId="021723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719814.00</w:t>
            </w:r>
          </w:p>
        </w:tc>
        <w:tc>
          <w:tcPr>
            <w:tcW w:w="1562" w:type="dxa"/>
          </w:tcPr>
          <w:p w14:paraId="21B49C00" w14:textId="4CB973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3363717.23</w:t>
            </w:r>
          </w:p>
        </w:tc>
        <w:tc>
          <w:tcPr>
            <w:tcW w:w="2134" w:type="dxa"/>
          </w:tcPr>
          <w:p w14:paraId="28D15DAE" w14:textId="019FA0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03A01A" w14:textId="63DD92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1A84A" w14:textId="4641EC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675265" w14:textId="77777777" w:rsidTr="00780E69">
        <w:trPr>
          <w:trHeight w:val="54"/>
        </w:trPr>
        <w:tc>
          <w:tcPr>
            <w:tcW w:w="1691" w:type="dxa"/>
          </w:tcPr>
          <w:p w14:paraId="05EDA8E8" w14:textId="6CD0D3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097570A0" w14:textId="2245CB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719812.51</w:t>
            </w:r>
          </w:p>
        </w:tc>
        <w:tc>
          <w:tcPr>
            <w:tcW w:w="1562" w:type="dxa"/>
          </w:tcPr>
          <w:p w14:paraId="796E6145" w14:textId="6A8D27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3363707.18</w:t>
            </w:r>
          </w:p>
        </w:tc>
        <w:tc>
          <w:tcPr>
            <w:tcW w:w="2134" w:type="dxa"/>
          </w:tcPr>
          <w:p w14:paraId="1A968848" w14:textId="44209E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70182" w14:textId="327620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19969" w14:textId="78C80F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F86592" w14:textId="77777777" w:rsidTr="00780E69">
        <w:trPr>
          <w:trHeight w:val="54"/>
        </w:trPr>
        <w:tc>
          <w:tcPr>
            <w:tcW w:w="1691" w:type="dxa"/>
          </w:tcPr>
          <w:p w14:paraId="14D0F18A" w14:textId="585D7B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2ECEF1C2" w14:textId="15678C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719813.38</w:t>
            </w:r>
          </w:p>
        </w:tc>
        <w:tc>
          <w:tcPr>
            <w:tcW w:w="1562" w:type="dxa"/>
          </w:tcPr>
          <w:p w14:paraId="541D62E9" w14:textId="408EE2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3363658.94</w:t>
            </w:r>
          </w:p>
        </w:tc>
        <w:tc>
          <w:tcPr>
            <w:tcW w:w="2134" w:type="dxa"/>
          </w:tcPr>
          <w:p w14:paraId="066870C5" w14:textId="44862A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BAED29" w14:textId="6A14F1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9358D" w14:textId="407BFE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E81DA0" w14:textId="77777777" w:rsidTr="00780E69">
        <w:trPr>
          <w:trHeight w:val="54"/>
        </w:trPr>
        <w:tc>
          <w:tcPr>
            <w:tcW w:w="1691" w:type="dxa"/>
          </w:tcPr>
          <w:p w14:paraId="41AD4431" w14:textId="13C581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2F1DEB69" w14:textId="1AF8A2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719828.15</w:t>
            </w:r>
          </w:p>
        </w:tc>
        <w:tc>
          <w:tcPr>
            <w:tcW w:w="1562" w:type="dxa"/>
          </w:tcPr>
          <w:p w14:paraId="29DCEC4B" w14:textId="4F8FA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3363633.32</w:t>
            </w:r>
          </w:p>
        </w:tc>
        <w:tc>
          <w:tcPr>
            <w:tcW w:w="2134" w:type="dxa"/>
          </w:tcPr>
          <w:p w14:paraId="1B61C839" w14:textId="563956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AF76B" w14:textId="70B2EC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28D01" w14:textId="1B2AA5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A5F4B5" w14:textId="77777777" w:rsidTr="00780E69">
        <w:trPr>
          <w:trHeight w:val="54"/>
        </w:trPr>
        <w:tc>
          <w:tcPr>
            <w:tcW w:w="1691" w:type="dxa"/>
          </w:tcPr>
          <w:p w14:paraId="03C64331" w14:textId="51A992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680C6319" w14:textId="717774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719841.92</w:t>
            </w:r>
          </w:p>
        </w:tc>
        <w:tc>
          <w:tcPr>
            <w:tcW w:w="1562" w:type="dxa"/>
          </w:tcPr>
          <w:p w14:paraId="3E42AE0B" w14:textId="0EB3C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3363626.99</w:t>
            </w:r>
          </w:p>
        </w:tc>
        <w:tc>
          <w:tcPr>
            <w:tcW w:w="2134" w:type="dxa"/>
          </w:tcPr>
          <w:p w14:paraId="1F1BAE6B" w14:textId="218F92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F1139" w14:textId="1C0189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45CB8" w14:textId="01FBC7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8D1F96" w14:textId="77777777" w:rsidTr="00780E69">
        <w:trPr>
          <w:trHeight w:val="54"/>
        </w:trPr>
        <w:tc>
          <w:tcPr>
            <w:tcW w:w="1691" w:type="dxa"/>
          </w:tcPr>
          <w:p w14:paraId="4F13C923" w14:textId="2D019D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4518171C" w14:textId="320BBE8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719850.47</w:t>
            </w:r>
          </w:p>
        </w:tc>
        <w:tc>
          <w:tcPr>
            <w:tcW w:w="1562" w:type="dxa"/>
          </w:tcPr>
          <w:p w14:paraId="483B6D61" w14:textId="079A48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3363615.02</w:t>
            </w:r>
          </w:p>
        </w:tc>
        <w:tc>
          <w:tcPr>
            <w:tcW w:w="2134" w:type="dxa"/>
          </w:tcPr>
          <w:p w14:paraId="2AE004C5" w14:textId="44D539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23CDEF" w14:textId="430B90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037E5" w14:textId="2DB1B1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22431B" w14:textId="77777777" w:rsidTr="00780E69">
        <w:trPr>
          <w:trHeight w:val="54"/>
        </w:trPr>
        <w:tc>
          <w:tcPr>
            <w:tcW w:w="1691" w:type="dxa"/>
          </w:tcPr>
          <w:p w14:paraId="5B0F8F50" w14:textId="00751B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7EF9DF54" w14:textId="27BF36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719851.61</w:t>
            </w:r>
          </w:p>
        </w:tc>
        <w:tc>
          <w:tcPr>
            <w:tcW w:w="1562" w:type="dxa"/>
          </w:tcPr>
          <w:p w14:paraId="52F98F9A" w14:textId="6D9560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3363591.51</w:t>
            </w:r>
          </w:p>
        </w:tc>
        <w:tc>
          <w:tcPr>
            <w:tcW w:w="2134" w:type="dxa"/>
          </w:tcPr>
          <w:p w14:paraId="4B06EAF9" w14:textId="16B28D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13F1A" w14:textId="5AFC0B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8EB0D3" w14:textId="1252FD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0D128A" w14:textId="77777777" w:rsidTr="00780E69">
        <w:trPr>
          <w:trHeight w:val="54"/>
        </w:trPr>
        <w:tc>
          <w:tcPr>
            <w:tcW w:w="1691" w:type="dxa"/>
          </w:tcPr>
          <w:p w14:paraId="0BB6CEA8" w14:textId="5F8CEA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7F22C57D" w14:textId="3BFB34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719843.60</w:t>
            </w:r>
          </w:p>
        </w:tc>
        <w:tc>
          <w:tcPr>
            <w:tcW w:w="1562" w:type="dxa"/>
          </w:tcPr>
          <w:p w14:paraId="73FF5108" w14:textId="2F0906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3363575.17</w:t>
            </w:r>
          </w:p>
        </w:tc>
        <w:tc>
          <w:tcPr>
            <w:tcW w:w="2134" w:type="dxa"/>
          </w:tcPr>
          <w:p w14:paraId="24D48D14" w14:textId="085121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04C5" w14:textId="2B7AC2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04BE80" w14:textId="1F7D27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318B68" w14:textId="77777777" w:rsidTr="00780E69">
        <w:trPr>
          <w:trHeight w:val="54"/>
        </w:trPr>
        <w:tc>
          <w:tcPr>
            <w:tcW w:w="1691" w:type="dxa"/>
          </w:tcPr>
          <w:p w14:paraId="1DC2E1F6" w14:textId="44BDF8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586358B5" w14:textId="46FC29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719858.81</w:t>
            </w:r>
          </w:p>
        </w:tc>
        <w:tc>
          <w:tcPr>
            <w:tcW w:w="1562" w:type="dxa"/>
          </w:tcPr>
          <w:p w14:paraId="764EF663" w14:textId="52E321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3363524.45</w:t>
            </w:r>
          </w:p>
        </w:tc>
        <w:tc>
          <w:tcPr>
            <w:tcW w:w="2134" w:type="dxa"/>
          </w:tcPr>
          <w:p w14:paraId="4E4F1D9D" w14:textId="6E9A68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FEE38" w14:textId="3497AA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2C08B" w14:textId="396DEA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C2F65A" w14:textId="77777777" w:rsidTr="00780E69">
        <w:trPr>
          <w:trHeight w:val="54"/>
        </w:trPr>
        <w:tc>
          <w:tcPr>
            <w:tcW w:w="1691" w:type="dxa"/>
          </w:tcPr>
          <w:p w14:paraId="5BA1B16D" w14:textId="6771A2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65209589" w14:textId="0D843BD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719876.08</w:t>
            </w:r>
          </w:p>
        </w:tc>
        <w:tc>
          <w:tcPr>
            <w:tcW w:w="1562" w:type="dxa"/>
          </w:tcPr>
          <w:p w14:paraId="2E159B09" w14:textId="24F83D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3363515.81</w:t>
            </w:r>
          </w:p>
        </w:tc>
        <w:tc>
          <w:tcPr>
            <w:tcW w:w="2134" w:type="dxa"/>
          </w:tcPr>
          <w:p w14:paraId="0DE98230" w14:textId="624E2A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41DB7" w14:textId="6BC61D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4CAC0" w14:textId="2A7348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F0D146" w14:textId="77777777" w:rsidTr="00780E69">
        <w:trPr>
          <w:trHeight w:val="54"/>
        </w:trPr>
        <w:tc>
          <w:tcPr>
            <w:tcW w:w="1691" w:type="dxa"/>
          </w:tcPr>
          <w:p w14:paraId="5D37DD8F" w14:textId="19991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33BAB03" w14:textId="2017B6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719880.52</w:t>
            </w:r>
          </w:p>
        </w:tc>
        <w:tc>
          <w:tcPr>
            <w:tcW w:w="1562" w:type="dxa"/>
          </w:tcPr>
          <w:p w14:paraId="631C79CA" w14:textId="48B6D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3363493.31</w:t>
            </w:r>
          </w:p>
        </w:tc>
        <w:tc>
          <w:tcPr>
            <w:tcW w:w="2134" w:type="dxa"/>
          </w:tcPr>
          <w:p w14:paraId="56792335" w14:textId="2A17AC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88685" w14:textId="6946A2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D3CC2" w14:textId="55DBF9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D0DF2C" w14:textId="77777777" w:rsidTr="00780E69">
        <w:trPr>
          <w:trHeight w:val="54"/>
        </w:trPr>
        <w:tc>
          <w:tcPr>
            <w:tcW w:w="1691" w:type="dxa"/>
          </w:tcPr>
          <w:p w14:paraId="3D397791" w14:textId="0F0E77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60ACD535" w14:textId="3914AF4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719885.58</w:t>
            </w:r>
          </w:p>
        </w:tc>
        <w:tc>
          <w:tcPr>
            <w:tcW w:w="1562" w:type="dxa"/>
          </w:tcPr>
          <w:p w14:paraId="617C42CB" w14:textId="69952F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3363486.63</w:t>
            </w:r>
          </w:p>
        </w:tc>
        <w:tc>
          <w:tcPr>
            <w:tcW w:w="2134" w:type="dxa"/>
          </w:tcPr>
          <w:p w14:paraId="771B5F34" w14:textId="1B4393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203896" w14:textId="0A8363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7C582" w14:textId="6D8741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A0BBF6" w14:textId="77777777" w:rsidTr="00780E69">
        <w:trPr>
          <w:trHeight w:val="54"/>
        </w:trPr>
        <w:tc>
          <w:tcPr>
            <w:tcW w:w="1691" w:type="dxa"/>
          </w:tcPr>
          <w:p w14:paraId="7F6AEE29" w14:textId="4357A3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443F8E6F" w14:textId="142B757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719890.12</w:t>
            </w:r>
          </w:p>
        </w:tc>
        <w:tc>
          <w:tcPr>
            <w:tcW w:w="1562" w:type="dxa"/>
          </w:tcPr>
          <w:p w14:paraId="5548159C" w14:textId="6245B3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3363465.74</w:t>
            </w:r>
          </w:p>
        </w:tc>
        <w:tc>
          <w:tcPr>
            <w:tcW w:w="2134" w:type="dxa"/>
          </w:tcPr>
          <w:p w14:paraId="4971E0FB" w14:textId="26FCEB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0D8D2" w14:textId="4FE4E1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ACFBF" w14:textId="1A9A9A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516407" w14:textId="77777777" w:rsidTr="00780E69">
        <w:trPr>
          <w:trHeight w:val="54"/>
        </w:trPr>
        <w:tc>
          <w:tcPr>
            <w:tcW w:w="1691" w:type="dxa"/>
          </w:tcPr>
          <w:p w14:paraId="3EC834FE" w14:textId="267723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21A5DAB4" w14:textId="438F5B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719881.75</w:t>
            </w:r>
          </w:p>
        </w:tc>
        <w:tc>
          <w:tcPr>
            <w:tcW w:w="1562" w:type="dxa"/>
          </w:tcPr>
          <w:p w14:paraId="72C3EA7A" w14:textId="6DABED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3363449.49</w:t>
            </w:r>
          </w:p>
        </w:tc>
        <w:tc>
          <w:tcPr>
            <w:tcW w:w="2134" w:type="dxa"/>
          </w:tcPr>
          <w:p w14:paraId="61074846" w14:textId="77C720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C8C4E" w14:textId="2D4471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F753D" w14:textId="35CD17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3B992E" w14:textId="77777777" w:rsidTr="00780E69">
        <w:trPr>
          <w:trHeight w:val="54"/>
        </w:trPr>
        <w:tc>
          <w:tcPr>
            <w:tcW w:w="1691" w:type="dxa"/>
          </w:tcPr>
          <w:p w14:paraId="1AED8510" w14:textId="197052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25166E90" w14:textId="05113C1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719877.19</w:t>
            </w:r>
          </w:p>
        </w:tc>
        <w:tc>
          <w:tcPr>
            <w:tcW w:w="1562" w:type="dxa"/>
          </w:tcPr>
          <w:p w14:paraId="689C432E" w14:textId="013B37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3363419.63</w:t>
            </w:r>
          </w:p>
        </w:tc>
        <w:tc>
          <w:tcPr>
            <w:tcW w:w="2134" w:type="dxa"/>
          </w:tcPr>
          <w:p w14:paraId="4DCA36BE" w14:textId="57CAB1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2FA9A" w14:textId="1617F2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4CF25" w14:textId="2FC074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AFDA9D" w14:textId="77777777" w:rsidTr="00780E69">
        <w:trPr>
          <w:trHeight w:val="54"/>
        </w:trPr>
        <w:tc>
          <w:tcPr>
            <w:tcW w:w="1691" w:type="dxa"/>
          </w:tcPr>
          <w:p w14:paraId="488A0224" w14:textId="3062A6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7180F4F1" w14:textId="539D6B0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719873.72</w:t>
            </w:r>
          </w:p>
        </w:tc>
        <w:tc>
          <w:tcPr>
            <w:tcW w:w="1562" w:type="dxa"/>
          </w:tcPr>
          <w:p w14:paraId="7B41C7E5" w14:textId="592007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3363401.56</w:t>
            </w:r>
          </w:p>
        </w:tc>
        <w:tc>
          <w:tcPr>
            <w:tcW w:w="2134" w:type="dxa"/>
          </w:tcPr>
          <w:p w14:paraId="259E9042" w14:textId="3CDF7F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10F563" w14:textId="652399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2C6C2" w14:textId="21C92A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240A7C7" w14:textId="77777777" w:rsidTr="00780E69">
        <w:trPr>
          <w:trHeight w:val="54"/>
        </w:trPr>
        <w:tc>
          <w:tcPr>
            <w:tcW w:w="1691" w:type="dxa"/>
          </w:tcPr>
          <w:p w14:paraId="74875C7D" w14:textId="557131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07F42392" w14:textId="727A067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719874.59</w:t>
            </w:r>
          </w:p>
        </w:tc>
        <w:tc>
          <w:tcPr>
            <w:tcW w:w="1562" w:type="dxa"/>
          </w:tcPr>
          <w:p w14:paraId="3C054AC4" w14:textId="4E56C3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3363381.62</w:t>
            </w:r>
          </w:p>
        </w:tc>
        <w:tc>
          <w:tcPr>
            <w:tcW w:w="2134" w:type="dxa"/>
          </w:tcPr>
          <w:p w14:paraId="321219EB" w14:textId="71A5F8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9289B" w14:textId="07444E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17B326" w14:textId="6288C2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2D595E" w14:textId="77777777" w:rsidTr="00780E69">
        <w:trPr>
          <w:trHeight w:val="54"/>
        </w:trPr>
        <w:tc>
          <w:tcPr>
            <w:tcW w:w="1691" w:type="dxa"/>
          </w:tcPr>
          <w:p w14:paraId="01B6E3F1" w14:textId="74CA5C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6053337F" w14:textId="125A665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719877.43</w:t>
            </w:r>
          </w:p>
        </w:tc>
        <w:tc>
          <w:tcPr>
            <w:tcW w:w="1562" w:type="dxa"/>
          </w:tcPr>
          <w:p w14:paraId="72EB69A6" w14:textId="311473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3363354.68</w:t>
            </w:r>
          </w:p>
        </w:tc>
        <w:tc>
          <w:tcPr>
            <w:tcW w:w="2134" w:type="dxa"/>
          </w:tcPr>
          <w:p w14:paraId="4C410655" w14:textId="78A80D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CBC79" w14:textId="620B34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F766BF" w14:textId="62F74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859D98" w14:textId="77777777" w:rsidTr="00780E69">
        <w:trPr>
          <w:trHeight w:val="54"/>
        </w:trPr>
        <w:tc>
          <w:tcPr>
            <w:tcW w:w="1691" w:type="dxa"/>
          </w:tcPr>
          <w:p w14:paraId="1197CD37" w14:textId="4CFB8D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07A87241" w14:textId="697944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719894.69</w:t>
            </w:r>
          </w:p>
        </w:tc>
        <w:tc>
          <w:tcPr>
            <w:tcW w:w="1562" w:type="dxa"/>
          </w:tcPr>
          <w:p w14:paraId="6433CEB9" w14:textId="6C32CA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3363328.48</w:t>
            </w:r>
          </w:p>
        </w:tc>
        <w:tc>
          <w:tcPr>
            <w:tcW w:w="2134" w:type="dxa"/>
          </w:tcPr>
          <w:p w14:paraId="328E885E" w14:textId="73A1D9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24CFA" w14:textId="23182C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FC998" w14:textId="716E9E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FEE043" w14:textId="77777777" w:rsidTr="00780E69">
        <w:trPr>
          <w:trHeight w:val="54"/>
        </w:trPr>
        <w:tc>
          <w:tcPr>
            <w:tcW w:w="1691" w:type="dxa"/>
          </w:tcPr>
          <w:p w14:paraId="6165EF07" w14:textId="48EE33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1E8FD0FD" w14:textId="753967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719894.80</w:t>
            </w:r>
          </w:p>
        </w:tc>
        <w:tc>
          <w:tcPr>
            <w:tcW w:w="1562" w:type="dxa"/>
          </w:tcPr>
          <w:p w14:paraId="0E512D8A" w14:textId="3639CD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3363328.38</w:t>
            </w:r>
          </w:p>
        </w:tc>
        <w:tc>
          <w:tcPr>
            <w:tcW w:w="2134" w:type="dxa"/>
          </w:tcPr>
          <w:p w14:paraId="5B4CC060" w14:textId="6288A3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7D1A63" w14:textId="2EECDE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A16F1" w14:textId="503293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03AA6E" w14:textId="77777777" w:rsidTr="00780E69">
        <w:trPr>
          <w:trHeight w:val="54"/>
        </w:trPr>
        <w:tc>
          <w:tcPr>
            <w:tcW w:w="1691" w:type="dxa"/>
          </w:tcPr>
          <w:p w14:paraId="58AA3A14" w14:textId="58AE19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15830063" w14:textId="2A1EA1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719891.67</w:t>
            </w:r>
          </w:p>
        </w:tc>
        <w:tc>
          <w:tcPr>
            <w:tcW w:w="1562" w:type="dxa"/>
          </w:tcPr>
          <w:p w14:paraId="5DB297C0" w14:textId="743156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3363291.84</w:t>
            </w:r>
          </w:p>
        </w:tc>
        <w:tc>
          <w:tcPr>
            <w:tcW w:w="2134" w:type="dxa"/>
          </w:tcPr>
          <w:p w14:paraId="27748D06" w14:textId="23E2FF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52E4B7" w14:textId="567F17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D0989" w14:textId="64BB55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B3780B" w14:textId="77777777" w:rsidTr="00780E69">
        <w:trPr>
          <w:trHeight w:val="54"/>
        </w:trPr>
        <w:tc>
          <w:tcPr>
            <w:tcW w:w="1691" w:type="dxa"/>
          </w:tcPr>
          <w:p w14:paraId="144D7CCC" w14:textId="2C10F4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BB95002" w14:textId="216E3C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719897.46</w:t>
            </w:r>
          </w:p>
        </w:tc>
        <w:tc>
          <w:tcPr>
            <w:tcW w:w="1562" w:type="dxa"/>
          </w:tcPr>
          <w:p w14:paraId="0F3F5BE2" w14:textId="1D098A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3363286.97</w:t>
            </w:r>
          </w:p>
        </w:tc>
        <w:tc>
          <w:tcPr>
            <w:tcW w:w="2134" w:type="dxa"/>
          </w:tcPr>
          <w:p w14:paraId="0CB4AA06" w14:textId="12062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EB4F25" w14:textId="104DB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48034D" w14:textId="113340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B1DD8E" w14:textId="77777777" w:rsidTr="00780E69">
        <w:trPr>
          <w:trHeight w:val="54"/>
        </w:trPr>
        <w:tc>
          <w:tcPr>
            <w:tcW w:w="1691" w:type="dxa"/>
          </w:tcPr>
          <w:p w14:paraId="0983CB7A" w14:textId="788D62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2021CCEF" w14:textId="6307F6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719896.03</w:t>
            </w:r>
          </w:p>
        </w:tc>
        <w:tc>
          <w:tcPr>
            <w:tcW w:w="1562" w:type="dxa"/>
          </w:tcPr>
          <w:p w14:paraId="4BBFAD7A" w14:textId="439AB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3363278.84</w:t>
            </w:r>
          </w:p>
        </w:tc>
        <w:tc>
          <w:tcPr>
            <w:tcW w:w="2134" w:type="dxa"/>
          </w:tcPr>
          <w:p w14:paraId="136F08E9" w14:textId="225342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B59DE0" w14:textId="6F20DF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765BF0" w14:textId="5B2DD3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A05CAB" w14:textId="77777777" w:rsidTr="00780E69">
        <w:trPr>
          <w:trHeight w:val="54"/>
        </w:trPr>
        <w:tc>
          <w:tcPr>
            <w:tcW w:w="1691" w:type="dxa"/>
          </w:tcPr>
          <w:p w14:paraId="58066A9C" w14:textId="180FF5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0934C103" w14:textId="3755D4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719896.67</w:t>
            </w:r>
          </w:p>
        </w:tc>
        <w:tc>
          <w:tcPr>
            <w:tcW w:w="1562" w:type="dxa"/>
          </w:tcPr>
          <w:p w14:paraId="47DD3781" w14:textId="72CBC4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3363270.57</w:t>
            </w:r>
          </w:p>
        </w:tc>
        <w:tc>
          <w:tcPr>
            <w:tcW w:w="2134" w:type="dxa"/>
          </w:tcPr>
          <w:p w14:paraId="0CA7182C" w14:textId="0E4FF7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70E54" w14:textId="2CD0CD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CD64CA" w14:textId="61573C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2B25AAF" w14:textId="77777777" w:rsidTr="00780E69">
        <w:trPr>
          <w:trHeight w:val="54"/>
        </w:trPr>
        <w:tc>
          <w:tcPr>
            <w:tcW w:w="1691" w:type="dxa"/>
          </w:tcPr>
          <w:p w14:paraId="3846F05F" w14:textId="5F4D9D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1480320C" w14:textId="3F93AA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719887.53</w:t>
            </w:r>
          </w:p>
        </w:tc>
        <w:tc>
          <w:tcPr>
            <w:tcW w:w="1562" w:type="dxa"/>
          </w:tcPr>
          <w:p w14:paraId="150CBF6B" w14:textId="1F05A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3363255.88</w:t>
            </w:r>
          </w:p>
        </w:tc>
        <w:tc>
          <w:tcPr>
            <w:tcW w:w="2134" w:type="dxa"/>
          </w:tcPr>
          <w:p w14:paraId="2518232C" w14:textId="3836A9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A0469" w14:textId="241C5B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7F72D" w14:textId="6EDF37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1A749A" w14:textId="77777777" w:rsidTr="00780E69">
        <w:trPr>
          <w:trHeight w:val="54"/>
        </w:trPr>
        <w:tc>
          <w:tcPr>
            <w:tcW w:w="1691" w:type="dxa"/>
          </w:tcPr>
          <w:p w14:paraId="53223543" w14:textId="47F807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62623B81" w14:textId="11568E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719897.68</w:t>
            </w:r>
          </w:p>
        </w:tc>
        <w:tc>
          <w:tcPr>
            <w:tcW w:w="1562" w:type="dxa"/>
          </w:tcPr>
          <w:p w14:paraId="6D91C0D7" w14:textId="40AAB9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3363220.40</w:t>
            </w:r>
          </w:p>
        </w:tc>
        <w:tc>
          <w:tcPr>
            <w:tcW w:w="2134" w:type="dxa"/>
          </w:tcPr>
          <w:p w14:paraId="0B9FF76A" w14:textId="70889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E34200" w14:textId="42547D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7BF16" w14:textId="3E5DCB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A33CEA" w14:textId="77777777" w:rsidTr="00780E69">
        <w:trPr>
          <w:trHeight w:val="54"/>
        </w:trPr>
        <w:tc>
          <w:tcPr>
            <w:tcW w:w="1691" w:type="dxa"/>
          </w:tcPr>
          <w:p w14:paraId="2D6203A0" w14:textId="3D64A1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2431E6C5" w14:textId="589CD8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719893.10</w:t>
            </w:r>
          </w:p>
        </w:tc>
        <w:tc>
          <w:tcPr>
            <w:tcW w:w="1562" w:type="dxa"/>
          </w:tcPr>
          <w:p w14:paraId="296EDEA5" w14:textId="143CAD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3363202.78</w:t>
            </w:r>
          </w:p>
        </w:tc>
        <w:tc>
          <w:tcPr>
            <w:tcW w:w="2134" w:type="dxa"/>
          </w:tcPr>
          <w:p w14:paraId="1D6039EF" w14:textId="76C8FC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9B3F13" w14:textId="1791A6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F66B0" w14:textId="49B8E4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AF5ECA" w14:textId="77777777" w:rsidTr="00780E69">
        <w:trPr>
          <w:trHeight w:val="54"/>
        </w:trPr>
        <w:tc>
          <w:tcPr>
            <w:tcW w:w="1691" w:type="dxa"/>
          </w:tcPr>
          <w:p w14:paraId="40A1BDE4" w14:textId="69D432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17FEAFB1" w14:textId="0C964E3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719907.09</w:t>
            </w:r>
          </w:p>
        </w:tc>
        <w:tc>
          <w:tcPr>
            <w:tcW w:w="1562" w:type="dxa"/>
          </w:tcPr>
          <w:p w14:paraId="20A6E74E" w14:textId="7D43EB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3363174.80</w:t>
            </w:r>
          </w:p>
        </w:tc>
        <w:tc>
          <w:tcPr>
            <w:tcW w:w="2134" w:type="dxa"/>
          </w:tcPr>
          <w:p w14:paraId="3E04522F" w14:textId="31AA8A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D1AD6A" w14:textId="768511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69B43" w14:textId="69FD84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370892" w14:textId="77777777" w:rsidTr="00780E69">
        <w:trPr>
          <w:trHeight w:val="54"/>
        </w:trPr>
        <w:tc>
          <w:tcPr>
            <w:tcW w:w="1691" w:type="dxa"/>
          </w:tcPr>
          <w:p w14:paraId="35646244" w14:textId="5650A0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71A8884" w14:textId="6E20C7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719925.36</w:t>
            </w:r>
          </w:p>
        </w:tc>
        <w:tc>
          <w:tcPr>
            <w:tcW w:w="1562" w:type="dxa"/>
          </w:tcPr>
          <w:p w14:paraId="7FF42A88" w14:textId="7AA312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3363155.32</w:t>
            </w:r>
          </w:p>
        </w:tc>
        <w:tc>
          <w:tcPr>
            <w:tcW w:w="2134" w:type="dxa"/>
          </w:tcPr>
          <w:p w14:paraId="5510A9E7" w14:textId="5D043A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2DE8D" w14:textId="06545D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0CD0C" w14:textId="6D95B5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AF88C9" w14:textId="77777777" w:rsidTr="00780E69">
        <w:trPr>
          <w:trHeight w:val="54"/>
        </w:trPr>
        <w:tc>
          <w:tcPr>
            <w:tcW w:w="1691" w:type="dxa"/>
          </w:tcPr>
          <w:p w14:paraId="422FBDB2" w14:textId="321F6C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3C8D2803" w14:textId="7A8E55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719938.23</w:t>
            </w:r>
          </w:p>
        </w:tc>
        <w:tc>
          <w:tcPr>
            <w:tcW w:w="1562" w:type="dxa"/>
          </w:tcPr>
          <w:p w14:paraId="0E44C679" w14:textId="4179B8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3363156.75</w:t>
            </w:r>
          </w:p>
        </w:tc>
        <w:tc>
          <w:tcPr>
            <w:tcW w:w="2134" w:type="dxa"/>
          </w:tcPr>
          <w:p w14:paraId="7F7EB917" w14:textId="75B23F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8F9CD8" w14:textId="522F55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80DD1E" w14:textId="7CDCDA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DFE49A" w14:textId="77777777" w:rsidTr="00780E69">
        <w:trPr>
          <w:trHeight w:val="54"/>
        </w:trPr>
        <w:tc>
          <w:tcPr>
            <w:tcW w:w="1691" w:type="dxa"/>
          </w:tcPr>
          <w:p w14:paraId="1FCC33E7" w14:textId="6651D4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77EFE521" w14:textId="6C4CED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719947.48</w:t>
            </w:r>
          </w:p>
        </w:tc>
        <w:tc>
          <w:tcPr>
            <w:tcW w:w="1562" w:type="dxa"/>
          </w:tcPr>
          <w:p w14:paraId="49361661" w14:textId="5E44AD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3363144.84</w:t>
            </w:r>
          </w:p>
        </w:tc>
        <w:tc>
          <w:tcPr>
            <w:tcW w:w="2134" w:type="dxa"/>
          </w:tcPr>
          <w:p w14:paraId="3B055697" w14:textId="0BC3BE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7A00B" w14:textId="6F7EE6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3A0E3" w14:textId="725132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BC308D" w14:textId="77777777" w:rsidTr="00780E69">
        <w:trPr>
          <w:trHeight w:val="54"/>
        </w:trPr>
        <w:tc>
          <w:tcPr>
            <w:tcW w:w="1691" w:type="dxa"/>
          </w:tcPr>
          <w:p w14:paraId="13259D90" w14:textId="659F41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251A63AC" w14:textId="29971E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719957.32</w:t>
            </w:r>
          </w:p>
        </w:tc>
        <w:tc>
          <w:tcPr>
            <w:tcW w:w="1562" w:type="dxa"/>
          </w:tcPr>
          <w:p w14:paraId="006E8678" w14:textId="257F9D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3363116.78</w:t>
            </w:r>
          </w:p>
        </w:tc>
        <w:tc>
          <w:tcPr>
            <w:tcW w:w="2134" w:type="dxa"/>
          </w:tcPr>
          <w:p w14:paraId="2B2959ED" w14:textId="2BC801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B92A4" w14:textId="32F8B6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59619" w14:textId="0A8BFD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875E065" w14:textId="77777777" w:rsidTr="00780E69">
        <w:trPr>
          <w:trHeight w:val="54"/>
        </w:trPr>
        <w:tc>
          <w:tcPr>
            <w:tcW w:w="1691" w:type="dxa"/>
          </w:tcPr>
          <w:p w14:paraId="68BE94CA" w14:textId="7D2E34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725EF859" w14:textId="709BE4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719971.46</w:t>
            </w:r>
          </w:p>
        </w:tc>
        <w:tc>
          <w:tcPr>
            <w:tcW w:w="1562" w:type="dxa"/>
          </w:tcPr>
          <w:p w14:paraId="406A6EE9" w14:textId="2795E6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3363093.00</w:t>
            </w:r>
          </w:p>
        </w:tc>
        <w:tc>
          <w:tcPr>
            <w:tcW w:w="2134" w:type="dxa"/>
          </w:tcPr>
          <w:p w14:paraId="4E2DAECB" w14:textId="3CAF5D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78CE5" w14:textId="2EA883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04FD4A" w14:textId="11D5D2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BDFA56" w14:textId="77777777" w:rsidTr="00780E69">
        <w:trPr>
          <w:trHeight w:val="54"/>
        </w:trPr>
        <w:tc>
          <w:tcPr>
            <w:tcW w:w="1691" w:type="dxa"/>
          </w:tcPr>
          <w:p w14:paraId="62CD8ADF" w14:textId="6739A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02558606" w14:textId="290A299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719981.84</w:t>
            </w:r>
          </w:p>
        </w:tc>
        <w:tc>
          <w:tcPr>
            <w:tcW w:w="1562" w:type="dxa"/>
          </w:tcPr>
          <w:p w14:paraId="26035512" w14:textId="05EA0B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3363081.94</w:t>
            </w:r>
          </w:p>
        </w:tc>
        <w:tc>
          <w:tcPr>
            <w:tcW w:w="2134" w:type="dxa"/>
          </w:tcPr>
          <w:p w14:paraId="68E3528E" w14:textId="7ECFB2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E2F935" w14:textId="00F86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F6E79" w14:textId="550EF6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475008" w14:textId="77777777" w:rsidTr="00780E69">
        <w:trPr>
          <w:trHeight w:val="54"/>
        </w:trPr>
        <w:tc>
          <w:tcPr>
            <w:tcW w:w="1691" w:type="dxa"/>
          </w:tcPr>
          <w:p w14:paraId="6F8FBDA4" w14:textId="71D617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786B410C" w14:textId="3D61A55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719993.30</w:t>
            </w:r>
          </w:p>
        </w:tc>
        <w:tc>
          <w:tcPr>
            <w:tcW w:w="1562" w:type="dxa"/>
          </w:tcPr>
          <w:p w14:paraId="45AB6EF5" w14:textId="6610A8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3363068.09</w:t>
            </w:r>
          </w:p>
        </w:tc>
        <w:tc>
          <w:tcPr>
            <w:tcW w:w="2134" w:type="dxa"/>
          </w:tcPr>
          <w:p w14:paraId="5CCC81BF" w14:textId="2829F6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9A66F0" w14:textId="6CDCC8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BC3E7" w14:textId="6CF21B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68D108" w14:textId="77777777" w:rsidTr="00780E69">
        <w:trPr>
          <w:trHeight w:val="54"/>
        </w:trPr>
        <w:tc>
          <w:tcPr>
            <w:tcW w:w="1691" w:type="dxa"/>
          </w:tcPr>
          <w:p w14:paraId="7E8C8CEC" w14:textId="5B27D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71073F54" w14:textId="224CA39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720006.49</w:t>
            </w:r>
          </w:p>
        </w:tc>
        <w:tc>
          <w:tcPr>
            <w:tcW w:w="1562" w:type="dxa"/>
          </w:tcPr>
          <w:p w14:paraId="3E1574A0" w14:textId="712DC2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3363057.64</w:t>
            </w:r>
          </w:p>
        </w:tc>
        <w:tc>
          <w:tcPr>
            <w:tcW w:w="2134" w:type="dxa"/>
          </w:tcPr>
          <w:p w14:paraId="5827E262" w14:textId="039A33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24B5A7" w14:textId="4DC298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9784C" w14:textId="3D7407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8974E5" w14:textId="77777777" w:rsidTr="00780E69">
        <w:trPr>
          <w:trHeight w:val="54"/>
        </w:trPr>
        <w:tc>
          <w:tcPr>
            <w:tcW w:w="1691" w:type="dxa"/>
          </w:tcPr>
          <w:p w14:paraId="41A1C73D" w14:textId="1C563A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76653AD6" w14:textId="330C3B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720010.15</w:t>
            </w:r>
          </w:p>
        </w:tc>
        <w:tc>
          <w:tcPr>
            <w:tcW w:w="1562" w:type="dxa"/>
          </w:tcPr>
          <w:p w14:paraId="248F0F1E" w14:textId="7745C2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3363046.78</w:t>
            </w:r>
          </w:p>
        </w:tc>
        <w:tc>
          <w:tcPr>
            <w:tcW w:w="2134" w:type="dxa"/>
          </w:tcPr>
          <w:p w14:paraId="1F43B09E" w14:textId="4A38D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B5227" w14:textId="02CFB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B50D9" w14:textId="74E600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7349B0" w14:textId="77777777" w:rsidTr="00780E69">
        <w:trPr>
          <w:trHeight w:val="54"/>
        </w:trPr>
        <w:tc>
          <w:tcPr>
            <w:tcW w:w="1691" w:type="dxa"/>
          </w:tcPr>
          <w:p w14:paraId="17300BF7" w14:textId="40DEE8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2947C831" w14:textId="428502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720026.45</w:t>
            </w:r>
          </w:p>
        </w:tc>
        <w:tc>
          <w:tcPr>
            <w:tcW w:w="1562" w:type="dxa"/>
          </w:tcPr>
          <w:p w14:paraId="41D7C1E3" w14:textId="03B1D3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3363027.07</w:t>
            </w:r>
          </w:p>
        </w:tc>
        <w:tc>
          <w:tcPr>
            <w:tcW w:w="2134" w:type="dxa"/>
          </w:tcPr>
          <w:p w14:paraId="0D360340" w14:textId="58094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7634C" w14:textId="780309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94B87" w14:textId="27A1C4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48291D" w14:textId="77777777" w:rsidTr="00780E69">
        <w:trPr>
          <w:trHeight w:val="54"/>
        </w:trPr>
        <w:tc>
          <w:tcPr>
            <w:tcW w:w="1691" w:type="dxa"/>
          </w:tcPr>
          <w:p w14:paraId="6DF7F037" w14:textId="0C5DFE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5BC76B42" w14:textId="0CFC1A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720024.90</w:t>
            </w:r>
          </w:p>
        </w:tc>
        <w:tc>
          <w:tcPr>
            <w:tcW w:w="1562" w:type="dxa"/>
          </w:tcPr>
          <w:p w14:paraId="0C6AB7CB" w14:textId="3E8BDD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3363010.40</w:t>
            </w:r>
          </w:p>
        </w:tc>
        <w:tc>
          <w:tcPr>
            <w:tcW w:w="2134" w:type="dxa"/>
          </w:tcPr>
          <w:p w14:paraId="7519A10A" w14:textId="16BAFD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43E29B" w14:textId="1E968C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595CC2" w14:textId="10A996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845DF4" w14:textId="77777777" w:rsidTr="00780E69">
        <w:trPr>
          <w:trHeight w:val="54"/>
        </w:trPr>
        <w:tc>
          <w:tcPr>
            <w:tcW w:w="1691" w:type="dxa"/>
          </w:tcPr>
          <w:p w14:paraId="6CA096BD" w14:textId="271531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67C3C9AB" w14:textId="73286A1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720024.90</w:t>
            </w:r>
          </w:p>
        </w:tc>
        <w:tc>
          <w:tcPr>
            <w:tcW w:w="1562" w:type="dxa"/>
          </w:tcPr>
          <w:p w14:paraId="5D1C8C72" w14:textId="707A17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3362990.46</w:t>
            </w:r>
          </w:p>
        </w:tc>
        <w:tc>
          <w:tcPr>
            <w:tcW w:w="2134" w:type="dxa"/>
          </w:tcPr>
          <w:p w14:paraId="2B44DDC3" w14:textId="16EDC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FC4E58" w14:textId="3A0828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564AE7" w14:textId="660454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4C6533" w14:textId="77777777" w:rsidTr="00780E69">
        <w:trPr>
          <w:trHeight w:val="54"/>
        </w:trPr>
        <w:tc>
          <w:tcPr>
            <w:tcW w:w="1691" w:type="dxa"/>
          </w:tcPr>
          <w:p w14:paraId="77609F2F" w14:textId="5BD317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50C7CB81" w14:textId="4C38041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720030.86</w:t>
            </w:r>
          </w:p>
        </w:tc>
        <w:tc>
          <w:tcPr>
            <w:tcW w:w="1562" w:type="dxa"/>
          </w:tcPr>
          <w:p w14:paraId="1BD6F041" w14:textId="1C0130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3362960.18</w:t>
            </w:r>
          </w:p>
        </w:tc>
        <w:tc>
          <w:tcPr>
            <w:tcW w:w="2134" w:type="dxa"/>
          </w:tcPr>
          <w:p w14:paraId="1FCB9FAB" w14:textId="74B0A7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9237C" w14:textId="38206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932703" w14:textId="4F1E77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C00E24" w14:textId="77777777" w:rsidTr="00780E69">
        <w:trPr>
          <w:trHeight w:val="54"/>
        </w:trPr>
        <w:tc>
          <w:tcPr>
            <w:tcW w:w="1691" w:type="dxa"/>
          </w:tcPr>
          <w:p w14:paraId="52F914A5" w14:textId="7AEB6E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3899E33F" w14:textId="350820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720051.20</w:t>
            </w:r>
          </w:p>
        </w:tc>
        <w:tc>
          <w:tcPr>
            <w:tcW w:w="1562" w:type="dxa"/>
          </w:tcPr>
          <w:p w14:paraId="02AFB18C" w14:textId="13CEB6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3362942.55</w:t>
            </w:r>
          </w:p>
        </w:tc>
        <w:tc>
          <w:tcPr>
            <w:tcW w:w="2134" w:type="dxa"/>
          </w:tcPr>
          <w:p w14:paraId="293AEA2E" w14:textId="7C3C2C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36A188" w14:textId="2B74FF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DFBF70" w14:textId="4273BB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60FD66" w14:textId="77777777" w:rsidTr="00780E69">
        <w:trPr>
          <w:trHeight w:val="54"/>
        </w:trPr>
        <w:tc>
          <w:tcPr>
            <w:tcW w:w="1691" w:type="dxa"/>
          </w:tcPr>
          <w:p w14:paraId="6F0D99FF" w14:textId="6CE616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77D9D188" w14:textId="51F86F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720065.94</w:t>
            </w:r>
          </w:p>
        </w:tc>
        <w:tc>
          <w:tcPr>
            <w:tcW w:w="1562" w:type="dxa"/>
          </w:tcPr>
          <w:p w14:paraId="7A483F05" w14:textId="42DF47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3362915.49</w:t>
            </w:r>
          </w:p>
        </w:tc>
        <w:tc>
          <w:tcPr>
            <w:tcW w:w="2134" w:type="dxa"/>
          </w:tcPr>
          <w:p w14:paraId="40A6A352" w14:textId="0AC06B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4480C" w14:textId="12EA30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DCC43C" w14:textId="3D564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C63391" w14:textId="77777777" w:rsidTr="00780E69">
        <w:trPr>
          <w:trHeight w:val="54"/>
        </w:trPr>
        <w:tc>
          <w:tcPr>
            <w:tcW w:w="1691" w:type="dxa"/>
          </w:tcPr>
          <w:p w14:paraId="7674EDCC" w14:textId="05B508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7ED3931B" w14:textId="0D13497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720072.37</w:t>
            </w:r>
          </w:p>
        </w:tc>
        <w:tc>
          <w:tcPr>
            <w:tcW w:w="1562" w:type="dxa"/>
          </w:tcPr>
          <w:p w14:paraId="15BF7782" w14:textId="37F68B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3362905.47</w:t>
            </w:r>
          </w:p>
        </w:tc>
        <w:tc>
          <w:tcPr>
            <w:tcW w:w="2134" w:type="dxa"/>
          </w:tcPr>
          <w:p w14:paraId="6D588413" w14:textId="084A5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CFC289" w14:textId="262C31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708B6" w14:textId="087CFB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88936A" w14:textId="77777777" w:rsidTr="00780E69">
        <w:trPr>
          <w:trHeight w:val="54"/>
        </w:trPr>
        <w:tc>
          <w:tcPr>
            <w:tcW w:w="1691" w:type="dxa"/>
          </w:tcPr>
          <w:p w14:paraId="0A346F5F" w14:textId="618BF8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8A14D41" w14:textId="51BA49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720074.23</w:t>
            </w:r>
          </w:p>
        </w:tc>
        <w:tc>
          <w:tcPr>
            <w:tcW w:w="1562" w:type="dxa"/>
          </w:tcPr>
          <w:p w14:paraId="7F1D83DC" w14:textId="72A757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3362897.66</w:t>
            </w:r>
          </w:p>
        </w:tc>
        <w:tc>
          <w:tcPr>
            <w:tcW w:w="2134" w:type="dxa"/>
          </w:tcPr>
          <w:p w14:paraId="2A58998A" w14:textId="18E1AF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071E53" w14:textId="25108D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30BCD" w14:textId="07121D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AABE6B" w14:textId="77777777" w:rsidTr="00780E69">
        <w:trPr>
          <w:trHeight w:val="54"/>
        </w:trPr>
        <w:tc>
          <w:tcPr>
            <w:tcW w:w="1691" w:type="dxa"/>
          </w:tcPr>
          <w:p w14:paraId="6CBBEBD9" w14:textId="585800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0053DCC5" w14:textId="431ACF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720080.93</w:t>
            </w:r>
          </w:p>
        </w:tc>
        <w:tc>
          <w:tcPr>
            <w:tcW w:w="1562" w:type="dxa"/>
          </w:tcPr>
          <w:p w14:paraId="2C492B7D" w14:textId="769C57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3362884.77</w:t>
            </w:r>
          </w:p>
        </w:tc>
        <w:tc>
          <w:tcPr>
            <w:tcW w:w="2134" w:type="dxa"/>
          </w:tcPr>
          <w:p w14:paraId="0E161D8D" w14:textId="66D8F8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8627F" w14:textId="2CB872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67656D" w14:textId="3B0070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B8FABB" w14:textId="77777777" w:rsidTr="00780E69">
        <w:trPr>
          <w:trHeight w:val="54"/>
        </w:trPr>
        <w:tc>
          <w:tcPr>
            <w:tcW w:w="1691" w:type="dxa"/>
          </w:tcPr>
          <w:p w14:paraId="7CCDFF06" w14:textId="5C77A6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5BD7275" w14:textId="7539BE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720085.02</w:t>
            </w:r>
          </w:p>
        </w:tc>
        <w:tc>
          <w:tcPr>
            <w:tcW w:w="1562" w:type="dxa"/>
          </w:tcPr>
          <w:p w14:paraId="4FDCADEC" w14:textId="433FD9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3362877.55</w:t>
            </w:r>
          </w:p>
        </w:tc>
        <w:tc>
          <w:tcPr>
            <w:tcW w:w="2134" w:type="dxa"/>
          </w:tcPr>
          <w:p w14:paraId="60091225" w14:textId="039515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0A065B" w14:textId="097412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2C6FF" w14:textId="44FB7A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74E1E8" w14:textId="77777777" w:rsidTr="00780E69">
        <w:trPr>
          <w:trHeight w:val="54"/>
        </w:trPr>
        <w:tc>
          <w:tcPr>
            <w:tcW w:w="1691" w:type="dxa"/>
          </w:tcPr>
          <w:p w14:paraId="10F3A1D2" w14:textId="770B4A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6D93A2D8" w14:textId="072FA2E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720086.59</w:t>
            </w:r>
          </w:p>
        </w:tc>
        <w:tc>
          <w:tcPr>
            <w:tcW w:w="1562" w:type="dxa"/>
          </w:tcPr>
          <w:p w14:paraId="53DB3175" w14:textId="498953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3362863.08</w:t>
            </w:r>
          </w:p>
        </w:tc>
        <w:tc>
          <w:tcPr>
            <w:tcW w:w="2134" w:type="dxa"/>
          </w:tcPr>
          <w:p w14:paraId="1B0544A0" w14:textId="345D0D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66FEA" w14:textId="70E6B9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029EB" w14:textId="5E6189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074C14" w14:textId="77777777" w:rsidTr="00780E69">
        <w:trPr>
          <w:trHeight w:val="54"/>
        </w:trPr>
        <w:tc>
          <w:tcPr>
            <w:tcW w:w="1691" w:type="dxa"/>
          </w:tcPr>
          <w:p w14:paraId="048ABDAA" w14:textId="5BFE6F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599AD436" w14:textId="4B1907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720095.50</w:t>
            </w:r>
          </w:p>
        </w:tc>
        <w:tc>
          <w:tcPr>
            <w:tcW w:w="1562" w:type="dxa"/>
          </w:tcPr>
          <w:p w14:paraId="23CBF0F6" w14:textId="1A3DE3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3362822.07</w:t>
            </w:r>
          </w:p>
        </w:tc>
        <w:tc>
          <w:tcPr>
            <w:tcW w:w="2134" w:type="dxa"/>
          </w:tcPr>
          <w:p w14:paraId="61E7E2EF" w14:textId="5351FF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9D54D" w14:textId="0BB5BA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78A2B8" w14:textId="55B82A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191CC6" w14:textId="77777777" w:rsidTr="00780E69">
        <w:trPr>
          <w:trHeight w:val="54"/>
        </w:trPr>
        <w:tc>
          <w:tcPr>
            <w:tcW w:w="1691" w:type="dxa"/>
          </w:tcPr>
          <w:p w14:paraId="69C8462A" w14:textId="7C71AA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4338A4EE" w14:textId="2FAC90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720128.51</w:t>
            </w:r>
          </w:p>
        </w:tc>
        <w:tc>
          <w:tcPr>
            <w:tcW w:w="1562" w:type="dxa"/>
          </w:tcPr>
          <w:p w14:paraId="6F1C18F9" w14:textId="0A3146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3362803.91</w:t>
            </w:r>
          </w:p>
        </w:tc>
        <w:tc>
          <w:tcPr>
            <w:tcW w:w="2134" w:type="dxa"/>
          </w:tcPr>
          <w:p w14:paraId="23F6F27C" w14:textId="1F57B9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C1336C" w14:textId="03633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E8ECD" w14:textId="0F69B0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7944EC" w14:textId="77777777" w:rsidTr="00780E69">
        <w:trPr>
          <w:trHeight w:val="54"/>
        </w:trPr>
        <w:tc>
          <w:tcPr>
            <w:tcW w:w="1691" w:type="dxa"/>
          </w:tcPr>
          <w:p w14:paraId="09A5EF70" w14:textId="0F5601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3DDF5D8D" w14:textId="7171531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720146.75</w:t>
            </w:r>
          </w:p>
        </w:tc>
        <w:tc>
          <w:tcPr>
            <w:tcW w:w="1562" w:type="dxa"/>
          </w:tcPr>
          <w:p w14:paraId="3D14B719" w14:textId="238D57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3362801.01</w:t>
            </w:r>
          </w:p>
        </w:tc>
        <w:tc>
          <w:tcPr>
            <w:tcW w:w="2134" w:type="dxa"/>
          </w:tcPr>
          <w:p w14:paraId="5EC121DB" w14:textId="005047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3CBE5A" w14:textId="22D542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F5CD5" w14:textId="6A5629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3DDE10" w14:textId="77777777" w:rsidTr="00780E69">
        <w:trPr>
          <w:trHeight w:val="54"/>
        </w:trPr>
        <w:tc>
          <w:tcPr>
            <w:tcW w:w="1691" w:type="dxa"/>
          </w:tcPr>
          <w:p w14:paraId="27F79A0F" w14:textId="0D7CCA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0DDFABA" w14:textId="0766F8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720153.42</w:t>
            </w:r>
          </w:p>
        </w:tc>
        <w:tc>
          <w:tcPr>
            <w:tcW w:w="1562" w:type="dxa"/>
          </w:tcPr>
          <w:p w14:paraId="3EE8A423" w14:textId="145EC4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3362801.01</w:t>
            </w:r>
          </w:p>
        </w:tc>
        <w:tc>
          <w:tcPr>
            <w:tcW w:w="2134" w:type="dxa"/>
          </w:tcPr>
          <w:p w14:paraId="7DEDA223" w14:textId="129285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2073D" w14:textId="1A1E13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8C5FA3" w14:textId="0EF18C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ABB791" w14:textId="77777777" w:rsidTr="00780E69">
        <w:trPr>
          <w:trHeight w:val="54"/>
        </w:trPr>
        <w:tc>
          <w:tcPr>
            <w:tcW w:w="1691" w:type="dxa"/>
          </w:tcPr>
          <w:p w14:paraId="4A08CAB5" w14:textId="45AE13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4E5567BB" w14:textId="422006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720158.23</w:t>
            </w:r>
          </w:p>
        </w:tc>
        <w:tc>
          <w:tcPr>
            <w:tcW w:w="1562" w:type="dxa"/>
          </w:tcPr>
          <w:p w14:paraId="3D7952F1" w14:textId="61A30A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3362794.81</w:t>
            </w:r>
          </w:p>
        </w:tc>
        <w:tc>
          <w:tcPr>
            <w:tcW w:w="2134" w:type="dxa"/>
          </w:tcPr>
          <w:p w14:paraId="726FB181" w14:textId="46CDB2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F9866B" w14:textId="5C5577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68792" w14:textId="55C9CD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230B9FD" w14:textId="77777777" w:rsidTr="00780E69">
        <w:trPr>
          <w:trHeight w:val="54"/>
        </w:trPr>
        <w:tc>
          <w:tcPr>
            <w:tcW w:w="1691" w:type="dxa"/>
          </w:tcPr>
          <w:p w14:paraId="0C34E0D5" w14:textId="225BCE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63A1F842" w14:textId="36FC39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720163.59</w:t>
            </w:r>
          </w:p>
        </w:tc>
        <w:tc>
          <w:tcPr>
            <w:tcW w:w="1562" w:type="dxa"/>
          </w:tcPr>
          <w:p w14:paraId="57BDF49C" w14:textId="0528EC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3362785.04</w:t>
            </w:r>
          </w:p>
        </w:tc>
        <w:tc>
          <w:tcPr>
            <w:tcW w:w="2134" w:type="dxa"/>
          </w:tcPr>
          <w:p w14:paraId="2D5DEF72" w14:textId="0E16F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B7BC0A" w14:textId="22D117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57405" w14:textId="4A817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D15D18" w14:textId="77777777" w:rsidTr="00780E69">
        <w:trPr>
          <w:trHeight w:val="54"/>
        </w:trPr>
        <w:tc>
          <w:tcPr>
            <w:tcW w:w="1691" w:type="dxa"/>
          </w:tcPr>
          <w:p w14:paraId="6CD811A6" w14:textId="68ED37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382A0ACF" w14:textId="6F6ED5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720166.03</w:t>
            </w:r>
          </w:p>
        </w:tc>
        <w:tc>
          <w:tcPr>
            <w:tcW w:w="1562" w:type="dxa"/>
          </w:tcPr>
          <w:p w14:paraId="3FED8AA1" w14:textId="0A144F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3362782.41</w:t>
            </w:r>
          </w:p>
        </w:tc>
        <w:tc>
          <w:tcPr>
            <w:tcW w:w="2134" w:type="dxa"/>
          </w:tcPr>
          <w:p w14:paraId="16EC1DC1" w14:textId="48364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E31BA" w14:textId="64888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6AAC1" w14:textId="642636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B8822A" w14:textId="77777777" w:rsidTr="00780E69">
        <w:trPr>
          <w:trHeight w:val="54"/>
        </w:trPr>
        <w:tc>
          <w:tcPr>
            <w:tcW w:w="1691" w:type="dxa"/>
          </w:tcPr>
          <w:p w14:paraId="50E97228" w14:textId="54665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26CD4080" w14:textId="75865D5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720171.42</w:t>
            </w:r>
          </w:p>
        </w:tc>
        <w:tc>
          <w:tcPr>
            <w:tcW w:w="1562" w:type="dxa"/>
          </w:tcPr>
          <w:p w14:paraId="2B302B6B" w14:textId="3EB710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3362771.21</w:t>
            </w:r>
          </w:p>
        </w:tc>
        <w:tc>
          <w:tcPr>
            <w:tcW w:w="2134" w:type="dxa"/>
          </w:tcPr>
          <w:p w14:paraId="71FE7532" w14:textId="100470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2EA63" w14:textId="154F9F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46AF1C" w14:textId="2AAD6D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D15E86" w14:textId="77777777" w:rsidTr="00780E69">
        <w:trPr>
          <w:trHeight w:val="54"/>
        </w:trPr>
        <w:tc>
          <w:tcPr>
            <w:tcW w:w="1691" w:type="dxa"/>
          </w:tcPr>
          <w:p w14:paraId="7301DB5E" w14:textId="6323F0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29499ACA" w14:textId="74D0421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720260.87</w:t>
            </w:r>
          </w:p>
        </w:tc>
        <w:tc>
          <w:tcPr>
            <w:tcW w:w="1562" w:type="dxa"/>
          </w:tcPr>
          <w:p w14:paraId="07C3F19B" w14:textId="74834E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3362635.29</w:t>
            </w:r>
          </w:p>
        </w:tc>
        <w:tc>
          <w:tcPr>
            <w:tcW w:w="2134" w:type="dxa"/>
          </w:tcPr>
          <w:p w14:paraId="03187FF5" w14:textId="6C7228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199C4" w14:textId="7299A1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4E427" w14:textId="0AC676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5BDB92" w14:textId="77777777" w:rsidTr="00780E69">
        <w:trPr>
          <w:trHeight w:val="54"/>
        </w:trPr>
        <w:tc>
          <w:tcPr>
            <w:tcW w:w="1691" w:type="dxa"/>
          </w:tcPr>
          <w:p w14:paraId="0347804A" w14:textId="25036E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6911530C" w14:textId="0FC37E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720271.25</w:t>
            </w:r>
          </w:p>
        </w:tc>
        <w:tc>
          <w:tcPr>
            <w:tcW w:w="1562" w:type="dxa"/>
          </w:tcPr>
          <w:p w14:paraId="58ABEE18" w14:textId="59D8A6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3362636.45</w:t>
            </w:r>
          </w:p>
        </w:tc>
        <w:tc>
          <w:tcPr>
            <w:tcW w:w="2134" w:type="dxa"/>
          </w:tcPr>
          <w:p w14:paraId="56D9ED6D" w14:textId="677496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65F38" w14:textId="7EB352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F9B0C" w14:textId="406F3F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CA8FCF" w14:textId="77777777" w:rsidTr="00780E69">
        <w:trPr>
          <w:trHeight w:val="54"/>
        </w:trPr>
        <w:tc>
          <w:tcPr>
            <w:tcW w:w="1691" w:type="dxa"/>
          </w:tcPr>
          <w:p w14:paraId="1443D15A" w14:textId="40FBCD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08C31382" w14:textId="170C02F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720277.44</w:t>
            </w:r>
          </w:p>
        </w:tc>
        <w:tc>
          <w:tcPr>
            <w:tcW w:w="1562" w:type="dxa"/>
          </w:tcPr>
          <w:p w14:paraId="3ED02357" w14:textId="42D971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3362641.14</w:t>
            </w:r>
          </w:p>
        </w:tc>
        <w:tc>
          <w:tcPr>
            <w:tcW w:w="2134" w:type="dxa"/>
          </w:tcPr>
          <w:p w14:paraId="51E89486" w14:textId="2AD7A9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96C34D" w14:textId="2E9B2C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F4D05" w14:textId="11F754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C0AAA3" w14:textId="77777777" w:rsidTr="00780E69">
        <w:trPr>
          <w:trHeight w:val="54"/>
        </w:trPr>
        <w:tc>
          <w:tcPr>
            <w:tcW w:w="1691" w:type="dxa"/>
          </w:tcPr>
          <w:p w14:paraId="7FCA0296" w14:textId="1B5EFA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03D229E9" w14:textId="25B4E9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720278.03</w:t>
            </w:r>
          </w:p>
        </w:tc>
        <w:tc>
          <w:tcPr>
            <w:tcW w:w="1562" w:type="dxa"/>
          </w:tcPr>
          <w:p w14:paraId="309E7509" w14:textId="286482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3362649.03</w:t>
            </w:r>
          </w:p>
        </w:tc>
        <w:tc>
          <w:tcPr>
            <w:tcW w:w="2134" w:type="dxa"/>
          </w:tcPr>
          <w:p w14:paraId="49FCA63F" w14:textId="32EBA0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829FC4" w14:textId="148999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81D16" w14:textId="7DD022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82E3991" w14:textId="77777777" w:rsidTr="00780E69">
        <w:trPr>
          <w:trHeight w:val="54"/>
        </w:trPr>
        <w:tc>
          <w:tcPr>
            <w:tcW w:w="1691" w:type="dxa"/>
          </w:tcPr>
          <w:p w14:paraId="0EA9520F" w14:textId="40631D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10BDC59F" w14:textId="35682AE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720281.90</w:t>
            </w:r>
          </w:p>
        </w:tc>
        <w:tc>
          <w:tcPr>
            <w:tcW w:w="1562" w:type="dxa"/>
          </w:tcPr>
          <w:p w14:paraId="5B5312C4" w14:textId="7843A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3362654.95</w:t>
            </w:r>
          </w:p>
        </w:tc>
        <w:tc>
          <w:tcPr>
            <w:tcW w:w="2134" w:type="dxa"/>
          </w:tcPr>
          <w:p w14:paraId="1D03D746" w14:textId="5777F3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66BC0" w14:textId="2FC713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07DFD" w14:textId="034DC1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5FCD76" w14:textId="77777777" w:rsidTr="00780E69">
        <w:trPr>
          <w:trHeight w:val="54"/>
        </w:trPr>
        <w:tc>
          <w:tcPr>
            <w:tcW w:w="1691" w:type="dxa"/>
          </w:tcPr>
          <w:p w14:paraId="244857CA" w14:textId="6459F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065C94D6" w14:textId="6AF7DA5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720283.91</w:t>
            </w:r>
          </w:p>
        </w:tc>
        <w:tc>
          <w:tcPr>
            <w:tcW w:w="1562" w:type="dxa"/>
          </w:tcPr>
          <w:p w14:paraId="28C68EEA" w14:textId="417F77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3362660.25</w:t>
            </w:r>
          </w:p>
        </w:tc>
        <w:tc>
          <w:tcPr>
            <w:tcW w:w="2134" w:type="dxa"/>
          </w:tcPr>
          <w:p w14:paraId="6465712F" w14:textId="5206D9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41189" w14:textId="6BD500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1791A" w14:textId="657CD4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BB6482" w14:textId="77777777" w:rsidTr="00780E69">
        <w:trPr>
          <w:trHeight w:val="54"/>
        </w:trPr>
        <w:tc>
          <w:tcPr>
            <w:tcW w:w="1691" w:type="dxa"/>
          </w:tcPr>
          <w:p w14:paraId="58053327" w14:textId="150BA8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5A884FB5" w14:textId="7B423B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720278.96</w:t>
            </w:r>
          </w:p>
        </w:tc>
        <w:tc>
          <w:tcPr>
            <w:tcW w:w="1562" w:type="dxa"/>
          </w:tcPr>
          <w:p w14:paraId="3A66CC37" w14:textId="36E8C3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3362665.38</w:t>
            </w:r>
          </w:p>
        </w:tc>
        <w:tc>
          <w:tcPr>
            <w:tcW w:w="2134" w:type="dxa"/>
          </w:tcPr>
          <w:p w14:paraId="14B51E51" w14:textId="1AA95B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58D615" w14:textId="6E1CF9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99024" w14:textId="68A1C5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A58EEA" w14:textId="77777777" w:rsidTr="00780E69">
        <w:trPr>
          <w:trHeight w:val="54"/>
        </w:trPr>
        <w:tc>
          <w:tcPr>
            <w:tcW w:w="1691" w:type="dxa"/>
          </w:tcPr>
          <w:p w14:paraId="4C66D68F" w14:textId="096874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20420378" w14:textId="073E0C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720268.40</w:t>
            </w:r>
          </w:p>
        </w:tc>
        <w:tc>
          <w:tcPr>
            <w:tcW w:w="1562" w:type="dxa"/>
          </w:tcPr>
          <w:p w14:paraId="1F8BCC11" w14:textId="726D04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3362668.43</w:t>
            </w:r>
          </w:p>
        </w:tc>
        <w:tc>
          <w:tcPr>
            <w:tcW w:w="2134" w:type="dxa"/>
          </w:tcPr>
          <w:p w14:paraId="512067DD" w14:textId="5B5B55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D7242" w14:textId="59EEA1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553A2C" w14:textId="32B94E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E3FB56" w14:textId="77777777" w:rsidTr="00780E69">
        <w:trPr>
          <w:trHeight w:val="54"/>
        </w:trPr>
        <w:tc>
          <w:tcPr>
            <w:tcW w:w="1691" w:type="dxa"/>
          </w:tcPr>
          <w:p w14:paraId="2D14F8CF" w14:textId="2D2DCE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1899FA30" w14:textId="515FE5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720262.83</w:t>
            </w:r>
          </w:p>
        </w:tc>
        <w:tc>
          <w:tcPr>
            <w:tcW w:w="1562" w:type="dxa"/>
          </w:tcPr>
          <w:p w14:paraId="661FC6DF" w14:textId="670745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3362679.98</w:t>
            </w:r>
          </w:p>
        </w:tc>
        <w:tc>
          <w:tcPr>
            <w:tcW w:w="2134" w:type="dxa"/>
          </w:tcPr>
          <w:p w14:paraId="6C1D4522" w14:textId="1CF770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20750" w14:textId="5BA4B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0F595D" w14:textId="58EE7D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542CE2" w14:textId="77777777" w:rsidTr="00780E69">
        <w:trPr>
          <w:trHeight w:val="54"/>
        </w:trPr>
        <w:tc>
          <w:tcPr>
            <w:tcW w:w="1691" w:type="dxa"/>
          </w:tcPr>
          <w:p w14:paraId="403E360E" w14:textId="604AA4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2DAC83BD" w14:textId="2A8A516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720255.78</w:t>
            </w:r>
          </w:p>
        </w:tc>
        <w:tc>
          <w:tcPr>
            <w:tcW w:w="1562" w:type="dxa"/>
          </w:tcPr>
          <w:p w14:paraId="4E46BC88" w14:textId="1760E5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3362694.83</w:t>
            </w:r>
          </w:p>
        </w:tc>
        <w:tc>
          <w:tcPr>
            <w:tcW w:w="2134" w:type="dxa"/>
          </w:tcPr>
          <w:p w14:paraId="0ABB8334" w14:textId="7B403C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A5148B" w14:textId="6A668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1EA3F" w14:textId="7994A4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E49A69" w14:textId="77777777" w:rsidTr="00780E69">
        <w:trPr>
          <w:trHeight w:val="54"/>
        </w:trPr>
        <w:tc>
          <w:tcPr>
            <w:tcW w:w="1691" w:type="dxa"/>
          </w:tcPr>
          <w:p w14:paraId="5BF4BCAE" w14:textId="70047F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56F7432A" w14:textId="7799EEF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720250.60</w:t>
            </w:r>
          </w:p>
        </w:tc>
        <w:tc>
          <w:tcPr>
            <w:tcW w:w="1562" w:type="dxa"/>
          </w:tcPr>
          <w:p w14:paraId="66D887EF" w14:textId="67713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3362705.58</w:t>
            </w:r>
          </w:p>
        </w:tc>
        <w:tc>
          <w:tcPr>
            <w:tcW w:w="2134" w:type="dxa"/>
          </w:tcPr>
          <w:p w14:paraId="1BE3C853" w14:textId="7D390C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8CC3B" w14:textId="10A0AF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FB01F" w14:textId="7F6F87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F86DB2" w14:textId="77777777" w:rsidTr="00780E69">
        <w:trPr>
          <w:trHeight w:val="54"/>
        </w:trPr>
        <w:tc>
          <w:tcPr>
            <w:tcW w:w="1691" w:type="dxa"/>
          </w:tcPr>
          <w:p w14:paraId="7CFE8127" w14:textId="649530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4AADB512" w14:textId="4A7E6BA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720248.02</w:t>
            </w:r>
          </w:p>
        </w:tc>
        <w:tc>
          <w:tcPr>
            <w:tcW w:w="1562" w:type="dxa"/>
          </w:tcPr>
          <w:p w14:paraId="05084FC8" w14:textId="6EF512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3362713.57</w:t>
            </w:r>
          </w:p>
        </w:tc>
        <w:tc>
          <w:tcPr>
            <w:tcW w:w="2134" w:type="dxa"/>
          </w:tcPr>
          <w:p w14:paraId="2AE94FC6" w14:textId="4AE2FF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A62789" w14:textId="01824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78CFC" w14:textId="7D841A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28C1B1" w14:textId="77777777" w:rsidTr="00780E69">
        <w:trPr>
          <w:trHeight w:val="54"/>
        </w:trPr>
        <w:tc>
          <w:tcPr>
            <w:tcW w:w="1691" w:type="dxa"/>
          </w:tcPr>
          <w:p w14:paraId="1FB7177A" w14:textId="229B81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4E0C755E" w14:textId="42B7D8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720248.66</w:t>
            </w:r>
          </w:p>
        </w:tc>
        <w:tc>
          <w:tcPr>
            <w:tcW w:w="1562" w:type="dxa"/>
          </w:tcPr>
          <w:p w14:paraId="4EFF6D04" w14:textId="2203B8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3362723.20</w:t>
            </w:r>
          </w:p>
        </w:tc>
        <w:tc>
          <w:tcPr>
            <w:tcW w:w="2134" w:type="dxa"/>
          </w:tcPr>
          <w:p w14:paraId="38061270" w14:textId="03BFB8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FE2050" w14:textId="6D0C63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A7DCC" w14:textId="0F3F5C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E17047" w14:textId="77777777" w:rsidTr="00780E69">
        <w:trPr>
          <w:trHeight w:val="54"/>
        </w:trPr>
        <w:tc>
          <w:tcPr>
            <w:tcW w:w="1691" w:type="dxa"/>
          </w:tcPr>
          <w:p w14:paraId="7FFDB9EF" w14:textId="189D15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43D30966" w14:textId="5D601A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720250.01</w:t>
            </w:r>
          </w:p>
        </w:tc>
        <w:tc>
          <w:tcPr>
            <w:tcW w:w="1562" w:type="dxa"/>
          </w:tcPr>
          <w:p w14:paraId="121C6666" w14:textId="4AE145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3362730.30</w:t>
            </w:r>
          </w:p>
        </w:tc>
        <w:tc>
          <w:tcPr>
            <w:tcW w:w="2134" w:type="dxa"/>
          </w:tcPr>
          <w:p w14:paraId="66911073" w14:textId="3F38AF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0EADC" w14:textId="7CB8E5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EE704" w14:textId="5C4395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96E38F" w14:textId="77777777" w:rsidTr="00780E69">
        <w:trPr>
          <w:trHeight w:val="54"/>
        </w:trPr>
        <w:tc>
          <w:tcPr>
            <w:tcW w:w="1691" w:type="dxa"/>
          </w:tcPr>
          <w:p w14:paraId="3DD39D5C" w14:textId="59A4AC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7A489D6C" w14:textId="1D6F3D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720245.60</w:t>
            </w:r>
          </w:p>
        </w:tc>
        <w:tc>
          <w:tcPr>
            <w:tcW w:w="1562" w:type="dxa"/>
          </w:tcPr>
          <w:p w14:paraId="4ECC319E" w14:textId="4F88E6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3362738.87</w:t>
            </w:r>
          </w:p>
        </w:tc>
        <w:tc>
          <w:tcPr>
            <w:tcW w:w="2134" w:type="dxa"/>
          </w:tcPr>
          <w:p w14:paraId="0A985E22" w14:textId="520313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5FE8C4" w14:textId="5B06B4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15357" w14:textId="2B381D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03439C" w14:textId="77777777" w:rsidTr="00780E69">
        <w:trPr>
          <w:trHeight w:val="54"/>
        </w:trPr>
        <w:tc>
          <w:tcPr>
            <w:tcW w:w="1691" w:type="dxa"/>
          </w:tcPr>
          <w:p w14:paraId="4DF8E29F" w14:textId="394585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601AD7B5" w14:textId="3B2764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720239.04</w:t>
            </w:r>
          </w:p>
        </w:tc>
        <w:tc>
          <w:tcPr>
            <w:tcW w:w="1562" w:type="dxa"/>
          </w:tcPr>
          <w:p w14:paraId="00D234D1" w14:textId="714C5D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3362750.46</w:t>
            </w:r>
          </w:p>
        </w:tc>
        <w:tc>
          <w:tcPr>
            <w:tcW w:w="2134" w:type="dxa"/>
          </w:tcPr>
          <w:p w14:paraId="1B40E548" w14:textId="19BE83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8CD35" w14:textId="3CBA84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D52543" w14:textId="5A68BD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E6FE44" w14:textId="77777777" w:rsidTr="00780E69">
        <w:trPr>
          <w:trHeight w:val="54"/>
        </w:trPr>
        <w:tc>
          <w:tcPr>
            <w:tcW w:w="1691" w:type="dxa"/>
          </w:tcPr>
          <w:p w14:paraId="6DBE0792" w14:textId="6FB535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2E3568A5" w14:textId="15DD84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720239.81</w:t>
            </w:r>
          </w:p>
        </w:tc>
        <w:tc>
          <w:tcPr>
            <w:tcW w:w="1562" w:type="dxa"/>
          </w:tcPr>
          <w:p w14:paraId="51FC5E7A" w14:textId="6E2ABE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3362754.03</w:t>
            </w:r>
          </w:p>
        </w:tc>
        <w:tc>
          <w:tcPr>
            <w:tcW w:w="2134" w:type="dxa"/>
          </w:tcPr>
          <w:p w14:paraId="59C154AC" w14:textId="78CC6D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A28F7" w14:textId="559D10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628DCF" w14:textId="05889C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B1B8A2" w14:textId="77777777" w:rsidTr="00780E69">
        <w:trPr>
          <w:trHeight w:val="54"/>
        </w:trPr>
        <w:tc>
          <w:tcPr>
            <w:tcW w:w="1691" w:type="dxa"/>
          </w:tcPr>
          <w:p w14:paraId="29AB1E72" w14:textId="6704DC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24BBCDB0" w14:textId="407B61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720235.83</w:t>
            </w:r>
          </w:p>
        </w:tc>
        <w:tc>
          <w:tcPr>
            <w:tcW w:w="1562" w:type="dxa"/>
          </w:tcPr>
          <w:p w14:paraId="53CE9D59" w14:textId="58537A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3362763.06</w:t>
            </w:r>
          </w:p>
        </w:tc>
        <w:tc>
          <w:tcPr>
            <w:tcW w:w="2134" w:type="dxa"/>
          </w:tcPr>
          <w:p w14:paraId="387732F4" w14:textId="1593B1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A8964" w14:textId="5E112F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5977E" w14:textId="544E56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1AB66D" w14:textId="77777777" w:rsidTr="00780E69">
        <w:trPr>
          <w:trHeight w:val="54"/>
        </w:trPr>
        <w:tc>
          <w:tcPr>
            <w:tcW w:w="1691" w:type="dxa"/>
          </w:tcPr>
          <w:p w14:paraId="3F7917F8" w14:textId="5CD53E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23995F9C" w14:textId="7BDDCC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720231.28</w:t>
            </w:r>
          </w:p>
        </w:tc>
        <w:tc>
          <w:tcPr>
            <w:tcW w:w="1562" w:type="dxa"/>
          </w:tcPr>
          <w:p w14:paraId="4DF5A755" w14:textId="06F434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3362766.35</w:t>
            </w:r>
          </w:p>
        </w:tc>
        <w:tc>
          <w:tcPr>
            <w:tcW w:w="2134" w:type="dxa"/>
          </w:tcPr>
          <w:p w14:paraId="6421428A" w14:textId="619EC7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02A017" w14:textId="235E38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48B23" w14:textId="70BA7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AB0C96" w14:textId="77777777" w:rsidTr="00780E69">
        <w:trPr>
          <w:trHeight w:val="54"/>
        </w:trPr>
        <w:tc>
          <w:tcPr>
            <w:tcW w:w="1691" w:type="dxa"/>
          </w:tcPr>
          <w:p w14:paraId="08207EFF" w14:textId="070ECB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61B4BC40" w14:textId="5D9A4F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720228.21</w:t>
            </w:r>
          </w:p>
        </w:tc>
        <w:tc>
          <w:tcPr>
            <w:tcW w:w="1562" w:type="dxa"/>
          </w:tcPr>
          <w:p w14:paraId="6DA6C541" w14:textId="03FBA9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3362774.42</w:t>
            </w:r>
          </w:p>
        </w:tc>
        <w:tc>
          <w:tcPr>
            <w:tcW w:w="2134" w:type="dxa"/>
          </w:tcPr>
          <w:p w14:paraId="31EA3EEF" w14:textId="6898DE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7D1518" w14:textId="4B9353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9EEB06" w14:textId="6E07B6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2198BA" w14:textId="77777777" w:rsidTr="00780E69">
        <w:trPr>
          <w:trHeight w:val="54"/>
        </w:trPr>
        <w:tc>
          <w:tcPr>
            <w:tcW w:w="1691" w:type="dxa"/>
          </w:tcPr>
          <w:p w14:paraId="7015D8A1" w14:textId="28ECFD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11249519" w14:textId="26B3A6C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720217.13</w:t>
            </w:r>
          </w:p>
        </w:tc>
        <w:tc>
          <w:tcPr>
            <w:tcW w:w="1562" w:type="dxa"/>
          </w:tcPr>
          <w:p w14:paraId="43789641" w14:textId="5511BA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3362791.54</w:t>
            </w:r>
          </w:p>
        </w:tc>
        <w:tc>
          <w:tcPr>
            <w:tcW w:w="2134" w:type="dxa"/>
          </w:tcPr>
          <w:p w14:paraId="042921F8" w14:textId="24278A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8DF37" w14:textId="1BE90A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81CB2" w14:textId="564911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162348" w14:textId="77777777" w:rsidTr="00780E69">
        <w:trPr>
          <w:trHeight w:val="54"/>
        </w:trPr>
        <w:tc>
          <w:tcPr>
            <w:tcW w:w="1691" w:type="dxa"/>
          </w:tcPr>
          <w:p w14:paraId="4236B272" w14:textId="625486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7689F79" w14:textId="5FB12F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720215.36</w:t>
            </w:r>
          </w:p>
        </w:tc>
        <w:tc>
          <w:tcPr>
            <w:tcW w:w="1562" w:type="dxa"/>
          </w:tcPr>
          <w:p w14:paraId="13BAB98E" w14:textId="2B7D36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3362795.21</w:t>
            </w:r>
          </w:p>
        </w:tc>
        <w:tc>
          <w:tcPr>
            <w:tcW w:w="2134" w:type="dxa"/>
          </w:tcPr>
          <w:p w14:paraId="7D6D32D5" w14:textId="7DAAB9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402B3" w14:textId="19A1C5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286778" w14:textId="6E1D5E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7221C4" w14:textId="77777777" w:rsidTr="00780E69">
        <w:trPr>
          <w:trHeight w:val="54"/>
        </w:trPr>
        <w:tc>
          <w:tcPr>
            <w:tcW w:w="1691" w:type="dxa"/>
          </w:tcPr>
          <w:p w14:paraId="11009A0F" w14:textId="5B8639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5F22E7D8" w14:textId="47556F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720216.25</w:t>
            </w:r>
          </w:p>
        </w:tc>
        <w:tc>
          <w:tcPr>
            <w:tcW w:w="1562" w:type="dxa"/>
          </w:tcPr>
          <w:p w14:paraId="592544B9" w14:textId="33B0B7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3362799.65</w:t>
            </w:r>
          </w:p>
        </w:tc>
        <w:tc>
          <w:tcPr>
            <w:tcW w:w="2134" w:type="dxa"/>
          </w:tcPr>
          <w:p w14:paraId="05CA65B2" w14:textId="1D7FFA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C1423" w14:textId="51CAB6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D5E94" w14:textId="68BFD3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386E96" w14:textId="77777777" w:rsidTr="00780E69">
        <w:trPr>
          <w:trHeight w:val="54"/>
        </w:trPr>
        <w:tc>
          <w:tcPr>
            <w:tcW w:w="1691" w:type="dxa"/>
          </w:tcPr>
          <w:p w14:paraId="53BAE5DE" w14:textId="40F757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44115D46" w14:textId="6BEDF96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720214.25</w:t>
            </w:r>
          </w:p>
        </w:tc>
        <w:tc>
          <w:tcPr>
            <w:tcW w:w="1562" w:type="dxa"/>
          </w:tcPr>
          <w:p w14:paraId="69342849" w14:textId="2385B5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3362804.82</w:t>
            </w:r>
          </w:p>
        </w:tc>
        <w:tc>
          <w:tcPr>
            <w:tcW w:w="2134" w:type="dxa"/>
          </w:tcPr>
          <w:p w14:paraId="10FA5AE7" w14:textId="5B7F2B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7E1659" w14:textId="38B6C8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C4AA5" w14:textId="5728F9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0C9C46" w14:textId="77777777" w:rsidTr="00780E69">
        <w:trPr>
          <w:trHeight w:val="54"/>
        </w:trPr>
        <w:tc>
          <w:tcPr>
            <w:tcW w:w="1691" w:type="dxa"/>
          </w:tcPr>
          <w:p w14:paraId="319B3627" w14:textId="63D3E5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2A7946DE" w14:textId="531BF2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720209.45</w:t>
            </w:r>
          </w:p>
        </w:tc>
        <w:tc>
          <w:tcPr>
            <w:tcW w:w="1562" w:type="dxa"/>
          </w:tcPr>
          <w:p w14:paraId="09A07E2E" w14:textId="724442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3362809.13</w:t>
            </w:r>
          </w:p>
        </w:tc>
        <w:tc>
          <w:tcPr>
            <w:tcW w:w="2134" w:type="dxa"/>
          </w:tcPr>
          <w:p w14:paraId="6D1561C8" w14:textId="3FB223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522E6" w14:textId="300E96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8CB51" w14:textId="3AC028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6FD042" w14:textId="77777777" w:rsidTr="00780E69">
        <w:trPr>
          <w:trHeight w:val="54"/>
        </w:trPr>
        <w:tc>
          <w:tcPr>
            <w:tcW w:w="1691" w:type="dxa"/>
          </w:tcPr>
          <w:p w14:paraId="1E588ECD" w14:textId="21951D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466B1B59" w14:textId="709630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720204.45</w:t>
            </w:r>
          </w:p>
        </w:tc>
        <w:tc>
          <w:tcPr>
            <w:tcW w:w="1562" w:type="dxa"/>
          </w:tcPr>
          <w:p w14:paraId="16050D1C" w14:textId="4CC1BD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3362814.51</w:t>
            </w:r>
          </w:p>
        </w:tc>
        <w:tc>
          <w:tcPr>
            <w:tcW w:w="2134" w:type="dxa"/>
          </w:tcPr>
          <w:p w14:paraId="5AD4B49A" w14:textId="3F93A5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15216" w14:textId="1E4B54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6DD2C" w14:textId="4B020F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512AD" w14:textId="77777777" w:rsidTr="00780E69">
        <w:trPr>
          <w:trHeight w:val="54"/>
        </w:trPr>
        <w:tc>
          <w:tcPr>
            <w:tcW w:w="1691" w:type="dxa"/>
          </w:tcPr>
          <w:p w14:paraId="30D10BE7" w14:textId="0A5A3B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5EC27781" w14:textId="429786F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720200.16</w:t>
            </w:r>
          </w:p>
        </w:tc>
        <w:tc>
          <w:tcPr>
            <w:tcW w:w="1562" w:type="dxa"/>
          </w:tcPr>
          <w:p w14:paraId="656F80DA" w14:textId="4A224C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3362822.35</w:t>
            </w:r>
          </w:p>
        </w:tc>
        <w:tc>
          <w:tcPr>
            <w:tcW w:w="2134" w:type="dxa"/>
          </w:tcPr>
          <w:p w14:paraId="01AF281B" w14:textId="20E3C4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A23F6B" w14:textId="5CF3DC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7BAC5" w14:textId="12685F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AEDDAB" w14:textId="77777777" w:rsidTr="00780E69">
        <w:trPr>
          <w:trHeight w:val="54"/>
        </w:trPr>
        <w:tc>
          <w:tcPr>
            <w:tcW w:w="1691" w:type="dxa"/>
          </w:tcPr>
          <w:p w14:paraId="762D54BB" w14:textId="4F7A8F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44187634" w14:textId="2BDF61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720195.74</w:t>
            </w:r>
          </w:p>
        </w:tc>
        <w:tc>
          <w:tcPr>
            <w:tcW w:w="1562" w:type="dxa"/>
          </w:tcPr>
          <w:p w14:paraId="797B94DC" w14:textId="33BB1E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3362828.03</w:t>
            </w:r>
          </w:p>
        </w:tc>
        <w:tc>
          <w:tcPr>
            <w:tcW w:w="2134" w:type="dxa"/>
          </w:tcPr>
          <w:p w14:paraId="150AB250" w14:textId="2C91CB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675A3D" w14:textId="7031C6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FDB252" w14:textId="40917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0D434F" w14:textId="77777777" w:rsidTr="00780E69">
        <w:trPr>
          <w:trHeight w:val="54"/>
        </w:trPr>
        <w:tc>
          <w:tcPr>
            <w:tcW w:w="1691" w:type="dxa"/>
          </w:tcPr>
          <w:p w14:paraId="67BC2460" w14:textId="41DBFB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37CC60D3" w14:textId="2F457F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720191.56</w:t>
            </w:r>
          </w:p>
        </w:tc>
        <w:tc>
          <w:tcPr>
            <w:tcW w:w="1562" w:type="dxa"/>
          </w:tcPr>
          <w:p w14:paraId="36AB5259" w14:textId="1847EE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3362836.77</w:t>
            </w:r>
          </w:p>
        </w:tc>
        <w:tc>
          <w:tcPr>
            <w:tcW w:w="2134" w:type="dxa"/>
          </w:tcPr>
          <w:p w14:paraId="6582F60C" w14:textId="1A8420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2622C4" w14:textId="59D5DB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0B570" w14:textId="7C47AE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94CA8E" w14:textId="77777777" w:rsidTr="00780E69">
        <w:trPr>
          <w:trHeight w:val="54"/>
        </w:trPr>
        <w:tc>
          <w:tcPr>
            <w:tcW w:w="1691" w:type="dxa"/>
          </w:tcPr>
          <w:p w14:paraId="592C8340" w14:textId="6A2B88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1BB40B17" w14:textId="2326F5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720185.74</w:t>
            </w:r>
          </w:p>
        </w:tc>
        <w:tc>
          <w:tcPr>
            <w:tcW w:w="1562" w:type="dxa"/>
          </w:tcPr>
          <w:p w14:paraId="651A26DA" w14:textId="289A2A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3362847.05</w:t>
            </w:r>
          </w:p>
        </w:tc>
        <w:tc>
          <w:tcPr>
            <w:tcW w:w="2134" w:type="dxa"/>
          </w:tcPr>
          <w:p w14:paraId="37516D8F" w14:textId="3D68E2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E4E429" w14:textId="7BD659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1D13C" w14:textId="6934F8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2EBF6A" w14:textId="77777777" w:rsidTr="00780E69">
        <w:trPr>
          <w:trHeight w:val="54"/>
        </w:trPr>
        <w:tc>
          <w:tcPr>
            <w:tcW w:w="1691" w:type="dxa"/>
          </w:tcPr>
          <w:p w14:paraId="643A4071" w14:textId="69720D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9C71BD9" w14:textId="578029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720179.93</w:t>
            </w:r>
          </w:p>
        </w:tc>
        <w:tc>
          <w:tcPr>
            <w:tcW w:w="1562" w:type="dxa"/>
          </w:tcPr>
          <w:p w14:paraId="568423C8" w14:textId="6ACAD6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3362851.20</w:t>
            </w:r>
          </w:p>
        </w:tc>
        <w:tc>
          <w:tcPr>
            <w:tcW w:w="2134" w:type="dxa"/>
          </w:tcPr>
          <w:p w14:paraId="265D823B" w14:textId="029A20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59CB5A" w14:textId="6DD552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B2532" w14:textId="2BDD45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EC41F3" w14:textId="77777777" w:rsidTr="00780E69">
        <w:trPr>
          <w:trHeight w:val="54"/>
        </w:trPr>
        <w:tc>
          <w:tcPr>
            <w:tcW w:w="1691" w:type="dxa"/>
          </w:tcPr>
          <w:p w14:paraId="1E91E6A1" w14:textId="48AB08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5E4961BD" w14:textId="648448D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720173.91</w:t>
            </w:r>
          </w:p>
        </w:tc>
        <w:tc>
          <w:tcPr>
            <w:tcW w:w="1562" w:type="dxa"/>
          </w:tcPr>
          <w:p w14:paraId="403772CA" w14:textId="41EB61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3362849.87</w:t>
            </w:r>
          </w:p>
        </w:tc>
        <w:tc>
          <w:tcPr>
            <w:tcW w:w="2134" w:type="dxa"/>
          </w:tcPr>
          <w:p w14:paraId="2A3B9523" w14:textId="7DFA26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D52CD1" w14:textId="00B50A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25243E" w14:textId="3C6847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515FBE" w14:textId="77777777" w:rsidTr="00780E69">
        <w:trPr>
          <w:trHeight w:val="54"/>
        </w:trPr>
        <w:tc>
          <w:tcPr>
            <w:tcW w:w="1691" w:type="dxa"/>
          </w:tcPr>
          <w:p w14:paraId="6ED397FD" w14:textId="13D2FB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467AC1E4" w14:textId="200090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720164.81</w:t>
            </w:r>
          </w:p>
        </w:tc>
        <w:tc>
          <w:tcPr>
            <w:tcW w:w="1562" w:type="dxa"/>
          </w:tcPr>
          <w:p w14:paraId="6E6D20C4" w14:textId="50AF51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3362849.87</w:t>
            </w:r>
          </w:p>
        </w:tc>
        <w:tc>
          <w:tcPr>
            <w:tcW w:w="2134" w:type="dxa"/>
          </w:tcPr>
          <w:p w14:paraId="6B8EF058" w14:textId="70DA20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74472" w14:textId="7B11C7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F9B995" w14:textId="742BC3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533B1E" w14:textId="77777777" w:rsidTr="00780E69">
        <w:trPr>
          <w:trHeight w:val="54"/>
        </w:trPr>
        <w:tc>
          <w:tcPr>
            <w:tcW w:w="1691" w:type="dxa"/>
          </w:tcPr>
          <w:p w14:paraId="6717681C" w14:textId="490FBE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0801DC8E" w14:textId="7BFE7FE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720157.63</w:t>
            </w:r>
          </w:p>
        </w:tc>
        <w:tc>
          <w:tcPr>
            <w:tcW w:w="1562" w:type="dxa"/>
          </w:tcPr>
          <w:p w14:paraId="4A76FA05" w14:textId="6D7CF7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3362851.01</w:t>
            </w:r>
          </w:p>
        </w:tc>
        <w:tc>
          <w:tcPr>
            <w:tcW w:w="2134" w:type="dxa"/>
          </w:tcPr>
          <w:p w14:paraId="516261C4" w14:textId="6E26B0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D6EC6" w14:textId="5D4A9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F8237" w14:textId="124480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05AF32" w14:textId="77777777" w:rsidTr="00780E69">
        <w:trPr>
          <w:trHeight w:val="54"/>
        </w:trPr>
        <w:tc>
          <w:tcPr>
            <w:tcW w:w="1691" w:type="dxa"/>
          </w:tcPr>
          <w:p w14:paraId="77DDA646" w14:textId="5D1EC4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D40C843" w14:textId="00567A2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720150.71</w:t>
            </w:r>
          </w:p>
        </w:tc>
        <w:tc>
          <w:tcPr>
            <w:tcW w:w="1562" w:type="dxa"/>
          </w:tcPr>
          <w:p w14:paraId="094F7D59" w14:textId="109920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3362851.01</w:t>
            </w:r>
          </w:p>
        </w:tc>
        <w:tc>
          <w:tcPr>
            <w:tcW w:w="2134" w:type="dxa"/>
          </w:tcPr>
          <w:p w14:paraId="49886BFD" w14:textId="5D7D01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3ACA5" w14:textId="1FAAFF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22E05A" w14:textId="7E13CB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2ABCF1" w14:textId="77777777" w:rsidTr="00780E69">
        <w:trPr>
          <w:trHeight w:val="54"/>
        </w:trPr>
        <w:tc>
          <w:tcPr>
            <w:tcW w:w="1691" w:type="dxa"/>
          </w:tcPr>
          <w:p w14:paraId="7D27E8DA" w14:textId="579F45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7F1CF2A5" w14:textId="144AE0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720144.98</w:t>
            </w:r>
          </w:p>
        </w:tc>
        <w:tc>
          <w:tcPr>
            <w:tcW w:w="1562" w:type="dxa"/>
          </w:tcPr>
          <w:p w14:paraId="1495A319" w14:textId="17975A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3362851.92</w:t>
            </w:r>
          </w:p>
        </w:tc>
        <w:tc>
          <w:tcPr>
            <w:tcW w:w="2134" w:type="dxa"/>
          </w:tcPr>
          <w:p w14:paraId="4B9EB300" w14:textId="247E53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5D454" w14:textId="1D5429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F5F5F" w14:textId="40D7AB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F9A37D" w14:textId="77777777" w:rsidTr="00780E69">
        <w:trPr>
          <w:trHeight w:val="54"/>
        </w:trPr>
        <w:tc>
          <w:tcPr>
            <w:tcW w:w="1691" w:type="dxa"/>
          </w:tcPr>
          <w:p w14:paraId="5D62AA34" w14:textId="2501A5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2D2878DD" w14:textId="4B45C72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720139.53</w:t>
            </w:r>
          </w:p>
        </w:tc>
        <w:tc>
          <w:tcPr>
            <w:tcW w:w="1562" w:type="dxa"/>
          </w:tcPr>
          <w:p w14:paraId="04B18650" w14:textId="4EF563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3362854.92</w:t>
            </w:r>
          </w:p>
        </w:tc>
        <w:tc>
          <w:tcPr>
            <w:tcW w:w="2134" w:type="dxa"/>
          </w:tcPr>
          <w:p w14:paraId="297A5E3D" w14:textId="36E7D1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E2652" w14:textId="764B12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9101AA" w14:textId="38FF3C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CA44B0" w14:textId="77777777" w:rsidTr="00780E69">
        <w:trPr>
          <w:trHeight w:val="54"/>
        </w:trPr>
        <w:tc>
          <w:tcPr>
            <w:tcW w:w="1691" w:type="dxa"/>
          </w:tcPr>
          <w:p w14:paraId="5FE4D40A" w14:textId="4EB9F1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8A778F8" w14:textId="4E7C16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720138.78</w:t>
            </w:r>
          </w:p>
        </w:tc>
        <w:tc>
          <w:tcPr>
            <w:tcW w:w="1562" w:type="dxa"/>
          </w:tcPr>
          <w:p w14:paraId="7BD8AD2A" w14:textId="096915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3362858.38</w:t>
            </w:r>
          </w:p>
        </w:tc>
        <w:tc>
          <w:tcPr>
            <w:tcW w:w="2134" w:type="dxa"/>
          </w:tcPr>
          <w:p w14:paraId="427813C0" w14:textId="1F63F3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A9162" w14:textId="587715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C80DE8" w14:textId="6B8914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D9D0E8" w14:textId="77777777" w:rsidTr="00780E69">
        <w:trPr>
          <w:trHeight w:val="54"/>
        </w:trPr>
        <w:tc>
          <w:tcPr>
            <w:tcW w:w="1691" w:type="dxa"/>
          </w:tcPr>
          <w:p w14:paraId="234ABEFF" w14:textId="5C3037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058E05B2" w14:textId="40D05CA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720142.88</w:t>
            </w:r>
          </w:p>
        </w:tc>
        <w:tc>
          <w:tcPr>
            <w:tcW w:w="1562" w:type="dxa"/>
          </w:tcPr>
          <w:p w14:paraId="347D34F6" w14:textId="147EC4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3362868.24</w:t>
            </w:r>
          </w:p>
        </w:tc>
        <w:tc>
          <w:tcPr>
            <w:tcW w:w="2134" w:type="dxa"/>
          </w:tcPr>
          <w:p w14:paraId="42659D28" w14:textId="5E42D3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ACE90" w14:textId="44C26F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34BA6" w14:textId="723C59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15C07C" w14:textId="77777777" w:rsidTr="00780E69">
        <w:trPr>
          <w:trHeight w:val="54"/>
        </w:trPr>
        <w:tc>
          <w:tcPr>
            <w:tcW w:w="1691" w:type="dxa"/>
          </w:tcPr>
          <w:p w14:paraId="29CFF1E9" w14:textId="79863A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29805023" w14:textId="2D81F7F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720144.22</w:t>
            </w:r>
          </w:p>
        </w:tc>
        <w:tc>
          <w:tcPr>
            <w:tcW w:w="1562" w:type="dxa"/>
          </w:tcPr>
          <w:p w14:paraId="3A8F160C" w14:textId="6E127B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3362873.49</w:t>
            </w:r>
          </w:p>
        </w:tc>
        <w:tc>
          <w:tcPr>
            <w:tcW w:w="2134" w:type="dxa"/>
          </w:tcPr>
          <w:p w14:paraId="1E4DA134" w14:textId="56075D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E0F60" w14:textId="73A128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10944B" w14:textId="089ED6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330535" w14:textId="77777777" w:rsidTr="00780E69">
        <w:trPr>
          <w:trHeight w:val="54"/>
        </w:trPr>
        <w:tc>
          <w:tcPr>
            <w:tcW w:w="1691" w:type="dxa"/>
          </w:tcPr>
          <w:p w14:paraId="48BF784D" w14:textId="7D5B9D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7476EF72" w14:textId="3EB3D41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720143.86</w:t>
            </w:r>
          </w:p>
        </w:tc>
        <w:tc>
          <w:tcPr>
            <w:tcW w:w="1562" w:type="dxa"/>
          </w:tcPr>
          <w:p w14:paraId="11CCE194" w14:textId="13DB45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3362879.12</w:t>
            </w:r>
          </w:p>
        </w:tc>
        <w:tc>
          <w:tcPr>
            <w:tcW w:w="2134" w:type="dxa"/>
          </w:tcPr>
          <w:p w14:paraId="7BF6934C" w14:textId="5E0FAB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DD514" w14:textId="1A3B8A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42D85" w14:textId="794DCB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816E6F" w14:textId="77777777" w:rsidTr="00780E69">
        <w:trPr>
          <w:trHeight w:val="54"/>
        </w:trPr>
        <w:tc>
          <w:tcPr>
            <w:tcW w:w="1691" w:type="dxa"/>
          </w:tcPr>
          <w:p w14:paraId="2F3BF84E" w14:textId="557671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2AB184BB" w14:textId="3BFDE7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720140.69</w:t>
            </w:r>
          </w:p>
        </w:tc>
        <w:tc>
          <w:tcPr>
            <w:tcW w:w="1562" w:type="dxa"/>
          </w:tcPr>
          <w:p w14:paraId="773DBCD7" w14:textId="169FF4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3362884.93</w:t>
            </w:r>
          </w:p>
        </w:tc>
        <w:tc>
          <w:tcPr>
            <w:tcW w:w="2134" w:type="dxa"/>
          </w:tcPr>
          <w:p w14:paraId="16828C2E" w14:textId="116755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86ECB" w14:textId="4453E2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F306B" w14:textId="6133B5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E639E4" w14:textId="77777777" w:rsidTr="00780E69">
        <w:trPr>
          <w:trHeight w:val="54"/>
        </w:trPr>
        <w:tc>
          <w:tcPr>
            <w:tcW w:w="1691" w:type="dxa"/>
          </w:tcPr>
          <w:p w14:paraId="4AF662B4" w14:textId="3C47AE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6935729F" w14:textId="24EFFA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720136.18</w:t>
            </w:r>
          </w:p>
        </w:tc>
        <w:tc>
          <w:tcPr>
            <w:tcW w:w="1562" w:type="dxa"/>
          </w:tcPr>
          <w:p w14:paraId="427B38CB" w14:textId="2571DF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3362888.56</w:t>
            </w:r>
          </w:p>
        </w:tc>
        <w:tc>
          <w:tcPr>
            <w:tcW w:w="2134" w:type="dxa"/>
          </w:tcPr>
          <w:p w14:paraId="0C3EA754" w14:textId="1CAA34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6045A" w14:textId="48B521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1CB6F" w14:textId="67D22C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AE44F2" w14:textId="77777777" w:rsidTr="00780E69">
        <w:trPr>
          <w:trHeight w:val="54"/>
        </w:trPr>
        <w:tc>
          <w:tcPr>
            <w:tcW w:w="1691" w:type="dxa"/>
          </w:tcPr>
          <w:p w14:paraId="5EF53FD0" w14:textId="5197E7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019E0015" w14:textId="4B8CC5D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720132.57</w:t>
            </w:r>
          </w:p>
        </w:tc>
        <w:tc>
          <w:tcPr>
            <w:tcW w:w="1562" w:type="dxa"/>
          </w:tcPr>
          <w:p w14:paraId="2575E03A" w14:textId="728FE7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3362894.24</w:t>
            </w:r>
          </w:p>
        </w:tc>
        <w:tc>
          <w:tcPr>
            <w:tcW w:w="2134" w:type="dxa"/>
          </w:tcPr>
          <w:p w14:paraId="3627C632" w14:textId="159E20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B4930" w14:textId="6E4820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39094" w14:textId="600357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02EEB2" w14:textId="77777777" w:rsidTr="00780E69">
        <w:trPr>
          <w:trHeight w:val="54"/>
        </w:trPr>
        <w:tc>
          <w:tcPr>
            <w:tcW w:w="1691" w:type="dxa"/>
          </w:tcPr>
          <w:p w14:paraId="5A5B7374" w14:textId="208BD1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016913FF" w14:textId="2EE25D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720129.16</w:t>
            </w:r>
          </w:p>
        </w:tc>
        <w:tc>
          <w:tcPr>
            <w:tcW w:w="1562" w:type="dxa"/>
          </w:tcPr>
          <w:p w14:paraId="3730C281" w14:textId="3D268C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3362901.06</w:t>
            </w:r>
          </w:p>
        </w:tc>
        <w:tc>
          <w:tcPr>
            <w:tcW w:w="2134" w:type="dxa"/>
          </w:tcPr>
          <w:p w14:paraId="64A2906D" w14:textId="0AE78C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B886D" w14:textId="700E40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FDADD7" w14:textId="6DC821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49139B" w14:textId="77777777" w:rsidTr="00780E69">
        <w:trPr>
          <w:trHeight w:val="54"/>
        </w:trPr>
        <w:tc>
          <w:tcPr>
            <w:tcW w:w="1691" w:type="dxa"/>
          </w:tcPr>
          <w:p w14:paraId="1D6481FD" w14:textId="7F81F4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33DB7E6F" w14:textId="37843E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720124.89</w:t>
            </w:r>
          </w:p>
        </w:tc>
        <w:tc>
          <w:tcPr>
            <w:tcW w:w="1562" w:type="dxa"/>
          </w:tcPr>
          <w:p w14:paraId="068E32A8" w14:textId="6759BD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3362908.61</w:t>
            </w:r>
          </w:p>
        </w:tc>
        <w:tc>
          <w:tcPr>
            <w:tcW w:w="2134" w:type="dxa"/>
          </w:tcPr>
          <w:p w14:paraId="183A11B4" w14:textId="78D200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5E27D" w14:textId="2B713C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E7C72" w14:textId="32355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C90915" w14:textId="77777777" w:rsidTr="00780E69">
        <w:trPr>
          <w:trHeight w:val="54"/>
        </w:trPr>
        <w:tc>
          <w:tcPr>
            <w:tcW w:w="1691" w:type="dxa"/>
          </w:tcPr>
          <w:p w14:paraId="0009014F" w14:textId="6E6E3E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7483DBDC" w14:textId="166B0B1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720121.44</w:t>
            </w:r>
          </w:p>
        </w:tc>
        <w:tc>
          <w:tcPr>
            <w:tcW w:w="1562" w:type="dxa"/>
          </w:tcPr>
          <w:p w14:paraId="01966E8E" w14:textId="239577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3362915.25</w:t>
            </w:r>
          </w:p>
        </w:tc>
        <w:tc>
          <w:tcPr>
            <w:tcW w:w="2134" w:type="dxa"/>
          </w:tcPr>
          <w:p w14:paraId="031BE06F" w14:textId="381282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DA132" w14:textId="39268C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9DDA35" w14:textId="16ED9B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BC5E63" w14:textId="77777777" w:rsidTr="00780E69">
        <w:trPr>
          <w:trHeight w:val="54"/>
        </w:trPr>
        <w:tc>
          <w:tcPr>
            <w:tcW w:w="1691" w:type="dxa"/>
          </w:tcPr>
          <w:p w14:paraId="674999D6" w14:textId="727DDC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0D9F9AA9" w14:textId="6182C5D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720119.98</w:t>
            </w:r>
          </w:p>
        </w:tc>
        <w:tc>
          <w:tcPr>
            <w:tcW w:w="1562" w:type="dxa"/>
          </w:tcPr>
          <w:p w14:paraId="3EFCF8CC" w14:textId="70EDBB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3362921.36</w:t>
            </w:r>
          </w:p>
        </w:tc>
        <w:tc>
          <w:tcPr>
            <w:tcW w:w="2134" w:type="dxa"/>
          </w:tcPr>
          <w:p w14:paraId="09E174D1" w14:textId="6B498A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B2D13" w14:textId="7F6175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0CFFC1" w14:textId="58D5B2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2773AB" w14:textId="77777777" w:rsidTr="00780E69">
        <w:trPr>
          <w:trHeight w:val="54"/>
        </w:trPr>
        <w:tc>
          <w:tcPr>
            <w:tcW w:w="1691" w:type="dxa"/>
          </w:tcPr>
          <w:p w14:paraId="3BF55E31" w14:textId="3D8D0C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4F2B522B" w14:textId="67148A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720121.60</w:t>
            </w:r>
          </w:p>
        </w:tc>
        <w:tc>
          <w:tcPr>
            <w:tcW w:w="1562" w:type="dxa"/>
          </w:tcPr>
          <w:p w14:paraId="4BFC29B1" w14:textId="1A0C25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3362925.64</w:t>
            </w:r>
          </w:p>
        </w:tc>
        <w:tc>
          <w:tcPr>
            <w:tcW w:w="2134" w:type="dxa"/>
          </w:tcPr>
          <w:p w14:paraId="23D83EA0" w14:textId="5EFC81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E73301" w14:textId="17F75F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C6DA6" w14:textId="08053C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F48484" w14:textId="77777777" w:rsidTr="00780E69">
        <w:trPr>
          <w:trHeight w:val="54"/>
        </w:trPr>
        <w:tc>
          <w:tcPr>
            <w:tcW w:w="1691" w:type="dxa"/>
          </w:tcPr>
          <w:p w14:paraId="1EEA9F80" w14:textId="2F8C95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29F5A949" w14:textId="3F559E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720124.97</w:t>
            </w:r>
          </w:p>
        </w:tc>
        <w:tc>
          <w:tcPr>
            <w:tcW w:w="1562" w:type="dxa"/>
          </w:tcPr>
          <w:p w14:paraId="506C250E" w14:textId="52B534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3362926.16</w:t>
            </w:r>
          </w:p>
        </w:tc>
        <w:tc>
          <w:tcPr>
            <w:tcW w:w="2134" w:type="dxa"/>
          </w:tcPr>
          <w:p w14:paraId="5FD66FE0" w14:textId="0CAB20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EC82E" w14:textId="1BFD97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26474" w14:textId="6AB130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FC95CB" w14:textId="77777777" w:rsidTr="00780E69">
        <w:trPr>
          <w:trHeight w:val="54"/>
        </w:trPr>
        <w:tc>
          <w:tcPr>
            <w:tcW w:w="1691" w:type="dxa"/>
          </w:tcPr>
          <w:p w14:paraId="794C91C1" w14:textId="4F0B5A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0980895C" w14:textId="018E2F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720126.40</w:t>
            </w:r>
          </w:p>
        </w:tc>
        <w:tc>
          <w:tcPr>
            <w:tcW w:w="1562" w:type="dxa"/>
          </w:tcPr>
          <w:p w14:paraId="232245A5" w14:textId="46C62C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3362928.40</w:t>
            </w:r>
          </w:p>
        </w:tc>
        <w:tc>
          <w:tcPr>
            <w:tcW w:w="2134" w:type="dxa"/>
          </w:tcPr>
          <w:p w14:paraId="74D69FC2" w14:textId="3BB16A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BC6FE" w14:textId="205DC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CDDF4F" w14:textId="499C7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42EA869" w14:textId="77777777" w:rsidTr="00780E69">
        <w:trPr>
          <w:trHeight w:val="54"/>
        </w:trPr>
        <w:tc>
          <w:tcPr>
            <w:tcW w:w="1691" w:type="dxa"/>
          </w:tcPr>
          <w:p w14:paraId="3828DBF0" w14:textId="4CFF8D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128A5A7C" w14:textId="02E43A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720125.85</w:t>
            </w:r>
          </w:p>
        </w:tc>
        <w:tc>
          <w:tcPr>
            <w:tcW w:w="1562" w:type="dxa"/>
          </w:tcPr>
          <w:p w14:paraId="60BE07C9" w14:textId="08ABA3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3362932.16</w:t>
            </w:r>
          </w:p>
        </w:tc>
        <w:tc>
          <w:tcPr>
            <w:tcW w:w="2134" w:type="dxa"/>
          </w:tcPr>
          <w:p w14:paraId="753D8175" w14:textId="3BB744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C64BB" w14:textId="00DBAF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1441C" w14:textId="06DEE4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0A1EEF" w14:textId="77777777" w:rsidTr="00780E69">
        <w:trPr>
          <w:trHeight w:val="54"/>
        </w:trPr>
        <w:tc>
          <w:tcPr>
            <w:tcW w:w="1691" w:type="dxa"/>
          </w:tcPr>
          <w:p w14:paraId="39E0214B" w14:textId="6651AD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6669FC68" w14:textId="667D299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720124.34</w:t>
            </w:r>
          </w:p>
        </w:tc>
        <w:tc>
          <w:tcPr>
            <w:tcW w:w="1562" w:type="dxa"/>
          </w:tcPr>
          <w:p w14:paraId="0B050A89" w14:textId="6AB12E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3362933.67</w:t>
            </w:r>
          </w:p>
        </w:tc>
        <w:tc>
          <w:tcPr>
            <w:tcW w:w="2134" w:type="dxa"/>
          </w:tcPr>
          <w:p w14:paraId="5B71DAB2" w14:textId="2A3F37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DFCFF5" w14:textId="5630DC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9B60E" w14:textId="2B7973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B4DA29" w14:textId="77777777" w:rsidTr="00780E69">
        <w:trPr>
          <w:trHeight w:val="54"/>
        </w:trPr>
        <w:tc>
          <w:tcPr>
            <w:tcW w:w="1691" w:type="dxa"/>
          </w:tcPr>
          <w:p w14:paraId="0F46A15C" w14:textId="5D223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23A8F0E9" w14:textId="059198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720123.03</w:t>
            </w:r>
          </w:p>
        </w:tc>
        <w:tc>
          <w:tcPr>
            <w:tcW w:w="1562" w:type="dxa"/>
          </w:tcPr>
          <w:p w14:paraId="232ECDBF" w14:textId="3D9446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3362931.25</w:t>
            </w:r>
          </w:p>
        </w:tc>
        <w:tc>
          <w:tcPr>
            <w:tcW w:w="2134" w:type="dxa"/>
          </w:tcPr>
          <w:p w14:paraId="5597ED94" w14:textId="7C5B10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234C3" w14:textId="4CA563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2EE931" w14:textId="7FE485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2123CF" w14:textId="77777777" w:rsidTr="00780E69">
        <w:trPr>
          <w:trHeight w:val="54"/>
        </w:trPr>
        <w:tc>
          <w:tcPr>
            <w:tcW w:w="1691" w:type="dxa"/>
          </w:tcPr>
          <w:p w14:paraId="4DE8984E" w14:textId="75678E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6F27B702" w14:textId="20E59B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720119.69</w:t>
            </w:r>
          </w:p>
        </w:tc>
        <w:tc>
          <w:tcPr>
            <w:tcW w:w="1562" w:type="dxa"/>
          </w:tcPr>
          <w:p w14:paraId="61A4BD4A" w14:textId="2389D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3362930.30</w:t>
            </w:r>
          </w:p>
        </w:tc>
        <w:tc>
          <w:tcPr>
            <w:tcW w:w="2134" w:type="dxa"/>
          </w:tcPr>
          <w:p w14:paraId="07FE9993" w14:textId="7AA386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66023" w14:textId="6E74BE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3005A" w14:textId="0FB0A3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93FC34" w14:textId="77777777" w:rsidTr="00780E69">
        <w:trPr>
          <w:trHeight w:val="54"/>
        </w:trPr>
        <w:tc>
          <w:tcPr>
            <w:tcW w:w="1691" w:type="dxa"/>
          </w:tcPr>
          <w:p w14:paraId="44A99CB3" w14:textId="783F55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39ED636F" w14:textId="30C388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720116.87</w:t>
            </w:r>
          </w:p>
        </w:tc>
        <w:tc>
          <w:tcPr>
            <w:tcW w:w="1562" w:type="dxa"/>
          </w:tcPr>
          <w:p w14:paraId="630C5C15" w14:textId="584740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3362932.81</w:t>
            </w:r>
          </w:p>
        </w:tc>
        <w:tc>
          <w:tcPr>
            <w:tcW w:w="2134" w:type="dxa"/>
          </w:tcPr>
          <w:p w14:paraId="6C358BC2" w14:textId="408FB4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3F9486" w14:textId="6416F8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1CD0A" w14:textId="603523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AC111A" w14:textId="77777777" w:rsidTr="00780E69">
        <w:trPr>
          <w:trHeight w:val="54"/>
        </w:trPr>
        <w:tc>
          <w:tcPr>
            <w:tcW w:w="1691" w:type="dxa"/>
          </w:tcPr>
          <w:p w14:paraId="6B246EC6" w14:textId="65190F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6FBA9E15" w14:textId="0D7481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720116.87</w:t>
            </w:r>
          </w:p>
        </w:tc>
        <w:tc>
          <w:tcPr>
            <w:tcW w:w="1562" w:type="dxa"/>
          </w:tcPr>
          <w:p w14:paraId="654F8B14" w14:textId="49983F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3362936.58</w:t>
            </w:r>
          </w:p>
        </w:tc>
        <w:tc>
          <w:tcPr>
            <w:tcW w:w="2134" w:type="dxa"/>
          </w:tcPr>
          <w:p w14:paraId="37977D6B" w14:textId="70CF8A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35513" w14:textId="64F64C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D3A69F" w14:textId="57F1FD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6CADEC" w14:textId="77777777" w:rsidTr="00780E69">
        <w:trPr>
          <w:trHeight w:val="54"/>
        </w:trPr>
        <w:tc>
          <w:tcPr>
            <w:tcW w:w="1691" w:type="dxa"/>
          </w:tcPr>
          <w:p w14:paraId="04265F85" w14:textId="5A592B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4F2B132F" w14:textId="29F11A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720117.52</w:t>
            </w:r>
          </w:p>
        </w:tc>
        <w:tc>
          <w:tcPr>
            <w:tcW w:w="1562" w:type="dxa"/>
          </w:tcPr>
          <w:p w14:paraId="428BCFCF" w14:textId="21843D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3362938.10</w:t>
            </w:r>
          </w:p>
        </w:tc>
        <w:tc>
          <w:tcPr>
            <w:tcW w:w="2134" w:type="dxa"/>
          </w:tcPr>
          <w:p w14:paraId="08B01AF5" w14:textId="693C2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6EBEA" w14:textId="42A75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551B8" w14:textId="29E720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816188" w14:textId="77777777" w:rsidTr="00780E69">
        <w:trPr>
          <w:trHeight w:val="54"/>
        </w:trPr>
        <w:tc>
          <w:tcPr>
            <w:tcW w:w="1691" w:type="dxa"/>
          </w:tcPr>
          <w:p w14:paraId="2662E39D" w14:textId="518796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3AC2C06C" w14:textId="59ABE6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720115.03</w:t>
            </w:r>
          </w:p>
        </w:tc>
        <w:tc>
          <w:tcPr>
            <w:tcW w:w="1562" w:type="dxa"/>
          </w:tcPr>
          <w:p w14:paraId="5C5CC686" w14:textId="32A848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3362941.72</w:t>
            </w:r>
          </w:p>
        </w:tc>
        <w:tc>
          <w:tcPr>
            <w:tcW w:w="2134" w:type="dxa"/>
          </w:tcPr>
          <w:p w14:paraId="6E38F3F8" w14:textId="7CFE69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F46383" w14:textId="4710B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9A5A27" w14:textId="66B57E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76F568" w14:textId="77777777" w:rsidTr="00780E69">
        <w:trPr>
          <w:trHeight w:val="54"/>
        </w:trPr>
        <w:tc>
          <w:tcPr>
            <w:tcW w:w="1691" w:type="dxa"/>
          </w:tcPr>
          <w:p w14:paraId="104C7266" w14:textId="75B15B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5FCD6FF9" w14:textId="30071A4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720109.98</w:t>
            </w:r>
          </w:p>
        </w:tc>
        <w:tc>
          <w:tcPr>
            <w:tcW w:w="1562" w:type="dxa"/>
          </w:tcPr>
          <w:p w14:paraId="674D87C9" w14:textId="1B8879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3362946.28</w:t>
            </w:r>
          </w:p>
        </w:tc>
        <w:tc>
          <w:tcPr>
            <w:tcW w:w="2134" w:type="dxa"/>
          </w:tcPr>
          <w:p w14:paraId="245F0C2D" w14:textId="5DBB3C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62F23C" w14:textId="7317DF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F3EA7A" w14:textId="75DBD0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0CF251" w14:textId="77777777" w:rsidTr="00780E69">
        <w:trPr>
          <w:trHeight w:val="54"/>
        </w:trPr>
        <w:tc>
          <w:tcPr>
            <w:tcW w:w="1691" w:type="dxa"/>
          </w:tcPr>
          <w:p w14:paraId="28FBD86B" w14:textId="21B8CA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60AA4BCC" w14:textId="493A3F2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720103.53</w:t>
            </w:r>
          </w:p>
        </w:tc>
        <w:tc>
          <w:tcPr>
            <w:tcW w:w="1562" w:type="dxa"/>
          </w:tcPr>
          <w:p w14:paraId="002AC387" w14:textId="5A9615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3362950.55</w:t>
            </w:r>
          </w:p>
        </w:tc>
        <w:tc>
          <w:tcPr>
            <w:tcW w:w="2134" w:type="dxa"/>
          </w:tcPr>
          <w:p w14:paraId="039BD389" w14:textId="4ABE41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ED8CF" w14:textId="7FF194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A03B3A" w14:textId="71CD5F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A73D42" w14:textId="77777777" w:rsidTr="00780E69">
        <w:trPr>
          <w:trHeight w:val="54"/>
        </w:trPr>
        <w:tc>
          <w:tcPr>
            <w:tcW w:w="1691" w:type="dxa"/>
          </w:tcPr>
          <w:p w14:paraId="00539C7B" w14:textId="0AE5EF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22A6DCFF" w14:textId="323081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720098.61</w:t>
            </w:r>
          </w:p>
        </w:tc>
        <w:tc>
          <w:tcPr>
            <w:tcW w:w="1562" w:type="dxa"/>
          </w:tcPr>
          <w:p w14:paraId="7678F2F5" w14:textId="09F62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3362959.24</w:t>
            </w:r>
          </w:p>
        </w:tc>
        <w:tc>
          <w:tcPr>
            <w:tcW w:w="2134" w:type="dxa"/>
          </w:tcPr>
          <w:p w14:paraId="190DA4CE" w14:textId="4252EE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839CB" w14:textId="0289A1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4DFB1D" w14:textId="7517C0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7A9E0B" w14:textId="77777777" w:rsidTr="00780E69">
        <w:trPr>
          <w:trHeight w:val="54"/>
        </w:trPr>
        <w:tc>
          <w:tcPr>
            <w:tcW w:w="1691" w:type="dxa"/>
          </w:tcPr>
          <w:p w14:paraId="7611968E" w14:textId="440DF4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1BC9AF3D" w14:textId="6664BB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720096.16</w:t>
            </w:r>
          </w:p>
        </w:tc>
        <w:tc>
          <w:tcPr>
            <w:tcW w:w="1562" w:type="dxa"/>
          </w:tcPr>
          <w:p w14:paraId="23546EFC" w14:textId="41733E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3362969.41</w:t>
            </w:r>
          </w:p>
        </w:tc>
        <w:tc>
          <w:tcPr>
            <w:tcW w:w="2134" w:type="dxa"/>
          </w:tcPr>
          <w:p w14:paraId="79327962" w14:textId="7D38B0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79B84" w14:textId="02C941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C5D49F" w14:textId="7DF598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2D41D0" w14:textId="77777777" w:rsidTr="00780E69">
        <w:trPr>
          <w:trHeight w:val="54"/>
        </w:trPr>
        <w:tc>
          <w:tcPr>
            <w:tcW w:w="1691" w:type="dxa"/>
          </w:tcPr>
          <w:p w14:paraId="7558D7C6" w14:textId="61427D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6C5AC33C" w14:textId="4EC2BB9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720096.57</w:t>
            </w:r>
          </w:p>
        </w:tc>
        <w:tc>
          <w:tcPr>
            <w:tcW w:w="1562" w:type="dxa"/>
          </w:tcPr>
          <w:p w14:paraId="7100BBD2" w14:textId="1FA4B3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3362973.86</w:t>
            </w:r>
          </w:p>
        </w:tc>
        <w:tc>
          <w:tcPr>
            <w:tcW w:w="2134" w:type="dxa"/>
          </w:tcPr>
          <w:p w14:paraId="44325E33" w14:textId="0C7F8A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4AE8E" w14:textId="13EE88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96A3B" w14:textId="40FD88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5AB455" w14:textId="77777777" w:rsidTr="00780E69">
        <w:trPr>
          <w:trHeight w:val="54"/>
        </w:trPr>
        <w:tc>
          <w:tcPr>
            <w:tcW w:w="1691" w:type="dxa"/>
          </w:tcPr>
          <w:p w14:paraId="0F040CDD" w14:textId="05C51B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296E42BE" w14:textId="75BE3D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720098.27</w:t>
            </w:r>
          </w:p>
        </w:tc>
        <w:tc>
          <w:tcPr>
            <w:tcW w:w="1562" w:type="dxa"/>
          </w:tcPr>
          <w:p w14:paraId="06033F4E" w14:textId="1E5B4B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3362976.77</w:t>
            </w:r>
          </w:p>
        </w:tc>
        <w:tc>
          <w:tcPr>
            <w:tcW w:w="2134" w:type="dxa"/>
          </w:tcPr>
          <w:p w14:paraId="45A0435D" w14:textId="2F6583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5312F" w14:textId="6481D2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7CAF37" w14:textId="637E81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238D85" w14:textId="77777777" w:rsidTr="00780E69">
        <w:trPr>
          <w:trHeight w:val="54"/>
        </w:trPr>
        <w:tc>
          <w:tcPr>
            <w:tcW w:w="1691" w:type="dxa"/>
          </w:tcPr>
          <w:p w14:paraId="4510B85F" w14:textId="67F8F3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2D7DF09A" w14:textId="54A8C4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720097.62</w:t>
            </w:r>
          </w:p>
        </w:tc>
        <w:tc>
          <w:tcPr>
            <w:tcW w:w="1562" w:type="dxa"/>
          </w:tcPr>
          <w:p w14:paraId="5384007D" w14:textId="698688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3362979.66</w:t>
            </w:r>
          </w:p>
        </w:tc>
        <w:tc>
          <w:tcPr>
            <w:tcW w:w="2134" w:type="dxa"/>
          </w:tcPr>
          <w:p w14:paraId="0A138C43" w14:textId="69411C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89971" w14:textId="01FDE9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3593F" w14:textId="05045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9F81EE" w14:textId="77777777" w:rsidTr="00780E69">
        <w:trPr>
          <w:trHeight w:val="54"/>
        </w:trPr>
        <w:tc>
          <w:tcPr>
            <w:tcW w:w="1691" w:type="dxa"/>
          </w:tcPr>
          <w:p w14:paraId="02DA6888" w14:textId="734856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0FE8C881" w14:textId="392E8B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720094.86</w:t>
            </w:r>
          </w:p>
        </w:tc>
        <w:tc>
          <w:tcPr>
            <w:tcW w:w="1562" w:type="dxa"/>
          </w:tcPr>
          <w:p w14:paraId="7060BEF3" w14:textId="499CA5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3362982.32</w:t>
            </w:r>
          </w:p>
        </w:tc>
        <w:tc>
          <w:tcPr>
            <w:tcW w:w="2134" w:type="dxa"/>
          </w:tcPr>
          <w:p w14:paraId="4A8A6910" w14:textId="19745C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D5D29" w14:textId="201FD5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BB946" w14:textId="005585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7D33DD" w14:textId="77777777" w:rsidTr="00780E69">
        <w:trPr>
          <w:trHeight w:val="54"/>
        </w:trPr>
        <w:tc>
          <w:tcPr>
            <w:tcW w:w="1691" w:type="dxa"/>
          </w:tcPr>
          <w:p w14:paraId="3C11AA3C" w14:textId="313B9A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0CBC9765" w14:textId="56AA90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720090.49</w:t>
            </w:r>
          </w:p>
        </w:tc>
        <w:tc>
          <w:tcPr>
            <w:tcW w:w="1562" w:type="dxa"/>
          </w:tcPr>
          <w:p w14:paraId="3A08AEC5" w14:textId="688114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3362982.32</w:t>
            </w:r>
          </w:p>
        </w:tc>
        <w:tc>
          <w:tcPr>
            <w:tcW w:w="2134" w:type="dxa"/>
          </w:tcPr>
          <w:p w14:paraId="7A25946E" w14:textId="3B016B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C2A23" w14:textId="408ED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A94306" w14:textId="442D2A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F3F41A" w14:textId="77777777" w:rsidTr="00780E69">
        <w:trPr>
          <w:trHeight w:val="54"/>
        </w:trPr>
        <w:tc>
          <w:tcPr>
            <w:tcW w:w="1691" w:type="dxa"/>
          </w:tcPr>
          <w:p w14:paraId="2BEC15AF" w14:textId="0EE84E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1B089938" w14:textId="011C5C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720086.17</w:t>
            </w:r>
          </w:p>
        </w:tc>
        <w:tc>
          <w:tcPr>
            <w:tcW w:w="1562" w:type="dxa"/>
          </w:tcPr>
          <w:p w14:paraId="33EAA720" w14:textId="38243C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3362982.45</w:t>
            </w:r>
          </w:p>
        </w:tc>
        <w:tc>
          <w:tcPr>
            <w:tcW w:w="2134" w:type="dxa"/>
          </w:tcPr>
          <w:p w14:paraId="4C1A4FCA" w14:textId="612CBC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3D811" w14:textId="0C3795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34DC4A" w14:textId="4B7F25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0494B4" w14:textId="77777777" w:rsidTr="00780E69">
        <w:trPr>
          <w:trHeight w:val="54"/>
        </w:trPr>
        <w:tc>
          <w:tcPr>
            <w:tcW w:w="1691" w:type="dxa"/>
          </w:tcPr>
          <w:p w14:paraId="38DAE4A5" w14:textId="01C970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40826A8E" w14:textId="27ED66F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720080.74</w:t>
            </w:r>
          </w:p>
        </w:tc>
        <w:tc>
          <w:tcPr>
            <w:tcW w:w="1562" w:type="dxa"/>
          </w:tcPr>
          <w:p w14:paraId="663E908B" w14:textId="5993FF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3362983.11</w:t>
            </w:r>
          </w:p>
        </w:tc>
        <w:tc>
          <w:tcPr>
            <w:tcW w:w="2134" w:type="dxa"/>
          </w:tcPr>
          <w:p w14:paraId="093BFEDD" w14:textId="1DC665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D1A02" w14:textId="5F4109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BA1A2" w14:textId="5D1228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8CFE0F" w14:textId="77777777" w:rsidTr="00780E69">
        <w:trPr>
          <w:trHeight w:val="54"/>
        </w:trPr>
        <w:tc>
          <w:tcPr>
            <w:tcW w:w="1691" w:type="dxa"/>
          </w:tcPr>
          <w:p w14:paraId="71281C31" w14:textId="4CFB53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2ACE6E93" w14:textId="60AEE0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720076.60</w:t>
            </w:r>
          </w:p>
        </w:tc>
        <w:tc>
          <w:tcPr>
            <w:tcW w:w="1562" w:type="dxa"/>
          </w:tcPr>
          <w:p w14:paraId="4C74D119" w14:textId="2FEC93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3362986.70</w:t>
            </w:r>
          </w:p>
        </w:tc>
        <w:tc>
          <w:tcPr>
            <w:tcW w:w="2134" w:type="dxa"/>
          </w:tcPr>
          <w:p w14:paraId="388681CD" w14:textId="21EED6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2E6786" w14:textId="62BABE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62F2F" w14:textId="313CE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1C77AC" w14:textId="77777777" w:rsidTr="00780E69">
        <w:trPr>
          <w:trHeight w:val="54"/>
        </w:trPr>
        <w:tc>
          <w:tcPr>
            <w:tcW w:w="1691" w:type="dxa"/>
          </w:tcPr>
          <w:p w14:paraId="7F09BEFF" w14:textId="3327F2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3F13FD6" w14:textId="1E8849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720074.90</w:t>
            </w:r>
          </w:p>
        </w:tc>
        <w:tc>
          <w:tcPr>
            <w:tcW w:w="1562" w:type="dxa"/>
          </w:tcPr>
          <w:p w14:paraId="492AD0AE" w14:textId="6D6A04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3362995.34</w:t>
            </w:r>
          </w:p>
        </w:tc>
        <w:tc>
          <w:tcPr>
            <w:tcW w:w="2134" w:type="dxa"/>
          </w:tcPr>
          <w:p w14:paraId="0A94782F" w14:textId="173A8A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355CC" w14:textId="3BDF08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F7230" w14:textId="766210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07D550" w14:textId="77777777" w:rsidTr="00780E69">
        <w:trPr>
          <w:trHeight w:val="54"/>
        </w:trPr>
        <w:tc>
          <w:tcPr>
            <w:tcW w:w="1691" w:type="dxa"/>
          </w:tcPr>
          <w:p w14:paraId="09378D3D" w14:textId="628F30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33321C53" w14:textId="2A3B37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720074.90</w:t>
            </w:r>
          </w:p>
        </w:tc>
        <w:tc>
          <w:tcPr>
            <w:tcW w:w="1562" w:type="dxa"/>
          </w:tcPr>
          <w:p w14:paraId="24757AB7" w14:textId="3CD7CB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3363006.05</w:t>
            </w:r>
          </w:p>
        </w:tc>
        <w:tc>
          <w:tcPr>
            <w:tcW w:w="2134" w:type="dxa"/>
          </w:tcPr>
          <w:p w14:paraId="49F17ACC" w14:textId="3DA2D6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00C66A" w14:textId="2B0913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C8B656" w14:textId="1643B1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8028D1" w14:textId="77777777" w:rsidTr="00780E69">
        <w:trPr>
          <w:trHeight w:val="54"/>
        </w:trPr>
        <w:tc>
          <w:tcPr>
            <w:tcW w:w="1691" w:type="dxa"/>
          </w:tcPr>
          <w:p w14:paraId="2C0064C2" w14:textId="06AA9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26261ED3" w14:textId="5A0D82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720076.18</w:t>
            </w:r>
          </w:p>
        </w:tc>
        <w:tc>
          <w:tcPr>
            <w:tcW w:w="1562" w:type="dxa"/>
          </w:tcPr>
          <w:p w14:paraId="1F794EE9" w14:textId="53514F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3363013.38</w:t>
            </w:r>
          </w:p>
        </w:tc>
        <w:tc>
          <w:tcPr>
            <w:tcW w:w="2134" w:type="dxa"/>
          </w:tcPr>
          <w:p w14:paraId="0BD4F459" w14:textId="716CCB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EBA8D" w14:textId="75D025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759E2" w14:textId="4D345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B71BCB" w14:textId="77777777" w:rsidTr="00780E69">
        <w:trPr>
          <w:trHeight w:val="54"/>
        </w:trPr>
        <w:tc>
          <w:tcPr>
            <w:tcW w:w="1691" w:type="dxa"/>
          </w:tcPr>
          <w:p w14:paraId="719D2508" w14:textId="1EB20F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34A2A2E9" w14:textId="3006391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720081.46</w:t>
            </w:r>
          </w:p>
        </w:tc>
        <w:tc>
          <w:tcPr>
            <w:tcW w:w="1562" w:type="dxa"/>
          </w:tcPr>
          <w:p w14:paraId="5E5099FD" w14:textId="79C8EA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3363025.45</w:t>
            </w:r>
          </w:p>
        </w:tc>
        <w:tc>
          <w:tcPr>
            <w:tcW w:w="2134" w:type="dxa"/>
          </w:tcPr>
          <w:p w14:paraId="5530547A" w14:textId="2BCD34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25B6CB" w14:textId="7A656A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E267DB" w14:textId="1FBE03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8F1257" w14:textId="77777777" w:rsidTr="00780E69">
        <w:trPr>
          <w:trHeight w:val="54"/>
        </w:trPr>
        <w:tc>
          <w:tcPr>
            <w:tcW w:w="1691" w:type="dxa"/>
          </w:tcPr>
          <w:p w14:paraId="28FCB776" w14:textId="74BF84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0216F506" w14:textId="725A37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720082.06</w:t>
            </w:r>
          </w:p>
        </w:tc>
        <w:tc>
          <w:tcPr>
            <w:tcW w:w="1562" w:type="dxa"/>
          </w:tcPr>
          <w:p w14:paraId="45C2A1C6" w14:textId="0A141D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3363031.04</w:t>
            </w:r>
          </w:p>
        </w:tc>
        <w:tc>
          <w:tcPr>
            <w:tcW w:w="2134" w:type="dxa"/>
          </w:tcPr>
          <w:p w14:paraId="56C5046B" w14:textId="40B25E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76565" w14:textId="15D623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09BC71" w14:textId="530A87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A2E602" w14:textId="77777777" w:rsidTr="00780E69">
        <w:trPr>
          <w:trHeight w:val="54"/>
        </w:trPr>
        <w:tc>
          <w:tcPr>
            <w:tcW w:w="1691" w:type="dxa"/>
          </w:tcPr>
          <w:p w14:paraId="1F5FBD0E" w14:textId="155EC0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36E4867F" w14:textId="6EFF7C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720082.94</w:t>
            </w:r>
          </w:p>
        </w:tc>
        <w:tc>
          <w:tcPr>
            <w:tcW w:w="1562" w:type="dxa"/>
          </w:tcPr>
          <w:p w14:paraId="780889C1" w14:textId="5A507C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3363039.43</w:t>
            </w:r>
          </w:p>
        </w:tc>
        <w:tc>
          <w:tcPr>
            <w:tcW w:w="2134" w:type="dxa"/>
          </w:tcPr>
          <w:p w14:paraId="7A99A639" w14:textId="5CCF99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8AD54F" w14:textId="234E76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63A9A" w14:textId="141C1D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684205" w14:textId="77777777" w:rsidTr="00780E69">
        <w:trPr>
          <w:trHeight w:val="54"/>
        </w:trPr>
        <w:tc>
          <w:tcPr>
            <w:tcW w:w="1691" w:type="dxa"/>
          </w:tcPr>
          <w:p w14:paraId="52F6BD36" w14:textId="75B9B9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5EC5A04D" w14:textId="7116A41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720082.82</w:t>
            </w:r>
          </w:p>
        </w:tc>
        <w:tc>
          <w:tcPr>
            <w:tcW w:w="1562" w:type="dxa"/>
          </w:tcPr>
          <w:p w14:paraId="5EA38216" w14:textId="0CA184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3363043.71</w:t>
            </w:r>
          </w:p>
        </w:tc>
        <w:tc>
          <w:tcPr>
            <w:tcW w:w="2134" w:type="dxa"/>
          </w:tcPr>
          <w:p w14:paraId="41C27736" w14:textId="2B58CE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417B3" w14:textId="08FF6C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E1A01" w14:textId="49E95D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07428F" w14:textId="77777777" w:rsidTr="00780E69">
        <w:trPr>
          <w:trHeight w:val="54"/>
        </w:trPr>
        <w:tc>
          <w:tcPr>
            <w:tcW w:w="1691" w:type="dxa"/>
          </w:tcPr>
          <w:p w14:paraId="28148E48" w14:textId="48911C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7A317FB" w14:textId="01ECF5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720081.12</w:t>
            </w:r>
          </w:p>
        </w:tc>
        <w:tc>
          <w:tcPr>
            <w:tcW w:w="1562" w:type="dxa"/>
          </w:tcPr>
          <w:p w14:paraId="06DBB807" w14:textId="7A88F4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3363050.74</w:t>
            </w:r>
          </w:p>
        </w:tc>
        <w:tc>
          <w:tcPr>
            <w:tcW w:w="2134" w:type="dxa"/>
          </w:tcPr>
          <w:p w14:paraId="362F8EBB" w14:textId="731BE6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35986" w14:textId="106C5C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E4F5C" w14:textId="281522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5C2837" w14:textId="77777777" w:rsidTr="00780E69">
        <w:trPr>
          <w:trHeight w:val="54"/>
        </w:trPr>
        <w:tc>
          <w:tcPr>
            <w:tcW w:w="1691" w:type="dxa"/>
          </w:tcPr>
          <w:p w14:paraId="4A76CED7" w14:textId="267FC4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4AE9E300" w14:textId="0EA94D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720076.00</w:t>
            </w:r>
          </w:p>
        </w:tc>
        <w:tc>
          <w:tcPr>
            <w:tcW w:w="1562" w:type="dxa"/>
          </w:tcPr>
          <w:p w14:paraId="09B64920" w14:textId="100B74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3363056.23</w:t>
            </w:r>
          </w:p>
        </w:tc>
        <w:tc>
          <w:tcPr>
            <w:tcW w:w="2134" w:type="dxa"/>
          </w:tcPr>
          <w:p w14:paraId="31200719" w14:textId="228DF8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D25F2" w14:textId="3B7D80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582EA" w14:textId="58C68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239ACF" w14:textId="77777777" w:rsidTr="00780E69">
        <w:trPr>
          <w:trHeight w:val="54"/>
        </w:trPr>
        <w:tc>
          <w:tcPr>
            <w:tcW w:w="1691" w:type="dxa"/>
          </w:tcPr>
          <w:p w14:paraId="710036F1" w14:textId="19F6C4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3048A653" w14:textId="2AE9B3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720067.05</w:t>
            </w:r>
          </w:p>
        </w:tc>
        <w:tc>
          <w:tcPr>
            <w:tcW w:w="1562" w:type="dxa"/>
          </w:tcPr>
          <w:p w14:paraId="6E2191D8" w14:textId="6293A3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3363063.31</w:t>
            </w:r>
          </w:p>
        </w:tc>
        <w:tc>
          <w:tcPr>
            <w:tcW w:w="2134" w:type="dxa"/>
          </w:tcPr>
          <w:p w14:paraId="18E5078D" w14:textId="54F60F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5F7E45" w14:textId="7EC6DC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BF2EF" w14:textId="2E0E39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3DDCCC" w14:textId="77777777" w:rsidTr="00780E69">
        <w:trPr>
          <w:trHeight w:val="54"/>
        </w:trPr>
        <w:tc>
          <w:tcPr>
            <w:tcW w:w="1691" w:type="dxa"/>
          </w:tcPr>
          <w:p w14:paraId="71E3851B" w14:textId="484C2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40764AE1" w14:textId="2D1D04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720057.79</w:t>
            </w:r>
          </w:p>
        </w:tc>
        <w:tc>
          <w:tcPr>
            <w:tcW w:w="1562" w:type="dxa"/>
          </w:tcPr>
          <w:p w14:paraId="15236D23" w14:textId="4D3F3D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3363067.63</w:t>
            </w:r>
          </w:p>
        </w:tc>
        <w:tc>
          <w:tcPr>
            <w:tcW w:w="2134" w:type="dxa"/>
          </w:tcPr>
          <w:p w14:paraId="0B1E9190" w14:textId="0E1A21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2FD7B" w14:textId="1B92F3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832C0E" w14:textId="6F8348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CD34E0" w14:textId="77777777" w:rsidTr="00780E69">
        <w:trPr>
          <w:trHeight w:val="54"/>
        </w:trPr>
        <w:tc>
          <w:tcPr>
            <w:tcW w:w="1691" w:type="dxa"/>
          </w:tcPr>
          <w:p w14:paraId="09970E65" w14:textId="3F7237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030FEC79" w14:textId="1BC0CB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720054.57</w:t>
            </w:r>
          </w:p>
        </w:tc>
        <w:tc>
          <w:tcPr>
            <w:tcW w:w="1562" w:type="dxa"/>
          </w:tcPr>
          <w:p w14:paraId="14EF7EC7" w14:textId="4E5B6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3363071.52</w:t>
            </w:r>
          </w:p>
        </w:tc>
        <w:tc>
          <w:tcPr>
            <w:tcW w:w="2134" w:type="dxa"/>
          </w:tcPr>
          <w:p w14:paraId="42DF6133" w14:textId="2388CE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0C842" w14:textId="5279BC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F4093" w14:textId="23504F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DF0336" w14:textId="77777777" w:rsidTr="00780E69">
        <w:trPr>
          <w:trHeight w:val="54"/>
        </w:trPr>
        <w:tc>
          <w:tcPr>
            <w:tcW w:w="1691" w:type="dxa"/>
          </w:tcPr>
          <w:p w14:paraId="3C2F755B" w14:textId="738B0D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03B60266" w14:textId="38855A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720050.89</w:t>
            </w:r>
          </w:p>
        </w:tc>
        <w:tc>
          <w:tcPr>
            <w:tcW w:w="1562" w:type="dxa"/>
          </w:tcPr>
          <w:p w14:paraId="7886AA77" w14:textId="6EDBA0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3363082.44</w:t>
            </w:r>
          </w:p>
        </w:tc>
        <w:tc>
          <w:tcPr>
            <w:tcW w:w="2134" w:type="dxa"/>
          </w:tcPr>
          <w:p w14:paraId="614685E6" w14:textId="7AB96A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BAD55" w14:textId="3638B3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57B7C" w14:textId="38457C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890B74" w14:textId="77777777" w:rsidTr="00780E69">
        <w:trPr>
          <w:trHeight w:val="54"/>
        </w:trPr>
        <w:tc>
          <w:tcPr>
            <w:tcW w:w="1691" w:type="dxa"/>
          </w:tcPr>
          <w:p w14:paraId="10305CD8" w14:textId="5D890C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2A6689A3" w14:textId="6DC3904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720047.55</w:t>
            </w:r>
          </w:p>
        </w:tc>
        <w:tc>
          <w:tcPr>
            <w:tcW w:w="1562" w:type="dxa"/>
          </w:tcPr>
          <w:p w14:paraId="3ABAEA69" w14:textId="028232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3363089.63</w:t>
            </w:r>
          </w:p>
        </w:tc>
        <w:tc>
          <w:tcPr>
            <w:tcW w:w="2134" w:type="dxa"/>
          </w:tcPr>
          <w:p w14:paraId="2FBFA0D4" w14:textId="57C81E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89A0F5" w14:textId="3336C5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0BCD4" w14:textId="5753EB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3DA754" w14:textId="77777777" w:rsidTr="00780E69">
        <w:trPr>
          <w:trHeight w:val="54"/>
        </w:trPr>
        <w:tc>
          <w:tcPr>
            <w:tcW w:w="1691" w:type="dxa"/>
          </w:tcPr>
          <w:p w14:paraId="36ECCB67" w14:textId="3D4904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3543F00E" w14:textId="354CEA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720044.63</w:t>
            </w:r>
          </w:p>
        </w:tc>
        <w:tc>
          <w:tcPr>
            <w:tcW w:w="1562" w:type="dxa"/>
          </w:tcPr>
          <w:p w14:paraId="0A5D276D" w14:textId="62CE1F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3363093.37</w:t>
            </w:r>
          </w:p>
        </w:tc>
        <w:tc>
          <w:tcPr>
            <w:tcW w:w="2134" w:type="dxa"/>
          </w:tcPr>
          <w:p w14:paraId="32BE2803" w14:textId="188CDF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11C365" w14:textId="6F68DE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81DE64" w14:textId="2524B4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83E4F3" w14:textId="77777777" w:rsidTr="00780E69">
        <w:trPr>
          <w:trHeight w:val="54"/>
        </w:trPr>
        <w:tc>
          <w:tcPr>
            <w:tcW w:w="1691" w:type="dxa"/>
          </w:tcPr>
          <w:p w14:paraId="7F265213" w14:textId="23F2FF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7C27A2CD" w14:textId="3C4232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720037.66</w:t>
            </w:r>
          </w:p>
        </w:tc>
        <w:tc>
          <w:tcPr>
            <w:tcW w:w="1562" w:type="dxa"/>
          </w:tcPr>
          <w:p w14:paraId="179D9513" w14:textId="52AAF6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3363096.73</w:t>
            </w:r>
          </w:p>
        </w:tc>
        <w:tc>
          <w:tcPr>
            <w:tcW w:w="2134" w:type="dxa"/>
          </w:tcPr>
          <w:p w14:paraId="136CC476" w14:textId="03B761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98C14" w14:textId="2D2B20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3FB15C" w14:textId="6A7D97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20829F" w14:textId="77777777" w:rsidTr="00780E69">
        <w:trPr>
          <w:trHeight w:val="54"/>
        </w:trPr>
        <w:tc>
          <w:tcPr>
            <w:tcW w:w="1691" w:type="dxa"/>
          </w:tcPr>
          <w:p w14:paraId="337723B4" w14:textId="1C3FBE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7CA16E34" w14:textId="547218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720028.47</w:t>
            </w:r>
          </w:p>
        </w:tc>
        <w:tc>
          <w:tcPr>
            <w:tcW w:w="1562" w:type="dxa"/>
          </w:tcPr>
          <w:p w14:paraId="580DBB79" w14:textId="380FC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3363104.01</w:t>
            </w:r>
          </w:p>
        </w:tc>
        <w:tc>
          <w:tcPr>
            <w:tcW w:w="2134" w:type="dxa"/>
          </w:tcPr>
          <w:p w14:paraId="21DDF118" w14:textId="4FBE2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6DAEB" w14:textId="4C1EF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941DD" w14:textId="5AC632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5A2DE" w14:textId="77777777" w:rsidTr="00780E69">
        <w:trPr>
          <w:trHeight w:val="54"/>
        </w:trPr>
        <w:tc>
          <w:tcPr>
            <w:tcW w:w="1691" w:type="dxa"/>
          </w:tcPr>
          <w:p w14:paraId="600C46B2" w14:textId="3535E9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52010C2E" w14:textId="70517E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720019.37</w:t>
            </w:r>
          </w:p>
        </w:tc>
        <w:tc>
          <w:tcPr>
            <w:tcW w:w="1562" w:type="dxa"/>
          </w:tcPr>
          <w:p w14:paraId="0D3D21AC" w14:textId="017609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3363115.01</w:t>
            </w:r>
          </w:p>
        </w:tc>
        <w:tc>
          <w:tcPr>
            <w:tcW w:w="2134" w:type="dxa"/>
          </w:tcPr>
          <w:p w14:paraId="7D41789B" w14:textId="285DB5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CCA31" w14:textId="2E1AC4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5AB9F" w14:textId="53F382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1E6771" w14:textId="77777777" w:rsidTr="00780E69">
        <w:trPr>
          <w:trHeight w:val="54"/>
        </w:trPr>
        <w:tc>
          <w:tcPr>
            <w:tcW w:w="1691" w:type="dxa"/>
          </w:tcPr>
          <w:p w14:paraId="576A1AF8" w14:textId="247332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1C9970FD" w14:textId="7261061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720011.66</w:t>
            </w:r>
          </w:p>
        </w:tc>
        <w:tc>
          <w:tcPr>
            <w:tcW w:w="1562" w:type="dxa"/>
          </w:tcPr>
          <w:p w14:paraId="45906C08" w14:textId="0F3359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3363123.24</w:t>
            </w:r>
          </w:p>
        </w:tc>
        <w:tc>
          <w:tcPr>
            <w:tcW w:w="2134" w:type="dxa"/>
          </w:tcPr>
          <w:p w14:paraId="508D4BBE" w14:textId="3FED1B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F93E2" w14:textId="06347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93978" w14:textId="255F9E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E8DECE" w14:textId="77777777" w:rsidTr="00780E69">
        <w:trPr>
          <w:trHeight w:val="54"/>
        </w:trPr>
        <w:tc>
          <w:tcPr>
            <w:tcW w:w="1691" w:type="dxa"/>
          </w:tcPr>
          <w:p w14:paraId="36A1FF1B" w14:textId="73B839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7FC48559" w14:textId="7D88E4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720005.62</w:t>
            </w:r>
          </w:p>
        </w:tc>
        <w:tc>
          <w:tcPr>
            <w:tcW w:w="1562" w:type="dxa"/>
          </w:tcPr>
          <w:p w14:paraId="313C9FAB" w14:textId="07AF45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3363133.39</w:t>
            </w:r>
          </w:p>
        </w:tc>
        <w:tc>
          <w:tcPr>
            <w:tcW w:w="2134" w:type="dxa"/>
          </w:tcPr>
          <w:p w14:paraId="7DC63204" w14:textId="6A1278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9CDEC" w14:textId="61B47C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DA3FC" w14:textId="6419F5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FB5838" w14:textId="77777777" w:rsidTr="00780E69">
        <w:trPr>
          <w:trHeight w:val="54"/>
        </w:trPr>
        <w:tc>
          <w:tcPr>
            <w:tcW w:w="1691" w:type="dxa"/>
          </w:tcPr>
          <w:p w14:paraId="1D977CB4" w14:textId="27743C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5797B438" w14:textId="3146AF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720004.43</w:t>
            </w:r>
          </w:p>
        </w:tc>
        <w:tc>
          <w:tcPr>
            <w:tcW w:w="1562" w:type="dxa"/>
          </w:tcPr>
          <w:p w14:paraId="71E9B656" w14:textId="7FCC5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3363142.73</w:t>
            </w:r>
          </w:p>
        </w:tc>
        <w:tc>
          <w:tcPr>
            <w:tcW w:w="2134" w:type="dxa"/>
          </w:tcPr>
          <w:p w14:paraId="2E04F3F5" w14:textId="5E26F3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FDB71" w14:textId="1769CD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6244EE" w14:textId="51091C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1CAD17" w14:textId="77777777" w:rsidTr="00780E69">
        <w:trPr>
          <w:trHeight w:val="54"/>
        </w:trPr>
        <w:tc>
          <w:tcPr>
            <w:tcW w:w="1691" w:type="dxa"/>
          </w:tcPr>
          <w:p w14:paraId="6AA3F2A7" w14:textId="1D2908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2EA0EDE0" w14:textId="4A2693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720008.78</w:t>
            </w:r>
          </w:p>
        </w:tc>
        <w:tc>
          <w:tcPr>
            <w:tcW w:w="1562" w:type="dxa"/>
          </w:tcPr>
          <w:p w14:paraId="6ED271DB" w14:textId="44E7C3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3363150.76</w:t>
            </w:r>
          </w:p>
        </w:tc>
        <w:tc>
          <w:tcPr>
            <w:tcW w:w="2134" w:type="dxa"/>
          </w:tcPr>
          <w:p w14:paraId="1A66C357" w14:textId="0A4A26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609FEB" w14:textId="59BB87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3E6DE" w14:textId="0A5C71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431E1FE" w14:textId="77777777" w:rsidTr="00780E69">
        <w:trPr>
          <w:trHeight w:val="54"/>
        </w:trPr>
        <w:tc>
          <w:tcPr>
            <w:tcW w:w="1691" w:type="dxa"/>
          </w:tcPr>
          <w:p w14:paraId="3B96BA6C" w14:textId="48B7B0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207AA45E" w14:textId="49F185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720015.77</w:t>
            </w:r>
          </w:p>
        </w:tc>
        <w:tc>
          <w:tcPr>
            <w:tcW w:w="1562" w:type="dxa"/>
          </w:tcPr>
          <w:p w14:paraId="1C00698A" w14:textId="5198A2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3363156.38</w:t>
            </w:r>
          </w:p>
        </w:tc>
        <w:tc>
          <w:tcPr>
            <w:tcW w:w="2134" w:type="dxa"/>
          </w:tcPr>
          <w:p w14:paraId="56DDA03C" w14:textId="67975F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8F41E" w14:textId="35470B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99DFF7" w14:textId="018CD9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401DE8" w14:textId="77777777" w:rsidTr="00780E69">
        <w:trPr>
          <w:trHeight w:val="54"/>
        </w:trPr>
        <w:tc>
          <w:tcPr>
            <w:tcW w:w="1691" w:type="dxa"/>
          </w:tcPr>
          <w:p w14:paraId="570E6A97" w14:textId="2BC84E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F1BF965" w14:textId="3E851D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720018.05</w:t>
            </w:r>
          </w:p>
        </w:tc>
        <w:tc>
          <w:tcPr>
            <w:tcW w:w="1562" w:type="dxa"/>
          </w:tcPr>
          <w:p w14:paraId="4F3B9007" w14:textId="13C841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3363162.97</w:t>
            </w:r>
          </w:p>
        </w:tc>
        <w:tc>
          <w:tcPr>
            <w:tcW w:w="2134" w:type="dxa"/>
          </w:tcPr>
          <w:p w14:paraId="3B112B71" w14:textId="0477AC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C7228" w14:textId="7E23E9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435C9" w14:textId="42CC4C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ABD6DC" w14:textId="77777777" w:rsidTr="00780E69">
        <w:trPr>
          <w:trHeight w:val="54"/>
        </w:trPr>
        <w:tc>
          <w:tcPr>
            <w:tcW w:w="1691" w:type="dxa"/>
          </w:tcPr>
          <w:p w14:paraId="3205321E" w14:textId="745EA7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0C608058" w14:textId="6E5E73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720017.56</w:t>
            </w:r>
          </w:p>
        </w:tc>
        <w:tc>
          <w:tcPr>
            <w:tcW w:w="1562" w:type="dxa"/>
          </w:tcPr>
          <w:p w14:paraId="6D286278" w14:textId="388AFE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3363173.30</w:t>
            </w:r>
          </w:p>
        </w:tc>
        <w:tc>
          <w:tcPr>
            <w:tcW w:w="2134" w:type="dxa"/>
          </w:tcPr>
          <w:p w14:paraId="41567FC4" w14:textId="475B73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06AE1" w14:textId="1A7827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C10A10" w14:textId="0E9D65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610FB4" w14:textId="77777777" w:rsidTr="00780E69">
        <w:trPr>
          <w:trHeight w:val="54"/>
        </w:trPr>
        <w:tc>
          <w:tcPr>
            <w:tcW w:w="1691" w:type="dxa"/>
          </w:tcPr>
          <w:p w14:paraId="10FC07A1" w14:textId="3EA467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2FBD53BA" w14:textId="4417DE4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720015.25</w:t>
            </w:r>
          </w:p>
        </w:tc>
        <w:tc>
          <w:tcPr>
            <w:tcW w:w="1562" w:type="dxa"/>
          </w:tcPr>
          <w:p w14:paraId="0D41CECE" w14:textId="62B71F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3363180.47</w:t>
            </w:r>
          </w:p>
        </w:tc>
        <w:tc>
          <w:tcPr>
            <w:tcW w:w="2134" w:type="dxa"/>
          </w:tcPr>
          <w:p w14:paraId="30A76C36" w14:textId="2651F5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F1003" w14:textId="3151DC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460600" w14:textId="2C8223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963451" w14:textId="77777777" w:rsidTr="00780E69">
        <w:trPr>
          <w:trHeight w:val="54"/>
        </w:trPr>
        <w:tc>
          <w:tcPr>
            <w:tcW w:w="1691" w:type="dxa"/>
          </w:tcPr>
          <w:p w14:paraId="25EFA4FC" w14:textId="6F6204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75990F37" w14:textId="1E52C2A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720009.39</w:t>
            </w:r>
          </w:p>
        </w:tc>
        <w:tc>
          <w:tcPr>
            <w:tcW w:w="1562" w:type="dxa"/>
          </w:tcPr>
          <w:p w14:paraId="0BE9AF9D" w14:textId="6802E7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3363186.33</w:t>
            </w:r>
          </w:p>
        </w:tc>
        <w:tc>
          <w:tcPr>
            <w:tcW w:w="2134" w:type="dxa"/>
          </w:tcPr>
          <w:p w14:paraId="1F02CC77" w14:textId="52844A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6AAE12" w14:textId="383DB4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A4D543" w14:textId="324B6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1342C77" w14:textId="77777777" w:rsidTr="00780E69">
        <w:trPr>
          <w:trHeight w:val="54"/>
        </w:trPr>
        <w:tc>
          <w:tcPr>
            <w:tcW w:w="1691" w:type="dxa"/>
          </w:tcPr>
          <w:p w14:paraId="38FD89BE" w14:textId="799AD8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719A0281" w14:textId="446415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720005.28</w:t>
            </w:r>
          </w:p>
        </w:tc>
        <w:tc>
          <w:tcPr>
            <w:tcW w:w="1562" w:type="dxa"/>
          </w:tcPr>
          <w:p w14:paraId="3C5F0FD1" w14:textId="4E970A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3363189.05</w:t>
            </w:r>
          </w:p>
        </w:tc>
        <w:tc>
          <w:tcPr>
            <w:tcW w:w="2134" w:type="dxa"/>
          </w:tcPr>
          <w:p w14:paraId="25EE8FA2" w14:textId="136C86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08F100" w14:textId="457B64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125ADB" w14:textId="29D009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6A4F71" w14:textId="77777777" w:rsidTr="00780E69">
        <w:trPr>
          <w:trHeight w:val="54"/>
        </w:trPr>
        <w:tc>
          <w:tcPr>
            <w:tcW w:w="1691" w:type="dxa"/>
          </w:tcPr>
          <w:p w14:paraId="7B4ACF80" w14:textId="297671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000759D7" w14:textId="3FE93D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720003.31</w:t>
            </w:r>
          </w:p>
        </w:tc>
        <w:tc>
          <w:tcPr>
            <w:tcW w:w="1562" w:type="dxa"/>
          </w:tcPr>
          <w:p w14:paraId="350E35A5" w14:textId="71ED3E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3363188.46</w:t>
            </w:r>
          </w:p>
        </w:tc>
        <w:tc>
          <w:tcPr>
            <w:tcW w:w="2134" w:type="dxa"/>
          </w:tcPr>
          <w:p w14:paraId="7D2CB8AE" w14:textId="3577EA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B5EC77" w14:textId="547268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D5171" w14:textId="441380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DFEA41" w14:textId="77777777" w:rsidTr="00780E69">
        <w:trPr>
          <w:trHeight w:val="54"/>
        </w:trPr>
        <w:tc>
          <w:tcPr>
            <w:tcW w:w="1691" w:type="dxa"/>
          </w:tcPr>
          <w:p w14:paraId="655B4F82" w14:textId="412AA5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7B060E48" w14:textId="1C2DD3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719998.24</w:t>
            </w:r>
          </w:p>
        </w:tc>
        <w:tc>
          <w:tcPr>
            <w:tcW w:w="1562" w:type="dxa"/>
          </w:tcPr>
          <w:p w14:paraId="325EDB1D" w14:textId="250CC0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3363182.61</w:t>
            </w:r>
          </w:p>
        </w:tc>
        <w:tc>
          <w:tcPr>
            <w:tcW w:w="2134" w:type="dxa"/>
          </w:tcPr>
          <w:p w14:paraId="7C08C438" w14:textId="75492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5C8CA1" w14:textId="1345C1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BF918" w14:textId="760ADA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A1F012" w14:textId="77777777" w:rsidTr="00780E69">
        <w:trPr>
          <w:trHeight w:val="54"/>
        </w:trPr>
        <w:tc>
          <w:tcPr>
            <w:tcW w:w="1691" w:type="dxa"/>
          </w:tcPr>
          <w:p w14:paraId="66B2961F" w14:textId="5583D4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6C360EA2" w14:textId="3D6DDDE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719994.43</w:t>
            </w:r>
          </w:p>
        </w:tc>
        <w:tc>
          <w:tcPr>
            <w:tcW w:w="1562" w:type="dxa"/>
          </w:tcPr>
          <w:p w14:paraId="70DC41DA" w14:textId="3AE731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3363183.56</w:t>
            </w:r>
          </w:p>
        </w:tc>
        <w:tc>
          <w:tcPr>
            <w:tcW w:w="2134" w:type="dxa"/>
          </w:tcPr>
          <w:p w14:paraId="4CD742B4" w14:textId="525E01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6CCA1" w14:textId="7B76D0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52323" w14:textId="18377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9DF923" w14:textId="77777777" w:rsidTr="00780E69">
        <w:trPr>
          <w:trHeight w:val="54"/>
        </w:trPr>
        <w:tc>
          <w:tcPr>
            <w:tcW w:w="1691" w:type="dxa"/>
          </w:tcPr>
          <w:p w14:paraId="50FCD0CB" w14:textId="3A6B74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0DE2CE2C" w14:textId="47651D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719991.60</w:t>
            </w:r>
          </w:p>
        </w:tc>
        <w:tc>
          <w:tcPr>
            <w:tcW w:w="1562" w:type="dxa"/>
          </w:tcPr>
          <w:p w14:paraId="510C19F7" w14:textId="0D22C9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3363189.62</w:t>
            </w:r>
          </w:p>
        </w:tc>
        <w:tc>
          <w:tcPr>
            <w:tcW w:w="2134" w:type="dxa"/>
          </w:tcPr>
          <w:p w14:paraId="584D0A78" w14:textId="0AA39B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79375" w14:textId="419ED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00BEA1" w14:textId="066141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2F0C29" w14:textId="77777777" w:rsidTr="00780E69">
        <w:trPr>
          <w:trHeight w:val="54"/>
        </w:trPr>
        <w:tc>
          <w:tcPr>
            <w:tcW w:w="1691" w:type="dxa"/>
          </w:tcPr>
          <w:p w14:paraId="51572B56" w14:textId="53F251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182659E9" w14:textId="12399F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719990.01</w:t>
            </w:r>
          </w:p>
        </w:tc>
        <w:tc>
          <w:tcPr>
            <w:tcW w:w="1562" w:type="dxa"/>
          </w:tcPr>
          <w:p w14:paraId="1254070E" w14:textId="47A35D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3363196.10</w:t>
            </w:r>
          </w:p>
        </w:tc>
        <w:tc>
          <w:tcPr>
            <w:tcW w:w="2134" w:type="dxa"/>
          </w:tcPr>
          <w:p w14:paraId="3C9F5B89" w14:textId="614699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75A21" w14:textId="6C6DE9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98925" w14:textId="4F9AEB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098E66" w14:textId="77777777" w:rsidTr="00780E69">
        <w:trPr>
          <w:trHeight w:val="54"/>
        </w:trPr>
        <w:tc>
          <w:tcPr>
            <w:tcW w:w="1691" w:type="dxa"/>
          </w:tcPr>
          <w:p w14:paraId="061EE7C2" w14:textId="1BA8A5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6AADA6D6" w14:textId="2FD31D0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719984.56</w:t>
            </w:r>
          </w:p>
        </w:tc>
        <w:tc>
          <w:tcPr>
            <w:tcW w:w="1562" w:type="dxa"/>
          </w:tcPr>
          <w:p w14:paraId="22E643C6" w14:textId="510C9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3363200.20</w:t>
            </w:r>
          </w:p>
        </w:tc>
        <w:tc>
          <w:tcPr>
            <w:tcW w:w="2134" w:type="dxa"/>
          </w:tcPr>
          <w:p w14:paraId="76C2C936" w14:textId="6AF80A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E04FE" w14:textId="48B94B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25F2A" w14:textId="07884D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B670B6" w14:textId="77777777" w:rsidTr="00780E69">
        <w:trPr>
          <w:trHeight w:val="54"/>
        </w:trPr>
        <w:tc>
          <w:tcPr>
            <w:tcW w:w="1691" w:type="dxa"/>
          </w:tcPr>
          <w:p w14:paraId="30A77D2F" w14:textId="2D0EDF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247A3424" w14:textId="2E94416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719981.72</w:t>
            </w:r>
          </w:p>
        </w:tc>
        <w:tc>
          <w:tcPr>
            <w:tcW w:w="1562" w:type="dxa"/>
          </w:tcPr>
          <w:p w14:paraId="7F2F082A" w14:textId="089EA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3363205.47</w:t>
            </w:r>
          </w:p>
        </w:tc>
        <w:tc>
          <w:tcPr>
            <w:tcW w:w="2134" w:type="dxa"/>
          </w:tcPr>
          <w:p w14:paraId="4A593136" w14:textId="4A614C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1CB7E" w14:textId="11C270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889AC" w14:textId="6B6774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ED4A22" w14:textId="77777777" w:rsidTr="00780E69">
        <w:trPr>
          <w:trHeight w:val="54"/>
        </w:trPr>
        <w:tc>
          <w:tcPr>
            <w:tcW w:w="1691" w:type="dxa"/>
          </w:tcPr>
          <w:p w14:paraId="71E99E91" w14:textId="6D41AA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2A751A83" w14:textId="0B4934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719982.35</w:t>
            </w:r>
          </w:p>
        </w:tc>
        <w:tc>
          <w:tcPr>
            <w:tcW w:w="1562" w:type="dxa"/>
          </w:tcPr>
          <w:p w14:paraId="6986D467" w14:textId="1273D4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3363210.41</w:t>
            </w:r>
          </w:p>
        </w:tc>
        <w:tc>
          <w:tcPr>
            <w:tcW w:w="2134" w:type="dxa"/>
          </w:tcPr>
          <w:p w14:paraId="748F51D3" w14:textId="00AB59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306C3" w14:textId="48838C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672B19" w14:textId="79BBA3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6603CE" w14:textId="77777777" w:rsidTr="00780E69">
        <w:trPr>
          <w:trHeight w:val="54"/>
        </w:trPr>
        <w:tc>
          <w:tcPr>
            <w:tcW w:w="1691" w:type="dxa"/>
          </w:tcPr>
          <w:p w14:paraId="1D83E706" w14:textId="68ACE7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68429942" w14:textId="4C2BA9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719979.82</w:t>
            </w:r>
          </w:p>
        </w:tc>
        <w:tc>
          <w:tcPr>
            <w:tcW w:w="1562" w:type="dxa"/>
          </w:tcPr>
          <w:p w14:paraId="5DFE6F23" w14:textId="4200C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3363216.29</w:t>
            </w:r>
          </w:p>
        </w:tc>
        <w:tc>
          <w:tcPr>
            <w:tcW w:w="2134" w:type="dxa"/>
          </w:tcPr>
          <w:p w14:paraId="04FA7CB7" w14:textId="33B181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F3AA5" w14:textId="3BBFC8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98E54" w14:textId="477911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67EBFE" w14:textId="77777777" w:rsidTr="00780E69">
        <w:trPr>
          <w:trHeight w:val="54"/>
        </w:trPr>
        <w:tc>
          <w:tcPr>
            <w:tcW w:w="1691" w:type="dxa"/>
          </w:tcPr>
          <w:p w14:paraId="6087E20A" w14:textId="58D536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57F77EB6" w14:textId="068E4F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719972.91</w:t>
            </w:r>
          </w:p>
        </w:tc>
        <w:tc>
          <w:tcPr>
            <w:tcW w:w="1562" w:type="dxa"/>
          </w:tcPr>
          <w:p w14:paraId="4CC4E73B" w14:textId="1C9821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3363217.79</w:t>
            </w:r>
          </w:p>
        </w:tc>
        <w:tc>
          <w:tcPr>
            <w:tcW w:w="2134" w:type="dxa"/>
          </w:tcPr>
          <w:p w14:paraId="38E7977A" w14:textId="133E5E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AB0361" w14:textId="5AABA9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AD74D5" w14:textId="068E14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980AFC" w14:textId="77777777" w:rsidTr="00780E69">
        <w:trPr>
          <w:trHeight w:val="54"/>
        </w:trPr>
        <w:tc>
          <w:tcPr>
            <w:tcW w:w="1691" w:type="dxa"/>
          </w:tcPr>
          <w:p w14:paraId="29B513B1" w14:textId="74EA44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2C12CFE" w14:textId="5A60613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719965.25</w:t>
            </w:r>
          </w:p>
        </w:tc>
        <w:tc>
          <w:tcPr>
            <w:tcW w:w="1562" w:type="dxa"/>
          </w:tcPr>
          <w:p w14:paraId="67E7CEE2" w14:textId="3E7D9A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3363213.65</w:t>
            </w:r>
          </w:p>
        </w:tc>
        <w:tc>
          <w:tcPr>
            <w:tcW w:w="2134" w:type="dxa"/>
          </w:tcPr>
          <w:p w14:paraId="42F8A04C" w14:textId="73A48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A6889" w14:textId="0B16B7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94350" w14:textId="0184BC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5B64ED" w14:textId="77777777" w:rsidTr="00780E69">
        <w:trPr>
          <w:trHeight w:val="54"/>
        </w:trPr>
        <w:tc>
          <w:tcPr>
            <w:tcW w:w="1691" w:type="dxa"/>
          </w:tcPr>
          <w:p w14:paraId="469C2C18" w14:textId="463BC4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70546617" w14:textId="7DE376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719959.89</w:t>
            </w:r>
          </w:p>
        </w:tc>
        <w:tc>
          <w:tcPr>
            <w:tcW w:w="1562" w:type="dxa"/>
          </w:tcPr>
          <w:p w14:paraId="70DD643B" w14:textId="1A3E5F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3363210.20</w:t>
            </w:r>
          </w:p>
        </w:tc>
        <w:tc>
          <w:tcPr>
            <w:tcW w:w="2134" w:type="dxa"/>
          </w:tcPr>
          <w:p w14:paraId="785B3094" w14:textId="65E7A6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3956D" w14:textId="02F849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685395" w14:textId="0A2A1F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CD0036B" w14:textId="77777777" w:rsidTr="00780E69">
        <w:trPr>
          <w:trHeight w:val="54"/>
        </w:trPr>
        <w:tc>
          <w:tcPr>
            <w:tcW w:w="1691" w:type="dxa"/>
          </w:tcPr>
          <w:p w14:paraId="5080EEB5" w14:textId="131FEC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7D527343" w14:textId="4AD002E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719954.81</w:t>
            </w:r>
          </w:p>
        </w:tc>
        <w:tc>
          <w:tcPr>
            <w:tcW w:w="1562" w:type="dxa"/>
          </w:tcPr>
          <w:p w14:paraId="5F1CC58D" w14:textId="290C3F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3363208.90</w:t>
            </w:r>
          </w:p>
        </w:tc>
        <w:tc>
          <w:tcPr>
            <w:tcW w:w="2134" w:type="dxa"/>
          </w:tcPr>
          <w:p w14:paraId="6DD3A7EF" w14:textId="55EBB9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E635F" w14:textId="4F378A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734C3" w14:textId="20BD19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4A2965" w14:textId="77777777" w:rsidTr="00780E69">
        <w:trPr>
          <w:trHeight w:val="54"/>
        </w:trPr>
        <w:tc>
          <w:tcPr>
            <w:tcW w:w="1691" w:type="dxa"/>
          </w:tcPr>
          <w:p w14:paraId="04C37989" w14:textId="3F22C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A1A2B73" w14:textId="33D4C2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719949.78</w:t>
            </w:r>
          </w:p>
        </w:tc>
        <w:tc>
          <w:tcPr>
            <w:tcW w:w="1562" w:type="dxa"/>
          </w:tcPr>
          <w:p w14:paraId="3901BAD6" w14:textId="043221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3363208.34</w:t>
            </w:r>
          </w:p>
        </w:tc>
        <w:tc>
          <w:tcPr>
            <w:tcW w:w="2134" w:type="dxa"/>
          </w:tcPr>
          <w:p w14:paraId="12697857" w14:textId="12300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A57DA" w14:textId="5724E4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93385" w14:textId="3D52F5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A23502" w14:textId="77777777" w:rsidTr="00780E69">
        <w:trPr>
          <w:trHeight w:val="54"/>
        </w:trPr>
        <w:tc>
          <w:tcPr>
            <w:tcW w:w="1691" w:type="dxa"/>
          </w:tcPr>
          <w:p w14:paraId="196A6884" w14:textId="74D830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223850EB" w14:textId="24D4B5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719947.19</w:t>
            </w:r>
          </w:p>
        </w:tc>
        <w:tc>
          <w:tcPr>
            <w:tcW w:w="1562" w:type="dxa"/>
          </w:tcPr>
          <w:p w14:paraId="65850D5A" w14:textId="0F528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3363212.14</w:t>
            </w:r>
          </w:p>
        </w:tc>
        <w:tc>
          <w:tcPr>
            <w:tcW w:w="2134" w:type="dxa"/>
          </w:tcPr>
          <w:p w14:paraId="3C5E2890" w14:textId="6CED65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46E140" w14:textId="6A4BA2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3C0BEC" w14:textId="729B95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923F80" w14:textId="77777777" w:rsidTr="00780E69">
        <w:trPr>
          <w:trHeight w:val="54"/>
        </w:trPr>
        <w:tc>
          <w:tcPr>
            <w:tcW w:w="1691" w:type="dxa"/>
          </w:tcPr>
          <w:p w14:paraId="2AA5891F" w14:textId="439AEB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2B8A32F2" w14:textId="29461A2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719948.93</w:t>
            </w:r>
          </w:p>
        </w:tc>
        <w:tc>
          <w:tcPr>
            <w:tcW w:w="1562" w:type="dxa"/>
          </w:tcPr>
          <w:p w14:paraId="6FD128BB" w14:textId="0165F9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3363218.81</w:t>
            </w:r>
          </w:p>
        </w:tc>
        <w:tc>
          <w:tcPr>
            <w:tcW w:w="2134" w:type="dxa"/>
          </w:tcPr>
          <w:p w14:paraId="46147E53" w14:textId="40111C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F21AD" w14:textId="6B7F49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BB66C" w14:textId="0D2406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17867B" w14:textId="77777777" w:rsidTr="00780E69">
        <w:trPr>
          <w:trHeight w:val="54"/>
        </w:trPr>
        <w:tc>
          <w:tcPr>
            <w:tcW w:w="1691" w:type="dxa"/>
          </w:tcPr>
          <w:p w14:paraId="0FC712E2" w14:textId="368EE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632C3008" w14:textId="22C8848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719952.18</w:t>
            </w:r>
          </w:p>
        </w:tc>
        <w:tc>
          <w:tcPr>
            <w:tcW w:w="1562" w:type="dxa"/>
          </w:tcPr>
          <w:p w14:paraId="313B8B22" w14:textId="01920B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3363227.32</w:t>
            </w:r>
          </w:p>
        </w:tc>
        <w:tc>
          <w:tcPr>
            <w:tcW w:w="2134" w:type="dxa"/>
          </w:tcPr>
          <w:p w14:paraId="5455643A" w14:textId="5AC8B9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2ECD8" w14:textId="618A01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50A44" w14:textId="065D8E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62A97F" w14:textId="77777777" w:rsidTr="00780E69">
        <w:trPr>
          <w:trHeight w:val="54"/>
        </w:trPr>
        <w:tc>
          <w:tcPr>
            <w:tcW w:w="1691" w:type="dxa"/>
          </w:tcPr>
          <w:p w14:paraId="7FE6F4F2" w14:textId="5B0D53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5A4FE857" w14:textId="2951608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719952.78</w:t>
            </w:r>
          </w:p>
        </w:tc>
        <w:tc>
          <w:tcPr>
            <w:tcW w:w="1562" w:type="dxa"/>
          </w:tcPr>
          <w:p w14:paraId="4691382F" w14:textId="31F02A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3363232.94</w:t>
            </w:r>
          </w:p>
        </w:tc>
        <w:tc>
          <w:tcPr>
            <w:tcW w:w="2134" w:type="dxa"/>
          </w:tcPr>
          <w:p w14:paraId="4C25301A" w14:textId="659E3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B324CB" w14:textId="00C8DB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97674B" w14:textId="349AB0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D4EAA1" w14:textId="77777777" w:rsidTr="00780E69">
        <w:trPr>
          <w:trHeight w:val="54"/>
        </w:trPr>
        <w:tc>
          <w:tcPr>
            <w:tcW w:w="1691" w:type="dxa"/>
          </w:tcPr>
          <w:p w14:paraId="3E82CB31" w14:textId="4839DF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AB9DCC9" w14:textId="6F3986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719950.16</w:t>
            </w:r>
          </w:p>
        </w:tc>
        <w:tc>
          <w:tcPr>
            <w:tcW w:w="1562" w:type="dxa"/>
          </w:tcPr>
          <w:p w14:paraId="0757D786" w14:textId="0CDF9B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3363238.52</w:t>
            </w:r>
          </w:p>
        </w:tc>
        <w:tc>
          <w:tcPr>
            <w:tcW w:w="2134" w:type="dxa"/>
          </w:tcPr>
          <w:p w14:paraId="4FF3F49D" w14:textId="794F8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FC0912" w14:textId="7B8B87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4CFCE" w14:textId="32D919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9DD77B" w14:textId="77777777" w:rsidTr="00780E69">
        <w:trPr>
          <w:trHeight w:val="54"/>
        </w:trPr>
        <w:tc>
          <w:tcPr>
            <w:tcW w:w="1691" w:type="dxa"/>
          </w:tcPr>
          <w:p w14:paraId="1B9B3C7B" w14:textId="18605B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2D6C0DC8" w14:textId="43A06B5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719944.71</w:t>
            </w:r>
          </w:p>
        </w:tc>
        <w:tc>
          <w:tcPr>
            <w:tcW w:w="1562" w:type="dxa"/>
          </w:tcPr>
          <w:p w14:paraId="255975FE" w14:textId="7C41F2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3363243.23</w:t>
            </w:r>
          </w:p>
        </w:tc>
        <w:tc>
          <w:tcPr>
            <w:tcW w:w="2134" w:type="dxa"/>
          </w:tcPr>
          <w:p w14:paraId="74105DEC" w14:textId="091007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01FF8" w14:textId="46F59D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0742E3" w14:textId="579E46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B3FA34" w14:textId="77777777" w:rsidTr="00780E69">
        <w:trPr>
          <w:trHeight w:val="54"/>
        </w:trPr>
        <w:tc>
          <w:tcPr>
            <w:tcW w:w="1691" w:type="dxa"/>
          </w:tcPr>
          <w:p w14:paraId="7AB10E73" w14:textId="649259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75844CE2" w14:textId="5D8947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719941.02</w:t>
            </w:r>
          </w:p>
        </w:tc>
        <w:tc>
          <w:tcPr>
            <w:tcW w:w="1562" w:type="dxa"/>
          </w:tcPr>
          <w:p w14:paraId="6F8664B9" w14:textId="768EC1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3363247.20</w:t>
            </w:r>
          </w:p>
        </w:tc>
        <w:tc>
          <w:tcPr>
            <w:tcW w:w="2134" w:type="dxa"/>
          </w:tcPr>
          <w:p w14:paraId="11D2F955" w14:textId="5D8F66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3E98C" w14:textId="6166E6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139E7D" w14:textId="43AAE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431684" w14:textId="77777777" w:rsidTr="00780E69">
        <w:trPr>
          <w:trHeight w:val="54"/>
        </w:trPr>
        <w:tc>
          <w:tcPr>
            <w:tcW w:w="1691" w:type="dxa"/>
          </w:tcPr>
          <w:p w14:paraId="3811B7B8" w14:textId="3EC37B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1AC1D9AC" w14:textId="6C63DF2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719944.89</w:t>
            </w:r>
          </w:p>
        </w:tc>
        <w:tc>
          <w:tcPr>
            <w:tcW w:w="1562" w:type="dxa"/>
          </w:tcPr>
          <w:p w14:paraId="19C86E6F" w14:textId="4E7445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3363253.42</w:t>
            </w:r>
          </w:p>
        </w:tc>
        <w:tc>
          <w:tcPr>
            <w:tcW w:w="2134" w:type="dxa"/>
          </w:tcPr>
          <w:p w14:paraId="39414EB9" w14:textId="5D9300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5E41A" w14:textId="6B7C6A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C8B91" w14:textId="1F0D36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3A4A56" w14:textId="77777777" w:rsidTr="00780E69">
        <w:trPr>
          <w:trHeight w:val="54"/>
        </w:trPr>
        <w:tc>
          <w:tcPr>
            <w:tcW w:w="1691" w:type="dxa"/>
          </w:tcPr>
          <w:p w14:paraId="648AAA86" w14:textId="6E427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36BCBD68" w14:textId="0790F7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719948.40</w:t>
            </w:r>
          </w:p>
        </w:tc>
        <w:tc>
          <w:tcPr>
            <w:tcW w:w="1562" w:type="dxa"/>
          </w:tcPr>
          <w:p w14:paraId="01BB19C0" w14:textId="5F6DCF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3363257.18</w:t>
            </w:r>
          </w:p>
        </w:tc>
        <w:tc>
          <w:tcPr>
            <w:tcW w:w="2134" w:type="dxa"/>
          </w:tcPr>
          <w:p w14:paraId="01D77B7F" w14:textId="12CD77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97913" w14:textId="6F771E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96B8BE" w14:textId="47CF29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F0BE66" w14:textId="77777777" w:rsidTr="00780E69">
        <w:trPr>
          <w:trHeight w:val="54"/>
        </w:trPr>
        <w:tc>
          <w:tcPr>
            <w:tcW w:w="1691" w:type="dxa"/>
          </w:tcPr>
          <w:p w14:paraId="4F497F5E" w14:textId="5EC53D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51A8087F" w14:textId="4FC9A7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719948.63</w:t>
            </w:r>
          </w:p>
        </w:tc>
        <w:tc>
          <w:tcPr>
            <w:tcW w:w="1562" w:type="dxa"/>
          </w:tcPr>
          <w:p w14:paraId="365AD7B0" w14:textId="0637D2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3363262.69</w:t>
            </w:r>
          </w:p>
        </w:tc>
        <w:tc>
          <w:tcPr>
            <w:tcW w:w="2134" w:type="dxa"/>
          </w:tcPr>
          <w:p w14:paraId="561155D3" w14:textId="2681D7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66627" w14:textId="5E22D1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59D296" w14:textId="78D1D0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40585E" w14:textId="77777777" w:rsidTr="00780E69">
        <w:trPr>
          <w:trHeight w:val="54"/>
        </w:trPr>
        <w:tc>
          <w:tcPr>
            <w:tcW w:w="1691" w:type="dxa"/>
          </w:tcPr>
          <w:p w14:paraId="652385D7" w14:textId="688AD9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1ED266B1" w14:textId="31CABF6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719947.01</w:t>
            </w:r>
          </w:p>
        </w:tc>
        <w:tc>
          <w:tcPr>
            <w:tcW w:w="1562" w:type="dxa"/>
          </w:tcPr>
          <w:p w14:paraId="08BA6920" w14:textId="4A1E10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3363268.19</w:t>
            </w:r>
          </w:p>
        </w:tc>
        <w:tc>
          <w:tcPr>
            <w:tcW w:w="2134" w:type="dxa"/>
          </w:tcPr>
          <w:p w14:paraId="725F9569" w14:textId="7E6C44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3E477" w14:textId="1A90F8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084B8" w14:textId="469658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0A37A0" w14:textId="77777777" w:rsidTr="00780E69">
        <w:trPr>
          <w:trHeight w:val="54"/>
        </w:trPr>
        <w:tc>
          <w:tcPr>
            <w:tcW w:w="1691" w:type="dxa"/>
          </w:tcPr>
          <w:p w14:paraId="0FF0770D" w14:textId="3104D2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1713E732" w14:textId="211744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719946.37</w:t>
            </w:r>
          </w:p>
        </w:tc>
        <w:tc>
          <w:tcPr>
            <w:tcW w:w="1562" w:type="dxa"/>
          </w:tcPr>
          <w:p w14:paraId="719928DA" w14:textId="14B780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3363276.42</w:t>
            </w:r>
          </w:p>
        </w:tc>
        <w:tc>
          <w:tcPr>
            <w:tcW w:w="2134" w:type="dxa"/>
          </w:tcPr>
          <w:p w14:paraId="1BC11C2C" w14:textId="5EBF38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6289E4" w14:textId="68F18F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0DBBA" w14:textId="160E47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ADB366" w14:textId="77777777" w:rsidTr="00780E69">
        <w:trPr>
          <w:trHeight w:val="54"/>
        </w:trPr>
        <w:tc>
          <w:tcPr>
            <w:tcW w:w="1691" w:type="dxa"/>
          </w:tcPr>
          <w:p w14:paraId="2118D366" w14:textId="78C834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5072B729" w14:textId="3392C59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719948.08</w:t>
            </w:r>
          </w:p>
        </w:tc>
        <w:tc>
          <w:tcPr>
            <w:tcW w:w="1562" w:type="dxa"/>
          </w:tcPr>
          <w:p w14:paraId="5BE98831" w14:textId="20B37A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3363286.15</w:t>
            </w:r>
          </w:p>
        </w:tc>
        <w:tc>
          <w:tcPr>
            <w:tcW w:w="2134" w:type="dxa"/>
          </w:tcPr>
          <w:p w14:paraId="291ABA03" w14:textId="20617E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EC263" w14:textId="5746D8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3F368" w14:textId="53EB5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9C7F53" w14:textId="77777777" w:rsidTr="00780E69">
        <w:trPr>
          <w:trHeight w:val="54"/>
        </w:trPr>
        <w:tc>
          <w:tcPr>
            <w:tcW w:w="1691" w:type="dxa"/>
          </w:tcPr>
          <w:p w14:paraId="1F8387E6" w14:textId="76CD52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14014FBC" w14:textId="3DDEABD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719952.91</w:t>
            </w:r>
          </w:p>
        </w:tc>
        <w:tc>
          <w:tcPr>
            <w:tcW w:w="1562" w:type="dxa"/>
          </w:tcPr>
          <w:p w14:paraId="115C9639" w14:textId="2273CF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3363289.42</w:t>
            </w:r>
          </w:p>
        </w:tc>
        <w:tc>
          <w:tcPr>
            <w:tcW w:w="2134" w:type="dxa"/>
          </w:tcPr>
          <w:p w14:paraId="27FBC1A8" w14:textId="4FE074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0FF4F" w14:textId="70E03D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8F32CB" w14:textId="65B5EC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C60460" w14:textId="77777777" w:rsidTr="00780E69">
        <w:trPr>
          <w:trHeight w:val="54"/>
        </w:trPr>
        <w:tc>
          <w:tcPr>
            <w:tcW w:w="1691" w:type="dxa"/>
          </w:tcPr>
          <w:p w14:paraId="4AA66111" w14:textId="2BA2A2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6BE69A78" w14:textId="192EC7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719956.74</w:t>
            </w:r>
          </w:p>
        </w:tc>
        <w:tc>
          <w:tcPr>
            <w:tcW w:w="1562" w:type="dxa"/>
          </w:tcPr>
          <w:p w14:paraId="08C0F0DF" w14:textId="32A854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3363293.96</w:t>
            </w:r>
          </w:p>
        </w:tc>
        <w:tc>
          <w:tcPr>
            <w:tcW w:w="2134" w:type="dxa"/>
          </w:tcPr>
          <w:p w14:paraId="6CE5577A" w14:textId="7ED13F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9D390" w14:textId="3C7B50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1618E6" w14:textId="61D6B8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9C9DE1" w14:textId="77777777" w:rsidTr="00780E69">
        <w:trPr>
          <w:trHeight w:val="54"/>
        </w:trPr>
        <w:tc>
          <w:tcPr>
            <w:tcW w:w="1691" w:type="dxa"/>
          </w:tcPr>
          <w:p w14:paraId="40EA6194" w14:textId="5D61AF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7AAE46B3" w14:textId="079E8C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719957.69</w:t>
            </w:r>
          </w:p>
        </w:tc>
        <w:tc>
          <w:tcPr>
            <w:tcW w:w="1562" w:type="dxa"/>
          </w:tcPr>
          <w:p w14:paraId="0ADB3C5D" w14:textId="6892D4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3363299.99</w:t>
            </w:r>
          </w:p>
        </w:tc>
        <w:tc>
          <w:tcPr>
            <w:tcW w:w="2134" w:type="dxa"/>
          </w:tcPr>
          <w:p w14:paraId="17A76E84" w14:textId="63E539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7704F" w14:textId="6BE24B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C3C94" w14:textId="637A73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6E58D5" w14:textId="77777777" w:rsidTr="00780E69">
        <w:trPr>
          <w:trHeight w:val="54"/>
        </w:trPr>
        <w:tc>
          <w:tcPr>
            <w:tcW w:w="1691" w:type="dxa"/>
          </w:tcPr>
          <w:p w14:paraId="1A813C35" w14:textId="2F528C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6AEF6CD5" w14:textId="0CE293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719956.66</w:t>
            </w:r>
          </w:p>
        </w:tc>
        <w:tc>
          <w:tcPr>
            <w:tcW w:w="1562" w:type="dxa"/>
          </w:tcPr>
          <w:p w14:paraId="7E2F0E54" w14:textId="6B362F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3363305.15</w:t>
            </w:r>
          </w:p>
        </w:tc>
        <w:tc>
          <w:tcPr>
            <w:tcW w:w="2134" w:type="dxa"/>
          </w:tcPr>
          <w:p w14:paraId="6E459C62" w14:textId="18B6B9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D3CC8" w14:textId="34FEA4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61B51F" w14:textId="27F0FD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CCADD" w14:textId="77777777" w:rsidTr="00780E69">
        <w:trPr>
          <w:trHeight w:val="54"/>
        </w:trPr>
        <w:tc>
          <w:tcPr>
            <w:tcW w:w="1691" w:type="dxa"/>
          </w:tcPr>
          <w:p w14:paraId="021A9382" w14:textId="47BF6E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50999687" w14:textId="160AAB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719949.61</w:t>
            </w:r>
          </w:p>
        </w:tc>
        <w:tc>
          <w:tcPr>
            <w:tcW w:w="1562" w:type="dxa"/>
          </w:tcPr>
          <w:p w14:paraId="2F308AA5" w14:textId="326619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3363308.43</w:t>
            </w:r>
          </w:p>
        </w:tc>
        <w:tc>
          <w:tcPr>
            <w:tcW w:w="2134" w:type="dxa"/>
          </w:tcPr>
          <w:p w14:paraId="74439F00" w14:textId="11F976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37B2A4" w14:textId="2A37F4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D3025" w14:textId="3FB206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DB9EEF" w14:textId="77777777" w:rsidTr="00780E69">
        <w:trPr>
          <w:trHeight w:val="54"/>
        </w:trPr>
        <w:tc>
          <w:tcPr>
            <w:tcW w:w="1691" w:type="dxa"/>
          </w:tcPr>
          <w:p w14:paraId="51DFD359" w14:textId="2E6CF5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12BBCC9C" w14:textId="252009B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719943.70</w:t>
            </w:r>
          </w:p>
        </w:tc>
        <w:tc>
          <w:tcPr>
            <w:tcW w:w="1562" w:type="dxa"/>
          </w:tcPr>
          <w:p w14:paraId="49A536E4" w14:textId="59220F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3363313.41</w:t>
            </w:r>
          </w:p>
        </w:tc>
        <w:tc>
          <w:tcPr>
            <w:tcW w:w="2134" w:type="dxa"/>
          </w:tcPr>
          <w:p w14:paraId="6237A7D6" w14:textId="0AB936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EA2DF" w14:textId="7E6621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B0E97" w14:textId="2F1BA9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28B870" w14:textId="77777777" w:rsidTr="00780E69">
        <w:trPr>
          <w:trHeight w:val="54"/>
        </w:trPr>
        <w:tc>
          <w:tcPr>
            <w:tcW w:w="1691" w:type="dxa"/>
          </w:tcPr>
          <w:p w14:paraId="3725944E" w14:textId="2C389D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37B73FF0" w14:textId="12F722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719944.13</w:t>
            </w:r>
          </w:p>
        </w:tc>
        <w:tc>
          <w:tcPr>
            <w:tcW w:w="1562" w:type="dxa"/>
          </w:tcPr>
          <w:p w14:paraId="0C1CBE98" w14:textId="2DFB59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3363318.45</w:t>
            </w:r>
          </w:p>
        </w:tc>
        <w:tc>
          <w:tcPr>
            <w:tcW w:w="2134" w:type="dxa"/>
          </w:tcPr>
          <w:p w14:paraId="45C88FFB" w14:textId="1E9776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863F4" w14:textId="33A303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F6455" w14:textId="0FBBCC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D78002" w14:textId="77777777" w:rsidTr="00780E69">
        <w:trPr>
          <w:trHeight w:val="54"/>
        </w:trPr>
        <w:tc>
          <w:tcPr>
            <w:tcW w:w="1691" w:type="dxa"/>
          </w:tcPr>
          <w:p w14:paraId="682996A2" w14:textId="7F56B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1E84B1CD" w14:textId="3DE710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719947.99</w:t>
            </w:r>
          </w:p>
        </w:tc>
        <w:tc>
          <w:tcPr>
            <w:tcW w:w="1562" w:type="dxa"/>
          </w:tcPr>
          <w:p w14:paraId="63A5BCFE" w14:textId="6469D0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3363322.82</w:t>
            </w:r>
          </w:p>
        </w:tc>
        <w:tc>
          <w:tcPr>
            <w:tcW w:w="2134" w:type="dxa"/>
          </w:tcPr>
          <w:p w14:paraId="68504CF7" w14:textId="4A6776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580C3" w14:textId="7E2E76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99B4C" w14:textId="5793E6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4B1AA2" w14:textId="77777777" w:rsidTr="00780E69">
        <w:trPr>
          <w:trHeight w:val="54"/>
        </w:trPr>
        <w:tc>
          <w:tcPr>
            <w:tcW w:w="1691" w:type="dxa"/>
          </w:tcPr>
          <w:p w14:paraId="17FDBC30" w14:textId="30499E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7C294823" w14:textId="1364CC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719950.03</w:t>
            </w:r>
          </w:p>
        </w:tc>
        <w:tc>
          <w:tcPr>
            <w:tcW w:w="1562" w:type="dxa"/>
          </w:tcPr>
          <w:p w14:paraId="56C16A96" w14:textId="1D103C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3363327.87</w:t>
            </w:r>
          </w:p>
        </w:tc>
        <w:tc>
          <w:tcPr>
            <w:tcW w:w="2134" w:type="dxa"/>
          </w:tcPr>
          <w:p w14:paraId="5522F0B4" w14:textId="12FDC2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791F07" w14:textId="2C1440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83021" w14:textId="20039B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214E09" w14:textId="77777777" w:rsidTr="00780E69">
        <w:trPr>
          <w:trHeight w:val="54"/>
        </w:trPr>
        <w:tc>
          <w:tcPr>
            <w:tcW w:w="1691" w:type="dxa"/>
          </w:tcPr>
          <w:p w14:paraId="5601A95F" w14:textId="65BB6A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18CB76C8" w14:textId="61F5DD7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719950.27</w:t>
            </w:r>
          </w:p>
        </w:tc>
        <w:tc>
          <w:tcPr>
            <w:tcW w:w="1562" w:type="dxa"/>
          </w:tcPr>
          <w:p w14:paraId="5098A541" w14:textId="303E86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3363332.80</w:t>
            </w:r>
          </w:p>
        </w:tc>
        <w:tc>
          <w:tcPr>
            <w:tcW w:w="2134" w:type="dxa"/>
          </w:tcPr>
          <w:p w14:paraId="0B089D36" w14:textId="69B546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3D7FD" w14:textId="6A631B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1E7AB" w14:textId="771E15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609A088" w14:textId="77777777" w:rsidTr="00780E69">
        <w:trPr>
          <w:trHeight w:val="54"/>
        </w:trPr>
        <w:tc>
          <w:tcPr>
            <w:tcW w:w="1691" w:type="dxa"/>
          </w:tcPr>
          <w:p w14:paraId="5962C8C6" w14:textId="3A6047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3DBD29A6" w14:textId="1AB692C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719948.75</w:t>
            </w:r>
          </w:p>
        </w:tc>
        <w:tc>
          <w:tcPr>
            <w:tcW w:w="1562" w:type="dxa"/>
          </w:tcPr>
          <w:p w14:paraId="1CF3975B" w14:textId="692A66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3363339.00</w:t>
            </w:r>
          </w:p>
        </w:tc>
        <w:tc>
          <w:tcPr>
            <w:tcW w:w="2134" w:type="dxa"/>
          </w:tcPr>
          <w:p w14:paraId="48022D90" w14:textId="1AA8B7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ACD4C" w14:textId="559CF0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2AA3C" w14:textId="00BB87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F3C05F" w14:textId="77777777" w:rsidTr="00780E69">
        <w:trPr>
          <w:trHeight w:val="54"/>
        </w:trPr>
        <w:tc>
          <w:tcPr>
            <w:tcW w:w="1691" w:type="dxa"/>
          </w:tcPr>
          <w:p w14:paraId="12DDA77A" w14:textId="7127C9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5C6EC19E" w14:textId="1E68A29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719949.51</w:t>
            </w:r>
          </w:p>
        </w:tc>
        <w:tc>
          <w:tcPr>
            <w:tcW w:w="1562" w:type="dxa"/>
          </w:tcPr>
          <w:p w14:paraId="2006C37C" w14:textId="2F3326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3363345.28</w:t>
            </w:r>
          </w:p>
        </w:tc>
        <w:tc>
          <w:tcPr>
            <w:tcW w:w="2134" w:type="dxa"/>
          </w:tcPr>
          <w:p w14:paraId="3E8633E7" w14:textId="5852D8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82062D" w14:textId="7D47D0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33BD58" w14:textId="471E8A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8DB1FC" w14:textId="77777777" w:rsidTr="00780E69">
        <w:trPr>
          <w:trHeight w:val="54"/>
        </w:trPr>
        <w:tc>
          <w:tcPr>
            <w:tcW w:w="1691" w:type="dxa"/>
          </w:tcPr>
          <w:p w14:paraId="7993D87D" w14:textId="2DF1F0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37E53902" w14:textId="35A83EE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719947.46</w:t>
            </w:r>
          </w:p>
        </w:tc>
        <w:tc>
          <w:tcPr>
            <w:tcW w:w="1562" w:type="dxa"/>
          </w:tcPr>
          <w:p w14:paraId="6FC8D678" w14:textId="128200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3363352.64</w:t>
            </w:r>
          </w:p>
        </w:tc>
        <w:tc>
          <w:tcPr>
            <w:tcW w:w="2134" w:type="dxa"/>
          </w:tcPr>
          <w:p w14:paraId="06D8A425" w14:textId="205B28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DDE28" w14:textId="642852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07FA5" w14:textId="79E457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562C65" w14:textId="77777777" w:rsidTr="00780E69">
        <w:trPr>
          <w:trHeight w:val="54"/>
        </w:trPr>
        <w:tc>
          <w:tcPr>
            <w:tcW w:w="1691" w:type="dxa"/>
          </w:tcPr>
          <w:p w14:paraId="5B6F62B5" w14:textId="79F225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5B2AA713" w14:textId="599D9D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719944.92</w:t>
            </w:r>
          </w:p>
        </w:tc>
        <w:tc>
          <w:tcPr>
            <w:tcW w:w="1562" w:type="dxa"/>
          </w:tcPr>
          <w:p w14:paraId="0E585E45" w14:textId="0EA083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3363355.29</w:t>
            </w:r>
          </w:p>
        </w:tc>
        <w:tc>
          <w:tcPr>
            <w:tcW w:w="2134" w:type="dxa"/>
          </w:tcPr>
          <w:p w14:paraId="6F2532CA" w14:textId="3EED20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A524B" w14:textId="2A00A3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D3B1BA" w14:textId="757ED3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AC62B2" w14:textId="77777777" w:rsidTr="00780E69">
        <w:trPr>
          <w:trHeight w:val="54"/>
        </w:trPr>
        <w:tc>
          <w:tcPr>
            <w:tcW w:w="1691" w:type="dxa"/>
          </w:tcPr>
          <w:p w14:paraId="681D3712" w14:textId="45531C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43D68D13" w14:textId="20778D8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719939.15</w:t>
            </w:r>
          </w:p>
        </w:tc>
        <w:tc>
          <w:tcPr>
            <w:tcW w:w="1562" w:type="dxa"/>
          </w:tcPr>
          <w:p w14:paraId="18EEDC16" w14:textId="257CF9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3363355.16</w:t>
            </w:r>
          </w:p>
        </w:tc>
        <w:tc>
          <w:tcPr>
            <w:tcW w:w="2134" w:type="dxa"/>
          </w:tcPr>
          <w:p w14:paraId="1E7DE4BA" w14:textId="466BBB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C77E7" w14:textId="2DF851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0CBEE" w14:textId="2A4BAB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46FD25" w14:textId="77777777" w:rsidTr="00780E69">
        <w:trPr>
          <w:trHeight w:val="54"/>
        </w:trPr>
        <w:tc>
          <w:tcPr>
            <w:tcW w:w="1691" w:type="dxa"/>
          </w:tcPr>
          <w:p w14:paraId="23182F95" w14:textId="376A44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71E627DD" w14:textId="02C303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719933.33</w:t>
            </w:r>
          </w:p>
        </w:tc>
        <w:tc>
          <w:tcPr>
            <w:tcW w:w="1562" w:type="dxa"/>
          </w:tcPr>
          <w:p w14:paraId="25944717" w14:textId="0E66EA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3363360.72</w:t>
            </w:r>
          </w:p>
        </w:tc>
        <w:tc>
          <w:tcPr>
            <w:tcW w:w="2134" w:type="dxa"/>
          </w:tcPr>
          <w:p w14:paraId="4478164C" w14:textId="1D3667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C2C63" w14:textId="4B2ADC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FB671" w14:textId="46523A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D70775" w14:textId="77777777" w:rsidTr="00780E69">
        <w:trPr>
          <w:trHeight w:val="54"/>
        </w:trPr>
        <w:tc>
          <w:tcPr>
            <w:tcW w:w="1691" w:type="dxa"/>
          </w:tcPr>
          <w:p w14:paraId="0E0D6D28" w14:textId="4645DC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34215340" w14:textId="0130F7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719925.88</w:t>
            </w:r>
          </w:p>
        </w:tc>
        <w:tc>
          <w:tcPr>
            <w:tcW w:w="1562" w:type="dxa"/>
          </w:tcPr>
          <w:p w14:paraId="7D838F2B" w14:textId="4E8E0B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3363372.03</w:t>
            </w:r>
          </w:p>
        </w:tc>
        <w:tc>
          <w:tcPr>
            <w:tcW w:w="2134" w:type="dxa"/>
          </w:tcPr>
          <w:p w14:paraId="3B186B6B" w14:textId="3A5211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DB905" w14:textId="796EC3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FC3CA" w14:textId="293F16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71EFE8" w14:textId="77777777" w:rsidTr="00780E69">
        <w:trPr>
          <w:trHeight w:val="54"/>
        </w:trPr>
        <w:tc>
          <w:tcPr>
            <w:tcW w:w="1691" w:type="dxa"/>
          </w:tcPr>
          <w:p w14:paraId="75A949AD" w14:textId="670D56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7A7C73EC" w14:textId="05C5B17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719924.47</w:t>
            </w:r>
          </w:p>
        </w:tc>
        <w:tc>
          <w:tcPr>
            <w:tcW w:w="1562" w:type="dxa"/>
          </w:tcPr>
          <w:p w14:paraId="13780B2A" w14:textId="0C35A7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3363385.33</w:t>
            </w:r>
          </w:p>
        </w:tc>
        <w:tc>
          <w:tcPr>
            <w:tcW w:w="2134" w:type="dxa"/>
          </w:tcPr>
          <w:p w14:paraId="7F51096B" w14:textId="016F6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352CB" w14:textId="29090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C186D" w14:textId="595673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D0A8EC" w14:textId="77777777" w:rsidTr="00780E69">
        <w:trPr>
          <w:trHeight w:val="54"/>
        </w:trPr>
        <w:tc>
          <w:tcPr>
            <w:tcW w:w="1691" w:type="dxa"/>
          </w:tcPr>
          <w:p w14:paraId="2B07A078" w14:textId="7DED3C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5EA3DC7B" w14:textId="113CA11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719924.04</w:t>
            </w:r>
          </w:p>
        </w:tc>
        <w:tc>
          <w:tcPr>
            <w:tcW w:w="1562" w:type="dxa"/>
          </w:tcPr>
          <w:p w14:paraId="4F4E4010" w14:textId="5DFDDC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3363395.37</w:t>
            </w:r>
          </w:p>
        </w:tc>
        <w:tc>
          <w:tcPr>
            <w:tcW w:w="2134" w:type="dxa"/>
          </w:tcPr>
          <w:p w14:paraId="07FC7670" w14:textId="6F05F9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86B3E" w14:textId="533EF5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173172" w14:textId="3151E3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3416C8" w14:textId="77777777" w:rsidTr="00780E69">
        <w:trPr>
          <w:trHeight w:val="54"/>
        </w:trPr>
        <w:tc>
          <w:tcPr>
            <w:tcW w:w="1691" w:type="dxa"/>
          </w:tcPr>
          <w:p w14:paraId="28734F1E" w14:textId="625AD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6AAEFCAD" w14:textId="531CBCD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719926.13</w:t>
            </w:r>
          </w:p>
        </w:tc>
        <w:tc>
          <w:tcPr>
            <w:tcW w:w="1562" w:type="dxa"/>
          </w:tcPr>
          <w:p w14:paraId="56205D53" w14:textId="1084FD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3363402.44</w:t>
            </w:r>
          </w:p>
        </w:tc>
        <w:tc>
          <w:tcPr>
            <w:tcW w:w="2134" w:type="dxa"/>
          </w:tcPr>
          <w:p w14:paraId="32A9293F" w14:textId="58F005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0258A" w14:textId="0B168F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CD5D6" w14:textId="7B7E5B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7C98E4" w14:textId="77777777" w:rsidTr="00780E69">
        <w:trPr>
          <w:trHeight w:val="54"/>
        </w:trPr>
        <w:tc>
          <w:tcPr>
            <w:tcW w:w="1691" w:type="dxa"/>
          </w:tcPr>
          <w:p w14:paraId="30E59480" w14:textId="10024D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727EC5D1" w14:textId="436AC0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719929.79</w:t>
            </w:r>
          </w:p>
        </w:tc>
        <w:tc>
          <w:tcPr>
            <w:tcW w:w="1562" w:type="dxa"/>
          </w:tcPr>
          <w:p w14:paraId="0477E288" w14:textId="716553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3363406.74</w:t>
            </w:r>
          </w:p>
        </w:tc>
        <w:tc>
          <w:tcPr>
            <w:tcW w:w="2134" w:type="dxa"/>
          </w:tcPr>
          <w:p w14:paraId="063A3BC6" w14:textId="573A20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3CF89" w14:textId="6C0F9C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0D5B84" w14:textId="2DE5E6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B85603C" w14:textId="77777777" w:rsidTr="00780E69">
        <w:trPr>
          <w:trHeight w:val="54"/>
        </w:trPr>
        <w:tc>
          <w:tcPr>
            <w:tcW w:w="1691" w:type="dxa"/>
          </w:tcPr>
          <w:p w14:paraId="1F8C2AC3" w14:textId="56C9AF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F5136EE" w14:textId="126EA7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719931.46</w:t>
            </w:r>
          </w:p>
        </w:tc>
        <w:tc>
          <w:tcPr>
            <w:tcW w:w="1562" w:type="dxa"/>
          </w:tcPr>
          <w:p w14:paraId="49B53C3A" w14:textId="3A1178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3363411.61</w:t>
            </w:r>
          </w:p>
        </w:tc>
        <w:tc>
          <w:tcPr>
            <w:tcW w:w="2134" w:type="dxa"/>
          </w:tcPr>
          <w:p w14:paraId="48D448E6" w14:textId="4B39E4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FD7281" w14:textId="070F28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E7543" w14:textId="6B9BBF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C7DC20" w14:textId="77777777" w:rsidTr="00780E69">
        <w:trPr>
          <w:trHeight w:val="54"/>
        </w:trPr>
        <w:tc>
          <w:tcPr>
            <w:tcW w:w="1691" w:type="dxa"/>
          </w:tcPr>
          <w:p w14:paraId="17D64FBD" w14:textId="4F547D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13BDD097" w14:textId="774C97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719930.85</w:t>
            </w:r>
          </w:p>
        </w:tc>
        <w:tc>
          <w:tcPr>
            <w:tcW w:w="1562" w:type="dxa"/>
          </w:tcPr>
          <w:p w14:paraId="73F7FCE8" w14:textId="5051B2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3363418.53</w:t>
            </w:r>
          </w:p>
        </w:tc>
        <w:tc>
          <w:tcPr>
            <w:tcW w:w="2134" w:type="dxa"/>
          </w:tcPr>
          <w:p w14:paraId="0BAE3823" w14:textId="692C83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C40C0" w14:textId="6BC046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CDBC5" w14:textId="4A4EAA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19D2FB" w14:textId="77777777" w:rsidTr="00780E69">
        <w:trPr>
          <w:trHeight w:val="54"/>
        </w:trPr>
        <w:tc>
          <w:tcPr>
            <w:tcW w:w="1691" w:type="dxa"/>
          </w:tcPr>
          <w:p w14:paraId="3768ECD3" w14:textId="18BFBA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4F522DD2" w14:textId="0E6E3F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719928.55</w:t>
            </w:r>
          </w:p>
        </w:tc>
        <w:tc>
          <w:tcPr>
            <w:tcW w:w="1562" w:type="dxa"/>
          </w:tcPr>
          <w:p w14:paraId="1EB4C2F5" w14:textId="368A33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3363424.79</w:t>
            </w:r>
          </w:p>
        </w:tc>
        <w:tc>
          <w:tcPr>
            <w:tcW w:w="2134" w:type="dxa"/>
          </w:tcPr>
          <w:p w14:paraId="17A7F98A" w14:textId="6EECAF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CD004" w14:textId="09247A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4FBB9" w14:textId="578E5E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384DAA" w14:textId="77777777" w:rsidTr="00780E69">
        <w:trPr>
          <w:trHeight w:val="54"/>
        </w:trPr>
        <w:tc>
          <w:tcPr>
            <w:tcW w:w="1691" w:type="dxa"/>
          </w:tcPr>
          <w:p w14:paraId="0A7DA267" w14:textId="5C0823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10CC0118" w14:textId="3F4542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719929.99</w:t>
            </w:r>
          </w:p>
        </w:tc>
        <w:tc>
          <w:tcPr>
            <w:tcW w:w="1562" w:type="dxa"/>
          </w:tcPr>
          <w:p w14:paraId="7D52A79E" w14:textId="5F0B90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3363434.17</w:t>
            </w:r>
          </w:p>
        </w:tc>
        <w:tc>
          <w:tcPr>
            <w:tcW w:w="2134" w:type="dxa"/>
          </w:tcPr>
          <w:p w14:paraId="66F5578D" w14:textId="59A143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2C9F80" w14:textId="1A9E89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EFE530" w14:textId="4EFBBF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E6BD2E" w14:textId="77777777" w:rsidTr="00780E69">
        <w:trPr>
          <w:trHeight w:val="54"/>
        </w:trPr>
        <w:tc>
          <w:tcPr>
            <w:tcW w:w="1691" w:type="dxa"/>
          </w:tcPr>
          <w:p w14:paraId="3383744D" w14:textId="23F492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55116C16" w14:textId="78A193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719933.43</w:t>
            </w:r>
          </w:p>
        </w:tc>
        <w:tc>
          <w:tcPr>
            <w:tcW w:w="1562" w:type="dxa"/>
          </w:tcPr>
          <w:p w14:paraId="186C7816" w14:textId="69B76C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3363441.07</w:t>
            </w:r>
          </w:p>
        </w:tc>
        <w:tc>
          <w:tcPr>
            <w:tcW w:w="2134" w:type="dxa"/>
          </w:tcPr>
          <w:p w14:paraId="1447B3A5" w14:textId="3CDA07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C377A4" w14:textId="13541B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198FB" w14:textId="1C9FB4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31EEBC" w14:textId="77777777" w:rsidTr="00780E69">
        <w:trPr>
          <w:trHeight w:val="54"/>
        </w:trPr>
        <w:tc>
          <w:tcPr>
            <w:tcW w:w="1691" w:type="dxa"/>
          </w:tcPr>
          <w:p w14:paraId="6E741402" w14:textId="3CA07F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76307C3F" w14:textId="743A17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719941.25</w:t>
            </w:r>
          </w:p>
        </w:tc>
        <w:tc>
          <w:tcPr>
            <w:tcW w:w="1562" w:type="dxa"/>
          </w:tcPr>
          <w:p w14:paraId="3D1B6FE7" w14:textId="739966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3363444.46</w:t>
            </w:r>
          </w:p>
        </w:tc>
        <w:tc>
          <w:tcPr>
            <w:tcW w:w="2134" w:type="dxa"/>
          </w:tcPr>
          <w:p w14:paraId="60A0C3DD" w14:textId="5F1088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6D20D" w14:textId="185042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4EB40" w14:textId="5A2653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783E56" w14:textId="77777777" w:rsidTr="00780E69">
        <w:trPr>
          <w:trHeight w:val="54"/>
        </w:trPr>
        <w:tc>
          <w:tcPr>
            <w:tcW w:w="1691" w:type="dxa"/>
          </w:tcPr>
          <w:p w14:paraId="43C87C46" w14:textId="30FC48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7D54570D" w14:textId="5969C5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719953.41</w:t>
            </w:r>
          </w:p>
        </w:tc>
        <w:tc>
          <w:tcPr>
            <w:tcW w:w="1562" w:type="dxa"/>
          </w:tcPr>
          <w:p w14:paraId="279C94D2" w14:textId="49CAD9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3363448.97</w:t>
            </w:r>
          </w:p>
        </w:tc>
        <w:tc>
          <w:tcPr>
            <w:tcW w:w="2134" w:type="dxa"/>
          </w:tcPr>
          <w:p w14:paraId="3D0602F2" w14:textId="061740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BE2C5" w14:textId="451DBA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765C7" w14:textId="209941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7E8C20" w14:textId="77777777" w:rsidTr="00780E69">
        <w:trPr>
          <w:trHeight w:val="54"/>
        </w:trPr>
        <w:tc>
          <w:tcPr>
            <w:tcW w:w="1691" w:type="dxa"/>
          </w:tcPr>
          <w:p w14:paraId="2BD777D1" w14:textId="33D265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041C516A" w14:textId="298794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719962.15</w:t>
            </w:r>
          </w:p>
        </w:tc>
        <w:tc>
          <w:tcPr>
            <w:tcW w:w="1562" w:type="dxa"/>
          </w:tcPr>
          <w:p w14:paraId="4D6C03BB" w14:textId="5154F1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3363454.52</w:t>
            </w:r>
          </w:p>
        </w:tc>
        <w:tc>
          <w:tcPr>
            <w:tcW w:w="2134" w:type="dxa"/>
          </w:tcPr>
          <w:p w14:paraId="43D80DED" w14:textId="42BA3E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9B13A4" w14:textId="7E0B66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D4C8D" w14:textId="166732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7E50F8" w14:textId="77777777" w:rsidTr="00780E69">
        <w:trPr>
          <w:trHeight w:val="54"/>
        </w:trPr>
        <w:tc>
          <w:tcPr>
            <w:tcW w:w="1691" w:type="dxa"/>
          </w:tcPr>
          <w:p w14:paraId="5E8F71C5" w14:textId="63F4F1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400C7579" w14:textId="46D1E5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719967.46</w:t>
            </w:r>
          </w:p>
        </w:tc>
        <w:tc>
          <w:tcPr>
            <w:tcW w:w="1562" w:type="dxa"/>
          </w:tcPr>
          <w:p w14:paraId="390373CE" w14:textId="7D634F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3363464.53</w:t>
            </w:r>
          </w:p>
        </w:tc>
        <w:tc>
          <w:tcPr>
            <w:tcW w:w="2134" w:type="dxa"/>
          </w:tcPr>
          <w:p w14:paraId="547E7F4D" w14:textId="65E8A8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6822B" w14:textId="29A78B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1C7342" w14:textId="1B9845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C4BAF4" w14:textId="77777777" w:rsidTr="00780E69">
        <w:trPr>
          <w:trHeight w:val="54"/>
        </w:trPr>
        <w:tc>
          <w:tcPr>
            <w:tcW w:w="1691" w:type="dxa"/>
          </w:tcPr>
          <w:p w14:paraId="7227EE0A" w14:textId="1944FD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00E3E894" w14:textId="06CA8A0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719968.43</w:t>
            </w:r>
          </w:p>
        </w:tc>
        <w:tc>
          <w:tcPr>
            <w:tcW w:w="1562" w:type="dxa"/>
          </w:tcPr>
          <w:p w14:paraId="425E1B4E" w14:textId="231E0A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3363469.38</w:t>
            </w:r>
          </w:p>
        </w:tc>
        <w:tc>
          <w:tcPr>
            <w:tcW w:w="2134" w:type="dxa"/>
          </w:tcPr>
          <w:p w14:paraId="2F4A5941" w14:textId="5284E5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4ED05A" w14:textId="4F6B10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9C0050" w14:textId="596EBB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700E47" w14:textId="77777777" w:rsidTr="00780E69">
        <w:trPr>
          <w:trHeight w:val="54"/>
        </w:trPr>
        <w:tc>
          <w:tcPr>
            <w:tcW w:w="1691" w:type="dxa"/>
          </w:tcPr>
          <w:p w14:paraId="1B03CD69" w14:textId="32E076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7BEBEBC4" w14:textId="6825B2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719966.32</w:t>
            </w:r>
          </w:p>
        </w:tc>
        <w:tc>
          <w:tcPr>
            <w:tcW w:w="1562" w:type="dxa"/>
          </w:tcPr>
          <w:p w14:paraId="24C0A801" w14:textId="0932EB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3363483.54</w:t>
            </w:r>
          </w:p>
        </w:tc>
        <w:tc>
          <w:tcPr>
            <w:tcW w:w="2134" w:type="dxa"/>
          </w:tcPr>
          <w:p w14:paraId="0DF9F420" w14:textId="0191DE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72739" w14:textId="54093B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488702" w14:textId="013526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DC5F4E" w14:textId="77777777" w:rsidTr="00780E69">
        <w:trPr>
          <w:trHeight w:val="54"/>
        </w:trPr>
        <w:tc>
          <w:tcPr>
            <w:tcW w:w="1691" w:type="dxa"/>
          </w:tcPr>
          <w:p w14:paraId="17601483" w14:textId="46411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5BFFA6ED" w14:textId="494441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719957.80</w:t>
            </w:r>
          </w:p>
        </w:tc>
        <w:tc>
          <w:tcPr>
            <w:tcW w:w="1562" w:type="dxa"/>
          </w:tcPr>
          <w:p w14:paraId="79B3BAEB" w14:textId="5A9C48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3363494.90</w:t>
            </w:r>
          </w:p>
        </w:tc>
        <w:tc>
          <w:tcPr>
            <w:tcW w:w="2134" w:type="dxa"/>
          </w:tcPr>
          <w:p w14:paraId="7F16CDFE" w14:textId="388630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97672" w14:textId="0F0C48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1BFEB" w14:textId="6536D6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2B7ADD" w14:textId="77777777" w:rsidTr="00780E69">
        <w:trPr>
          <w:trHeight w:val="54"/>
        </w:trPr>
        <w:tc>
          <w:tcPr>
            <w:tcW w:w="1691" w:type="dxa"/>
          </w:tcPr>
          <w:p w14:paraId="758C91A3" w14:textId="45155D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2CBC2296" w14:textId="5FB1FD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719949.37</w:t>
            </w:r>
          </w:p>
        </w:tc>
        <w:tc>
          <w:tcPr>
            <w:tcW w:w="1562" w:type="dxa"/>
          </w:tcPr>
          <w:p w14:paraId="48879E72" w14:textId="4A628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3363498.20</w:t>
            </w:r>
          </w:p>
        </w:tc>
        <w:tc>
          <w:tcPr>
            <w:tcW w:w="2134" w:type="dxa"/>
          </w:tcPr>
          <w:p w14:paraId="15D65FF9" w14:textId="4015D2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C7DCA" w14:textId="204297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E2A046" w14:textId="35B6C5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029453" w14:textId="77777777" w:rsidTr="00780E69">
        <w:trPr>
          <w:trHeight w:val="54"/>
        </w:trPr>
        <w:tc>
          <w:tcPr>
            <w:tcW w:w="1691" w:type="dxa"/>
          </w:tcPr>
          <w:p w14:paraId="45A15C3F" w14:textId="3500F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5A5CB5D3" w14:textId="023275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719941.30</w:t>
            </w:r>
          </w:p>
        </w:tc>
        <w:tc>
          <w:tcPr>
            <w:tcW w:w="1562" w:type="dxa"/>
          </w:tcPr>
          <w:p w14:paraId="31B850CC" w14:textId="64D5D9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3363498.33</w:t>
            </w:r>
          </w:p>
        </w:tc>
        <w:tc>
          <w:tcPr>
            <w:tcW w:w="2134" w:type="dxa"/>
          </w:tcPr>
          <w:p w14:paraId="0700603B" w14:textId="7B1267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785ACD" w14:textId="0C24B6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03A20" w14:textId="776912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FC53FA" w14:textId="77777777" w:rsidTr="00780E69">
        <w:trPr>
          <w:trHeight w:val="54"/>
        </w:trPr>
        <w:tc>
          <w:tcPr>
            <w:tcW w:w="1691" w:type="dxa"/>
          </w:tcPr>
          <w:p w14:paraId="06BFEA01" w14:textId="3E2EA3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0B80ECA0" w14:textId="1E31B5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719935.53</w:t>
            </w:r>
          </w:p>
        </w:tc>
        <w:tc>
          <w:tcPr>
            <w:tcW w:w="1562" w:type="dxa"/>
          </w:tcPr>
          <w:p w14:paraId="6C027BCE" w14:textId="7400C4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3363504.78</w:t>
            </w:r>
          </w:p>
        </w:tc>
        <w:tc>
          <w:tcPr>
            <w:tcW w:w="2134" w:type="dxa"/>
          </w:tcPr>
          <w:p w14:paraId="36548B31" w14:textId="5C75FF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6CAC4B" w14:textId="35D019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A9CC0" w14:textId="0B6B0B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34BE34" w14:textId="77777777" w:rsidTr="00780E69">
        <w:trPr>
          <w:trHeight w:val="54"/>
        </w:trPr>
        <w:tc>
          <w:tcPr>
            <w:tcW w:w="1691" w:type="dxa"/>
          </w:tcPr>
          <w:p w14:paraId="657FE531" w14:textId="3B7187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768865B5" w14:textId="0D79D5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719932.35</w:t>
            </w:r>
          </w:p>
        </w:tc>
        <w:tc>
          <w:tcPr>
            <w:tcW w:w="1562" w:type="dxa"/>
          </w:tcPr>
          <w:p w14:paraId="69B2D9F2" w14:textId="1604BB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3363513.39</w:t>
            </w:r>
          </w:p>
        </w:tc>
        <w:tc>
          <w:tcPr>
            <w:tcW w:w="2134" w:type="dxa"/>
          </w:tcPr>
          <w:p w14:paraId="0D60093C" w14:textId="4E974B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F00FD" w14:textId="1D2B93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E5BA9C" w14:textId="2BB913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4B7ABA" w14:textId="77777777" w:rsidTr="00780E69">
        <w:trPr>
          <w:trHeight w:val="54"/>
        </w:trPr>
        <w:tc>
          <w:tcPr>
            <w:tcW w:w="1691" w:type="dxa"/>
          </w:tcPr>
          <w:p w14:paraId="7A5E892E" w14:textId="38AFFB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17C1A772" w14:textId="523D092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719933.70</w:t>
            </w:r>
          </w:p>
        </w:tc>
        <w:tc>
          <w:tcPr>
            <w:tcW w:w="1562" w:type="dxa"/>
          </w:tcPr>
          <w:p w14:paraId="7B416BF2" w14:textId="0A9471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3363518.51</w:t>
            </w:r>
          </w:p>
        </w:tc>
        <w:tc>
          <w:tcPr>
            <w:tcW w:w="2134" w:type="dxa"/>
          </w:tcPr>
          <w:p w14:paraId="17D71136" w14:textId="7BC9E0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C067B" w14:textId="0AACA0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16990" w14:textId="1B9A64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B060B2" w14:textId="77777777" w:rsidTr="00780E69">
        <w:trPr>
          <w:trHeight w:val="54"/>
        </w:trPr>
        <w:tc>
          <w:tcPr>
            <w:tcW w:w="1691" w:type="dxa"/>
          </w:tcPr>
          <w:p w14:paraId="4AA24E96" w14:textId="117A60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4FAD9D85" w14:textId="1EC6DF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719935.81</w:t>
            </w:r>
          </w:p>
        </w:tc>
        <w:tc>
          <w:tcPr>
            <w:tcW w:w="1562" w:type="dxa"/>
          </w:tcPr>
          <w:p w14:paraId="5280C6AA" w14:textId="4E7A1C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3363523.10</w:t>
            </w:r>
          </w:p>
        </w:tc>
        <w:tc>
          <w:tcPr>
            <w:tcW w:w="2134" w:type="dxa"/>
          </w:tcPr>
          <w:p w14:paraId="31524F4F" w14:textId="3DA262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96496" w14:textId="19B862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54B4FF" w14:textId="51AD5F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48C668" w14:textId="77777777" w:rsidTr="00780E69">
        <w:trPr>
          <w:trHeight w:val="54"/>
        </w:trPr>
        <w:tc>
          <w:tcPr>
            <w:tcW w:w="1691" w:type="dxa"/>
          </w:tcPr>
          <w:p w14:paraId="7F91EE4A" w14:textId="62F060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1C6F848C" w14:textId="3ABA492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719935.58</w:t>
            </w:r>
          </w:p>
        </w:tc>
        <w:tc>
          <w:tcPr>
            <w:tcW w:w="1562" w:type="dxa"/>
          </w:tcPr>
          <w:p w14:paraId="7D3CA57B" w14:textId="179467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3363527.69</w:t>
            </w:r>
          </w:p>
        </w:tc>
        <w:tc>
          <w:tcPr>
            <w:tcW w:w="2134" w:type="dxa"/>
          </w:tcPr>
          <w:p w14:paraId="1AA5497C" w14:textId="334920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0DFCE" w14:textId="175E34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6BFCD" w14:textId="14161C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AA5036" w14:textId="77777777" w:rsidTr="00780E69">
        <w:trPr>
          <w:trHeight w:val="54"/>
        </w:trPr>
        <w:tc>
          <w:tcPr>
            <w:tcW w:w="1691" w:type="dxa"/>
          </w:tcPr>
          <w:p w14:paraId="240AA2A1" w14:textId="68D41A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470DB7DB" w14:textId="2BF78CC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719933.78</w:t>
            </w:r>
          </w:p>
        </w:tc>
        <w:tc>
          <w:tcPr>
            <w:tcW w:w="1562" w:type="dxa"/>
          </w:tcPr>
          <w:p w14:paraId="74531D54" w14:textId="52DFBE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3363529.28</w:t>
            </w:r>
          </w:p>
        </w:tc>
        <w:tc>
          <w:tcPr>
            <w:tcW w:w="2134" w:type="dxa"/>
          </w:tcPr>
          <w:p w14:paraId="33991860" w14:textId="6CAA6D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8F444" w14:textId="613383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FA2ED" w14:textId="103EF3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2B27C5" w14:textId="77777777" w:rsidTr="00780E69">
        <w:trPr>
          <w:trHeight w:val="54"/>
        </w:trPr>
        <w:tc>
          <w:tcPr>
            <w:tcW w:w="1691" w:type="dxa"/>
          </w:tcPr>
          <w:p w14:paraId="1C733536" w14:textId="24A18D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0ACD19E2" w14:textId="64AF04C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719928.86</w:t>
            </w:r>
          </w:p>
        </w:tc>
        <w:tc>
          <w:tcPr>
            <w:tcW w:w="1562" w:type="dxa"/>
          </w:tcPr>
          <w:p w14:paraId="7966AE97" w14:textId="2957E4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3363528.67</w:t>
            </w:r>
          </w:p>
        </w:tc>
        <w:tc>
          <w:tcPr>
            <w:tcW w:w="2134" w:type="dxa"/>
          </w:tcPr>
          <w:p w14:paraId="7344DF99" w14:textId="2BE97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2DD74" w14:textId="36846E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68223" w14:textId="119EDF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AF4ED3" w14:textId="77777777" w:rsidTr="00780E69">
        <w:trPr>
          <w:trHeight w:val="54"/>
        </w:trPr>
        <w:tc>
          <w:tcPr>
            <w:tcW w:w="1691" w:type="dxa"/>
          </w:tcPr>
          <w:p w14:paraId="66FC3CC1" w14:textId="2E6FB2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75B3A608" w14:textId="0E1E85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719924.16</w:t>
            </w:r>
          </w:p>
        </w:tc>
        <w:tc>
          <w:tcPr>
            <w:tcW w:w="1562" w:type="dxa"/>
          </w:tcPr>
          <w:p w14:paraId="07F56CA8" w14:textId="43ED3C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3363530.42</w:t>
            </w:r>
          </w:p>
        </w:tc>
        <w:tc>
          <w:tcPr>
            <w:tcW w:w="2134" w:type="dxa"/>
          </w:tcPr>
          <w:p w14:paraId="6D562426" w14:textId="7F4406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5ABB6" w14:textId="6FB808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8919CC" w14:textId="02337B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CA2105" w14:textId="77777777" w:rsidTr="00780E69">
        <w:trPr>
          <w:trHeight w:val="54"/>
        </w:trPr>
        <w:tc>
          <w:tcPr>
            <w:tcW w:w="1691" w:type="dxa"/>
          </w:tcPr>
          <w:p w14:paraId="67A50822" w14:textId="606195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4135F0E5" w14:textId="1ABDDE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719922.04</w:t>
            </w:r>
          </w:p>
        </w:tc>
        <w:tc>
          <w:tcPr>
            <w:tcW w:w="1562" w:type="dxa"/>
          </w:tcPr>
          <w:p w14:paraId="4D675449" w14:textId="00FF51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3363541.19</w:t>
            </w:r>
          </w:p>
        </w:tc>
        <w:tc>
          <w:tcPr>
            <w:tcW w:w="2134" w:type="dxa"/>
          </w:tcPr>
          <w:p w14:paraId="10195F38" w14:textId="5DF8FA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66B3FF" w14:textId="33B4A4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41082" w14:textId="3422FA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403AE0" w14:textId="77777777" w:rsidTr="00780E69">
        <w:trPr>
          <w:trHeight w:val="54"/>
        </w:trPr>
        <w:tc>
          <w:tcPr>
            <w:tcW w:w="1691" w:type="dxa"/>
          </w:tcPr>
          <w:p w14:paraId="2877AC49" w14:textId="6E1F72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1219441D" w14:textId="4783EA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719921.16</w:t>
            </w:r>
          </w:p>
        </w:tc>
        <w:tc>
          <w:tcPr>
            <w:tcW w:w="1562" w:type="dxa"/>
          </w:tcPr>
          <w:p w14:paraId="6E56CCF9" w14:textId="2ACCF9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3363550.71</w:t>
            </w:r>
          </w:p>
        </w:tc>
        <w:tc>
          <w:tcPr>
            <w:tcW w:w="2134" w:type="dxa"/>
          </w:tcPr>
          <w:p w14:paraId="13024E64" w14:textId="1485F9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61563" w14:textId="72BC23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EF669B" w14:textId="369F41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C9465F" w14:textId="77777777" w:rsidTr="00780E69">
        <w:trPr>
          <w:trHeight w:val="54"/>
        </w:trPr>
        <w:tc>
          <w:tcPr>
            <w:tcW w:w="1691" w:type="dxa"/>
          </w:tcPr>
          <w:p w14:paraId="3C14B40C" w14:textId="429D68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014C0B1A" w14:textId="2BAF93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719918.36</w:t>
            </w:r>
          </w:p>
        </w:tc>
        <w:tc>
          <w:tcPr>
            <w:tcW w:w="1562" w:type="dxa"/>
          </w:tcPr>
          <w:p w14:paraId="5D5296A5" w14:textId="09ABF8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3363554.68</w:t>
            </w:r>
          </w:p>
        </w:tc>
        <w:tc>
          <w:tcPr>
            <w:tcW w:w="2134" w:type="dxa"/>
          </w:tcPr>
          <w:p w14:paraId="446A2C9B" w14:textId="257304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E147F" w14:textId="489068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A50BFA" w14:textId="66F50C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65EAC0" w14:textId="77777777" w:rsidTr="00780E69">
        <w:trPr>
          <w:trHeight w:val="54"/>
        </w:trPr>
        <w:tc>
          <w:tcPr>
            <w:tcW w:w="1691" w:type="dxa"/>
          </w:tcPr>
          <w:p w14:paraId="55F0EC07" w14:textId="75EB87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169BBB1C" w14:textId="67A95D4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719912.56</w:t>
            </w:r>
          </w:p>
        </w:tc>
        <w:tc>
          <w:tcPr>
            <w:tcW w:w="1562" w:type="dxa"/>
          </w:tcPr>
          <w:p w14:paraId="6F65F098" w14:textId="676D7A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3363556.62</w:t>
            </w:r>
          </w:p>
        </w:tc>
        <w:tc>
          <w:tcPr>
            <w:tcW w:w="2134" w:type="dxa"/>
          </w:tcPr>
          <w:p w14:paraId="34CBE5BD" w14:textId="6DF373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95A81" w14:textId="2FAD2B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51CE58" w14:textId="2164EC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7A5E51" w14:textId="77777777" w:rsidTr="00780E69">
        <w:trPr>
          <w:trHeight w:val="54"/>
        </w:trPr>
        <w:tc>
          <w:tcPr>
            <w:tcW w:w="1691" w:type="dxa"/>
          </w:tcPr>
          <w:p w14:paraId="0782976A" w14:textId="45813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37F772A2" w14:textId="08B97C4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719904.99</w:t>
            </w:r>
          </w:p>
        </w:tc>
        <w:tc>
          <w:tcPr>
            <w:tcW w:w="1562" w:type="dxa"/>
          </w:tcPr>
          <w:p w14:paraId="2AF58260" w14:textId="4EE182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3363557.26</w:t>
            </w:r>
          </w:p>
        </w:tc>
        <w:tc>
          <w:tcPr>
            <w:tcW w:w="2134" w:type="dxa"/>
          </w:tcPr>
          <w:p w14:paraId="27976854" w14:textId="3C5E8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A34FB" w14:textId="11CFBF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F728D" w14:textId="69E858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50EB94" w14:textId="77777777" w:rsidTr="00780E69">
        <w:trPr>
          <w:trHeight w:val="54"/>
        </w:trPr>
        <w:tc>
          <w:tcPr>
            <w:tcW w:w="1691" w:type="dxa"/>
          </w:tcPr>
          <w:p w14:paraId="18C4A703" w14:textId="476A8B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4B47CFB1" w14:textId="5D783A3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719900.50</w:t>
            </w:r>
          </w:p>
        </w:tc>
        <w:tc>
          <w:tcPr>
            <w:tcW w:w="1562" w:type="dxa"/>
          </w:tcPr>
          <w:p w14:paraId="1CF79C95" w14:textId="685E77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3363559.51</w:t>
            </w:r>
          </w:p>
        </w:tc>
        <w:tc>
          <w:tcPr>
            <w:tcW w:w="2134" w:type="dxa"/>
          </w:tcPr>
          <w:p w14:paraId="623ECD74" w14:textId="0B21C8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5CC65E" w14:textId="2A1931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32B4DA" w14:textId="237F9F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6BF892" w14:textId="77777777" w:rsidTr="00780E69">
        <w:trPr>
          <w:trHeight w:val="54"/>
        </w:trPr>
        <w:tc>
          <w:tcPr>
            <w:tcW w:w="1691" w:type="dxa"/>
          </w:tcPr>
          <w:p w14:paraId="1FABDCB9" w14:textId="472BB0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1F3F6041" w14:textId="722FAD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719898.77</w:t>
            </w:r>
          </w:p>
        </w:tc>
        <w:tc>
          <w:tcPr>
            <w:tcW w:w="1562" w:type="dxa"/>
          </w:tcPr>
          <w:p w14:paraId="5D5C562F" w14:textId="2A32DC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3363565.28</w:t>
            </w:r>
          </w:p>
        </w:tc>
        <w:tc>
          <w:tcPr>
            <w:tcW w:w="2134" w:type="dxa"/>
          </w:tcPr>
          <w:p w14:paraId="3A63283C" w14:textId="7C3136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0B5380" w14:textId="06F6E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F16D7" w14:textId="48C506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BC7E83" w14:textId="77777777" w:rsidTr="00780E69">
        <w:trPr>
          <w:trHeight w:val="54"/>
        </w:trPr>
        <w:tc>
          <w:tcPr>
            <w:tcW w:w="1691" w:type="dxa"/>
          </w:tcPr>
          <w:p w14:paraId="6CAC9FC6" w14:textId="4A4E2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357A6432" w14:textId="346DCA7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719904.08</w:t>
            </w:r>
          </w:p>
        </w:tc>
        <w:tc>
          <w:tcPr>
            <w:tcW w:w="1562" w:type="dxa"/>
          </w:tcPr>
          <w:p w14:paraId="33628FFB" w14:textId="72FC61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3363572.32</w:t>
            </w:r>
          </w:p>
        </w:tc>
        <w:tc>
          <w:tcPr>
            <w:tcW w:w="2134" w:type="dxa"/>
          </w:tcPr>
          <w:p w14:paraId="673A6467" w14:textId="572760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AA38D" w14:textId="1CBC06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D133C8" w14:textId="745B04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5E3CE5" w14:textId="77777777" w:rsidTr="00780E69">
        <w:trPr>
          <w:trHeight w:val="54"/>
        </w:trPr>
        <w:tc>
          <w:tcPr>
            <w:tcW w:w="1691" w:type="dxa"/>
          </w:tcPr>
          <w:p w14:paraId="7BC549C7" w14:textId="2752EC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5AAC4C08" w14:textId="333532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719907.02</w:t>
            </w:r>
          </w:p>
        </w:tc>
        <w:tc>
          <w:tcPr>
            <w:tcW w:w="1562" w:type="dxa"/>
          </w:tcPr>
          <w:p w14:paraId="1EEDA899" w14:textId="1AE29C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3363576.62</w:t>
            </w:r>
          </w:p>
        </w:tc>
        <w:tc>
          <w:tcPr>
            <w:tcW w:w="2134" w:type="dxa"/>
          </w:tcPr>
          <w:p w14:paraId="1E69B952" w14:textId="02904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F73A0E" w14:textId="731888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B1EED" w14:textId="0F4C1C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A087D0" w14:textId="77777777" w:rsidTr="00780E69">
        <w:trPr>
          <w:trHeight w:val="54"/>
        </w:trPr>
        <w:tc>
          <w:tcPr>
            <w:tcW w:w="1691" w:type="dxa"/>
          </w:tcPr>
          <w:p w14:paraId="59D5F391" w14:textId="0386FD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7FEDF19D" w14:textId="6CA7727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719907.75</w:t>
            </w:r>
          </w:p>
        </w:tc>
        <w:tc>
          <w:tcPr>
            <w:tcW w:w="1562" w:type="dxa"/>
          </w:tcPr>
          <w:p w14:paraId="665B2279" w14:textId="6EDEC0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3363582.54</w:t>
            </w:r>
          </w:p>
        </w:tc>
        <w:tc>
          <w:tcPr>
            <w:tcW w:w="2134" w:type="dxa"/>
          </w:tcPr>
          <w:p w14:paraId="51466156" w14:textId="729D3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10F0DE" w14:textId="137BF6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53935" w14:textId="15ADA4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0C9A67" w14:textId="77777777" w:rsidTr="00780E69">
        <w:trPr>
          <w:trHeight w:val="54"/>
        </w:trPr>
        <w:tc>
          <w:tcPr>
            <w:tcW w:w="1691" w:type="dxa"/>
          </w:tcPr>
          <w:p w14:paraId="4F082944" w14:textId="448C4D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07240700" w14:textId="557925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719906.01</w:t>
            </w:r>
          </w:p>
        </w:tc>
        <w:tc>
          <w:tcPr>
            <w:tcW w:w="1562" w:type="dxa"/>
          </w:tcPr>
          <w:p w14:paraId="0C2D30B1" w14:textId="23A9A9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3363589.63</w:t>
            </w:r>
          </w:p>
        </w:tc>
        <w:tc>
          <w:tcPr>
            <w:tcW w:w="2134" w:type="dxa"/>
          </w:tcPr>
          <w:p w14:paraId="3CB1B7CA" w14:textId="3EDAD4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E490C9" w14:textId="6C114E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31EAD" w14:textId="6F07BF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099513" w14:textId="77777777" w:rsidTr="00780E69">
        <w:trPr>
          <w:trHeight w:val="54"/>
        </w:trPr>
        <w:tc>
          <w:tcPr>
            <w:tcW w:w="1691" w:type="dxa"/>
          </w:tcPr>
          <w:p w14:paraId="6C7B6162" w14:textId="4AA8C1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5453E802" w14:textId="470FB1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719903.03</w:t>
            </w:r>
          </w:p>
        </w:tc>
        <w:tc>
          <w:tcPr>
            <w:tcW w:w="1562" w:type="dxa"/>
          </w:tcPr>
          <w:p w14:paraId="31F874DC" w14:textId="4014BB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3363597.29</w:t>
            </w:r>
          </w:p>
        </w:tc>
        <w:tc>
          <w:tcPr>
            <w:tcW w:w="2134" w:type="dxa"/>
          </w:tcPr>
          <w:p w14:paraId="23A7F77C" w14:textId="76770C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CE2889" w14:textId="502C81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5FD76" w14:textId="566D7B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EC8DC68" w14:textId="77777777" w:rsidTr="00780E69">
        <w:trPr>
          <w:trHeight w:val="54"/>
        </w:trPr>
        <w:tc>
          <w:tcPr>
            <w:tcW w:w="1691" w:type="dxa"/>
          </w:tcPr>
          <w:p w14:paraId="2AA01501" w14:textId="5ABC65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5A52A10D" w14:textId="089D82B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719903.96</w:t>
            </w:r>
          </w:p>
        </w:tc>
        <w:tc>
          <w:tcPr>
            <w:tcW w:w="1562" w:type="dxa"/>
          </w:tcPr>
          <w:p w14:paraId="2EF959D3" w14:textId="1DAC8A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3363603.57</w:t>
            </w:r>
          </w:p>
        </w:tc>
        <w:tc>
          <w:tcPr>
            <w:tcW w:w="2134" w:type="dxa"/>
          </w:tcPr>
          <w:p w14:paraId="2EF7AEEC" w14:textId="7F5329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FE6135" w14:textId="346B56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4276A" w14:textId="14D159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5C5DC0" w14:textId="77777777" w:rsidTr="00780E69">
        <w:trPr>
          <w:trHeight w:val="54"/>
        </w:trPr>
        <w:tc>
          <w:tcPr>
            <w:tcW w:w="1691" w:type="dxa"/>
          </w:tcPr>
          <w:p w14:paraId="5DC31652" w14:textId="1A8557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203C3C4E" w14:textId="088C17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719906.23</w:t>
            </w:r>
          </w:p>
        </w:tc>
        <w:tc>
          <w:tcPr>
            <w:tcW w:w="1562" w:type="dxa"/>
          </w:tcPr>
          <w:p w14:paraId="41E2411F" w14:textId="016452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3363608.75</w:t>
            </w:r>
          </w:p>
        </w:tc>
        <w:tc>
          <w:tcPr>
            <w:tcW w:w="2134" w:type="dxa"/>
          </w:tcPr>
          <w:p w14:paraId="1FE9125D" w14:textId="00C5B1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233EE" w14:textId="3B38AF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F0980" w14:textId="08A0B3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A7ADA2" w14:textId="77777777" w:rsidTr="00780E69">
        <w:trPr>
          <w:trHeight w:val="54"/>
        </w:trPr>
        <w:tc>
          <w:tcPr>
            <w:tcW w:w="1691" w:type="dxa"/>
          </w:tcPr>
          <w:p w14:paraId="0FFBB7AE" w14:textId="05BCF4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46C242BC" w14:textId="3D0055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719906.23</w:t>
            </w:r>
          </w:p>
        </w:tc>
        <w:tc>
          <w:tcPr>
            <w:tcW w:w="1562" w:type="dxa"/>
          </w:tcPr>
          <w:p w14:paraId="25870CCD" w14:textId="50E725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3363622.29</w:t>
            </w:r>
          </w:p>
        </w:tc>
        <w:tc>
          <w:tcPr>
            <w:tcW w:w="2134" w:type="dxa"/>
          </w:tcPr>
          <w:p w14:paraId="4902DA88" w14:textId="4E8E16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666E1" w14:textId="3BF92A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5868C" w14:textId="60D154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3ABC8A" w14:textId="77777777" w:rsidTr="00780E69">
        <w:trPr>
          <w:trHeight w:val="54"/>
        </w:trPr>
        <w:tc>
          <w:tcPr>
            <w:tcW w:w="1691" w:type="dxa"/>
          </w:tcPr>
          <w:p w14:paraId="34C39145" w14:textId="0A5FAF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4DA8DD88" w14:textId="13D908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719904.33</w:t>
            </w:r>
          </w:p>
        </w:tc>
        <w:tc>
          <w:tcPr>
            <w:tcW w:w="1562" w:type="dxa"/>
          </w:tcPr>
          <w:p w14:paraId="6247969A" w14:textId="081DF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3363632.61</w:t>
            </w:r>
          </w:p>
        </w:tc>
        <w:tc>
          <w:tcPr>
            <w:tcW w:w="2134" w:type="dxa"/>
          </w:tcPr>
          <w:p w14:paraId="6F6976DF" w14:textId="006904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23C8D" w14:textId="57DEFF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D9CA82" w14:textId="210C84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E51FD9" w14:textId="77777777" w:rsidTr="00780E69">
        <w:trPr>
          <w:trHeight w:val="54"/>
        </w:trPr>
        <w:tc>
          <w:tcPr>
            <w:tcW w:w="1691" w:type="dxa"/>
          </w:tcPr>
          <w:p w14:paraId="19E7C1C9" w14:textId="5303AB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6B01F749" w14:textId="4EDF43D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719902.43</w:t>
            </w:r>
          </w:p>
        </w:tc>
        <w:tc>
          <w:tcPr>
            <w:tcW w:w="1562" w:type="dxa"/>
          </w:tcPr>
          <w:p w14:paraId="45789F5C" w14:textId="6639E6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3363645.15</w:t>
            </w:r>
          </w:p>
        </w:tc>
        <w:tc>
          <w:tcPr>
            <w:tcW w:w="2134" w:type="dxa"/>
          </w:tcPr>
          <w:p w14:paraId="3F865F38" w14:textId="5643BF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FFB62C" w14:textId="00083B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C6CC3" w14:textId="56E1F6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D36AEE" w14:textId="77777777" w:rsidTr="00780E69">
        <w:trPr>
          <w:trHeight w:val="54"/>
        </w:trPr>
        <w:tc>
          <w:tcPr>
            <w:tcW w:w="1691" w:type="dxa"/>
          </w:tcPr>
          <w:p w14:paraId="665DFC72" w14:textId="0CB9EA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3EAA9EB2" w14:textId="536BD9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719896.90</w:t>
            </w:r>
          </w:p>
        </w:tc>
        <w:tc>
          <w:tcPr>
            <w:tcW w:w="1562" w:type="dxa"/>
          </w:tcPr>
          <w:p w14:paraId="3296E11D" w14:textId="6B7EB6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3363658.86</w:t>
            </w:r>
          </w:p>
        </w:tc>
        <w:tc>
          <w:tcPr>
            <w:tcW w:w="2134" w:type="dxa"/>
          </w:tcPr>
          <w:p w14:paraId="6146F631" w14:textId="7732E8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F9BC6" w14:textId="7705FF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8034D" w14:textId="3C26C5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2B9649" w14:textId="77777777" w:rsidTr="00780E69">
        <w:trPr>
          <w:trHeight w:val="54"/>
        </w:trPr>
        <w:tc>
          <w:tcPr>
            <w:tcW w:w="1691" w:type="dxa"/>
          </w:tcPr>
          <w:p w14:paraId="3908284F" w14:textId="47316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08FF3685" w14:textId="4DAB29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719891.74</w:t>
            </w:r>
          </w:p>
        </w:tc>
        <w:tc>
          <w:tcPr>
            <w:tcW w:w="1562" w:type="dxa"/>
          </w:tcPr>
          <w:p w14:paraId="41DB3B4C" w14:textId="3A6F86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3363665.32</w:t>
            </w:r>
          </w:p>
        </w:tc>
        <w:tc>
          <w:tcPr>
            <w:tcW w:w="2134" w:type="dxa"/>
          </w:tcPr>
          <w:p w14:paraId="127EA82E" w14:textId="638E4F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06B0D3" w14:textId="658216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A4666" w14:textId="4A9D49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AFA954" w14:textId="77777777" w:rsidTr="00780E69">
        <w:trPr>
          <w:trHeight w:val="54"/>
        </w:trPr>
        <w:tc>
          <w:tcPr>
            <w:tcW w:w="1691" w:type="dxa"/>
          </w:tcPr>
          <w:p w14:paraId="0E3A70E9" w14:textId="01FFCE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730A5FF3" w14:textId="4D97C2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719883.31</w:t>
            </w:r>
          </w:p>
        </w:tc>
        <w:tc>
          <w:tcPr>
            <w:tcW w:w="1562" w:type="dxa"/>
          </w:tcPr>
          <w:p w14:paraId="700FEE27" w14:textId="51FAF4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3363668.74</w:t>
            </w:r>
          </w:p>
        </w:tc>
        <w:tc>
          <w:tcPr>
            <w:tcW w:w="2134" w:type="dxa"/>
          </w:tcPr>
          <w:p w14:paraId="2E303831" w14:textId="238AD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88A8B" w14:textId="1FABA7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7A8B3" w14:textId="173B76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645A54" w14:textId="77777777" w:rsidTr="00780E69">
        <w:trPr>
          <w:trHeight w:val="54"/>
        </w:trPr>
        <w:tc>
          <w:tcPr>
            <w:tcW w:w="1691" w:type="dxa"/>
          </w:tcPr>
          <w:p w14:paraId="56C67128" w14:textId="00E9F3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15EFEF7D" w14:textId="2A2A7FD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719876.33</w:t>
            </w:r>
          </w:p>
        </w:tc>
        <w:tc>
          <w:tcPr>
            <w:tcW w:w="1562" w:type="dxa"/>
          </w:tcPr>
          <w:p w14:paraId="30C34DBA" w14:textId="3B765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3363667.38</w:t>
            </w:r>
          </w:p>
        </w:tc>
        <w:tc>
          <w:tcPr>
            <w:tcW w:w="2134" w:type="dxa"/>
          </w:tcPr>
          <w:p w14:paraId="4F899EB4" w14:textId="46AF9B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9A39D4" w14:textId="59F6B7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95D12" w14:textId="68F6A7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3DC97D" w14:textId="77777777" w:rsidTr="00780E69">
        <w:trPr>
          <w:trHeight w:val="54"/>
        </w:trPr>
        <w:tc>
          <w:tcPr>
            <w:tcW w:w="1691" w:type="dxa"/>
          </w:tcPr>
          <w:p w14:paraId="05E10B41" w14:textId="506784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25797CC1" w14:textId="2E56A04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719872.54</w:t>
            </w:r>
          </w:p>
        </w:tc>
        <w:tc>
          <w:tcPr>
            <w:tcW w:w="1562" w:type="dxa"/>
          </w:tcPr>
          <w:p w14:paraId="40B3BE2C" w14:textId="4C505E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3363667.94</w:t>
            </w:r>
          </w:p>
        </w:tc>
        <w:tc>
          <w:tcPr>
            <w:tcW w:w="2134" w:type="dxa"/>
          </w:tcPr>
          <w:p w14:paraId="4A937174" w14:textId="424EB4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745652" w14:textId="6065DB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203FD6" w14:textId="3E9B3A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EB5C95" w14:textId="77777777" w:rsidTr="00780E69">
        <w:trPr>
          <w:trHeight w:val="54"/>
        </w:trPr>
        <w:tc>
          <w:tcPr>
            <w:tcW w:w="1691" w:type="dxa"/>
          </w:tcPr>
          <w:p w14:paraId="3DFEB11C" w14:textId="2B4B9F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6EDD545D" w14:textId="0F4491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719863.51</w:t>
            </w:r>
          </w:p>
        </w:tc>
        <w:tc>
          <w:tcPr>
            <w:tcW w:w="1562" w:type="dxa"/>
          </w:tcPr>
          <w:p w14:paraId="3BFA61C8" w14:textId="549D6C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3363672.09</w:t>
            </w:r>
          </w:p>
        </w:tc>
        <w:tc>
          <w:tcPr>
            <w:tcW w:w="2134" w:type="dxa"/>
          </w:tcPr>
          <w:p w14:paraId="0F860203" w14:textId="364756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07E417" w14:textId="69DF06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60646" w14:textId="2C113F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1B7995" w14:textId="77777777" w:rsidTr="00780E69">
        <w:trPr>
          <w:trHeight w:val="54"/>
        </w:trPr>
        <w:tc>
          <w:tcPr>
            <w:tcW w:w="1691" w:type="dxa"/>
          </w:tcPr>
          <w:p w14:paraId="286EE629" w14:textId="1B1431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41807A9A" w14:textId="70B91C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719859.97</w:t>
            </w:r>
          </w:p>
        </w:tc>
        <w:tc>
          <w:tcPr>
            <w:tcW w:w="1562" w:type="dxa"/>
          </w:tcPr>
          <w:p w14:paraId="78EC3943" w14:textId="0892EE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3363678.24</w:t>
            </w:r>
          </w:p>
        </w:tc>
        <w:tc>
          <w:tcPr>
            <w:tcW w:w="2134" w:type="dxa"/>
          </w:tcPr>
          <w:p w14:paraId="195DBEF2" w14:textId="07D421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30A47" w14:textId="701901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E20C2" w14:textId="0A56E5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7F6323" w14:textId="77777777" w:rsidTr="00780E69">
        <w:trPr>
          <w:trHeight w:val="54"/>
        </w:trPr>
        <w:tc>
          <w:tcPr>
            <w:tcW w:w="1691" w:type="dxa"/>
          </w:tcPr>
          <w:p w14:paraId="4C0698C1" w14:textId="1C0B23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341EF0D7" w14:textId="726E69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719865.62</w:t>
            </w:r>
          </w:p>
        </w:tc>
        <w:tc>
          <w:tcPr>
            <w:tcW w:w="1562" w:type="dxa"/>
          </w:tcPr>
          <w:p w14:paraId="220A41F2" w14:textId="10C4FB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3363684.57</w:t>
            </w:r>
          </w:p>
        </w:tc>
        <w:tc>
          <w:tcPr>
            <w:tcW w:w="2134" w:type="dxa"/>
          </w:tcPr>
          <w:p w14:paraId="7E90B295" w14:textId="6FF11A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FFDE3" w14:textId="0F8F48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5B9567" w14:textId="06D191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12EED1" w14:textId="77777777" w:rsidTr="00780E69">
        <w:trPr>
          <w:trHeight w:val="54"/>
        </w:trPr>
        <w:tc>
          <w:tcPr>
            <w:tcW w:w="1691" w:type="dxa"/>
          </w:tcPr>
          <w:p w14:paraId="3F54B2A6" w14:textId="0960B3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2F565E27" w14:textId="5DCE2F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719869.47</w:t>
            </w:r>
          </w:p>
        </w:tc>
        <w:tc>
          <w:tcPr>
            <w:tcW w:w="1562" w:type="dxa"/>
          </w:tcPr>
          <w:p w14:paraId="1F66BB76" w14:textId="4A0078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3363687.81</w:t>
            </w:r>
          </w:p>
        </w:tc>
        <w:tc>
          <w:tcPr>
            <w:tcW w:w="2134" w:type="dxa"/>
          </w:tcPr>
          <w:p w14:paraId="433267AC" w14:textId="0F0B24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00819" w14:textId="3973EF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03A664" w14:textId="2FB512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A5D7BF" w14:textId="77777777" w:rsidTr="00780E69">
        <w:trPr>
          <w:trHeight w:val="54"/>
        </w:trPr>
        <w:tc>
          <w:tcPr>
            <w:tcW w:w="1691" w:type="dxa"/>
          </w:tcPr>
          <w:p w14:paraId="06A47E24" w14:textId="6E5292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6F87E598" w14:textId="70CB29B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719870.45</w:t>
            </w:r>
          </w:p>
        </w:tc>
        <w:tc>
          <w:tcPr>
            <w:tcW w:w="1562" w:type="dxa"/>
          </w:tcPr>
          <w:p w14:paraId="4B7FF31A" w14:textId="3D0C3D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3363691.94</w:t>
            </w:r>
          </w:p>
        </w:tc>
        <w:tc>
          <w:tcPr>
            <w:tcW w:w="2134" w:type="dxa"/>
          </w:tcPr>
          <w:p w14:paraId="069E0218" w14:textId="198D1C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2F76E" w14:textId="55789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B3750" w14:textId="0E787D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C44038" w14:textId="77777777" w:rsidTr="00780E69">
        <w:trPr>
          <w:trHeight w:val="54"/>
        </w:trPr>
        <w:tc>
          <w:tcPr>
            <w:tcW w:w="1691" w:type="dxa"/>
          </w:tcPr>
          <w:p w14:paraId="11A1BF66" w14:textId="5FE063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05385C16" w14:textId="3E61D0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719871.63</w:t>
            </w:r>
          </w:p>
        </w:tc>
        <w:tc>
          <w:tcPr>
            <w:tcW w:w="1562" w:type="dxa"/>
          </w:tcPr>
          <w:p w14:paraId="5E317C07" w14:textId="497FB9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3363699.80</w:t>
            </w:r>
          </w:p>
        </w:tc>
        <w:tc>
          <w:tcPr>
            <w:tcW w:w="2134" w:type="dxa"/>
          </w:tcPr>
          <w:p w14:paraId="2B6FEFB0" w14:textId="43F32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AEFEF" w14:textId="61981A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351C1" w14:textId="23314B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69721D" w14:textId="77777777" w:rsidTr="00780E69">
        <w:trPr>
          <w:trHeight w:val="54"/>
        </w:trPr>
        <w:tc>
          <w:tcPr>
            <w:tcW w:w="1691" w:type="dxa"/>
          </w:tcPr>
          <w:p w14:paraId="0970425F" w14:textId="154B6D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32AEFED2" w14:textId="09A512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719872.68</w:t>
            </w:r>
          </w:p>
        </w:tc>
        <w:tc>
          <w:tcPr>
            <w:tcW w:w="1562" w:type="dxa"/>
          </w:tcPr>
          <w:p w14:paraId="7E727CA0" w14:textId="1CB633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3363705.70</w:t>
            </w:r>
          </w:p>
        </w:tc>
        <w:tc>
          <w:tcPr>
            <w:tcW w:w="2134" w:type="dxa"/>
          </w:tcPr>
          <w:p w14:paraId="09240B20" w14:textId="14D899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B8DFC" w14:textId="5486BF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12E1B4" w14:textId="50634F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CC3005" w14:textId="77777777" w:rsidTr="00780E69">
        <w:trPr>
          <w:trHeight w:val="54"/>
        </w:trPr>
        <w:tc>
          <w:tcPr>
            <w:tcW w:w="1691" w:type="dxa"/>
          </w:tcPr>
          <w:p w14:paraId="43101FF0" w14:textId="3B5B0C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5CA61B85" w14:textId="2EFE5EA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719873.45</w:t>
            </w:r>
          </w:p>
        </w:tc>
        <w:tc>
          <w:tcPr>
            <w:tcW w:w="1562" w:type="dxa"/>
          </w:tcPr>
          <w:p w14:paraId="6B7A9548" w14:textId="6F824B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3363712.28</w:t>
            </w:r>
          </w:p>
        </w:tc>
        <w:tc>
          <w:tcPr>
            <w:tcW w:w="2134" w:type="dxa"/>
          </w:tcPr>
          <w:p w14:paraId="58BDCE6F" w14:textId="7497E3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A56C18" w14:textId="020A9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07A2F" w14:textId="6B8256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E53F37" w14:textId="77777777" w:rsidTr="00780E69">
        <w:trPr>
          <w:trHeight w:val="54"/>
        </w:trPr>
        <w:tc>
          <w:tcPr>
            <w:tcW w:w="1691" w:type="dxa"/>
          </w:tcPr>
          <w:p w14:paraId="36F0FCF4" w14:textId="73B6EB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5624E7CB" w14:textId="4B87F59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719872.31</w:t>
            </w:r>
          </w:p>
        </w:tc>
        <w:tc>
          <w:tcPr>
            <w:tcW w:w="1562" w:type="dxa"/>
          </w:tcPr>
          <w:p w14:paraId="60DD37B4" w14:textId="39E49F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3363719.52</w:t>
            </w:r>
          </w:p>
        </w:tc>
        <w:tc>
          <w:tcPr>
            <w:tcW w:w="2134" w:type="dxa"/>
          </w:tcPr>
          <w:p w14:paraId="21AECFE1" w14:textId="12C429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9BC43" w14:textId="0A7AFF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821CB" w14:textId="2B98A1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4A98D9" w14:textId="77777777" w:rsidTr="00780E69">
        <w:trPr>
          <w:trHeight w:val="54"/>
        </w:trPr>
        <w:tc>
          <w:tcPr>
            <w:tcW w:w="1691" w:type="dxa"/>
          </w:tcPr>
          <w:p w14:paraId="6E2ACEC9" w14:textId="54D6C9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7B4BE94E" w14:textId="4F01BE4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719866.88</w:t>
            </w:r>
          </w:p>
        </w:tc>
        <w:tc>
          <w:tcPr>
            <w:tcW w:w="1562" w:type="dxa"/>
          </w:tcPr>
          <w:p w14:paraId="2A4251F1" w14:textId="10EDFB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3363728.32</w:t>
            </w:r>
          </w:p>
        </w:tc>
        <w:tc>
          <w:tcPr>
            <w:tcW w:w="2134" w:type="dxa"/>
          </w:tcPr>
          <w:p w14:paraId="4D4E6716" w14:textId="14D400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D59D58" w14:textId="242CE8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21774" w14:textId="69D651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A418913" w14:textId="77777777" w:rsidTr="00780E69">
        <w:trPr>
          <w:trHeight w:val="54"/>
        </w:trPr>
        <w:tc>
          <w:tcPr>
            <w:tcW w:w="1691" w:type="dxa"/>
          </w:tcPr>
          <w:p w14:paraId="11E9FF1B" w14:textId="0F344A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58EC6A13" w14:textId="6422F3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719864.00</w:t>
            </w:r>
          </w:p>
        </w:tc>
        <w:tc>
          <w:tcPr>
            <w:tcW w:w="1562" w:type="dxa"/>
          </w:tcPr>
          <w:p w14:paraId="00AE4EBF" w14:textId="2BE13E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3363732.57</w:t>
            </w:r>
          </w:p>
        </w:tc>
        <w:tc>
          <w:tcPr>
            <w:tcW w:w="2134" w:type="dxa"/>
          </w:tcPr>
          <w:p w14:paraId="3A0FA1D2" w14:textId="7B31B8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BFC41E" w14:textId="3D7DE6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37522" w14:textId="21EF45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A394A2" w14:textId="77777777" w:rsidTr="00780E69">
        <w:trPr>
          <w:trHeight w:val="54"/>
        </w:trPr>
        <w:tc>
          <w:tcPr>
            <w:tcW w:w="1691" w:type="dxa"/>
          </w:tcPr>
          <w:p w14:paraId="02A2B295" w14:textId="7D89F7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36A9C1B7" w14:textId="30F70A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719864.00</w:t>
            </w:r>
          </w:p>
        </w:tc>
        <w:tc>
          <w:tcPr>
            <w:tcW w:w="1562" w:type="dxa"/>
          </w:tcPr>
          <w:p w14:paraId="29795D2E" w14:textId="106B8C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3363734.40</w:t>
            </w:r>
          </w:p>
        </w:tc>
        <w:tc>
          <w:tcPr>
            <w:tcW w:w="2134" w:type="dxa"/>
          </w:tcPr>
          <w:p w14:paraId="2FF87412" w14:textId="090578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99F84" w14:textId="31F552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98802" w14:textId="2B74B8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75A9FF" w14:textId="77777777" w:rsidTr="00780E69">
        <w:trPr>
          <w:trHeight w:val="54"/>
        </w:trPr>
        <w:tc>
          <w:tcPr>
            <w:tcW w:w="1691" w:type="dxa"/>
          </w:tcPr>
          <w:p w14:paraId="110CB7D3" w14:textId="020761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2FF4CD94" w14:textId="70303D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719868.11</w:t>
            </w:r>
          </w:p>
        </w:tc>
        <w:tc>
          <w:tcPr>
            <w:tcW w:w="1562" w:type="dxa"/>
          </w:tcPr>
          <w:p w14:paraId="5D7F7BE2" w14:textId="05BA00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3363738.93</w:t>
            </w:r>
          </w:p>
        </w:tc>
        <w:tc>
          <w:tcPr>
            <w:tcW w:w="2134" w:type="dxa"/>
          </w:tcPr>
          <w:p w14:paraId="7EC07420" w14:textId="4BC3F7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3E676" w14:textId="38004E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D19DB" w14:textId="7ED840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107B27" w14:textId="77777777" w:rsidTr="00780E69">
        <w:trPr>
          <w:trHeight w:val="54"/>
        </w:trPr>
        <w:tc>
          <w:tcPr>
            <w:tcW w:w="1691" w:type="dxa"/>
          </w:tcPr>
          <w:p w14:paraId="5A29742B" w14:textId="3D515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035A79F4" w14:textId="74C449C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719871.83</w:t>
            </w:r>
          </w:p>
        </w:tc>
        <w:tc>
          <w:tcPr>
            <w:tcW w:w="1562" w:type="dxa"/>
          </w:tcPr>
          <w:p w14:paraId="4105416F" w14:textId="294E47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3363743.80</w:t>
            </w:r>
          </w:p>
        </w:tc>
        <w:tc>
          <w:tcPr>
            <w:tcW w:w="2134" w:type="dxa"/>
          </w:tcPr>
          <w:p w14:paraId="01AC1738" w14:textId="3B1CEA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3754B" w14:textId="5F4EE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78FB3" w14:textId="71F539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2BB46D" w14:textId="77777777" w:rsidTr="00780E69">
        <w:trPr>
          <w:trHeight w:val="54"/>
        </w:trPr>
        <w:tc>
          <w:tcPr>
            <w:tcW w:w="1691" w:type="dxa"/>
          </w:tcPr>
          <w:p w14:paraId="27BEFFA4" w14:textId="7BB59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6561F956" w14:textId="7FF2F0D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719873.73</w:t>
            </w:r>
          </w:p>
        </w:tc>
        <w:tc>
          <w:tcPr>
            <w:tcW w:w="1562" w:type="dxa"/>
          </w:tcPr>
          <w:p w14:paraId="7AA7525F" w14:textId="260D4C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3363749.52</w:t>
            </w:r>
          </w:p>
        </w:tc>
        <w:tc>
          <w:tcPr>
            <w:tcW w:w="2134" w:type="dxa"/>
          </w:tcPr>
          <w:p w14:paraId="00100991" w14:textId="67361A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4BA751" w14:textId="21A6F8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E8547" w14:textId="1D8B06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E63669" w14:textId="77777777" w:rsidTr="00780E69">
        <w:trPr>
          <w:trHeight w:val="54"/>
        </w:trPr>
        <w:tc>
          <w:tcPr>
            <w:tcW w:w="1691" w:type="dxa"/>
          </w:tcPr>
          <w:p w14:paraId="5DC6DEAD" w14:textId="2CC23F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31597920" w14:textId="32FA891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719874.62</w:t>
            </w:r>
          </w:p>
        </w:tc>
        <w:tc>
          <w:tcPr>
            <w:tcW w:w="1562" w:type="dxa"/>
          </w:tcPr>
          <w:p w14:paraId="50889824" w14:textId="5069A1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3363756.86</w:t>
            </w:r>
          </w:p>
        </w:tc>
        <w:tc>
          <w:tcPr>
            <w:tcW w:w="2134" w:type="dxa"/>
          </w:tcPr>
          <w:p w14:paraId="23417CEA" w14:textId="7F677D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1DCB3" w14:textId="4047A6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5C81A4" w14:textId="17B9D3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BC9E15" w14:textId="77777777" w:rsidTr="00780E69">
        <w:trPr>
          <w:trHeight w:val="54"/>
        </w:trPr>
        <w:tc>
          <w:tcPr>
            <w:tcW w:w="1691" w:type="dxa"/>
          </w:tcPr>
          <w:p w14:paraId="1C5A701E" w14:textId="6E0962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548C00A5" w14:textId="790244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719872.20</w:t>
            </w:r>
          </w:p>
        </w:tc>
        <w:tc>
          <w:tcPr>
            <w:tcW w:w="1562" w:type="dxa"/>
          </w:tcPr>
          <w:p w14:paraId="1A019A4D" w14:textId="66FFC9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3363762.18</w:t>
            </w:r>
          </w:p>
        </w:tc>
        <w:tc>
          <w:tcPr>
            <w:tcW w:w="2134" w:type="dxa"/>
          </w:tcPr>
          <w:p w14:paraId="4A894614" w14:textId="7DD38D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23965" w14:textId="37EF9A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0A025" w14:textId="7E0969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748686" w14:textId="77777777" w:rsidTr="00780E69">
        <w:trPr>
          <w:trHeight w:val="54"/>
        </w:trPr>
        <w:tc>
          <w:tcPr>
            <w:tcW w:w="1691" w:type="dxa"/>
          </w:tcPr>
          <w:p w14:paraId="2D59823A" w14:textId="5759B7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5DE5A849" w14:textId="27EF9C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719865.79</w:t>
            </w:r>
          </w:p>
        </w:tc>
        <w:tc>
          <w:tcPr>
            <w:tcW w:w="1562" w:type="dxa"/>
          </w:tcPr>
          <w:p w14:paraId="4E75E1B8" w14:textId="2E5E9C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3363764.75</w:t>
            </w:r>
          </w:p>
        </w:tc>
        <w:tc>
          <w:tcPr>
            <w:tcW w:w="2134" w:type="dxa"/>
          </w:tcPr>
          <w:p w14:paraId="1B612A96" w14:textId="7EA28C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B6EB1" w14:textId="3CE9AB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C270F7" w14:textId="6B76EC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ED041D" w14:textId="77777777" w:rsidTr="00780E69">
        <w:trPr>
          <w:trHeight w:val="54"/>
        </w:trPr>
        <w:tc>
          <w:tcPr>
            <w:tcW w:w="1691" w:type="dxa"/>
          </w:tcPr>
          <w:p w14:paraId="10E77361" w14:textId="60C38B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1A42164D" w14:textId="48D050B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719861.55</w:t>
            </w:r>
          </w:p>
        </w:tc>
        <w:tc>
          <w:tcPr>
            <w:tcW w:w="1562" w:type="dxa"/>
          </w:tcPr>
          <w:p w14:paraId="745E3514" w14:textId="7AB563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3363768.58</w:t>
            </w:r>
          </w:p>
        </w:tc>
        <w:tc>
          <w:tcPr>
            <w:tcW w:w="2134" w:type="dxa"/>
          </w:tcPr>
          <w:p w14:paraId="5D272771" w14:textId="1BAEA3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0F889" w14:textId="15B36C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B7B7C" w14:textId="1F530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8C922B" w14:textId="77777777" w:rsidTr="00780E69">
        <w:trPr>
          <w:trHeight w:val="54"/>
        </w:trPr>
        <w:tc>
          <w:tcPr>
            <w:tcW w:w="1691" w:type="dxa"/>
          </w:tcPr>
          <w:p w14:paraId="46B39454" w14:textId="2BD034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724E43A3" w14:textId="6D805A2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719856.46</w:t>
            </w:r>
          </w:p>
        </w:tc>
        <w:tc>
          <w:tcPr>
            <w:tcW w:w="1562" w:type="dxa"/>
          </w:tcPr>
          <w:p w14:paraId="3F85BE59" w14:textId="7010A3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3363775.95</w:t>
            </w:r>
          </w:p>
        </w:tc>
        <w:tc>
          <w:tcPr>
            <w:tcW w:w="2134" w:type="dxa"/>
          </w:tcPr>
          <w:p w14:paraId="08E43906" w14:textId="496D1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6C42BE" w14:textId="799320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94943" w14:textId="1C5D04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6AE7AD" w14:textId="77777777" w:rsidTr="00780E69">
        <w:trPr>
          <w:trHeight w:val="54"/>
        </w:trPr>
        <w:tc>
          <w:tcPr>
            <w:tcW w:w="1691" w:type="dxa"/>
          </w:tcPr>
          <w:p w14:paraId="4B5D20F0" w14:textId="56469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4EC57DB0" w14:textId="6DDCC3F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719852.53</w:t>
            </w:r>
          </w:p>
        </w:tc>
        <w:tc>
          <w:tcPr>
            <w:tcW w:w="1562" w:type="dxa"/>
          </w:tcPr>
          <w:p w14:paraId="0973B55D" w14:textId="495775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3363786.30</w:t>
            </w:r>
          </w:p>
        </w:tc>
        <w:tc>
          <w:tcPr>
            <w:tcW w:w="2134" w:type="dxa"/>
          </w:tcPr>
          <w:p w14:paraId="37015DE5" w14:textId="3B49A9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7BDB01" w14:textId="13F60D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D93C7" w14:textId="617A2C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D6C551" w14:textId="77777777" w:rsidTr="00780E69">
        <w:trPr>
          <w:trHeight w:val="54"/>
        </w:trPr>
        <w:tc>
          <w:tcPr>
            <w:tcW w:w="1691" w:type="dxa"/>
          </w:tcPr>
          <w:p w14:paraId="5D735370" w14:textId="435C9D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2C54C542" w14:textId="5317DDD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719846.44</w:t>
            </w:r>
          </w:p>
        </w:tc>
        <w:tc>
          <w:tcPr>
            <w:tcW w:w="1562" w:type="dxa"/>
          </w:tcPr>
          <w:p w14:paraId="4B203916" w14:textId="55A73F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3363793.46</w:t>
            </w:r>
          </w:p>
        </w:tc>
        <w:tc>
          <w:tcPr>
            <w:tcW w:w="2134" w:type="dxa"/>
          </w:tcPr>
          <w:p w14:paraId="2E3ADF1B" w14:textId="0C495C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DC7AE" w14:textId="756E46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3232E2" w14:textId="22A12D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6DB907" w14:textId="77777777" w:rsidTr="00780E69">
        <w:trPr>
          <w:trHeight w:val="54"/>
        </w:trPr>
        <w:tc>
          <w:tcPr>
            <w:tcW w:w="1691" w:type="dxa"/>
          </w:tcPr>
          <w:p w14:paraId="2CBA3803" w14:textId="396000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F03A394" w14:textId="3307FE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719842.57</w:t>
            </w:r>
          </w:p>
        </w:tc>
        <w:tc>
          <w:tcPr>
            <w:tcW w:w="1562" w:type="dxa"/>
          </w:tcPr>
          <w:p w14:paraId="49A75276" w14:textId="54B425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3363802.23</w:t>
            </w:r>
          </w:p>
        </w:tc>
        <w:tc>
          <w:tcPr>
            <w:tcW w:w="2134" w:type="dxa"/>
          </w:tcPr>
          <w:p w14:paraId="33134FB6" w14:textId="1E18CC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5C09A" w14:textId="386398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1A925D" w14:textId="5FD83C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FC1348" w14:textId="77777777" w:rsidTr="00780E69">
        <w:trPr>
          <w:trHeight w:val="54"/>
        </w:trPr>
        <w:tc>
          <w:tcPr>
            <w:tcW w:w="1691" w:type="dxa"/>
          </w:tcPr>
          <w:p w14:paraId="6DC85140" w14:textId="0E7C63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38E1FAF0" w14:textId="55138D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719837.95</w:t>
            </w:r>
          </w:p>
        </w:tc>
        <w:tc>
          <w:tcPr>
            <w:tcW w:w="1562" w:type="dxa"/>
          </w:tcPr>
          <w:p w14:paraId="5064983C" w14:textId="6A2F71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3363804.28</w:t>
            </w:r>
          </w:p>
        </w:tc>
        <w:tc>
          <w:tcPr>
            <w:tcW w:w="2134" w:type="dxa"/>
          </w:tcPr>
          <w:p w14:paraId="3E3127D7" w14:textId="3910F0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2281C" w14:textId="59F812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9C589" w14:textId="1CEFBC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546F99" w14:textId="77777777" w:rsidTr="00780E69">
        <w:trPr>
          <w:trHeight w:val="54"/>
        </w:trPr>
        <w:tc>
          <w:tcPr>
            <w:tcW w:w="1691" w:type="dxa"/>
          </w:tcPr>
          <w:p w14:paraId="55974451" w14:textId="3449F6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2724B0D1" w14:textId="148F10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719834.58</w:t>
            </w:r>
          </w:p>
        </w:tc>
        <w:tc>
          <w:tcPr>
            <w:tcW w:w="1562" w:type="dxa"/>
          </w:tcPr>
          <w:p w14:paraId="45A01027" w14:textId="4F728D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3363808.22</w:t>
            </w:r>
          </w:p>
        </w:tc>
        <w:tc>
          <w:tcPr>
            <w:tcW w:w="2134" w:type="dxa"/>
          </w:tcPr>
          <w:p w14:paraId="289873EC" w14:textId="78AF4F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3F0B5" w14:textId="7885B8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65700" w14:textId="3D0796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6CC8C3" w14:textId="77777777" w:rsidTr="00780E69">
        <w:trPr>
          <w:trHeight w:val="54"/>
        </w:trPr>
        <w:tc>
          <w:tcPr>
            <w:tcW w:w="1691" w:type="dxa"/>
          </w:tcPr>
          <w:p w14:paraId="037E46A7" w14:textId="665EAB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1E691C88" w14:textId="58F6305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719832.39</w:t>
            </w:r>
          </w:p>
        </w:tc>
        <w:tc>
          <w:tcPr>
            <w:tcW w:w="1562" w:type="dxa"/>
          </w:tcPr>
          <w:p w14:paraId="41785929" w14:textId="77AA1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3363816.02</w:t>
            </w:r>
          </w:p>
        </w:tc>
        <w:tc>
          <w:tcPr>
            <w:tcW w:w="2134" w:type="dxa"/>
          </w:tcPr>
          <w:p w14:paraId="410145DF" w14:textId="538F19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25CE4" w14:textId="33C0FD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1291B6" w14:textId="0DBBF3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E94E2F" w14:textId="77777777" w:rsidTr="00780E69">
        <w:trPr>
          <w:trHeight w:val="54"/>
        </w:trPr>
        <w:tc>
          <w:tcPr>
            <w:tcW w:w="1691" w:type="dxa"/>
          </w:tcPr>
          <w:p w14:paraId="0AD72FAF" w14:textId="13694E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7C4D0E82" w14:textId="49FCD29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719833.31</w:t>
            </w:r>
          </w:p>
        </w:tc>
        <w:tc>
          <w:tcPr>
            <w:tcW w:w="1562" w:type="dxa"/>
          </w:tcPr>
          <w:p w14:paraId="33328B70" w14:textId="0328A3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3363823.12</w:t>
            </w:r>
          </w:p>
        </w:tc>
        <w:tc>
          <w:tcPr>
            <w:tcW w:w="2134" w:type="dxa"/>
          </w:tcPr>
          <w:p w14:paraId="351C050E" w14:textId="491951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ABADD" w14:textId="6B5BF7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F5C6B" w14:textId="422D45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D9FCB5" w14:textId="77777777" w:rsidTr="00780E69">
        <w:trPr>
          <w:trHeight w:val="54"/>
        </w:trPr>
        <w:tc>
          <w:tcPr>
            <w:tcW w:w="1691" w:type="dxa"/>
          </w:tcPr>
          <w:p w14:paraId="0427F6B7" w14:textId="16C06B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0C308142" w14:textId="6EFAD6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719831.83</w:t>
            </w:r>
          </w:p>
        </w:tc>
        <w:tc>
          <w:tcPr>
            <w:tcW w:w="1562" w:type="dxa"/>
          </w:tcPr>
          <w:p w14:paraId="3BDB6BFC" w14:textId="27F532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3363828.66</w:t>
            </w:r>
          </w:p>
        </w:tc>
        <w:tc>
          <w:tcPr>
            <w:tcW w:w="2134" w:type="dxa"/>
          </w:tcPr>
          <w:p w14:paraId="6BCA866D" w14:textId="04A372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3E24E" w14:textId="0D64AF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DBAF3" w14:textId="6AAC4A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3BD073" w14:textId="77777777" w:rsidTr="00780E69">
        <w:trPr>
          <w:trHeight w:val="54"/>
        </w:trPr>
        <w:tc>
          <w:tcPr>
            <w:tcW w:w="1691" w:type="dxa"/>
          </w:tcPr>
          <w:p w14:paraId="2113DF5C" w14:textId="6EB86D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126C837F" w14:textId="343F11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719827.18</w:t>
            </w:r>
          </w:p>
        </w:tc>
        <w:tc>
          <w:tcPr>
            <w:tcW w:w="1562" w:type="dxa"/>
          </w:tcPr>
          <w:p w14:paraId="67FD6604" w14:textId="729265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3363832.53</w:t>
            </w:r>
          </w:p>
        </w:tc>
        <w:tc>
          <w:tcPr>
            <w:tcW w:w="2134" w:type="dxa"/>
          </w:tcPr>
          <w:p w14:paraId="7F3FA135" w14:textId="755C5A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874D3" w14:textId="731775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6A530" w14:textId="66088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906D0C" w14:textId="77777777" w:rsidTr="00780E69">
        <w:trPr>
          <w:trHeight w:val="54"/>
        </w:trPr>
        <w:tc>
          <w:tcPr>
            <w:tcW w:w="1691" w:type="dxa"/>
          </w:tcPr>
          <w:p w14:paraId="36FD82BC" w14:textId="3DB411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368D2B9B" w14:textId="400A28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719822.86</w:t>
            </w:r>
          </w:p>
        </w:tc>
        <w:tc>
          <w:tcPr>
            <w:tcW w:w="1562" w:type="dxa"/>
          </w:tcPr>
          <w:p w14:paraId="60CEB3D2" w14:textId="60BAAD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3363839.97</w:t>
            </w:r>
          </w:p>
        </w:tc>
        <w:tc>
          <w:tcPr>
            <w:tcW w:w="2134" w:type="dxa"/>
          </w:tcPr>
          <w:p w14:paraId="74D5694F" w14:textId="74AB93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35FCBA" w14:textId="75468E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2D3D2B" w14:textId="2ED5F8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FA9C4B" w14:textId="77777777" w:rsidTr="00780E69">
        <w:trPr>
          <w:trHeight w:val="54"/>
        </w:trPr>
        <w:tc>
          <w:tcPr>
            <w:tcW w:w="1691" w:type="dxa"/>
          </w:tcPr>
          <w:p w14:paraId="38A10B1D" w14:textId="794A9D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153432A7" w14:textId="3E7F55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719820.80</w:t>
            </w:r>
          </w:p>
        </w:tc>
        <w:tc>
          <w:tcPr>
            <w:tcW w:w="1562" w:type="dxa"/>
          </w:tcPr>
          <w:p w14:paraId="0E87DF5A" w14:textId="361214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3363847.94</w:t>
            </w:r>
          </w:p>
        </w:tc>
        <w:tc>
          <w:tcPr>
            <w:tcW w:w="2134" w:type="dxa"/>
          </w:tcPr>
          <w:p w14:paraId="0D903965" w14:textId="6EA6E4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685EB" w14:textId="1398FE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C8B59" w14:textId="6F5D0C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3E7D00" w14:textId="77777777" w:rsidTr="00780E69">
        <w:trPr>
          <w:trHeight w:val="54"/>
        </w:trPr>
        <w:tc>
          <w:tcPr>
            <w:tcW w:w="1691" w:type="dxa"/>
          </w:tcPr>
          <w:p w14:paraId="2D6B28AF" w14:textId="724E4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03047FD8" w14:textId="40A0641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719822.64</w:t>
            </w:r>
          </w:p>
        </w:tc>
        <w:tc>
          <w:tcPr>
            <w:tcW w:w="1562" w:type="dxa"/>
          </w:tcPr>
          <w:p w14:paraId="5EA932C5" w14:textId="642BC0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3363852.08</w:t>
            </w:r>
          </w:p>
        </w:tc>
        <w:tc>
          <w:tcPr>
            <w:tcW w:w="2134" w:type="dxa"/>
          </w:tcPr>
          <w:p w14:paraId="1C0D9D57" w14:textId="7D71F2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59E10E" w14:textId="177BA5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BB6BF" w14:textId="7D800D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AC9087" w14:textId="77777777" w:rsidTr="00780E69">
        <w:trPr>
          <w:trHeight w:val="54"/>
        </w:trPr>
        <w:tc>
          <w:tcPr>
            <w:tcW w:w="1691" w:type="dxa"/>
          </w:tcPr>
          <w:p w14:paraId="4D9FDFE4" w14:textId="00314B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095D111D" w14:textId="7E26AFB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719827.46</w:t>
            </w:r>
          </w:p>
        </w:tc>
        <w:tc>
          <w:tcPr>
            <w:tcW w:w="1562" w:type="dxa"/>
          </w:tcPr>
          <w:p w14:paraId="52662C7F" w14:textId="2D30F9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3363853.15</w:t>
            </w:r>
          </w:p>
        </w:tc>
        <w:tc>
          <w:tcPr>
            <w:tcW w:w="2134" w:type="dxa"/>
          </w:tcPr>
          <w:p w14:paraId="34C5EF5C" w14:textId="4AE04D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C737E" w14:textId="1A0597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75ECC" w14:textId="638077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B4FD62" w14:textId="77777777" w:rsidTr="00780E69">
        <w:trPr>
          <w:trHeight w:val="54"/>
        </w:trPr>
        <w:tc>
          <w:tcPr>
            <w:tcW w:w="1691" w:type="dxa"/>
          </w:tcPr>
          <w:p w14:paraId="5A746AE6" w14:textId="33696E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3F35EB85" w14:textId="6ECE30E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719829.24</w:t>
            </w:r>
          </w:p>
        </w:tc>
        <w:tc>
          <w:tcPr>
            <w:tcW w:w="1562" w:type="dxa"/>
          </w:tcPr>
          <w:p w14:paraId="129931B9" w14:textId="7737F9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3363855.60</w:t>
            </w:r>
          </w:p>
        </w:tc>
        <w:tc>
          <w:tcPr>
            <w:tcW w:w="2134" w:type="dxa"/>
          </w:tcPr>
          <w:p w14:paraId="1A1548F9" w14:textId="3978B6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9D25DD" w14:textId="66F0B2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26BF9" w14:textId="3AF0A1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72A43D" w14:textId="77777777" w:rsidTr="00780E69">
        <w:trPr>
          <w:trHeight w:val="54"/>
        </w:trPr>
        <w:tc>
          <w:tcPr>
            <w:tcW w:w="1691" w:type="dxa"/>
          </w:tcPr>
          <w:p w14:paraId="09440226" w14:textId="1A1379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11133071" w14:textId="783185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719829.12</w:t>
            </w:r>
          </w:p>
        </w:tc>
        <w:tc>
          <w:tcPr>
            <w:tcW w:w="1562" w:type="dxa"/>
          </w:tcPr>
          <w:p w14:paraId="28362137" w14:textId="1EDE2A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3363858.22</w:t>
            </w:r>
          </w:p>
        </w:tc>
        <w:tc>
          <w:tcPr>
            <w:tcW w:w="2134" w:type="dxa"/>
          </w:tcPr>
          <w:p w14:paraId="3FA4FD5E" w14:textId="4C0993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8D671" w14:textId="267ECD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6777FA" w14:textId="698BDB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20E8F18" w14:textId="77777777" w:rsidTr="00780E69">
        <w:trPr>
          <w:trHeight w:val="54"/>
        </w:trPr>
        <w:tc>
          <w:tcPr>
            <w:tcW w:w="1691" w:type="dxa"/>
          </w:tcPr>
          <w:p w14:paraId="7EDFB217" w14:textId="039440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66C00C0E" w14:textId="698B4FD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719827.03</w:t>
            </w:r>
          </w:p>
        </w:tc>
        <w:tc>
          <w:tcPr>
            <w:tcW w:w="1562" w:type="dxa"/>
          </w:tcPr>
          <w:p w14:paraId="709B501F" w14:textId="2083A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3363863.15</w:t>
            </w:r>
          </w:p>
        </w:tc>
        <w:tc>
          <w:tcPr>
            <w:tcW w:w="2134" w:type="dxa"/>
          </w:tcPr>
          <w:p w14:paraId="115DA9B4" w14:textId="76F506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41C35" w14:textId="310869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AF179" w14:textId="2AD166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2F6388" w14:textId="77777777" w:rsidTr="00780E69">
        <w:trPr>
          <w:trHeight w:val="54"/>
        </w:trPr>
        <w:tc>
          <w:tcPr>
            <w:tcW w:w="1691" w:type="dxa"/>
          </w:tcPr>
          <w:p w14:paraId="1146623F" w14:textId="530A23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5433BA3E" w14:textId="46F1C6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719819.54</w:t>
            </w:r>
          </w:p>
        </w:tc>
        <w:tc>
          <w:tcPr>
            <w:tcW w:w="1562" w:type="dxa"/>
          </w:tcPr>
          <w:p w14:paraId="5F7CC592" w14:textId="445FF5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3363868.19</w:t>
            </w:r>
          </w:p>
        </w:tc>
        <w:tc>
          <w:tcPr>
            <w:tcW w:w="2134" w:type="dxa"/>
          </w:tcPr>
          <w:p w14:paraId="50B46534" w14:textId="305725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9B5CB3" w14:textId="1A54BC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00C93" w14:textId="3FD3F2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52F416" w14:textId="77777777" w:rsidTr="00780E69">
        <w:trPr>
          <w:trHeight w:val="54"/>
        </w:trPr>
        <w:tc>
          <w:tcPr>
            <w:tcW w:w="1691" w:type="dxa"/>
          </w:tcPr>
          <w:p w14:paraId="2633DC55" w14:textId="3A6AEB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2E9872E9" w14:textId="32DE27B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719813.28</w:t>
            </w:r>
          </w:p>
        </w:tc>
        <w:tc>
          <w:tcPr>
            <w:tcW w:w="1562" w:type="dxa"/>
          </w:tcPr>
          <w:p w14:paraId="297D19CE" w14:textId="0FA6D2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3363874.32</w:t>
            </w:r>
          </w:p>
        </w:tc>
        <w:tc>
          <w:tcPr>
            <w:tcW w:w="2134" w:type="dxa"/>
          </w:tcPr>
          <w:p w14:paraId="3F53C06A" w14:textId="0DF1E0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96E6A" w14:textId="133334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D8C10" w14:textId="2E5F1A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DD727A" w14:textId="77777777" w:rsidTr="00780E69">
        <w:trPr>
          <w:trHeight w:val="54"/>
        </w:trPr>
        <w:tc>
          <w:tcPr>
            <w:tcW w:w="1691" w:type="dxa"/>
          </w:tcPr>
          <w:p w14:paraId="641BF075" w14:textId="7C7D87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1EE4ABF9" w14:textId="76CA5A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719809.44</w:t>
            </w:r>
          </w:p>
        </w:tc>
        <w:tc>
          <w:tcPr>
            <w:tcW w:w="1562" w:type="dxa"/>
          </w:tcPr>
          <w:p w14:paraId="45A61F69" w14:textId="4BF80C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3363876.06</w:t>
            </w:r>
          </w:p>
        </w:tc>
        <w:tc>
          <w:tcPr>
            <w:tcW w:w="2134" w:type="dxa"/>
          </w:tcPr>
          <w:p w14:paraId="110FE294" w14:textId="060934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3FCAB" w14:textId="2A28A0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0E8BD" w14:textId="73B18E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D76F2C" w14:textId="77777777" w:rsidTr="00780E69">
        <w:trPr>
          <w:trHeight w:val="54"/>
        </w:trPr>
        <w:tc>
          <w:tcPr>
            <w:tcW w:w="1691" w:type="dxa"/>
          </w:tcPr>
          <w:p w14:paraId="435F9339" w14:textId="64D0EF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449FD968" w14:textId="3E7C5AF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719802.32</w:t>
            </w:r>
          </w:p>
        </w:tc>
        <w:tc>
          <w:tcPr>
            <w:tcW w:w="1562" w:type="dxa"/>
          </w:tcPr>
          <w:p w14:paraId="4364539B" w14:textId="43B9AF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3363876.68</w:t>
            </w:r>
          </w:p>
        </w:tc>
        <w:tc>
          <w:tcPr>
            <w:tcW w:w="2134" w:type="dxa"/>
          </w:tcPr>
          <w:p w14:paraId="7AE83F91" w14:textId="458748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B8AD9" w14:textId="72000D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A7356" w14:textId="071C6A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9AF987" w14:textId="77777777" w:rsidTr="00780E69">
        <w:trPr>
          <w:trHeight w:val="54"/>
        </w:trPr>
        <w:tc>
          <w:tcPr>
            <w:tcW w:w="1691" w:type="dxa"/>
          </w:tcPr>
          <w:p w14:paraId="02E0E87F" w14:textId="2B6390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0943FFDF" w14:textId="259EE9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719797.57</w:t>
            </w:r>
          </w:p>
        </w:tc>
        <w:tc>
          <w:tcPr>
            <w:tcW w:w="1562" w:type="dxa"/>
          </w:tcPr>
          <w:p w14:paraId="10BBB62E" w14:textId="5C8068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3363873.93</w:t>
            </w:r>
          </w:p>
        </w:tc>
        <w:tc>
          <w:tcPr>
            <w:tcW w:w="2134" w:type="dxa"/>
          </w:tcPr>
          <w:p w14:paraId="0C48B49B" w14:textId="4527CE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567D9" w14:textId="231879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ADE79A" w14:textId="7CEE87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A1E594" w14:textId="77777777" w:rsidTr="00780E69">
        <w:trPr>
          <w:trHeight w:val="54"/>
        </w:trPr>
        <w:tc>
          <w:tcPr>
            <w:tcW w:w="1691" w:type="dxa"/>
          </w:tcPr>
          <w:p w14:paraId="7FE46C07" w14:textId="30F15B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791136AF" w14:textId="366227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719793.09</w:t>
            </w:r>
          </w:p>
        </w:tc>
        <w:tc>
          <w:tcPr>
            <w:tcW w:w="1562" w:type="dxa"/>
          </w:tcPr>
          <w:p w14:paraId="246BD83A" w14:textId="6E7F89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3363870.63</w:t>
            </w:r>
          </w:p>
        </w:tc>
        <w:tc>
          <w:tcPr>
            <w:tcW w:w="2134" w:type="dxa"/>
          </w:tcPr>
          <w:p w14:paraId="5852FE43" w14:textId="2DD7B8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13E57" w14:textId="47C348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F13597" w14:textId="29C843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9957CC" w14:textId="77777777" w:rsidTr="00780E69">
        <w:trPr>
          <w:trHeight w:val="54"/>
        </w:trPr>
        <w:tc>
          <w:tcPr>
            <w:tcW w:w="1691" w:type="dxa"/>
          </w:tcPr>
          <w:p w14:paraId="1929FBDD" w14:textId="7AC9EA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7AB0009C" w14:textId="2F437A7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719784.76</w:t>
            </w:r>
          </w:p>
        </w:tc>
        <w:tc>
          <w:tcPr>
            <w:tcW w:w="1562" w:type="dxa"/>
          </w:tcPr>
          <w:p w14:paraId="4D144AC5" w14:textId="4ABD4B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3363866.19</w:t>
            </w:r>
          </w:p>
        </w:tc>
        <w:tc>
          <w:tcPr>
            <w:tcW w:w="2134" w:type="dxa"/>
          </w:tcPr>
          <w:p w14:paraId="1E854933" w14:textId="5B0F9A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55F700" w14:textId="009AAE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1B429" w14:textId="492926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7683C3" w14:textId="77777777" w:rsidTr="00780E69">
        <w:trPr>
          <w:trHeight w:val="54"/>
        </w:trPr>
        <w:tc>
          <w:tcPr>
            <w:tcW w:w="1691" w:type="dxa"/>
          </w:tcPr>
          <w:p w14:paraId="13FE6B1F" w14:textId="7DA98D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226034AB" w14:textId="6C981B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719777.80</w:t>
            </w:r>
          </w:p>
        </w:tc>
        <w:tc>
          <w:tcPr>
            <w:tcW w:w="1562" w:type="dxa"/>
          </w:tcPr>
          <w:p w14:paraId="5FD144A2" w14:textId="2256A4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3363871.00</w:t>
            </w:r>
          </w:p>
        </w:tc>
        <w:tc>
          <w:tcPr>
            <w:tcW w:w="2134" w:type="dxa"/>
          </w:tcPr>
          <w:p w14:paraId="7A42E3BF" w14:textId="70E6FE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2821FA" w14:textId="68C599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C5CF1" w14:textId="7FAEF9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C97713" w14:textId="77777777" w:rsidTr="00780E69">
        <w:trPr>
          <w:trHeight w:val="54"/>
        </w:trPr>
        <w:tc>
          <w:tcPr>
            <w:tcW w:w="1691" w:type="dxa"/>
          </w:tcPr>
          <w:p w14:paraId="38880742" w14:textId="5AE9FA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558B4F8F" w14:textId="5D4C4C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719768.44</w:t>
            </w:r>
          </w:p>
        </w:tc>
        <w:tc>
          <w:tcPr>
            <w:tcW w:w="1562" w:type="dxa"/>
          </w:tcPr>
          <w:p w14:paraId="5C77FFF5" w14:textId="53304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3363881.21</w:t>
            </w:r>
          </w:p>
        </w:tc>
        <w:tc>
          <w:tcPr>
            <w:tcW w:w="2134" w:type="dxa"/>
          </w:tcPr>
          <w:p w14:paraId="02A34023" w14:textId="7E8C73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E021EE" w14:textId="6D4AE9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28F89" w14:textId="6DF695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50FD03" w14:textId="77777777" w:rsidTr="00780E69">
        <w:trPr>
          <w:trHeight w:val="54"/>
        </w:trPr>
        <w:tc>
          <w:tcPr>
            <w:tcW w:w="1691" w:type="dxa"/>
          </w:tcPr>
          <w:p w14:paraId="466AEEE1" w14:textId="56075B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0F5B11FF" w14:textId="73443CC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719765.15</w:t>
            </w:r>
          </w:p>
        </w:tc>
        <w:tc>
          <w:tcPr>
            <w:tcW w:w="1562" w:type="dxa"/>
          </w:tcPr>
          <w:p w14:paraId="33CE1876" w14:textId="1BDD78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3363887.37</w:t>
            </w:r>
          </w:p>
        </w:tc>
        <w:tc>
          <w:tcPr>
            <w:tcW w:w="2134" w:type="dxa"/>
          </w:tcPr>
          <w:p w14:paraId="048D42E2" w14:textId="1A57A8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B8DAD" w14:textId="2FD95D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86FAD0" w14:textId="40F6A9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A00DAD" w14:textId="77777777" w:rsidTr="00780E69">
        <w:trPr>
          <w:trHeight w:val="54"/>
        </w:trPr>
        <w:tc>
          <w:tcPr>
            <w:tcW w:w="1691" w:type="dxa"/>
          </w:tcPr>
          <w:p w14:paraId="6EA7DCC4" w14:textId="77398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38CD3B5F" w14:textId="7509876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719766.00</w:t>
            </w:r>
          </w:p>
        </w:tc>
        <w:tc>
          <w:tcPr>
            <w:tcW w:w="1562" w:type="dxa"/>
          </w:tcPr>
          <w:p w14:paraId="346B8234" w14:textId="099CE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3363897.22</w:t>
            </w:r>
          </w:p>
        </w:tc>
        <w:tc>
          <w:tcPr>
            <w:tcW w:w="2134" w:type="dxa"/>
          </w:tcPr>
          <w:p w14:paraId="1B6EE4CD" w14:textId="64862E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C5322" w14:textId="0ABE0C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DFDD7" w14:textId="38017D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3E08F3" w14:textId="77777777" w:rsidTr="00780E69">
        <w:trPr>
          <w:trHeight w:val="54"/>
        </w:trPr>
        <w:tc>
          <w:tcPr>
            <w:tcW w:w="1691" w:type="dxa"/>
          </w:tcPr>
          <w:p w14:paraId="18C5E910" w14:textId="2DEA3E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7B8ABEBC" w14:textId="0E68AD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719766.21</w:t>
            </w:r>
          </w:p>
        </w:tc>
        <w:tc>
          <w:tcPr>
            <w:tcW w:w="1562" w:type="dxa"/>
          </w:tcPr>
          <w:p w14:paraId="14C42DC8" w14:textId="60C523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3363906.44</w:t>
            </w:r>
          </w:p>
        </w:tc>
        <w:tc>
          <w:tcPr>
            <w:tcW w:w="2134" w:type="dxa"/>
          </w:tcPr>
          <w:p w14:paraId="451D1252" w14:textId="05F463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4A444" w14:textId="0B9BFB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E7B53" w14:textId="7A0971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9E16F2" w14:textId="77777777" w:rsidTr="00780E69">
        <w:trPr>
          <w:trHeight w:val="54"/>
        </w:trPr>
        <w:tc>
          <w:tcPr>
            <w:tcW w:w="1691" w:type="dxa"/>
          </w:tcPr>
          <w:p w14:paraId="4C47B537" w14:textId="43E32F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75FFDDE9" w14:textId="7DA08AC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719761.74</w:t>
            </w:r>
          </w:p>
        </w:tc>
        <w:tc>
          <w:tcPr>
            <w:tcW w:w="1562" w:type="dxa"/>
          </w:tcPr>
          <w:p w14:paraId="73F1392A" w14:textId="12F89D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3363914.57</w:t>
            </w:r>
          </w:p>
        </w:tc>
        <w:tc>
          <w:tcPr>
            <w:tcW w:w="2134" w:type="dxa"/>
          </w:tcPr>
          <w:p w14:paraId="082AF453" w14:textId="66C4F3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BD590" w14:textId="2CC5E0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CE51B" w14:textId="3E3B1F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D15359" w14:textId="77777777" w:rsidTr="00780E69">
        <w:trPr>
          <w:trHeight w:val="54"/>
        </w:trPr>
        <w:tc>
          <w:tcPr>
            <w:tcW w:w="1691" w:type="dxa"/>
          </w:tcPr>
          <w:p w14:paraId="7667E11F" w14:textId="3C7732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0A344CAA" w14:textId="43E023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719754.99</w:t>
            </w:r>
          </w:p>
        </w:tc>
        <w:tc>
          <w:tcPr>
            <w:tcW w:w="1562" w:type="dxa"/>
          </w:tcPr>
          <w:p w14:paraId="136DC68A" w14:textId="08C409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3363921.32</w:t>
            </w:r>
          </w:p>
        </w:tc>
        <w:tc>
          <w:tcPr>
            <w:tcW w:w="2134" w:type="dxa"/>
          </w:tcPr>
          <w:p w14:paraId="7566591F" w14:textId="63B3BC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5F4EB" w14:textId="015B78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1C28C" w14:textId="2D3AB1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C3CFE7" w14:textId="77777777" w:rsidTr="00780E69">
        <w:trPr>
          <w:trHeight w:val="54"/>
        </w:trPr>
        <w:tc>
          <w:tcPr>
            <w:tcW w:w="1691" w:type="dxa"/>
          </w:tcPr>
          <w:p w14:paraId="707CA03E" w14:textId="2E0BC5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781C5AEA" w14:textId="149C387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719747.28</w:t>
            </w:r>
          </w:p>
        </w:tc>
        <w:tc>
          <w:tcPr>
            <w:tcW w:w="1562" w:type="dxa"/>
          </w:tcPr>
          <w:p w14:paraId="72D8AE87" w14:textId="482E26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3363924.68</w:t>
            </w:r>
          </w:p>
        </w:tc>
        <w:tc>
          <w:tcPr>
            <w:tcW w:w="2134" w:type="dxa"/>
          </w:tcPr>
          <w:p w14:paraId="7DAC640E" w14:textId="2D8273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876665" w14:textId="0084E5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700D87" w14:textId="0574DE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6589CB" w14:textId="77777777" w:rsidTr="00780E69">
        <w:trPr>
          <w:trHeight w:val="54"/>
        </w:trPr>
        <w:tc>
          <w:tcPr>
            <w:tcW w:w="1691" w:type="dxa"/>
          </w:tcPr>
          <w:p w14:paraId="5B189875" w14:textId="536422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599D9E17" w14:textId="438EC4D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719744.74</w:t>
            </w:r>
          </w:p>
        </w:tc>
        <w:tc>
          <w:tcPr>
            <w:tcW w:w="1562" w:type="dxa"/>
          </w:tcPr>
          <w:p w14:paraId="0EC6AD2D" w14:textId="5722D7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3363923.23</w:t>
            </w:r>
          </w:p>
        </w:tc>
        <w:tc>
          <w:tcPr>
            <w:tcW w:w="2134" w:type="dxa"/>
          </w:tcPr>
          <w:p w14:paraId="76EE627F" w14:textId="6EB34B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5A975" w14:textId="6F5CD3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82C8FE" w14:textId="57286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0B47A1" w14:textId="77777777" w:rsidTr="00780E69">
        <w:trPr>
          <w:trHeight w:val="54"/>
        </w:trPr>
        <w:tc>
          <w:tcPr>
            <w:tcW w:w="1691" w:type="dxa"/>
          </w:tcPr>
          <w:p w14:paraId="2993FC2F" w14:textId="5AC7C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2D3E61B4" w14:textId="3E7C671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719740.23</w:t>
            </w:r>
          </w:p>
        </w:tc>
        <w:tc>
          <w:tcPr>
            <w:tcW w:w="1562" w:type="dxa"/>
          </w:tcPr>
          <w:p w14:paraId="4D370CEF" w14:textId="458B68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3363919.14</w:t>
            </w:r>
          </w:p>
        </w:tc>
        <w:tc>
          <w:tcPr>
            <w:tcW w:w="2134" w:type="dxa"/>
          </w:tcPr>
          <w:p w14:paraId="53F7FECB" w14:textId="103592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F6A702" w14:textId="7246FB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1DBD4" w14:textId="283BEA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5BDD63" w14:textId="77777777" w:rsidTr="00780E69">
        <w:trPr>
          <w:trHeight w:val="54"/>
        </w:trPr>
        <w:tc>
          <w:tcPr>
            <w:tcW w:w="1691" w:type="dxa"/>
          </w:tcPr>
          <w:p w14:paraId="3CEAD3E5" w14:textId="274900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17CFDC86" w14:textId="36A5DB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719732.01</w:t>
            </w:r>
          </w:p>
        </w:tc>
        <w:tc>
          <w:tcPr>
            <w:tcW w:w="1562" w:type="dxa"/>
          </w:tcPr>
          <w:p w14:paraId="1C4BBC7A" w14:textId="13D697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3363918.03</w:t>
            </w:r>
          </w:p>
        </w:tc>
        <w:tc>
          <w:tcPr>
            <w:tcW w:w="2134" w:type="dxa"/>
          </w:tcPr>
          <w:p w14:paraId="208A45DA" w14:textId="2A794C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A67224" w14:textId="0A78F7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5C6E3" w14:textId="5DCA7F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84D4C4" w14:textId="77777777" w:rsidTr="00780E69">
        <w:trPr>
          <w:trHeight w:val="54"/>
        </w:trPr>
        <w:tc>
          <w:tcPr>
            <w:tcW w:w="1691" w:type="dxa"/>
          </w:tcPr>
          <w:p w14:paraId="04B5D19D" w14:textId="13E347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4E372184" w14:textId="1141CE4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719722.66</w:t>
            </w:r>
          </w:p>
        </w:tc>
        <w:tc>
          <w:tcPr>
            <w:tcW w:w="1562" w:type="dxa"/>
          </w:tcPr>
          <w:p w14:paraId="340DA89C" w14:textId="249455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3363922.48</w:t>
            </w:r>
          </w:p>
        </w:tc>
        <w:tc>
          <w:tcPr>
            <w:tcW w:w="2134" w:type="dxa"/>
          </w:tcPr>
          <w:p w14:paraId="0B0A327B" w14:textId="69B381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3F48F1" w14:textId="268008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DF821" w14:textId="18C2A8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459433E" w14:textId="77777777" w:rsidTr="00780E69">
        <w:trPr>
          <w:trHeight w:val="54"/>
        </w:trPr>
        <w:tc>
          <w:tcPr>
            <w:tcW w:w="1691" w:type="dxa"/>
          </w:tcPr>
          <w:p w14:paraId="273A2B76" w14:textId="3F755A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7DA20DB4" w14:textId="142528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719721.30</w:t>
            </w:r>
          </w:p>
        </w:tc>
        <w:tc>
          <w:tcPr>
            <w:tcW w:w="1562" w:type="dxa"/>
          </w:tcPr>
          <w:p w14:paraId="4CF4A94D" w14:textId="709CB9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3363928.63</w:t>
            </w:r>
          </w:p>
        </w:tc>
        <w:tc>
          <w:tcPr>
            <w:tcW w:w="2134" w:type="dxa"/>
          </w:tcPr>
          <w:p w14:paraId="610FD300" w14:textId="4787B4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E93A6" w14:textId="3C11A3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130951" w14:textId="0BC382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CFDD2B" w14:textId="77777777" w:rsidTr="00780E69">
        <w:trPr>
          <w:trHeight w:val="54"/>
        </w:trPr>
        <w:tc>
          <w:tcPr>
            <w:tcW w:w="1691" w:type="dxa"/>
          </w:tcPr>
          <w:p w14:paraId="3753DDB0" w14:textId="2F64A1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276C7537" w14:textId="429D0D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719722.60</w:t>
            </w:r>
          </w:p>
        </w:tc>
        <w:tc>
          <w:tcPr>
            <w:tcW w:w="1562" w:type="dxa"/>
          </w:tcPr>
          <w:p w14:paraId="06D99560" w14:textId="1E2172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3363939.72</w:t>
            </w:r>
          </w:p>
        </w:tc>
        <w:tc>
          <w:tcPr>
            <w:tcW w:w="2134" w:type="dxa"/>
          </w:tcPr>
          <w:p w14:paraId="644447E8" w14:textId="0425C5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78CCA" w14:textId="3821E5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0DE60" w14:textId="076850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F30C3B" w14:textId="77777777" w:rsidTr="00780E69">
        <w:trPr>
          <w:trHeight w:val="54"/>
        </w:trPr>
        <w:tc>
          <w:tcPr>
            <w:tcW w:w="1691" w:type="dxa"/>
          </w:tcPr>
          <w:p w14:paraId="4C041EEF" w14:textId="5A2931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55238593" w14:textId="796F88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719727.24</w:t>
            </w:r>
          </w:p>
        </w:tc>
        <w:tc>
          <w:tcPr>
            <w:tcW w:w="1562" w:type="dxa"/>
          </w:tcPr>
          <w:p w14:paraId="4EC82E92" w14:textId="46E035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3363944.36</w:t>
            </w:r>
          </w:p>
        </w:tc>
        <w:tc>
          <w:tcPr>
            <w:tcW w:w="2134" w:type="dxa"/>
          </w:tcPr>
          <w:p w14:paraId="70AF6C88" w14:textId="22631B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E380EA" w14:textId="4F17D9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54CDF" w14:textId="610D8E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785F9E" w14:textId="77777777" w:rsidTr="00780E69">
        <w:trPr>
          <w:trHeight w:val="54"/>
        </w:trPr>
        <w:tc>
          <w:tcPr>
            <w:tcW w:w="1691" w:type="dxa"/>
          </w:tcPr>
          <w:p w14:paraId="0D0ED379" w14:textId="20F8FD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0CD38AF9" w14:textId="0B10AE9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719728.39</w:t>
            </w:r>
          </w:p>
        </w:tc>
        <w:tc>
          <w:tcPr>
            <w:tcW w:w="1562" w:type="dxa"/>
          </w:tcPr>
          <w:p w14:paraId="2A8726E9" w14:textId="1A06D3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3363950.09</w:t>
            </w:r>
          </w:p>
        </w:tc>
        <w:tc>
          <w:tcPr>
            <w:tcW w:w="2134" w:type="dxa"/>
          </w:tcPr>
          <w:p w14:paraId="1DEC71D1" w14:textId="12D9F3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D7291C" w14:textId="4E5024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0C3E7" w14:textId="73973B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6AC3B0" w14:textId="77777777" w:rsidTr="00780E69">
        <w:trPr>
          <w:trHeight w:val="54"/>
        </w:trPr>
        <w:tc>
          <w:tcPr>
            <w:tcW w:w="1691" w:type="dxa"/>
          </w:tcPr>
          <w:p w14:paraId="6354A374" w14:textId="4FE20B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410F7EBE" w14:textId="2DCD1DE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719725.76</w:t>
            </w:r>
          </w:p>
        </w:tc>
        <w:tc>
          <w:tcPr>
            <w:tcW w:w="1562" w:type="dxa"/>
          </w:tcPr>
          <w:p w14:paraId="0A7E248E" w14:textId="3101CA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3363953.24</w:t>
            </w:r>
          </w:p>
        </w:tc>
        <w:tc>
          <w:tcPr>
            <w:tcW w:w="2134" w:type="dxa"/>
          </w:tcPr>
          <w:p w14:paraId="244D13C9" w14:textId="2CC3E7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CC256" w14:textId="72A34A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83F8C" w14:textId="7D7781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7D14A5C" w14:textId="77777777" w:rsidTr="00780E69">
        <w:trPr>
          <w:trHeight w:val="54"/>
        </w:trPr>
        <w:tc>
          <w:tcPr>
            <w:tcW w:w="1691" w:type="dxa"/>
          </w:tcPr>
          <w:p w14:paraId="3437E861" w14:textId="431E86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5FDA90C7" w14:textId="052D4A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719714.57</w:t>
            </w:r>
          </w:p>
        </w:tc>
        <w:tc>
          <w:tcPr>
            <w:tcW w:w="1562" w:type="dxa"/>
          </w:tcPr>
          <w:p w14:paraId="5EF0FD54" w14:textId="357E2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3363950.75</w:t>
            </w:r>
          </w:p>
        </w:tc>
        <w:tc>
          <w:tcPr>
            <w:tcW w:w="2134" w:type="dxa"/>
          </w:tcPr>
          <w:p w14:paraId="5E3373F4" w14:textId="43F662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43BD1" w14:textId="5E3068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A7BB83" w14:textId="02348A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FDF26A" w14:textId="77777777" w:rsidTr="00780E69">
        <w:trPr>
          <w:trHeight w:val="54"/>
        </w:trPr>
        <w:tc>
          <w:tcPr>
            <w:tcW w:w="1691" w:type="dxa"/>
          </w:tcPr>
          <w:p w14:paraId="0F0CF03C" w14:textId="7A4978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7E68DDBF" w14:textId="6F94C5A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719703.69</w:t>
            </w:r>
          </w:p>
        </w:tc>
        <w:tc>
          <w:tcPr>
            <w:tcW w:w="1562" w:type="dxa"/>
          </w:tcPr>
          <w:p w14:paraId="180FF22F" w14:textId="397011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3363957.86</w:t>
            </w:r>
          </w:p>
        </w:tc>
        <w:tc>
          <w:tcPr>
            <w:tcW w:w="2134" w:type="dxa"/>
          </w:tcPr>
          <w:p w14:paraId="36CAAA0D" w14:textId="1B4D06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A7850" w14:textId="74FF90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64266" w14:textId="0B67BC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A64741" w14:textId="77777777" w:rsidTr="00780E69">
        <w:trPr>
          <w:trHeight w:val="54"/>
        </w:trPr>
        <w:tc>
          <w:tcPr>
            <w:tcW w:w="1691" w:type="dxa"/>
          </w:tcPr>
          <w:p w14:paraId="52BEAB12" w14:textId="62083A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77B5B438" w14:textId="70BC929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719703.48</w:t>
            </w:r>
          </w:p>
        </w:tc>
        <w:tc>
          <w:tcPr>
            <w:tcW w:w="1562" w:type="dxa"/>
          </w:tcPr>
          <w:p w14:paraId="10CFC1A8" w14:textId="0D5170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3363966.61</w:t>
            </w:r>
          </w:p>
        </w:tc>
        <w:tc>
          <w:tcPr>
            <w:tcW w:w="2134" w:type="dxa"/>
          </w:tcPr>
          <w:p w14:paraId="0D450082" w14:textId="08471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3130BA" w14:textId="2B0CAA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71D93" w14:textId="2007AA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8D097D" w14:textId="77777777" w:rsidTr="00780E69">
        <w:trPr>
          <w:trHeight w:val="54"/>
        </w:trPr>
        <w:tc>
          <w:tcPr>
            <w:tcW w:w="1691" w:type="dxa"/>
          </w:tcPr>
          <w:p w14:paraId="0C60E39F" w14:textId="24B1B5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7C08FAF0" w14:textId="5093DA0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719698.46</w:t>
            </w:r>
          </w:p>
        </w:tc>
        <w:tc>
          <w:tcPr>
            <w:tcW w:w="1562" w:type="dxa"/>
          </w:tcPr>
          <w:p w14:paraId="7F8FC185" w14:textId="53204E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3363973.10</w:t>
            </w:r>
          </w:p>
        </w:tc>
        <w:tc>
          <w:tcPr>
            <w:tcW w:w="2134" w:type="dxa"/>
          </w:tcPr>
          <w:p w14:paraId="49000094" w14:textId="196F9B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2311F2" w14:textId="69BCB0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44521" w14:textId="06DA77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3E934A" w14:textId="77777777" w:rsidTr="00780E69">
        <w:trPr>
          <w:trHeight w:val="54"/>
        </w:trPr>
        <w:tc>
          <w:tcPr>
            <w:tcW w:w="1691" w:type="dxa"/>
          </w:tcPr>
          <w:p w14:paraId="02F35778" w14:textId="1FA584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4C6F5695" w14:textId="2BC8D9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719696.55</w:t>
            </w:r>
          </w:p>
        </w:tc>
        <w:tc>
          <w:tcPr>
            <w:tcW w:w="1562" w:type="dxa"/>
          </w:tcPr>
          <w:p w14:paraId="6659709D" w14:textId="5348C1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3363993.08</w:t>
            </w:r>
          </w:p>
        </w:tc>
        <w:tc>
          <w:tcPr>
            <w:tcW w:w="2134" w:type="dxa"/>
          </w:tcPr>
          <w:p w14:paraId="104229C1" w14:textId="292B5C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48881C" w14:textId="7F7AB6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9A8073" w14:textId="21B397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642DAC" w14:textId="77777777" w:rsidTr="00780E69">
        <w:trPr>
          <w:trHeight w:val="54"/>
        </w:trPr>
        <w:tc>
          <w:tcPr>
            <w:tcW w:w="1691" w:type="dxa"/>
          </w:tcPr>
          <w:p w14:paraId="7D55D6E5" w14:textId="07391C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6121FCBC" w14:textId="3508BA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719696.55</w:t>
            </w:r>
          </w:p>
        </w:tc>
        <w:tc>
          <w:tcPr>
            <w:tcW w:w="1562" w:type="dxa"/>
          </w:tcPr>
          <w:p w14:paraId="6FE9A790" w14:textId="2AD8DE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3363999.56</w:t>
            </w:r>
          </w:p>
        </w:tc>
        <w:tc>
          <w:tcPr>
            <w:tcW w:w="2134" w:type="dxa"/>
          </w:tcPr>
          <w:p w14:paraId="71CE3566" w14:textId="5CDD9B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E36E16" w14:textId="3C9FF8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03085A" w14:textId="5FFD68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E3C31C" w14:textId="77777777" w:rsidTr="00780E69">
        <w:trPr>
          <w:trHeight w:val="54"/>
        </w:trPr>
        <w:tc>
          <w:tcPr>
            <w:tcW w:w="1691" w:type="dxa"/>
          </w:tcPr>
          <w:p w14:paraId="5BF34D5B" w14:textId="66C0E1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1FEB70F4" w14:textId="10983E5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719694.96</w:t>
            </w:r>
          </w:p>
        </w:tc>
        <w:tc>
          <w:tcPr>
            <w:tcW w:w="1562" w:type="dxa"/>
          </w:tcPr>
          <w:p w14:paraId="265912C4" w14:textId="3B9CBB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3364001.47</w:t>
            </w:r>
          </w:p>
        </w:tc>
        <w:tc>
          <w:tcPr>
            <w:tcW w:w="2134" w:type="dxa"/>
          </w:tcPr>
          <w:p w14:paraId="42319FAD" w14:textId="06CEBE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78BB7" w14:textId="447305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47931D" w14:textId="0BB118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26FE57C" w14:textId="77777777" w:rsidTr="00780E69">
        <w:trPr>
          <w:trHeight w:val="54"/>
        </w:trPr>
        <w:tc>
          <w:tcPr>
            <w:tcW w:w="1691" w:type="dxa"/>
          </w:tcPr>
          <w:p w14:paraId="6A4C6D97" w14:textId="19C36C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11151F29" w14:textId="791D29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719687.33</w:t>
            </w:r>
          </w:p>
        </w:tc>
        <w:tc>
          <w:tcPr>
            <w:tcW w:w="1562" w:type="dxa"/>
          </w:tcPr>
          <w:p w14:paraId="7259318C" w14:textId="6EC3F8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3363998.79</w:t>
            </w:r>
          </w:p>
        </w:tc>
        <w:tc>
          <w:tcPr>
            <w:tcW w:w="2134" w:type="dxa"/>
          </w:tcPr>
          <w:p w14:paraId="62CEB6E7" w14:textId="6F2A9B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B9D1A" w14:textId="508D9E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6B87B" w14:textId="640FDE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E1DDB5" w14:textId="77777777" w:rsidTr="00780E69">
        <w:trPr>
          <w:trHeight w:val="54"/>
        </w:trPr>
        <w:tc>
          <w:tcPr>
            <w:tcW w:w="1691" w:type="dxa"/>
          </w:tcPr>
          <w:p w14:paraId="2FE1AF8C" w14:textId="32034E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00186096" w14:textId="43F8DD8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719681.67</w:t>
            </w:r>
          </w:p>
        </w:tc>
        <w:tc>
          <w:tcPr>
            <w:tcW w:w="1562" w:type="dxa"/>
          </w:tcPr>
          <w:p w14:paraId="423DFBFC" w14:textId="3D584E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3364002.57</w:t>
            </w:r>
          </w:p>
        </w:tc>
        <w:tc>
          <w:tcPr>
            <w:tcW w:w="2134" w:type="dxa"/>
          </w:tcPr>
          <w:p w14:paraId="5EF8D3CE" w14:textId="7FBBFA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26479" w14:textId="6973A4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5393F" w14:textId="14815B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EE574F" w14:textId="77777777" w:rsidTr="00780E69">
        <w:trPr>
          <w:trHeight w:val="54"/>
        </w:trPr>
        <w:tc>
          <w:tcPr>
            <w:tcW w:w="1691" w:type="dxa"/>
          </w:tcPr>
          <w:p w14:paraId="5406554D" w14:textId="48986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12035B71" w14:textId="1AEF01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719670.83</w:t>
            </w:r>
          </w:p>
        </w:tc>
        <w:tc>
          <w:tcPr>
            <w:tcW w:w="1562" w:type="dxa"/>
          </w:tcPr>
          <w:p w14:paraId="25D7CA2E" w14:textId="5E1282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3364006.82</w:t>
            </w:r>
          </w:p>
        </w:tc>
        <w:tc>
          <w:tcPr>
            <w:tcW w:w="2134" w:type="dxa"/>
          </w:tcPr>
          <w:p w14:paraId="62740F2A" w14:textId="07140F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6B0E7" w14:textId="27AB44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D3DF2" w14:textId="70647A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03A485" w14:textId="77777777" w:rsidTr="00780E69">
        <w:trPr>
          <w:trHeight w:val="54"/>
        </w:trPr>
        <w:tc>
          <w:tcPr>
            <w:tcW w:w="1691" w:type="dxa"/>
          </w:tcPr>
          <w:p w14:paraId="61BA7AFD" w14:textId="1DCB7A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4A0D16A6" w14:textId="2216289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719658.34</w:t>
            </w:r>
          </w:p>
        </w:tc>
        <w:tc>
          <w:tcPr>
            <w:tcW w:w="1562" w:type="dxa"/>
          </w:tcPr>
          <w:p w14:paraId="732AB6DE" w14:textId="47207A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3364031.19</w:t>
            </w:r>
          </w:p>
        </w:tc>
        <w:tc>
          <w:tcPr>
            <w:tcW w:w="2134" w:type="dxa"/>
          </w:tcPr>
          <w:p w14:paraId="48B65750" w14:textId="440E49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406ADC" w14:textId="731E4F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048BF" w14:textId="6CDFED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9DE37F" w14:textId="77777777" w:rsidTr="00780E69">
        <w:trPr>
          <w:trHeight w:val="54"/>
        </w:trPr>
        <w:tc>
          <w:tcPr>
            <w:tcW w:w="1691" w:type="dxa"/>
          </w:tcPr>
          <w:p w14:paraId="2E9E01BD" w14:textId="182D70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7EB58719" w14:textId="224D575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719653.35</w:t>
            </w:r>
          </w:p>
        </w:tc>
        <w:tc>
          <w:tcPr>
            <w:tcW w:w="1562" w:type="dxa"/>
          </w:tcPr>
          <w:p w14:paraId="150CC950" w14:textId="0C1D84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3364056.94</w:t>
            </w:r>
          </w:p>
        </w:tc>
        <w:tc>
          <w:tcPr>
            <w:tcW w:w="2134" w:type="dxa"/>
          </w:tcPr>
          <w:p w14:paraId="2693C5E0" w14:textId="636CE8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1AE49D" w14:textId="643210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C12464" w14:textId="6FA208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A5540A" w14:textId="77777777" w:rsidTr="00780E69">
        <w:trPr>
          <w:trHeight w:val="54"/>
        </w:trPr>
        <w:tc>
          <w:tcPr>
            <w:tcW w:w="1691" w:type="dxa"/>
          </w:tcPr>
          <w:p w14:paraId="0FA71DFA" w14:textId="0D95BE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1935AD28" w14:textId="44A6F2F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719644.53</w:t>
            </w:r>
          </w:p>
        </w:tc>
        <w:tc>
          <w:tcPr>
            <w:tcW w:w="1562" w:type="dxa"/>
          </w:tcPr>
          <w:p w14:paraId="3B4086E3" w14:textId="53C30B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3364064.74</w:t>
            </w:r>
          </w:p>
        </w:tc>
        <w:tc>
          <w:tcPr>
            <w:tcW w:w="2134" w:type="dxa"/>
          </w:tcPr>
          <w:p w14:paraId="35838483" w14:textId="7CA881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F6B76" w14:textId="678876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A477C" w14:textId="793715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A88C15" w14:textId="77777777" w:rsidTr="00780E69">
        <w:trPr>
          <w:trHeight w:val="54"/>
        </w:trPr>
        <w:tc>
          <w:tcPr>
            <w:tcW w:w="1691" w:type="dxa"/>
          </w:tcPr>
          <w:p w14:paraId="797A1F40" w14:textId="7412AE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5D0DC22D" w14:textId="0BBAC9F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719636.14</w:t>
            </w:r>
          </w:p>
        </w:tc>
        <w:tc>
          <w:tcPr>
            <w:tcW w:w="1562" w:type="dxa"/>
          </w:tcPr>
          <w:p w14:paraId="73DF0FC9" w14:textId="17E3DD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3364074.40</w:t>
            </w:r>
          </w:p>
        </w:tc>
        <w:tc>
          <w:tcPr>
            <w:tcW w:w="2134" w:type="dxa"/>
          </w:tcPr>
          <w:p w14:paraId="4F6D913F" w14:textId="1BC3DA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A0810" w14:textId="43B390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4100D" w14:textId="5AC680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825D16" w14:textId="77777777" w:rsidTr="00780E69">
        <w:trPr>
          <w:trHeight w:val="54"/>
        </w:trPr>
        <w:tc>
          <w:tcPr>
            <w:tcW w:w="1691" w:type="dxa"/>
          </w:tcPr>
          <w:p w14:paraId="012EED53" w14:textId="0639E3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00532A93" w14:textId="75D746B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719626.76</w:t>
            </w:r>
          </w:p>
        </w:tc>
        <w:tc>
          <w:tcPr>
            <w:tcW w:w="1562" w:type="dxa"/>
          </w:tcPr>
          <w:p w14:paraId="1194FD55" w14:textId="5EC073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3364086.28</w:t>
            </w:r>
          </w:p>
        </w:tc>
        <w:tc>
          <w:tcPr>
            <w:tcW w:w="2134" w:type="dxa"/>
          </w:tcPr>
          <w:p w14:paraId="1BC76023" w14:textId="1824AF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FD9E8" w14:textId="525AFD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178627" w14:textId="07B72C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FF8769" w14:textId="77777777" w:rsidTr="00780E69">
        <w:trPr>
          <w:trHeight w:val="54"/>
        </w:trPr>
        <w:tc>
          <w:tcPr>
            <w:tcW w:w="1691" w:type="dxa"/>
          </w:tcPr>
          <w:p w14:paraId="787D2FB9" w14:textId="3CFAA0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759CC2AA" w14:textId="75FBD5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719616.03</w:t>
            </w:r>
          </w:p>
        </w:tc>
        <w:tc>
          <w:tcPr>
            <w:tcW w:w="1562" w:type="dxa"/>
          </w:tcPr>
          <w:p w14:paraId="19E4FAB5" w14:textId="593494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3364096.81</w:t>
            </w:r>
          </w:p>
        </w:tc>
        <w:tc>
          <w:tcPr>
            <w:tcW w:w="2134" w:type="dxa"/>
          </w:tcPr>
          <w:p w14:paraId="0072AA7B" w14:textId="513EF0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2D10D" w14:textId="769649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1ACB8B" w14:textId="7E7DCB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3CABC0" w14:textId="77777777" w:rsidTr="00780E69">
        <w:trPr>
          <w:trHeight w:val="54"/>
        </w:trPr>
        <w:tc>
          <w:tcPr>
            <w:tcW w:w="1691" w:type="dxa"/>
          </w:tcPr>
          <w:p w14:paraId="436EA63F" w14:textId="4C95E1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06EC9056" w14:textId="2CE7BD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719611.53</w:t>
            </w:r>
          </w:p>
        </w:tc>
        <w:tc>
          <w:tcPr>
            <w:tcW w:w="1562" w:type="dxa"/>
          </w:tcPr>
          <w:p w14:paraId="3C69F7BA" w14:textId="514BF2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3364108.89</w:t>
            </w:r>
          </w:p>
        </w:tc>
        <w:tc>
          <w:tcPr>
            <w:tcW w:w="2134" w:type="dxa"/>
          </w:tcPr>
          <w:p w14:paraId="48517529" w14:textId="699509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87085" w14:textId="15A6A6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19B38" w14:textId="355683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D31462" w14:textId="77777777" w:rsidTr="00780E69">
        <w:trPr>
          <w:trHeight w:val="54"/>
        </w:trPr>
        <w:tc>
          <w:tcPr>
            <w:tcW w:w="1691" w:type="dxa"/>
          </w:tcPr>
          <w:p w14:paraId="70475E20" w14:textId="4DC1CD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7CF2DAAC" w14:textId="1EF8F9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719607.32</w:t>
            </w:r>
          </w:p>
        </w:tc>
        <w:tc>
          <w:tcPr>
            <w:tcW w:w="1562" w:type="dxa"/>
          </w:tcPr>
          <w:p w14:paraId="0BBBEBA7" w14:textId="50871B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3364117.11</w:t>
            </w:r>
          </w:p>
        </w:tc>
        <w:tc>
          <w:tcPr>
            <w:tcW w:w="2134" w:type="dxa"/>
          </w:tcPr>
          <w:p w14:paraId="434C2030" w14:textId="6A3227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7BA5F5" w14:textId="21172D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A7DA5" w14:textId="1140A8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B79E35A" w14:textId="77777777" w:rsidTr="00780E69">
        <w:trPr>
          <w:trHeight w:val="54"/>
        </w:trPr>
        <w:tc>
          <w:tcPr>
            <w:tcW w:w="1691" w:type="dxa"/>
          </w:tcPr>
          <w:p w14:paraId="340627B6" w14:textId="1E13D0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6B2E3E84" w14:textId="7933CD4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719606.23</w:t>
            </w:r>
          </w:p>
        </w:tc>
        <w:tc>
          <w:tcPr>
            <w:tcW w:w="1562" w:type="dxa"/>
          </w:tcPr>
          <w:p w14:paraId="68214024" w14:textId="53569E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3364124.70</w:t>
            </w:r>
          </w:p>
        </w:tc>
        <w:tc>
          <w:tcPr>
            <w:tcW w:w="2134" w:type="dxa"/>
          </w:tcPr>
          <w:p w14:paraId="5EA69E63" w14:textId="3CFACF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1718BA" w14:textId="7CF5C1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C6C77" w14:textId="7B00B6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1D49D7" w14:textId="77777777" w:rsidTr="00780E69">
        <w:trPr>
          <w:trHeight w:val="54"/>
        </w:trPr>
        <w:tc>
          <w:tcPr>
            <w:tcW w:w="1691" w:type="dxa"/>
          </w:tcPr>
          <w:p w14:paraId="3DDC13A2" w14:textId="6EA689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3EEA0FC9" w14:textId="05E5CB8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719608.23</w:t>
            </w:r>
          </w:p>
        </w:tc>
        <w:tc>
          <w:tcPr>
            <w:tcW w:w="1562" w:type="dxa"/>
          </w:tcPr>
          <w:p w14:paraId="346C5502" w14:textId="5BBD35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3364131.89</w:t>
            </w:r>
          </w:p>
        </w:tc>
        <w:tc>
          <w:tcPr>
            <w:tcW w:w="2134" w:type="dxa"/>
          </w:tcPr>
          <w:p w14:paraId="3B05F00A" w14:textId="04AE2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67FF4" w14:textId="285BAE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7A90D" w14:textId="605161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E307BC" w14:textId="77777777" w:rsidTr="00780E69">
        <w:trPr>
          <w:trHeight w:val="54"/>
        </w:trPr>
        <w:tc>
          <w:tcPr>
            <w:tcW w:w="1691" w:type="dxa"/>
          </w:tcPr>
          <w:p w14:paraId="36FC5586" w14:textId="74ACA3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0969D30B" w14:textId="1E08FDB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719603.89</w:t>
            </w:r>
          </w:p>
        </w:tc>
        <w:tc>
          <w:tcPr>
            <w:tcW w:w="1562" w:type="dxa"/>
          </w:tcPr>
          <w:p w14:paraId="3BD20CE9" w14:textId="59F9AF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3364135.45</w:t>
            </w:r>
          </w:p>
        </w:tc>
        <w:tc>
          <w:tcPr>
            <w:tcW w:w="2134" w:type="dxa"/>
          </w:tcPr>
          <w:p w14:paraId="04461E2A" w14:textId="5AD40A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FEABB" w14:textId="13B068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DCC79F" w14:textId="71A85E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4D7412" w14:textId="77777777" w:rsidTr="00780E69">
        <w:trPr>
          <w:trHeight w:val="54"/>
        </w:trPr>
        <w:tc>
          <w:tcPr>
            <w:tcW w:w="1691" w:type="dxa"/>
          </w:tcPr>
          <w:p w14:paraId="507959E9" w14:textId="006AA9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5A7B1BBB" w14:textId="1703362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719599.52</w:t>
            </w:r>
          </w:p>
        </w:tc>
        <w:tc>
          <w:tcPr>
            <w:tcW w:w="1562" w:type="dxa"/>
          </w:tcPr>
          <w:p w14:paraId="3FE3B7D7" w14:textId="7141A9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3364144.85</w:t>
            </w:r>
          </w:p>
        </w:tc>
        <w:tc>
          <w:tcPr>
            <w:tcW w:w="2134" w:type="dxa"/>
          </w:tcPr>
          <w:p w14:paraId="1E1083F5" w14:textId="7F123F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A3011A" w14:textId="7A155F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6E3E00" w14:textId="210CCC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73C42A" w14:textId="77777777" w:rsidTr="00780E69">
        <w:trPr>
          <w:trHeight w:val="54"/>
        </w:trPr>
        <w:tc>
          <w:tcPr>
            <w:tcW w:w="1691" w:type="dxa"/>
          </w:tcPr>
          <w:p w14:paraId="2A04BF67" w14:textId="5C3942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132F90FC" w14:textId="1BB7CCD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719601.53</w:t>
            </w:r>
          </w:p>
        </w:tc>
        <w:tc>
          <w:tcPr>
            <w:tcW w:w="1562" w:type="dxa"/>
          </w:tcPr>
          <w:p w14:paraId="22D9E0BA" w14:textId="75390B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3364151.33</w:t>
            </w:r>
          </w:p>
        </w:tc>
        <w:tc>
          <w:tcPr>
            <w:tcW w:w="2134" w:type="dxa"/>
          </w:tcPr>
          <w:p w14:paraId="1B8EF67F" w14:textId="287BE3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31F15" w14:textId="33E109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C4444" w14:textId="5B3CDF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FF7A24" w14:textId="77777777" w:rsidTr="00780E69">
        <w:trPr>
          <w:trHeight w:val="54"/>
        </w:trPr>
        <w:tc>
          <w:tcPr>
            <w:tcW w:w="1691" w:type="dxa"/>
          </w:tcPr>
          <w:p w14:paraId="6B5D3D49" w14:textId="60FD7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73051B98" w14:textId="76B9869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719607.23</w:t>
            </w:r>
          </w:p>
        </w:tc>
        <w:tc>
          <w:tcPr>
            <w:tcW w:w="1562" w:type="dxa"/>
          </w:tcPr>
          <w:p w14:paraId="26007CA6" w14:textId="466C3A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3364158.10</w:t>
            </w:r>
          </w:p>
        </w:tc>
        <w:tc>
          <w:tcPr>
            <w:tcW w:w="2134" w:type="dxa"/>
          </w:tcPr>
          <w:p w14:paraId="7BBAAB77" w14:textId="411B60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50F927" w14:textId="5260E9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732FDA" w14:textId="6AEC1D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206926" w14:textId="77777777" w:rsidTr="00780E69">
        <w:trPr>
          <w:trHeight w:val="54"/>
        </w:trPr>
        <w:tc>
          <w:tcPr>
            <w:tcW w:w="1691" w:type="dxa"/>
          </w:tcPr>
          <w:p w14:paraId="5A27DD4A" w14:textId="436EAD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466151D9" w14:textId="07F181D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719611.35</w:t>
            </w:r>
          </w:p>
        </w:tc>
        <w:tc>
          <w:tcPr>
            <w:tcW w:w="1562" w:type="dxa"/>
          </w:tcPr>
          <w:p w14:paraId="1E8DD63D" w14:textId="570E34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3364164.18</w:t>
            </w:r>
          </w:p>
        </w:tc>
        <w:tc>
          <w:tcPr>
            <w:tcW w:w="2134" w:type="dxa"/>
          </w:tcPr>
          <w:p w14:paraId="4260A4EC" w14:textId="57078D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3C582" w14:textId="57BC86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CC28C" w14:textId="76881E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197601" w14:textId="77777777" w:rsidTr="00780E69">
        <w:trPr>
          <w:trHeight w:val="54"/>
        </w:trPr>
        <w:tc>
          <w:tcPr>
            <w:tcW w:w="1691" w:type="dxa"/>
          </w:tcPr>
          <w:p w14:paraId="3806EFBC" w14:textId="70D0D9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7D27C7C0" w14:textId="1722EB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719608.72</w:t>
            </w:r>
          </w:p>
        </w:tc>
        <w:tc>
          <w:tcPr>
            <w:tcW w:w="1562" w:type="dxa"/>
          </w:tcPr>
          <w:p w14:paraId="7A270363" w14:textId="31B0DD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3364169.44</w:t>
            </w:r>
          </w:p>
        </w:tc>
        <w:tc>
          <w:tcPr>
            <w:tcW w:w="2134" w:type="dxa"/>
          </w:tcPr>
          <w:p w14:paraId="45B9E9B8" w14:textId="692774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82252" w14:textId="29AD00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595B89" w14:textId="6CFC22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C1EFC3" w14:textId="77777777" w:rsidTr="00780E69">
        <w:trPr>
          <w:trHeight w:val="54"/>
        </w:trPr>
        <w:tc>
          <w:tcPr>
            <w:tcW w:w="1691" w:type="dxa"/>
          </w:tcPr>
          <w:p w14:paraId="6916181D" w14:textId="0D17F2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0FA7EDAD" w14:textId="6ABBBFE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719603.89</w:t>
            </w:r>
          </w:p>
        </w:tc>
        <w:tc>
          <w:tcPr>
            <w:tcW w:w="1562" w:type="dxa"/>
          </w:tcPr>
          <w:p w14:paraId="3855B0DB" w14:textId="3FBDA9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3364172.38</w:t>
            </w:r>
          </w:p>
        </w:tc>
        <w:tc>
          <w:tcPr>
            <w:tcW w:w="2134" w:type="dxa"/>
          </w:tcPr>
          <w:p w14:paraId="4A6EA570" w14:textId="6A2BEA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D9866" w14:textId="31CED8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C4B50" w14:textId="6753C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041ECF" w14:textId="77777777" w:rsidTr="00780E69">
        <w:trPr>
          <w:trHeight w:val="54"/>
        </w:trPr>
        <w:tc>
          <w:tcPr>
            <w:tcW w:w="1691" w:type="dxa"/>
          </w:tcPr>
          <w:p w14:paraId="72945A45" w14:textId="4C1EBD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4058066C" w14:textId="524650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719599.99</w:t>
            </w:r>
          </w:p>
        </w:tc>
        <w:tc>
          <w:tcPr>
            <w:tcW w:w="1562" w:type="dxa"/>
          </w:tcPr>
          <w:p w14:paraId="0BFB32BB" w14:textId="6E7D61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3364182.14</w:t>
            </w:r>
          </w:p>
        </w:tc>
        <w:tc>
          <w:tcPr>
            <w:tcW w:w="2134" w:type="dxa"/>
          </w:tcPr>
          <w:p w14:paraId="3ED5ED13" w14:textId="5B0F5F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4D422" w14:textId="77C02D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7AFB36" w14:textId="229CA0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B0F5C8" w14:textId="77777777" w:rsidTr="00780E69">
        <w:trPr>
          <w:trHeight w:val="54"/>
        </w:trPr>
        <w:tc>
          <w:tcPr>
            <w:tcW w:w="1691" w:type="dxa"/>
          </w:tcPr>
          <w:p w14:paraId="63618089" w14:textId="62D1CB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2E8CFE28" w14:textId="25722EE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719599.77</w:t>
            </w:r>
          </w:p>
        </w:tc>
        <w:tc>
          <w:tcPr>
            <w:tcW w:w="1562" w:type="dxa"/>
          </w:tcPr>
          <w:p w14:paraId="71FF1E11" w14:textId="287E48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3364190.23</w:t>
            </w:r>
          </w:p>
        </w:tc>
        <w:tc>
          <w:tcPr>
            <w:tcW w:w="2134" w:type="dxa"/>
          </w:tcPr>
          <w:p w14:paraId="633174B3" w14:textId="0FB06E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6E0E6" w14:textId="7E9E5F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FECAA5" w14:textId="1CB588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FD0D5E" w14:textId="77777777" w:rsidTr="00780E69">
        <w:trPr>
          <w:trHeight w:val="54"/>
        </w:trPr>
        <w:tc>
          <w:tcPr>
            <w:tcW w:w="1691" w:type="dxa"/>
          </w:tcPr>
          <w:p w14:paraId="3CB314C1" w14:textId="61F680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3D300994" w14:textId="48A4E9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719603.69</w:t>
            </w:r>
          </w:p>
        </w:tc>
        <w:tc>
          <w:tcPr>
            <w:tcW w:w="1562" w:type="dxa"/>
          </w:tcPr>
          <w:p w14:paraId="76EC47F5" w14:textId="79AA69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3364196.22</w:t>
            </w:r>
          </w:p>
        </w:tc>
        <w:tc>
          <w:tcPr>
            <w:tcW w:w="2134" w:type="dxa"/>
          </w:tcPr>
          <w:p w14:paraId="61916FFF" w14:textId="19AD12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27C5B" w14:textId="1FA93E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9660E" w14:textId="3AE128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84D584" w14:textId="77777777" w:rsidTr="00780E69">
        <w:trPr>
          <w:trHeight w:val="54"/>
        </w:trPr>
        <w:tc>
          <w:tcPr>
            <w:tcW w:w="1691" w:type="dxa"/>
          </w:tcPr>
          <w:p w14:paraId="52357F97" w14:textId="5C0003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696CB78B" w14:textId="07A315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719601.07</w:t>
            </w:r>
          </w:p>
        </w:tc>
        <w:tc>
          <w:tcPr>
            <w:tcW w:w="1562" w:type="dxa"/>
          </w:tcPr>
          <w:p w14:paraId="0ACA3AB9" w14:textId="167BD1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3364208.42</w:t>
            </w:r>
          </w:p>
        </w:tc>
        <w:tc>
          <w:tcPr>
            <w:tcW w:w="2134" w:type="dxa"/>
          </w:tcPr>
          <w:p w14:paraId="0B3B7BEA" w14:textId="272594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D7609" w14:textId="67C2E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75E953" w14:textId="3A638A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E48C035" w14:textId="77777777" w:rsidTr="00780E69">
        <w:trPr>
          <w:trHeight w:val="54"/>
        </w:trPr>
        <w:tc>
          <w:tcPr>
            <w:tcW w:w="1691" w:type="dxa"/>
          </w:tcPr>
          <w:p w14:paraId="4CB45BD6" w14:textId="080290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3E341182" w14:textId="656540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719601.07</w:t>
            </w:r>
          </w:p>
        </w:tc>
        <w:tc>
          <w:tcPr>
            <w:tcW w:w="1562" w:type="dxa"/>
          </w:tcPr>
          <w:p w14:paraId="6E909039" w14:textId="786705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3364219.70</w:t>
            </w:r>
          </w:p>
        </w:tc>
        <w:tc>
          <w:tcPr>
            <w:tcW w:w="2134" w:type="dxa"/>
          </w:tcPr>
          <w:p w14:paraId="3AF9DF68" w14:textId="233E51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C66A2" w14:textId="28B891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FA2420" w14:textId="4BBF42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3065D3" w14:textId="77777777" w:rsidTr="00780E69">
        <w:trPr>
          <w:trHeight w:val="54"/>
        </w:trPr>
        <w:tc>
          <w:tcPr>
            <w:tcW w:w="1691" w:type="dxa"/>
          </w:tcPr>
          <w:p w14:paraId="7A949FEB" w14:textId="25BF3A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32C7FF98" w14:textId="34455A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719589.72</w:t>
            </w:r>
          </w:p>
        </w:tc>
        <w:tc>
          <w:tcPr>
            <w:tcW w:w="1562" w:type="dxa"/>
          </w:tcPr>
          <w:p w14:paraId="3DA54269" w14:textId="63A68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3364232.09</w:t>
            </w:r>
          </w:p>
        </w:tc>
        <w:tc>
          <w:tcPr>
            <w:tcW w:w="2134" w:type="dxa"/>
          </w:tcPr>
          <w:p w14:paraId="07F187F8" w14:textId="06A27A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9F60E" w14:textId="223AE5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61636F" w14:textId="4884CB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A1C2B2" w14:textId="77777777" w:rsidTr="00780E69">
        <w:trPr>
          <w:trHeight w:val="54"/>
        </w:trPr>
        <w:tc>
          <w:tcPr>
            <w:tcW w:w="1691" w:type="dxa"/>
          </w:tcPr>
          <w:p w14:paraId="02D66975" w14:textId="15B712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76986612" w14:textId="2B52C7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719582.86</w:t>
            </w:r>
          </w:p>
        </w:tc>
        <w:tc>
          <w:tcPr>
            <w:tcW w:w="1562" w:type="dxa"/>
          </w:tcPr>
          <w:p w14:paraId="4F90C610" w14:textId="21B248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3364245.91</w:t>
            </w:r>
          </w:p>
        </w:tc>
        <w:tc>
          <w:tcPr>
            <w:tcW w:w="2134" w:type="dxa"/>
          </w:tcPr>
          <w:p w14:paraId="000B3872" w14:textId="4F9BD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11EB7" w14:textId="289B36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844040" w14:textId="657F67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9AD67A" w14:textId="77777777" w:rsidTr="00780E69">
        <w:trPr>
          <w:trHeight w:val="54"/>
        </w:trPr>
        <w:tc>
          <w:tcPr>
            <w:tcW w:w="1691" w:type="dxa"/>
          </w:tcPr>
          <w:p w14:paraId="288D2804" w14:textId="0F22F0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4A44F273" w14:textId="4A6B3A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719575.00</w:t>
            </w:r>
          </w:p>
        </w:tc>
        <w:tc>
          <w:tcPr>
            <w:tcW w:w="1562" w:type="dxa"/>
          </w:tcPr>
          <w:p w14:paraId="52160D2D" w14:textId="0EB52A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3364255.13</w:t>
            </w:r>
          </w:p>
        </w:tc>
        <w:tc>
          <w:tcPr>
            <w:tcW w:w="2134" w:type="dxa"/>
          </w:tcPr>
          <w:p w14:paraId="33046AAA" w14:textId="572A50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CC423" w14:textId="0D5386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D5E64" w14:textId="586A0A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D9545A" w14:textId="77777777" w:rsidTr="00780E69">
        <w:trPr>
          <w:trHeight w:val="54"/>
        </w:trPr>
        <w:tc>
          <w:tcPr>
            <w:tcW w:w="1691" w:type="dxa"/>
          </w:tcPr>
          <w:p w14:paraId="2C1AD9C3" w14:textId="218609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1D20C909" w14:textId="2E169B2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719577.12</w:t>
            </w:r>
          </w:p>
        </w:tc>
        <w:tc>
          <w:tcPr>
            <w:tcW w:w="1562" w:type="dxa"/>
          </w:tcPr>
          <w:p w14:paraId="0DCD24C8" w14:textId="344A25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3364261.84</w:t>
            </w:r>
          </w:p>
        </w:tc>
        <w:tc>
          <w:tcPr>
            <w:tcW w:w="2134" w:type="dxa"/>
          </w:tcPr>
          <w:p w14:paraId="1208BD37" w14:textId="1B8F1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F8F10" w14:textId="5B5347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305FD6" w14:textId="24F22E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54EE80" w14:textId="77777777" w:rsidTr="00780E69">
        <w:trPr>
          <w:trHeight w:val="54"/>
        </w:trPr>
        <w:tc>
          <w:tcPr>
            <w:tcW w:w="1691" w:type="dxa"/>
          </w:tcPr>
          <w:p w14:paraId="0CAF170A" w14:textId="634E8C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34139F45" w14:textId="576B29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719581.02</w:t>
            </w:r>
          </w:p>
        </w:tc>
        <w:tc>
          <w:tcPr>
            <w:tcW w:w="1562" w:type="dxa"/>
          </w:tcPr>
          <w:p w14:paraId="6FD1DC3A" w14:textId="451453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3364274.52</w:t>
            </w:r>
          </w:p>
        </w:tc>
        <w:tc>
          <w:tcPr>
            <w:tcW w:w="2134" w:type="dxa"/>
          </w:tcPr>
          <w:p w14:paraId="60FA85D2" w14:textId="37DD41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ECA096" w14:textId="3E1BC6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93F0E" w14:textId="4AA3AF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E96B48" w14:textId="77777777" w:rsidTr="00780E69">
        <w:trPr>
          <w:trHeight w:val="54"/>
        </w:trPr>
        <w:tc>
          <w:tcPr>
            <w:tcW w:w="1691" w:type="dxa"/>
          </w:tcPr>
          <w:p w14:paraId="67C53640" w14:textId="0FC57D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13BF14B6" w14:textId="265C2C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719575.43</w:t>
            </w:r>
          </w:p>
        </w:tc>
        <w:tc>
          <w:tcPr>
            <w:tcW w:w="1562" w:type="dxa"/>
          </w:tcPr>
          <w:p w14:paraId="248A4D54" w14:textId="3924F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3364285.38</w:t>
            </w:r>
          </w:p>
        </w:tc>
        <w:tc>
          <w:tcPr>
            <w:tcW w:w="2134" w:type="dxa"/>
          </w:tcPr>
          <w:p w14:paraId="68C566BB" w14:textId="5B0042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2FE41" w14:textId="340663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0FA27" w14:textId="742CD9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AA23CB" w14:textId="77777777" w:rsidTr="00780E69">
        <w:trPr>
          <w:trHeight w:val="54"/>
        </w:trPr>
        <w:tc>
          <w:tcPr>
            <w:tcW w:w="1691" w:type="dxa"/>
          </w:tcPr>
          <w:p w14:paraId="65BA0E3F" w14:textId="082BF9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2DC17A94" w14:textId="1A12DD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719575.43</w:t>
            </w:r>
          </w:p>
        </w:tc>
        <w:tc>
          <w:tcPr>
            <w:tcW w:w="1562" w:type="dxa"/>
          </w:tcPr>
          <w:p w14:paraId="7288449F" w14:textId="60C211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3364300.58</w:t>
            </w:r>
          </w:p>
        </w:tc>
        <w:tc>
          <w:tcPr>
            <w:tcW w:w="2134" w:type="dxa"/>
          </w:tcPr>
          <w:p w14:paraId="70BD8530" w14:textId="1013D2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AB8530" w14:textId="637C38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15AEE" w14:textId="2F8C7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4EE40D" w14:textId="77777777" w:rsidTr="00780E69">
        <w:trPr>
          <w:trHeight w:val="54"/>
        </w:trPr>
        <w:tc>
          <w:tcPr>
            <w:tcW w:w="1691" w:type="dxa"/>
          </w:tcPr>
          <w:p w14:paraId="32BE7B59" w14:textId="118FBB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508ED3B5" w14:textId="5228B6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719563.90</w:t>
            </w:r>
          </w:p>
        </w:tc>
        <w:tc>
          <w:tcPr>
            <w:tcW w:w="1562" w:type="dxa"/>
          </w:tcPr>
          <w:p w14:paraId="125CA072" w14:textId="7EF8E8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3364314.42</w:t>
            </w:r>
          </w:p>
        </w:tc>
        <w:tc>
          <w:tcPr>
            <w:tcW w:w="2134" w:type="dxa"/>
          </w:tcPr>
          <w:p w14:paraId="0683F927" w14:textId="2DEA38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A0871" w14:textId="0D8366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27E2B" w14:textId="04ED9F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9CD64F" w14:textId="77777777" w:rsidTr="00780E69">
        <w:trPr>
          <w:trHeight w:val="54"/>
        </w:trPr>
        <w:tc>
          <w:tcPr>
            <w:tcW w:w="1691" w:type="dxa"/>
          </w:tcPr>
          <w:p w14:paraId="1F6D683C" w14:textId="65D672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434491B3" w14:textId="6EF0EF1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719548.15</w:t>
            </w:r>
          </w:p>
        </w:tc>
        <w:tc>
          <w:tcPr>
            <w:tcW w:w="1562" w:type="dxa"/>
          </w:tcPr>
          <w:p w14:paraId="389659F1" w14:textId="2C10BB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3364352.97</w:t>
            </w:r>
          </w:p>
        </w:tc>
        <w:tc>
          <w:tcPr>
            <w:tcW w:w="2134" w:type="dxa"/>
          </w:tcPr>
          <w:p w14:paraId="7B054B30" w14:textId="18F77E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26C12" w14:textId="69CCB2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98BD23" w14:textId="6CE5A3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31DB14" w14:textId="77777777" w:rsidTr="00780E69">
        <w:trPr>
          <w:trHeight w:val="54"/>
        </w:trPr>
        <w:tc>
          <w:tcPr>
            <w:tcW w:w="1691" w:type="dxa"/>
          </w:tcPr>
          <w:p w14:paraId="6F0CEEA6" w14:textId="3FAE49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5E2C4C9D" w14:textId="1C44FA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719552.86</w:t>
            </w:r>
          </w:p>
        </w:tc>
        <w:tc>
          <w:tcPr>
            <w:tcW w:w="1562" w:type="dxa"/>
          </w:tcPr>
          <w:p w14:paraId="64841C0B" w14:textId="1D460B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3364378.85</w:t>
            </w:r>
          </w:p>
        </w:tc>
        <w:tc>
          <w:tcPr>
            <w:tcW w:w="2134" w:type="dxa"/>
          </w:tcPr>
          <w:p w14:paraId="3B34B93F" w14:textId="233F39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B38B43" w14:textId="4B8213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28054" w14:textId="583F45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1C43DF" w14:textId="77777777" w:rsidTr="00780E69">
        <w:trPr>
          <w:trHeight w:val="54"/>
        </w:trPr>
        <w:tc>
          <w:tcPr>
            <w:tcW w:w="1691" w:type="dxa"/>
          </w:tcPr>
          <w:p w14:paraId="732C79A7" w14:textId="196486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0C43F56E" w14:textId="408E50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719563.88</w:t>
            </w:r>
          </w:p>
        </w:tc>
        <w:tc>
          <w:tcPr>
            <w:tcW w:w="1562" w:type="dxa"/>
          </w:tcPr>
          <w:p w14:paraId="262B36E2" w14:textId="2EB1CD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3364406.60</w:t>
            </w:r>
          </w:p>
        </w:tc>
        <w:tc>
          <w:tcPr>
            <w:tcW w:w="2134" w:type="dxa"/>
          </w:tcPr>
          <w:p w14:paraId="62E53F3C" w14:textId="7637ED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B7D769" w14:textId="5A9E2C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F9F3A" w14:textId="01145F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ACF745" w14:textId="77777777" w:rsidTr="00780E69">
        <w:trPr>
          <w:trHeight w:val="54"/>
        </w:trPr>
        <w:tc>
          <w:tcPr>
            <w:tcW w:w="1691" w:type="dxa"/>
          </w:tcPr>
          <w:p w14:paraId="2EE0A493" w14:textId="5096EE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7B16771C" w14:textId="49550F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719580.20</w:t>
            </w:r>
          </w:p>
        </w:tc>
        <w:tc>
          <w:tcPr>
            <w:tcW w:w="1562" w:type="dxa"/>
          </w:tcPr>
          <w:p w14:paraId="27E479F7" w14:textId="5F502F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3364430.25</w:t>
            </w:r>
          </w:p>
        </w:tc>
        <w:tc>
          <w:tcPr>
            <w:tcW w:w="2134" w:type="dxa"/>
          </w:tcPr>
          <w:p w14:paraId="0327B7E6" w14:textId="22454F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6AAC1" w14:textId="57F60E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16A6F" w14:textId="1596EC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2CC3B1" w14:textId="77777777" w:rsidTr="00780E69">
        <w:trPr>
          <w:trHeight w:val="54"/>
        </w:trPr>
        <w:tc>
          <w:tcPr>
            <w:tcW w:w="1691" w:type="dxa"/>
          </w:tcPr>
          <w:p w14:paraId="692BF110" w14:textId="005C44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55CBD498" w14:textId="6ECD1A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719593.75</w:t>
            </w:r>
          </w:p>
        </w:tc>
        <w:tc>
          <w:tcPr>
            <w:tcW w:w="1562" w:type="dxa"/>
          </w:tcPr>
          <w:p w14:paraId="07A7A6A3" w14:textId="4D6C67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3364453.07</w:t>
            </w:r>
          </w:p>
        </w:tc>
        <w:tc>
          <w:tcPr>
            <w:tcW w:w="2134" w:type="dxa"/>
          </w:tcPr>
          <w:p w14:paraId="45B05F68" w14:textId="52DA8C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8E85C" w14:textId="255BD2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6C126" w14:textId="4EA1CA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79D058" w14:textId="77777777" w:rsidTr="00780E69">
        <w:trPr>
          <w:trHeight w:val="54"/>
        </w:trPr>
        <w:tc>
          <w:tcPr>
            <w:tcW w:w="1691" w:type="dxa"/>
          </w:tcPr>
          <w:p w14:paraId="1586E496" w14:textId="753AB8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72FC015E" w14:textId="68BA77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719601.25</w:t>
            </w:r>
          </w:p>
        </w:tc>
        <w:tc>
          <w:tcPr>
            <w:tcW w:w="1562" w:type="dxa"/>
          </w:tcPr>
          <w:p w14:paraId="48CD59CD" w14:textId="5484F2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3364482.65</w:t>
            </w:r>
          </w:p>
        </w:tc>
        <w:tc>
          <w:tcPr>
            <w:tcW w:w="2134" w:type="dxa"/>
          </w:tcPr>
          <w:p w14:paraId="08FAE179" w14:textId="0B6970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A883D3" w14:textId="671673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5F737" w14:textId="635DA1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9341E0" w14:textId="77777777" w:rsidTr="00780E69">
        <w:trPr>
          <w:trHeight w:val="54"/>
        </w:trPr>
        <w:tc>
          <w:tcPr>
            <w:tcW w:w="1691" w:type="dxa"/>
          </w:tcPr>
          <w:p w14:paraId="79EEBBF6" w14:textId="4252D4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56ADC59A" w14:textId="7EA4116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719602.36</w:t>
            </w:r>
          </w:p>
        </w:tc>
        <w:tc>
          <w:tcPr>
            <w:tcW w:w="1562" w:type="dxa"/>
          </w:tcPr>
          <w:p w14:paraId="63827ABD" w14:textId="773C8A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3364506.65</w:t>
            </w:r>
          </w:p>
        </w:tc>
        <w:tc>
          <w:tcPr>
            <w:tcW w:w="2134" w:type="dxa"/>
          </w:tcPr>
          <w:p w14:paraId="1FAB7DAD" w14:textId="68AAF0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12799" w14:textId="00C72A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8D293" w14:textId="73B4DC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024152" w14:textId="77777777" w:rsidTr="00780E69">
        <w:trPr>
          <w:trHeight w:val="54"/>
        </w:trPr>
        <w:tc>
          <w:tcPr>
            <w:tcW w:w="1691" w:type="dxa"/>
          </w:tcPr>
          <w:p w14:paraId="5933EDEE" w14:textId="6490B3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383B9C7A" w14:textId="1E3269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719600.37</w:t>
            </w:r>
          </w:p>
        </w:tc>
        <w:tc>
          <w:tcPr>
            <w:tcW w:w="1562" w:type="dxa"/>
          </w:tcPr>
          <w:p w14:paraId="61EEC611" w14:textId="0F08CA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3364544.15</w:t>
            </w:r>
          </w:p>
        </w:tc>
        <w:tc>
          <w:tcPr>
            <w:tcW w:w="2134" w:type="dxa"/>
          </w:tcPr>
          <w:p w14:paraId="20315A89" w14:textId="5F3D12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B03E0" w14:textId="44EA13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07481" w14:textId="62F537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ADA387" w14:textId="77777777" w:rsidTr="00780E69">
        <w:trPr>
          <w:trHeight w:val="54"/>
        </w:trPr>
        <w:tc>
          <w:tcPr>
            <w:tcW w:w="1691" w:type="dxa"/>
          </w:tcPr>
          <w:p w14:paraId="2FA73B93" w14:textId="55673C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3DA54F58" w14:textId="7486C9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719604.57</w:t>
            </w:r>
          </w:p>
        </w:tc>
        <w:tc>
          <w:tcPr>
            <w:tcW w:w="1562" w:type="dxa"/>
          </w:tcPr>
          <w:p w14:paraId="09E1ADC0" w14:textId="71E9C5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3364552.98</w:t>
            </w:r>
          </w:p>
        </w:tc>
        <w:tc>
          <w:tcPr>
            <w:tcW w:w="2134" w:type="dxa"/>
          </w:tcPr>
          <w:p w14:paraId="31D35CDE" w14:textId="3057BD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E7A61" w14:textId="3106C2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9AAE4" w14:textId="6B52A0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4DB3F2" w14:textId="77777777" w:rsidTr="00780E69">
        <w:trPr>
          <w:trHeight w:val="54"/>
        </w:trPr>
        <w:tc>
          <w:tcPr>
            <w:tcW w:w="1691" w:type="dxa"/>
          </w:tcPr>
          <w:p w14:paraId="56FBE152" w14:textId="2AFD2E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17FFF323" w14:textId="4DDF21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719610.00</w:t>
            </w:r>
          </w:p>
        </w:tc>
        <w:tc>
          <w:tcPr>
            <w:tcW w:w="1562" w:type="dxa"/>
          </w:tcPr>
          <w:p w14:paraId="511F5237" w14:textId="041999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3364559.90</w:t>
            </w:r>
          </w:p>
        </w:tc>
        <w:tc>
          <w:tcPr>
            <w:tcW w:w="2134" w:type="dxa"/>
          </w:tcPr>
          <w:p w14:paraId="39A1F347" w14:textId="652BE4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EC8D5" w14:textId="5FF220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6B4549" w14:textId="66D162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CE98C4" w14:textId="77777777" w:rsidTr="00780E69">
        <w:trPr>
          <w:trHeight w:val="54"/>
        </w:trPr>
        <w:tc>
          <w:tcPr>
            <w:tcW w:w="1691" w:type="dxa"/>
          </w:tcPr>
          <w:p w14:paraId="5569379E" w14:textId="00C76F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40879139" w14:textId="7DFDC8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719598.36</w:t>
            </w:r>
          </w:p>
        </w:tc>
        <w:tc>
          <w:tcPr>
            <w:tcW w:w="1562" w:type="dxa"/>
          </w:tcPr>
          <w:p w14:paraId="2BDB15F8" w14:textId="0BEFAC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3364557.20</w:t>
            </w:r>
          </w:p>
        </w:tc>
        <w:tc>
          <w:tcPr>
            <w:tcW w:w="2134" w:type="dxa"/>
          </w:tcPr>
          <w:p w14:paraId="0EE691E8" w14:textId="04B3EF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81758" w14:textId="05E4F2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46F4D" w14:textId="3B302D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CE6D44" w14:textId="77777777" w:rsidTr="00780E69">
        <w:trPr>
          <w:trHeight w:val="54"/>
        </w:trPr>
        <w:tc>
          <w:tcPr>
            <w:tcW w:w="1691" w:type="dxa"/>
          </w:tcPr>
          <w:p w14:paraId="6CD3FE39" w14:textId="71427C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1BCCCE5D" w14:textId="1EB5004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719585.19</w:t>
            </w:r>
          </w:p>
        </w:tc>
        <w:tc>
          <w:tcPr>
            <w:tcW w:w="1562" w:type="dxa"/>
          </w:tcPr>
          <w:p w14:paraId="1B1590CA" w14:textId="20D8E6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3364562.77</w:t>
            </w:r>
          </w:p>
        </w:tc>
        <w:tc>
          <w:tcPr>
            <w:tcW w:w="2134" w:type="dxa"/>
          </w:tcPr>
          <w:p w14:paraId="25606868" w14:textId="3C1C4B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21B25" w14:textId="249A89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85194" w14:textId="579C1C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FD91BD" w14:textId="77777777" w:rsidTr="00780E69">
        <w:trPr>
          <w:trHeight w:val="54"/>
        </w:trPr>
        <w:tc>
          <w:tcPr>
            <w:tcW w:w="1691" w:type="dxa"/>
          </w:tcPr>
          <w:p w14:paraId="387BBCE8" w14:textId="70CCD740" w:rsidR="008A19DD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  <w:r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7E0ADB35" w14:textId="7D6A990C" w:rsidR="008A19DD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719565.43</w:t>
            </w:r>
          </w:p>
        </w:tc>
        <w:tc>
          <w:tcPr>
            <w:tcW w:w="1562" w:type="dxa"/>
          </w:tcPr>
          <w:p w14:paraId="018872AC" w14:textId="7D7E69A7" w:rsidR="008A19DD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3364570.88</w:t>
            </w:r>
          </w:p>
        </w:tc>
        <w:tc>
          <w:tcPr>
            <w:tcW w:w="2134" w:type="dxa"/>
          </w:tcPr>
          <w:p w14:paraId="6AA3F20B" w14:textId="75A815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98DBA" w14:textId="4C3E03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EF5EE" w14:textId="0208C3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87817A" w14:textId="77777777" w:rsidTr="00780E69">
        <w:trPr>
          <w:trHeight w:val="54"/>
        </w:trPr>
        <w:tc>
          <w:tcPr>
            <w:tcW w:w="1691" w:type="dxa"/>
          </w:tcPr>
          <w:p w14:paraId="2D6C10FD" w14:textId="3E7F06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5D47CC0" w14:textId="2A2F0C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719553.92</w:t>
            </w:r>
          </w:p>
        </w:tc>
        <w:tc>
          <w:tcPr>
            <w:tcW w:w="1562" w:type="dxa"/>
          </w:tcPr>
          <w:p w14:paraId="63C2861F" w14:textId="6A0486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3364564.05</w:t>
            </w:r>
          </w:p>
        </w:tc>
        <w:tc>
          <w:tcPr>
            <w:tcW w:w="2134" w:type="dxa"/>
          </w:tcPr>
          <w:p w14:paraId="38A05231" w14:textId="4A9A93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7DF019" w14:textId="27203F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0E82A" w14:textId="1B206C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502FF8" w14:textId="77777777" w:rsidTr="00780E69">
        <w:trPr>
          <w:trHeight w:val="54"/>
        </w:trPr>
        <w:tc>
          <w:tcPr>
            <w:tcW w:w="1691" w:type="dxa"/>
          </w:tcPr>
          <w:p w14:paraId="76344134" w14:textId="274D06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4DB671E8" w14:textId="510B9C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6B3CC172" w14:textId="457813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14D62F66" w14:textId="2A7F0A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77E50EA1" w14:textId="66C950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296F27A2" w14:textId="542183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691850" w14:textId="77777777" w:rsidTr="00780E69">
        <w:trPr>
          <w:trHeight w:val="54"/>
        </w:trPr>
        <w:tc>
          <w:tcPr>
            <w:tcW w:w="1691" w:type="dxa"/>
          </w:tcPr>
          <w:p w14:paraId="7B042A69" w14:textId="69D6A8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9DBF50E" w14:textId="6B0939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719658.14</w:t>
            </w:r>
          </w:p>
        </w:tc>
        <w:tc>
          <w:tcPr>
            <w:tcW w:w="1562" w:type="dxa"/>
          </w:tcPr>
          <w:p w14:paraId="3654FE1E" w14:textId="5BEF57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3364612.95</w:t>
            </w:r>
          </w:p>
        </w:tc>
        <w:tc>
          <w:tcPr>
            <w:tcW w:w="2134" w:type="dxa"/>
          </w:tcPr>
          <w:p w14:paraId="75A58B2E" w14:textId="080E53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D94C15" w14:textId="289CC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8C2E2" w14:textId="222903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71B762" w14:textId="77777777" w:rsidTr="00780E69">
        <w:trPr>
          <w:trHeight w:val="54"/>
        </w:trPr>
        <w:tc>
          <w:tcPr>
            <w:tcW w:w="1691" w:type="dxa"/>
          </w:tcPr>
          <w:p w14:paraId="10F81F37" w14:textId="33950D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19D22FAA" w14:textId="7839C4D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719660.72</w:t>
            </w:r>
          </w:p>
        </w:tc>
        <w:tc>
          <w:tcPr>
            <w:tcW w:w="1562" w:type="dxa"/>
          </w:tcPr>
          <w:p w14:paraId="2F7B4674" w14:textId="5B4057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3364607.72</w:t>
            </w:r>
          </w:p>
        </w:tc>
        <w:tc>
          <w:tcPr>
            <w:tcW w:w="2134" w:type="dxa"/>
          </w:tcPr>
          <w:p w14:paraId="274AA4BD" w14:textId="4E5C22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E9CE8" w14:textId="3FADE0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65D9A" w14:textId="0C8433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53EDC3" w14:textId="77777777" w:rsidTr="00780E69">
        <w:trPr>
          <w:trHeight w:val="54"/>
        </w:trPr>
        <w:tc>
          <w:tcPr>
            <w:tcW w:w="1691" w:type="dxa"/>
          </w:tcPr>
          <w:p w14:paraId="4140A285" w14:textId="45D4F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67A7AF31" w14:textId="16625B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719652.60</w:t>
            </w:r>
          </w:p>
        </w:tc>
        <w:tc>
          <w:tcPr>
            <w:tcW w:w="1562" w:type="dxa"/>
          </w:tcPr>
          <w:p w14:paraId="26F8D3B4" w14:textId="5655C7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3364544.57</w:t>
            </w:r>
          </w:p>
        </w:tc>
        <w:tc>
          <w:tcPr>
            <w:tcW w:w="2134" w:type="dxa"/>
          </w:tcPr>
          <w:p w14:paraId="32DE5F42" w14:textId="33CFB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929AA" w14:textId="42684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C02B8F" w14:textId="3488AE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DD9CB0" w14:textId="77777777" w:rsidTr="00780E69">
        <w:trPr>
          <w:trHeight w:val="54"/>
        </w:trPr>
        <w:tc>
          <w:tcPr>
            <w:tcW w:w="1691" w:type="dxa"/>
          </w:tcPr>
          <w:p w14:paraId="253F3174" w14:textId="0ED101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0458FD85" w14:textId="032505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719653.92</w:t>
            </w:r>
          </w:p>
        </w:tc>
        <w:tc>
          <w:tcPr>
            <w:tcW w:w="1562" w:type="dxa"/>
          </w:tcPr>
          <w:p w14:paraId="65028AA4" w14:textId="3E5ADB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3364506.83</w:t>
            </w:r>
          </w:p>
        </w:tc>
        <w:tc>
          <w:tcPr>
            <w:tcW w:w="2134" w:type="dxa"/>
          </w:tcPr>
          <w:p w14:paraId="2D8D9FAE" w14:textId="3E988A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33917B" w14:textId="7D061F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60E929" w14:textId="6F00AF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6E32B2" w14:textId="77777777" w:rsidTr="00780E69">
        <w:trPr>
          <w:trHeight w:val="54"/>
        </w:trPr>
        <w:tc>
          <w:tcPr>
            <w:tcW w:w="1691" w:type="dxa"/>
          </w:tcPr>
          <w:p w14:paraId="797C646C" w14:textId="109B83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342576A0" w14:textId="391B03B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719652.46</w:t>
            </w:r>
          </w:p>
        </w:tc>
        <w:tc>
          <w:tcPr>
            <w:tcW w:w="1562" w:type="dxa"/>
          </w:tcPr>
          <w:p w14:paraId="1C44A77A" w14:textId="5C6B6E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3364475.06</w:t>
            </w:r>
          </w:p>
        </w:tc>
        <w:tc>
          <w:tcPr>
            <w:tcW w:w="2134" w:type="dxa"/>
          </w:tcPr>
          <w:p w14:paraId="10D9B483" w14:textId="20786D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EBA1E" w14:textId="46FD0F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6D10B" w14:textId="755111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55C3A1" w14:textId="77777777" w:rsidTr="00780E69">
        <w:trPr>
          <w:trHeight w:val="54"/>
        </w:trPr>
        <w:tc>
          <w:tcPr>
            <w:tcW w:w="1691" w:type="dxa"/>
          </w:tcPr>
          <w:p w14:paraId="67A2B2DB" w14:textId="643EC3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67B457A5" w14:textId="56EBEC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719641.84</w:t>
            </w:r>
          </w:p>
        </w:tc>
        <w:tc>
          <w:tcPr>
            <w:tcW w:w="1562" w:type="dxa"/>
          </w:tcPr>
          <w:p w14:paraId="0C9337DA" w14:textId="33DB77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3364433.19</w:t>
            </w:r>
          </w:p>
        </w:tc>
        <w:tc>
          <w:tcPr>
            <w:tcW w:w="2134" w:type="dxa"/>
          </w:tcPr>
          <w:p w14:paraId="06D250AF" w14:textId="05848D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6DFCAD" w14:textId="493E91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834E0B" w14:textId="006E64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013CA3" w14:textId="77777777" w:rsidTr="00780E69">
        <w:trPr>
          <w:trHeight w:val="54"/>
        </w:trPr>
        <w:tc>
          <w:tcPr>
            <w:tcW w:w="1691" w:type="dxa"/>
          </w:tcPr>
          <w:p w14:paraId="7F574D7B" w14:textId="118036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53445514" w14:textId="7EBD345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719623.58</w:t>
            </w:r>
          </w:p>
        </w:tc>
        <w:tc>
          <w:tcPr>
            <w:tcW w:w="1562" w:type="dxa"/>
          </w:tcPr>
          <w:p w14:paraId="7F80C198" w14:textId="3B8D52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3364402.45</w:t>
            </w:r>
          </w:p>
        </w:tc>
        <w:tc>
          <w:tcPr>
            <w:tcW w:w="2134" w:type="dxa"/>
          </w:tcPr>
          <w:p w14:paraId="098FE28D" w14:textId="37B35B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F2F823" w14:textId="76BE1B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264A67" w14:textId="762E05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BE29C4" w14:textId="77777777" w:rsidTr="00780E69">
        <w:trPr>
          <w:trHeight w:val="54"/>
        </w:trPr>
        <w:tc>
          <w:tcPr>
            <w:tcW w:w="1691" w:type="dxa"/>
          </w:tcPr>
          <w:p w14:paraId="5CA9F6DD" w14:textId="10552E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F7073A4" w14:textId="2EDB41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719609.59</w:t>
            </w:r>
          </w:p>
        </w:tc>
        <w:tc>
          <w:tcPr>
            <w:tcW w:w="1562" w:type="dxa"/>
          </w:tcPr>
          <w:p w14:paraId="18116858" w14:textId="2C787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3364382.16</w:t>
            </w:r>
          </w:p>
        </w:tc>
        <w:tc>
          <w:tcPr>
            <w:tcW w:w="2134" w:type="dxa"/>
          </w:tcPr>
          <w:p w14:paraId="6EDCC4EB" w14:textId="250A7F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B5A1E" w14:textId="1ECA4A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3CF635" w14:textId="519C24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741DA5" w14:textId="77777777" w:rsidTr="00780E69">
        <w:trPr>
          <w:trHeight w:val="54"/>
        </w:trPr>
        <w:tc>
          <w:tcPr>
            <w:tcW w:w="1691" w:type="dxa"/>
          </w:tcPr>
          <w:p w14:paraId="2FF39734" w14:textId="6CA228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2EFC7B4F" w14:textId="23F4824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719602.61</w:t>
            </w:r>
          </w:p>
        </w:tc>
        <w:tc>
          <w:tcPr>
            <w:tcW w:w="1562" w:type="dxa"/>
          </w:tcPr>
          <w:p w14:paraId="2713623D" w14:textId="7636EB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3364364.60</w:t>
            </w:r>
          </w:p>
        </w:tc>
        <w:tc>
          <w:tcPr>
            <w:tcW w:w="2134" w:type="dxa"/>
          </w:tcPr>
          <w:p w14:paraId="2DAC7E26" w14:textId="33E37A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70564A" w14:textId="38EB16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B3098" w14:textId="2DBA4C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2EDDEB" w14:textId="77777777" w:rsidTr="00780E69">
        <w:trPr>
          <w:trHeight w:val="54"/>
        </w:trPr>
        <w:tc>
          <w:tcPr>
            <w:tcW w:w="1691" w:type="dxa"/>
          </w:tcPr>
          <w:p w14:paraId="1CBE9E97" w14:textId="6F043D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57D6D2FB" w14:textId="10B2ED1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719601.51</w:t>
            </w:r>
          </w:p>
        </w:tc>
        <w:tc>
          <w:tcPr>
            <w:tcW w:w="1562" w:type="dxa"/>
          </w:tcPr>
          <w:p w14:paraId="6768D600" w14:textId="3B3DFF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3364358.54</w:t>
            </w:r>
          </w:p>
        </w:tc>
        <w:tc>
          <w:tcPr>
            <w:tcW w:w="2134" w:type="dxa"/>
          </w:tcPr>
          <w:p w14:paraId="3BE6B0A4" w14:textId="547D70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359F9" w14:textId="6B5033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6F697E" w14:textId="7ED8D2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57C092" w14:textId="77777777" w:rsidTr="00780E69">
        <w:trPr>
          <w:trHeight w:val="54"/>
        </w:trPr>
        <w:tc>
          <w:tcPr>
            <w:tcW w:w="1691" w:type="dxa"/>
          </w:tcPr>
          <w:p w14:paraId="0CFD5EEA" w14:textId="1C836D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6F2EECE1" w14:textId="790872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719608.56</w:t>
            </w:r>
          </w:p>
        </w:tc>
        <w:tc>
          <w:tcPr>
            <w:tcW w:w="1562" w:type="dxa"/>
          </w:tcPr>
          <w:p w14:paraId="76426494" w14:textId="5424B0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3364341.27</w:t>
            </w:r>
          </w:p>
        </w:tc>
        <w:tc>
          <w:tcPr>
            <w:tcW w:w="2134" w:type="dxa"/>
          </w:tcPr>
          <w:p w14:paraId="6C1970BB" w14:textId="1E8905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6B696" w14:textId="09A798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76DAF" w14:textId="7D9F5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A8C6FC" w14:textId="77777777" w:rsidTr="00780E69">
        <w:trPr>
          <w:trHeight w:val="54"/>
        </w:trPr>
        <w:tc>
          <w:tcPr>
            <w:tcW w:w="1691" w:type="dxa"/>
          </w:tcPr>
          <w:p w14:paraId="356FDFF4" w14:textId="2DE69D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1FEF67CA" w14:textId="0335C7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719626.93</w:t>
            </w:r>
          </w:p>
        </w:tc>
        <w:tc>
          <w:tcPr>
            <w:tcW w:w="1562" w:type="dxa"/>
          </w:tcPr>
          <w:p w14:paraId="3E6D632F" w14:textId="412D2E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3364319.22</w:t>
            </w:r>
          </w:p>
        </w:tc>
        <w:tc>
          <w:tcPr>
            <w:tcW w:w="2134" w:type="dxa"/>
          </w:tcPr>
          <w:p w14:paraId="0582E1C3" w14:textId="7D501D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91BA799" w14:textId="058C9D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F93D13" w14:textId="7E8F6B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EE2984" w14:textId="77777777" w:rsidTr="00780E69">
        <w:trPr>
          <w:trHeight w:val="54"/>
        </w:trPr>
        <w:tc>
          <w:tcPr>
            <w:tcW w:w="1691" w:type="dxa"/>
          </w:tcPr>
          <w:p w14:paraId="278BBD81" w14:textId="64BB9A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412</w:t>
            </w:r>
          </w:p>
        </w:tc>
        <w:tc>
          <w:tcPr>
            <w:tcW w:w="1558" w:type="dxa"/>
          </w:tcPr>
          <w:p w14:paraId="36F1D083" w14:textId="0C1A49D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719626.93</w:t>
            </w:r>
          </w:p>
        </w:tc>
        <w:tc>
          <w:tcPr>
            <w:tcW w:w="1562" w:type="dxa"/>
          </w:tcPr>
          <w:p w14:paraId="75D8F27A" w14:textId="6790AC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3364297.86</w:t>
            </w:r>
          </w:p>
        </w:tc>
        <w:tc>
          <w:tcPr>
            <w:tcW w:w="2134" w:type="dxa"/>
          </w:tcPr>
          <w:p w14:paraId="1EDB17B3" w14:textId="343E54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8FEB9" w14:textId="563013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0F118" w14:textId="0D6B9D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33E0B8" w14:textId="77777777" w:rsidTr="00780E69">
        <w:trPr>
          <w:trHeight w:val="54"/>
        </w:trPr>
        <w:tc>
          <w:tcPr>
            <w:tcW w:w="1691" w:type="dxa"/>
          </w:tcPr>
          <w:p w14:paraId="6BAA9B3A" w14:textId="4840AF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</w:tcPr>
          <w:p w14:paraId="0B12005A" w14:textId="748F7A1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719636.41</w:t>
            </w:r>
          </w:p>
        </w:tc>
        <w:tc>
          <w:tcPr>
            <w:tcW w:w="1562" w:type="dxa"/>
          </w:tcPr>
          <w:p w14:paraId="4CA42EF9" w14:textId="3F4AE6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3364279.44</w:t>
            </w:r>
          </w:p>
        </w:tc>
        <w:tc>
          <w:tcPr>
            <w:tcW w:w="2134" w:type="dxa"/>
          </w:tcPr>
          <w:p w14:paraId="51AADBBA" w14:textId="376FD3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C3D2C" w14:textId="580B32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838938" w14:textId="409F40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39A112" w14:textId="77777777" w:rsidTr="00780E69">
        <w:trPr>
          <w:trHeight w:val="54"/>
        </w:trPr>
        <w:tc>
          <w:tcPr>
            <w:tcW w:w="1691" w:type="dxa"/>
          </w:tcPr>
          <w:p w14:paraId="465C7F28" w14:textId="1DE518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658704E2" w14:textId="78DBE6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719638.93</w:t>
            </w:r>
          </w:p>
        </w:tc>
        <w:tc>
          <w:tcPr>
            <w:tcW w:w="1562" w:type="dxa"/>
          </w:tcPr>
          <w:p w14:paraId="07D34CC3" w14:textId="272403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3364261.52</w:t>
            </w:r>
          </w:p>
        </w:tc>
        <w:tc>
          <w:tcPr>
            <w:tcW w:w="2134" w:type="dxa"/>
          </w:tcPr>
          <w:p w14:paraId="50349594" w14:textId="2BA6EA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B2636" w14:textId="3D7CB9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5981F" w14:textId="74E85C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92A975" w14:textId="77777777" w:rsidTr="00780E69">
        <w:trPr>
          <w:trHeight w:val="54"/>
        </w:trPr>
        <w:tc>
          <w:tcPr>
            <w:tcW w:w="1691" w:type="dxa"/>
          </w:tcPr>
          <w:p w14:paraId="0E276285" w14:textId="517BE0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17FB4430" w14:textId="185B618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719652.57</w:t>
            </w:r>
          </w:p>
        </w:tc>
        <w:tc>
          <w:tcPr>
            <w:tcW w:w="1562" w:type="dxa"/>
          </w:tcPr>
          <w:p w14:paraId="1D739DF0" w14:textId="04B91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3364239.72</w:t>
            </w:r>
          </w:p>
        </w:tc>
        <w:tc>
          <w:tcPr>
            <w:tcW w:w="2134" w:type="dxa"/>
          </w:tcPr>
          <w:p w14:paraId="777EB203" w14:textId="4AB3ED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801546" w14:textId="73BBC2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BD05C2" w14:textId="053443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A40FAA0" w14:textId="77777777" w:rsidTr="00780E69">
        <w:trPr>
          <w:trHeight w:val="54"/>
        </w:trPr>
        <w:tc>
          <w:tcPr>
            <w:tcW w:w="1691" w:type="dxa"/>
          </w:tcPr>
          <w:p w14:paraId="6022EE50" w14:textId="49DB87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371D4B67" w14:textId="05FA1A4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719652.57</w:t>
            </w:r>
          </w:p>
        </w:tc>
        <w:tc>
          <w:tcPr>
            <w:tcW w:w="1562" w:type="dxa"/>
          </w:tcPr>
          <w:p w14:paraId="79E28E2C" w14:textId="66CE58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3364213.89</w:t>
            </w:r>
          </w:p>
        </w:tc>
        <w:tc>
          <w:tcPr>
            <w:tcW w:w="2134" w:type="dxa"/>
          </w:tcPr>
          <w:p w14:paraId="03753370" w14:textId="152BD0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2F022" w14:textId="4CDBD3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314C8" w14:textId="284931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B34DAB" w14:textId="77777777" w:rsidTr="00780E69">
        <w:trPr>
          <w:trHeight w:val="54"/>
        </w:trPr>
        <w:tc>
          <w:tcPr>
            <w:tcW w:w="1691" w:type="dxa"/>
          </w:tcPr>
          <w:p w14:paraId="7E00C6E7" w14:textId="67B764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7EDB8D77" w14:textId="018EB2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719658.25</w:t>
            </w:r>
          </w:p>
        </w:tc>
        <w:tc>
          <w:tcPr>
            <w:tcW w:w="1562" w:type="dxa"/>
          </w:tcPr>
          <w:p w14:paraId="47CF10AE" w14:textId="5A5E5B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3364185.53</w:t>
            </w:r>
          </w:p>
        </w:tc>
        <w:tc>
          <w:tcPr>
            <w:tcW w:w="2134" w:type="dxa"/>
          </w:tcPr>
          <w:p w14:paraId="6DBFC630" w14:textId="70E742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31D9D" w14:textId="72F54A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340BBD" w14:textId="473E9D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8F0C85" w14:textId="77777777" w:rsidTr="00780E69">
        <w:trPr>
          <w:trHeight w:val="54"/>
        </w:trPr>
        <w:tc>
          <w:tcPr>
            <w:tcW w:w="1691" w:type="dxa"/>
          </w:tcPr>
          <w:p w14:paraId="79E87EB0" w14:textId="65E015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67510F0F" w14:textId="60961E3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719657.47</w:t>
            </w:r>
          </w:p>
        </w:tc>
        <w:tc>
          <w:tcPr>
            <w:tcW w:w="1562" w:type="dxa"/>
          </w:tcPr>
          <w:p w14:paraId="2BBBACA9" w14:textId="7A1154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3364163.50</w:t>
            </w:r>
          </w:p>
        </w:tc>
        <w:tc>
          <w:tcPr>
            <w:tcW w:w="2134" w:type="dxa"/>
          </w:tcPr>
          <w:p w14:paraId="59DB8CAF" w14:textId="05DA37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105BE" w14:textId="1F94D2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620A4" w14:textId="2B532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4E34E1" w14:textId="77777777" w:rsidTr="00780E69">
        <w:trPr>
          <w:trHeight w:val="54"/>
        </w:trPr>
        <w:tc>
          <w:tcPr>
            <w:tcW w:w="1691" w:type="dxa"/>
          </w:tcPr>
          <w:p w14:paraId="57AA8EF6" w14:textId="404F78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453B57C5" w14:textId="43C31B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719662.43</w:t>
            </w:r>
          </w:p>
        </w:tc>
        <w:tc>
          <w:tcPr>
            <w:tcW w:w="1562" w:type="dxa"/>
          </w:tcPr>
          <w:p w14:paraId="10A309B2" w14:textId="2F129C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3364133.71</w:t>
            </w:r>
          </w:p>
        </w:tc>
        <w:tc>
          <w:tcPr>
            <w:tcW w:w="2134" w:type="dxa"/>
          </w:tcPr>
          <w:p w14:paraId="59B79F12" w14:textId="78011E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5E5239" w14:textId="5DFF4A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8548FE" w14:textId="25D7A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D9C504" w14:textId="77777777" w:rsidTr="00780E69">
        <w:trPr>
          <w:trHeight w:val="54"/>
        </w:trPr>
        <w:tc>
          <w:tcPr>
            <w:tcW w:w="1691" w:type="dxa"/>
          </w:tcPr>
          <w:p w14:paraId="6D582A69" w14:textId="2367FB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6A600264" w14:textId="672092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719665.16</w:t>
            </w:r>
          </w:p>
        </w:tc>
        <w:tc>
          <w:tcPr>
            <w:tcW w:w="1562" w:type="dxa"/>
          </w:tcPr>
          <w:p w14:paraId="0048A719" w14:textId="679EA7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3364120.76</w:t>
            </w:r>
          </w:p>
        </w:tc>
        <w:tc>
          <w:tcPr>
            <w:tcW w:w="2134" w:type="dxa"/>
          </w:tcPr>
          <w:p w14:paraId="7E3F2BB7" w14:textId="4C9B50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D102E" w14:textId="7D7508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290CC" w14:textId="0DD9A5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0FB290" w14:textId="77777777" w:rsidTr="00780E69">
        <w:trPr>
          <w:trHeight w:val="54"/>
        </w:trPr>
        <w:tc>
          <w:tcPr>
            <w:tcW w:w="1691" w:type="dxa"/>
          </w:tcPr>
          <w:p w14:paraId="6D34A4D3" w14:textId="134215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7A42632" w14:textId="6943A63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719675.81</w:t>
            </w:r>
          </w:p>
        </w:tc>
        <w:tc>
          <w:tcPr>
            <w:tcW w:w="1562" w:type="dxa"/>
          </w:tcPr>
          <w:p w14:paraId="0F5A0317" w14:textId="634D3E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3364107.26</w:t>
            </w:r>
          </w:p>
        </w:tc>
        <w:tc>
          <w:tcPr>
            <w:tcW w:w="2134" w:type="dxa"/>
          </w:tcPr>
          <w:p w14:paraId="0B35424E" w14:textId="255885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D5F9D" w14:textId="50051C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9C321" w14:textId="6F3612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6D8D30E" w14:textId="77777777" w:rsidTr="00780E69">
        <w:trPr>
          <w:trHeight w:val="54"/>
        </w:trPr>
        <w:tc>
          <w:tcPr>
            <w:tcW w:w="1691" w:type="dxa"/>
          </w:tcPr>
          <w:p w14:paraId="31F9C09D" w14:textId="5725B6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555F1D20" w14:textId="5CD339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719681.18</w:t>
            </w:r>
          </w:p>
        </w:tc>
        <w:tc>
          <w:tcPr>
            <w:tcW w:w="1562" w:type="dxa"/>
          </w:tcPr>
          <w:p w14:paraId="3CED4983" w14:textId="2E568F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3364101.08</w:t>
            </w:r>
          </w:p>
        </w:tc>
        <w:tc>
          <w:tcPr>
            <w:tcW w:w="2134" w:type="dxa"/>
          </w:tcPr>
          <w:p w14:paraId="762A0E36" w14:textId="49C872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035D6" w14:textId="29D504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CE351F" w14:textId="6C16D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6D61AB" w14:textId="77777777" w:rsidTr="00780E69">
        <w:trPr>
          <w:trHeight w:val="54"/>
        </w:trPr>
        <w:tc>
          <w:tcPr>
            <w:tcW w:w="1691" w:type="dxa"/>
          </w:tcPr>
          <w:p w14:paraId="59721694" w14:textId="3848A5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08D9157E" w14:textId="55F3AB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719700.59</w:t>
            </w:r>
          </w:p>
        </w:tc>
        <w:tc>
          <w:tcPr>
            <w:tcW w:w="1562" w:type="dxa"/>
          </w:tcPr>
          <w:p w14:paraId="0B1A4191" w14:textId="001360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3364083.92</w:t>
            </w:r>
          </w:p>
        </w:tc>
        <w:tc>
          <w:tcPr>
            <w:tcW w:w="2134" w:type="dxa"/>
          </w:tcPr>
          <w:p w14:paraId="09521366" w14:textId="02586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EDA9E" w14:textId="15866D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59978" w14:textId="612BD8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B6E1C5" w14:textId="77777777" w:rsidTr="00780E69">
        <w:trPr>
          <w:trHeight w:val="54"/>
        </w:trPr>
        <w:tc>
          <w:tcPr>
            <w:tcW w:w="1691" w:type="dxa"/>
          </w:tcPr>
          <w:p w14:paraId="6E1C05E9" w14:textId="75FFF0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441BBAA6" w14:textId="76C87E9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719711.63</w:t>
            </w:r>
          </w:p>
        </w:tc>
        <w:tc>
          <w:tcPr>
            <w:tcW w:w="1562" w:type="dxa"/>
          </w:tcPr>
          <w:p w14:paraId="76D447A5" w14:textId="04AD50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3364061.92</w:t>
            </w:r>
          </w:p>
        </w:tc>
        <w:tc>
          <w:tcPr>
            <w:tcW w:w="2134" w:type="dxa"/>
          </w:tcPr>
          <w:p w14:paraId="48CD80DF" w14:textId="07E7E3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5D57D" w14:textId="6619D7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6BD428" w14:textId="087F82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D23167" w14:textId="77777777" w:rsidTr="00780E69">
        <w:trPr>
          <w:trHeight w:val="54"/>
        </w:trPr>
        <w:tc>
          <w:tcPr>
            <w:tcW w:w="1691" w:type="dxa"/>
          </w:tcPr>
          <w:p w14:paraId="12F935AA" w14:textId="63BE1D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7D8C6B4F" w14:textId="0F7CA7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719734.35</w:t>
            </w:r>
          </w:p>
        </w:tc>
        <w:tc>
          <w:tcPr>
            <w:tcW w:w="1562" w:type="dxa"/>
          </w:tcPr>
          <w:p w14:paraId="0EFDAA84" w14:textId="3C2876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3364031.00</w:t>
            </w:r>
          </w:p>
        </w:tc>
        <w:tc>
          <w:tcPr>
            <w:tcW w:w="2134" w:type="dxa"/>
          </w:tcPr>
          <w:p w14:paraId="34834453" w14:textId="774B4E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0EABD" w14:textId="1F09CC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A0C2F" w14:textId="55E41F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82711B" w14:textId="77777777" w:rsidTr="00780E69">
        <w:trPr>
          <w:trHeight w:val="54"/>
        </w:trPr>
        <w:tc>
          <w:tcPr>
            <w:tcW w:w="1691" w:type="dxa"/>
          </w:tcPr>
          <w:p w14:paraId="6113F87C" w14:textId="3539F4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5630993E" w14:textId="0B5819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719748.05</w:t>
            </w:r>
          </w:p>
        </w:tc>
        <w:tc>
          <w:tcPr>
            <w:tcW w:w="1562" w:type="dxa"/>
          </w:tcPr>
          <w:p w14:paraId="2173C474" w14:textId="4DD2E5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3364006.95</w:t>
            </w:r>
          </w:p>
        </w:tc>
        <w:tc>
          <w:tcPr>
            <w:tcW w:w="2134" w:type="dxa"/>
          </w:tcPr>
          <w:p w14:paraId="71446350" w14:textId="2EA8EC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2F7B6" w14:textId="219505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5E080" w14:textId="6D04B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E3F1CA" w14:textId="77777777" w:rsidTr="00780E69">
        <w:trPr>
          <w:trHeight w:val="54"/>
        </w:trPr>
        <w:tc>
          <w:tcPr>
            <w:tcW w:w="1691" w:type="dxa"/>
          </w:tcPr>
          <w:p w14:paraId="15DB50E2" w14:textId="78BFA6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19BA9CB4" w14:textId="6B6FE1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719782.61</w:t>
            </w:r>
          </w:p>
        </w:tc>
        <w:tc>
          <w:tcPr>
            <w:tcW w:w="1562" w:type="dxa"/>
          </w:tcPr>
          <w:p w14:paraId="271A76DC" w14:textId="3E3212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3363965.46</w:t>
            </w:r>
          </w:p>
        </w:tc>
        <w:tc>
          <w:tcPr>
            <w:tcW w:w="2134" w:type="dxa"/>
          </w:tcPr>
          <w:p w14:paraId="3D4E928F" w14:textId="21FC92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5947F0" w14:textId="718125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9851A" w14:textId="0289DA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0A9274" w14:textId="77777777" w:rsidTr="00780E69">
        <w:trPr>
          <w:trHeight w:val="54"/>
        </w:trPr>
        <w:tc>
          <w:tcPr>
            <w:tcW w:w="1691" w:type="dxa"/>
          </w:tcPr>
          <w:p w14:paraId="46F10746" w14:textId="79A15F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27B0D9CE" w14:textId="3EDAB3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719784.52</w:t>
            </w:r>
          </w:p>
        </w:tc>
        <w:tc>
          <w:tcPr>
            <w:tcW w:w="1562" w:type="dxa"/>
          </w:tcPr>
          <w:p w14:paraId="46A0715A" w14:textId="672EDA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3363964.63</w:t>
            </w:r>
          </w:p>
        </w:tc>
        <w:tc>
          <w:tcPr>
            <w:tcW w:w="2134" w:type="dxa"/>
          </w:tcPr>
          <w:p w14:paraId="14296868" w14:textId="0B8A66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97280A" w14:textId="578BB8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7BB56" w14:textId="262B81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FD029B" w14:textId="77777777" w:rsidTr="00780E69">
        <w:trPr>
          <w:trHeight w:val="54"/>
        </w:trPr>
        <w:tc>
          <w:tcPr>
            <w:tcW w:w="1691" w:type="dxa"/>
          </w:tcPr>
          <w:p w14:paraId="6528F00B" w14:textId="0D59B7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6E8DC111" w14:textId="45E8004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719803.34</w:t>
            </w:r>
          </w:p>
        </w:tc>
        <w:tc>
          <w:tcPr>
            <w:tcW w:w="1562" w:type="dxa"/>
          </w:tcPr>
          <w:p w14:paraId="4F3498AB" w14:textId="705F5F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3363945.80</w:t>
            </w:r>
          </w:p>
        </w:tc>
        <w:tc>
          <w:tcPr>
            <w:tcW w:w="2134" w:type="dxa"/>
          </w:tcPr>
          <w:p w14:paraId="2FD1BCC0" w14:textId="15DFF5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42E96B" w14:textId="4BDA83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17547" w14:textId="18E14E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E70CE1" w14:textId="77777777" w:rsidTr="00780E69">
        <w:trPr>
          <w:trHeight w:val="54"/>
        </w:trPr>
        <w:tc>
          <w:tcPr>
            <w:tcW w:w="1691" w:type="dxa"/>
          </w:tcPr>
          <w:p w14:paraId="6F9FB3AE" w14:textId="6CE60A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5CBD1A1D" w14:textId="5027E6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719813.46</w:t>
            </w:r>
          </w:p>
        </w:tc>
        <w:tc>
          <w:tcPr>
            <w:tcW w:w="1562" w:type="dxa"/>
          </w:tcPr>
          <w:p w14:paraId="5D9FA6C5" w14:textId="25CD30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3363927.40</w:t>
            </w:r>
          </w:p>
        </w:tc>
        <w:tc>
          <w:tcPr>
            <w:tcW w:w="2134" w:type="dxa"/>
          </w:tcPr>
          <w:p w14:paraId="50CDC468" w14:textId="4BBACD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F4B8C1" w14:textId="5864DE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077F7" w14:textId="30ADF3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4CE0446" w14:textId="77777777" w:rsidTr="00780E69">
        <w:trPr>
          <w:trHeight w:val="54"/>
        </w:trPr>
        <w:tc>
          <w:tcPr>
            <w:tcW w:w="1691" w:type="dxa"/>
          </w:tcPr>
          <w:p w14:paraId="794DDD7F" w14:textId="6E86A7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3B373BD6" w14:textId="3ECD25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719822.67</w:t>
            </w:r>
          </w:p>
        </w:tc>
        <w:tc>
          <w:tcPr>
            <w:tcW w:w="1562" w:type="dxa"/>
          </w:tcPr>
          <w:p w14:paraId="50FF4D65" w14:textId="5F308B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3363926.59</w:t>
            </w:r>
          </w:p>
        </w:tc>
        <w:tc>
          <w:tcPr>
            <w:tcW w:w="2134" w:type="dxa"/>
          </w:tcPr>
          <w:p w14:paraId="6D48EE8F" w14:textId="6465BA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F4E01C" w14:textId="2DB533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4644E6" w14:textId="1B955C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2BE8EA" w14:textId="77777777" w:rsidTr="00780E69">
        <w:trPr>
          <w:trHeight w:val="54"/>
        </w:trPr>
        <w:tc>
          <w:tcPr>
            <w:tcW w:w="1691" w:type="dxa"/>
          </w:tcPr>
          <w:p w14:paraId="07EBFC05" w14:textId="079337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03301015" w14:textId="35C4B8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719842.80</w:t>
            </w:r>
          </w:p>
        </w:tc>
        <w:tc>
          <w:tcPr>
            <w:tcW w:w="1562" w:type="dxa"/>
          </w:tcPr>
          <w:p w14:paraId="65E594F2" w14:textId="56E653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3363917.50</w:t>
            </w:r>
          </w:p>
        </w:tc>
        <w:tc>
          <w:tcPr>
            <w:tcW w:w="2134" w:type="dxa"/>
          </w:tcPr>
          <w:p w14:paraId="33900546" w14:textId="5D1D2E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7147D" w14:textId="438A49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9D2E1" w14:textId="2B3B98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E17E16" w14:textId="77777777" w:rsidTr="00780E69">
        <w:trPr>
          <w:trHeight w:val="54"/>
        </w:trPr>
        <w:tc>
          <w:tcPr>
            <w:tcW w:w="1691" w:type="dxa"/>
          </w:tcPr>
          <w:p w14:paraId="2BDA3FFA" w14:textId="21AF0B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6ED51875" w14:textId="534BA61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719852.20</w:t>
            </w:r>
          </w:p>
        </w:tc>
        <w:tc>
          <w:tcPr>
            <w:tcW w:w="1562" w:type="dxa"/>
          </w:tcPr>
          <w:p w14:paraId="00183B04" w14:textId="182EBE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3363908.28</w:t>
            </w:r>
          </w:p>
        </w:tc>
        <w:tc>
          <w:tcPr>
            <w:tcW w:w="2134" w:type="dxa"/>
          </w:tcPr>
          <w:p w14:paraId="3C9CBB54" w14:textId="54469D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B6C2B" w14:textId="341183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18F42" w14:textId="1EDCCB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C4EE94" w14:textId="77777777" w:rsidTr="00780E69">
        <w:trPr>
          <w:trHeight w:val="54"/>
        </w:trPr>
        <w:tc>
          <w:tcPr>
            <w:tcW w:w="1691" w:type="dxa"/>
          </w:tcPr>
          <w:p w14:paraId="55858E51" w14:textId="330155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7FB1A864" w14:textId="5537BA4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719868.46</w:t>
            </w:r>
          </w:p>
        </w:tc>
        <w:tc>
          <w:tcPr>
            <w:tcW w:w="1562" w:type="dxa"/>
          </w:tcPr>
          <w:p w14:paraId="5D9604E7" w14:textId="55F2E5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3363897.35</w:t>
            </w:r>
          </w:p>
        </w:tc>
        <w:tc>
          <w:tcPr>
            <w:tcW w:w="2134" w:type="dxa"/>
          </w:tcPr>
          <w:p w14:paraId="5F47066E" w14:textId="624EDA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CE951C" w14:textId="063249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3B2346" w14:textId="5238FB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F0D94B" w14:textId="77777777" w:rsidTr="00780E69">
        <w:trPr>
          <w:trHeight w:val="54"/>
        </w:trPr>
        <w:tc>
          <w:tcPr>
            <w:tcW w:w="1691" w:type="dxa"/>
          </w:tcPr>
          <w:p w14:paraId="64E3B97C" w14:textId="32CCB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0F4FC4DC" w14:textId="730110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719880.17</w:t>
            </w:r>
          </w:p>
        </w:tc>
        <w:tc>
          <w:tcPr>
            <w:tcW w:w="1562" w:type="dxa"/>
          </w:tcPr>
          <w:p w14:paraId="023FD43D" w14:textId="0AE0A7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3363869.78</w:t>
            </w:r>
          </w:p>
        </w:tc>
        <w:tc>
          <w:tcPr>
            <w:tcW w:w="2134" w:type="dxa"/>
          </w:tcPr>
          <w:p w14:paraId="65BDD0FE" w14:textId="67740C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07A041" w14:textId="6A0354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BB162" w14:textId="1CC29B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9CF5AD" w14:textId="77777777" w:rsidTr="00780E69">
        <w:trPr>
          <w:trHeight w:val="54"/>
        </w:trPr>
        <w:tc>
          <w:tcPr>
            <w:tcW w:w="1691" w:type="dxa"/>
          </w:tcPr>
          <w:p w14:paraId="1C5A21C5" w14:textId="7A89B5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48CE5417" w14:textId="1006DB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719881.34</w:t>
            </w:r>
          </w:p>
        </w:tc>
        <w:tc>
          <w:tcPr>
            <w:tcW w:w="1562" w:type="dxa"/>
          </w:tcPr>
          <w:p w14:paraId="2E7CC1CF" w14:textId="722F2C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3363842.88</w:t>
            </w:r>
          </w:p>
        </w:tc>
        <w:tc>
          <w:tcPr>
            <w:tcW w:w="2134" w:type="dxa"/>
          </w:tcPr>
          <w:p w14:paraId="0323F8AC" w14:textId="16CBD0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78321" w14:textId="241C8E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E35A6" w14:textId="7683D3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D3A541" w14:textId="77777777" w:rsidTr="00780E69">
        <w:trPr>
          <w:trHeight w:val="54"/>
        </w:trPr>
        <w:tc>
          <w:tcPr>
            <w:tcW w:w="1691" w:type="dxa"/>
          </w:tcPr>
          <w:p w14:paraId="6A4B1E4C" w14:textId="457760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5ED63BA6" w14:textId="0FB8D80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719881.97</w:t>
            </w:r>
          </w:p>
        </w:tc>
        <w:tc>
          <w:tcPr>
            <w:tcW w:w="1562" w:type="dxa"/>
          </w:tcPr>
          <w:p w14:paraId="5BBB3AAD" w14:textId="41438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3363840.51</w:t>
            </w:r>
          </w:p>
        </w:tc>
        <w:tc>
          <w:tcPr>
            <w:tcW w:w="2134" w:type="dxa"/>
          </w:tcPr>
          <w:p w14:paraId="38C6E3DA" w14:textId="55AEE5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1FF657" w14:textId="31B379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3A40C6" w14:textId="4D3EEB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9B08F6" w14:textId="77777777" w:rsidTr="00780E69">
        <w:trPr>
          <w:trHeight w:val="54"/>
        </w:trPr>
        <w:tc>
          <w:tcPr>
            <w:tcW w:w="1691" w:type="dxa"/>
          </w:tcPr>
          <w:p w14:paraId="20AAC51E" w14:textId="4CB3AC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258CB51" w14:textId="24006E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719890.52</w:t>
            </w:r>
          </w:p>
        </w:tc>
        <w:tc>
          <w:tcPr>
            <w:tcW w:w="1562" w:type="dxa"/>
          </w:tcPr>
          <w:p w14:paraId="337CBDD7" w14:textId="3F90AA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3363821.12</w:t>
            </w:r>
          </w:p>
        </w:tc>
        <w:tc>
          <w:tcPr>
            <w:tcW w:w="2134" w:type="dxa"/>
          </w:tcPr>
          <w:p w14:paraId="538BABA9" w14:textId="2BDFCE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4541F8" w14:textId="440EB8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009D2F" w14:textId="03B833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BA0558" w14:textId="77777777" w:rsidTr="00780E69">
        <w:trPr>
          <w:trHeight w:val="54"/>
        </w:trPr>
        <w:tc>
          <w:tcPr>
            <w:tcW w:w="1691" w:type="dxa"/>
          </w:tcPr>
          <w:p w14:paraId="705F3ACE" w14:textId="0B6BD6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105FE20E" w14:textId="4306B0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719897.52</w:t>
            </w:r>
          </w:p>
        </w:tc>
        <w:tc>
          <w:tcPr>
            <w:tcW w:w="1562" w:type="dxa"/>
          </w:tcPr>
          <w:p w14:paraId="496FF83F" w14:textId="72B7F1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3363812.90</w:t>
            </w:r>
          </w:p>
        </w:tc>
        <w:tc>
          <w:tcPr>
            <w:tcW w:w="2134" w:type="dxa"/>
          </w:tcPr>
          <w:p w14:paraId="67935576" w14:textId="15A81D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28223" w14:textId="6D77E9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872C45" w14:textId="2C3C79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2EA739" w14:textId="77777777" w:rsidTr="00780E69">
        <w:trPr>
          <w:trHeight w:val="54"/>
        </w:trPr>
        <w:tc>
          <w:tcPr>
            <w:tcW w:w="1691" w:type="dxa"/>
          </w:tcPr>
          <w:p w14:paraId="2A31BF8F" w14:textId="1DD20F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518EA76A" w14:textId="1E9720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719899.93</w:t>
            </w:r>
          </w:p>
        </w:tc>
        <w:tc>
          <w:tcPr>
            <w:tcW w:w="1562" w:type="dxa"/>
          </w:tcPr>
          <w:p w14:paraId="68B97EDF" w14:textId="26C438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3363806.56</w:t>
            </w:r>
          </w:p>
        </w:tc>
        <w:tc>
          <w:tcPr>
            <w:tcW w:w="2134" w:type="dxa"/>
          </w:tcPr>
          <w:p w14:paraId="2F452A66" w14:textId="50BAB7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78486D" w14:textId="262E70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F2802" w14:textId="5E9B55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A70BF2" w14:textId="77777777" w:rsidTr="00780E69">
        <w:trPr>
          <w:trHeight w:val="54"/>
        </w:trPr>
        <w:tc>
          <w:tcPr>
            <w:tcW w:w="1691" w:type="dxa"/>
          </w:tcPr>
          <w:p w14:paraId="31C37B64" w14:textId="7D81FC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336186AB" w14:textId="7EC1E1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719910.54</w:t>
            </w:r>
          </w:p>
        </w:tc>
        <w:tc>
          <w:tcPr>
            <w:tcW w:w="1562" w:type="dxa"/>
          </w:tcPr>
          <w:p w14:paraId="3F7811B5" w14:textId="6EF0C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3363802.31</w:t>
            </w:r>
          </w:p>
        </w:tc>
        <w:tc>
          <w:tcPr>
            <w:tcW w:w="2134" w:type="dxa"/>
          </w:tcPr>
          <w:p w14:paraId="7C4C2072" w14:textId="2512DC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5B180" w14:textId="5F988E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F72730" w14:textId="7AA137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A7A052" w14:textId="77777777" w:rsidTr="00780E69">
        <w:trPr>
          <w:trHeight w:val="54"/>
        </w:trPr>
        <w:tc>
          <w:tcPr>
            <w:tcW w:w="1691" w:type="dxa"/>
          </w:tcPr>
          <w:p w14:paraId="594E6D5C" w14:textId="5DBE66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30C65AD5" w14:textId="6C5CADC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719927.48</w:t>
            </w:r>
          </w:p>
        </w:tc>
        <w:tc>
          <w:tcPr>
            <w:tcW w:w="1562" w:type="dxa"/>
          </w:tcPr>
          <w:p w14:paraId="4497733F" w14:textId="3A845F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3363765.03</w:t>
            </w:r>
          </w:p>
        </w:tc>
        <w:tc>
          <w:tcPr>
            <w:tcW w:w="2134" w:type="dxa"/>
          </w:tcPr>
          <w:p w14:paraId="012D17E0" w14:textId="034122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F993A3" w14:textId="74E172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1B4F3" w14:textId="07F2C3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E5DF6" w14:textId="77777777" w:rsidTr="00780E69">
        <w:trPr>
          <w:trHeight w:val="54"/>
        </w:trPr>
        <w:tc>
          <w:tcPr>
            <w:tcW w:w="1691" w:type="dxa"/>
          </w:tcPr>
          <w:p w14:paraId="1DCD5245" w14:textId="04279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68D9F5F5" w14:textId="7DA73D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719924.24</w:t>
            </w:r>
          </w:p>
        </w:tc>
        <w:tc>
          <w:tcPr>
            <w:tcW w:w="1562" w:type="dxa"/>
          </w:tcPr>
          <w:p w14:paraId="0CBDB07E" w14:textId="13FB0E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3363738.19</w:t>
            </w:r>
          </w:p>
        </w:tc>
        <w:tc>
          <w:tcPr>
            <w:tcW w:w="2134" w:type="dxa"/>
          </w:tcPr>
          <w:p w14:paraId="6428883F" w14:textId="21590E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FFB4C1" w14:textId="709ABF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5F7C0" w14:textId="7BBF94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55DED5" w14:textId="77777777" w:rsidTr="00780E69">
        <w:trPr>
          <w:trHeight w:val="54"/>
        </w:trPr>
        <w:tc>
          <w:tcPr>
            <w:tcW w:w="1691" w:type="dxa"/>
          </w:tcPr>
          <w:p w14:paraId="748618DD" w14:textId="7A5291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5774C57A" w14:textId="4C9C53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719922.38</w:t>
            </w:r>
          </w:p>
        </w:tc>
        <w:tc>
          <w:tcPr>
            <w:tcW w:w="1562" w:type="dxa"/>
          </w:tcPr>
          <w:p w14:paraId="35C8C871" w14:textId="243814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3363732.60</w:t>
            </w:r>
          </w:p>
        </w:tc>
        <w:tc>
          <w:tcPr>
            <w:tcW w:w="2134" w:type="dxa"/>
          </w:tcPr>
          <w:p w14:paraId="72BE58D6" w14:textId="166D84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2F604" w14:textId="027F7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84BD0F" w14:textId="6F5043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7122FB" w14:textId="77777777" w:rsidTr="00780E69">
        <w:trPr>
          <w:trHeight w:val="54"/>
        </w:trPr>
        <w:tc>
          <w:tcPr>
            <w:tcW w:w="1691" w:type="dxa"/>
          </w:tcPr>
          <w:p w14:paraId="6E7C1C02" w14:textId="7857EC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2A4B739C" w14:textId="601995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719925.42</w:t>
            </w:r>
          </w:p>
        </w:tc>
        <w:tc>
          <w:tcPr>
            <w:tcW w:w="1562" w:type="dxa"/>
          </w:tcPr>
          <w:p w14:paraId="2B9EFD51" w14:textId="5084E6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3363713.31</w:t>
            </w:r>
          </w:p>
        </w:tc>
        <w:tc>
          <w:tcPr>
            <w:tcW w:w="2134" w:type="dxa"/>
          </w:tcPr>
          <w:p w14:paraId="0D68D782" w14:textId="158CDB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049DB" w14:textId="57BA88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E0FCF" w14:textId="2A231A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2F8C08" w14:textId="77777777" w:rsidTr="00780E69">
        <w:trPr>
          <w:trHeight w:val="54"/>
        </w:trPr>
        <w:tc>
          <w:tcPr>
            <w:tcW w:w="1691" w:type="dxa"/>
          </w:tcPr>
          <w:p w14:paraId="1D3DC569" w14:textId="4F1BD1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65CB0590" w14:textId="7952E0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719924.64</w:t>
            </w:r>
          </w:p>
        </w:tc>
        <w:tc>
          <w:tcPr>
            <w:tcW w:w="1562" w:type="dxa"/>
          </w:tcPr>
          <w:p w14:paraId="38A15CE6" w14:textId="7B768F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3363706.67</w:t>
            </w:r>
          </w:p>
        </w:tc>
        <w:tc>
          <w:tcPr>
            <w:tcW w:w="2134" w:type="dxa"/>
          </w:tcPr>
          <w:p w14:paraId="2175B980" w14:textId="0E5BC1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C5A2417" w14:textId="71254B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9274FDC" w14:textId="3ECA88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6E49B6" w14:textId="77777777" w:rsidTr="00780E69">
        <w:trPr>
          <w:trHeight w:val="54"/>
        </w:trPr>
        <w:tc>
          <w:tcPr>
            <w:tcW w:w="1691" w:type="dxa"/>
          </w:tcPr>
          <w:p w14:paraId="526AB20D" w14:textId="000EC2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623D7489" w14:textId="51366A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719941.84</w:t>
            </w:r>
          </w:p>
        </w:tc>
        <w:tc>
          <w:tcPr>
            <w:tcW w:w="1562" w:type="dxa"/>
          </w:tcPr>
          <w:p w14:paraId="6AACA779" w14:textId="2FA34F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3363685.10</w:t>
            </w:r>
          </w:p>
        </w:tc>
        <w:tc>
          <w:tcPr>
            <w:tcW w:w="2134" w:type="dxa"/>
          </w:tcPr>
          <w:p w14:paraId="7CA1C8E3" w14:textId="2734E2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496F0" w14:textId="32E571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F535F" w14:textId="27421E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6F8362" w14:textId="77777777" w:rsidTr="00780E69">
        <w:trPr>
          <w:trHeight w:val="54"/>
        </w:trPr>
        <w:tc>
          <w:tcPr>
            <w:tcW w:w="1691" w:type="dxa"/>
          </w:tcPr>
          <w:p w14:paraId="43947930" w14:textId="491028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31FA04A0" w14:textId="0BDBB3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719952.44</w:t>
            </w:r>
          </w:p>
        </w:tc>
        <w:tc>
          <w:tcPr>
            <w:tcW w:w="1562" w:type="dxa"/>
          </w:tcPr>
          <w:p w14:paraId="5F902DF6" w14:textId="068839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3363658.83</w:t>
            </w:r>
          </w:p>
        </w:tc>
        <w:tc>
          <w:tcPr>
            <w:tcW w:w="2134" w:type="dxa"/>
          </w:tcPr>
          <w:p w14:paraId="39402D47" w14:textId="3314CA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15E0BF" w14:textId="3FA13A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BE510" w14:textId="27435F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A5BFAB" w14:textId="77777777" w:rsidTr="00780E69">
        <w:trPr>
          <w:trHeight w:val="54"/>
        </w:trPr>
        <w:tc>
          <w:tcPr>
            <w:tcW w:w="1691" w:type="dxa"/>
          </w:tcPr>
          <w:p w14:paraId="1AF35AE2" w14:textId="5AB6FF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04F2618D" w14:textId="396EFF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719955.12</w:t>
            </w:r>
          </w:p>
        </w:tc>
        <w:tc>
          <w:tcPr>
            <w:tcW w:w="1562" w:type="dxa"/>
          </w:tcPr>
          <w:p w14:paraId="619522B5" w14:textId="725383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3363641.14</w:t>
            </w:r>
          </w:p>
        </w:tc>
        <w:tc>
          <w:tcPr>
            <w:tcW w:w="2134" w:type="dxa"/>
          </w:tcPr>
          <w:p w14:paraId="31615458" w14:textId="08F589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D7E98" w14:textId="4EA7D3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E8A20" w14:textId="177C02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EA28A6" w14:textId="77777777" w:rsidTr="00780E69">
        <w:trPr>
          <w:trHeight w:val="54"/>
        </w:trPr>
        <w:tc>
          <w:tcPr>
            <w:tcW w:w="1691" w:type="dxa"/>
          </w:tcPr>
          <w:p w14:paraId="0808F0F8" w14:textId="152644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5A1111FD" w14:textId="782332D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719957.73</w:t>
            </w:r>
          </w:p>
        </w:tc>
        <w:tc>
          <w:tcPr>
            <w:tcW w:w="1562" w:type="dxa"/>
          </w:tcPr>
          <w:p w14:paraId="5BEC0414" w14:textId="796273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3363626.99</w:t>
            </w:r>
          </w:p>
        </w:tc>
        <w:tc>
          <w:tcPr>
            <w:tcW w:w="2134" w:type="dxa"/>
          </w:tcPr>
          <w:p w14:paraId="0865660F" w14:textId="50EEC5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90B6A" w14:textId="7308F5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7C3AA" w14:textId="39B1DD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7AFBC2" w14:textId="77777777" w:rsidTr="00780E69">
        <w:trPr>
          <w:trHeight w:val="54"/>
        </w:trPr>
        <w:tc>
          <w:tcPr>
            <w:tcW w:w="1691" w:type="dxa"/>
          </w:tcPr>
          <w:p w14:paraId="3C1B6C6E" w14:textId="4C1909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031B9D45" w14:textId="7782236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719957.26</w:t>
            </w:r>
          </w:p>
        </w:tc>
        <w:tc>
          <w:tcPr>
            <w:tcW w:w="1562" w:type="dxa"/>
          </w:tcPr>
          <w:p w14:paraId="556D11BE" w14:textId="5694B2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3363596.87</w:t>
            </w:r>
          </w:p>
        </w:tc>
        <w:tc>
          <w:tcPr>
            <w:tcW w:w="2134" w:type="dxa"/>
          </w:tcPr>
          <w:p w14:paraId="544E9046" w14:textId="21A13B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1ADA3" w14:textId="41687B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F28C0" w14:textId="6052E5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238CD6" w14:textId="77777777" w:rsidTr="00780E69">
        <w:trPr>
          <w:trHeight w:val="54"/>
        </w:trPr>
        <w:tc>
          <w:tcPr>
            <w:tcW w:w="1691" w:type="dxa"/>
          </w:tcPr>
          <w:p w14:paraId="410C0A0B" w14:textId="5CDEC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05EA2C7B" w14:textId="6A47E9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719959.94</w:t>
            </w:r>
          </w:p>
        </w:tc>
        <w:tc>
          <w:tcPr>
            <w:tcW w:w="1562" w:type="dxa"/>
          </w:tcPr>
          <w:p w14:paraId="03B90E0E" w14:textId="63C41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3363585.07</w:t>
            </w:r>
          </w:p>
        </w:tc>
        <w:tc>
          <w:tcPr>
            <w:tcW w:w="2134" w:type="dxa"/>
          </w:tcPr>
          <w:p w14:paraId="6D5CD85E" w14:textId="742555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59193" w14:textId="5754AC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0E7ECF" w14:textId="6669D4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E55090" w14:textId="77777777" w:rsidTr="00780E69">
        <w:trPr>
          <w:trHeight w:val="54"/>
        </w:trPr>
        <w:tc>
          <w:tcPr>
            <w:tcW w:w="1691" w:type="dxa"/>
          </w:tcPr>
          <w:p w14:paraId="348443FD" w14:textId="1C508C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51310A0A" w14:textId="5923B7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719971.60</w:t>
            </w:r>
          </w:p>
        </w:tc>
        <w:tc>
          <w:tcPr>
            <w:tcW w:w="1562" w:type="dxa"/>
          </w:tcPr>
          <w:p w14:paraId="615B0643" w14:textId="4A3F91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3363564.57</w:t>
            </w:r>
          </w:p>
        </w:tc>
        <w:tc>
          <w:tcPr>
            <w:tcW w:w="2134" w:type="dxa"/>
          </w:tcPr>
          <w:p w14:paraId="7C0C1001" w14:textId="03CA60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CEE421" w14:textId="05EBFE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2CA3D" w14:textId="4986C8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628900" w14:textId="77777777" w:rsidTr="00780E69">
        <w:trPr>
          <w:trHeight w:val="54"/>
        </w:trPr>
        <w:tc>
          <w:tcPr>
            <w:tcW w:w="1691" w:type="dxa"/>
          </w:tcPr>
          <w:p w14:paraId="7F4872C5" w14:textId="482EC6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1967F05F" w14:textId="4586CB1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719985.94</w:t>
            </w:r>
          </w:p>
        </w:tc>
        <w:tc>
          <w:tcPr>
            <w:tcW w:w="1562" w:type="dxa"/>
          </w:tcPr>
          <w:p w14:paraId="437D2947" w14:textId="5F2AA2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3363551.82</w:t>
            </w:r>
          </w:p>
        </w:tc>
        <w:tc>
          <w:tcPr>
            <w:tcW w:w="2134" w:type="dxa"/>
          </w:tcPr>
          <w:p w14:paraId="33A56E8C" w14:textId="01ADA9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EBDF5" w14:textId="7E4B36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1A5CAF" w14:textId="2669AD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222B73" w14:textId="77777777" w:rsidTr="00780E69">
        <w:trPr>
          <w:trHeight w:val="54"/>
        </w:trPr>
        <w:tc>
          <w:tcPr>
            <w:tcW w:w="1691" w:type="dxa"/>
          </w:tcPr>
          <w:p w14:paraId="4372712D" w14:textId="74E9D9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186C9D2C" w14:textId="4A4643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719990.22</w:t>
            </w:r>
          </w:p>
        </w:tc>
        <w:tc>
          <w:tcPr>
            <w:tcW w:w="1562" w:type="dxa"/>
          </w:tcPr>
          <w:p w14:paraId="19D661F3" w14:textId="049B1B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3363537.52</w:t>
            </w:r>
          </w:p>
        </w:tc>
        <w:tc>
          <w:tcPr>
            <w:tcW w:w="2134" w:type="dxa"/>
          </w:tcPr>
          <w:p w14:paraId="50786D42" w14:textId="4D73E6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046FD8" w14:textId="724FD1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37667" w14:textId="7B2ED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A769D8" w14:textId="77777777" w:rsidTr="00780E69">
        <w:trPr>
          <w:trHeight w:val="54"/>
        </w:trPr>
        <w:tc>
          <w:tcPr>
            <w:tcW w:w="1691" w:type="dxa"/>
          </w:tcPr>
          <w:p w14:paraId="7A7A44CC" w14:textId="0D9441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3FAE5200" w14:textId="0B90C2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720015.34</w:t>
            </w:r>
          </w:p>
        </w:tc>
        <w:tc>
          <w:tcPr>
            <w:tcW w:w="1562" w:type="dxa"/>
          </w:tcPr>
          <w:p w14:paraId="1D8CA8A3" w14:textId="4B743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3363504.01</w:t>
            </w:r>
          </w:p>
        </w:tc>
        <w:tc>
          <w:tcPr>
            <w:tcW w:w="2134" w:type="dxa"/>
          </w:tcPr>
          <w:p w14:paraId="382E3880" w14:textId="43B3A9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A64AF" w14:textId="5E821B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3573C7" w14:textId="4055D3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A4B278" w14:textId="77777777" w:rsidTr="00780E69">
        <w:trPr>
          <w:trHeight w:val="54"/>
        </w:trPr>
        <w:tc>
          <w:tcPr>
            <w:tcW w:w="1691" w:type="dxa"/>
          </w:tcPr>
          <w:p w14:paraId="69BBBA2C" w14:textId="275F8A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61E21C8C" w14:textId="175D83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720020.69</w:t>
            </w:r>
          </w:p>
        </w:tc>
        <w:tc>
          <w:tcPr>
            <w:tcW w:w="1562" w:type="dxa"/>
          </w:tcPr>
          <w:p w14:paraId="3A6E1CA6" w14:textId="79874D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3363468.09</w:t>
            </w:r>
          </w:p>
        </w:tc>
        <w:tc>
          <w:tcPr>
            <w:tcW w:w="2134" w:type="dxa"/>
          </w:tcPr>
          <w:p w14:paraId="2D4DD476" w14:textId="56AC79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C89A3" w14:textId="31BD31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8F2BB" w14:textId="4227E3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BA9B19" w14:textId="77777777" w:rsidTr="00780E69">
        <w:trPr>
          <w:trHeight w:val="54"/>
        </w:trPr>
        <w:tc>
          <w:tcPr>
            <w:tcW w:w="1691" w:type="dxa"/>
          </w:tcPr>
          <w:p w14:paraId="7637B1A3" w14:textId="52DCF0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51A6BBFD" w14:textId="00F08C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720016.49</w:t>
            </w:r>
          </w:p>
        </w:tc>
        <w:tc>
          <w:tcPr>
            <w:tcW w:w="1562" w:type="dxa"/>
          </w:tcPr>
          <w:p w14:paraId="0486C9D5" w14:textId="27488D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3363447.05</w:t>
            </w:r>
          </w:p>
        </w:tc>
        <w:tc>
          <w:tcPr>
            <w:tcW w:w="2134" w:type="dxa"/>
          </w:tcPr>
          <w:p w14:paraId="41F99997" w14:textId="2563F9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60BF3" w14:textId="075881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8537CD" w14:textId="697570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F026E3" w14:textId="77777777" w:rsidTr="00780E69">
        <w:trPr>
          <w:trHeight w:val="54"/>
        </w:trPr>
        <w:tc>
          <w:tcPr>
            <w:tcW w:w="1691" w:type="dxa"/>
          </w:tcPr>
          <w:p w14:paraId="7F8B7F09" w14:textId="1A10D2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25958564" w14:textId="12661C2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720001.25</w:t>
            </w:r>
          </w:p>
        </w:tc>
        <w:tc>
          <w:tcPr>
            <w:tcW w:w="1562" w:type="dxa"/>
          </w:tcPr>
          <w:p w14:paraId="742B103C" w14:textId="7253F6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3363418.34</w:t>
            </w:r>
          </w:p>
        </w:tc>
        <w:tc>
          <w:tcPr>
            <w:tcW w:w="2134" w:type="dxa"/>
          </w:tcPr>
          <w:p w14:paraId="331AD5DE" w14:textId="1A2300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8B7A18" w14:textId="4BD093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D7B965" w14:textId="1BAEA8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4FA7A7" w14:textId="77777777" w:rsidTr="00780E69">
        <w:trPr>
          <w:trHeight w:val="54"/>
        </w:trPr>
        <w:tc>
          <w:tcPr>
            <w:tcW w:w="1691" w:type="dxa"/>
          </w:tcPr>
          <w:p w14:paraId="68AB8371" w14:textId="4DDF83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16DE6EA7" w14:textId="12D578F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719983.55</w:t>
            </w:r>
          </w:p>
        </w:tc>
        <w:tc>
          <w:tcPr>
            <w:tcW w:w="1562" w:type="dxa"/>
          </w:tcPr>
          <w:p w14:paraId="6E47C605" w14:textId="228E48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3363407.10</w:t>
            </w:r>
          </w:p>
        </w:tc>
        <w:tc>
          <w:tcPr>
            <w:tcW w:w="2134" w:type="dxa"/>
          </w:tcPr>
          <w:p w14:paraId="5284A759" w14:textId="4792E0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14F300" w14:textId="68C189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B0F88" w14:textId="63C72E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99ED5E" w14:textId="77777777" w:rsidTr="00780E69">
        <w:trPr>
          <w:trHeight w:val="54"/>
        </w:trPr>
        <w:tc>
          <w:tcPr>
            <w:tcW w:w="1691" w:type="dxa"/>
          </w:tcPr>
          <w:p w14:paraId="59A4126F" w14:textId="1A340B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06640A96" w14:textId="59A87F5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719979.68</w:t>
            </w:r>
          </w:p>
        </w:tc>
        <w:tc>
          <w:tcPr>
            <w:tcW w:w="1562" w:type="dxa"/>
          </w:tcPr>
          <w:p w14:paraId="46F6E34D" w14:textId="30290A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3363393.45</w:t>
            </w:r>
          </w:p>
        </w:tc>
        <w:tc>
          <w:tcPr>
            <w:tcW w:w="2134" w:type="dxa"/>
          </w:tcPr>
          <w:p w14:paraId="087ACD67" w14:textId="319467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6A662" w14:textId="254933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C9DFC1" w14:textId="0446B3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C191EA" w14:textId="77777777" w:rsidTr="00780E69">
        <w:trPr>
          <w:trHeight w:val="54"/>
        </w:trPr>
        <w:tc>
          <w:tcPr>
            <w:tcW w:w="1691" w:type="dxa"/>
          </w:tcPr>
          <w:p w14:paraId="4757FBFA" w14:textId="4007B3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156A81C3" w14:textId="028F21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719993.60</w:t>
            </w:r>
          </w:p>
        </w:tc>
        <w:tc>
          <w:tcPr>
            <w:tcW w:w="1562" w:type="dxa"/>
          </w:tcPr>
          <w:p w14:paraId="3200C472" w14:textId="47F218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3363378.92</w:t>
            </w:r>
          </w:p>
        </w:tc>
        <w:tc>
          <w:tcPr>
            <w:tcW w:w="2134" w:type="dxa"/>
          </w:tcPr>
          <w:p w14:paraId="627D2281" w14:textId="2D9936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A18793" w14:textId="69DB28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B1500" w14:textId="17A35F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C31E9BE" w14:textId="77777777" w:rsidTr="00780E69">
        <w:trPr>
          <w:trHeight w:val="54"/>
        </w:trPr>
        <w:tc>
          <w:tcPr>
            <w:tcW w:w="1691" w:type="dxa"/>
          </w:tcPr>
          <w:p w14:paraId="13EC9851" w14:textId="11E0E3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769C296C" w14:textId="7B83CE2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720001.86</w:t>
            </w:r>
          </w:p>
        </w:tc>
        <w:tc>
          <w:tcPr>
            <w:tcW w:w="1562" w:type="dxa"/>
          </w:tcPr>
          <w:p w14:paraId="5FEE17CF" w14:textId="0A87D0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3363349.28</w:t>
            </w:r>
          </w:p>
        </w:tc>
        <w:tc>
          <w:tcPr>
            <w:tcW w:w="2134" w:type="dxa"/>
          </w:tcPr>
          <w:p w14:paraId="4C14388A" w14:textId="174883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C9E5E4" w14:textId="53F6A0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53AE9" w14:textId="377D0B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B0DED1" w14:textId="77777777" w:rsidTr="00780E69">
        <w:trPr>
          <w:trHeight w:val="54"/>
        </w:trPr>
        <w:tc>
          <w:tcPr>
            <w:tcW w:w="1691" w:type="dxa"/>
          </w:tcPr>
          <w:p w14:paraId="5491910F" w14:textId="7960AE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6F76DA11" w14:textId="0D099B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720001.00</w:t>
            </w:r>
          </w:p>
        </w:tc>
        <w:tc>
          <w:tcPr>
            <w:tcW w:w="1562" w:type="dxa"/>
          </w:tcPr>
          <w:p w14:paraId="3D98B46A" w14:textId="4492FA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3363342.15</w:t>
            </w:r>
          </w:p>
        </w:tc>
        <w:tc>
          <w:tcPr>
            <w:tcW w:w="2134" w:type="dxa"/>
          </w:tcPr>
          <w:p w14:paraId="264E121D" w14:textId="55A18C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19A094" w14:textId="31A139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321087" w14:textId="112213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912F7A" w14:textId="77777777" w:rsidTr="00780E69">
        <w:trPr>
          <w:trHeight w:val="54"/>
        </w:trPr>
        <w:tc>
          <w:tcPr>
            <w:tcW w:w="1691" w:type="dxa"/>
          </w:tcPr>
          <w:p w14:paraId="0496611D" w14:textId="06D733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18184125" w14:textId="08D47A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720001.23</w:t>
            </w:r>
          </w:p>
        </w:tc>
        <w:tc>
          <w:tcPr>
            <w:tcW w:w="1562" w:type="dxa"/>
          </w:tcPr>
          <w:p w14:paraId="7587F757" w14:textId="5A7CCD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3363341.20</w:t>
            </w:r>
          </w:p>
        </w:tc>
        <w:tc>
          <w:tcPr>
            <w:tcW w:w="2134" w:type="dxa"/>
          </w:tcPr>
          <w:p w14:paraId="7C28A8B5" w14:textId="00F428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D1B5E" w14:textId="31B454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6FC97A" w14:textId="6E1D7C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CF0C0C" w14:textId="77777777" w:rsidTr="00780E69">
        <w:trPr>
          <w:trHeight w:val="54"/>
        </w:trPr>
        <w:tc>
          <w:tcPr>
            <w:tcW w:w="1691" w:type="dxa"/>
          </w:tcPr>
          <w:p w14:paraId="4AE5244D" w14:textId="760E04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53AE7C3B" w14:textId="12D60B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720002.05</w:t>
            </w:r>
          </w:p>
        </w:tc>
        <w:tc>
          <w:tcPr>
            <w:tcW w:w="1562" w:type="dxa"/>
          </w:tcPr>
          <w:p w14:paraId="67E0D09A" w14:textId="38949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3363340.82</w:t>
            </w:r>
          </w:p>
        </w:tc>
        <w:tc>
          <w:tcPr>
            <w:tcW w:w="2134" w:type="dxa"/>
          </w:tcPr>
          <w:p w14:paraId="36AF96BD" w14:textId="370D55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68EA1" w14:textId="1588CC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A7249" w14:textId="3C1662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84E76E" w14:textId="77777777" w:rsidTr="00780E69">
        <w:trPr>
          <w:trHeight w:val="54"/>
        </w:trPr>
        <w:tc>
          <w:tcPr>
            <w:tcW w:w="1691" w:type="dxa"/>
          </w:tcPr>
          <w:p w14:paraId="74A281D1" w14:textId="2FAF22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195B20D2" w14:textId="6CCF5E4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720010.00</w:t>
            </w:r>
          </w:p>
        </w:tc>
        <w:tc>
          <w:tcPr>
            <w:tcW w:w="1562" w:type="dxa"/>
          </w:tcPr>
          <w:p w14:paraId="5806CF5C" w14:textId="6A6014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3363301.04</w:t>
            </w:r>
          </w:p>
        </w:tc>
        <w:tc>
          <w:tcPr>
            <w:tcW w:w="2134" w:type="dxa"/>
          </w:tcPr>
          <w:p w14:paraId="184DE9AC" w14:textId="030E6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A1885" w14:textId="5A67A7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B602A" w14:textId="558C2B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66A3DF" w14:textId="77777777" w:rsidTr="00780E69">
        <w:trPr>
          <w:trHeight w:val="54"/>
        </w:trPr>
        <w:tc>
          <w:tcPr>
            <w:tcW w:w="1691" w:type="dxa"/>
          </w:tcPr>
          <w:p w14:paraId="17DE9935" w14:textId="7DA99A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51A83921" w14:textId="6E9037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720005.36</w:t>
            </w:r>
          </w:p>
        </w:tc>
        <w:tc>
          <w:tcPr>
            <w:tcW w:w="1562" w:type="dxa"/>
          </w:tcPr>
          <w:p w14:paraId="3DA48DA4" w14:textId="2DAB8C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3363271.76</w:t>
            </w:r>
          </w:p>
        </w:tc>
        <w:tc>
          <w:tcPr>
            <w:tcW w:w="2134" w:type="dxa"/>
          </w:tcPr>
          <w:p w14:paraId="6CDAA092" w14:textId="293D73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EF2A2" w14:textId="35724B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BEF269" w14:textId="7CC56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D2CF74" w14:textId="77777777" w:rsidTr="00780E69">
        <w:trPr>
          <w:trHeight w:val="54"/>
        </w:trPr>
        <w:tc>
          <w:tcPr>
            <w:tcW w:w="1691" w:type="dxa"/>
          </w:tcPr>
          <w:p w14:paraId="103D454C" w14:textId="286D85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19983C2B" w14:textId="0CAB7DE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720008.44</w:t>
            </w:r>
          </w:p>
        </w:tc>
        <w:tc>
          <w:tcPr>
            <w:tcW w:w="1562" w:type="dxa"/>
          </w:tcPr>
          <w:p w14:paraId="00490302" w14:textId="2A08C9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3363262.79</w:t>
            </w:r>
          </w:p>
        </w:tc>
        <w:tc>
          <w:tcPr>
            <w:tcW w:w="2134" w:type="dxa"/>
          </w:tcPr>
          <w:p w14:paraId="0C051ED9" w14:textId="2E3285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D2A60" w14:textId="633D48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F67ED" w14:textId="4109CC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2248C4" w14:textId="77777777" w:rsidTr="00780E69">
        <w:trPr>
          <w:trHeight w:val="54"/>
        </w:trPr>
        <w:tc>
          <w:tcPr>
            <w:tcW w:w="1691" w:type="dxa"/>
          </w:tcPr>
          <w:p w14:paraId="0479368C" w14:textId="5E4E47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392E3D34" w14:textId="7C10E1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720016.62</w:t>
            </w:r>
          </w:p>
        </w:tc>
        <w:tc>
          <w:tcPr>
            <w:tcW w:w="1562" w:type="dxa"/>
          </w:tcPr>
          <w:p w14:paraId="3DEEB68A" w14:textId="2E9A93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3363261.01</w:t>
            </w:r>
          </w:p>
        </w:tc>
        <w:tc>
          <w:tcPr>
            <w:tcW w:w="2134" w:type="dxa"/>
          </w:tcPr>
          <w:p w14:paraId="09DDA8AC" w14:textId="7B0AF3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C8E7A" w14:textId="6E1E6E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29670" w14:textId="208662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62B012" w14:textId="77777777" w:rsidTr="00780E69">
        <w:trPr>
          <w:trHeight w:val="54"/>
        </w:trPr>
        <w:tc>
          <w:tcPr>
            <w:tcW w:w="1691" w:type="dxa"/>
          </w:tcPr>
          <w:p w14:paraId="562ABA1E" w14:textId="320969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4032EF62" w14:textId="2E33B6A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720027.30</w:t>
            </w:r>
          </w:p>
        </w:tc>
        <w:tc>
          <w:tcPr>
            <w:tcW w:w="1562" w:type="dxa"/>
          </w:tcPr>
          <w:p w14:paraId="7D165E4F" w14:textId="10F345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3363236.24</w:t>
            </w:r>
          </w:p>
        </w:tc>
        <w:tc>
          <w:tcPr>
            <w:tcW w:w="2134" w:type="dxa"/>
          </w:tcPr>
          <w:p w14:paraId="5E2D097D" w14:textId="5FCC87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D1E5F1" w14:textId="447F57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6F06C0" w14:textId="64582D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BDEE81" w14:textId="77777777" w:rsidTr="00780E69">
        <w:trPr>
          <w:trHeight w:val="54"/>
        </w:trPr>
        <w:tc>
          <w:tcPr>
            <w:tcW w:w="1691" w:type="dxa"/>
          </w:tcPr>
          <w:p w14:paraId="432794F8" w14:textId="4273B5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608AC3BC" w14:textId="6C1781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720042.15</w:t>
            </w:r>
          </w:p>
        </w:tc>
        <w:tc>
          <w:tcPr>
            <w:tcW w:w="1562" w:type="dxa"/>
          </w:tcPr>
          <w:p w14:paraId="4683F4BD" w14:textId="5CC8E5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3363226.40</w:t>
            </w:r>
          </w:p>
        </w:tc>
        <w:tc>
          <w:tcPr>
            <w:tcW w:w="2134" w:type="dxa"/>
          </w:tcPr>
          <w:p w14:paraId="4F50D0A6" w14:textId="220821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614FE9" w14:textId="2D0690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39528" w14:textId="6FDE26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84EA77" w14:textId="77777777" w:rsidTr="00780E69">
        <w:trPr>
          <w:trHeight w:val="54"/>
        </w:trPr>
        <w:tc>
          <w:tcPr>
            <w:tcW w:w="1691" w:type="dxa"/>
          </w:tcPr>
          <w:p w14:paraId="77513A15" w14:textId="572391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022E41E0" w14:textId="0AA107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720060.46</w:t>
            </w:r>
          </w:p>
        </w:tc>
        <w:tc>
          <w:tcPr>
            <w:tcW w:w="1562" w:type="dxa"/>
          </w:tcPr>
          <w:p w14:paraId="43A1E6CC" w14:textId="5E96CB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3363208.08</w:t>
            </w:r>
          </w:p>
        </w:tc>
        <w:tc>
          <w:tcPr>
            <w:tcW w:w="2134" w:type="dxa"/>
          </w:tcPr>
          <w:p w14:paraId="351FF156" w14:textId="5A096C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A36D4" w14:textId="369822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961A89" w14:textId="057F61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7ADF3F" w14:textId="77777777" w:rsidTr="00780E69">
        <w:trPr>
          <w:trHeight w:val="54"/>
        </w:trPr>
        <w:tc>
          <w:tcPr>
            <w:tcW w:w="1691" w:type="dxa"/>
          </w:tcPr>
          <w:p w14:paraId="2647A693" w14:textId="02D343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25CE2E92" w14:textId="7DE11B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720068.67</w:t>
            </w:r>
          </w:p>
        </w:tc>
        <w:tc>
          <w:tcPr>
            <w:tcW w:w="1562" w:type="dxa"/>
          </w:tcPr>
          <w:p w14:paraId="71DD505B" w14:textId="3FDCB6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3363182.58</w:t>
            </w:r>
          </w:p>
        </w:tc>
        <w:tc>
          <w:tcPr>
            <w:tcW w:w="2134" w:type="dxa"/>
          </w:tcPr>
          <w:p w14:paraId="5260B189" w14:textId="11481C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87C5FC" w14:textId="167DFC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33FFF" w14:textId="7A51D7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C0B417" w14:textId="77777777" w:rsidTr="00780E69">
        <w:trPr>
          <w:trHeight w:val="54"/>
        </w:trPr>
        <w:tc>
          <w:tcPr>
            <w:tcW w:w="1691" w:type="dxa"/>
          </w:tcPr>
          <w:p w14:paraId="41D2647B" w14:textId="04C995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3F658EE3" w14:textId="446E6E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720069.96</w:t>
            </w:r>
          </w:p>
        </w:tc>
        <w:tc>
          <w:tcPr>
            <w:tcW w:w="1562" w:type="dxa"/>
          </w:tcPr>
          <w:p w14:paraId="362769E4" w14:textId="5B8DE5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3363155.52</w:t>
            </w:r>
          </w:p>
        </w:tc>
        <w:tc>
          <w:tcPr>
            <w:tcW w:w="2134" w:type="dxa"/>
          </w:tcPr>
          <w:p w14:paraId="211617FC" w14:textId="6DA9F3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A2F550" w14:textId="2BF268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A9E4F0" w14:textId="0DA6B5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FB382D" w14:textId="77777777" w:rsidTr="00780E69">
        <w:trPr>
          <w:trHeight w:val="54"/>
        </w:trPr>
        <w:tc>
          <w:tcPr>
            <w:tcW w:w="1691" w:type="dxa"/>
          </w:tcPr>
          <w:p w14:paraId="05FC0A7A" w14:textId="37A708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312A999A" w14:textId="1DF9A9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720064.90</w:t>
            </w:r>
          </w:p>
        </w:tc>
        <w:tc>
          <w:tcPr>
            <w:tcW w:w="1562" w:type="dxa"/>
          </w:tcPr>
          <w:p w14:paraId="4A537406" w14:textId="0DE22D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3363140.86</w:t>
            </w:r>
          </w:p>
        </w:tc>
        <w:tc>
          <w:tcPr>
            <w:tcW w:w="2134" w:type="dxa"/>
          </w:tcPr>
          <w:p w14:paraId="7E96E42A" w14:textId="38EE9E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C253A" w14:textId="353172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D1995" w14:textId="44F1FC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6E3E1C" w14:textId="77777777" w:rsidTr="00780E69">
        <w:trPr>
          <w:trHeight w:val="54"/>
        </w:trPr>
        <w:tc>
          <w:tcPr>
            <w:tcW w:w="1691" w:type="dxa"/>
          </w:tcPr>
          <w:p w14:paraId="4518025D" w14:textId="4C5183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451F93A9" w14:textId="6E3EE71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720065.17</w:t>
            </w:r>
          </w:p>
        </w:tc>
        <w:tc>
          <w:tcPr>
            <w:tcW w:w="1562" w:type="dxa"/>
          </w:tcPr>
          <w:p w14:paraId="6770871E" w14:textId="7E33A4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3363140.64</w:t>
            </w:r>
          </w:p>
        </w:tc>
        <w:tc>
          <w:tcPr>
            <w:tcW w:w="2134" w:type="dxa"/>
          </w:tcPr>
          <w:p w14:paraId="62FC8A19" w14:textId="1E4587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AD91F" w14:textId="6C706E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782D4B" w14:textId="30547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328CA0" w14:textId="77777777" w:rsidTr="00780E69">
        <w:trPr>
          <w:trHeight w:val="54"/>
        </w:trPr>
        <w:tc>
          <w:tcPr>
            <w:tcW w:w="1691" w:type="dxa"/>
          </w:tcPr>
          <w:p w14:paraId="3A6DB89E" w14:textId="14499C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1E505B1E" w14:textId="670DA9A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720077.84</w:t>
            </w:r>
          </w:p>
        </w:tc>
        <w:tc>
          <w:tcPr>
            <w:tcW w:w="1562" w:type="dxa"/>
          </w:tcPr>
          <w:p w14:paraId="0BC45FF3" w14:textId="1231C2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3363134.53</w:t>
            </w:r>
          </w:p>
        </w:tc>
        <w:tc>
          <w:tcPr>
            <w:tcW w:w="2134" w:type="dxa"/>
          </w:tcPr>
          <w:p w14:paraId="07A19CC9" w14:textId="1A0F1F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0884A3" w14:textId="513122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D55535" w14:textId="65061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7D33F5" w14:textId="77777777" w:rsidTr="00780E69">
        <w:trPr>
          <w:trHeight w:val="54"/>
        </w:trPr>
        <w:tc>
          <w:tcPr>
            <w:tcW w:w="1691" w:type="dxa"/>
          </w:tcPr>
          <w:p w14:paraId="46179B58" w14:textId="7F3F0C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12AF4D59" w14:textId="30DBFE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720091.77</w:t>
            </w:r>
          </w:p>
        </w:tc>
        <w:tc>
          <w:tcPr>
            <w:tcW w:w="1562" w:type="dxa"/>
          </w:tcPr>
          <w:p w14:paraId="6A3702A8" w14:textId="02B1EF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3363116.67</w:t>
            </w:r>
          </w:p>
        </w:tc>
        <w:tc>
          <w:tcPr>
            <w:tcW w:w="2134" w:type="dxa"/>
          </w:tcPr>
          <w:p w14:paraId="5B6DD121" w14:textId="7F4244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CC09F" w14:textId="2C596C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6613C" w14:textId="7DABA3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3630F5" w14:textId="77777777" w:rsidTr="00780E69">
        <w:trPr>
          <w:trHeight w:val="54"/>
        </w:trPr>
        <w:tc>
          <w:tcPr>
            <w:tcW w:w="1691" w:type="dxa"/>
          </w:tcPr>
          <w:p w14:paraId="7291585C" w14:textId="5D0113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4CF7B20A" w14:textId="0D5BAF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720097.10</w:t>
            </w:r>
          </w:p>
        </w:tc>
        <w:tc>
          <w:tcPr>
            <w:tcW w:w="1562" w:type="dxa"/>
          </w:tcPr>
          <w:p w14:paraId="557603C5" w14:textId="116F81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3363105.21</w:t>
            </w:r>
          </w:p>
        </w:tc>
        <w:tc>
          <w:tcPr>
            <w:tcW w:w="2134" w:type="dxa"/>
          </w:tcPr>
          <w:p w14:paraId="2B7B8A1D" w14:textId="7DB5A2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E4371" w14:textId="3C3010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E15C6" w14:textId="1AFBF6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CD74F2" w14:textId="77777777" w:rsidTr="00780E69">
        <w:trPr>
          <w:trHeight w:val="54"/>
        </w:trPr>
        <w:tc>
          <w:tcPr>
            <w:tcW w:w="1691" w:type="dxa"/>
          </w:tcPr>
          <w:p w14:paraId="2A3EAC40" w14:textId="790C3F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4162DD5B" w14:textId="65DBDF7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720111.02</w:t>
            </w:r>
          </w:p>
        </w:tc>
        <w:tc>
          <w:tcPr>
            <w:tcW w:w="1562" w:type="dxa"/>
          </w:tcPr>
          <w:p w14:paraId="08D2B830" w14:textId="3F17C6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3363094.19</w:t>
            </w:r>
          </w:p>
        </w:tc>
        <w:tc>
          <w:tcPr>
            <w:tcW w:w="2134" w:type="dxa"/>
          </w:tcPr>
          <w:p w14:paraId="16F0D1E5" w14:textId="0E2105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FB10A78" w14:textId="23CC5A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5EB73FD" w14:textId="71CB28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89E346" w14:textId="77777777" w:rsidTr="00780E69">
        <w:trPr>
          <w:trHeight w:val="54"/>
        </w:trPr>
        <w:tc>
          <w:tcPr>
            <w:tcW w:w="1691" w:type="dxa"/>
          </w:tcPr>
          <w:p w14:paraId="52DDDFCE" w14:textId="60E0E0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24DFB5FB" w14:textId="2E0D9F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720128.01</w:t>
            </w:r>
          </w:p>
        </w:tc>
        <w:tc>
          <w:tcPr>
            <w:tcW w:w="1562" w:type="dxa"/>
          </w:tcPr>
          <w:p w14:paraId="35553759" w14:textId="5BAA8B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3363075.98</w:t>
            </w:r>
          </w:p>
        </w:tc>
        <w:tc>
          <w:tcPr>
            <w:tcW w:w="2134" w:type="dxa"/>
          </w:tcPr>
          <w:p w14:paraId="21393105" w14:textId="38B9FC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1A3E92" w14:textId="52060F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DF31E4" w14:textId="4D86D6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0F99C4" w14:textId="77777777" w:rsidTr="00780E69">
        <w:trPr>
          <w:trHeight w:val="54"/>
        </w:trPr>
        <w:tc>
          <w:tcPr>
            <w:tcW w:w="1691" w:type="dxa"/>
          </w:tcPr>
          <w:p w14:paraId="46F2B354" w14:textId="628ABF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67D67208" w14:textId="7FD0678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720134.14</w:t>
            </w:r>
          </w:p>
        </w:tc>
        <w:tc>
          <w:tcPr>
            <w:tcW w:w="1562" w:type="dxa"/>
          </w:tcPr>
          <w:p w14:paraId="28E198EA" w14:textId="7920B8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3363050.56</w:t>
            </w:r>
          </w:p>
        </w:tc>
        <w:tc>
          <w:tcPr>
            <w:tcW w:w="2134" w:type="dxa"/>
          </w:tcPr>
          <w:p w14:paraId="71B41415" w14:textId="774E31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7369FC" w14:textId="0DC790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5A1DD" w14:textId="3C0BCD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26022D" w14:textId="77777777" w:rsidTr="00780E69">
        <w:trPr>
          <w:trHeight w:val="54"/>
        </w:trPr>
        <w:tc>
          <w:tcPr>
            <w:tcW w:w="1691" w:type="dxa"/>
          </w:tcPr>
          <w:p w14:paraId="5D0FCA5C" w14:textId="252E40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41D30184" w14:textId="7A64CC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720134.51</w:t>
            </w:r>
          </w:p>
        </w:tc>
        <w:tc>
          <w:tcPr>
            <w:tcW w:w="1562" w:type="dxa"/>
          </w:tcPr>
          <w:p w14:paraId="56EDF37A" w14:textId="07F3A8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3363037.48</w:t>
            </w:r>
          </w:p>
        </w:tc>
        <w:tc>
          <w:tcPr>
            <w:tcW w:w="2134" w:type="dxa"/>
          </w:tcPr>
          <w:p w14:paraId="01A276F3" w14:textId="299B7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A03C5" w14:textId="4C0DA6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F7EF4" w14:textId="42C0D4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3E3FB6" w14:textId="77777777" w:rsidTr="00780E69">
        <w:trPr>
          <w:trHeight w:val="54"/>
        </w:trPr>
        <w:tc>
          <w:tcPr>
            <w:tcW w:w="1691" w:type="dxa"/>
          </w:tcPr>
          <w:p w14:paraId="71B4F60C" w14:textId="211F10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46501BBA" w14:textId="3FD50AC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720133.28</w:t>
            </w:r>
          </w:p>
        </w:tc>
        <w:tc>
          <w:tcPr>
            <w:tcW w:w="1562" w:type="dxa"/>
          </w:tcPr>
          <w:p w14:paraId="0A4481AB" w14:textId="6B0A46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3363025.61</w:t>
            </w:r>
          </w:p>
        </w:tc>
        <w:tc>
          <w:tcPr>
            <w:tcW w:w="2134" w:type="dxa"/>
          </w:tcPr>
          <w:p w14:paraId="012F4176" w14:textId="042CA7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EEF229" w14:textId="4031EF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CBB67" w14:textId="56ACD7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3B7EB7" w14:textId="77777777" w:rsidTr="00780E69">
        <w:trPr>
          <w:trHeight w:val="54"/>
        </w:trPr>
        <w:tc>
          <w:tcPr>
            <w:tcW w:w="1691" w:type="dxa"/>
          </w:tcPr>
          <w:p w14:paraId="03F4EFEF" w14:textId="3178EB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6A55D5E" w14:textId="06E6D0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720132.42</w:t>
            </w:r>
          </w:p>
        </w:tc>
        <w:tc>
          <w:tcPr>
            <w:tcW w:w="1562" w:type="dxa"/>
          </w:tcPr>
          <w:p w14:paraId="70FBCC2B" w14:textId="5FD959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3363017.65</w:t>
            </w:r>
          </w:p>
        </w:tc>
        <w:tc>
          <w:tcPr>
            <w:tcW w:w="2134" w:type="dxa"/>
          </w:tcPr>
          <w:p w14:paraId="06D4727A" w14:textId="304A5F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387888" w14:textId="304959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74B473" w14:textId="090B53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3C2D2C" w14:textId="77777777" w:rsidTr="00780E69">
        <w:trPr>
          <w:trHeight w:val="54"/>
        </w:trPr>
        <w:tc>
          <w:tcPr>
            <w:tcW w:w="1691" w:type="dxa"/>
          </w:tcPr>
          <w:p w14:paraId="5225F134" w14:textId="1D9D9B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14A335B4" w14:textId="426AC3A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720144.52</w:t>
            </w:r>
          </w:p>
        </w:tc>
        <w:tc>
          <w:tcPr>
            <w:tcW w:w="1562" w:type="dxa"/>
          </w:tcPr>
          <w:p w14:paraId="544FFDC0" w14:textId="14E166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3363006.02</w:t>
            </w:r>
          </w:p>
        </w:tc>
        <w:tc>
          <w:tcPr>
            <w:tcW w:w="2134" w:type="dxa"/>
          </w:tcPr>
          <w:p w14:paraId="1BC693E8" w14:textId="261EFA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24E700" w14:textId="0D709E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EBBED" w14:textId="348B4A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3E9772" w14:textId="77777777" w:rsidTr="00780E69">
        <w:trPr>
          <w:trHeight w:val="54"/>
        </w:trPr>
        <w:tc>
          <w:tcPr>
            <w:tcW w:w="1691" w:type="dxa"/>
          </w:tcPr>
          <w:p w14:paraId="5D21187C" w14:textId="4A44B7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59B53053" w14:textId="4949F13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720150.15</w:t>
            </w:r>
          </w:p>
        </w:tc>
        <w:tc>
          <w:tcPr>
            <w:tcW w:w="1562" w:type="dxa"/>
          </w:tcPr>
          <w:p w14:paraId="170BD3D8" w14:textId="34B82B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3362980.70</w:t>
            </w:r>
          </w:p>
        </w:tc>
        <w:tc>
          <w:tcPr>
            <w:tcW w:w="2134" w:type="dxa"/>
          </w:tcPr>
          <w:p w14:paraId="3BCACA54" w14:textId="187994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C0CF94" w14:textId="0B4DC8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86385" w14:textId="421661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4F31A8" w14:textId="77777777" w:rsidTr="00780E69">
        <w:trPr>
          <w:trHeight w:val="54"/>
        </w:trPr>
        <w:tc>
          <w:tcPr>
            <w:tcW w:w="1691" w:type="dxa"/>
          </w:tcPr>
          <w:p w14:paraId="655DF069" w14:textId="0C30BE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5FDCD5B8" w14:textId="450108E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720174.32</w:t>
            </w:r>
          </w:p>
        </w:tc>
        <w:tc>
          <w:tcPr>
            <w:tcW w:w="1562" w:type="dxa"/>
          </w:tcPr>
          <w:p w14:paraId="35FFCB10" w14:textId="53C069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3362956.52</w:t>
            </w:r>
          </w:p>
        </w:tc>
        <w:tc>
          <w:tcPr>
            <w:tcW w:w="2134" w:type="dxa"/>
          </w:tcPr>
          <w:p w14:paraId="311DE8C6" w14:textId="179A5C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77C41A" w14:textId="17DDB6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B00ED" w14:textId="2FAE99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DA3F32" w14:textId="77777777" w:rsidTr="00780E69">
        <w:trPr>
          <w:trHeight w:val="54"/>
        </w:trPr>
        <w:tc>
          <w:tcPr>
            <w:tcW w:w="1691" w:type="dxa"/>
          </w:tcPr>
          <w:p w14:paraId="6478770E" w14:textId="05B72B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7C7C3950" w14:textId="5F1AC1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720179.75</w:t>
            </w:r>
          </w:p>
        </w:tc>
        <w:tc>
          <w:tcPr>
            <w:tcW w:w="1562" w:type="dxa"/>
          </w:tcPr>
          <w:p w14:paraId="44AF9B1D" w14:textId="20710F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3362919.60</w:t>
            </w:r>
          </w:p>
        </w:tc>
        <w:tc>
          <w:tcPr>
            <w:tcW w:w="2134" w:type="dxa"/>
          </w:tcPr>
          <w:p w14:paraId="1FDE7457" w14:textId="2C75E1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1E80D" w14:textId="415EF0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00847" w14:textId="724F85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549770" w14:textId="77777777" w:rsidTr="00780E69">
        <w:trPr>
          <w:trHeight w:val="54"/>
        </w:trPr>
        <w:tc>
          <w:tcPr>
            <w:tcW w:w="1691" w:type="dxa"/>
          </w:tcPr>
          <w:p w14:paraId="32EA983D" w14:textId="434284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6CDF39D1" w14:textId="69E1C9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720183.88</w:t>
            </w:r>
          </w:p>
        </w:tc>
        <w:tc>
          <w:tcPr>
            <w:tcW w:w="1562" w:type="dxa"/>
          </w:tcPr>
          <w:p w14:paraId="4ABA0913" w14:textId="16033E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3362912.67</w:t>
            </w:r>
          </w:p>
        </w:tc>
        <w:tc>
          <w:tcPr>
            <w:tcW w:w="2134" w:type="dxa"/>
          </w:tcPr>
          <w:p w14:paraId="5DFB0B5F" w14:textId="15894A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F023D1" w14:textId="4EEC58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AB668" w14:textId="5C019D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B76C7B" w14:textId="77777777" w:rsidTr="00780E69">
        <w:trPr>
          <w:trHeight w:val="54"/>
        </w:trPr>
        <w:tc>
          <w:tcPr>
            <w:tcW w:w="1691" w:type="dxa"/>
          </w:tcPr>
          <w:p w14:paraId="58839673" w14:textId="17C950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B2FA9CB" w14:textId="2125D3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720191.20</w:t>
            </w:r>
          </w:p>
        </w:tc>
        <w:tc>
          <w:tcPr>
            <w:tcW w:w="1562" w:type="dxa"/>
          </w:tcPr>
          <w:p w14:paraId="7E91BFC9" w14:textId="4341ED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3362906.45</w:t>
            </w:r>
          </w:p>
        </w:tc>
        <w:tc>
          <w:tcPr>
            <w:tcW w:w="2134" w:type="dxa"/>
          </w:tcPr>
          <w:p w14:paraId="38778991" w14:textId="533BA1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549C7" w14:textId="31BCE5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C49C8" w14:textId="36C275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88E49C" w14:textId="77777777" w:rsidTr="00780E69">
        <w:trPr>
          <w:trHeight w:val="54"/>
        </w:trPr>
        <w:tc>
          <w:tcPr>
            <w:tcW w:w="1691" w:type="dxa"/>
          </w:tcPr>
          <w:p w14:paraId="6A396EB5" w14:textId="30B6F4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3858F2E4" w14:textId="75DD75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720224.95</w:t>
            </w:r>
          </w:p>
        </w:tc>
        <w:tc>
          <w:tcPr>
            <w:tcW w:w="1562" w:type="dxa"/>
          </w:tcPr>
          <w:p w14:paraId="476AE633" w14:textId="4BF13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3362882.33</w:t>
            </w:r>
          </w:p>
        </w:tc>
        <w:tc>
          <w:tcPr>
            <w:tcW w:w="2134" w:type="dxa"/>
          </w:tcPr>
          <w:p w14:paraId="6B0E1668" w14:textId="7F1CB6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E727E" w14:textId="0BA104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B1608" w14:textId="3B2FA0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D1213C" w14:textId="77777777" w:rsidTr="00780E69">
        <w:trPr>
          <w:trHeight w:val="54"/>
        </w:trPr>
        <w:tc>
          <w:tcPr>
            <w:tcW w:w="1691" w:type="dxa"/>
          </w:tcPr>
          <w:p w14:paraId="6B1D4DD8" w14:textId="1BF4C0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5E404DA1" w14:textId="1777C67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720237.26</w:t>
            </w:r>
          </w:p>
        </w:tc>
        <w:tc>
          <w:tcPr>
            <w:tcW w:w="1562" w:type="dxa"/>
          </w:tcPr>
          <w:p w14:paraId="63EF0FF3" w14:textId="690517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3362860.59</w:t>
            </w:r>
          </w:p>
        </w:tc>
        <w:tc>
          <w:tcPr>
            <w:tcW w:w="2134" w:type="dxa"/>
          </w:tcPr>
          <w:p w14:paraId="6543BDC8" w14:textId="037393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D4A00F" w14:textId="03DC22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D49B2" w14:textId="2F1CA4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DCBFEC" w14:textId="77777777" w:rsidTr="00780E69">
        <w:trPr>
          <w:trHeight w:val="54"/>
        </w:trPr>
        <w:tc>
          <w:tcPr>
            <w:tcW w:w="1691" w:type="dxa"/>
          </w:tcPr>
          <w:p w14:paraId="533920E0" w14:textId="11BB8E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51AF2271" w14:textId="6348A0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720239.81</w:t>
            </w:r>
          </w:p>
        </w:tc>
        <w:tc>
          <w:tcPr>
            <w:tcW w:w="1562" w:type="dxa"/>
          </w:tcPr>
          <w:p w14:paraId="46C92690" w14:textId="7443C7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3362855.25</w:t>
            </w:r>
          </w:p>
        </w:tc>
        <w:tc>
          <w:tcPr>
            <w:tcW w:w="2134" w:type="dxa"/>
          </w:tcPr>
          <w:p w14:paraId="2DD9302A" w14:textId="674716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198A89" w14:textId="2D42FE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463FC" w14:textId="7E28A0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77C0E6" w14:textId="77777777" w:rsidTr="00780E69">
        <w:trPr>
          <w:trHeight w:val="54"/>
        </w:trPr>
        <w:tc>
          <w:tcPr>
            <w:tcW w:w="1691" w:type="dxa"/>
          </w:tcPr>
          <w:p w14:paraId="1EF1ABD3" w14:textId="483025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385971A7" w14:textId="7A1D5E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720243.34</w:t>
            </w:r>
          </w:p>
        </w:tc>
        <w:tc>
          <w:tcPr>
            <w:tcW w:w="1562" w:type="dxa"/>
          </w:tcPr>
          <w:p w14:paraId="5A69EFC1" w14:textId="53C20A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3362850.71</w:t>
            </w:r>
          </w:p>
        </w:tc>
        <w:tc>
          <w:tcPr>
            <w:tcW w:w="2134" w:type="dxa"/>
          </w:tcPr>
          <w:p w14:paraId="2D1FA205" w14:textId="5623C1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76AAA" w14:textId="34B473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3D53A" w14:textId="09BC89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C58CBF" w14:textId="77777777" w:rsidTr="00780E69">
        <w:trPr>
          <w:trHeight w:val="54"/>
        </w:trPr>
        <w:tc>
          <w:tcPr>
            <w:tcW w:w="1691" w:type="dxa"/>
          </w:tcPr>
          <w:p w14:paraId="3555748E" w14:textId="0FB543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2A65473A" w14:textId="37EA22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720246.36</w:t>
            </w:r>
          </w:p>
        </w:tc>
        <w:tc>
          <w:tcPr>
            <w:tcW w:w="1562" w:type="dxa"/>
          </w:tcPr>
          <w:p w14:paraId="0A6A352B" w14:textId="2C3641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3362845.20</w:t>
            </w:r>
          </w:p>
        </w:tc>
        <w:tc>
          <w:tcPr>
            <w:tcW w:w="2134" w:type="dxa"/>
          </w:tcPr>
          <w:p w14:paraId="278675D5" w14:textId="3874F5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34398" w14:textId="7A01D6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5088B" w14:textId="339282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9DED31" w14:textId="77777777" w:rsidTr="00780E69">
        <w:trPr>
          <w:trHeight w:val="54"/>
        </w:trPr>
        <w:tc>
          <w:tcPr>
            <w:tcW w:w="1691" w:type="dxa"/>
          </w:tcPr>
          <w:p w14:paraId="0F923879" w14:textId="32A163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778D2364" w14:textId="74767C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720257.84</w:t>
            </w:r>
          </w:p>
        </w:tc>
        <w:tc>
          <w:tcPr>
            <w:tcW w:w="1562" w:type="dxa"/>
          </w:tcPr>
          <w:p w14:paraId="7C939E53" w14:textId="0086F9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3362834.89</w:t>
            </w:r>
          </w:p>
        </w:tc>
        <w:tc>
          <w:tcPr>
            <w:tcW w:w="2134" w:type="dxa"/>
          </w:tcPr>
          <w:p w14:paraId="462DBEAD" w14:textId="551424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8DBAC" w14:textId="00C260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1033BE" w14:textId="3BFB92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615F3D" w14:textId="77777777" w:rsidTr="00780E69">
        <w:trPr>
          <w:trHeight w:val="54"/>
        </w:trPr>
        <w:tc>
          <w:tcPr>
            <w:tcW w:w="1691" w:type="dxa"/>
          </w:tcPr>
          <w:p w14:paraId="1C5A266B" w14:textId="168F6F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49809416" w14:textId="17A2CD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720268.83</w:t>
            </w:r>
          </w:p>
        </w:tc>
        <w:tc>
          <w:tcPr>
            <w:tcW w:w="1562" w:type="dxa"/>
          </w:tcPr>
          <w:p w14:paraId="64BDF931" w14:textId="5BBA90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3362806.43</w:t>
            </w:r>
          </w:p>
        </w:tc>
        <w:tc>
          <w:tcPr>
            <w:tcW w:w="2134" w:type="dxa"/>
          </w:tcPr>
          <w:p w14:paraId="670DA789" w14:textId="1F378F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E131B4" w14:textId="3199B7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3C6E55" w14:textId="7113A8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C33AE1" w14:textId="77777777" w:rsidTr="00780E69">
        <w:trPr>
          <w:trHeight w:val="54"/>
        </w:trPr>
        <w:tc>
          <w:tcPr>
            <w:tcW w:w="1691" w:type="dxa"/>
          </w:tcPr>
          <w:p w14:paraId="468FE982" w14:textId="3EB6A6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19FE0AC7" w14:textId="001891A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720277.34</w:t>
            </w:r>
          </w:p>
        </w:tc>
        <w:tc>
          <w:tcPr>
            <w:tcW w:w="1562" w:type="dxa"/>
          </w:tcPr>
          <w:p w14:paraId="41F03302" w14:textId="49988E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3362796.61</w:t>
            </w:r>
          </w:p>
        </w:tc>
        <w:tc>
          <w:tcPr>
            <w:tcW w:w="2134" w:type="dxa"/>
          </w:tcPr>
          <w:p w14:paraId="36E1AED7" w14:textId="7C8DA4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D4327" w14:textId="60FF94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5E8DD" w14:textId="47FCE9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AE5385" w14:textId="77777777" w:rsidTr="00780E69">
        <w:trPr>
          <w:trHeight w:val="54"/>
        </w:trPr>
        <w:tc>
          <w:tcPr>
            <w:tcW w:w="1691" w:type="dxa"/>
          </w:tcPr>
          <w:p w14:paraId="2070F34C" w14:textId="76C6FD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28327517" w14:textId="4AEC9AE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720293.65</w:t>
            </w:r>
          </w:p>
        </w:tc>
        <w:tc>
          <w:tcPr>
            <w:tcW w:w="1562" w:type="dxa"/>
          </w:tcPr>
          <w:p w14:paraId="32C2BBF6" w14:textId="71FFF9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3362759.52</w:t>
            </w:r>
          </w:p>
        </w:tc>
        <w:tc>
          <w:tcPr>
            <w:tcW w:w="2134" w:type="dxa"/>
          </w:tcPr>
          <w:p w14:paraId="73B1A694" w14:textId="042390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07049" w14:textId="6364A5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03F05" w14:textId="273AA2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C40D89" w14:textId="77777777" w:rsidTr="00780E69">
        <w:trPr>
          <w:trHeight w:val="54"/>
        </w:trPr>
        <w:tc>
          <w:tcPr>
            <w:tcW w:w="1691" w:type="dxa"/>
          </w:tcPr>
          <w:p w14:paraId="26E1C13A" w14:textId="7D483D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3DBE88D1" w14:textId="577B876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720293.43</w:t>
            </w:r>
          </w:p>
        </w:tc>
        <w:tc>
          <w:tcPr>
            <w:tcW w:w="1562" w:type="dxa"/>
          </w:tcPr>
          <w:p w14:paraId="51937CFC" w14:textId="39076F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3362758.48</w:t>
            </w:r>
          </w:p>
        </w:tc>
        <w:tc>
          <w:tcPr>
            <w:tcW w:w="2134" w:type="dxa"/>
          </w:tcPr>
          <w:p w14:paraId="222EBF31" w14:textId="6D5E10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698700" w14:textId="4C9974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D00C9" w14:textId="362090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A4F490" w14:textId="77777777" w:rsidTr="00780E69">
        <w:trPr>
          <w:trHeight w:val="54"/>
        </w:trPr>
        <w:tc>
          <w:tcPr>
            <w:tcW w:w="1691" w:type="dxa"/>
          </w:tcPr>
          <w:p w14:paraId="7FD87E14" w14:textId="0046EC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2F69D35E" w14:textId="3BDED5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720303.90</w:t>
            </w:r>
          </w:p>
        </w:tc>
        <w:tc>
          <w:tcPr>
            <w:tcW w:w="1562" w:type="dxa"/>
          </w:tcPr>
          <w:p w14:paraId="09DE963E" w14:textId="6EADE1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3362738.10</w:t>
            </w:r>
          </w:p>
        </w:tc>
        <w:tc>
          <w:tcPr>
            <w:tcW w:w="2134" w:type="dxa"/>
          </w:tcPr>
          <w:p w14:paraId="3B367AE0" w14:textId="1FC145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4BF9D" w14:textId="54A530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07B484" w14:textId="604A3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A0F1FA" w14:textId="77777777" w:rsidTr="00780E69">
        <w:trPr>
          <w:trHeight w:val="54"/>
        </w:trPr>
        <w:tc>
          <w:tcPr>
            <w:tcW w:w="1691" w:type="dxa"/>
          </w:tcPr>
          <w:p w14:paraId="2634AAC0" w14:textId="096FB5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4D875CA5" w14:textId="1D9E32D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720300.57</w:t>
            </w:r>
          </w:p>
        </w:tc>
        <w:tc>
          <w:tcPr>
            <w:tcW w:w="1562" w:type="dxa"/>
          </w:tcPr>
          <w:p w14:paraId="5CF9F810" w14:textId="59124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3362720.51</w:t>
            </w:r>
          </w:p>
        </w:tc>
        <w:tc>
          <w:tcPr>
            <w:tcW w:w="2134" w:type="dxa"/>
          </w:tcPr>
          <w:p w14:paraId="7CAE5AA5" w14:textId="2E3CE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86E2B" w14:textId="7237B4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07359F" w14:textId="5E0F3C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3C246B" w14:textId="77777777" w:rsidTr="00780E69">
        <w:trPr>
          <w:trHeight w:val="54"/>
        </w:trPr>
        <w:tc>
          <w:tcPr>
            <w:tcW w:w="1691" w:type="dxa"/>
          </w:tcPr>
          <w:p w14:paraId="5D340389" w14:textId="1B4DE0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2F7880A1" w14:textId="15977C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720302.24</w:t>
            </w:r>
          </w:p>
        </w:tc>
        <w:tc>
          <w:tcPr>
            <w:tcW w:w="1562" w:type="dxa"/>
          </w:tcPr>
          <w:p w14:paraId="3CEB5C82" w14:textId="6FA24A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3362717.06</w:t>
            </w:r>
          </w:p>
        </w:tc>
        <w:tc>
          <w:tcPr>
            <w:tcW w:w="2134" w:type="dxa"/>
          </w:tcPr>
          <w:p w14:paraId="2C48ADA9" w14:textId="40204F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AFC57" w14:textId="329F0A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F8E8B" w14:textId="1A64B2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4B3DC9" w14:textId="77777777" w:rsidTr="00780E69">
        <w:trPr>
          <w:trHeight w:val="54"/>
        </w:trPr>
        <w:tc>
          <w:tcPr>
            <w:tcW w:w="1691" w:type="dxa"/>
          </w:tcPr>
          <w:p w14:paraId="655B367E" w14:textId="1E8E2C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7746770E" w14:textId="4F53B3F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720306.48</w:t>
            </w:r>
          </w:p>
        </w:tc>
        <w:tc>
          <w:tcPr>
            <w:tcW w:w="1562" w:type="dxa"/>
          </w:tcPr>
          <w:p w14:paraId="65525AE1" w14:textId="592C1E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3362711.04</w:t>
            </w:r>
          </w:p>
        </w:tc>
        <w:tc>
          <w:tcPr>
            <w:tcW w:w="2134" w:type="dxa"/>
          </w:tcPr>
          <w:p w14:paraId="23756140" w14:textId="0CA8E2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20A339" w14:textId="45F69C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22ACC8" w14:textId="20DC80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CD6082" w14:textId="77777777" w:rsidTr="00780E69">
        <w:trPr>
          <w:trHeight w:val="54"/>
        </w:trPr>
        <w:tc>
          <w:tcPr>
            <w:tcW w:w="1691" w:type="dxa"/>
          </w:tcPr>
          <w:p w14:paraId="5059FF5E" w14:textId="3EFC1E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27A69D2E" w14:textId="693CA50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720328.57</w:t>
            </w:r>
          </w:p>
        </w:tc>
        <w:tc>
          <w:tcPr>
            <w:tcW w:w="1562" w:type="dxa"/>
          </w:tcPr>
          <w:p w14:paraId="3DE8B3FE" w14:textId="5692D5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3362694.39</w:t>
            </w:r>
          </w:p>
        </w:tc>
        <w:tc>
          <w:tcPr>
            <w:tcW w:w="2134" w:type="dxa"/>
          </w:tcPr>
          <w:p w14:paraId="234DFFA7" w14:textId="5A1499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555E1F" w14:textId="634E47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08846F" w14:textId="4D0CA6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C43D0B" w14:textId="77777777" w:rsidTr="00780E69">
        <w:trPr>
          <w:trHeight w:val="54"/>
        </w:trPr>
        <w:tc>
          <w:tcPr>
            <w:tcW w:w="1691" w:type="dxa"/>
          </w:tcPr>
          <w:p w14:paraId="17D24119" w14:textId="5566D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78181BD8" w14:textId="65415C9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720341.61</w:t>
            </w:r>
          </w:p>
        </w:tc>
        <w:tc>
          <w:tcPr>
            <w:tcW w:w="1562" w:type="dxa"/>
          </w:tcPr>
          <w:p w14:paraId="4FF11D69" w14:textId="178A4C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3362671.78</w:t>
            </w:r>
          </w:p>
        </w:tc>
        <w:tc>
          <w:tcPr>
            <w:tcW w:w="2134" w:type="dxa"/>
          </w:tcPr>
          <w:p w14:paraId="70022D38" w14:textId="2F953D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DA2A6" w14:textId="0B5FBE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583F6" w14:textId="7323AF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99BD59" w14:textId="77777777" w:rsidTr="00780E69">
        <w:trPr>
          <w:trHeight w:val="54"/>
        </w:trPr>
        <w:tc>
          <w:tcPr>
            <w:tcW w:w="1691" w:type="dxa"/>
          </w:tcPr>
          <w:p w14:paraId="503F4927" w14:textId="0401F9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26E64758" w14:textId="5AC6672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720339.68</w:t>
            </w:r>
          </w:p>
        </w:tc>
        <w:tc>
          <w:tcPr>
            <w:tcW w:w="1562" w:type="dxa"/>
          </w:tcPr>
          <w:p w14:paraId="6B4BBD34" w14:textId="0870FF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3362648.00</w:t>
            </w:r>
          </w:p>
        </w:tc>
        <w:tc>
          <w:tcPr>
            <w:tcW w:w="2134" w:type="dxa"/>
          </w:tcPr>
          <w:p w14:paraId="53A6639C" w14:textId="720740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82AEB" w14:textId="1B4038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34BA5" w14:textId="09D471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BA9D61" w14:textId="77777777" w:rsidTr="00780E69">
        <w:trPr>
          <w:trHeight w:val="54"/>
        </w:trPr>
        <w:tc>
          <w:tcPr>
            <w:tcW w:w="1691" w:type="dxa"/>
          </w:tcPr>
          <w:p w14:paraId="4CB02039" w14:textId="103442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1BD108BF" w14:textId="3FEA94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720328.42</w:t>
            </w:r>
          </w:p>
        </w:tc>
        <w:tc>
          <w:tcPr>
            <w:tcW w:w="1562" w:type="dxa"/>
          </w:tcPr>
          <w:p w14:paraId="3D49394A" w14:textId="255305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3362632.38</w:t>
            </w:r>
          </w:p>
        </w:tc>
        <w:tc>
          <w:tcPr>
            <w:tcW w:w="2134" w:type="dxa"/>
          </w:tcPr>
          <w:p w14:paraId="3D27A4AC" w14:textId="7CF967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E53DB1" w14:textId="070A84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7C75A8" w14:textId="398DE9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EF1901" w14:textId="77777777" w:rsidTr="00780E69">
        <w:trPr>
          <w:trHeight w:val="54"/>
        </w:trPr>
        <w:tc>
          <w:tcPr>
            <w:tcW w:w="1691" w:type="dxa"/>
          </w:tcPr>
          <w:p w14:paraId="58FFA00D" w14:textId="689F17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61ABEB36" w14:textId="3A64B8E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720327.06</w:t>
            </w:r>
          </w:p>
        </w:tc>
        <w:tc>
          <w:tcPr>
            <w:tcW w:w="1562" w:type="dxa"/>
          </w:tcPr>
          <w:p w14:paraId="1B6B6451" w14:textId="45167A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3362614.13</w:t>
            </w:r>
          </w:p>
        </w:tc>
        <w:tc>
          <w:tcPr>
            <w:tcW w:w="2134" w:type="dxa"/>
          </w:tcPr>
          <w:p w14:paraId="01F427E9" w14:textId="0A708C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BB6C4" w14:textId="1ADAD3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F3B9E" w14:textId="57EE2E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DBBB794" w14:textId="77777777" w:rsidTr="00780E69">
        <w:trPr>
          <w:trHeight w:val="54"/>
        </w:trPr>
        <w:tc>
          <w:tcPr>
            <w:tcW w:w="1691" w:type="dxa"/>
          </w:tcPr>
          <w:p w14:paraId="7F79441C" w14:textId="557E8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6A36E5F6" w14:textId="723CDC4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720310.87</w:t>
            </w:r>
          </w:p>
        </w:tc>
        <w:tc>
          <w:tcPr>
            <w:tcW w:w="1562" w:type="dxa"/>
          </w:tcPr>
          <w:p w14:paraId="5720F34B" w14:textId="23DB8D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3362597.22</w:t>
            </w:r>
          </w:p>
        </w:tc>
        <w:tc>
          <w:tcPr>
            <w:tcW w:w="2134" w:type="dxa"/>
          </w:tcPr>
          <w:p w14:paraId="262277CA" w14:textId="38CB5F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A374F" w14:textId="6D2864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88AA6" w14:textId="41B44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3C536A" w14:textId="77777777" w:rsidTr="00780E69">
        <w:trPr>
          <w:trHeight w:val="54"/>
        </w:trPr>
        <w:tc>
          <w:tcPr>
            <w:tcW w:w="1691" w:type="dxa"/>
          </w:tcPr>
          <w:p w14:paraId="62D7FC5D" w14:textId="1458D9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12F96F07" w14:textId="2F9290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720292.36</w:t>
            </w:r>
          </w:p>
        </w:tc>
        <w:tc>
          <w:tcPr>
            <w:tcW w:w="1562" w:type="dxa"/>
          </w:tcPr>
          <w:p w14:paraId="062520F6" w14:textId="24BCEB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3362587.45</w:t>
            </w:r>
          </w:p>
        </w:tc>
        <w:tc>
          <w:tcPr>
            <w:tcW w:w="2134" w:type="dxa"/>
          </w:tcPr>
          <w:p w14:paraId="596E206F" w14:textId="7EA3E8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DF1C76" w14:textId="712D26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53C86A" w14:textId="6C2C82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08130A" w14:textId="77777777" w:rsidTr="00780E69">
        <w:trPr>
          <w:trHeight w:val="54"/>
        </w:trPr>
        <w:tc>
          <w:tcPr>
            <w:tcW w:w="1691" w:type="dxa"/>
          </w:tcPr>
          <w:p w14:paraId="659B71ED" w14:textId="48CF4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76E7282" w14:textId="52B26A9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720261.70</w:t>
            </w:r>
          </w:p>
        </w:tc>
        <w:tc>
          <w:tcPr>
            <w:tcW w:w="1562" w:type="dxa"/>
          </w:tcPr>
          <w:p w14:paraId="032B9DCD" w14:textId="21AF7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3362634.03</w:t>
            </w:r>
          </w:p>
        </w:tc>
        <w:tc>
          <w:tcPr>
            <w:tcW w:w="2134" w:type="dxa"/>
          </w:tcPr>
          <w:p w14:paraId="3B517A45" w14:textId="6330F4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C76C5" w14:textId="681384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F53BE9" w14:textId="4FC7CC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7A0D76" w14:textId="77777777" w:rsidTr="00780E69">
        <w:trPr>
          <w:trHeight w:val="54"/>
        </w:trPr>
        <w:tc>
          <w:tcPr>
            <w:tcW w:w="1691" w:type="dxa"/>
          </w:tcPr>
          <w:p w14:paraId="2B069B05" w14:textId="3A635F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3775D8B2" w14:textId="11601A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720271.82</w:t>
            </w:r>
          </w:p>
        </w:tc>
        <w:tc>
          <w:tcPr>
            <w:tcW w:w="1562" w:type="dxa"/>
          </w:tcPr>
          <w:p w14:paraId="3F070240" w14:textId="2EE30D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3362635.00</w:t>
            </w:r>
          </w:p>
        </w:tc>
        <w:tc>
          <w:tcPr>
            <w:tcW w:w="2134" w:type="dxa"/>
          </w:tcPr>
          <w:p w14:paraId="0AEE2613" w14:textId="5777DD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74BB1" w14:textId="2C7EF8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5FA641" w14:textId="1E1BC5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0B952B" w14:textId="77777777" w:rsidTr="00780E69">
        <w:trPr>
          <w:trHeight w:val="54"/>
        </w:trPr>
        <w:tc>
          <w:tcPr>
            <w:tcW w:w="1691" w:type="dxa"/>
          </w:tcPr>
          <w:p w14:paraId="08A866E0" w14:textId="736680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3F7F5360" w14:textId="3E60F9C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720278.88</w:t>
            </w:r>
          </w:p>
        </w:tc>
        <w:tc>
          <w:tcPr>
            <w:tcW w:w="1562" w:type="dxa"/>
          </w:tcPr>
          <w:p w14:paraId="12AE65F7" w14:textId="295A18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3362640.35</w:t>
            </w:r>
          </w:p>
        </w:tc>
        <w:tc>
          <w:tcPr>
            <w:tcW w:w="2134" w:type="dxa"/>
          </w:tcPr>
          <w:p w14:paraId="478A7146" w14:textId="005EB0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5285B47" w14:textId="4B9F0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8428C43" w14:textId="2FC9A4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31FD58" w14:textId="77777777" w:rsidTr="00780E69">
        <w:trPr>
          <w:trHeight w:val="54"/>
        </w:trPr>
        <w:tc>
          <w:tcPr>
            <w:tcW w:w="1691" w:type="dxa"/>
          </w:tcPr>
          <w:p w14:paraId="27F9DFB9" w14:textId="1CD107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380882A4" w14:textId="1A163D4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720279.49</w:t>
            </w:r>
          </w:p>
        </w:tc>
        <w:tc>
          <w:tcPr>
            <w:tcW w:w="1562" w:type="dxa"/>
          </w:tcPr>
          <w:p w14:paraId="39889D87" w14:textId="623AC4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3362648.53</w:t>
            </w:r>
          </w:p>
        </w:tc>
        <w:tc>
          <w:tcPr>
            <w:tcW w:w="2134" w:type="dxa"/>
          </w:tcPr>
          <w:p w14:paraId="4910169D" w14:textId="038AD9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06552" w14:textId="00C32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BBDEE" w14:textId="5AA8A1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680BCEC" w14:textId="77777777" w:rsidTr="00780E69">
        <w:trPr>
          <w:trHeight w:val="54"/>
        </w:trPr>
        <w:tc>
          <w:tcPr>
            <w:tcW w:w="1691" w:type="dxa"/>
          </w:tcPr>
          <w:p w14:paraId="460192AF" w14:textId="63DC6F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45651193" w14:textId="1AA293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720283.25</w:t>
            </w:r>
          </w:p>
        </w:tc>
        <w:tc>
          <w:tcPr>
            <w:tcW w:w="1562" w:type="dxa"/>
          </w:tcPr>
          <w:p w14:paraId="5160119D" w14:textId="69F7E0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3362654.26</w:t>
            </w:r>
          </w:p>
        </w:tc>
        <w:tc>
          <w:tcPr>
            <w:tcW w:w="2134" w:type="dxa"/>
          </w:tcPr>
          <w:p w14:paraId="6D908C60" w14:textId="655A6E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661EA2" w14:textId="59470A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20BF0" w14:textId="1564A1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14252D" w14:textId="77777777" w:rsidTr="00780E69">
        <w:trPr>
          <w:trHeight w:val="54"/>
        </w:trPr>
        <w:tc>
          <w:tcPr>
            <w:tcW w:w="1691" w:type="dxa"/>
          </w:tcPr>
          <w:p w14:paraId="0F539BED" w14:textId="6FE2E4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15917F4F" w14:textId="6E6987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720285.65</w:t>
            </w:r>
          </w:p>
        </w:tc>
        <w:tc>
          <w:tcPr>
            <w:tcW w:w="1562" w:type="dxa"/>
          </w:tcPr>
          <w:p w14:paraId="09CDB39F" w14:textId="617558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3362660.60</w:t>
            </w:r>
          </w:p>
        </w:tc>
        <w:tc>
          <w:tcPr>
            <w:tcW w:w="2134" w:type="dxa"/>
          </w:tcPr>
          <w:p w14:paraId="33709DE6" w14:textId="6DE106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650CF" w14:textId="6CC972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36B6EB" w14:textId="074195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3C7B56A" w14:textId="77777777" w:rsidTr="00780E69">
        <w:trPr>
          <w:trHeight w:val="54"/>
        </w:trPr>
        <w:tc>
          <w:tcPr>
            <w:tcW w:w="1691" w:type="dxa"/>
          </w:tcPr>
          <w:p w14:paraId="7E2D7C08" w14:textId="4F8790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31FC2EB3" w14:textId="1EB2108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720279.76</w:t>
            </w:r>
          </w:p>
        </w:tc>
        <w:tc>
          <w:tcPr>
            <w:tcW w:w="1562" w:type="dxa"/>
          </w:tcPr>
          <w:p w14:paraId="3298632B" w14:textId="30317F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3362666.71</w:t>
            </w:r>
          </w:p>
        </w:tc>
        <w:tc>
          <w:tcPr>
            <w:tcW w:w="2134" w:type="dxa"/>
          </w:tcPr>
          <w:p w14:paraId="1B212FCE" w14:textId="75EDD9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33BABD" w14:textId="40B39C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8FDABF" w14:textId="4599F5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8961E0" w14:textId="77777777" w:rsidTr="00780E69">
        <w:trPr>
          <w:trHeight w:val="54"/>
        </w:trPr>
        <w:tc>
          <w:tcPr>
            <w:tcW w:w="1691" w:type="dxa"/>
          </w:tcPr>
          <w:p w14:paraId="19F9BB7D" w14:textId="0A7C93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C9A7557" w14:textId="683D5AF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720269.46</w:t>
            </w:r>
          </w:p>
        </w:tc>
        <w:tc>
          <w:tcPr>
            <w:tcW w:w="1562" w:type="dxa"/>
          </w:tcPr>
          <w:p w14:paraId="6C9456A8" w14:textId="14D74E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3362669.69</w:t>
            </w:r>
          </w:p>
        </w:tc>
        <w:tc>
          <w:tcPr>
            <w:tcW w:w="2134" w:type="dxa"/>
          </w:tcPr>
          <w:p w14:paraId="11CD52E3" w14:textId="22FAF5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F17881" w14:textId="10A218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89C85" w14:textId="35A0BA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85DFD8" w14:textId="77777777" w:rsidTr="00780E69">
        <w:trPr>
          <w:trHeight w:val="54"/>
        </w:trPr>
        <w:tc>
          <w:tcPr>
            <w:tcW w:w="1691" w:type="dxa"/>
          </w:tcPr>
          <w:p w14:paraId="038C8ECB" w14:textId="25E936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424EAB8E" w14:textId="7EEB7E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720264.18</w:t>
            </w:r>
          </w:p>
        </w:tc>
        <w:tc>
          <w:tcPr>
            <w:tcW w:w="1562" w:type="dxa"/>
          </w:tcPr>
          <w:p w14:paraId="5F184E0F" w14:textId="2B7409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3362680.63</w:t>
            </w:r>
          </w:p>
        </w:tc>
        <w:tc>
          <w:tcPr>
            <w:tcW w:w="2134" w:type="dxa"/>
          </w:tcPr>
          <w:p w14:paraId="42778FBB" w14:textId="1D97A0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1E38E" w14:textId="5CE8E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13AAA2" w14:textId="6CF675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8AE7D8" w14:textId="77777777" w:rsidTr="00780E69">
        <w:trPr>
          <w:trHeight w:val="54"/>
        </w:trPr>
        <w:tc>
          <w:tcPr>
            <w:tcW w:w="1691" w:type="dxa"/>
          </w:tcPr>
          <w:p w14:paraId="2B5D241F" w14:textId="0FED3D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F3F8F48" w14:textId="1B6CD17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720257.13</w:t>
            </w:r>
          </w:p>
        </w:tc>
        <w:tc>
          <w:tcPr>
            <w:tcW w:w="1562" w:type="dxa"/>
          </w:tcPr>
          <w:p w14:paraId="346884B7" w14:textId="38AC7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3362695.48</w:t>
            </w:r>
          </w:p>
        </w:tc>
        <w:tc>
          <w:tcPr>
            <w:tcW w:w="2134" w:type="dxa"/>
          </w:tcPr>
          <w:p w14:paraId="28B825DE" w14:textId="4A54DC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9170C4" w14:textId="348D93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9FF51B" w14:textId="365470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578057" w14:textId="77777777" w:rsidTr="00780E69">
        <w:trPr>
          <w:trHeight w:val="54"/>
        </w:trPr>
        <w:tc>
          <w:tcPr>
            <w:tcW w:w="1691" w:type="dxa"/>
          </w:tcPr>
          <w:p w14:paraId="19874D9E" w14:textId="49E361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76B962B6" w14:textId="331A61B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720251.99</w:t>
            </w:r>
          </w:p>
        </w:tc>
        <w:tc>
          <w:tcPr>
            <w:tcW w:w="1562" w:type="dxa"/>
          </w:tcPr>
          <w:p w14:paraId="410CE8C9" w14:textId="162336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3362706.14</w:t>
            </w:r>
          </w:p>
        </w:tc>
        <w:tc>
          <w:tcPr>
            <w:tcW w:w="2134" w:type="dxa"/>
          </w:tcPr>
          <w:p w14:paraId="274B4CD9" w14:textId="5FEC77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FF4E8" w14:textId="0DA3CE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3141D" w14:textId="60336C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E3DED7" w14:textId="77777777" w:rsidTr="00780E69">
        <w:trPr>
          <w:trHeight w:val="54"/>
        </w:trPr>
        <w:tc>
          <w:tcPr>
            <w:tcW w:w="1691" w:type="dxa"/>
          </w:tcPr>
          <w:p w14:paraId="21C0452C" w14:textId="33E89A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682A5CAF" w14:textId="7D6D84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720249.54</w:t>
            </w:r>
          </w:p>
        </w:tc>
        <w:tc>
          <w:tcPr>
            <w:tcW w:w="1562" w:type="dxa"/>
          </w:tcPr>
          <w:p w14:paraId="3C328C27" w14:textId="6D7003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3362713.76</w:t>
            </w:r>
          </w:p>
        </w:tc>
        <w:tc>
          <w:tcPr>
            <w:tcW w:w="2134" w:type="dxa"/>
          </w:tcPr>
          <w:p w14:paraId="7A378131" w14:textId="7D3F32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42A83" w14:textId="7C88E4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FCB38" w14:textId="2AAD3D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B82C42" w14:textId="77777777" w:rsidTr="00780E69">
        <w:trPr>
          <w:trHeight w:val="54"/>
        </w:trPr>
        <w:tc>
          <w:tcPr>
            <w:tcW w:w="1691" w:type="dxa"/>
          </w:tcPr>
          <w:p w14:paraId="35559265" w14:textId="3586DE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2EDE0AF4" w14:textId="1213D94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720250.15</w:t>
            </w:r>
          </w:p>
        </w:tc>
        <w:tc>
          <w:tcPr>
            <w:tcW w:w="1562" w:type="dxa"/>
          </w:tcPr>
          <w:p w14:paraId="1756F973" w14:textId="1E844D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3362723.01</w:t>
            </w:r>
          </w:p>
        </w:tc>
        <w:tc>
          <w:tcPr>
            <w:tcW w:w="2134" w:type="dxa"/>
          </w:tcPr>
          <w:p w14:paraId="7EAC7D33" w14:textId="549511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4C1838" w14:textId="75DDA4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9FE94" w14:textId="52F65F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42E552" w14:textId="77777777" w:rsidTr="00780E69">
        <w:trPr>
          <w:trHeight w:val="54"/>
        </w:trPr>
        <w:tc>
          <w:tcPr>
            <w:tcW w:w="1691" w:type="dxa"/>
          </w:tcPr>
          <w:p w14:paraId="172592DB" w14:textId="6F6441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177F87D8" w14:textId="7429D78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720251.58</w:t>
            </w:r>
          </w:p>
        </w:tc>
        <w:tc>
          <w:tcPr>
            <w:tcW w:w="1562" w:type="dxa"/>
          </w:tcPr>
          <w:p w14:paraId="128B2A5C" w14:textId="043E24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3362730.53</w:t>
            </w:r>
          </w:p>
        </w:tc>
        <w:tc>
          <w:tcPr>
            <w:tcW w:w="2134" w:type="dxa"/>
          </w:tcPr>
          <w:p w14:paraId="7FE4CA6F" w14:textId="5F0AD6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36FB50" w14:textId="3DD3FF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3F09F" w14:textId="090986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E8B673" w14:textId="77777777" w:rsidTr="00780E69">
        <w:trPr>
          <w:trHeight w:val="54"/>
        </w:trPr>
        <w:tc>
          <w:tcPr>
            <w:tcW w:w="1691" w:type="dxa"/>
          </w:tcPr>
          <w:p w14:paraId="7B276812" w14:textId="26AC1D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31D075CC" w14:textId="33F517B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720246.92</w:t>
            </w:r>
          </w:p>
        </w:tc>
        <w:tc>
          <w:tcPr>
            <w:tcW w:w="1562" w:type="dxa"/>
          </w:tcPr>
          <w:p w14:paraId="2543E54F" w14:textId="5C9BF0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3362739.59</w:t>
            </w:r>
          </w:p>
        </w:tc>
        <w:tc>
          <w:tcPr>
            <w:tcW w:w="2134" w:type="dxa"/>
          </w:tcPr>
          <w:p w14:paraId="38C0C524" w14:textId="655FC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57CDD1" w14:textId="2558EE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FBFAB" w14:textId="5FAF3F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6AFD28" w14:textId="77777777" w:rsidTr="00780E69">
        <w:trPr>
          <w:trHeight w:val="54"/>
        </w:trPr>
        <w:tc>
          <w:tcPr>
            <w:tcW w:w="1691" w:type="dxa"/>
          </w:tcPr>
          <w:p w14:paraId="7E79DF57" w14:textId="0F7ECD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247A1580" w14:textId="0E9916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720240.63</w:t>
            </w:r>
          </w:p>
        </w:tc>
        <w:tc>
          <w:tcPr>
            <w:tcW w:w="1562" w:type="dxa"/>
          </w:tcPr>
          <w:p w14:paraId="7A97A3F1" w14:textId="2200B1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3362750.70</w:t>
            </w:r>
          </w:p>
        </w:tc>
        <w:tc>
          <w:tcPr>
            <w:tcW w:w="2134" w:type="dxa"/>
          </w:tcPr>
          <w:p w14:paraId="26794997" w14:textId="0FB85A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8F50F" w14:textId="2E8401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ADF3B3" w14:textId="19328E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1097C2" w14:textId="77777777" w:rsidTr="00780E69">
        <w:trPr>
          <w:trHeight w:val="54"/>
        </w:trPr>
        <w:tc>
          <w:tcPr>
            <w:tcW w:w="1691" w:type="dxa"/>
          </w:tcPr>
          <w:p w14:paraId="50E1FC9B" w14:textId="6D9ABA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08A497AF" w14:textId="63F1B6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720241.37</w:t>
            </w:r>
          </w:p>
        </w:tc>
        <w:tc>
          <w:tcPr>
            <w:tcW w:w="1562" w:type="dxa"/>
          </w:tcPr>
          <w:p w14:paraId="2D5BD218" w14:textId="4AE81D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3362754.19</w:t>
            </w:r>
          </w:p>
        </w:tc>
        <w:tc>
          <w:tcPr>
            <w:tcW w:w="2134" w:type="dxa"/>
          </w:tcPr>
          <w:p w14:paraId="36979B11" w14:textId="45B6B5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4A56D" w14:textId="0D592C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B4707" w14:textId="311196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573773" w14:textId="77777777" w:rsidTr="00780E69">
        <w:trPr>
          <w:trHeight w:val="54"/>
        </w:trPr>
        <w:tc>
          <w:tcPr>
            <w:tcW w:w="1691" w:type="dxa"/>
          </w:tcPr>
          <w:p w14:paraId="59DDA9F4" w14:textId="2FF71E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27CDE0A4" w14:textId="365ED6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720237.04</w:t>
            </w:r>
          </w:p>
        </w:tc>
        <w:tc>
          <w:tcPr>
            <w:tcW w:w="1562" w:type="dxa"/>
          </w:tcPr>
          <w:p w14:paraId="202FB5BE" w14:textId="6F6698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3362764.04</w:t>
            </w:r>
          </w:p>
        </w:tc>
        <w:tc>
          <w:tcPr>
            <w:tcW w:w="2134" w:type="dxa"/>
          </w:tcPr>
          <w:p w14:paraId="615BFC68" w14:textId="4DF494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EF1F70" w14:textId="3AF5C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95D69E" w14:textId="01641E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0BFE45" w14:textId="77777777" w:rsidTr="00780E69">
        <w:trPr>
          <w:trHeight w:val="54"/>
        </w:trPr>
        <w:tc>
          <w:tcPr>
            <w:tcW w:w="1691" w:type="dxa"/>
          </w:tcPr>
          <w:p w14:paraId="4D977A57" w14:textId="032680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473D44E1" w14:textId="7710E3E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720232.52</w:t>
            </w:r>
          </w:p>
        </w:tc>
        <w:tc>
          <w:tcPr>
            <w:tcW w:w="1562" w:type="dxa"/>
          </w:tcPr>
          <w:p w14:paraId="14884D73" w14:textId="5E047B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3362767.30</w:t>
            </w:r>
          </w:p>
        </w:tc>
        <w:tc>
          <w:tcPr>
            <w:tcW w:w="2134" w:type="dxa"/>
          </w:tcPr>
          <w:p w14:paraId="4C0FE2DC" w14:textId="6D01BE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EE099" w14:textId="76ED84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7B1CC8" w14:textId="10F3CE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95C09A" w14:textId="77777777" w:rsidTr="00780E69">
        <w:trPr>
          <w:trHeight w:val="54"/>
        </w:trPr>
        <w:tc>
          <w:tcPr>
            <w:tcW w:w="1691" w:type="dxa"/>
          </w:tcPr>
          <w:p w14:paraId="276F25EB" w14:textId="450A8C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6E0E78EB" w14:textId="40B7C35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720229.56</w:t>
            </w:r>
          </w:p>
        </w:tc>
        <w:tc>
          <w:tcPr>
            <w:tcW w:w="1562" w:type="dxa"/>
          </w:tcPr>
          <w:p w14:paraId="3C41B353" w14:textId="64CEE9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3362775.10</w:t>
            </w:r>
          </w:p>
        </w:tc>
        <w:tc>
          <w:tcPr>
            <w:tcW w:w="2134" w:type="dxa"/>
          </w:tcPr>
          <w:p w14:paraId="3F895CD5" w14:textId="70DEEE1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B1D84" w14:textId="3360D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80508" w14:textId="2553E3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2A66DC" w14:textId="77777777" w:rsidTr="00780E69">
        <w:trPr>
          <w:trHeight w:val="54"/>
        </w:trPr>
        <w:tc>
          <w:tcPr>
            <w:tcW w:w="1691" w:type="dxa"/>
          </w:tcPr>
          <w:p w14:paraId="38E0AB5B" w14:textId="66B8DA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1E1A90A9" w14:textId="5CAC762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720218.44</w:t>
            </w:r>
          </w:p>
        </w:tc>
        <w:tc>
          <w:tcPr>
            <w:tcW w:w="1562" w:type="dxa"/>
          </w:tcPr>
          <w:p w14:paraId="7C2C6B9F" w14:textId="5F3E7D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3362792.27</w:t>
            </w:r>
          </w:p>
        </w:tc>
        <w:tc>
          <w:tcPr>
            <w:tcW w:w="2134" w:type="dxa"/>
          </w:tcPr>
          <w:p w14:paraId="4F29B6DC" w14:textId="7B59F4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8F8C1" w14:textId="451214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BCDFF" w14:textId="619CCD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1A760D" w14:textId="77777777" w:rsidTr="00780E69">
        <w:trPr>
          <w:trHeight w:val="54"/>
        </w:trPr>
        <w:tc>
          <w:tcPr>
            <w:tcW w:w="1691" w:type="dxa"/>
          </w:tcPr>
          <w:p w14:paraId="3FFF5C2F" w14:textId="632F77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2804560" w14:textId="2F01007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720216.93</w:t>
            </w:r>
          </w:p>
        </w:tc>
        <w:tc>
          <w:tcPr>
            <w:tcW w:w="1562" w:type="dxa"/>
          </w:tcPr>
          <w:p w14:paraId="4DF24698" w14:textId="547ADA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3362795.40</w:t>
            </w:r>
          </w:p>
        </w:tc>
        <w:tc>
          <w:tcPr>
            <w:tcW w:w="2134" w:type="dxa"/>
          </w:tcPr>
          <w:p w14:paraId="628B2370" w14:textId="0825C5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DB60F3" w14:textId="2C1F0D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2F4EA" w14:textId="3E63D8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AAFAFA" w14:textId="77777777" w:rsidTr="00780E69">
        <w:trPr>
          <w:trHeight w:val="54"/>
        </w:trPr>
        <w:tc>
          <w:tcPr>
            <w:tcW w:w="1691" w:type="dxa"/>
          </w:tcPr>
          <w:p w14:paraId="48192C04" w14:textId="106B3B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08BA7930" w14:textId="7CC974C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720217.80</w:t>
            </w:r>
          </w:p>
        </w:tc>
        <w:tc>
          <w:tcPr>
            <w:tcW w:w="1562" w:type="dxa"/>
          </w:tcPr>
          <w:p w14:paraId="74C7D0D8" w14:textId="5791C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3362799.78</w:t>
            </w:r>
          </w:p>
        </w:tc>
        <w:tc>
          <w:tcPr>
            <w:tcW w:w="2134" w:type="dxa"/>
          </w:tcPr>
          <w:p w14:paraId="30A3E754" w14:textId="0F1E63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EE5AE8" w14:textId="1BD0B3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24482" w14:textId="307C9D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FA8B9C2" w14:textId="77777777" w:rsidTr="00780E69">
        <w:trPr>
          <w:trHeight w:val="54"/>
        </w:trPr>
        <w:tc>
          <w:tcPr>
            <w:tcW w:w="1691" w:type="dxa"/>
          </w:tcPr>
          <w:p w14:paraId="32F43F59" w14:textId="76EB01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5F2F00BD" w14:textId="30A728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720215.52</w:t>
            </w:r>
          </w:p>
        </w:tc>
        <w:tc>
          <w:tcPr>
            <w:tcW w:w="1562" w:type="dxa"/>
          </w:tcPr>
          <w:p w14:paraId="293C3079" w14:textId="17DA20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3362805.69</w:t>
            </w:r>
          </w:p>
        </w:tc>
        <w:tc>
          <w:tcPr>
            <w:tcW w:w="2134" w:type="dxa"/>
          </w:tcPr>
          <w:p w14:paraId="051C5552" w14:textId="262A54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1E995" w14:textId="40ED64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6AB4DA" w14:textId="6E3078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42F93E" w14:textId="77777777" w:rsidTr="00780E69">
        <w:trPr>
          <w:trHeight w:val="54"/>
        </w:trPr>
        <w:tc>
          <w:tcPr>
            <w:tcW w:w="1691" w:type="dxa"/>
          </w:tcPr>
          <w:p w14:paraId="34D2F402" w14:textId="0360A0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1BE7CA91" w14:textId="2CF68A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720210.50</w:t>
            </w:r>
          </w:p>
        </w:tc>
        <w:tc>
          <w:tcPr>
            <w:tcW w:w="1562" w:type="dxa"/>
          </w:tcPr>
          <w:p w14:paraId="2652EE59" w14:textId="092761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3362810.20</w:t>
            </w:r>
          </w:p>
        </w:tc>
        <w:tc>
          <w:tcPr>
            <w:tcW w:w="2134" w:type="dxa"/>
          </w:tcPr>
          <w:p w14:paraId="568EA5B8" w14:textId="46D3BF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78786F" w14:textId="446153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B10613" w14:textId="64CDA4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D3D4A70" w14:textId="77777777" w:rsidTr="00780E69">
        <w:trPr>
          <w:trHeight w:val="54"/>
        </w:trPr>
        <w:tc>
          <w:tcPr>
            <w:tcW w:w="1691" w:type="dxa"/>
          </w:tcPr>
          <w:p w14:paraId="34C4B620" w14:textId="235D69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798BA989" w14:textId="51ACEF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720205.68</w:t>
            </w:r>
          </w:p>
        </w:tc>
        <w:tc>
          <w:tcPr>
            <w:tcW w:w="1562" w:type="dxa"/>
          </w:tcPr>
          <w:p w14:paraId="7DF3EAA5" w14:textId="725A31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3362815.39</w:t>
            </w:r>
          </w:p>
        </w:tc>
        <w:tc>
          <w:tcPr>
            <w:tcW w:w="2134" w:type="dxa"/>
          </w:tcPr>
          <w:p w14:paraId="117DC224" w14:textId="091721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8D9ED8" w14:textId="5772A3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138E0C" w14:textId="640339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BECA82" w14:textId="77777777" w:rsidTr="00780E69">
        <w:trPr>
          <w:trHeight w:val="54"/>
        </w:trPr>
        <w:tc>
          <w:tcPr>
            <w:tcW w:w="1691" w:type="dxa"/>
          </w:tcPr>
          <w:p w14:paraId="50F772BA" w14:textId="3D6B96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3FF927FB" w14:textId="6389B05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720201.42</w:t>
            </w:r>
          </w:p>
        </w:tc>
        <w:tc>
          <w:tcPr>
            <w:tcW w:w="1562" w:type="dxa"/>
          </w:tcPr>
          <w:p w14:paraId="547F9CED" w14:textId="343E63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3362823.17</w:t>
            </w:r>
          </w:p>
        </w:tc>
        <w:tc>
          <w:tcPr>
            <w:tcW w:w="2134" w:type="dxa"/>
          </w:tcPr>
          <w:p w14:paraId="3EB41AA5" w14:textId="586DAF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6F1106" w14:textId="0303B1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ECC7EE" w14:textId="3FB4CC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EE0396" w14:textId="77777777" w:rsidTr="00780E69">
        <w:trPr>
          <w:trHeight w:val="54"/>
        </w:trPr>
        <w:tc>
          <w:tcPr>
            <w:tcW w:w="1691" w:type="dxa"/>
          </w:tcPr>
          <w:p w14:paraId="3FC54AAA" w14:textId="560C6D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0ECE41AA" w14:textId="35C08A9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720197.02</w:t>
            </w:r>
          </w:p>
        </w:tc>
        <w:tc>
          <w:tcPr>
            <w:tcW w:w="1562" w:type="dxa"/>
          </w:tcPr>
          <w:p w14:paraId="19B9CB6F" w14:textId="369117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3362828.82</w:t>
            </w:r>
          </w:p>
        </w:tc>
        <w:tc>
          <w:tcPr>
            <w:tcW w:w="2134" w:type="dxa"/>
          </w:tcPr>
          <w:p w14:paraId="07BE2F67" w14:textId="772FF0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D403C" w14:textId="053A7B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061204" w14:textId="2FA3C1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B42904" w14:textId="77777777" w:rsidTr="00780E69">
        <w:trPr>
          <w:trHeight w:val="54"/>
        </w:trPr>
        <w:tc>
          <w:tcPr>
            <w:tcW w:w="1691" w:type="dxa"/>
          </w:tcPr>
          <w:p w14:paraId="37289BF8" w14:textId="2B9650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2BF45256" w14:textId="409554A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720192.89</w:t>
            </w:r>
          </w:p>
        </w:tc>
        <w:tc>
          <w:tcPr>
            <w:tcW w:w="1562" w:type="dxa"/>
          </w:tcPr>
          <w:p w14:paraId="57076D88" w14:textId="3BDC66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3362837.46</w:t>
            </w:r>
          </w:p>
        </w:tc>
        <w:tc>
          <w:tcPr>
            <w:tcW w:w="2134" w:type="dxa"/>
          </w:tcPr>
          <w:p w14:paraId="5301CE66" w14:textId="114F57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5810A6" w14:textId="2BDF63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8371DE" w14:textId="340512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414025" w14:textId="77777777" w:rsidTr="00780E69">
        <w:trPr>
          <w:trHeight w:val="54"/>
        </w:trPr>
        <w:tc>
          <w:tcPr>
            <w:tcW w:w="1691" w:type="dxa"/>
          </w:tcPr>
          <w:p w14:paraId="43AD9553" w14:textId="1B4674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75466BF6" w14:textId="78ED61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720186.88</w:t>
            </w:r>
          </w:p>
        </w:tc>
        <w:tc>
          <w:tcPr>
            <w:tcW w:w="1562" w:type="dxa"/>
          </w:tcPr>
          <w:p w14:paraId="29A8C244" w14:textId="45B4C9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3362848.08</w:t>
            </w:r>
          </w:p>
        </w:tc>
        <w:tc>
          <w:tcPr>
            <w:tcW w:w="2134" w:type="dxa"/>
          </w:tcPr>
          <w:p w14:paraId="4A3174F5" w14:textId="43AA71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0B511" w14:textId="7CDF91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F33C1" w14:textId="27E7DB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445DD" w14:textId="77777777" w:rsidTr="00780E69">
        <w:trPr>
          <w:trHeight w:val="54"/>
        </w:trPr>
        <w:tc>
          <w:tcPr>
            <w:tcW w:w="1691" w:type="dxa"/>
          </w:tcPr>
          <w:p w14:paraId="66F5A03A" w14:textId="6BA8FC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7810BA91" w14:textId="4CF8778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720180.26</w:t>
            </w:r>
          </w:p>
        </w:tc>
        <w:tc>
          <w:tcPr>
            <w:tcW w:w="1562" w:type="dxa"/>
          </w:tcPr>
          <w:p w14:paraId="34D2434A" w14:textId="730D80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3362852.81</w:t>
            </w:r>
          </w:p>
        </w:tc>
        <w:tc>
          <w:tcPr>
            <w:tcW w:w="2134" w:type="dxa"/>
          </w:tcPr>
          <w:p w14:paraId="016C360B" w14:textId="681807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1F467" w14:textId="7CF6A9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E9D3EE" w14:textId="1DCA0AF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F2DA705" w14:textId="77777777" w:rsidTr="00780E69">
        <w:trPr>
          <w:trHeight w:val="54"/>
        </w:trPr>
        <w:tc>
          <w:tcPr>
            <w:tcW w:w="1691" w:type="dxa"/>
          </w:tcPr>
          <w:p w14:paraId="32D3A546" w14:textId="656D26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C78423C" w14:textId="2760A73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720173.75</w:t>
            </w:r>
          </w:p>
        </w:tc>
        <w:tc>
          <w:tcPr>
            <w:tcW w:w="1562" w:type="dxa"/>
          </w:tcPr>
          <w:p w14:paraId="2C91EB27" w14:textId="41FB8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3362851.37</w:t>
            </w:r>
          </w:p>
        </w:tc>
        <w:tc>
          <w:tcPr>
            <w:tcW w:w="2134" w:type="dxa"/>
          </w:tcPr>
          <w:p w14:paraId="74F6EFE3" w14:textId="6A63A0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DC490" w14:textId="0B1364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A8DC5" w14:textId="01F1C8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204D70" w14:textId="77777777" w:rsidTr="00780E69">
        <w:trPr>
          <w:trHeight w:val="54"/>
        </w:trPr>
        <w:tc>
          <w:tcPr>
            <w:tcW w:w="1691" w:type="dxa"/>
          </w:tcPr>
          <w:p w14:paraId="6F0F48BE" w14:textId="374781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38668F05" w14:textId="4D3B28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720164.92</w:t>
            </w:r>
          </w:p>
        </w:tc>
        <w:tc>
          <w:tcPr>
            <w:tcW w:w="1562" w:type="dxa"/>
          </w:tcPr>
          <w:p w14:paraId="51897F2B" w14:textId="719AF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3362851.37</w:t>
            </w:r>
          </w:p>
        </w:tc>
        <w:tc>
          <w:tcPr>
            <w:tcW w:w="2134" w:type="dxa"/>
          </w:tcPr>
          <w:p w14:paraId="22E071FC" w14:textId="615066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19077" w14:textId="6477FD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FD662" w14:textId="6A39BE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F7403A" w14:textId="77777777" w:rsidTr="00780E69">
        <w:trPr>
          <w:trHeight w:val="54"/>
        </w:trPr>
        <w:tc>
          <w:tcPr>
            <w:tcW w:w="1691" w:type="dxa"/>
          </w:tcPr>
          <w:p w14:paraId="04C51F90" w14:textId="2B67D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1958774F" w14:textId="4ABD1D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720157.75</w:t>
            </w:r>
          </w:p>
        </w:tc>
        <w:tc>
          <w:tcPr>
            <w:tcW w:w="1562" w:type="dxa"/>
          </w:tcPr>
          <w:p w14:paraId="71E5DAAD" w14:textId="541B5C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3362852.51</w:t>
            </w:r>
          </w:p>
        </w:tc>
        <w:tc>
          <w:tcPr>
            <w:tcW w:w="2134" w:type="dxa"/>
          </w:tcPr>
          <w:p w14:paraId="1A031BE8" w14:textId="38C91D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24CE8" w14:textId="168B3D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D078B" w14:textId="76B08F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F0227E" w14:textId="77777777" w:rsidTr="00780E69">
        <w:trPr>
          <w:trHeight w:val="54"/>
        </w:trPr>
        <w:tc>
          <w:tcPr>
            <w:tcW w:w="1691" w:type="dxa"/>
          </w:tcPr>
          <w:p w14:paraId="1CEB2AE6" w14:textId="356812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04D96F6F" w14:textId="74A79E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720150.83</w:t>
            </w:r>
          </w:p>
        </w:tc>
        <w:tc>
          <w:tcPr>
            <w:tcW w:w="1562" w:type="dxa"/>
          </w:tcPr>
          <w:p w14:paraId="24949971" w14:textId="5D7820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3362852.51</w:t>
            </w:r>
          </w:p>
        </w:tc>
        <w:tc>
          <w:tcPr>
            <w:tcW w:w="2134" w:type="dxa"/>
          </w:tcPr>
          <w:p w14:paraId="73CF4CA7" w14:textId="6477B8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CA33E" w14:textId="5FE0FE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F7609" w14:textId="558597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27DE071" w14:textId="77777777" w:rsidTr="00780E69">
        <w:trPr>
          <w:trHeight w:val="54"/>
        </w:trPr>
        <w:tc>
          <w:tcPr>
            <w:tcW w:w="1691" w:type="dxa"/>
          </w:tcPr>
          <w:p w14:paraId="7E21BF69" w14:textId="52181B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6FB92BC8" w14:textId="01F15B0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720145.47</w:t>
            </w:r>
          </w:p>
        </w:tc>
        <w:tc>
          <w:tcPr>
            <w:tcW w:w="1562" w:type="dxa"/>
          </w:tcPr>
          <w:p w14:paraId="2DD1959D" w14:textId="233D02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3362853.36</w:t>
            </w:r>
          </w:p>
        </w:tc>
        <w:tc>
          <w:tcPr>
            <w:tcW w:w="2134" w:type="dxa"/>
          </w:tcPr>
          <w:p w14:paraId="5C65688C" w14:textId="76A5A4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8ABC2" w14:textId="4BAF21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216B3" w14:textId="18AA3E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96CD52" w14:textId="77777777" w:rsidTr="00780E69">
        <w:trPr>
          <w:trHeight w:val="54"/>
        </w:trPr>
        <w:tc>
          <w:tcPr>
            <w:tcW w:w="1691" w:type="dxa"/>
          </w:tcPr>
          <w:p w14:paraId="137F7218" w14:textId="744F86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1B48BFCA" w14:textId="29F703A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720140.85</w:t>
            </w:r>
          </w:p>
        </w:tc>
        <w:tc>
          <w:tcPr>
            <w:tcW w:w="1562" w:type="dxa"/>
          </w:tcPr>
          <w:p w14:paraId="50F25D48" w14:textId="04546F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3362855.90</w:t>
            </w:r>
          </w:p>
        </w:tc>
        <w:tc>
          <w:tcPr>
            <w:tcW w:w="2134" w:type="dxa"/>
          </w:tcPr>
          <w:p w14:paraId="7CF17622" w14:textId="365937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DF488" w14:textId="17C3FC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AADAC1" w14:textId="54AC6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6D342E6" w14:textId="77777777" w:rsidTr="00780E69">
        <w:trPr>
          <w:trHeight w:val="54"/>
        </w:trPr>
        <w:tc>
          <w:tcPr>
            <w:tcW w:w="1691" w:type="dxa"/>
          </w:tcPr>
          <w:p w14:paraId="74BB4708" w14:textId="71BA25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4FA0E54F" w14:textId="0D4B142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720140.35</w:t>
            </w:r>
          </w:p>
        </w:tc>
        <w:tc>
          <w:tcPr>
            <w:tcW w:w="1562" w:type="dxa"/>
          </w:tcPr>
          <w:p w14:paraId="6A89D4A6" w14:textId="145115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3362858.24</w:t>
            </w:r>
          </w:p>
        </w:tc>
        <w:tc>
          <w:tcPr>
            <w:tcW w:w="2134" w:type="dxa"/>
          </w:tcPr>
          <w:p w14:paraId="44AFD30C" w14:textId="05A086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8405F08" w14:textId="7A626D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88A906B" w14:textId="2D034D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F0DBCD" w14:textId="77777777" w:rsidTr="00780E69">
        <w:trPr>
          <w:trHeight w:val="54"/>
        </w:trPr>
        <w:tc>
          <w:tcPr>
            <w:tcW w:w="1691" w:type="dxa"/>
          </w:tcPr>
          <w:p w14:paraId="72E25866" w14:textId="442D20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7066405B" w14:textId="1235CD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720144.30</w:t>
            </w:r>
          </w:p>
        </w:tc>
        <w:tc>
          <w:tcPr>
            <w:tcW w:w="1562" w:type="dxa"/>
          </w:tcPr>
          <w:p w14:paraId="1DBFD447" w14:textId="352526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3362867.76</w:t>
            </w:r>
          </w:p>
        </w:tc>
        <w:tc>
          <w:tcPr>
            <w:tcW w:w="2134" w:type="dxa"/>
          </w:tcPr>
          <w:p w14:paraId="633F6CF3" w14:textId="6D405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39938" w14:textId="59863B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59C540" w14:textId="0D965D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93D9F5" w14:textId="77777777" w:rsidTr="00780E69">
        <w:trPr>
          <w:trHeight w:val="54"/>
        </w:trPr>
        <w:tc>
          <w:tcPr>
            <w:tcW w:w="1691" w:type="dxa"/>
          </w:tcPr>
          <w:p w14:paraId="73BD67DE" w14:textId="2F1D6F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4446A86F" w14:textId="173D511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720145.73</w:t>
            </w:r>
          </w:p>
        </w:tc>
        <w:tc>
          <w:tcPr>
            <w:tcW w:w="1562" w:type="dxa"/>
          </w:tcPr>
          <w:p w14:paraId="65B87CAB" w14:textId="265D45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3362873.35</w:t>
            </w:r>
          </w:p>
        </w:tc>
        <w:tc>
          <w:tcPr>
            <w:tcW w:w="2134" w:type="dxa"/>
          </w:tcPr>
          <w:p w14:paraId="71939DDC" w14:textId="634FD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1BF6C9" w14:textId="0836AD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74C39" w14:textId="34B646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1BFF7C1" w14:textId="77777777" w:rsidTr="00780E69">
        <w:trPr>
          <w:trHeight w:val="54"/>
        </w:trPr>
        <w:tc>
          <w:tcPr>
            <w:tcW w:w="1691" w:type="dxa"/>
          </w:tcPr>
          <w:p w14:paraId="62D4A7E0" w14:textId="1C90A4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1339376A" w14:textId="73FCA5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720145.34</w:t>
            </w:r>
          </w:p>
        </w:tc>
        <w:tc>
          <w:tcPr>
            <w:tcW w:w="1562" w:type="dxa"/>
          </w:tcPr>
          <w:p w14:paraId="150F8B5E" w14:textId="3E5D2C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3362879.55</w:t>
            </w:r>
          </w:p>
        </w:tc>
        <w:tc>
          <w:tcPr>
            <w:tcW w:w="2134" w:type="dxa"/>
          </w:tcPr>
          <w:p w14:paraId="10624EEC" w14:textId="178E4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A68EF" w14:textId="473FB7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87151" w14:textId="72804C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09E4AC" w14:textId="77777777" w:rsidTr="00780E69">
        <w:trPr>
          <w:trHeight w:val="54"/>
        </w:trPr>
        <w:tc>
          <w:tcPr>
            <w:tcW w:w="1691" w:type="dxa"/>
          </w:tcPr>
          <w:p w14:paraId="50E9FA5D" w14:textId="2D965B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B36AB36" w14:textId="7C2DD18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720141.87</w:t>
            </w:r>
          </w:p>
        </w:tc>
        <w:tc>
          <w:tcPr>
            <w:tcW w:w="1562" w:type="dxa"/>
          </w:tcPr>
          <w:p w14:paraId="3B52FFE6" w14:textId="04CC71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3362885.91</w:t>
            </w:r>
          </w:p>
        </w:tc>
        <w:tc>
          <w:tcPr>
            <w:tcW w:w="2134" w:type="dxa"/>
          </w:tcPr>
          <w:p w14:paraId="7A2FE6C1" w14:textId="3217EC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B46FE7" w14:textId="5AEB4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5B914" w14:textId="0FFC71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B794B8F" w14:textId="77777777" w:rsidTr="00780E69">
        <w:trPr>
          <w:trHeight w:val="54"/>
        </w:trPr>
        <w:tc>
          <w:tcPr>
            <w:tcW w:w="1691" w:type="dxa"/>
          </w:tcPr>
          <w:p w14:paraId="2B049C88" w14:textId="7754A7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6AF5E0B9" w14:textId="05ABFAE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720137.32</w:t>
            </w:r>
          </w:p>
        </w:tc>
        <w:tc>
          <w:tcPr>
            <w:tcW w:w="1562" w:type="dxa"/>
          </w:tcPr>
          <w:p w14:paraId="75BB18CF" w14:textId="31C62C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3362889.58</w:t>
            </w:r>
          </w:p>
        </w:tc>
        <w:tc>
          <w:tcPr>
            <w:tcW w:w="2134" w:type="dxa"/>
          </w:tcPr>
          <w:p w14:paraId="25B3A3EE" w14:textId="1AB6E1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A49622" w14:textId="74E3D4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08ACB" w14:textId="636323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BAC2BBE" w14:textId="77777777" w:rsidTr="00780E69">
        <w:trPr>
          <w:trHeight w:val="54"/>
        </w:trPr>
        <w:tc>
          <w:tcPr>
            <w:tcW w:w="1691" w:type="dxa"/>
          </w:tcPr>
          <w:p w14:paraId="4CE7DC07" w14:textId="771705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75F0DC58" w14:textId="49295B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720133.88</w:t>
            </w:r>
          </w:p>
        </w:tc>
        <w:tc>
          <w:tcPr>
            <w:tcW w:w="1562" w:type="dxa"/>
          </w:tcPr>
          <w:p w14:paraId="3442258A" w14:textId="52B580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3362894.98</w:t>
            </w:r>
          </w:p>
        </w:tc>
        <w:tc>
          <w:tcPr>
            <w:tcW w:w="2134" w:type="dxa"/>
          </w:tcPr>
          <w:p w14:paraId="68A6E57D" w14:textId="180BD0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EDBC0" w14:textId="18570D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0151CE" w14:textId="5EB112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31FB9C" w14:textId="77777777" w:rsidTr="00780E69">
        <w:trPr>
          <w:trHeight w:val="54"/>
        </w:trPr>
        <w:tc>
          <w:tcPr>
            <w:tcW w:w="1691" w:type="dxa"/>
          </w:tcPr>
          <w:p w14:paraId="5A6C75EB" w14:textId="1B8E80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0DF49A88" w14:textId="44EAD04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720130.49</w:t>
            </w:r>
          </w:p>
        </w:tc>
        <w:tc>
          <w:tcPr>
            <w:tcW w:w="1562" w:type="dxa"/>
          </w:tcPr>
          <w:p w14:paraId="7BD904EE" w14:textId="7F45EB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3362901.77</w:t>
            </w:r>
          </w:p>
        </w:tc>
        <w:tc>
          <w:tcPr>
            <w:tcW w:w="2134" w:type="dxa"/>
          </w:tcPr>
          <w:p w14:paraId="4F9F2123" w14:textId="387971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70D2A" w14:textId="26101C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50C8BE" w14:textId="532B79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972BE0" w14:textId="77777777" w:rsidTr="00780E69">
        <w:trPr>
          <w:trHeight w:val="54"/>
        </w:trPr>
        <w:tc>
          <w:tcPr>
            <w:tcW w:w="1691" w:type="dxa"/>
          </w:tcPr>
          <w:p w14:paraId="6E901F4D" w14:textId="447B2A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2A0DB294" w14:textId="4426196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720126.21</w:t>
            </w:r>
          </w:p>
        </w:tc>
        <w:tc>
          <w:tcPr>
            <w:tcW w:w="1562" w:type="dxa"/>
          </w:tcPr>
          <w:p w14:paraId="6A8896EE" w14:textId="04A91B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3362909.33</w:t>
            </w:r>
          </w:p>
        </w:tc>
        <w:tc>
          <w:tcPr>
            <w:tcW w:w="2134" w:type="dxa"/>
          </w:tcPr>
          <w:p w14:paraId="15130706" w14:textId="6690AE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12D80" w14:textId="5791BC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B4371" w14:textId="0CEA7E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66C113" w14:textId="77777777" w:rsidTr="00780E69">
        <w:trPr>
          <w:trHeight w:val="54"/>
        </w:trPr>
        <w:tc>
          <w:tcPr>
            <w:tcW w:w="1691" w:type="dxa"/>
          </w:tcPr>
          <w:p w14:paraId="2E561B33" w14:textId="1F09B4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385E2D4C" w14:textId="52576D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720122.86</w:t>
            </w:r>
          </w:p>
        </w:tc>
        <w:tc>
          <w:tcPr>
            <w:tcW w:w="1562" w:type="dxa"/>
          </w:tcPr>
          <w:p w14:paraId="0FFC982D" w14:textId="7EFE8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3362915.78</w:t>
            </w:r>
          </w:p>
        </w:tc>
        <w:tc>
          <w:tcPr>
            <w:tcW w:w="2134" w:type="dxa"/>
          </w:tcPr>
          <w:p w14:paraId="6866A879" w14:textId="062A10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5A17A7" w14:textId="16B871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A3883" w14:textId="3CF128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6F7D60" w14:textId="77777777" w:rsidTr="00780E69">
        <w:trPr>
          <w:trHeight w:val="54"/>
        </w:trPr>
        <w:tc>
          <w:tcPr>
            <w:tcW w:w="1691" w:type="dxa"/>
          </w:tcPr>
          <w:p w14:paraId="196CACDD" w14:textId="6E29A9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793059E5" w14:textId="4F5128F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720121.55</w:t>
            </w:r>
          </w:p>
        </w:tc>
        <w:tc>
          <w:tcPr>
            <w:tcW w:w="1562" w:type="dxa"/>
          </w:tcPr>
          <w:p w14:paraId="4EF5AE8F" w14:textId="779C9F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3362921.26</w:t>
            </w:r>
          </w:p>
        </w:tc>
        <w:tc>
          <w:tcPr>
            <w:tcW w:w="2134" w:type="dxa"/>
          </w:tcPr>
          <w:p w14:paraId="42369444" w14:textId="4E9879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2D942" w14:textId="4A899B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589AD" w14:textId="1C2B4E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6B9853" w14:textId="77777777" w:rsidTr="00780E69">
        <w:trPr>
          <w:trHeight w:val="54"/>
        </w:trPr>
        <w:tc>
          <w:tcPr>
            <w:tcW w:w="1691" w:type="dxa"/>
          </w:tcPr>
          <w:p w14:paraId="56DDE3AC" w14:textId="46BFB2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19741155" w14:textId="4342AA7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720122.69</w:t>
            </w:r>
          </w:p>
        </w:tc>
        <w:tc>
          <w:tcPr>
            <w:tcW w:w="1562" w:type="dxa"/>
          </w:tcPr>
          <w:p w14:paraId="14C9A72C" w14:textId="6F9187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3362924.29</w:t>
            </w:r>
          </w:p>
        </w:tc>
        <w:tc>
          <w:tcPr>
            <w:tcW w:w="2134" w:type="dxa"/>
          </w:tcPr>
          <w:p w14:paraId="171F0CCB" w14:textId="3D0E84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A7801" w14:textId="70ED24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1A70F0" w14:textId="54A479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B923CCE" w14:textId="77777777" w:rsidTr="00780E69">
        <w:trPr>
          <w:trHeight w:val="54"/>
        </w:trPr>
        <w:tc>
          <w:tcPr>
            <w:tcW w:w="1691" w:type="dxa"/>
          </w:tcPr>
          <w:p w14:paraId="3C48A0E3" w14:textId="043354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4950F623" w14:textId="4031F3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720125.87</w:t>
            </w:r>
          </w:p>
        </w:tc>
        <w:tc>
          <w:tcPr>
            <w:tcW w:w="1562" w:type="dxa"/>
          </w:tcPr>
          <w:p w14:paraId="41FF761B" w14:textId="5764B2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3362924.78</w:t>
            </w:r>
          </w:p>
        </w:tc>
        <w:tc>
          <w:tcPr>
            <w:tcW w:w="2134" w:type="dxa"/>
          </w:tcPr>
          <w:p w14:paraId="0062B80A" w14:textId="4D2F2A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3AFD05" w14:textId="25784C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99B2A" w14:textId="130F7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A795D9" w14:textId="77777777" w:rsidTr="00780E69">
        <w:trPr>
          <w:trHeight w:val="54"/>
        </w:trPr>
        <w:tc>
          <w:tcPr>
            <w:tcW w:w="1691" w:type="dxa"/>
          </w:tcPr>
          <w:p w14:paraId="64709698" w14:textId="282C82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4E4E3F20" w14:textId="4EA375B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720127.96</w:t>
            </w:r>
          </w:p>
        </w:tc>
        <w:tc>
          <w:tcPr>
            <w:tcW w:w="1562" w:type="dxa"/>
          </w:tcPr>
          <w:p w14:paraId="2AD89CC5" w14:textId="6FE826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3362928.07</w:t>
            </w:r>
          </w:p>
        </w:tc>
        <w:tc>
          <w:tcPr>
            <w:tcW w:w="2134" w:type="dxa"/>
          </w:tcPr>
          <w:p w14:paraId="53030BDB" w14:textId="381342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AA5AE" w14:textId="55EA13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2C4DF" w14:textId="0FFF71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41B9DE2" w14:textId="77777777" w:rsidTr="00780E69">
        <w:trPr>
          <w:trHeight w:val="54"/>
        </w:trPr>
        <w:tc>
          <w:tcPr>
            <w:tcW w:w="1691" w:type="dxa"/>
          </w:tcPr>
          <w:p w14:paraId="65EBBD41" w14:textId="328491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1FC85E80" w14:textId="22CF211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720127.26</w:t>
            </w:r>
          </w:p>
        </w:tc>
        <w:tc>
          <w:tcPr>
            <w:tcW w:w="1562" w:type="dxa"/>
          </w:tcPr>
          <w:p w14:paraId="64DE1FF3" w14:textId="7F3522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3362932.87</w:t>
            </w:r>
          </w:p>
        </w:tc>
        <w:tc>
          <w:tcPr>
            <w:tcW w:w="2134" w:type="dxa"/>
          </w:tcPr>
          <w:p w14:paraId="387CAA1C" w14:textId="3471F7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6BF2D" w14:textId="134241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0F45F" w14:textId="6FE900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B9C1BB" w14:textId="77777777" w:rsidTr="00780E69">
        <w:trPr>
          <w:trHeight w:val="54"/>
        </w:trPr>
        <w:tc>
          <w:tcPr>
            <w:tcW w:w="1691" w:type="dxa"/>
          </w:tcPr>
          <w:p w14:paraId="39527CF0" w14:textId="1149EF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2C8FCE6B" w14:textId="5C81BFF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720123.98</w:t>
            </w:r>
          </w:p>
        </w:tc>
        <w:tc>
          <w:tcPr>
            <w:tcW w:w="1562" w:type="dxa"/>
          </w:tcPr>
          <w:p w14:paraId="23EEA06F" w14:textId="78AEA3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3362936.15</w:t>
            </w:r>
          </w:p>
        </w:tc>
        <w:tc>
          <w:tcPr>
            <w:tcW w:w="2134" w:type="dxa"/>
          </w:tcPr>
          <w:p w14:paraId="148D99B2" w14:textId="5EB9A8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DED33" w14:textId="137DCB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18576" w14:textId="5BF809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294562" w14:textId="77777777" w:rsidTr="00780E69">
        <w:trPr>
          <w:trHeight w:val="54"/>
        </w:trPr>
        <w:tc>
          <w:tcPr>
            <w:tcW w:w="1691" w:type="dxa"/>
          </w:tcPr>
          <w:p w14:paraId="3EE877CF" w14:textId="7157B1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77491923" w14:textId="4C3C4B2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720122.02</w:t>
            </w:r>
          </w:p>
        </w:tc>
        <w:tc>
          <w:tcPr>
            <w:tcW w:w="1562" w:type="dxa"/>
          </w:tcPr>
          <w:p w14:paraId="4A5644DB" w14:textId="401BCF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3362932.52</w:t>
            </w:r>
          </w:p>
        </w:tc>
        <w:tc>
          <w:tcPr>
            <w:tcW w:w="2134" w:type="dxa"/>
          </w:tcPr>
          <w:p w14:paraId="6A9C6A09" w14:textId="05E665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CCB5E" w14:textId="72DE4A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27E6F" w14:textId="54EAE4F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4D63D1" w14:textId="77777777" w:rsidTr="00780E69">
        <w:trPr>
          <w:trHeight w:val="54"/>
        </w:trPr>
        <w:tc>
          <w:tcPr>
            <w:tcW w:w="1691" w:type="dxa"/>
          </w:tcPr>
          <w:p w14:paraId="7E64E3E1" w14:textId="7CFB2C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7F871B3B" w14:textId="4AEFD9A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720120.07</w:t>
            </w:r>
          </w:p>
        </w:tc>
        <w:tc>
          <w:tcPr>
            <w:tcW w:w="1562" w:type="dxa"/>
          </w:tcPr>
          <w:p w14:paraId="7D2CA73B" w14:textId="6E7E90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3362931.97</w:t>
            </w:r>
          </w:p>
        </w:tc>
        <w:tc>
          <w:tcPr>
            <w:tcW w:w="2134" w:type="dxa"/>
          </w:tcPr>
          <w:p w14:paraId="35188BEE" w14:textId="087294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CE8EE" w14:textId="2EAEDA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40A02B" w14:textId="050827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FC3043" w14:textId="77777777" w:rsidTr="00780E69">
        <w:trPr>
          <w:trHeight w:val="54"/>
        </w:trPr>
        <w:tc>
          <w:tcPr>
            <w:tcW w:w="1691" w:type="dxa"/>
          </w:tcPr>
          <w:p w14:paraId="565F3CF6" w14:textId="08D46D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1EB28575" w14:textId="58688F8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720118.37</w:t>
            </w:r>
          </w:p>
        </w:tc>
        <w:tc>
          <w:tcPr>
            <w:tcW w:w="1562" w:type="dxa"/>
          </w:tcPr>
          <w:p w14:paraId="41B6960C" w14:textId="3E56CE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3362933.49</w:t>
            </w:r>
          </w:p>
        </w:tc>
        <w:tc>
          <w:tcPr>
            <w:tcW w:w="2134" w:type="dxa"/>
          </w:tcPr>
          <w:p w14:paraId="14A71B36" w14:textId="233F3D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B99B7" w14:textId="4C2F28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D4FD0A" w14:textId="484347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7EA544" w14:textId="77777777" w:rsidTr="00780E69">
        <w:trPr>
          <w:trHeight w:val="54"/>
        </w:trPr>
        <w:tc>
          <w:tcPr>
            <w:tcW w:w="1691" w:type="dxa"/>
          </w:tcPr>
          <w:p w14:paraId="229012D6" w14:textId="7B96DA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0C2F5D4F" w14:textId="6537EE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720118.37</w:t>
            </w:r>
          </w:p>
        </w:tc>
        <w:tc>
          <w:tcPr>
            <w:tcW w:w="1562" w:type="dxa"/>
          </w:tcPr>
          <w:p w14:paraId="101B50B5" w14:textId="2DD7C6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3362936.27</w:t>
            </w:r>
          </w:p>
        </w:tc>
        <w:tc>
          <w:tcPr>
            <w:tcW w:w="2134" w:type="dxa"/>
          </w:tcPr>
          <w:p w14:paraId="02F3DB4B" w14:textId="49F892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306DD0" w14:textId="601AF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1ACCA" w14:textId="05146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457464" w14:textId="77777777" w:rsidTr="00780E69">
        <w:trPr>
          <w:trHeight w:val="54"/>
        </w:trPr>
        <w:tc>
          <w:tcPr>
            <w:tcW w:w="1691" w:type="dxa"/>
          </w:tcPr>
          <w:p w14:paraId="5BDB952D" w14:textId="068F00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11F6CA0C" w14:textId="371A2A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720119.22</w:t>
            </w:r>
          </w:p>
        </w:tc>
        <w:tc>
          <w:tcPr>
            <w:tcW w:w="1562" w:type="dxa"/>
          </w:tcPr>
          <w:p w14:paraId="43B1FB03" w14:textId="01CBB4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3362938.27</w:t>
            </w:r>
          </w:p>
        </w:tc>
        <w:tc>
          <w:tcPr>
            <w:tcW w:w="2134" w:type="dxa"/>
          </w:tcPr>
          <w:p w14:paraId="1DF774F7" w14:textId="7EC9F8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ED729" w14:textId="253F09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A118E9" w14:textId="7E6BF6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2288D0" w14:textId="77777777" w:rsidTr="00780E69">
        <w:trPr>
          <w:trHeight w:val="54"/>
        </w:trPr>
        <w:tc>
          <w:tcPr>
            <w:tcW w:w="1691" w:type="dxa"/>
          </w:tcPr>
          <w:p w14:paraId="464BFFF5" w14:textId="26E77C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6CA7265A" w14:textId="19A1800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720116.17</w:t>
            </w:r>
          </w:p>
        </w:tc>
        <w:tc>
          <w:tcPr>
            <w:tcW w:w="1562" w:type="dxa"/>
          </w:tcPr>
          <w:p w14:paraId="63774E6B" w14:textId="63B9EB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3362942.71</w:t>
            </w:r>
          </w:p>
        </w:tc>
        <w:tc>
          <w:tcPr>
            <w:tcW w:w="2134" w:type="dxa"/>
          </w:tcPr>
          <w:p w14:paraId="73084525" w14:textId="6E8D89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519A53" w14:textId="46DF51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9A1BA0" w14:textId="004783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8132C1" w14:textId="77777777" w:rsidTr="00780E69">
        <w:trPr>
          <w:trHeight w:val="54"/>
        </w:trPr>
        <w:tc>
          <w:tcPr>
            <w:tcW w:w="1691" w:type="dxa"/>
          </w:tcPr>
          <w:p w14:paraId="2C1BA9CB" w14:textId="6584EC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3C4DA856" w14:textId="3763B2E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720110.90</w:t>
            </w:r>
          </w:p>
        </w:tc>
        <w:tc>
          <w:tcPr>
            <w:tcW w:w="1562" w:type="dxa"/>
          </w:tcPr>
          <w:p w14:paraId="0A3FD20C" w14:textId="06D37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3362947.47</w:t>
            </w:r>
          </w:p>
        </w:tc>
        <w:tc>
          <w:tcPr>
            <w:tcW w:w="2134" w:type="dxa"/>
          </w:tcPr>
          <w:p w14:paraId="4D69D1ED" w14:textId="79958D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75A72" w14:textId="7960A7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45B018" w14:textId="0C003C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93C756" w14:textId="77777777" w:rsidTr="00780E69">
        <w:trPr>
          <w:trHeight w:val="54"/>
        </w:trPr>
        <w:tc>
          <w:tcPr>
            <w:tcW w:w="1691" w:type="dxa"/>
          </w:tcPr>
          <w:p w14:paraId="48EBC867" w14:textId="63532A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1873EAAB" w14:textId="0882E4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720104.66</w:t>
            </w:r>
          </w:p>
        </w:tc>
        <w:tc>
          <w:tcPr>
            <w:tcW w:w="1562" w:type="dxa"/>
          </w:tcPr>
          <w:p w14:paraId="31FE4E08" w14:textId="208B10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3362951.61</w:t>
            </w:r>
          </w:p>
        </w:tc>
        <w:tc>
          <w:tcPr>
            <w:tcW w:w="2134" w:type="dxa"/>
          </w:tcPr>
          <w:p w14:paraId="04044D52" w14:textId="120871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6F00C" w14:textId="69089C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3CB1B" w14:textId="0A6B5B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8FA05C" w14:textId="77777777" w:rsidTr="00780E69">
        <w:trPr>
          <w:trHeight w:val="54"/>
        </w:trPr>
        <w:tc>
          <w:tcPr>
            <w:tcW w:w="1691" w:type="dxa"/>
          </w:tcPr>
          <w:p w14:paraId="2B9106B5" w14:textId="3107BB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75BB130F" w14:textId="10BB3F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720100.02</w:t>
            </w:r>
          </w:p>
        </w:tc>
        <w:tc>
          <w:tcPr>
            <w:tcW w:w="1562" w:type="dxa"/>
          </w:tcPr>
          <w:p w14:paraId="24D72754" w14:textId="7A90F6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3362959.80</w:t>
            </w:r>
          </w:p>
        </w:tc>
        <w:tc>
          <w:tcPr>
            <w:tcW w:w="2134" w:type="dxa"/>
          </w:tcPr>
          <w:p w14:paraId="6D0C852C" w14:textId="264A0F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5DEA04" w14:textId="02468C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E746AF" w14:textId="6788CB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72F7A6" w14:textId="77777777" w:rsidTr="00780E69">
        <w:trPr>
          <w:trHeight w:val="54"/>
        </w:trPr>
        <w:tc>
          <w:tcPr>
            <w:tcW w:w="1691" w:type="dxa"/>
          </w:tcPr>
          <w:p w14:paraId="60600E6D" w14:textId="52935D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60164BE1" w14:textId="7A7586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720097.68</w:t>
            </w:r>
          </w:p>
        </w:tc>
        <w:tc>
          <w:tcPr>
            <w:tcW w:w="1562" w:type="dxa"/>
          </w:tcPr>
          <w:p w14:paraId="5269E03D" w14:textId="09C822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3362969.52</w:t>
            </w:r>
          </w:p>
        </w:tc>
        <w:tc>
          <w:tcPr>
            <w:tcW w:w="2134" w:type="dxa"/>
          </w:tcPr>
          <w:p w14:paraId="42CC5469" w14:textId="5DDF6D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F083A" w14:textId="5F71DC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B68DF" w14:textId="2E1867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E3BF82" w14:textId="77777777" w:rsidTr="00780E69">
        <w:trPr>
          <w:trHeight w:val="54"/>
        </w:trPr>
        <w:tc>
          <w:tcPr>
            <w:tcW w:w="1691" w:type="dxa"/>
          </w:tcPr>
          <w:p w14:paraId="19664E23" w14:textId="5A36A1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04D065B7" w14:textId="7CED5C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720098.03</w:t>
            </w:r>
          </w:p>
        </w:tc>
        <w:tc>
          <w:tcPr>
            <w:tcW w:w="1562" w:type="dxa"/>
          </w:tcPr>
          <w:p w14:paraId="49DADE85" w14:textId="38F42F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3362973.39</w:t>
            </w:r>
          </w:p>
        </w:tc>
        <w:tc>
          <w:tcPr>
            <w:tcW w:w="2134" w:type="dxa"/>
          </w:tcPr>
          <w:p w14:paraId="6C976144" w14:textId="0AD25F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7B5C73" w14:textId="43B946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966D16" w14:textId="35C7E6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066C40" w14:textId="77777777" w:rsidTr="00780E69">
        <w:trPr>
          <w:trHeight w:val="54"/>
        </w:trPr>
        <w:tc>
          <w:tcPr>
            <w:tcW w:w="1691" w:type="dxa"/>
          </w:tcPr>
          <w:p w14:paraId="75C14459" w14:textId="3E737D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12680332" w14:textId="6F9A2F8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720099.86</w:t>
            </w:r>
          </w:p>
        </w:tc>
        <w:tc>
          <w:tcPr>
            <w:tcW w:w="1562" w:type="dxa"/>
          </w:tcPr>
          <w:p w14:paraId="3B4F4831" w14:textId="091E88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3362976.52</w:t>
            </w:r>
          </w:p>
        </w:tc>
        <w:tc>
          <w:tcPr>
            <w:tcW w:w="2134" w:type="dxa"/>
          </w:tcPr>
          <w:p w14:paraId="6B914E06" w14:textId="736EB3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B2E4C" w14:textId="78F301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BE5A9" w14:textId="1D9DC2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125CCF" w14:textId="77777777" w:rsidTr="00780E69">
        <w:trPr>
          <w:trHeight w:val="54"/>
        </w:trPr>
        <w:tc>
          <w:tcPr>
            <w:tcW w:w="1691" w:type="dxa"/>
          </w:tcPr>
          <w:p w14:paraId="6C22ED18" w14:textId="487F55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12EEA8DC" w14:textId="5803DE1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720098.99</w:t>
            </w:r>
          </w:p>
        </w:tc>
        <w:tc>
          <w:tcPr>
            <w:tcW w:w="1562" w:type="dxa"/>
          </w:tcPr>
          <w:p w14:paraId="68D0AC0D" w14:textId="276B2C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3362980.43</w:t>
            </w:r>
          </w:p>
        </w:tc>
        <w:tc>
          <w:tcPr>
            <w:tcW w:w="2134" w:type="dxa"/>
          </w:tcPr>
          <w:p w14:paraId="28656E67" w14:textId="558FAF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92CAC" w14:textId="044836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3B8B8" w14:textId="616E9F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260E9" w14:textId="77777777" w:rsidTr="00780E69">
        <w:trPr>
          <w:trHeight w:val="54"/>
        </w:trPr>
        <w:tc>
          <w:tcPr>
            <w:tcW w:w="1691" w:type="dxa"/>
          </w:tcPr>
          <w:p w14:paraId="2866B57F" w14:textId="22FC98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074D8695" w14:textId="4F64B0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720095.46</w:t>
            </w:r>
          </w:p>
        </w:tc>
        <w:tc>
          <w:tcPr>
            <w:tcW w:w="1562" w:type="dxa"/>
          </w:tcPr>
          <w:p w14:paraId="4430B382" w14:textId="64C2FE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3362983.82</w:t>
            </w:r>
          </w:p>
        </w:tc>
        <w:tc>
          <w:tcPr>
            <w:tcW w:w="2134" w:type="dxa"/>
          </w:tcPr>
          <w:p w14:paraId="1B63509B" w14:textId="27A1A0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17FDA2" w14:textId="7E99AC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A19F3" w14:textId="686A2C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8239C3" w14:textId="77777777" w:rsidTr="00780E69">
        <w:trPr>
          <w:trHeight w:val="54"/>
        </w:trPr>
        <w:tc>
          <w:tcPr>
            <w:tcW w:w="1691" w:type="dxa"/>
          </w:tcPr>
          <w:p w14:paraId="34FBFC71" w14:textId="6DEEB0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42104455" w14:textId="78F138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720090.51</w:t>
            </w:r>
          </w:p>
        </w:tc>
        <w:tc>
          <w:tcPr>
            <w:tcW w:w="1562" w:type="dxa"/>
          </w:tcPr>
          <w:p w14:paraId="051A3D16" w14:textId="590226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3362983.82</w:t>
            </w:r>
          </w:p>
        </w:tc>
        <w:tc>
          <w:tcPr>
            <w:tcW w:w="2134" w:type="dxa"/>
          </w:tcPr>
          <w:p w14:paraId="5AA61E0D" w14:textId="428E82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BC73E" w14:textId="703FF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76C4A" w14:textId="61AA0B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DB5CD5" w14:textId="77777777" w:rsidTr="00780E69">
        <w:trPr>
          <w:trHeight w:val="54"/>
        </w:trPr>
        <w:tc>
          <w:tcPr>
            <w:tcW w:w="1691" w:type="dxa"/>
          </w:tcPr>
          <w:p w14:paraId="38CF7C88" w14:textId="2F852F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0AE94873" w14:textId="238A45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720086.28</w:t>
            </w:r>
          </w:p>
        </w:tc>
        <w:tc>
          <w:tcPr>
            <w:tcW w:w="1562" w:type="dxa"/>
          </w:tcPr>
          <w:p w14:paraId="328D0B7E" w14:textId="0A9317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3362983.94</w:t>
            </w:r>
          </w:p>
        </w:tc>
        <w:tc>
          <w:tcPr>
            <w:tcW w:w="2134" w:type="dxa"/>
          </w:tcPr>
          <w:p w14:paraId="67FE9E96" w14:textId="48054E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16DB14" w14:textId="0E8FE0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DF4809" w14:textId="40AEF1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4650ED6" w14:textId="77777777" w:rsidTr="00780E69">
        <w:trPr>
          <w:trHeight w:val="54"/>
        </w:trPr>
        <w:tc>
          <w:tcPr>
            <w:tcW w:w="1691" w:type="dxa"/>
          </w:tcPr>
          <w:p w14:paraId="1950BE5E" w14:textId="53F6DA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49A3D578" w14:textId="4039458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720081.38</w:t>
            </w:r>
          </w:p>
        </w:tc>
        <w:tc>
          <w:tcPr>
            <w:tcW w:w="1562" w:type="dxa"/>
          </w:tcPr>
          <w:p w14:paraId="2D4134B6" w14:textId="702D5C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3362984.54</w:t>
            </w:r>
          </w:p>
        </w:tc>
        <w:tc>
          <w:tcPr>
            <w:tcW w:w="2134" w:type="dxa"/>
          </w:tcPr>
          <w:p w14:paraId="398FF4F9" w14:textId="173A02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B5B98A" w14:textId="278D71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9BCF1A" w14:textId="7858FC3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9436AE" w14:textId="77777777" w:rsidTr="00780E69">
        <w:trPr>
          <w:trHeight w:val="54"/>
        </w:trPr>
        <w:tc>
          <w:tcPr>
            <w:tcW w:w="1691" w:type="dxa"/>
          </w:tcPr>
          <w:p w14:paraId="3A5207E6" w14:textId="72026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7805CF81" w14:textId="60ACA7C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720077.97</w:t>
            </w:r>
          </w:p>
        </w:tc>
        <w:tc>
          <w:tcPr>
            <w:tcW w:w="1562" w:type="dxa"/>
          </w:tcPr>
          <w:p w14:paraId="11F6769C" w14:textId="5AAE82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3362987.50</w:t>
            </w:r>
          </w:p>
        </w:tc>
        <w:tc>
          <w:tcPr>
            <w:tcW w:w="2134" w:type="dxa"/>
          </w:tcPr>
          <w:p w14:paraId="373103FB" w14:textId="73E43F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728EB2" w14:textId="16636F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92CB0" w14:textId="7FA64A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79D0E4" w14:textId="77777777" w:rsidTr="00780E69">
        <w:trPr>
          <w:trHeight w:val="54"/>
        </w:trPr>
        <w:tc>
          <w:tcPr>
            <w:tcW w:w="1691" w:type="dxa"/>
          </w:tcPr>
          <w:p w14:paraId="3D666549" w14:textId="744FBA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1C486EC6" w14:textId="31AA34F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720076.40</w:t>
            </w:r>
          </w:p>
        </w:tc>
        <w:tc>
          <w:tcPr>
            <w:tcW w:w="1562" w:type="dxa"/>
          </w:tcPr>
          <w:p w14:paraId="21CE5FD3" w14:textId="69BE0B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3362995.48</w:t>
            </w:r>
          </w:p>
        </w:tc>
        <w:tc>
          <w:tcPr>
            <w:tcW w:w="2134" w:type="dxa"/>
          </w:tcPr>
          <w:p w14:paraId="053ED67B" w14:textId="3AC04A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6E255" w14:textId="7DF688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5B2D1" w14:textId="75E485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52DA59" w14:textId="77777777" w:rsidTr="00780E69">
        <w:trPr>
          <w:trHeight w:val="54"/>
        </w:trPr>
        <w:tc>
          <w:tcPr>
            <w:tcW w:w="1691" w:type="dxa"/>
          </w:tcPr>
          <w:p w14:paraId="2C8047AE" w14:textId="0A8F68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504A9D60" w14:textId="3AA498E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720076.40</w:t>
            </w:r>
          </w:p>
        </w:tc>
        <w:tc>
          <w:tcPr>
            <w:tcW w:w="1562" w:type="dxa"/>
          </w:tcPr>
          <w:p w14:paraId="59844A6F" w14:textId="578B72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3363005.92</w:t>
            </w:r>
          </w:p>
        </w:tc>
        <w:tc>
          <w:tcPr>
            <w:tcW w:w="2134" w:type="dxa"/>
          </w:tcPr>
          <w:p w14:paraId="43286701" w14:textId="1BAE87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00473AC" w14:textId="1188FC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5D64CF3" w14:textId="4F41D8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793467" w14:textId="77777777" w:rsidTr="00780E69">
        <w:trPr>
          <w:trHeight w:val="54"/>
        </w:trPr>
        <w:tc>
          <w:tcPr>
            <w:tcW w:w="1691" w:type="dxa"/>
          </w:tcPr>
          <w:p w14:paraId="1E70745C" w14:textId="04DC38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5B2CAD56" w14:textId="0F6A7B8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720077.63</w:t>
            </w:r>
          </w:p>
        </w:tc>
        <w:tc>
          <w:tcPr>
            <w:tcW w:w="1562" w:type="dxa"/>
          </w:tcPr>
          <w:p w14:paraId="5C0293C2" w14:textId="031107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3363012.95</w:t>
            </w:r>
          </w:p>
        </w:tc>
        <w:tc>
          <w:tcPr>
            <w:tcW w:w="2134" w:type="dxa"/>
          </w:tcPr>
          <w:p w14:paraId="69EB594F" w14:textId="3F5A0B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E11C1" w14:textId="7C8752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BDBB9" w14:textId="6E6918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C9058D" w14:textId="77777777" w:rsidTr="00780E69">
        <w:trPr>
          <w:trHeight w:val="54"/>
        </w:trPr>
        <w:tc>
          <w:tcPr>
            <w:tcW w:w="1691" w:type="dxa"/>
          </w:tcPr>
          <w:p w14:paraId="175CC362" w14:textId="35E6D4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5CC05460" w14:textId="736B85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720082.93</w:t>
            </w:r>
          </w:p>
        </w:tc>
        <w:tc>
          <w:tcPr>
            <w:tcW w:w="1562" w:type="dxa"/>
          </w:tcPr>
          <w:p w14:paraId="5971D58B" w14:textId="7EE415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3363025.06</w:t>
            </w:r>
          </w:p>
        </w:tc>
        <w:tc>
          <w:tcPr>
            <w:tcW w:w="2134" w:type="dxa"/>
          </w:tcPr>
          <w:p w14:paraId="7F1A1A32" w14:textId="0F162E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BF52A" w14:textId="60FAC2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90F9E" w14:textId="0EFCA9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8D35558" w14:textId="77777777" w:rsidTr="00780E69">
        <w:trPr>
          <w:trHeight w:val="54"/>
        </w:trPr>
        <w:tc>
          <w:tcPr>
            <w:tcW w:w="1691" w:type="dxa"/>
          </w:tcPr>
          <w:p w14:paraId="4B350C5F" w14:textId="2E7DB7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4D2883F5" w14:textId="27EF11B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720083.55</w:t>
            </w:r>
          </w:p>
        </w:tc>
        <w:tc>
          <w:tcPr>
            <w:tcW w:w="1562" w:type="dxa"/>
          </w:tcPr>
          <w:p w14:paraId="265B39FA" w14:textId="198791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3363030.88</w:t>
            </w:r>
          </w:p>
        </w:tc>
        <w:tc>
          <w:tcPr>
            <w:tcW w:w="2134" w:type="dxa"/>
          </w:tcPr>
          <w:p w14:paraId="14CBFBD9" w14:textId="00E64E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896701" w14:textId="1E5854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4193E3" w14:textId="3DA2CD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07BB37" w14:textId="77777777" w:rsidTr="00780E69">
        <w:trPr>
          <w:trHeight w:val="54"/>
        </w:trPr>
        <w:tc>
          <w:tcPr>
            <w:tcW w:w="1691" w:type="dxa"/>
          </w:tcPr>
          <w:p w14:paraId="2551E41C" w14:textId="15A624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51A8C6D6" w14:textId="21D8849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720084.44</w:t>
            </w:r>
          </w:p>
        </w:tc>
        <w:tc>
          <w:tcPr>
            <w:tcW w:w="1562" w:type="dxa"/>
          </w:tcPr>
          <w:p w14:paraId="52E0D037" w14:textId="0A6272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3363039.37</w:t>
            </w:r>
          </w:p>
        </w:tc>
        <w:tc>
          <w:tcPr>
            <w:tcW w:w="2134" w:type="dxa"/>
          </w:tcPr>
          <w:p w14:paraId="15A0AAF8" w14:textId="7DC088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BAF87" w14:textId="5E3983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9BA2A" w14:textId="5F6B59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E92894" w14:textId="77777777" w:rsidTr="00780E69">
        <w:trPr>
          <w:trHeight w:val="54"/>
        </w:trPr>
        <w:tc>
          <w:tcPr>
            <w:tcW w:w="1691" w:type="dxa"/>
          </w:tcPr>
          <w:p w14:paraId="4809A024" w14:textId="0CC6A0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34516091" w14:textId="3B06CD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720084.31</w:t>
            </w:r>
          </w:p>
        </w:tc>
        <w:tc>
          <w:tcPr>
            <w:tcW w:w="1562" w:type="dxa"/>
          </w:tcPr>
          <w:p w14:paraId="30F26C33" w14:textId="0F037A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3363043.91</w:t>
            </w:r>
          </w:p>
        </w:tc>
        <w:tc>
          <w:tcPr>
            <w:tcW w:w="2134" w:type="dxa"/>
          </w:tcPr>
          <w:p w14:paraId="5F2DABFB" w14:textId="136E52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2B92A6" w14:textId="0A5C72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5DBAD" w14:textId="17A118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2EC45E" w14:textId="77777777" w:rsidTr="00780E69">
        <w:trPr>
          <w:trHeight w:val="54"/>
        </w:trPr>
        <w:tc>
          <w:tcPr>
            <w:tcW w:w="1691" w:type="dxa"/>
          </w:tcPr>
          <w:p w14:paraId="475D79F9" w14:textId="213030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681D1C26" w14:textId="50B31DA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720082.48</w:t>
            </w:r>
          </w:p>
        </w:tc>
        <w:tc>
          <w:tcPr>
            <w:tcW w:w="1562" w:type="dxa"/>
          </w:tcPr>
          <w:p w14:paraId="3FCDBDB7" w14:textId="02849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3363051.48</w:t>
            </w:r>
          </w:p>
        </w:tc>
        <w:tc>
          <w:tcPr>
            <w:tcW w:w="2134" w:type="dxa"/>
          </w:tcPr>
          <w:p w14:paraId="52F3DC23" w14:textId="340D58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510F91" w14:textId="7F04C5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F1A3F" w14:textId="750780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3BFF20" w14:textId="77777777" w:rsidTr="00780E69">
        <w:trPr>
          <w:trHeight w:val="54"/>
        </w:trPr>
        <w:tc>
          <w:tcPr>
            <w:tcW w:w="1691" w:type="dxa"/>
          </w:tcPr>
          <w:p w14:paraId="6AF99495" w14:textId="12B738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03C616B0" w14:textId="19EE4B3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720077.02</w:t>
            </w:r>
          </w:p>
        </w:tc>
        <w:tc>
          <w:tcPr>
            <w:tcW w:w="1562" w:type="dxa"/>
          </w:tcPr>
          <w:p w14:paraId="61610978" w14:textId="65C8B7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3363057.33</w:t>
            </w:r>
          </w:p>
        </w:tc>
        <w:tc>
          <w:tcPr>
            <w:tcW w:w="2134" w:type="dxa"/>
          </w:tcPr>
          <w:p w14:paraId="62B52EE3" w14:textId="602B01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D4A2B0" w14:textId="6CE61B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22D2E" w14:textId="52A832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937393" w14:textId="77777777" w:rsidTr="00780E69">
        <w:trPr>
          <w:trHeight w:val="54"/>
        </w:trPr>
        <w:tc>
          <w:tcPr>
            <w:tcW w:w="1691" w:type="dxa"/>
          </w:tcPr>
          <w:p w14:paraId="7F2453E5" w14:textId="14C5A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2FB37BD7" w14:textId="7D360B4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720067.85</w:t>
            </w:r>
          </w:p>
        </w:tc>
        <w:tc>
          <w:tcPr>
            <w:tcW w:w="1562" w:type="dxa"/>
          </w:tcPr>
          <w:p w14:paraId="13A2C67E" w14:textId="1D5CAB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3363064.60</w:t>
            </w:r>
          </w:p>
        </w:tc>
        <w:tc>
          <w:tcPr>
            <w:tcW w:w="2134" w:type="dxa"/>
          </w:tcPr>
          <w:p w14:paraId="66A58C04" w14:textId="072EB9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F950CA" w14:textId="269556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9D3F55" w14:textId="4A11DE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586F7D" w14:textId="77777777" w:rsidTr="00780E69">
        <w:trPr>
          <w:trHeight w:val="54"/>
        </w:trPr>
        <w:tc>
          <w:tcPr>
            <w:tcW w:w="1691" w:type="dxa"/>
          </w:tcPr>
          <w:p w14:paraId="2495DB1D" w14:textId="78B9DC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2403BA7C" w14:textId="0D49855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720058.73</w:t>
            </w:r>
          </w:p>
        </w:tc>
        <w:tc>
          <w:tcPr>
            <w:tcW w:w="1562" w:type="dxa"/>
          </w:tcPr>
          <w:p w14:paraId="3E15DD72" w14:textId="588DCC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3363068.85</w:t>
            </w:r>
          </w:p>
        </w:tc>
        <w:tc>
          <w:tcPr>
            <w:tcW w:w="2134" w:type="dxa"/>
          </w:tcPr>
          <w:p w14:paraId="67DD334E" w14:textId="52E744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62FD2" w14:textId="0D47BE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56821" w14:textId="1469AD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DDE57E1" w14:textId="77777777" w:rsidTr="00780E69">
        <w:trPr>
          <w:trHeight w:val="54"/>
        </w:trPr>
        <w:tc>
          <w:tcPr>
            <w:tcW w:w="1691" w:type="dxa"/>
          </w:tcPr>
          <w:p w14:paraId="63CB1C0C" w14:textId="15DE2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01FFED40" w14:textId="064748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720055.91</w:t>
            </w:r>
          </w:p>
        </w:tc>
        <w:tc>
          <w:tcPr>
            <w:tcW w:w="1562" w:type="dxa"/>
          </w:tcPr>
          <w:p w14:paraId="523D7183" w14:textId="77A647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3363072.26</w:t>
            </w:r>
          </w:p>
        </w:tc>
        <w:tc>
          <w:tcPr>
            <w:tcW w:w="2134" w:type="dxa"/>
          </w:tcPr>
          <w:p w14:paraId="1A389073" w14:textId="411D06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0A5ECD" w14:textId="1193CD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39BD7" w14:textId="6E3A4D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7304C2" w14:textId="77777777" w:rsidTr="00780E69">
        <w:trPr>
          <w:trHeight w:val="54"/>
        </w:trPr>
        <w:tc>
          <w:tcPr>
            <w:tcW w:w="1691" w:type="dxa"/>
          </w:tcPr>
          <w:p w14:paraId="6F4F85AB" w14:textId="258A5D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58C7DC91" w14:textId="482ADA4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720052.29</w:t>
            </w:r>
          </w:p>
        </w:tc>
        <w:tc>
          <w:tcPr>
            <w:tcW w:w="1562" w:type="dxa"/>
          </w:tcPr>
          <w:p w14:paraId="066592A7" w14:textId="2F046D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3363083.00</w:t>
            </w:r>
          </w:p>
        </w:tc>
        <w:tc>
          <w:tcPr>
            <w:tcW w:w="2134" w:type="dxa"/>
          </w:tcPr>
          <w:p w14:paraId="01B7BA55" w14:textId="57F6DD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4020F" w14:textId="348BE1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FAF3F" w14:textId="754627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0955F3" w14:textId="77777777" w:rsidTr="00780E69">
        <w:trPr>
          <w:trHeight w:val="54"/>
        </w:trPr>
        <w:tc>
          <w:tcPr>
            <w:tcW w:w="1691" w:type="dxa"/>
          </w:tcPr>
          <w:p w14:paraId="04C119CD" w14:textId="4432FC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7F07775B" w14:textId="730248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720048.83</w:t>
            </w:r>
          </w:p>
        </w:tc>
        <w:tc>
          <w:tcPr>
            <w:tcW w:w="1562" w:type="dxa"/>
          </w:tcPr>
          <w:p w14:paraId="5C7ACC80" w14:textId="3997FF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3363090.42</w:t>
            </w:r>
          </w:p>
        </w:tc>
        <w:tc>
          <w:tcPr>
            <w:tcW w:w="2134" w:type="dxa"/>
          </w:tcPr>
          <w:p w14:paraId="6E0440A9" w14:textId="172356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17E65" w14:textId="41BC36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CAAADA" w14:textId="6C8710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C81032" w14:textId="77777777" w:rsidTr="00780E69">
        <w:trPr>
          <w:trHeight w:val="54"/>
        </w:trPr>
        <w:tc>
          <w:tcPr>
            <w:tcW w:w="1691" w:type="dxa"/>
          </w:tcPr>
          <w:p w14:paraId="38268829" w14:textId="3E222D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394255CD" w14:textId="403FF6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720045.60</w:t>
            </w:r>
          </w:p>
        </w:tc>
        <w:tc>
          <w:tcPr>
            <w:tcW w:w="1562" w:type="dxa"/>
          </w:tcPr>
          <w:p w14:paraId="40E26932" w14:textId="70D522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3363094.57</w:t>
            </w:r>
          </w:p>
        </w:tc>
        <w:tc>
          <w:tcPr>
            <w:tcW w:w="2134" w:type="dxa"/>
          </w:tcPr>
          <w:p w14:paraId="48EA8731" w14:textId="3B939B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14F72" w14:textId="28AF4E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1B0CB" w14:textId="686596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A68C1AE" w14:textId="77777777" w:rsidTr="00780E69">
        <w:trPr>
          <w:trHeight w:val="54"/>
        </w:trPr>
        <w:tc>
          <w:tcPr>
            <w:tcW w:w="1691" w:type="dxa"/>
          </w:tcPr>
          <w:p w14:paraId="4391F355" w14:textId="7FDB0B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5130CCA2" w14:textId="1168230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720038.46</w:t>
            </w:r>
          </w:p>
        </w:tc>
        <w:tc>
          <w:tcPr>
            <w:tcW w:w="1562" w:type="dxa"/>
          </w:tcPr>
          <w:p w14:paraId="58274B00" w14:textId="6314CB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3363098.01</w:t>
            </w:r>
          </w:p>
        </w:tc>
        <w:tc>
          <w:tcPr>
            <w:tcW w:w="2134" w:type="dxa"/>
          </w:tcPr>
          <w:p w14:paraId="76752B45" w14:textId="2FC5BB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09E1F8" w14:textId="4FA89D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2E89C8" w14:textId="12BE9A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B846B9" w14:textId="77777777" w:rsidTr="00780E69">
        <w:trPr>
          <w:trHeight w:val="54"/>
        </w:trPr>
        <w:tc>
          <w:tcPr>
            <w:tcW w:w="1691" w:type="dxa"/>
          </w:tcPr>
          <w:p w14:paraId="486CA5CA" w14:textId="437DCB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0B211EB0" w14:textId="4BFC57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720029.53</w:t>
            </w:r>
          </w:p>
        </w:tc>
        <w:tc>
          <w:tcPr>
            <w:tcW w:w="1562" w:type="dxa"/>
          </w:tcPr>
          <w:p w14:paraId="10A2F36C" w14:textId="2AA6B9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3363105.09</w:t>
            </w:r>
          </w:p>
        </w:tc>
        <w:tc>
          <w:tcPr>
            <w:tcW w:w="2134" w:type="dxa"/>
          </w:tcPr>
          <w:p w14:paraId="56613386" w14:textId="591990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028BD8" w14:textId="44C7FE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BBDA72" w14:textId="4785A7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EFAC11" w14:textId="77777777" w:rsidTr="00780E69">
        <w:trPr>
          <w:trHeight w:val="54"/>
        </w:trPr>
        <w:tc>
          <w:tcPr>
            <w:tcW w:w="1691" w:type="dxa"/>
          </w:tcPr>
          <w:p w14:paraId="6C2417C1" w14:textId="74A8EE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3FB035EF" w14:textId="0FC8100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720020.50</w:t>
            </w:r>
          </w:p>
        </w:tc>
        <w:tc>
          <w:tcPr>
            <w:tcW w:w="1562" w:type="dxa"/>
          </w:tcPr>
          <w:p w14:paraId="6611DE2D" w14:textId="091C62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3363116.00</w:t>
            </w:r>
          </w:p>
        </w:tc>
        <w:tc>
          <w:tcPr>
            <w:tcW w:w="2134" w:type="dxa"/>
          </w:tcPr>
          <w:p w14:paraId="568541B5" w14:textId="20F2B6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6A308" w14:textId="1A53F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19416C" w14:textId="22D10C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22878A" w14:textId="77777777" w:rsidTr="00780E69">
        <w:trPr>
          <w:trHeight w:val="54"/>
        </w:trPr>
        <w:tc>
          <w:tcPr>
            <w:tcW w:w="1691" w:type="dxa"/>
          </w:tcPr>
          <w:p w14:paraId="056FB320" w14:textId="68B67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29378355" w14:textId="3B9C356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720012.86</w:t>
            </w:r>
          </w:p>
        </w:tc>
        <w:tc>
          <w:tcPr>
            <w:tcW w:w="1562" w:type="dxa"/>
          </w:tcPr>
          <w:p w14:paraId="51B609E7" w14:textId="72B8D4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3363124.15</w:t>
            </w:r>
          </w:p>
        </w:tc>
        <w:tc>
          <w:tcPr>
            <w:tcW w:w="2134" w:type="dxa"/>
          </w:tcPr>
          <w:p w14:paraId="4FA6BB55" w14:textId="37B3B1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D929B" w14:textId="03B81C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9E1F45" w14:textId="492462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630504" w14:textId="77777777" w:rsidTr="00780E69">
        <w:trPr>
          <w:trHeight w:val="54"/>
        </w:trPr>
        <w:tc>
          <w:tcPr>
            <w:tcW w:w="1691" w:type="dxa"/>
          </w:tcPr>
          <w:p w14:paraId="745307C9" w14:textId="55C437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305EA8B9" w14:textId="6399D8A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720007.07</w:t>
            </w:r>
          </w:p>
        </w:tc>
        <w:tc>
          <w:tcPr>
            <w:tcW w:w="1562" w:type="dxa"/>
          </w:tcPr>
          <w:p w14:paraId="3A7BA10A" w14:textId="20190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3363133.89</w:t>
            </w:r>
          </w:p>
        </w:tc>
        <w:tc>
          <w:tcPr>
            <w:tcW w:w="2134" w:type="dxa"/>
          </w:tcPr>
          <w:p w14:paraId="33DDE2B0" w14:textId="7C1986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E3C8C" w14:textId="7A5CE6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5B30E" w14:textId="59145A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D0DEAA7" w14:textId="77777777" w:rsidTr="00780E69">
        <w:trPr>
          <w:trHeight w:val="54"/>
        </w:trPr>
        <w:tc>
          <w:tcPr>
            <w:tcW w:w="1691" w:type="dxa"/>
          </w:tcPr>
          <w:p w14:paraId="4B9B86ED" w14:textId="69EFC2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28941395" w14:textId="2E031E4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720005.98</w:t>
            </w:r>
          </w:p>
        </w:tc>
        <w:tc>
          <w:tcPr>
            <w:tcW w:w="1562" w:type="dxa"/>
          </w:tcPr>
          <w:p w14:paraId="53BFFAAB" w14:textId="48AC5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3363142.44</w:t>
            </w:r>
          </w:p>
        </w:tc>
        <w:tc>
          <w:tcPr>
            <w:tcW w:w="2134" w:type="dxa"/>
          </w:tcPr>
          <w:p w14:paraId="07004D2A" w14:textId="166221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9CEBF9" w14:textId="4DA676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56D45" w14:textId="062C43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CE90C2E" w14:textId="77777777" w:rsidTr="00780E69">
        <w:trPr>
          <w:trHeight w:val="54"/>
        </w:trPr>
        <w:tc>
          <w:tcPr>
            <w:tcW w:w="1691" w:type="dxa"/>
          </w:tcPr>
          <w:p w14:paraId="270C7608" w14:textId="238510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2418E0DB" w14:textId="42D7363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720009.95</w:t>
            </w:r>
          </w:p>
        </w:tc>
        <w:tc>
          <w:tcPr>
            <w:tcW w:w="1562" w:type="dxa"/>
          </w:tcPr>
          <w:p w14:paraId="69770421" w14:textId="554811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3363149.78</w:t>
            </w:r>
          </w:p>
        </w:tc>
        <w:tc>
          <w:tcPr>
            <w:tcW w:w="2134" w:type="dxa"/>
          </w:tcPr>
          <w:p w14:paraId="15E64646" w14:textId="48C9E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2AE91" w14:textId="059CFB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FC0EC" w14:textId="72641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215CD3" w14:textId="77777777" w:rsidTr="00780E69">
        <w:trPr>
          <w:trHeight w:val="54"/>
        </w:trPr>
        <w:tc>
          <w:tcPr>
            <w:tcW w:w="1691" w:type="dxa"/>
          </w:tcPr>
          <w:p w14:paraId="146DA25F" w14:textId="6DF305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4CFAD7EC" w14:textId="1F2DEE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720017.05</w:t>
            </w:r>
          </w:p>
        </w:tc>
        <w:tc>
          <w:tcPr>
            <w:tcW w:w="1562" w:type="dxa"/>
          </w:tcPr>
          <w:p w14:paraId="4E3A6887" w14:textId="401637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3363155.48</w:t>
            </w:r>
          </w:p>
        </w:tc>
        <w:tc>
          <w:tcPr>
            <w:tcW w:w="2134" w:type="dxa"/>
          </w:tcPr>
          <w:p w14:paraId="31C8DD2F" w14:textId="2F59CB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DA1B43" w14:textId="22EAA5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47BE2" w14:textId="1EEC1D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7F6F2A" w14:textId="77777777" w:rsidTr="00780E69">
        <w:trPr>
          <w:trHeight w:val="54"/>
        </w:trPr>
        <w:tc>
          <w:tcPr>
            <w:tcW w:w="1691" w:type="dxa"/>
          </w:tcPr>
          <w:p w14:paraId="6B81891F" w14:textId="0ED85C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6376685D" w14:textId="1D6258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720019.56</w:t>
            </w:r>
          </w:p>
        </w:tc>
        <w:tc>
          <w:tcPr>
            <w:tcW w:w="1562" w:type="dxa"/>
          </w:tcPr>
          <w:p w14:paraId="508EAC99" w14:textId="60E41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3363162.75</w:t>
            </w:r>
          </w:p>
        </w:tc>
        <w:tc>
          <w:tcPr>
            <w:tcW w:w="2134" w:type="dxa"/>
          </w:tcPr>
          <w:p w14:paraId="0C804A3E" w14:textId="2922D1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CEC24" w14:textId="37CAD2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EBDCB8" w14:textId="7AF352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5153C6" w14:textId="77777777" w:rsidTr="00780E69">
        <w:trPr>
          <w:trHeight w:val="54"/>
        </w:trPr>
        <w:tc>
          <w:tcPr>
            <w:tcW w:w="1691" w:type="dxa"/>
          </w:tcPr>
          <w:p w14:paraId="17884448" w14:textId="1907A2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61B041D1" w14:textId="54EF251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720019.04</w:t>
            </w:r>
          </w:p>
        </w:tc>
        <w:tc>
          <w:tcPr>
            <w:tcW w:w="1562" w:type="dxa"/>
          </w:tcPr>
          <w:p w14:paraId="41D9C997" w14:textId="756E8F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3363173.57</w:t>
            </w:r>
          </w:p>
        </w:tc>
        <w:tc>
          <w:tcPr>
            <w:tcW w:w="2134" w:type="dxa"/>
          </w:tcPr>
          <w:p w14:paraId="5B177773" w14:textId="2D8947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4E6F90" w14:textId="068785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AB9A9" w14:textId="181D82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F38402" w14:textId="77777777" w:rsidTr="00780E69">
        <w:trPr>
          <w:trHeight w:val="54"/>
        </w:trPr>
        <w:tc>
          <w:tcPr>
            <w:tcW w:w="1691" w:type="dxa"/>
          </w:tcPr>
          <w:p w14:paraId="1E64D67C" w14:textId="451C13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1D850A92" w14:textId="612B8A3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720016.57</w:t>
            </w:r>
          </w:p>
        </w:tc>
        <w:tc>
          <w:tcPr>
            <w:tcW w:w="1562" w:type="dxa"/>
          </w:tcPr>
          <w:p w14:paraId="13F34D5F" w14:textId="5E6367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3363181.27</w:t>
            </w:r>
          </w:p>
        </w:tc>
        <w:tc>
          <w:tcPr>
            <w:tcW w:w="2134" w:type="dxa"/>
          </w:tcPr>
          <w:p w14:paraId="77EBF02D" w14:textId="269135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9F72B" w14:textId="2BC8F0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3BFA06" w14:textId="56B0FD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5E5BC6" w14:textId="77777777" w:rsidTr="00780E69">
        <w:trPr>
          <w:trHeight w:val="54"/>
        </w:trPr>
        <w:tc>
          <w:tcPr>
            <w:tcW w:w="1691" w:type="dxa"/>
          </w:tcPr>
          <w:p w14:paraId="5CD27EB8" w14:textId="68F389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1254414C" w14:textId="61ED0E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720010.34</w:t>
            </w:r>
          </w:p>
        </w:tc>
        <w:tc>
          <w:tcPr>
            <w:tcW w:w="1562" w:type="dxa"/>
          </w:tcPr>
          <w:p w14:paraId="4559BC07" w14:textId="5E5C57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3363187.50</w:t>
            </w:r>
          </w:p>
        </w:tc>
        <w:tc>
          <w:tcPr>
            <w:tcW w:w="2134" w:type="dxa"/>
          </w:tcPr>
          <w:p w14:paraId="1E8F33F5" w14:textId="1784BC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9088E" w14:textId="5A4CFD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A2587" w14:textId="56B1E4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81A68B" w14:textId="77777777" w:rsidTr="00780E69">
        <w:trPr>
          <w:trHeight w:val="54"/>
        </w:trPr>
        <w:tc>
          <w:tcPr>
            <w:tcW w:w="1691" w:type="dxa"/>
          </w:tcPr>
          <w:p w14:paraId="56214A07" w14:textId="67DF14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5621D558" w14:textId="7426971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720005.53</w:t>
            </w:r>
          </w:p>
        </w:tc>
        <w:tc>
          <w:tcPr>
            <w:tcW w:w="1562" w:type="dxa"/>
          </w:tcPr>
          <w:p w14:paraId="6B0272E6" w14:textId="077F0E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3363190.69</w:t>
            </w:r>
          </w:p>
        </w:tc>
        <w:tc>
          <w:tcPr>
            <w:tcW w:w="2134" w:type="dxa"/>
          </w:tcPr>
          <w:p w14:paraId="57FECAE7" w14:textId="306944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AE897" w14:textId="5183CE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9DF8A" w14:textId="489C3D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52CE8B8" w14:textId="77777777" w:rsidTr="00780E69">
        <w:trPr>
          <w:trHeight w:val="54"/>
        </w:trPr>
        <w:tc>
          <w:tcPr>
            <w:tcW w:w="1691" w:type="dxa"/>
          </w:tcPr>
          <w:p w14:paraId="617ED559" w14:textId="26E89C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59CB9777" w14:textId="44C7F90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720002.46</w:t>
            </w:r>
          </w:p>
        </w:tc>
        <w:tc>
          <w:tcPr>
            <w:tcW w:w="1562" w:type="dxa"/>
          </w:tcPr>
          <w:p w14:paraId="727E8BCA" w14:textId="46A902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3363189.77</w:t>
            </w:r>
          </w:p>
        </w:tc>
        <w:tc>
          <w:tcPr>
            <w:tcW w:w="2134" w:type="dxa"/>
          </w:tcPr>
          <w:p w14:paraId="7BC5C33C" w14:textId="5CD549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FC290" w14:textId="7D727E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38128F" w14:textId="2C6754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51D2B0B" w14:textId="77777777" w:rsidTr="00780E69">
        <w:trPr>
          <w:trHeight w:val="54"/>
        </w:trPr>
        <w:tc>
          <w:tcPr>
            <w:tcW w:w="1691" w:type="dxa"/>
          </w:tcPr>
          <w:p w14:paraId="706D8BE8" w14:textId="6B08FC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359D327A" w14:textId="52C3A50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719997.71</w:t>
            </w:r>
          </w:p>
        </w:tc>
        <w:tc>
          <w:tcPr>
            <w:tcW w:w="1562" w:type="dxa"/>
          </w:tcPr>
          <w:p w14:paraId="6AA63B13" w14:textId="369F11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3363184.29</w:t>
            </w:r>
          </w:p>
        </w:tc>
        <w:tc>
          <w:tcPr>
            <w:tcW w:w="2134" w:type="dxa"/>
          </w:tcPr>
          <w:p w14:paraId="0635300E" w14:textId="0F6A78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14EFF" w14:textId="02912A3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C0522C" w14:textId="160C7D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E06210" w14:textId="77777777" w:rsidTr="00780E69">
        <w:trPr>
          <w:trHeight w:val="54"/>
        </w:trPr>
        <w:tc>
          <w:tcPr>
            <w:tcW w:w="1691" w:type="dxa"/>
          </w:tcPr>
          <w:p w14:paraId="58F0B64D" w14:textId="171EB7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258E924C" w14:textId="1071E8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719995.49</w:t>
            </w:r>
          </w:p>
        </w:tc>
        <w:tc>
          <w:tcPr>
            <w:tcW w:w="1562" w:type="dxa"/>
          </w:tcPr>
          <w:p w14:paraId="698F3DC8" w14:textId="7CEA1D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3363184.84</w:t>
            </w:r>
          </w:p>
        </w:tc>
        <w:tc>
          <w:tcPr>
            <w:tcW w:w="2134" w:type="dxa"/>
          </w:tcPr>
          <w:p w14:paraId="37420922" w14:textId="3C8817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53145" w14:textId="4BF690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200EB0" w14:textId="4D1CEB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61D7DCF" w14:textId="77777777" w:rsidTr="00780E69">
        <w:trPr>
          <w:trHeight w:val="54"/>
        </w:trPr>
        <w:tc>
          <w:tcPr>
            <w:tcW w:w="1691" w:type="dxa"/>
          </w:tcPr>
          <w:p w14:paraId="29585E80" w14:textId="24703A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3E2E0D4C" w14:textId="0085F07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719993.02</w:t>
            </w:r>
          </w:p>
        </w:tc>
        <w:tc>
          <w:tcPr>
            <w:tcW w:w="1562" w:type="dxa"/>
          </w:tcPr>
          <w:p w14:paraId="07C0EA50" w14:textId="2D6674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3363190.12</w:t>
            </w:r>
          </w:p>
        </w:tc>
        <w:tc>
          <w:tcPr>
            <w:tcW w:w="2134" w:type="dxa"/>
          </w:tcPr>
          <w:p w14:paraId="0EE9C067" w14:textId="4E885F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6F1E1" w14:textId="60C499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FA2300" w14:textId="713A72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051FB5" w14:textId="77777777" w:rsidTr="00780E69">
        <w:trPr>
          <w:trHeight w:val="54"/>
        </w:trPr>
        <w:tc>
          <w:tcPr>
            <w:tcW w:w="1691" w:type="dxa"/>
          </w:tcPr>
          <w:p w14:paraId="3EAC0DE5" w14:textId="219E35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699DEFB8" w14:textId="4D70916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719991.34</w:t>
            </w:r>
          </w:p>
        </w:tc>
        <w:tc>
          <w:tcPr>
            <w:tcW w:w="1562" w:type="dxa"/>
          </w:tcPr>
          <w:p w14:paraId="6B024467" w14:textId="728838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3363196.98</w:t>
            </w:r>
          </w:p>
        </w:tc>
        <w:tc>
          <w:tcPr>
            <w:tcW w:w="2134" w:type="dxa"/>
          </w:tcPr>
          <w:p w14:paraId="51070619" w14:textId="6EF8C6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81CF77" w14:textId="58F354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00CEAA" w14:textId="09ED33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A51792" w14:textId="77777777" w:rsidTr="00780E69">
        <w:trPr>
          <w:trHeight w:val="54"/>
        </w:trPr>
        <w:tc>
          <w:tcPr>
            <w:tcW w:w="1691" w:type="dxa"/>
          </w:tcPr>
          <w:p w14:paraId="77781F6F" w14:textId="0B8610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565ADCE9" w14:textId="312A94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719985.72</w:t>
            </w:r>
          </w:p>
        </w:tc>
        <w:tc>
          <w:tcPr>
            <w:tcW w:w="1562" w:type="dxa"/>
          </w:tcPr>
          <w:p w14:paraId="76D9B820" w14:textId="4980D1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3363201.20</w:t>
            </w:r>
          </w:p>
        </w:tc>
        <w:tc>
          <w:tcPr>
            <w:tcW w:w="2134" w:type="dxa"/>
          </w:tcPr>
          <w:p w14:paraId="19798988" w14:textId="6DFAF1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DDB14" w14:textId="4F1A99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A82B4" w14:textId="4A87D8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BB796A0" w14:textId="77777777" w:rsidTr="00780E69">
        <w:trPr>
          <w:trHeight w:val="54"/>
        </w:trPr>
        <w:tc>
          <w:tcPr>
            <w:tcW w:w="1691" w:type="dxa"/>
          </w:tcPr>
          <w:p w14:paraId="74507435" w14:textId="6D1A3D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4D86FB15" w14:textId="22AB063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719983.27</w:t>
            </w:r>
          </w:p>
        </w:tc>
        <w:tc>
          <w:tcPr>
            <w:tcW w:w="1562" w:type="dxa"/>
          </w:tcPr>
          <w:p w14:paraId="4E5B28C6" w14:textId="161AAF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3363205.75</w:t>
            </w:r>
          </w:p>
        </w:tc>
        <w:tc>
          <w:tcPr>
            <w:tcW w:w="2134" w:type="dxa"/>
          </w:tcPr>
          <w:p w14:paraId="1A380D19" w14:textId="18BEE5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B3166" w14:textId="6E68FB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831489" w14:textId="4C7325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E39F28" w14:textId="77777777" w:rsidTr="00780E69">
        <w:trPr>
          <w:trHeight w:val="54"/>
        </w:trPr>
        <w:tc>
          <w:tcPr>
            <w:tcW w:w="1691" w:type="dxa"/>
          </w:tcPr>
          <w:p w14:paraId="3C631A9B" w14:textId="6C5D9E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410093C9" w14:textId="5E85D88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719983.89</w:t>
            </w:r>
          </w:p>
        </w:tc>
        <w:tc>
          <w:tcPr>
            <w:tcW w:w="1562" w:type="dxa"/>
          </w:tcPr>
          <w:p w14:paraId="4E3259F0" w14:textId="4FD091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3363210.63</w:t>
            </w:r>
          </w:p>
        </w:tc>
        <w:tc>
          <w:tcPr>
            <w:tcW w:w="2134" w:type="dxa"/>
          </w:tcPr>
          <w:p w14:paraId="7CB136CF" w14:textId="0F6BC3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908F3F" w14:textId="3441A9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43AE2" w14:textId="5611F8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DD84F9" w14:textId="77777777" w:rsidTr="00780E69">
        <w:trPr>
          <w:trHeight w:val="54"/>
        </w:trPr>
        <w:tc>
          <w:tcPr>
            <w:tcW w:w="1691" w:type="dxa"/>
          </w:tcPr>
          <w:p w14:paraId="44F9A036" w14:textId="1F43312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3784041F" w14:textId="6FC27A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719980.89</w:t>
            </w:r>
          </w:p>
        </w:tc>
        <w:tc>
          <w:tcPr>
            <w:tcW w:w="1562" w:type="dxa"/>
          </w:tcPr>
          <w:p w14:paraId="5E9EDE32" w14:textId="12EC8E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3363217.60</w:t>
            </w:r>
          </w:p>
        </w:tc>
        <w:tc>
          <w:tcPr>
            <w:tcW w:w="2134" w:type="dxa"/>
          </w:tcPr>
          <w:p w14:paraId="0FBF0234" w14:textId="18319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DC436CB" w14:textId="4070EF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B76E289" w14:textId="47B185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1F85CD" w14:textId="77777777" w:rsidTr="00780E69">
        <w:trPr>
          <w:trHeight w:val="54"/>
        </w:trPr>
        <w:tc>
          <w:tcPr>
            <w:tcW w:w="1691" w:type="dxa"/>
          </w:tcPr>
          <w:p w14:paraId="5BA2A5AB" w14:textId="395CD1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09BA66EB" w14:textId="38EE63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719972.69</w:t>
            </w:r>
          </w:p>
        </w:tc>
        <w:tc>
          <w:tcPr>
            <w:tcW w:w="1562" w:type="dxa"/>
          </w:tcPr>
          <w:p w14:paraId="4F0AF806" w14:textId="2C7520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3363219.37</w:t>
            </w:r>
          </w:p>
        </w:tc>
        <w:tc>
          <w:tcPr>
            <w:tcW w:w="2134" w:type="dxa"/>
          </w:tcPr>
          <w:p w14:paraId="72D9CFEC" w14:textId="245B7D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0A9775" w14:textId="64DBE5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12D9C" w14:textId="62FC8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FB99FBE" w14:textId="77777777" w:rsidTr="00780E69">
        <w:trPr>
          <w:trHeight w:val="54"/>
        </w:trPr>
        <w:tc>
          <w:tcPr>
            <w:tcW w:w="1691" w:type="dxa"/>
          </w:tcPr>
          <w:p w14:paraId="52275C0E" w14:textId="1F320F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4B035842" w14:textId="5E91DB8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719964.49</w:t>
            </w:r>
          </w:p>
        </w:tc>
        <w:tc>
          <w:tcPr>
            <w:tcW w:w="1562" w:type="dxa"/>
          </w:tcPr>
          <w:p w14:paraId="5A5DA747" w14:textId="1CA0F5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3363214.95</w:t>
            </w:r>
          </w:p>
        </w:tc>
        <w:tc>
          <w:tcPr>
            <w:tcW w:w="2134" w:type="dxa"/>
          </w:tcPr>
          <w:p w14:paraId="55E73DB0" w14:textId="65F1A0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365C2F" w14:textId="019F16D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7B4958" w14:textId="4F3D10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58A2CD" w14:textId="77777777" w:rsidTr="00780E69">
        <w:trPr>
          <w:trHeight w:val="54"/>
        </w:trPr>
        <w:tc>
          <w:tcPr>
            <w:tcW w:w="1691" w:type="dxa"/>
          </w:tcPr>
          <w:p w14:paraId="7A01D03F" w14:textId="636A4A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329EFC08" w14:textId="7FB9A5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719959.28</w:t>
            </w:r>
          </w:p>
        </w:tc>
        <w:tc>
          <w:tcPr>
            <w:tcW w:w="1562" w:type="dxa"/>
          </w:tcPr>
          <w:p w14:paraId="183799CC" w14:textId="0FFE29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3363211.60</w:t>
            </w:r>
          </w:p>
        </w:tc>
        <w:tc>
          <w:tcPr>
            <w:tcW w:w="2134" w:type="dxa"/>
          </w:tcPr>
          <w:p w14:paraId="2813E740" w14:textId="248674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B484F" w14:textId="553EEB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1D22B" w14:textId="69E143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B1A90F3" w14:textId="77777777" w:rsidTr="00780E69">
        <w:trPr>
          <w:trHeight w:val="54"/>
        </w:trPr>
        <w:tc>
          <w:tcPr>
            <w:tcW w:w="1691" w:type="dxa"/>
          </w:tcPr>
          <w:p w14:paraId="124B38FD" w14:textId="55378A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6AD606FE" w14:textId="4EC745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719954.54</w:t>
            </w:r>
          </w:p>
        </w:tc>
        <w:tc>
          <w:tcPr>
            <w:tcW w:w="1562" w:type="dxa"/>
          </w:tcPr>
          <w:p w14:paraId="2FD72A3F" w14:textId="4DB8A2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3363210.38</w:t>
            </w:r>
          </w:p>
        </w:tc>
        <w:tc>
          <w:tcPr>
            <w:tcW w:w="2134" w:type="dxa"/>
          </w:tcPr>
          <w:p w14:paraId="6C7C82FC" w14:textId="3F4026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B9DE0D" w14:textId="1AFFC6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89721" w14:textId="617265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32E063" w14:textId="77777777" w:rsidTr="00780E69">
        <w:trPr>
          <w:trHeight w:val="54"/>
        </w:trPr>
        <w:tc>
          <w:tcPr>
            <w:tcW w:w="1691" w:type="dxa"/>
          </w:tcPr>
          <w:p w14:paraId="63EEDE4C" w14:textId="6AD737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5DD2F2F5" w14:textId="5D7C7ED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719950.51</w:t>
            </w:r>
          </w:p>
        </w:tc>
        <w:tc>
          <w:tcPr>
            <w:tcW w:w="1562" w:type="dxa"/>
          </w:tcPr>
          <w:p w14:paraId="00BF89AF" w14:textId="0C1AAF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3363209.93</w:t>
            </w:r>
          </w:p>
        </w:tc>
        <w:tc>
          <w:tcPr>
            <w:tcW w:w="2134" w:type="dxa"/>
          </w:tcPr>
          <w:p w14:paraId="4F11A889" w14:textId="76D0B6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B5ED1" w14:textId="3FE93A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F1756E" w14:textId="717DF6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3A981F" w14:textId="77777777" w:rsidTr="00780E69">
        <w:trPr>
          <w:trHeight w:val="54"/>
        </w:trPr>
        <w:tc>
          <w:tcPr>
            <w:tcW w:w="1691" w:type="dxa"/>
          </w:tcPr>
          <w:p w14:paraId="6D7732B6" w14:textId="0AEAC2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10E16070" w14:textId="6B313E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719948.82</w:t>
            </w:r>
          </w:p>
        </w:tc>
        <w:tc>
          <w:tcPr>
            <w:tcW w:w="1562" w:type="dxa"/>
          </w:tcPr>
          <w:p w14:paraId="313D66F4" w14:textId="5B3AF7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3363212.43</w:t>
            </w:r>
          </w:p>
        </w:tc>
        <w:tc>
          <w:tcPr>
            <w:tcW w:w="2134" w:type="dxa"/>
          </w:tcPr>
          <w:p w14:paraId="1BA3764F" w14:textId="00406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E7C1B" w14:textId="42BE49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BF59F" w14:textId="191C06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D8A8EA" w14:textId="77777777" w:rsidTr="00780E69">
        <w:trPr>
          <w:trHeight w:val="54"/>
        </w:trPr>
        <w:tc>
          <w:tcPr>
            <w:tcW w:w="1691" w:type="dxa"/>
          </w:tcPr>
          <w:p w14:paraId="07E147C6" w14:textId="16D506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688B278E" w14:textId="05637E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719950.36</w:t>
            </w:r>
          </w:p>
        </w:tc>
        <w:tc>
          <w:tcPr>
            <w:tcW w:w="1562" w:type="dxa"/>
          </w:tcPr>
          <w:p w14:paraId="3D796E5E" w14:textId="550263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3363218.35</w:t>
            </w:r>
          </w:p>
        </w:tc>
        <w:tc>
          <w:tcPr>
            <w:tcW w:w="2134" w:type="dxa"/>
          </w:tcPr>
          <w:p w14:paraId="768BE8AF" w14:textId="57B846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A67EC" w14:textId="537F74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1CD95" w14:textId="5B985A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478CBA" w14:textId="77777777" w:rsidTr="00780E69">
        <w:trPr>
          <w:trHeight w:val="54"/>
        </w:trPr>
        <w:tc>
          <w:tcPr>
            <w:tcW w:w="1691" w:type="dxa"/>
          </w:tcPr>
          <w:p w14:paraId="79C4E948" w14:textId="3CEEB6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2365596" w14:textId="2CC9169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719953.65</w:t>
            </w:r>
          </w:p>
        </w:tc>
        <w:tc>
          <w:tcPr>
            <w:tcW w:w="1562" w:type="dxa"/>
          </w:tcPr>
          <w:p w14:paraId="497E1AA8" w14:textId="39734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3363226.97</w:t>
            </w:r>
          </w:p>
        </w:tc>
        <w:tc>
          <w:tcPr>
            <w:tcW w:w="2134" w:type="dxa"/>
          </w:tcPr>
          <w:p w14:paraId="05D17D98" w14:textId="17C776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CBEC89" w14:textId="5A277D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E2613" w14:textId="381713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E54700" w14:textId="77777777" w:rsidTr="00780E69">
        <w:trPr>
          <w:trHeight w:val="54"/>
        </w:trPr>
        <w:tc>
          <w:tcPr>
            <w:tcW w:w="1691" w:type="dxa"/>
          </w:tcPr>
          <w:p w14:paraId="0BC6E682" w14:textId="73E19A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6885C6BE" w14:textId="30F98F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719954.31</w:t>
            </w:r>
          </w:p>
        </w:tc>
        <w:tc>
          <w:tcPr>
            <w:tcW w:w="1562" w:type="dxa"/>
          </w:tcPr>
          <w:p w14:paraId="6F2645BB" w14:textId="70F8DD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3363233.19</w:t>
            </w:r>
          </w:p>
        </w:tc>
        <w:tc>
          <w:tcPr>
            <w:tcW w:w="2134" w:type="dxa"/>
          </w:tcPr>
          <w:p w14:paraId="2A4E078D" w14:textId="165700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4865D" w14:textId="22B33A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364F8" w14:textId="50D07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F89CA9" w14:textId="77777777" w:rsidTr="00780E69">
        <w:trPr>
          <w:trHeight w:val="54"/>
        </w:trPr>
        <w:tc>
          <w:tcPr>
            <w:tcW w:w="1691" w:type="dxa"/>
          </w:tcPr>
          <w:p w14:paraId="475ABE3D" w14:textId="6A9EDA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7F4111DB" w14:textId="6B28E2A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719951.39</w:t>
            </w:r>
          </w:p>
        </w:tc>
        <w:tc>
          <w:tcPr>
            <w:tcW w:w="1562" w:type="dxa"/>
          </w:tcPr>
          <w:p w14:paraId="7E570DBE" w14:textId="1A8C33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3363239.45</w:t>
            </w:r>
          </w:p>
        </w:tc>
        <w:tc>
          <w:tcPr>
            <w:tcW w:w="2134" w:type="dxa"/>
          </w:tcPr>
          <w:p w14:paraId="6CB736B8" w14:textId="0F9EBC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BB250F" w14:textId="57B973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897FCC" w14:textId="009934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A8E6EA" w14:textId="77777777" w:rsidTr="00780E69">
        <w:trPr>
          <w:trHeight w:val="54"/>
        </w:trPr>
        <w:tc>
          <w:tcPr>
            <w:tcW w:w="1691" w:type="dxa"/>
          </w:tcPr>
          <w:p w14:paraId="0969C48C" w14:textId="50AF71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39A5DA18" w14:textId="75A7FAE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719945.76</w:t>
            </w:r>
          </w:p>
        </w:tc>
        <w:tc>
          <w:tcPr>
            <w:tcW w:w="1562" w:type="dxa"/>
          </w:tcPr>
          <w:p w14:paraId="2AAC9D24" w14:textId="4851EE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3363244.31</w:t>
            </w:r>
          </w:p>
        </w:tc>
        <w:tc>
          <w:tcPr>
            <w:tcW w:w="2134" w:type="dxa"/>
          </w:tcPr>
          <w:p w14:paraId="3B15406D" w14:textId="0A410C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560FA" w14:textId="7C8763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62652" w14:textId="70F984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346F29" w14:textId="77777777" w:rsidTr="00780E69">
        <w:trPr>
          <w:trHeight w:val="54"/>
        </w:trPr>
        <w:tc>
          <w:tcPr>
            <w:tcW w:w="1691" w:type="dxa"/>
          </w:tcPr>
          <w:p w14:paraId="3F301878" w14:textId="6C9966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33277D19" w14:textId="53FAC75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719942.90</w:t>
            </w:r>
          </w:p>
        </w:tc>
        <w:tc>
          <w:tcPr>
            <w:tcW w:w="1562" w:type="dxa"/>
          </w:tcPr>
          <w:p w14:paraId="0CF70931" w14:textId="56BE8F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3363247.39</w:t>
            </w:r>
          </w:p>
        </w:tc>
        <w:tc>
          <w:tcPr>
            <w:tcW w:w="2134" w:type="dxa"/>
          </w:tcPr>
          <w:p w14:paraId="7C285FDC" w14:textId="678A75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26A91" w14:textId="45DD99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F08E0" w14:textId="6147F9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B30A5C" w14:textId="77777777" w:rsidTr="00780E69">
        <w:trPr>
          <w:trHeight w:val="54"/>
        </w:trPr>
        <w:tc>
          <w:tcPr>
            <w:tcW w:w="1691" w:type="dxa"/>
          </w:tcPr>
          <w:p w14:paraId="5F92A166" w14:textId="58A156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1746AFA2" w14:textId="406ED0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719946.08</w:t>
            </w:r>
          </w:p>
        </w:tc>
        <w:tc>
          <w:tcPr>
            <w:tcW w:w="1562" w:type="dxa"/>
          </w:tcPr>
          <w:p w14:paraId="0DCC8AB5" w14:textId="7632EC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3363252.50</w:t>
            </w:r>
          </w:p>
        </w:tc>
        <w:tc>
          <w:tcPr>
            <w:tcW w:w="2134" w:type="dxa"/>
          </w:tcPr>
          <w:p w14:paraId="7AF205B6" w14:textId="1AB585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20DA8" w14:textId="40C492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62A724" w14:textId="502E8A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F48AEBE" w14:textId="77777777" w:rsidTr="00780E69">
        <w:trPr>
          <w:trHeight w:val="54"/>
        </w:trPr>
        <w:tc>
          <w:tcPr>
            <w:tcW w:w="1691" w:type="dxa"/>
          </w:tcPr>
          <w:p w14:paraId="7D597CB1" w14:textId="02648F6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6D1189F5" w14:textId="66DD6CB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719949.87</w:t>
            </w:r>
          </w:p>
        </w:tc>
        <w:tc>
          <w:tcPr>
            <w:tcW w:w="1562" w:type="dxa"/>
          </w:tcPr>
          <w:p w14:paraId="54E67F5A" w14:textId="57A027E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3363256.56</w:t>
            </w:r>
          </w:p>
        </w:tc>
        <w:tc>
          <w:tcPr>
            <w:tcW w:w="2134" w:type="dxa"/>
          </w:tcPr>
          <w:p w14:paraId="29B08992" w14:textId="3626E8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A72C3" w14:textId="0DB49F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1A30A" w14:textId="6558AE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318DF7" w14:textId="77777777" w:rsidTr="00780E69">
        <w:trPr>
          <w:trHeight w:val="54"/>
        </w:trPr>
        <w:tc>
          <w:tcPr>
            <w:tcW w:w="1691" w:type="dxa"/>
          </w:tcPr>
          <w:p w14:paraId="555A2402" w14:textId="0F201E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7E243624" w14:textId="5E4522B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719950.14</w:t>
            </w:r>
          </w:p>
        </w:tc>
        <w:tc>
          <w:tcPr>
            <w:tcW w:w="1562" w:type="dxa"/>
          </w:tcPr>
          <w:p w14:paraId="4E3E05FA" w14:textId="1D52BB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3363262.88</w:t>
            </w:r>
          </w:p>
        </w:tc>
        <w:tc>
          <w:tcPr>
            <w:tcW w:w="2134" w:type="dxa"/>
          </w:tcPr>
          <w:p w14:paraId="3C782E3F" w14:textId="09F792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30C56" w14:textId="79B655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D3D32" w14:textId="63044C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09BD871" w14:textId="77777777" w:rsidTr="00780E69">
        <w:trPr>
          <w:trHeight w:val="54"/>
        </w:trPr>
        <w:tc>
          <w:tcPr>
            <w:tcW w:w="1691" w:type="dxa"/>
          </w:tcPr>
          <w:p w14:paraId="4D90CFB2" w14:textId="25CB5A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477CCB1C" w14:textId="054DF0E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719948.49</w:t>
            </w:r>
          </w:p>
        </w:tc>
        <w:tc>
          <w:tcPr>
            <w:tcW w:w="1562" w:type="dxa"/>
          </w:tcPr>
          <w:p w14:paraId="1988DD25" w14:textId="1A2039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3363268.46</w:t>
            </w:r>
          </w:p>
        </w:tc>
        <w:tc>
          <w:tcPr>
            <w:tcW w:w="2134" w:type="dxa"/>
          </w:tcPr>
          <w:p w14:paraId="3298A477" w14:textId="61393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EA42C6" w14:textId="6A9B88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05BBA" w14:textId="6BC48B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394FFF" w14:textId="77777777" w:rsidTr="00780E69">
        <w:trPr>
          <w:trHeight w:val="54"/>
        </w:trPr>
        <w:tc>
          <w:tcPr>
            <w:tcW w:w="1691" w:type="dxa"/>
          </w:tcPr>
          <w:p w14:paraId="4B2AF7C7" w14:textId="67BEC6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4A706D20" w14:textId="1CE22B0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719947.88</w:t>
            </w:r>
          </w:p>
        </w:tc>
        <w:tc>
          <w:tcPr>
            <w:tcW w:w="1562" w:type="dxa"/>
          </w:tcPr>
          <w:p w14:paraId="56174AAD" w14:textId="2B9A20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3363276.35</w:t>
            </w:r>
          </w:p>
        </w:tc>
        <w:tc>
          <w:tcPr>
            <w:tcW w:w="2134" w:type="dxa"/>
          </w:tcPr>
          <w:p w14:paraId="5698B7D2" w14:textId="52E2C6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0DF7C" w14:textId="60DEAE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1A7CF9" w14:textId="59D08A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05D462" w14:textId="77777777" w:rsidTr="00780E69">
        <w:trPr>
          <w:trHeight w:val="54"/>
        </w:trPr>
        <w:tc>
          <w:tcPr>
            <w:tcW w:w="1691" w:type="dxa"/>
          </w:tcPr>
          <w:p w14:paraId="034BBAF7" w14:textId="69B198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0B504144" w14:textId="5D2FA6D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719949.44</w:t>
            </w:r>
          </w:p>
        </w:tc>
        <w:tc>
          <w:tcPr>
            <w:tcW w:w="1562" w:type="dxa"/>
          </w:tcPr>
          <w:p w14:paraId="20E495A4" w14:textId="08206B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3363285.26</w:t>
            </w:r>
          </w:p>
        </w:tc>
        <w:tc>
          <w:tcPr>
            <w:tcW w:w="2134" w:type="dxa"/>
          </w:tcPr>
          <w:p w14:paraId="7C4D6711" w14:textId="5ECE04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77F877" w14:textId="208C12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3C412" w14:textId="38BB0A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CE0436" w14:textId="77777777" w:rsidTr="00780E69">
        <w:trPr>
          <w:trHeight w:val="54"/>
        </w:trPr>
        <w:tc>
          <w:tcPr>
            <w:tcW w:w="1691" w:type="dxa"/>
          </w:tcPr>
          <w:p w14:paraId="378D3204" w14:textId="3A8467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3EC4A649" w14:textId="0474485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719953.92</w:t>
            </w:r>
          </w:p>
        </w:tc>
        <w:tc>
          <w:tcPr>
            <w:tcW w:w="1562" w:type="dxa"/>
          </w:tcPr>
          <w:p w14:paraId="192C0867" w14:textId="7C07B0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3363288.29</w:t>
            </w:r>
          </w:p>
        </w:tc>
        <w:tc>
          <w:tcPr>
            <w:tcW w:w="2134" w:type="dxa"/>
          </w:tcPr>
          <w:p w14:paraId="494B0EA4" w14:textId="4E0483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D7E65" w14:textId="1E2FB8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66DA35" w14:textId="27BF8E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853342E" w14:textId="77777777" w:rsidTr="00780E69">
        <w:trPr>
          <w:trHeight w:val="54"/>
        </w:trPr>
        <w:tc>
          <w:tcPr>
            <w:tcW w:w="1691" w:type="dxa"/>
          </w:tcPr>
          <w:p w14:paraId="662C0517" w14:textId="1B0588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41CC207E" w14:textId="3E62B9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719958.15</w:t>
            </w:r>
          </w:p>
        </w:tc>
        <w:tc>
          <w:tcPr>
            <w:tcW w:w="1562" w:type="dxa"/>
          </w:tcPr>
          <w:p w14:paraId="4F075325" w14:textId="6C64CF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3363293.32</w:t>
            </w:r>
          </w:p>
        </w:tc>
        <w:tc>
          <w:tcPr>
            <w:tcW w:w="2134" w:type="dxa"/>
          </w:tcPr>
          <w:p w14:paraId="670D9652" w14:textId="728B6B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4CA680" w14:textId="699506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C46C2" w14:textId="152B9B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7B7612" w14:textId="77777777" w:rsidTr="00780E69">
        <w:trPr>
          <w:trHeight w:val="54"/>
        </w:trPr>
        <w:tc>
          <w:tcPr>
            <w:tcW w:w="1691" w:type="dxa"/>
          </w:tcPr>
          <w:p w14:paraId="3002DAB6" w14:textId="7F6D65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88D38ED" w14:textId="22DEE5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719959.21</w:t>
            </w:r>
          </w:p>
        </w:tc>
        <w:tc>
          <w:tcPr>
            <w:tcW w:w="1562" w:type="dxa"/>
          </w:tcPr>
          <w:p w14:paraId="5CCDE0DF" w14:textId="5C0B37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3363300.02</w:t>
            </w:r>
          </w:p>
        </w:tc>
        <w:tc>
          <w:tcPr>
            <w:tcW w:w="2134" w:type="dxa"/>
          </w:tcPr>
          <w:p w14:paraId="61389FC1" w14:textId="354B0A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599A9" w14:textId="1ADF57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4CD78" w14:textId="0523F2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5CA4CD5" w14:textId="77777777" w:rsidTr="00780E69">
        <w:trPr>
          <w:trHeight w:val="54"/>
        </w:trPr>
        <w:tc>
          <w:tcPr>
            <w:tcW w:w="1691" w:type="dxa"/>
          </w:tcPr>
          <w:p w14:paraId="1A941288" w14:textId="1CF273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3D97A267" w14:textId="1C48B35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719957.98</w:t>
            </w:r>
          </w:p>
        </w:tc>
        <w:tc>
          <w:tcPr>
            <w:tcW w:w="1562" w:type="dxa"/>
          </w:tcPr>
          <w:p w14:paraId="7D3E2FB1" w14:textId="2C1491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3363306.19</w:t>
            </w:r>
          </w:p>
        </w:tc>
        <w:tc>
          <w:tcPr>
            <w:tcW w:w="2134" w:type="dxa"/>
          </w:tcPr>
          <w:p w14:paraId="55B8972E" w14:textId="2C0DA3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8C9F8C" w14:textId="224152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D17D8D" w14:textId="3F131D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184FBB" w14:textId="77777777" w:rsidTr="00780E69">
        <w:trPr>
          <w:trHeight w:val="54"/>
        </w:trPr>
        <w:tc>
          <w:tcPr>
            <w:tcW w:w="1691" w:type="dxa"/>
          </w:tcPr>
          <w:p w14:paraId="4F27E144" w14:textId="46B797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47F9D853" w14:textId="0C38BF9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719950.43</w:t>
            </w:r>
          </w:p>
        </w:tc>
        <w:tc>
          <w:tcPr>
            <w:tcW w:w="1562" w:type="dxa"/>
          </w:tcPr>
          <w:p w14:paraId="56ECD433" w14:textId="781A9D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3363309.71</w:t>
            </w:r>
          </w:p>
        </w:tc>
        <w:tc>
          <w:tcPr>
            <w:tcW w:w="2134" w:type="dxa"/>
          </w:tcPr>
          <w:p w14:paraId="56957F85" w14:textId="301B36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9E6BC" w14:textId="1EF4F5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2596D5" w14:textId="367072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4E8DC2" w14:textId="77777777" w:rsidTr="00780E69">
        <w:trPr>
          <w:trHeight w:val="54"/>
        </w:trPr>
        <w:tc>
          <w:tcPr>
            <w:tcW w:w="1691" w:type="dxa"/>
          </w:tcPr>
          <w:p w14:paraId="6C169196" w14:textId="0AA110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38DC0C7F" w14:textId="600529E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719945.26</w:t>
            </w:r>
          </w:p>
        </w:tc>
        <w:tc>
          <w:tcPr>
            <w:tcW w:w="1562" w:type="dxa"/>
          </w:tcPr>
          <w:p w14:paraId="6CD83847" w14:textId="412612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3363314.05</w:t>
            </w:r>
          </w:p>
        </w:tc>
        <w:tc>
          <w:tcPr>
            <w:tcW w:w="2134" w:type="dxa"/>
          </w:tcPr>
          <w:p w14:paraId="3DF3FB52" w14:textId="6CAA76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D5879" w14:textId="627E53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37F213" w14:textId="235A97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1A0E798" w14:textId="77777777" w:rsidTr="00780E69">
        <w:trPr>
          <w:trHeight w:val="54"/>
        </w:trPr>
        <w:tc>
          <w:tcPr>
            <w:tcW w:w="1691" w:type="dxa"/>
          </w:tcPr>
          <w:p w14:paraId="411DCC8A" w14:textId="24E187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2F3C9A4F" w14:textId="7B1D54B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719945.58</w:t>
            </w:r>
          </w:p>
        </w:tc>
        <w:tc>
          <w:tcPr>
            <w:tcW w:w="1562" w:type="dxa"/>
          </w:tcPr>
          <w:p w14:paraId="42F889D0" w14:textId="2F4930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3363317.83</w:t>
            </w:r>
          </w:p>
        </w:tc>
        <w:tc>
          <w:tcPr>
            <w:tcW w:w="2134" w:type="dxa"/>
          </w:tcPr>
          <w:p w14:paraId="53CBC47B" w14:textId="25C733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D8D4E" w14:textId="66200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2D563" w14:textId="76A637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BDC193" w14:textId="77777777" w:rsidTr="00780E69">
        <w:trPr>
          <w:trHeight w:val="54"/>
        </w:trPr>
        <w:tc>
          <w:tcPr>
            <w:tcW w:w="1691" w:type="dxa"/>
          </w:tcPr>
          <w:p w14:paraId="539248DF" w14:textId="5DB821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E02691B" w14:textId="7BF1050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719949.28</w:t>
            </w:r>
          </w:p>
        </w:tc>
        <w:tc>
          <w:tcPr>
            <w:tcW w:w="1562" w:type="dxa"/>
          </w:tcPr>
          <w:p w14:paraId="2D86FF56" w14:textId="685A97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3363322.02</w:t>
            </w:r>
          </w:p>
        </w:tc>
        <w:tc>
          <w:tcPr>
            <w:tcW w:w="2134" w:type="dxa"/>
          </w:tcPr>
          <w:p w14:paraId="2EFE4782" w14:textId="767FD2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0A01B8" w14:textId="20C3BE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0D239" w14:textId="107D7B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84F6954" w14:textId="77777777" w:rsidTr="00780E69">
        <w:trPr>
          <w:trHeight w:val="54"/>
        </w:trPr>
        <w:tc>
          <w:tcPr>
            <w:tcW w:w="1691" w:type="dxa"/>
          </w:tcPr>
          <w:p w14:paraId="3EA92872" w14:textId="59888F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7A817FF1" w14:textId="66F65FD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719951.52</w:t>
            </w:r>
          </w:p>
        </w:tc>
        <w:tc>
          <w:tcPr>
            <w:tcW w:w="1562" w:type="dxa"/>
          </w:tcPr>
          <w:p w14:paraId="55163B48" w14:textId="14C6BC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3363327.55</w:t>
            </w:r>
          </w:p>
        </w:tc>
        <w:tc>
          <w:tcPr>
            <w:tcW w:w="2134" w:type="dxa"/>
          </w:tcPr>
          <w:p w14:paraId="50ED273A" w14:textId="2747CE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6AF64" w14:textId="08CC3C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836891" w14:textId="1E2EAB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89F297C" w14:textId="77777777" w:rsidTr="00780E69">
        <w:trPr>
          <w:trHeight w:val="54"/>
        </w:trPr>
        <w:tc>
          <w:tcPr>
            <w:tcW w:w="1691" w:type="dxa"/>
          </w:tcPr>
          <w:p w14:paraId="2642498E" w14:textId="1D0752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580C8455" w14:textId="3CF91F5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719951.78</w:t>
            </w:r>
          </w:p>
        </w:tc>
        <w:tc>
          <w:tcPr>
            <w:tcW w:w="1562" w:type="dxa"/>
          </w:tcPr>
          <w:p w14:paraId="733D901C" w14:textId="3C33F8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3363332.94</w:t>
            </w:r>
          </w:p>
        </w:tc>
        <w:tc>
          <w:tcPr>
            <w:tcW w:w="2134" w:type="dxa"/>
          </w:tcPr>
          <w:p w14:paraId="1BCE7D35" w14:textId="30E2E3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61778" w14:textId="0B41D2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F3FCC" w14:textId="773EE0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AABC63" w14:textId="77777777" w:rsidTr="00780E69">
        <w:trPr>
          <w:trHeight w:val="54"/>
        </w:trPr>
        <w:tc>
          <w:tcPr>
            <w:tcW w:w="1691" w:type="dxa"/>
          </w:tcPr>
          <w:p w14:paraId="6D753ADD" w14:textId="4C0A06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4560283F" w14:textId="37A32D4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719950.28</w:t>
            </w:r>
          </w:p>
        </w:tc>
        <w:tc>
          <w:tcPr>
            <w:tcW w:w="1562" w:type="dxa"/>
          </w:tcPr>
          <w:p w14:paraId="14F4CB63" w14:textId="0A0CA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3363339.09</w:t>
            </w:r>
          </w:p>
        </w:tc>
        <w:tc>
          <w:tcPr>
            <w:tcW w:w="2134" w:type="dxa"/>
          </w:tcPr>
          <w:p w14:paraId="0E2B47EB" w14:textId="22EA43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72C9A1" w14:textId="102162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DF55D" w14:textId="6BDC34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F54EB4" w14:textId="77777777" w:rsidTr="00780E69">
        <w:trPr>
          <w:trHeight w:val="54"/>
        </w:trPr>
        <w:tc>
          <w:tcPr>
            <w:tcW w:w="1691" w:type="dxa"/>
          </w:tcPr>
          <w:p w14:paraId="2282C403" w14:textId="30D945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0DA6649C" w14:textId="1A3CDE1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719951.03</w:t>
            </w:r>
          </w:p>
        </w:tc>
        <w:tc>
          <w:tcPr>
            <w:tcW w:w="1562" w:type="dxa"/>
          </w:tcPr>
          <w:p w14:paraId="436E6D05" w14:textId="2C203A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3363345.40</w:t>
            </w:r>
          </w:p>
        </w:tc>
        <w:tc>
          <w:tcPr>
            <w:tcW w:w="2134" w:type="dxa"/>
          </w:tcPr>
          <w:p w14:paraId="7E592311" w14:textId="6B6D17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A3439A" w14:textId="531AFA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55185" w14:textId="4D0285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2935C2" w14:textId="77777777" w:rsidTr="00780E69">
        <w:trPr>
          <w:trHeight w:val="54"/>
        </w:trPr>
        <w:tc>
          <w:tcPr>
            <w:tcW w:w="1691" w:type="dxa"/>
          </w:tcPr>
          <w:p w14:paraId="32A56E51" w14:textId="120025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0F85E1CF" w14:textId="2ABABAE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719948.80</w:t>
            </w:r>
          </w:p>
        </w:tc>
        <w:tc>
          <w:tcPr>
            <w:tcW w:w="1562" w:type="dxa"/>
          </w:tcPr>
          <w:p w14:paraId="1E348783" w14:textId="58A0FB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3363353.40</w:t>
            </w:r>
          </w:p>
        </w:tc>
        <w:tc>
          <w:tcPr>
            <w:tcW w:w="2134" w:type="dxa"/>
          </w:tcPr>
          <w:p w14:paraId="603F60BD" w14:textId="32D562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F1CAE" w14:textId="3F219B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AC403E" w14:textId="074F85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E1EF7F" w14:textId="77777777" w:rsidTr="00780E69">
        <w:trPr>
          <w:trHeight w:val="54"/>
        </w:trPr>
        <w:tc>
          <w:tcPr>
            <w:tcW w:w="1691" w:type="dxa"/>
          </w:tcPr>
          <w:p w14:paraId="7E6D5738" w14:textId="0EADE4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43B7F428" w14:textId="402E9A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719945.55</w:t>
            </w:r>
          </w:p>
        </w:tc>
        <w:tc>
          <w:tcPr>
            <w:tcW w:w="1562" w:type="dxa"/>
          </w:tcPr>
          <w:p w14:paraId="031E8345" w14:textId="56D8FD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3363356.80</w:t>
            </w:r>
          </w:p>
        </w:tc>
        <w:tc>
          <w:tcPr>
            <w:tcW w:w="2134" w:type="dxa"/>
          </w:tcPr>
          <w:p w14:paraId="449E8E49" w14:textId="5D795F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56469" w14:textId="145AB2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9CB1D" w14:textId="767BAE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2CF7B4" w14:textId="77777777" w:rsidTr="00780E69">
        <w:trPr>
          <w:trHeight w:val="54"/>
        </w:trPr>
        <w:tc>
          <w:tcPr>
            <w:tcW w:w="1691" w:type="dxa"/>
          </w:tcPr>
          <w:p w14:paraId="6D525449" w14:textId="55277D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0A787314" w14:textId="6712BB6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719939.74</w:t>
            </w:r>
          </w:p>
        </w:tc>
        <w:tc>
          <w:tcPr>
            <w:tcW w:w="1562" w:type="dxa"/>
          </w:tcPr>
          <w:p w14:paraId="49E371CC" w14:textId="54AD32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3363356.67</w:t>
            </w:r>
          </w:p>
        </w:tc>
        <w:tc>
          <w:tcPr>
            <w:tcW w:w="2134" w:type="dxa"/>
          </w:tcPr>
          <w:p w14:paraId="35918D68" w14:textId="13697E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EA90A5" w14:textId="5120EC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BD6D1" w14:textId="770CB9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140EA3" w14:textId="77777777" w:rsidTr="00780E69">
        <w:trPr>
          <w:trHeight w:val="54"/>
        </w:trPr>
        <w:tc>
          <w:tcPr>
            <w:tcW w:w="1691" w:type="dxa"/>
          </w:tcPr>
          <w:p w14:paraId="53C98777" w14:textId="3B825E8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755EB3D9" w14:textId="1372312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719934.49</w:t>
            </w:r>
          </w:p>
        </w:tc>
        <w:tc>
          <w:tcPr>
            <w:tcW w:w="1562" w:type="dxa"/>
          </w:tcPr>
          <w:p w14:paraId="4D2680F2" w14:textId="1ED538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3363361.69</w:t>
            </w:r>
          </w:p>
        </w:tc>
        <w:tc>
          <w:tcPr>
            <w:tcW w:w="2134" w:type="dxa"/>
          </w:tcPr>
          <w:p w14:paraId="592D9A28" w14:textId="74EC40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FCCFE" w14:textId="2683BC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80BA8" w14:textId="26E39D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EA52D26" w14:textId="77777777" w:rsidTr="00780E69">
        <w:trPr>
          <w:trHeight w:val="54"/>
        </w:trPr>
        <w:tc>
          <w:tcPr>
            <w:tcW w:w="1691" w:type="dxa"/>
          </w:tcPr>
          <w:p w14:paraId="4BA182CC" w14:textId="11C1D7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0E23BAA2" w14:textId="5479361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719927.33</w:t>
            </w:r>
          </w:p>
        </w:tc>
        <w:tc>
          <w:tcPr>
            <w:tcW w:w="1562" w:type="dxa"/>
          </w:tcPr>
          <w:p w14:paraId="0BBB8942" w14:textId="491DEA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3363372.55</w:t>
            </w:r>
          </w:p>
        </w:tc>
        <w:tc>
          <w:tcPr>
            <w:tcW w:w="2134" w:type="dxa"/>
          </w:tcPr>
          <w:p w14:paraId="348D697E" w14:textId="1BB817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014C950" w14:textId="006BFA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87BC0EE" w14:textId="496A54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EF93F8" w14:textId="77777777" w:rsidTr="00780E69">
        <w:trPr>
          <w:trHeight w:val="54"/>
        </w:trPr>
        <w:tc>
          <w:tcPr>
            <w:tcW w:w="1691" w:type="dxa"/>
          </w:tcPr>
          <w:p w14:paraId="0E93DD0A" w14:textId="4F0C54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59937344" w14:textId="271C4A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719925.97</w:t>
            </w:r>
          </w:p>
        </w:tc>
        <w:tc>
          <w:tcPr>
            <w:tcW w:w="1562" w:type="dxa"/>
          </w:tcPr>
          <w:p w14:paraId="08B9DF1C" w14:textId="036D8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3363385.44</w:t>
            </w:r>
          </w:p>
        </w:tc>
        <w:tc>
          <w:tcPr>
            <w:tcW w:w="2134" w:type="dxa"/>
          </w:tcPr>
          <w:p w14:paraId="5DB0DBC2" w14:textId="1BB64E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B9038" w14:textId="3BE4BF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8A004" w14:textId="51971BF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44AD10C" w14:textId="77777777" w:rsidTr="00780E69">
        <w:trPr>
          <w:trHeight w:val="54"/>
        </w:trPr>
        <w:tc>
          <w:tcPr>
            <w:tcW w:w="1691" w:type="dxa"/>
          </w:tcPr>
          <w:p w14:paraId="1C9C9E1C" w14:textId="55429B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F6A535E" w14:textId="774F2F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719925.55</w:t>
            </w:r>
          </w:p>
        </w:tc>
        <w:tc>
          <w:tcPr>
            <w:tcW w:w="1562" w:type="dxa"/>
          </w:tcPr>
          <w:p w14:paraId="6D0D03A7" w14:textId="33CEDD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3363395.18</w:t>
            </w:r>
          </w:p>
        </w:tc>
        <w:tc>
          <w:tcPr>
            <w:tcW w:w="2134" w:type="dxa"/>
          </w:tcPr>
          <w:p w14:paraId="27521AF3" w14:textId="220119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0AABB" w14:textId="1F43B3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02823B" w14:textId="034C2C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9E8017" w14:textId="77777777" w:rsidTr="00780E69">
        <w:trPr>
          <w:trHeight w:val="54"/>
        </w:trPr>
        <w:tc>
          <w:tcPr>
            <w:tcW w:w="1691" w:type="dxa"/>
          </w:tcPr>
          <w:p w14:paraId="50FBD3F0" w14:textId="1DA4B8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67FE7B8C" w14:textId="533AEE5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719927.48</w:t>
            </w:r>
          </w:p>
        </w:tc>
        <w:tc>
          <w:tcPr>
            <w:tcW w:w="1562" w:type="dxa"/>
          </w:tcPr>
          <w:p w14:paraId="28D69023" w14:textId="16D759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3363401.71</w:t>
            </w:r>
          </w:p>
        </w:tc>
        <w:tc>
          <w:tcPr>
            <w:tcW w:w="2134" w:type="dxa"/>
          </w:tcPr>
          <w:p w14:paraId="4A64663B" w14:textId="5E8AA2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B2C545" w14:textId="078682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6A7C1" w14:textId="4E35EF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C4D240" w14:textId="77777777" w:rsidTr="00780E69">
        <w:trPr>
          <w:trHeight w:val="54"/>
        </w:trPr>
        <w:tc>
          <w:tcPr>
            <w:tcW w:w="1691" w:type="dxa"/>
          </w:tcPr>
          <w:p w14:paraId="391D8492" w14:textId="40C2BF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3C73994D" w14:textId="0A426B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719931.12</w:t>
            </w:r>
          </w:p>
        </w:tc>
        <w:tc>
          <w:tcPr>
            <w:tcW w:w="1562" w:type="dxa"/>
          </w:tcPr>
          <w:p w14:paraId="39CCE4A8" w14:textId="311012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3363405.98</w:t>
            </w:r>
          </w:p>
        </w:tc>
        <w:tc>
          <w:tcPr>
            <w:tcW w:w="2134" w:type="dxa"/>
          </w:tcPr>
          <w:p w14:paraId="046CD807" w14:textId="509547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83399" w14:textId="09E976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D0511E" w14:textId="5C6E41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A6957A" w14:textId="77777777" w:rsidTr="00780E69">
        <w:trPr>
          <w:trHeight w:val="54"/>
        </w:trPr>
        <w:tc>
          <w:tcPr>
            <w:tcW w:w="1691" w:type="dxa"/>
          </w:tcPr>
          <w:p w14:paraId="60489F57" w14:textId="3CC12A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5D15B19B" w14:textId="597FF8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719932.98</w:t>
            </w:r>
          </w:p>
        </w:tc>
        <w:tc>
          <w:tcPr>
            <w:tcW w:w="1562" w:type="dxa"/>
          </w:tcPr>
          <w:p w14:paraId="244B81D2" w14:textId="1D6D39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3363411.43</w:t>
            </w:r>
          </w:p>
        </w:tc>
        <w:tc>
          <w:tcPr>
            <w:tcW w:w="2134" w:type="dxa"/>
          </w:tcPr>
          <w:p w14:paraId="7FC00816" w14:textId="023E9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033A0B" w14:textId="352A53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669D2" w14:textId="33D879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66C439A" w14:textId="77777777" w:rsidTr="00780E69">
        <w:trPr>
          <w:trHeight w:val="54"/>
        </w:trPr>
        <w:tc>
          <w:tcPr>
            <w:tcW w:w="1691" w:type="dxa"/>
          </w:tcPr>
          <w:p w14:paraId="27A0B2FE" w14:textId="626A5D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5AFF7C49" w14:textId="25A3793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719932.33</w:t>
            </w:r>
          </w:p>
        </w:tc>
        <w:tc>
          <w:tcPr>
            <w:tcW w:w="1562" w:type="dxa"/>
          </w:tcPr>
          <w:p w14:paraId="164FD756" w14:textId="0B6EEE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3363418.86</w:t>
            </w:r>
          </w:p>
        </w:tc>
        <w:tc>
          <w:tcPr>
            <w:tcW w:w="2134" w:type="dxa"/>
          </w:tcPr>
          <w:p w14:paraId="1004B76A" w14:textId="39D1DF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FD27B0" w14:textId="437E01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85E08" w14:textId="54170F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0C29C3" w14:textId="77777777" w:rsidTr="00780E69">
        <w:trPr>
          <w:trHeight w:val="54"/>
        </w:trPr>
        <w:tc>
          <w:tcPr>
            <w:tcW w:w="1691" w:type="dxa"/>
          </w:tcPr>
          <w:p w14:paraId="60F92F81" w14:textId="14AB06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52A04B38" w14:textId="0022E6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719930.10</w:t>
            </w:r>
          </w:p>
        </w:tc>
        <w:tc>
          <w:tcPr>
            <w:tcW w:w="1562" w:type="dxa"/>
          </w:tcPr>
          <w:p w14:paraId="6A7277A3" w14:textId="55EDF6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3363424.95</w:t>
            </w:r>
          </w:p>
        </w:tc>
        <w:tc>
          <w:tcPr>
            <w:tcW w:w="2134" w:type="dxa"/>
          </w:tcPr>
          <w:p w14:paraId="44648F51" w14:textId="2527B9F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DAEDDE" w14:textId="00154F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E43683" w14:textId="4CA46C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C745F1" w14:textId="77777777" w:rsidTr="00780E69">
        <w:trPr>
          <w:trHeight w:val="54"/>
        </w:trPr>
        <w:tc>
          <w:tcPr>
            <w:tcW w:w="1691" w:type="dxa"/>
          </w:tcPr>
          <w:p w14:paraId="5FEC36A9" w14:textId="60D31C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03F9CA7D" w14:textId="1DEF73B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719931.43</w:t>
            </w:r>
          </w:p>
        </w:tc>
        <w:tc>
          <w:tcPr>
            <w:tcW w:w="1562" w:type="dxa"/>
          </w:tcPr>
          <w:p w14:paraId="20D9DB3A" w14:textId="063794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3363433.71</w:t>
            </w:r>
          </w:p>
        </w:tc>
        <w:tc>
          <w:tcPr>
            <w:tcW w:w="2134" w:type="dxa"/>
          </w:tcPr>
          <w:p w14:paraId="60BC144A" w14:textId="1D458B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633B04" w14:textId="0FFD55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BE404" w14:textId="04B76B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B65E65" w14:textId="77777777" w:rsidTr="00780E69">
        <w:trPr>
          <w:trHeight w:val="54"/>
        </w:trPr>
        <w:tc>
          <w:tcPr>
            <w:tcW w:w="1691" w:type="dxa"/>
          </w:tcPr>
          <w:p w14:paraId="4830759E" w14:textId="7F5030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061D0D1D" w14:textId="4257956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719934.53</w:t>
            </w:r>
          </w:p>
        </w:tc>
        <w:tc>
          <w:tcPr>
            <w:tcW w:w="1562" w:type="dxa"/>
          </w:tcPr>
          <w:p w14:paraId="238CB56E" w14:textId="350BC3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3363439.91</w:t>
            </w:r>
          </w:p>
        </w:tc>
        <w:tc>
          <w:tcPr>
            <w:tcW w:w="2134" w:type="dxa"/>
          </w:tcPr>
          <w:p w14:paraId="6818F0A9" w14:textId="1F605D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569F9" w14:textId="4EE596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F427B" w14:textId="58BDF0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854026" w14:textId="77777777" w:rsidTr="00780E69">
        <w:trPr>
          <w:trHeight w:val="54"/>
        </w:trPr>
        <w:tc>
          <w:tcPr>
            <w:tcW w:w="1691" w:type="dxa"/>
          </w:tcPr>
          <w:p w14:paraId="5F0639C8" w14:textId="27FABF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0CE397C2" w14:textId="598060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719941.81</w:t>
            </w:r>
          </w:p>
        </w:tc>
        <w:tc>
          <w:tcPr>
            <w:tcW w:w="1562" w:type="dxa"/>
          </w:tcPr>
          <w:p w14:paraId="1241A8BF" w14:textId="2CFCC4C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3363443.06</w:t>
            </w:r>
          </w:p>
        </w:tc>
        <w:tc>
          <w:tcPr>
            <w:tcW w:w="2134" w:type="dxa"/>
          </w:tcPr>
          <w:p w14:paraId="7BF374DC" w14:textId="78167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71515" w14:textId="11969D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09587" w14:textId="5A21C0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D4E2EFF" w14:textId="77777777" w:rsidTr="00780E69">
        <w:trPr>
          <w:trHeight w:val="54"/>
        </w:trPr>
        <w:tc>
          <w:tcPr>
            <w:tcW w:w="1691" w:type="dxa"/>
          </w:tcPr>
          <w:p w14:paraId="42770385" w14:textId="3B6DD8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6ACED689" w14:textId="0021688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719954.08</w:t>
            </w:r>
          </w:p>
        </w:tc>
        <w:tc>
          <w:tcPr>
            <w:tcW w:w="1562" w:type="dxa"/>
          </w:tcPr>
          <w:p w14:paraId="1C094214" w14:textId="1CB34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3363447.62</w:t>
            </w:r>
          </w:p>
        </w:tc>
        <w:tc>
          <w:tcPr>
            <w:tcW w:w="2134" w:type="dxa"/>
          </w:tcPr>
          <w:p w14:paraId="2A38B9EE" w14:textId="23F247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1AFEF" w14:textId="20A812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0740D0" w14:textId="6AEACF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E571DE" w14:textId="77777777" w:rsidTr="00780E69">
        <w:trPr>
          <w:trHeight w:val="54"/>
        </w:trPr>
        <w:tc>
          <w:tcPr>
            <w:tcW w:w="1691" w:type="dxa"/>
          </w:tcPr>
          <w:p w14:paraId="04F16903" w14:textId="684E3A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3C564BDE" w14:textId="1C14D2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719963.29</w:t>
            </w:r>
          </w:p>
        </w:tc>
        <w:tc>
          <w:tcPr>
            <w:tcW w:w="1562" w:type="dxa"/>
          </w:tcPr>
          <w:p w14:paraId="55A94AD4" w14:textId="65EF39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3363453.46</w:t>
            </w:r>
          </w:p>
        </w:tc>
        <w:tc>
          <w:tcPr>
            <w:tcW w:w="2134" w:type="dxa"/>
          </w:tcPr>
          <w:p w14:paraId="5AA89648" w14:textId="258984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A3E3F" w14:textId="27A850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52B48E" w14:textId="7F1EB7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0648F5B" w14:textId="77777777" w:rsidTr="00780E69">
        <w:trPr>
          <w:trHeight w:val="54"/>
        </w:trPr>
        <w:tc>
          <w:tcPr>
            <w:tcW w:w="1691" w:type="dxa"/>
          </w:tcPr>
          <w:p w14:paraId="5213E11A" w14:textId="0CDC82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5FAF96CF" w14:textId="027DDC8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719968.89</w:t>
            </w:r>
          </w:p>
        </w:tc>
        <w:tc>
          <w:tcPr>
            <w:tcW w:w="1562" w:type="dxa"/>
          </w:tcPr>
          <w:p w14:paraId="6E396068" w14:textId="31828D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3363464.02</w:t>
            </w:r>
          </w:p>
        </w:tc>
        <w:tc>
          <w:tcPr>
            <w:tcW w:w="2134" w:type="dxa"/>
          </w:tcPr>
          <w:p w14:paraId="2A34747D" w14:textId="7881DC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598E2" w14:textId="28FF67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A6D5CB" w14:textId="6940F5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9C375C" w14:textId="77777777" w:rsidTr="00780E69">
        <w:trPr>
          <w:trHeight w:val="54"/>
        </w:trPr>
        <w:tc>
          <w:tcPr>
            <w:tcW w:w="1691" w:type="dxa"/>
          </w:tcPr>
          <w:p w14:paraId="6C42E07F" w14:textId="1404B1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5CAB6B2F" w14:textId="131B00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719969.95</w:t>
            </w:r>
          </w:p>
        </w:tc>
        <w:tc>
          <w:tcPr>
            <w:tcW w:w="1562" w:type="dxa"/>
          </w:tcPr>
          <w:p w14:paraId="373BDE70" w14:textId="0DF994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3363469.34</w:t>
            </w:r>
          </w:p>
        </w:tc>
        <w:tc>
          <w:tcPr>
            <w:tcW w:w="2134" w:type="dxa"/>
          </w:tcPr>
          <w:p w14:paraId="0ED14BE7" w14:textId="3ABE2F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98EE6" w14:textId="2D1EAE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CBC6F4" w14:textId="0D0ED7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0064E4" w14:textId="77777777" w:rsidTr="00780E69">
        <w:trPr>
          <w:trHeight w:val="54"/>
        </w:trPr>
        <w:tc>
          <w:tcPr>
            <w:tcW w:w="1691" w:type="dxa"/>
          </w:tcPr>
          <w:p w14:paraId="117C6C23" w14:textId="732B5F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6D4D251F" w14:textId="62039DA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719967.75</w:t>
            </w:r>
          </w:p>
        </w:tc>
        <w:tc>
          <w:tcPr>
            <w:tcW w:w="1562" w:type="dxa"/>
          </w:tcPr>
          <w:p w14:paraId="43960F1F" w14:textId="3FC34B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3363484.14</w:t>
            </w:r>
          </w:p>
        </w:tc>
        <w:tc>
          <w:tcPr>
            <w:tcW w:w="2134" w:type="dxa"/>
          </w:tcPr>
          <w:p w14:paraId="6ECEF1A6" w14:textId="424202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1961E5" w14:textId="795393F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CD59F2" w14:textId="166130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C9936C" w14:textId="77777777" w:rsidTr="00780E69">
        <w:trPr>
          <w:trHeight w:val="54"/>
        </w:trPr>
        <w:tc>
          <w:tcPr>
            <w:tcW w:w="1691" w:type="dxa"/>
          </w:tcPr>
          <w:p w14:paraId="631D4270" w14:textId="752982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748A9CF9" w14:textId="547ABB0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719958.75</w:t>
            </w:r>
          </w:p>
        </w:tc>
        <w:tc>
          <w:tcPr>
            <w:tcW w:w="1562" w:type="dxa"/>
          </w:tcPr>
          <w:p w14:paraId="04B4F7F1" w14:textId="036580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3363496.14</w:t>
            </w:r>
          </w:p>
        </w:tc>
        <w:tc>
          <w:tcPr>
            <w:tcW w:w="2134" w:type="dxa"/>
          </w:tcPr>
          <w:p w14:paraId="2D989937" w14:textId="67F0B5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3AA374" w14:textId="186DB9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D7621" w14:textId="44686F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976C521" w14:textId="77777777" w:rsidTr="00780E69">
        <w:trPr>
          <w:trHeight w:val="54"/>
        </w:trPr>
        <w:tc>
          <w:tcPr>
            <w:tcW w:w="1691" w:type="dxa"/>
          </w:tcPr>
          <w:p w14:paraId="68E22D0A" w14:textId="4C755E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47E6D58A" w14:textId="4DB91FB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719949.66</w:t>
            </w:r>
          </w:p>
        </w:tc>
        <w:tc>
          <w:tcPr>
            <w:tcW w:w="1562" w:type="dxa"/>
          </w:tcPr>
          <w:p w14:paraId="7D9AE11A" w14:textId="520276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3363499.70</w:t>
            </w:r>
          </w:p>
        </w:tc>
        <w:tc>
          <w:tcPr>
            <w:tcW w:w="2134" w:type="dxa"/>
          </w:tcPr>
          <w:p w14:paraId="39BA97B5" w14:textId="4394E0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ADEEF" w14:textId="4171BD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74B0C" w14:textId="437698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0A766B" w14:textId="77777777" w:rsidTr="00780E69">
        <w:trPr>
          <w:trHeight w:val="54"/>
        </w:trPr>
        <w:tc>
          <w:tcPr>
            <w:tcW w:w="1691" w:type="dxa"/>
          </w:tcPr>
          <w:p w14:paraId="3C2B92F4" w14:textId="276DC8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6EB16CD6" w14:textId="39B1CA5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719941.98</w:t>
            </w:r>
          </w:p>
        </w:tc>
        <w:tc>
          <w:tcPr>
            <w:tcW w:w="1562" w:type="dxa"/>
          </w:tcPr>
          <w:p w14:paraId="27A9318C" w14:textId="74AC3E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3363499.82</w:t>
            </w:r>
          </w:p>
        </w:tc>
        <w:tc>
          <w:tcPr>
            <w:tcW w:w="2134" w:type="dxa"/>
          </w:tcPr>
          <w:p w14:paraId="20DE9F9A" w14:textId="0EE2C4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DA553" w14:textId="2C8F5B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C147B" w14:textId="12BC33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127085" w14:textId="77777777" w:rsidTr="00780E69">
        <w:trPr>
          <w:trHeight w:val="54"/>
        </w:trPr>
        <w:tc>
          <w:tcPr>
            <w:tcW w:w="1691" w:type="dxa"/>
          </w:tcPr>
          <w:p w14:paraId="1558A9B9" w14:textId="55738D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0573EA87" w14:textId="4D08A35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719936.84</w:t>
            </w:r>
          </w:p>
        </w:tc>
        <w:tc>
          <w:tcPr>
            <w:tcW w:w="1562" w:type="dxa"/>
          </w:tcPr>
          <w:p w14:paraId="4AF8DD60" w14:textId="5F6F4F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3363505.57</w:t>
            </w:r>
          </w:p>
        </w:tc>
        <w:tc>
          <w:tcPr>
            <w:tcW w:w="2134" w:type="dxa"/>
          </w:tcPr>
          <w:p w14:paraId="48518108" w14:textId="4C3B1E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CFE745" w14:textId="130143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83A54" w14:textId="32880E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C27B218" w14:textId="77777777" w:rsidTr="00780E69">
        <w:trPr>
          <w:trHeight w:val="54"/>
        </w:trPr>
        <w:tc>
          <w:tcPr>
            <w:tcW w:w="1691" w:type="dxa"/>
          </w:tcPr>
          <w:p w14:paraId="4F00C4E9" w14:textId="49E830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6B8F09DD" w14:textId="6B8D89C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719933.92</w:t>
            </w:r>
          </w:p>
        </w:tc>
        <w:tc>
          <w:tcPr>
            <w:tcW w:w="1562" w:type="dxa"/>
          </w:tcPr>
          <w:p w14:paraId="697A60B7" w14:textId="2FECCB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3363513.47</w:t>
            </w:r>
          </w:p>
        </w:tc>
        <w:tc>
          <w:tcPr>
            <w:tcW w:w="2134" w:type="dxa"/>
          </w:tcPr>
          <w:p w14:paraId="16DD28DF" w14:textId="2A4301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5A510" w14:textId="6799E35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A3D8A" w14:textId="15B2BA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A65BADB" w14:textId="77777777" w:rsidTr="00780E69">
        <w:trPr>
          <w:trHeight w:val="54"/>
        </w:trPr>
        <w:tc>
          <w:tcPr>
            <w:tcW w:w="1691" w:type="dxa"/>
          </w:tcPr>
          <w:p w14:paraId="14A5993E" w14:textId="2BBE685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2FF48A4F" w14:textId="42B4FD9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719935.11</w:t>
            </w:r>
          </w:p>
        </w:tc>
        <w:tc>
          <w:tcPr>
            <w:tcW w:w="1562" w:type="dxa"/>
          </w:tcPr>
          <w:p w14:paraId="536AC7AC" w14:textId="347232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3363518.00</w:t>
            </w:r>
          </w:p>
        </w:tc>
        <w:tc>
          <w:tcPr>
            <w:tcW w:w="2134" w:type="dxa"/>
          </w:tcPr>
          <w:p w14:paraId="427AFC8F" w14:textId="1BF9B1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7C315" w14:textId="5509CE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3BAE6" w14:textId="74405C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B8918B1" w14:textId="77777777" w:rsidTr="00780E69">
        <w:trPr>
          <w:trHeight w:val="54"/>
        </w:trPr>
        <w:tc>
          <w:tcPr>
            <w:tcW w:w="1691" w:type="dxa"/>
          </w:tcPr>
          <w:p w14:paraId="4E0E00D7" w14:textId="158522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0A430F07" w14:textId="2F96FC4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719937.32</w:t>
            </w:r>
          </w:p>
        </w:tc>
        <w:tc>
          <w:tcPr>
            <w:tcW w:w="1562" w:type="dxa"/>
          </w:tcPr>
          <w:p w14:paraId="49A427A1" w14:textId="4E583B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3363522.81</w:t>
            </w:r>
          </w:p>
        </w:tc>
        <w:tc>
          <w:tcPr>
            <w:tcW w:w="2134" w:type="dxa"/>
          </w:tcPr>
          <w:p w14:paraId="39912C26" w14:textId="29EFA1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76D6C" w14:textId="690BCD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D83E0" w14:textId="04E51D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52082B" w14:textId="77777777" w:rsidTr="00780E69">
        <w:trPr>
          <w:trHeight w:val="54"/>
        </w:trPr>
        <w:tc>
          <w:tcPr>
            <w:tcW w:w="1691" w:type="dxa"/>
          </w:tcPr>
          <w:p w14:paraId="48B38C76" w14:textId="781030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2B2065D5" w14:textId="20176D1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719937.04</w:t>
            </w:r>
          </w:p>
        </w:tc>
        <w:tc>
          <w:tcPr>
            <w:tcW w:w="1562" w:type="dxa"/>
          </w:tcPr>
          <w:p w14:paraId="14EF637D" w14:textId="3DC149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3363528.39</w:t>
            </w:r>
          </w:p>
        </w:tc>
        <w:tc>
          <w:tcPr>
            <w:tcW w:w="2134" w:type="dxa"/>
          </w:tcPr>
          <w:p w14:paraId="3EC87459" w14:textId="3B25D4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244E2E" w14:textId="354509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D7F801" w14:textId="347954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40B2C0" w14:textId="77777777" w:rsidTr="00780E69">
        <w:trPr>
          <w:trHeight w:val="54"/>
        </w:trPr>
        <w:tc>
          <w:tcPr>
            <w:tcW w:w="1691" w:type="dxa"/>
          </w:tcPr>
          <w:p w14:paraId="513230B3" w14:textId="1A162CB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0D833585" w14:textId="5FBF49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719934.27</w:t>
            </w:r>
          </w:p>
        </w:tc>
        <w:tc>
          <w:tcPr>
            <w:tcW w:w="1562" w:type="dxa"/>
          </w:tcPr>
          <w:p w14:paraId="7DA8F7C5" w14:textId="486C8F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3363530.86</w:t>
            </w:r>
          </w:p>
        </w:tc>
        <w:tc>
          <w:tcPr>
            <w:tcW w:w="2134" w:type="dxa"/>
          </w:tcPr>
          <w:p w14:paraId="56363335" w14:textId="07CB05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574EA5" w14:textId="129E3E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70FA57" w14:textId="5BE05A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9CB321B" w14:textId="77777777" w:rsidTr="00780E69">
        <w:trPr>
          <w:trHeight w:val="54"/>
        </w:trPr>
        <w:tc>
          <w:tcPr>
            <w:tcW w:w="1691" w:type="dxa"/>
          </w:tcPr>
          <w:p w14:paraId="1FABCED1" w14:textId="434E18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1D29EC56" w14:textId="260B75D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719929.04</w:t>
            </w:r>
          </w:p>
        </w:tc>
        <w:tc>
          <w:tcPr>
            <w:tcW w:w="1562" w:type="dxa"/>
          </w:tcPr>
          <w:p w14:paraId="6C5C72DC" w14:textId="20B4C9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3363530.20</w:t>
            </w:r>
          </w:p>
        </w:tc>
        <w:tc>
          <w:tcPr>
            <w:tcW w:w="2134" w:type="dxa"/>
          </w:tcPr>
          <w:p w14:paraId="31AF5709" w14:textId="529FE1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ACA83" w14:textId="5A9D4D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7E00D" w14:textId="5FAEED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247B30" w14:textId="77777777" w:rsidTr="00780E69">
        <w:trPr>
          <w:trHeight w:val="54"/>
        </w:trPr>
        <w:tc>
          <w:tcPr>
            <w:tcW w:w="1691" w:type="dxa"/>
          </w:tcPr>
          <w:p w14:paraId="3EB109A2" w14:textId="2996A3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28CB73DB" w14:textId="1313CE6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719925.47</w:t>
            </w:r>
          </w:p>
        </w:tc>
        <w:tc>
          <w:tcPr>
            <w:tcW w:w="1562" w:type="dxa"/>
          </w:tcPr>
          <w:p w14:paraId="20285088" w14:textId="79E1CF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3363531.53</w:t>
            </w:r>
          </w:p>
        </w:tc>
        <w:tc>
          <w:tcPr>
            <w:tcW w:w="2134" w:type="dxa"/>
          </w:tcPr>
          <w:p w14:paraId="45A63F2F" w14:textId="66E382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2B662" w14:textId="4108B6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B8BF1" w14:textId="063C10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1634E1" w14:textId="77777777" w:rsidTr="00780E69">
        <w:trPr>
          <w:trHeight w:val="54"/>
        </w:trPr>
        <w:tc>
          <w:tcPr>
            <w:tcW w:w="1691" w:type="dxa"/>
          </w:tcPr>
          <w:p w14:paraId="4DD3D45F" w14:textId="5AF78F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52872451" w14:textId="664BF38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719923.52</w:t>
            </w:r>
          </w:p>
        </w:tc>
        <w:tc>
          <w:tcPr>
            <w:tcW w:w="1562" w:type="dxa"/>
          </w:tcPr>
          <w:p w14:paraId="25890F2B" w14:textId="0ACBAA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3363541.40</w:t>
            </w:r>
          </w:p>
        </w:tc>
        <w:tc>
          <w:tcPr>
            <w:tcW w:w="2134" w:type="dxa"/>
          </w:tcPr>
          <w:p w14:paraId="1617B300" w14:textId="424ADD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ABA54" w14:textId="4D2DC59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AEC40" w14:textId="70012F8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EC7DFD" w14:textId="77777777" w:rsidTr="00780E69">
        <w:trPr>
          <w:trHeight w:val="54"/>
        </w:trPr>
        <w:tc>
          <w:tcPr>
            <w:tcW w:w="1691" w:type="dxa"/>
          </w:tcPr>
          <w:p w14:paraId="1B71584D" w14:textId="7BAA17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66554841" w14:textId="474A98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719922.62</w:t>
            </w:r>
          </w:p>
        </w:tc>
        <w:tc>
          <w:tcPr>
            <w:tcW w:w="1562" w:type="dxa"/>
          </w:tcPr>
          <w:p w14:paraId="70C1CDFC" w14:textId="13CAB9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3363551.25</w:t>
            </w:r>
          </w:p>
        </w:tc>
        <w:tc>
          <w:tcPr>
            <w:tcW w:w="2134" w:type="dxa"/>
          </w:tcPr>
          <w:p w14:paraId="56083DB9" w14:textId="632B11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34C1BE" w14:textId="06390E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F96034" w14:textId="55EBB0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C0D373" w14:textId="77777777" w:rsidTr="00780E69">
        <w:trPr>
          <w:trHeight w:val="54"/>
        </w:trPr>
        <w:tc>
          <w:tcPr>
            <w:tcW w:w="1691" w:type="dxa"/>
          </w:tcPr>
          <w:p w14:paraId="536C4645" w14:textId="2A7C9F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7BD0AE0A" w14:textId="0A045D1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719919.30</w:t>
            </w:r>
          </w:p>
        </w:tc>
        <w:tc>
          <w:tcPr>
            <w:tcW w:w="1562" w:type="dxa"/>
          </w:tcPr>
          <w:p w14:paraId="0FB1B8D6" w14:textId="647537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3363555.95</w:t>
            </w:r>
          </w:p>
        </w:tc>
        <w:tc>
          <w:tcPr>
            <w:tcW w:w="2134" w:type="dxa"/>
          </w:tcPr>
          <w:p w14:paraId="300C9F51" w14:textId="7FD51C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48BB64" w14:textId="2DA849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9EAC8" w14:textId="2C2776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936178D" w14:textId="77777777" w:rsidTr="00780E69">
        <w:trPr>
          <w:trHeight w:val="54"/>
        </w:trPr>
        <w:tc>
          <w:tcPr>
            <w:tcW w:w="1691" w:type="dxa"/>
          </w:tcPr>
          <w:p w14:paraId="51659058" w14:textId="0B3271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405F638C" w14:textId="2938862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719912.87</w:t>
            </w:r>
          </w:p>
        </w:tc>
        <w:tc>
          <w:tcPr>
            <w:tcW w:w="1562" w:type="dxa"/>
          </w:tcPr>
          <w:p w14:paraId="267ADB10" w14:textId="787F53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3363558.10</w:t>
            </w:r>
          </w:p>
        </w:tc>
        <w:tc>
          <w:tcPr>
            <w:tcW w:w="2134" w:type="dxa"/>
          </w:tcPr>
          <w:p w14:paraId="5232A930" w14:textId="47B014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916F00" w14:textId="4900E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C47A9" w14:textId="433D09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1BCB34" w14:textId="77777777" w:rsidTr="00780E69">
        <w:trPr>
          <w:trHeight w:val="54"/>
        </w:trPr>
        <w:tc>
          <w:tcPr>
            <w:tcW w:w="1691" w:type="dxa"/>
          </w:tcPr>
          <w:p w14:paraId="6681289F" w14:textId="5D4F74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04005C58" w14:textId="4C27524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719905.41</w:t>
            </w:r>
          </w:p>
        </w:tc>
        <w:tc>
          <w:tcPr>
            <w:tcW w:w="1562" w:type="dxa"/>
          </w:tcPr>
          <w:p w14:paraId="1CE343C2" w14:textId="1B8C7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3363558.73</w:t>
            </w:r>
          </w:p>
        </w:tc>
        <w:tc>
          <w:tcPr>
            <w:tcW w:w="2134" w:type="dxa"/>
          </w:tcPr>
          <w:p w14:paraId="55AB2E42" w14:textId="780DE2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1A9071" w14:textId="47BD35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3F932" w14:textId="40ADD9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AB592F0" w14:textId="77777777" w:rsidTr="00780E69">
        <w:trPr>
          <w:trHeight w:val="54"/>
        </w:trPr>
        <w:tc>
          <w:tcPr>
            <w:tcW w:w="1691" w:type="dxa"/>
          </w:tcPr>
          <w:p w14:paraId="5896DBF5" w14:textId="32D2E1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2E811E45" w14:textId="5F1242B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719901.75</w:t>
            </w:r>
          </w:p>
        </w:tc>
        <w:tc>
          <w:tcPr>
            <w:tcW w:w="1562" w:type="dxa"/>
          </w:tcPr>
          <w:p w14:paraId="2A7315DC" w14:textId="5A97318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3363560.56</w:t>
            </w:r>
          </w:p>
        </w:tc>
        <w:tc>
          <w:tcPr>
            <w:tcW w:w="2134" w:type="dxa"/>
          </w:tcPr>
          <w:p w14:paraId="1C1A55C4" w14:textId="75535B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590690" w14:textId="19DD15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5D8B4B" w14:textId="518709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0ED5425" w14:textId="77777777" w:rsidTr="00780E69">
        <w:trPr>
          <w:trHeight w:val="54"/>
        </w:trPr>
        <w:tc>
          <w:tcPr>
            <w:tcW w:w="1691" w:type="dxa"/>
          </w:tcPr>
          <w:p w14:paraId="5E617D73" w14:textId="7BC1C7E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5D169EC2" w14:textId="54201A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719900.42</w:t>
            </w:r>
          </w:p>
        </w:tc>
        <w:tc>
          <w:tcPr>
            <w:tcW w:w="1562" w:type="dxa"/>
          </w:tcPr>
          <w:p w14:paraId="47D56D97" w14:textId="6EA0C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3363564.98</w:t>
            </w:r>
          </w:p>
        </w:tc>
        <w:tc>
          <w:tcPr>
            <w:tcW w:w="2134" w:type="dxa"/>
          </w:tcPr>
          <w:p w14:paraId="61DA1005" w14:textId="29EA7F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58BAD" w14:textId="242FC5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C28FD" w14:textId="57ABCF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16013C" w14:textId="77777777" w:rsidTr="00780E69">
        <w:trPr>
          <w:trHeight w:val="54"/>
        </w:trPr>
        <w:tc>
          <w:tcPr>
            <w:tcW w:w="1691" w:type="dxa"/>
          </w:tcPr>
          <w:p w14:paraId="7B79D163" w14:textId="343A1F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0B62AF9D" w14:textId="34C928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719905.30</w:t>
            </w:r>
          </w:p>
        </w:tc>
        <w:tc>
          <w:tcPr>
            <w:tcW w:w="1562" w:type="dxa"/>
          </w:tcPr>
          <w:p w14:paraId="63F7DC0C" w14:textId="241081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3363571.45</w:t>
            </w:r>
          </w:p>
        </w:tc>
        <w:tc>
          <w:tcPr>
            <w:tcW w:w="2134" w:type="dxa"/>
          </w:tcPr>
          <w:p w14:paraId="36C1932C" w14:textId="283AB0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37DE85" w14:textId="6E9569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05E7E" w14:textId="750B61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E69379" w14:textId="77777777" w:rsidTr="00780E69">
        <w:trPr>
          <w:trHeight w:val="54"/>
        </w:trPr>
        <w:tc>
          <w:tcPr>
            <w:tcW w:w="1691" w:type="dxa"/>
          </w:tcPr>
          <w:p w14:paraId="696831A7" w14:textId="04B443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5D45C170" w14:textId="127C349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719908.47</w:t>
            </w:r>
          </w:p>
        </w:tc>
        <w:tc>
          <w:tcPr>
            <w:tcW w:w="1562" w:type="dxa"/>
          </w:tcPr>
          <w:p w14:paraId="581AC37F" w14:textId="41FB59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3363576.07</w:t>
            </w:r>
          </w:p>
        </w:tc>
        <w:tc>
          <w:tcPr>
            <w:tcW w:w="2134" w:type="dxa"/>
          </w:tcPr>
          <w:p w14:paraId="15CAC8DD" w14:textId="62A1B3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F888514" w14:textId="707456C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3660BFC" w14:textId="3A326B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A6E812D" w14:textId="77777777" w:rsidTr="00780E69">
        <w:trPr>
          <w:trHeight w:val="54"/>
        </w:trPr>
        <w:tc>
          <w:tcPr>
            <w:tcW w:w="1691" w:type="dxa"/>
          </w:tcPr>
          <w:p w14:paraId="690B4E43" w14:textId="6C5E59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71C65A8C" w14:textId="7A9AF3F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719909.27</w:t>
            </w:r>
          </w:p>
        </w:tc>
        <w:tc>
          <w:tcPr>
            <w:tcW w:w="1562" w:type="dxa"/>
          </w:tcPr>
          <w:p w14:paraId="618C9083" w14:textId="258DF4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3363582.64</w:t>
            </w:r>
          </w:p>
        </w:tc>
        <w:tc>
          <w:tcPr>
            <w:tcW w:w="2134" w:type="dxa"/>
          </w:tcPr>
          <w:p w14:paraId="6890E1C1" w14:textId="51D71A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31A619" w14:textId="4423E4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BDBFA9" w14:textId="2FF768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1341C44" w14:textId="77777777" w:rsidTr="00780E69">
        <w:trPr>
          <w:trHeight w:val="54"/>
        </w:trPr>
        <w:tc>
          <w:tcPr>
            <w:tcW w:w="1691" w:type="dxa"/>
          </w:tcPr>
          <w:p w14:paraId="2F39614B" w14:textId="472D1F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475635BD" w14:textId="292B4B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719907.44</w:t>
            </w:r>
          </w:p>
        </w:tc>
        <w:tc>
          <w:tcPr>
            <w:tcW w:w="1562" w:type="dxa"/>
          </w:tcPr>
          <w:p w14:paraId="5158760A" w14:textId="7CF6B59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3363590.08</w:t>
            </w:r>
          </w:p>
        </w:tc>
        <w:tc>
          <w:tcPr>
            <w:tcW w:w="2134" w:type="dxa"/>
          </w:tcPr>
          <w:p w14:paraId="49B54A6E" w14:textId="1FA1C3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52DE9" w14:textId="1BC623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F1637" w14:textId="1B52461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929D9D" w14:textId="77777777" w:rsidTr="00780E69">
        <w:trPr>
          <w:trHeight w:val="54"/>
        </w:trPr>
        <w:tc>
          <w:tcPr>
            <w:tcW w:w="1691" w:type="dxa"/>
          </w:tcPr>
          <w:p w14:paraId="6FE879A7" w14:textId="1FB597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448FFEF1" w14:textId="147F397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719904.57</w:t>
            </w:r>
          </w:p>
        </w:tc>
        <w:tc>
          <w:tcPr>
            <w:tcW w:w="1562" w:type="dxa"/>
          </w:tcPr>
          <w:p w14:paraId="63344661" w14:textId="6FCD6B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3363597.46</w:t>
            </w:r>
          </w:p>
        </w:tc>
        <w:tc>
          <w:tcPr>
            <w:tcW w:w="2134" w:type="dxa"/>
          </w:tcPr>
          <w:p w14:paraId="677CE77B" w14:textId="369432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93745" w14:textId="6E54AF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26E2" w14:textId="41D217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9FAE24" w14:textId="77777777" w:rsidTr="00780E69">
        <w:trPr>
          <w:trHeight w:val="54"/>
        </w:trPr>
        <w:tc>
          <w:tcPr>
            <w:tcW w:w="1691" w:type="dxa"/>
          </w:tcPr>
          <w:p w14:paraId="7B2D0303" w14:textId="72E89E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08D97B9C" w14:textId="610A05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719905.42</w:t>
            </w:r>
          </w:p>
        </w:tc>
        <w:tc>
          <w:tcPr>
            <w:tcW w:w="1562" w:type="dxa"/>
          </w:tcPr>
          <w:p w14:paraId="1A67CA58" w14:textId="588CC2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3363603.15</w:t>
            </w:r>
          </w:p>
        </w:tc>
        <w:tc>
          <w:tcPr>
            <w:tcW w:w="2134" w:type="dxa"/>
          </w:tcPr>
          <w:p w14:paraId="1ACA4E10" w14:textId="2B039BC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18936" w14:textId="447C45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99CECF" w14:textId="6E8D18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D117413" w14:textId="77777777" w:rsidTr="00780E69">
        <w:trPr>
          <w:trHeight w:val="54"/>
        </w:trPr>
        <w:tc>
          <w:tcPr>
            <w:tcW w:w="1691" w:type="dxa"/>
          </w:tcPr>
          <w:p w14:paraId="1A8EB65A" w14:textId="419EA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6FF66DF0" w14:textId="7F3A926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719907.73</w:t>
            </w:r>
          </w:p>
        </w:tc>
        <w:tc>
          <w:tcPr>
            <w:tcW w:w="1562" w:type="dxa"/>
          </w:tcPr>
          <w:p w14:paraId="5BE488D2" w14:textId="050FA8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3363608.43</w:t>
            </w:r>
          </w:p>
        </w:tc>
        <w:tc>
          <w:tcPr>
            <w:tcW w:w="2134" w:type="dxa"/>
          </w:tcPr>
          <w:p w14:paraId="6961CB0F" w14:textId="44BB49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B7F86E" w14:textId="600B69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28914" w14:textId="30D5BC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602A90" w14:textId="77777777" w:rsidTr="00780E69">
        <w:trPr>
          <w:trHeight w:val="54"/>
        </w:trPr>
        <w:tc>
          <w:tcPr>
            <w:tcW w:w="1691" w:type="dxa"/>
          </w:tcPr>
          <w:p w14:paraId="1F214441" w14:textId="194D90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5A442384" w14:textId="4FB450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719907.73</w:t>
            </w:r>
          </w:p>
        </w:tc>
        <w:tc>
          <w:tcPr>
            <w:tcW w:w="1562" w:type="dxa"/>
          </w:tcPr>
          <w:p w14:paraId="031357BF" w14:textId="5373EC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3363622.42</w:t>
            </w:r>
          </w:p>
        </w:tc>
        <w:tc>
          <w:tcPr>
            <w:tcW w:w="2134" w:type="dxa"/>
          </w:tcPr>
          <w:p w14:paraId="1819F73B" w14:textId="21418F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2E58CB" w14:textId="6B1F78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143BC" w14:textId="3160E8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724C0B" w14:textId="77777777" w:rsidTr="00780E69">
        <w:trPr>
          <w:trHeight w:val="54"/>
        </w:trPr>
        <w:tc>
          <w:tcPr>
            <w:tcW w:w="1691" w:type="dxa"/>
          </w:tcPr>
          <w:p w14:paraId="42FC8D22" w14:textId="34DC2B9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6DBF2D36" w14:textId="7D80574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719905.81</w:t>
            </w:r>
          </w:p>
        </w:tc>
        <w:tc>
          <w:tcPr>
            <w:tcW w:w="1562" w:type="dxa"/>
          </w:tcPr>
          <w:p w14:paraId="5A3664FB" w14:textId="3FA042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3363632.86</w:t>
            </w:r>
          </w:p>
        </w:tc>
        <w:tc>
          <w:tcPr>
            <w:tcW w:w="2134" w:type="dxa"/>
          </w:tcPr>
          <w:p w14:paraId="73CCCE77" w14:textId="0234C1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19B0E8" w14:textId="3CEDAD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4698E" w14:textId="05302E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6DA02DB" w14:textId="77777777" w:rsidTr="00780E69">
        <w:trPr>
          <w:trHeight w:val="54"/>
        </w:trPr>
        <w:tc>
          <w:tcPr>
            <w:tcW w:w="1691" w:type="dxa"/>
          </w:tcPr>
          <w:p w14:paraId="53FAD1A9" w14:textId="74AC44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584A1463" w14:textId="0FC724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719903.88</w:t>
            </w:r>
          </w:p>
        </w:tc>
        <w:tc>
          <w:tcPr>
            <w:tcW w:w="1562" w:type="dxa"/>
          </w:tcPr>
          <w:p w14:paraId="2CFD0B8F" w14:textId="65DA0E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3363645.55</w:t>
            </w:r>
          </w:p>
        </w:tc>
        <w:tc>
          <w:tcPr>
            <w:tcW w:w="2134" w:type="dxa"/>
          </w:tcPr>
          <w:p w14:paraId="02B12E84" w14:textId="79619D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22EF4" w14:textId="30D289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03EE8" w14:textId="17E3CA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9C2309" w14:textId="77777777" w:rsidTr="00780E69">
        <w:trPr>
          <w:trHeight w:val="54"/>
        </w:trPr>
        <w:tc>
          <w:tcPr>
            <w:tcW w:w="1691" w:type="dxa"/>
          </w:tcPr>
          <w:p w14:paraId="6ED0A71F" w14:textId="20F8CF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55A84CDE" w14:textId="043AB3E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719898.21</w:t>
            </w:r>
          </w:p>
        </w:tc>
        <w:tc>
          <w:tcPr>
            <w:tcW w:w="1562" w:type="dxa"/>
          </w:tcPr>
          <w:p w14:paraId="3499BD30" w14:textId="5B13C7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3363659.63</w:t>
            </w:r>
          </w:p>
        </w:tc>
        <w:tc>
          <w:tcPr>
            <w:tcW w:w="2134" w:type="dxa"/>
          </w:tcPr>
          <w:p w14:paraId="08FB9A6E" w14:textId="20E425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02615" w14:textId="6B9134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A1CF56" w14:textId="3C8C36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64DFA6" w14:textId="77777777" w:rsidTr="00780E69">
        <w:trPr>
          <w:trHeight w:val="54"/>
        </w:trPr>
        <w:tc>
          <w:tcPr>
            <w:tcW w:w="1691" w:type="dxa"/>
          </w:tcPr>
          <w:p w14:paraId="2DBE6569" w14:textId="6FE49D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7C453AB1" w14:textId="307BFCB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719892.67</w:t>
            </w:r>
          </w:p>
        </w:tc>
        <w:tc>
          <w:tcPr>
            <w:tcW w:w="1562" w:type="dxa"/>
          </w:tcPr>
          <w:p w14:paraId="06E9986F" w14:textId="1F99D2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3363666.57</w:t>
            </w:r>
          </w:p>
        </w:tc>
        <w:tc>
          <w:tcPr>
            <w:tcW w:w="2134" w:type="dxa"/>
          </w:tcPr>
          <w:p w14:paraId="4A897EAA" w14:textId="6B1C9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D1D45" w14:textId="44299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E8ADEB" w14:textId="0A99F1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D20D05" w14:textId="77777777" w:rsidTr="00780E69">
        <w:trPr>
          <w:trHeight w:val="54"/>
        </w:trPr>
        <w:tc>
          <w:tcPr>
            <w:tcW w:w="1691" w:type="dxa"/>
          </w:tcPr>
          <w:p w14:paraId="608E0063" w14:textId="344A40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42B1BBF2" w14:textId="1F88E8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719883.46</w:t>
            </w:r>
          </w:p>
        </w:tc>
        <w:tc>
          <w:tcPr>
            <w:tcW w:w="1562" w:type="dxa"/>
          </w:tcPr>
          <w:p w14:paraId="3783FA06" w14:textId="6256E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3363670.30</w:t>
            </w:r>
          </w:p>
        </w:tc>
        <w:tc>
          <w:tcPr>
            <w:tcW w:w="2134" w:type="dxa"/>
          </w:tcPr>
          <w:p w14:paraId="5D1B7A1D" w14:textId="3ABE66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8A4BF" w14:textId="3572BE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4F0AD" w14:textId="0DFD09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C17148" w14:textId="77777777" w:rsidTr="00780E69">
        <w:trPr>
          <w:trHeight w:val="54"/>
        </w:trPr>
        <w:tc>
          <w:tcPr>
            <w:tcW w:w="1691" w:type="dxa"/>
          </w:tcPr>
          <w:p w14:paraId="67D6DFC3" w14:textId="6123D2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3953263D" w14:textId="36463E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719876.29</w:t>
            </w:r>
          </w:p>
        </w:tc>
        <w:tc>
          <w:tcPr>
            <w:tcW w:w="1562" w:type="dxa"/>
          </w:tcPr>
          <w:p w14:paraId="45EEC94D" w14:textId="3FE76F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3363668.90</w:t>
            </w:r>
          </w:p>
        </w:tc>
        <w:tc>
          <w:tcPr>
            <w:tcW w:w="2134" w:type="dxa"/>
          </w:tcPr>
          <w:p w14:paraId="74AD7253" w14:textId="2CAF02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07D4CF" w14:textId="5103EF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BF05F" w14:textId="1F101F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0C8D044" w14:textId="77777777" w:rsidTr="00780E69">
        <w:trPr>
          <w:trHeight w:val="54"/>
        </w:trPr>
        <w:tc>
          <w:tcPr>
            <w:tcW w:w="1691" w:type="dxa"/>
          </w:tcPr>
          <w:p w14:paraId="7F279FBF" w14:textId="22EA9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2E286237" w14:textId="1CDE7C2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719872.98</w:t>
            </w:r>
          </w:p>
        </w:tc>
        <w:tc>
          <w:tcPr>
            <w:tcW w:w="1562" w:type="dxa"/>
          </w:tcPr>
          <w:p w14:paraId="5E4CAD2C" w14:textId="1E4EB0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3363669.39</w:t>
            </w:r>
          </w:p>
        </w:tc>
        <w:tc>
          <w:tcPr>
            <w:tcW w:w="2134" w:type="dxa"/>
          </w:tcPr>
          <w:p w14:paraId="3E9C5EFB" w14:textId="4BD222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48F8A" w14:textId="577052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335822" w14:textId="0B2301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766539" w14:textId="77777777" w:rsidTr="00780E69">
        <w:trPr>
          <w:trHeight w:val="54"/>
        </w:trPr>
        <w:tc>
          <w:tcPr>
            <w:tcW w:w="1691" w:type="dxa"/>
          </w:tcPr>
          <w:p w14:paraId="2136486B" w14:textId="0615F1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3A84F535" w14:textId="12E1AB9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719864.57</w:t>
            </w:r>
          </w:p>
        </w:tc>
        <w:tc>
          <w:tcPr>
            <w:tcW w:w="1562" w:type="dxa"/>
          </w:tcPr>
          <w:p w14:paraId="19BFBEE9" w14:textId="768148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3363673.26</w:t>
            </w:r>
          </w:p>
        </w:tc>
        <w:tc>
          <w:tcPr>
            <w:tcW w:w="2134" w:type="dxa"/>
          </w:tcPr>
          <w:p w14:paraId="6C0B9D26" w14:textId="58BEA6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8B6F7" w14:textId="24F368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AFD475" w14:textId="290B44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51B975F" w14:textId="77777777" w:rsidTr="00780E69">
        <w:trPr>
          <w:trHeight w:val="54"/>
        </w:trPr>
        <w:tc>
          <w:tcPr>
            <w:tcW w:w="1691" w:type="dxa"/>
          </w:tcPr>
          <w:p w14:paraId="524E6327" w14:textId="3E8AFD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243EBD51" w14:textId="752007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719861.81</w:t>
            </w:r>
          </w:p>
        </w:tc>
        <w:tc>
          <w:tcPr>
            <w:tcW w:w="1562" w:type="dxa"/>
          </w:tcPr>
          <w:p w14:paraId="15F1805B" w14:textId="68B9B9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3363678.05</w:t>
            </w:r>
          </w:p>
        </w:tc>
        <w:tc>
          <w:tcPr>
            <w:tcW w:w="2134" w:type="dxa"/>
          </w:tcPr>
          <w:p w14:paraId="6CD5D1D0" w14:textId="38002C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DEFF96" w14:textId="79AFCB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01467" w14:textId="68259F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7F20D2" w14:textId="77777777" w:rsidTr="00780E69">
        <w:trPr>
          <w:trHeight w:val="54"/>
        </w:trPr>
        <w:tc>
          <w:tcPr>
            <w:tcW w:w="1691" w:type="dxa"/>
          </w:tcPr>
          <w:p w14:paraId="1BC8A016" w14:textId="0E1AD9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7AB23246" w14:textId="370798D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719866.67</w:t>
            </w:r>
          </w:p>
        </w:tc>
        <w:tc>
          <w:tcPr>
            <w:tcW w:w="1562" w:type="dxa"/>
          </w:tcPr>
          <w:p w14:paraId="213F8FCF" w14:textId="397FDE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3363683.49</w:t>
            </w:r>
          </w:p>
        </w:tc>
        <w:tc>
          <w:tcPr>
            <w:tcW w:w="2134" w:type="dxa"/>
          </w:tcPr>
          <w:p w14:paraId="1E7CACBA" w14:textId="79801A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B1BB6" w14:textId="428645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62DB2D" w14:textId="34210E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0E5FF0" w14:textId="77777777" w:rsidTr="00780E69">
        <w:trPr>
          <w:trHeight w:val="54"/>
        </w:trPr>
        <w:tc>
          <w:tcPr>
            <w:tcW w:w="1691" w:type="dxa"/>
          </w:tcPr>
          <w:p w14:paraId="2D8E418C" w14:textId="62833D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45757239" w14:textId="5FE2C8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719870.81</w:t>
            </w:r>
          </w:p>
        </w:tc>
        <w:tc>
          <w:tcPr>
            <w:tcW w:w="1562" w:type="dxa"/>
          </w:tcPr>
          <w:p w14:paraId="45ABD0CB" w14:textId="1A3C6D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3363686.98</w:t>
            </w:r>
          </w:p>
        </w:tc>
        <w:tc>
          <w:tcPr>
            <w:tcW w:w="2134" w:type="dxa"/>
          </w:tcPr>
          <w:p w14:paraId="6B75DEA6" w14:textId="1B52FB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B7D85" w14:textId="598005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B0A7F" w14:textId="1F5E01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352C2B1" w14:textId="77777777" w:rsidTr="00780E69">
        <w:trPr>
          <w:trHeight w:val="54"/>
        </w:trPr>
        <w:tc>
          <w:tcPr>
            <w:tcW w:w="1691" w:type="dxa"/>
          </w:tcPr>
          <w:p w14:paraId="30AAFFEA" w14:textId="7903FE5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2B28939E" w14:textId="2940CA4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719871.92</w:t>
            </w:r>
          </w:p>
        </w:tc>
        <w:tc>
          <w:tcPr>
            <w:tcW w:w="1562" w:type="dxa"/>
          </w:tcPr>
          <w:p w14:paraId="4EB3E58C" w14:textId="359D30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3363691.65</w:t>
            </w:r>
          </w:p>
        </w:tc>
        <w:tc>
          <w:tcPr>
            <w:tcW w:w="2134" w:type="dxa"/>
          </w:tcPr>
          <w:p w14:paraId="6679FAD5" w14:textId="6A56D01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8A873" w14:textId="1F7AA3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833346" w14:textId="3ED3E4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7926D28" w14:textId="77777777" w:rsidTr="00780E69">
        <w:trPr>
          <w:trHeight w:val="54"/>
        </w:trPr>
        <w:tc>
          <w:tcPr>
            <w:tcW w:w="1691" w:type="dxa"/>
          </w:tcPr>
          <w:p w14:paraId="6AAD76D9" w14:textId="77727F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1BB5418B" w14:textId="7E82238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719873.11</w:t>
            </w:r>
          </w:p>
        </w:tc>
        <w:tc>
          <w:tcPr>
            <w:tcW w:w="1562" w:type="dxa"/>
          </w:tcPr>
          <w:p w14:paraId="13A03BC1" w14:textId="619965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3363699.56</w:t>
            </w:r>
          </w:p>
        </w:tc>
        <w:tc>
          <w:tcPr>
            <w:tcW w:w="2134" w:type="dxa"/>
          </w:tcPr>
          <w:p w14:paraId="05210ED1" w14:textId="54D8DF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22823" w14:textId="1F0354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ABA1A" w14:textId="5DCF3B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EFBCBF" w14:textId="77777777" w:rsidTr="00780E69">
        <w:trPr>
          <w:trHeight w:val="54"/>
        </w:trPr>
        <w:tc>
          <w:tcPr>
            <w:tcW w:w="1691" w:type="dxa"/>
          </w:tcPr>
          <w:p w14:paraId="7BEF25FC" w14:textId="2328CF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2091258A" w14:textId="6FB2A1C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719874.16</w:t>
            </w:r>
          </w:p>
        </w:tc>
        <w:tc>
          <w:tcPr>
            <w:tcW w:w="1562" w:type="dxa"/>
          </w:tcPr>
          <w:p w14:paraId="7B59F5AC" w14:textId="32F4B8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3363705.48</w:t>
            </w:r>
          </w:p>
        </w:tc>
        <w:tc>
          <w:tcPr>
            <w:tcW w:w="2134" w:type="dxa"/>
          </w:tcPr>
          <w:p w14:paraId="4532BFD2" w14:textId="714BF1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5AA30" w14:textId="098C99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ED78A" w14:textId="71E377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B6F02A3" w14:textId="77777777" w:rsidTr="00780E69">
        <w:trPr>
          <w:trHeight w:val="54"/>
        </w:trPr>
        <w:tc>
          <w:tcPr>
            <w:tcW w:w="1691" w:type="dxa"/>
          </w:tcPr>
          <w:p w14:paraId="70277B86" w14:textId="3CC4E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35BABA24" w14:textId="68203D4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719874.96</w:t>
            </w:r>
          </w:p>
        </w:tc>
        <w:tc>
          <w:tcPr>
            <w:tcW w:w="1562" w:type="dxa"/>
          </w:tcPr>
          <w:p w14:paraId="5783D7A9" w14:textId="37DC78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3363712.31</w:t>
            </w:r>
          </w:p>
        </w:tc>
        <w:tc>
          <w:tcPr>
            <w:tcW w:w="2134" w:type="dxa"/>
          </w:tcPr>
          <w:p w14:paraId="77F54D67" w14:textId="1FF97C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A74E8C" w14:textId="413A825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7D1A83" w14:textId="7CA803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67FF3C" w14:textId="77777777" w:rsidTr="00780E69">
        <w:trPr>
          <w:trHeight w:val="54"/>
        </w:trPr>
        <w:tc>
          <w:tcPr>
            <w:tcW w:w="1691" w:type="dxa"/>
          </w:tcPr>
          <w:p w14:paraId="20F3E49C" w14:textId="37B761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4795EE84" w14:textId="11145C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719873.74</w:t>
            </w:r>
          </w:p>
        </w:tc>
        <w:tc>
          <w:tcPr>
            <w:tcW w:w="1562" w:type="dxa"/>
          </w:tcPr>
          <w:p w14:paraId="5DEC207B" w14:textId="554021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3363720.05</w:t>
            </w:r>
          </w:p>
        </w:tc>
        <w:tc>
          <w:tcPr>
            <w:tcW w:w="2134" w:type="dxa"/>
          </w:tcPr>
          <w:p w14:paraId="46A7096B" w14:textId="184423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11595" w14:textId="091821F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45A216" w14:textId="7DDB12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81DB21C" w14:textId="77777777" w:rsidTr="00780E69">
        <w:trPr>
          <w:trHeight w:val="54"/>
        </w:trPr>
        <w:tc>
          <w:tcPr>
            <w:tcW w:w="1691" w:type="dxa"/>
          </w:tcPr>
          <w:p w14:paraId="7F2D5476" w14:textId="0646D0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090E291C" w14:textId="65B815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719868.14</w:t>
            </w:r>
          </w:p>
        </w:tc>
        <w:tc>
          <w:tcPr>
            <w:tcW w:w="1562" w:type="dxa"/>
          </w:tcPr>
          <w:p w14:paraId="7F4BBC68" w14:textId="620EAF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3363729.13</w:t>
            </w:r>
          </w:p>
        </w:tc>
        <w:tc>
          <w:tcPr>
            <w:tcW w:w="2134" w:type="dxa"/>
          </w:tcPr>
          <w:p w14:paraId="1787EC8D" w14:textId="6874B9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A9FFC" w14:textId="60F315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85A51" w14:textId="6888EB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0EDD478" w14:textId="77777777" w:rsidTr="00780E69">
        <w:trPr>
          <w:trHeight w:val="54"/>
        </w:trPr>
        <w:tc>
          <w:tcPr>
            <w:tcW w:w="1691" w:type="dxa"/>
          </w:tcPr>
          <w:p w14:paraId="3DAF4548" w14:textId="4EFCF3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0801BBE4" w14:textId="5910DC4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719865.50</w:t>
            </w:r>
          </w:p>
        </w:tc>
        <w:tc>
          <w:tcPr>
            <w:tcW w:w="1562" w:type="dxa"/>
          </w:tcPr>
          <w:p w14:paraId="4591E069" w14:textId="76DE56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3363733.03</w:t>
            </w:r>
          </w:p>
        </w:tc>
        <w:tc>
          <w:tcPr>
            <w:tcW w:w="2134" w:type="dxa"/>
          </w:tcPr>
          <w:p w14:paraId="085AFA09" w14:textId="4A9D98E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6CF3D" w14:textId="1B0090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B911D4" w14:textId="7FC732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FA7BE7" w14:textId="77777777" w:rsidTr="00780E69">
        <w:trPr>
          <w:trHeight w:val="54"/>
        </w:trPr>
        <w:tc>
          <w:tcPr>
            <w:tcW w:w="1691" w:type="dxa"/>
          </w:tcPr>
          <w:p w14:paraId="18CE949D" w14:textId="696FFE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482813A4" w14:textId="0886F77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719865.50</w:t>
            </w:r>
          </w:p>
        </w:tc>
        <w:tc>
          <w:tcPr>
            <w:tcW w:w="1562" w:type="dxa"/>
          </w:tcPr>
          <w:p w14:paraId="448654CB" w14:textId="3CD07F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3363733.82</w:t>
            </w:r>
          </w:p>
        </w:tc>
        <w:tc>
          <w:tcPr>
            <w:tcW w:w="2134" w:type="dxa"/>
          </w:tcPr>
          <w:p w14:paraId="706FBDE5" w14:textId="25C3A0B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D4E558" w14:textId="5CF913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F0AB4" w14:textId="5A6638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AFAAE6" w14:textId="77777777" w:rsidTr="00780E69">
        <w:trPr>
          <w:trHeight w:val="54"/>
        </w:trPr>
        <w:tc>
          <w:tcPr>
            <w:tcW w:w="1691" w:type="dxa"/>
          </w:tcPr>
          <w:p w14:paraId="63A8B600" w14:textId="703C34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5A5AFBF5" w14:textId="50C2E1A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719869.27</w:t>
            </w:r>
          </w:p>
        </w:tc>
        <w:tc>
          <w:tcPr>
            <w:tcW w:w="1562" w:type="dxa"/>
          </w:tcPr>
          <w:p w14:paraId="6F80DDA9" w14:textId="5F58D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3363737.97</w:t>
            </w:r>
          </w:p>
        </w:tc>
        <w:tc>
          <w:tcPr>
            <w:tcW w:w="2134" w:type="dxa"/>
          </w:tcPr>
          <w:p w14:paraId="3DC49FAB" w14:textId="6DB33F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E45F4" w14:textId="1084FD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E6B84" w14:textId="5906A5D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737FF05" w14:textId="77777777" w:rsidTr="00780E69">
        <w:trPr>
          <w:trHeight w:val="54"/>
        </w:trPr>
        <w:tc>
          <w:tcPr>
            <w:tcW w:w="1691" w:type="dxa"/>
          </w:tcPr>
          <w:p w14:paraId="3C8BD0DA" w14:textId="7A3F37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5AD80E24" w14:textId="664BF31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719873.17</w:t>
            </w:r>
          </w:p>
        </w:tc>
        <w:tc>
          <w:tcPr>
            <w:tcW w:w="1562" w:type="dxa"/>
          </w:tcPr>
          <w:p w14:paraId="2DA357D7" w14:textId="0ABA51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3363743.09</w:t>
            </w:r>
          </w:p>
        </w:tc>
        <w:tc>
          <w:tcPr>
            <w:tcW w:w="2134" w:type="dxa"/>
          </w:tcPr>
          <w:p w14:paraId="6E6DA7FF" w14:textId="28E72D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D2DA1E" w14:textId="47CC26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06B419" w14:textId="7DF7CF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56963B" w14:textId="77777777" w:rsidTr="00780E69">
        <w:trPr>
          <w:trHeight w:val="54"/>
        </w:trPr>
        <w:tc>
          <w:tcPr>
            <w:tcW w:w="1691" w:type="dxa"/>
          </w:tcPr>
          <w:p w14:paraId="323A94E3" w14:textId="68CE50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0C6EA980" w14:textId="4DFA686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719875.20</w:t>
            </w:r>
          </w:p>
        </w:tc>
        <w:tc>
          <w:tcPr>
            <w:tcW w:w="1562" w:type="dxa"/>
          </w:tcPr>
          <w:p w14:paraId="0C694F99" w14:textId="1A84D4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3363749.19</w:t>
            </w:r>
          </w:p>
        </w:tc>
        <w:tc>
          <w:tcPr>
            <w:tcW w:w="2134" w:type="dxa"/>
          </w:tcPr>
          <w:p w14:paraId="3F1F479F" w14:textId="74C892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0B6A97" w14:textId="4DA547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4F5CE" w14:textId="58B1B1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C579284" w14:textId="77777777" w:rsidTr="00780E69">
        <w:trPr>
          <w:trHeight w:val="54"/>
        </w:trPr>
        <w:tc>
          <w:tcPr>
            <w:tcW w:w="1691" w:type="dxa"/>
          </w:tcPr>
          <w:p w14:paraId="72EFA9CC" w14:textId="069C96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6F51DE95" w14:textId="4041416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719876.16</w:t>
            </w:r>
          </w:p>
        </w:tc>
        <w:tc>
          <w:tcPr>
            <w:tcW w:w="1562" w:type="dxa"/>
          </w:tcPr>
          <w:p w14:paraId="32D4F47D" w14:textId="2277018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3363757.10</w:t>
            </w:r>
          </w:p>
        </w:tc>
        <w:tc>
          <w:tcPr>
            <w:tcW w:w="2134" w:type="dxa"/>
          </w:tcPr>
          <w:p w14:paraId="2EB42AB7" w14:textId="4A82949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77703" w14:textId="0E8AA0E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FD8155" w14:textId="774B54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950AF14" w14:textId="77777777" w:rsidTr="00780E69">
        <w:trPr>
          <w:trHeight w:val="54"/>
        </w:trPr>
        <w:tc>
          <w:tcPr>
            <w:tcW w:w="1691" w:type="dxa"/>
          </w:tcPr>
          <w:p w14:paraId="4691330C" w14:textId="57598A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4B604088" w14:textId="2112E5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719873.32</w:t>
            </w:r>
          </w:p>
        </w:tc>
        <w:tc>
          <w:tcPr>
            <w:tcW w:w="1562" w:type="dxa"/>
          </w:tcPr>
          <w:p w14:paraId="46986DD5" w14:textId="6D04D1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3363763.35</w:t>
            </w:r>
          </w:p>
        </w:tc>
        <w:tc>
          <w:tcPr>
            <w:tcW w:w="2134" w:type="dxa"/>
          </w:tcPr>
          <w:p w14:paraId="60BA68B5" w14:textId="6CDFC1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FC9E8" w14:textId="5F04F1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1C78A" w14:textId="5BAB68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2DB2E9" w14:textId="77777777" w:rsidTr="00780E69">
        <w:trPr>
          <w:trHeight w:val="54"/>
        </w:trPr>
        <w:tc>
          <w:tcPr>
            <w:tcW w:w="1691" w:type="dxa"/>
          </w:tcPr>
          <w:p w14:paraId="435554C1" w14:textId="0E358F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3BA15125" w14:textId="37DE630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719866.60</w:t>
            </w:r>
          </w:p>
        </w:tc>
        <w:tc>
          <w:tcPr>
            <w:tcW w:w="1562" w:type="dxa"/>
          </w:tcPr>
          <w:p w14:paraId="36B2DAE6" w14:textId="698A53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3363766.04</w:t>
            </w:r>
          </w:p>
        </w:tc>
        <w:tc>
          <w:tcPr>
            <w:tcW w:w="2134" w:type="dxa"/>
          </w:tcPr>
          <w:p w14:paraId="068476F6" w14:textId="7AB0FE7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460D5" w14:textId="731E9C8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939E53" w14:textId="7866DE2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149A697" w14:textId="77777777" w:rsidTr="00780E69">
        <w:trPr>
          <w:trHeight w:val="54"/>
        </w:trPr>
        <w:tc>
          <w:tcPr>
            <w:tcW w:w="1691" w:type="dxa"/>
          </w:tcPr>
          <w:p w14:paraId="6629CB28" w14:textId="4188BA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6C63B3B1" w14:textId="35773E2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719862.69</w:t>
            </w:r>
          </w:p>
        </w:tc>
        <w:tc>
          <w:tcPr>
            <w:tcW w:w="1562" w:type="dxa"/>
          </w:tcPr>
          <w:p w14:paraId="47F1784C" w14:textId="3A976E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3363769.57</w:t>
            </w:r>
          </w:p>
        </w:tc>
        <w:tc>
          <w:tcPr>
            <w:tcW w:w="2134" w:type="dxa"/>
          </w:tcPr>
          <w:p w14:paraId="15A0E423" w14:textId="5E8091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CD51A" w14:textId="0564FA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81DBC" w14:textId="0DDC630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BF2EE6" w14:textId="77777777" w:rsidTr="00780E69">
        <w:trPr>
          <w:trHeight w:val="54"/>
        </w:trPr>
        <w:tc>
          <w:tcPr>
            <w:tcW w:w="1691" w:type="dxa"/>
          </w:tcPr>
          <w:p w14:paraId="44AC4B29" w14:textId="437713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20CC3F76" w14:textId="4A26CB0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719857.80</w:t>
            </w:r>
          </w:p>
        </w:tc>
        <w:tc>
          <w:tcPr>
            <w:tcW w:w="1562" w:type="dxa"/>
          </w:tcPr>
          <w:p w14:paraId="56AB43FE" w14:textId="4D48DD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3363776.65</w:t>
            </w:r>
          </w:p>
        </w:tc>
        <w:tc>
          <w:tcPr>
            <w:tcW w:w="2134" w:type="dxa"/>
          </w:tcPr>
          <w:p w14:paraId="035C54F9" w14:textId="7F5378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3484F0" w14:textId="403F10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CB2AB" w14:textId="4E5901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7FE7AD" w14:textId="77777777" w:rsidTr="00780E69">
        <w:trPr>
          <w:trHeight w:val="54"/>
        </w:trPr>
        <w:tc>
          <w:tcPr>
            <w:tcW w:w="1691" w:type="dxa"/>
          </w:tcPr>
          <w:p w14:paraId="2C652694" w14:textId="71E795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3F85B709" w14:textId="5C59EF7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719853.84</w:t>
            </w:r>
          </w:p>
        </w:tc>
        <w:tc>
          <w:tcPr>
            <w:tcW w:w="1562" w:type="dxa"/>
          </w:tcPr>
          <w:p w14:paraId="07CBA1C0" w14:textId="0145A5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3363787.07</w:t>
            </w:r>
          </w:p>
        </w:tc>
        <w:tc>
          <w:tcPr>
            <w:tcW w:w="2134" w:type="dxa"/>
          </w:tcPr>
          <w:p w14:paraId="2A08EF2F" w14:textId="67E6C7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CACE6" w14:textId="1B7C2D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11D0B1" w14:textId="05F9F5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C64D762" w14:textId="77777777" w:rsidTr="00780E69">
        <w:trPr>
          <w:trHeight w:val="54"/>
        </w:trPr>
        <w:tc>
          <w:tcPr>
            <w:tcW w:w="1691" w:type="dxa"/>
          </w:tcPr>
          <w:p w14:paraId="3A19DB55" w14:textId="03A7A9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0D002E90" w14:textId="52172C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719847.72</w:t>
            </w:r>
          </w:p>
        </w:tc>
        <w:tc>
          <w:tcPr>
            <w:tcW w:w="1562" w:type="dxa"/>
          </w:tcPr>
          <w:p w14:paraId="5B070641" w14:textId="5E0BF97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3363794.26</w:t>
            </w:r>
          </w:p>
        </w:tc>
        <w:tc>
          <w:tcPr>
            <w:tcW w:w="2134" w:type="dxa"/>
          </w:tcPr>
          <w:p w14:paraId="3787D171" w14:textId="0C6F16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07AB01E" w14:textId="1CD1B4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DC36776" w14:textId="34172A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4588BF9" w14:textId="77777777" w:rsidTr="00780E69">
        <w:trPr>
          <w:trHeight w:val="54"/>
        </w:trPr>
        <w:tc>
          <w:tcPr>
            <w:tcW w:w="1691" w:type="dxa"/>
          </w:tcPr>
          <w:p w14:paraId="65C2F61D" w14:textId="33FEBB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03689D1E" w14:textId="4E7A7A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719843.71</w:t>
            </w:r>
          </w:p>
        </w:tc>
        <w:tc>
          <w:tcPr>
            <w:tcW w:w="1562" w:type="dxa"/>
          </w:tcPr>
          <w:p w14:paraId="5F602E8F" w14:textId="4BAF2A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3363803.36</w:t>
            </w:r>
          </w:p>
        </w:tc>
        <w:tc>
          <w:tcPr>
            <w:tcW w:w="2134" w:type="dxa"/>
          </w:tcPr>
          <w:p w14:paraId="07E719AA" w14:textId="19FB9C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04FF2" w14:textId="64AABD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97D1CE" w14:textId="052B51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013D3A3" w14:textId="77777777" w:rsidTr="00780E69">
        <w:trPr>
          <w:trHeight w:val="54"/>
        </w:trPr>
        <w:tc>
          <w:tcPr>
            <w:tcW w:w="1691" w:type="dxa"/>
          </w:tcPr>
          <w:p w14:paraId="5007E4C6" w14:textId="33AADDB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59E05A5E" w14:textId="3D08BCF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719838.87</w:t>
            </w:r>
          </w:p>
        </w:tc>
        <w:tc>
          <w:tcPr>
            <w:tcW w:w="1562" w:type="dxa"/>
          </w:tcPr>
          <w:p w14:paraId="0EF7AB35" w14:textId="13459F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3363805.52</w:t>
            </w:r>
          </w:p>
        </w:tc>
        <w:tc>
          <w:tcPr>
            <w:tcW w:w="2134" w:type="dxa"/>
          </w:tcPr>
          <w:p w14:paraId="4E6FC8AD" w14:textId="710C85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26612" w14:textId="0870E3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2967C" w14:textId="6DDBA6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F2B3E25" w14:textId="77777777" w:rsidTr="00780E69">
        <w:trPr>
          <w:trHeight w:val="54"/>
        </w:trPr>
        <w:tc>
          <w:tcPr>
            <w:tcW w:w="1691" w:type="dxa"/>
          </w:tcPr>
          <w:p w14:paraId="748FDF57" w14:textId="38FC13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4E77F97A" w14:textId="3985956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719835.93</w:t>
            </w:r>
          </w:p>
        </w:tc>
        <w:tc>
          <w:tcPr>
            <w:tcW w:w="1562" w:type="dxa"/>
          </w:tcPr>
          <w:p w14:paraId="6BAA944F" w14:textId="54C08FB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3363808.94</w:t>
            </w:r>
          </w:p>
        </w:tc>
        <w:tc>
          <w:tcPr>
            <w:tcW w:w="2134" w:type="dxa"/>
          </w:tcPr>
          <w:p w14:paraId="0A08967C" w14:textId="7A5550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1C939" w14:textId="360D21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14FB2" w14:textId="30CFFF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1627844" w14:textId="77777777" w:rsidTr="00780E69">
        <w:trPr>
          <w:trHeight w:val="54"/>
        </w:trPr>
        <w:tc>
          <w:tcPr>
            <w:tcW w:w="1691" w:type="dxa"/>
          </w:tcPr>
          <w:p w14:paraId="3F35C0E2" w14:textId="09AC80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0C3572A0" w14:textId="39B75BC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719833.92</w:t>
            </w:r>
          </w:p>
        </w:tc>
        <w:tc>
          <w:tcPr>
            <w:tcW w:w="1562" w:type="dxa"/>
          </w:tcPr>
          <w:p w14:paraId="797B1367" w14:textId="4A491B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3363816.13</w:t>
            </w:r>
          </w:p>
        </w:tc>
        <w:tc>
          <w:tcPr>
            <w:tcW w:w="2134" w:type="dxa"/>
          </w:tcPr>
          <w:p w14:paraId="01A447DD" w14:textId="71AD92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659CEA" w14:textId="2AE71A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17641" w14:textId="7EE007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EB52E36" w14:textId="77777777" w:rsidTr="00780E69">
        <w:trPr>
          <w:trHeight w:val="54"/>
        </w:trPr>
        <w:tc>
          <w:tcPr>
            <w:tcW w:w="1691" w:type="dxa"/>
          </w:tcPr>
          <w:p w14:paraId="13A7EE0C" w14:textId="27BA92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2C63F4DD" w14:textId="3B80EA2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719834.84</w:t>
            </w:r>
          </w:p>
        </w:tc>
        <w:tc>
          <w:tcPr>
            <w:tcW w:w="1562" w:type="dxa"/>
          </w:tcPr>
          <w:p w14:paraId="11B58619" w14:textId="5BA41C0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3363823.22</w:t>
            </w:r>
          </w:p>
        </w:tc>
        <w:tc>
          <w:tcPr>
            <w:tcW w:w="2134" w:type="dxa"/>
          </w:tcPr>
          <w:p w14:paraId="7BE62F51" w14:textId="41D34E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22625" w14:textId="62867C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E2CAF" w14:textId="5C6A29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86D8BE" w14:textId="77777777" w:rsidTr="00780E69">
        <w:trPr>
          <w:trHeight w:val="54"/>
        </w:trPr>
        <w:tc>
          <w:tcPr>
            <w:tcW w:w="1691" w:type="dxa"/>
          </w:tcPr>
          <w:p w14:paraId="303C9A2F" w14:textId="6535BA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1FF3C203" w14:textId="592D8F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719833.16</w:t>
            </w:r>
          </w:p>
        </w:tc>
        <w:tc>
          <w:tcPr>
            <w:tcW w:w="1562" w:type="dxa"/>
          </w:tcPr>
          <w:p w14:paraId="6566A4C2" w14:textId="43D5EB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3363829.51</w:t>
            </w:r>
          </w:p>
        </w:tc>
        <w:tc>
          <w:tcPr>
            <w:tcW w:w="2134" w:type="dxa"/>
          </w:tcPr>
          <w:p w14:paraId="2DCBA51B" w14:textId="00CB5C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9D598" w14:textId="14A08E1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D431C9" w14:textId="6E7841A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DFB624" w14:textId="77777777" w:rsidTr="00780E69">
        <w:trPr>
          <w:trHeight w:val="54"/>
        </w:trPr>
        <w:tc>
          <w:tcPr>
            <w:tcW w:w="1691" w:type="dxa"/>
          </w:tcPr>
          <w:p w14:paraId="6F007C97" w14:textId="4C5B54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00B8B049" w14:textId="66C0C3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719828.35</w:t>
            </w:r>
          </w:p>
        </w:tc>
        <w:tc>
          <w:tcPr>
            <w:tcW w:w="1562" w:type="dxa"/>
          </w:tcPr>
          <w:p w14:paraId="484F848F" w14:textId="0C23D8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3363833.52</w:t>
            </w:r>
          </w:p>
        </w:tc>
        <w:tc>
          <w:tcPr>
            <w:tcW w:w="2134" w:type="dxa"/>
          </w:tcPr>
          <w:p w14:paraId="2D9D49F4" w14:textId="5642ED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AD914" w14:textId="608DCF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69A06" w14:textId="3B5DC3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734DF4" w14:textId="77777777" w:rsidTr="00780E69">
        <w:trPr>
          <w:trHeight w:val="54"/>
        </w:trPr>
        <w:tc>
          <w:tcPr>
            <w:tcW w:w="1691" w:type="dxa"/>
          </w:tcPr>
          <w:p w14:paraId="55E5D2E6" w14:textId="35827FC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6CD8B7DD" w14:textId="6A6DC68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719824.26</w:t>
            </w:r>
          </w:p>
        </w:tc>
        <w:tc>
          <w:tcPr>
            <w:tcW w:w="1562" w:type="dxa"/>
          </w:tcPr>
          <w:p w14:paraId="51129238" w14:textId="1066B1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3363840.54</w:t>
            </w:r>
          </w:p>
        </w:tc>
        <w:tc>
          <w:tcPr>
            <w:tcW w:w="2134" w:type="dxa"/>
          </w:tcPr>
          <w:p w14:paraId="50804EA0" w14:textId="4EC71B8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5399F" w14:textId="477854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07F60" w14:textId="6E5A03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95ED7C" w14:textId="77777777" w:rsidTr="00780E69">
        <w:trPr>
          <w:trHeight w:val="54"/>
        </w:trPr>
        <w:tc>
          <w:tcPr>
            <w:tcW w:w="1691" w:type="dxa"/>
          </w:tcPr>
          <w:p w14:paraId="0B2686E3" w14:textId="6EC477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60117A78" w14:textId="0219FE1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719822.38</w:t>
            </w:r>
          </w:p>
        </w:tc>
        <w:tc>
          <w:tcPr>
            <w:tcW w:w="1562" w:type="dxa"/>
          </w:tcPr>
          <w:p w14:paraId="19943CCA" w14:textId="3A362D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3363847.81</w:t>
            </w:r>
          </w:p>
        </w:tc>
        <w:tc>
          <w:tcPr>
            <w:tcW w:w="2134" w:type="dxa"/>
          </w:tcPr>
          <w:p w14:paraId="66ECDA23" w14:textId="4B800D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958DE" w14:textId="0A9738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53028E" w14:textId="665A636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0B4BD5" w14:textId="77777777" w:rsidTr="00780E69">
        <w:trPr>
          <w:trHeight w:val="54"/>
        </w:trPr>
        <w:tc>
          <w:tcPr>
            <w:tcW w:w="1691" w:type="dxa"/>
          </w:tcPr>
          <w:p w14:paraId="6F786203" w14:textId="36692D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78550C8A" w14:textId="7C0382C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719823.70</w:t>
            </w:r>
          </w:p>
        </w:tc>
        <w:tc>
          <w:tcPr>
            <w:tcW w:w="1562" w:type="dxa"/>
          </w:tcPr>
          <w:p w14:paraId="71CF0949" w14:textId="2DBC1E9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3363850.78</w:t>
            </w:r>
          </w:p>
        </w:tc>
        <w:tc>
          <w:tcPr>
            <w:tcW w:w="2134" w:type="dxa"/>
          </w:tcPr>
          <w:p w14:paraId="2EA418CD" w14:textId="24EEB06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83DDF" w14:textId="73F2D4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4A8634" w14:textId="45D7FE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88BFCA6" w14:textId="77777777" w:rsidTr="00780E69">
        <w:trPr>
          <w:trHeight w:val="54"/>
        </w:trPr>
        <w:tc>
          <w:tcPr>
            <w:tcW w:w="1691" w:type="dxa"/>
          </w:tcPr>
          <w:p w14:paraId="13B1D596" w14:textId="5D684A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285B8561" w14:textId="0501637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719828.34</w:t>
            </w:r>
          </w:p>
        </w:tc>
        <w:tc>
          <w:tcPr>
            <w:tcW w:w="1562" w:type="dxa"/>
          </w:tcPr>
          <w:p w14:paraId="5A18A251" w14:textId="215258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3363851.81</w:t>
            </w:r>
          </w:p>
        </w:tc>
        <w:tc>
          <w:tcPr>
            <w:tcW w:w="2134" w:type="dxa"/>
          </w:tcPr>
          <w:p w14:paraId="7E17F396" w14:textId="6F18FE4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E8AC7D" w14:textId="2CE018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2E1FF0" w14:textId="2C1F7C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CA744B1" w14:textId="77777777" w:rsidTr="00780E69">
        <w:trPr>
          <w:trHeight w:val="54"/>
        </w:trPr>
        <w:tc>
          <w:tcPr>
            <w:tcW w:w="1691" w:type="dxa"/>
          </w:tcPr>
          <w:p w14:paraId="190651D8" w14:textId="1803169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227E9A5F" w14:textId="498756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719830.76</w:t>
            </w:r>
          </w:p>
        </w:tc>
        <w:tc>
          <w:tcPr>
            <w:tcW w:w="1562" w:type="dxa"/>
          </w:tcPr>
          <w:p w14:paraId="6DF4EC40" w14:textId="680D97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3363855.14</w:t>
            </w:r>
          </w:p>
        </w:tc>
        <w:tc>
          <w:tcPr>
            <w:tcW w:w="2134" w:type="dxa"/>
          </w:tcPr>
          <w:p w14:paraId="681846DD" w14:textId="6C7B16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3709E" w14:textId="492DFF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E41931" w14:textId="04A6AA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505136" w14:textId="77777777" w:rsidTr="00780E69">
        <w:trPr>
          <w:trHeight w:val="54"/>
        </w:trPr>
        <w:tc>
          <w:tcPr>
            <w:tcW w:w="1691" w:type="dxa"/>
          </w:tcPr>
          <w:p w14:paraId="4CF89631" w14:textId="304873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77A6B1BC" w14:textId="66871B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719830.61</w:t>
            </w:r>
          </w:p>
        </w:tc>
        <w:tc>
          <w:tcPr>
            <w:tcW w:w="1562" w:type="dxa"/>
          </w:tcPr>
          <w:p w14:paraId="50FD74A1" w14:textId="68419CC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3363858.56</w:t>
            </w:r>
          </w:p>
        </w:tc>
        <w:tc>
          <w:tcPr>
            <w:tcW w:w="2134" w:type="dxa"/>
          </w:tcPr>
          <w:p w14:paraId="26701D94" w14:textId="38283E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B8F7B" w14:textId="7B040D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C3DEC" w14:textId="6585DE4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A401BD" w14:textId="77777777" w:rsidTr="00780E69">
        <w:trPr>
          <w:trHeight w:val="54"/>
        </w:trPr>
        <w:tc>
          <w:tcPr>
            <w:tcW w:w="1691" w:type="dxa"/>
          </w:tcPr>
          <w:p w14:paraId="6DB3EDB1" w14:textId="30E38F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2AB291A5" w14:textId="24FC1B3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719828.24</w:t>
            </w:r>
          </w:p>
        </w:tc>
        <w:tc>
          <w:tcPr>
            <w:tcW w:w="1562" w:type="dxa"/>
          </w:tcPr>
          <w:p w14:paraId="1F8A2176" w14:textId="76ACDB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3363864.15</w:t>
            </w:r>
          </w:p>
        </w:tc>
        <w:tc>
          <w:tcPr>
            <w:tcW w:w="2134" w:type="dxa"/>
          </w:tcPr>
          <w:p w14:paraId="11328064" w14:textId="607F0AB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742B9B" w14:textId="04CAD7B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B9CAC0" w14:textId="74C140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98E54D3" w14:textId="77777777" w:rsidTr="00780E69">
        <w:trPr>
          <w:trHeight w:val="54"/>
        </w:trPr>
        <w:tc>
          <w:tcPr>
            <w:tcW w:w="1691" w:type="dxa"/>
          </w:tcPr>
          <w:p w14:paraId="00050BCA" w14:textId="7458F5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5CA1E354" w14:textId="13D5AB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719820.49</w:t>
            </w:r>
          </w:p>
        </w:tc>
        <w:tc>
          <w:tcPr>
            <w:tcW w:w="1562" w:type="dxa"/>
          </w:tcPr>
          <w:p w14:paraId="499AE808" w14:textId="07162D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3363869.36</w:t>
            </w:r>
          </w:p>
        </w:tc>
        <w:tc>
          <w:tcPr>
            <w:tcW w:w="2134" w:type="dxa"/>
          </w:tcPr>
          <w:p w14:paraId="56C44C6D" w14:textId="78E8F7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4E36A" w14:textId="1C6AFEE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852FFA" w14:textId="4FC0C57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73BE08" w14:textId="77777777" w:rsidTr="00780E69">
        <w:trPr>
          <w:trHeight w:val="54"/>
        </w:trPr>
        <w:tc>
          <w:tcPr>
            <w:tcW w:w="1691" w:type="dxa"/>
          </w:tcPr>
          <w:p w14:paraId="7077113A" w14:textId="0A4DDB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22DCDD4D" w14:textId="67DA3B2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719814.14</w:t>
            </w:r>
          </w:p>
        </w:tc>
        <w:tc>
          <w:tcPr>
            <w:tcW w:w="1562" w:type="dxa"/>
          </w:tcPr>
          <w:p w14:paraId="0E2296C9" w14:textId="3A1BF3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3363875.58</w:t>
            </w:r>
          </w:p>
        </w:tc>
        <w:tc>
          <w:tcPr>
            <w:tcW w:w="2134" w:type="dxa"/>
          </w:tcPr>
          <w:p w14:paraId="5FFF5F41" w14:textId="5D490A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63054" w14:textId="562B62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A9000D" w14:textId="596D645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B281DC0" w14:textId="77777777" w:rsidTr="00780E69">
        <w:trPr>
          <w:trHeight w:val="54"/>
        </w:trPr>
        <w:tc>
          <w:tcPr>
            <w:tcW w:w="1691" w:type="dxa"/>
          </w:tcPr>
          <w:p w14:paraId="0EBD99E5" w14:textId="4D0A52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1AC5A729" w14:textId="1FF9930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719809.83</w:t>
            </w:r>
          </w:p>
        </w:tc>
        <w:tc>
          <w:tcPr>
            <w:tcW w:w="1562" w:type="dxa"/>
          </w:tcPr>
          <w:p w14:paraId="2BAA8685" w14:textId="4489A3F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3363877.53</w:t>
            </w:r>
          </w:p>
        </w:tc>
        <w:tc>
          <w:tcPr>
            <w:tcW w:w="2134" w:type="dxa"/>
          </w:tcPr>
          <w:p w14:paraId="47F75FC0" w14:textId="6F643E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2134DE" w14:textId="73C56E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62CF9" w14:textId="781AF40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0479B4" w14:textId="77777777" w:rsidTr="00780E69">
        <w:trPr>
          <w:trHeight w:val="54"/>
        </w:trPr>
        <w:tc>
          <w:tcPr>
            <w:tcW w:w="1691" w:type="dxa"/>
          </w:tcPr>
          <w:p w14:paraId="4BFAF635" w14:textId="25BDED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75C4233F" w14:textId="0254908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719801.98</w:t>
            </w:r>
          </w:p>
        </w:tc>
        <w:tc>
          <w:tcPr>
            <w:tcW w:w="1562" w:type="dxa"/>
          </w:tcPr>
          <w:p w14:paraId="0089197B" w14:textId="013903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3363878.22</w:t>
            </w:r>
          </w:p>
        </w:tc>
        <w:tc>
          <w:tcPr>
            <w:tcW w:w="2134" w:type="dxa"/>
          </w:tcPr>
          <w:p w14:paraId="26A3453F" w14:textId="03444C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A45941" w14:textId="6E258F9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0F004" w14:textId="32016B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361C1C5" w14:textId="77777777" w:rsidTr="00780E69">
        <w:trPr>
          <w:trHeight w:val="54"/>
        </w:trPr>
        <w:tc>
          <w:tcPr>
            <w:tcW w:w="1691" w:type="dxa"/>
          </w:tcPr>
          <w:p w14:paraId="139E9D44" w14:textId="285362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4703F50C" w14:textId="21E4A0F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719796.75</w:t>
            </w:r>
          </w:p>
        </w:tc>
        <w:tc>
          <w:tcPr>
            <w:tcW w:w="1562" w:type="dxa"/>
          </w:tcPr>
          <w:p w14:paraId="7DDCA1CD" w14:textId="5B0069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3363875.19</w:t>
            </w:r>
          </w:p>
        </w:tc>
        <w:tc>
          <w:tcPr>
            <w:tcW w:w="2134" w:type="dxa"/>
          </w:tcPr>
          <w:p w14:paraId="14382A83" w14:textId="39C9A2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C3B2CA" w14:textId="076295B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EC8FF" w14:textId="6C1682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60C6ABD" w14:textId="77777777" w:rsidTr="00780E69">
        <w:trPr>
          <w:trHeight w:val="54"/>
        </w:trPr>
        <w:tc>
          <w:tcPr>
            <w:tcW w:w="1691" w:type="dxa"/>
          </w:tcPr>
          <w:p w14:paraId="780AB781" w14:textId="6567B6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4E2ED071" w14:textId="56E027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719792.29</w:t>
            </w:r>
          </w:p>
        </w:tc>
        <w:tc>
          <w:tcPr>
            <w:tcW w:w="1562" w:type="dxa"/>
          </w:tcPr>
          <w:p w14:paraId="74FF4D33" w14:textId="705F63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3363871.91</w:t>
            </w:r>
          </w:p>
        </w:tc>
        <w:tc>
          <w:tcPr>
            <w:tcW w:w="2134" w:type="dxa"/>
          </w:tcPr>
          <w:p w14:paraId="014188AE" w14:textId="166ABA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524F2" w14:textId="178D7E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07386D" w14:textId="2A3BC7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0B5598" w14:textId="77777777" w:rsidTr="00780E69">
        <w:trPr>
          <w:trHeight w:val="54"/>
        </w:trPr>
        <w:tc>
          <w:tcPr>
            <w:tcW w:w="1691" w:type="dxa"/>
          </w:tcPr>
          <w:p w14:paraId="3C9D579F" w14:textId="2BDF9E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7B373890" w14:textId="3CC61A92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719784.86</w:t>
            </w:r>
          </w:p>
        </w:tc>
        <w:tc>
          <w:tcPr>
            <w:tcW w:w="1562" w:type="dxa"/>
          </w:tcPr>
          <w:p w14:paraId="1081E94C" w14:textId="16F624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3363867.94</w:t>
            </w:r>
          </w:p>
        </w:tc>
        <w:tc>
          <w:tcPr>
            <w:tcW w:w="2134" w:type="dxa"/>
          </w:tcPr>
          <w:p w14:paraId="62DFBB2F" w14:textId="7BDFB4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CEB37" w14:textId="500A28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88176" w14:textId="30CF7D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E928C90" w14:textId="77777777" w:rsidTr="00780E69">
        <w:trPr>
          <w:trHeight w:val="54"/>
        </w:trPr>
        <w:tc>
          <w:tcPr>
            <w:tcW w:w="1691" w:type="dxa"/>
          </w:tcPr>
          <w:p w14:paraId="2322FC6E" w14:textId="57275C5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103ACE06" w14:textId="1C0F0C6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719778.79</w:t>
            </w:r>
          </w:p>
        </w:tc>
        <w:tc>
          <w:tcPr>
            <w:tcW w:w="1562" w:type="dxa"/>
          </w:tcPr>
          <w:p w14:paraId="3AFE694A" w14:textId="085C13E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3363872.14</w:t>
            </w:r>
          </w:p>
        </w:tc>
        <w:tc>
          <w:tcPr>
            <w:tcW w:w="2134" w:type="dxa"/>
          </w:tcPr>
          <w:p w14:paraId="4D19FCB2" w14:textId="4F7547A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01712" w14:textId="6149F8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8208A6" w14:textId="6DC3C15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D16F4D3" w14:textId="77777777" w:rsidTr="00780E69">
        <w:trPr>
          <w:trHeight w:val="54"/>
        </w:trPr>
        <w:tc>
          <w:tcPr>
            <w:tcW w:w="1691" w:type="dxa"/>
          </w:tcPr>
          <w:p w14:paraId="40883EFA" w14:textId="54BB3D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45E4E57F" w14:textId="2E34866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719769.68</w:t>
            </w:r>
          </w:p>
        </w:tc>
        <w:tc>
          <w:tcPr>
            <w:tcW w:w="1562" w:type="dxa"/>
          </w:tcPr>
          <w:p w14:paraId="79450975" w14:textId="30155B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3363882.08</w:t>
            </w:r>
          </w:p>
        </w:tc>
        <w:tc>
          <w:tcPr>
            <w:tcW w:w="2134" w:type="dxa"/>
          </w:tcPr>
          <w:p w14:paraId="6888C2EA" w14:textId="3E6763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AA7D1F" w14:textId="1F6045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F009A" w14:textId="4B4F1F6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2964AF" w14:textId="77777777" w:rsidTr="00780E69">
        <w:trPr>
          <w:trHeight w:val="54"/>
        </w:trPr>
        <w:tc>
          <w:tcPr>
            <w:tcW w:w="1691" w:type="dxa"/>
          </w:tcPr>
          <w:p w14:paraId="02B2E622" w14:textId="690874F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243369B7" w14:textId="047C67C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719766.68</w:t>
            </w:r>
          </w:p>
        </w:tc>
        <w:tc>
          <w:tcPr>
            <w:tcW w:w="1562" w:type="dxa"/>
          </w:tcPr>
          <w:p w14:paraId="636B5045" w14:textId="33A5DF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3363887.68</w:t>
            </w:r>
          </w:p>
        </w:tc>
        <w:tc>
          <w:tcPr>
            <w:tcW w:w="2134" w:type="dxa"/>
          </w:tcPr>
          <w:p w14:paraId="26F36027" w14:textId="7D74C5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C8006" w14:textId="03C4A80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84770" w14:textId="2A6ED8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56A436" w14:textId="77777777" w:rsidTr="00780E69">
        <w:trPr>
          <w:trHeight w:val="54"/>
        </w:trPr>
        <w:tc>
          <w:tcPr>
            <w:tcW w:w="1691" w:type="dxa"/>
          </w:tcPr>
          <w:p w14:paraId="301ADF94" w14:textId="1DE688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1FFEECF" w14:textId="2FFF46A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719767.50</w:t>
            </w:r>
          </w:p>
        </w:tc>
        <w:tc>
          <w:tcPr>
            <w:tcW w:w="1562" w:type="dxa"/>
          </w:tcPr>
          <w:p w14:paraId="22793DF6" w14:textId="6F4630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3363897.14</w:t>
            </w:r>
          </w:p>
        </w:tc>
        <w:tc>
          <w:tcPr>
            <w:tcW w:w="2134" w:type="dxa"/>
          </w:tcPr>
          <w:p w14:paraId="204ADA24" w14:textId="72CF35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F4D66" w14:textId="1256C8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693657" w14:textId="264B73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ABD5A0" w14:textId="77777777" w:rsidTr="00780E69">
        <w:trPr>
          <w:trHeight w:val="54"/>
        </w:trPr>
        <w:tc>
          <w:tcPr>
            <w:tcW w:w="1691" w:type="dxa"/>
          </w:tcPr>
          <w:p w14:paraId="2F612187" w14:textId="052F1B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3C500BF7" w14:textId="7B3006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719767.72</w:t>
            </w:r>
          </w:p>
        </w:tc>
        <w:tc>
          <w:tcPr>
            <w:tcW w:w="1562" w:type="dxa"/>
          </w:tcPr>
          <w:p w14:paraId="65E7C6FD" w14:textId="7C63C9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3363906.81</w:t>
            </w:r>
          </w:p>
        </w:tc>
        <w:tc>
          <w:tcPr>
            <w:tcW w:w="2134" w:type="dxa"/>
          </w:tcPr>
          <w:p w14:paraId="07C9C3F6" w14:textId="1B37267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6F64FE" w14:textId="2DCBAF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82600E" w14:textId="7A0A16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1E1911" w14:textId="77777777" w:rsidTr="00780E69">
        <w:trPr>
          <w:trHeight w:val="54"/>
        </w:trPr>
        <w:tc>
          <w:tcPr>
            <w:tcW w:w="1691" w:type="dxa"/>
          </w:tcPr>
          <w:p w14:paraId="773C57F7" w14:textId="44B48E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6107A719" w14:textId="5DCB78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719762.95</w:t>
            </w:r>
          </w:p>
        </w:tc>
        <w:tc>
          <w:tcPr>
            <w:tcW w:w="1562" w:type="dxa"/>
          </w:tcPr>
          <w:p w14:paraId="7DA25A65" w14:textId="61DAA2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3363915.48</w:t>
            </w:r>
          </w:p>
        </w:tc>
        <w:tc>
          <w:tcPr>
            <w:tcW w:w="2134" w:type="dxa"/>
          </w:tcPr>
          <w:p w14:paraId="5872DF9B" w14:textId="1B9C37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9345F" w14:textId="530614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AEC09" w14:textId="2B5CBB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CD6A68" w14:textId="77777777" w:rsidTr="00780E69">
        <w:trPr>
          <w:trHeight w:val="54"/>
        </w:trPr>
        <w:tc>
          <w:tcPr>
            <w:tcW w:w="1691" w:type="dxa"/>
          </w:tcPr>
          <w:p w14:paraId="022E11B5" w14:textId="0F77C7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3C6A0C85" w14:textId="012DBB1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719755.85</w:t>
            </w:r>
          </w:p>
        </w:tc>
        <w:tc>
          <w:tcPr>
            <w:tcW w:w="1562" w:type="dxa"/>
          </w:tcPr>
          <w:p w14:paraId="4B6F13E6" w14:textId="52702F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3363922.58</w:t>
            </w:r>
          </w:p>
        </w:tc>
        <w:tc>
          <w:tcPr>
            <w:tcW w:w="2134" w:type="dxa"/>
          </w:tcPr>
          <w:p w14:paraId="7F5B3744" w14:textId="34CE19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642E4D" w14:textId="61BEC89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5130E4" w14:textId="6F2253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D7A9D8" w14:textId="77777777" w:rsidTr="00780E69">
        <w:trPr>
          <w:trHeight w:val="54"/>
        </w:trPr>
        <w:tc>
          <w:tcPr>
            <w:tcW w:w="1691" w:type="dxa"/>
          </w:tcPr>
          <w:p w14:paraId="49BC6B69" w14:textId="6E9BA51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5C716D57" w14:textId="6419A3F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719747.19</w:t>
            </w:r>
          </w:p>
        </w:tc>
        <w:tc>
          <w:tcPr>
            <w:tcW w:w="1562" w:type="dxa"/>
          </w:tcPr>
          <w:p w14:paraId="067C866A" w14:textId="46B547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3363926.36</w:t>
            </w:r>
          </w:p>
        </w:tc>
        <w:tc>
          <w:tcPr>
            <w:tcW w:w="2134" w:type="dxa"/>
          </w:tcPr>
          <w:p w14:paraId="723D41E2" w14:textId="3383E4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56FD7" w14:textId="65F4BD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064CB" w14:textId="791CF0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EAB20F8" w14:textId="77777777" w:rsidTr="00780E69">
        <w:trPr>
          <w:trHeight w:val="54"/>
        </w:trPr>
        <w:tc>
          <w:tcPr>
            <w:tcW w:w="1691" w:type="dxa"/>
          </w:tcPr>
          <w:p w14:paraId="1D1DA938" w14:textId="461CA8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15F18464" w14:textId="547371D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719743.86</w:t>
            </w:r>
          </w:p>
        </w:tc>
        <w:tc>
          <w:tcPr>
            <w:tcW w:w="1562" w:type="dxa"/>
          </w:tcPr>
          <w:p w14:paraId="6D70A8E6" w14:textId="6BE41E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3363924.45</w:t>
            </w:r>
          </w:p>
        </w:tc>
        <w:tc>
          <w:tcPr>
            <w:tcW w:w="2134" w:type="dxa"/>
          </w:tcPr>
          <w:p w14:paraId="160C5EB7" w14:textId="2962A3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A602E" w14:textId="481CF0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8AC6A" w14:textId="1949889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FA4E4A" w14:textId="77777777" w:rsidTr="00780E69">
        <w:trPr>
          <w:trHeight w:val="54"/>
        </w:trPr>
        <w:tc>
          <w:tcPr>
            <w:tcW w:w="1691" w:type="dxa"/>
          </w:tcPr>
          <w:p w14:paraId="127AC203" w14:textId="589A53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0A71A6F0" w14:textId="338382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719739.56</w:t>
            </w:r>
          </w:p>
        </w:tc>
        <w:tc>
          <w:tcPr>
            <w:tcW w:w="1562" w:type="dxa"/>
          </w:tcPr>
          <w:p w14:paraId="451E015B" w14:textId="573C64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3363920.56</w:t>
            </w:r>
          </w:p>
        </w:tc>
        <w:tc>
          <w:tcPr>
            <w:tcW w:w="2134" w:type="dxa"/>
          </w:tcPr>
          <w:p w14:paraId="2B26D46E" w14:textId="42E5B7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B047AC" w14:textId="01CC56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A3E72" w14:textId="172BFB4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60CC49E" w14:textId="77777777" w:rsidTr="00780E69">
        <w:trPr>
          <w:trHeight w:val="54"/>
        </w:trPr>
        <w:tc>
          <w:tcPr>
            <w:tcW w:w="1691" w:type="dxa"/>
          </w:tcPr>
          <w:p w14:paraId="27AF5B6E" w14:textId="62DFD4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0D535392" w14:textId="3FD65A0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719732.25</w:t>
            </w:r>
          </w:p>
        </w:tc>
        <w:tc>
          <w:tcPr>
            <w:tcW w:w="1562" w:type="dxa"/>
          </w:tcPr>
          <w:p w14:paraId="50B9BBE4" w14:textId="1D48829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3363919.58</w:t>
            </w:r>
          </w:p>
        </w:tc>
        <w:tc>
          <w:tcPr>
            <w:tcW w:w="2134" w:type="dxa"/>
          </w:tcPr>
          <w:p w14:paraId="0069E7FC" w14:textId="01C63E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F54CF7" w14:textId="2D682D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69631" w14:textId="10AB9A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D9F1E1" w14:textId="77777777" w:rsidTr="00780E69">
        <w:trPr>
          <w:trHeight w:val="54"/>
        </w:trPr>
        <w:tc>
          <w:tcPr>
            <w:tcW w:w="1691" w:type="dxa"/>
          </w:tcPr>
          <w:p w14:paraId="5E0F63DD" w14:textId="702113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0F7706F4" w14:textId="3FF5789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719723.97</w:t>
            </w:r>
          </w:p>
        </w:tc>
        <w:tc>
          <w:tcPr>
            <w:tcW w:w="1562" w:type="dxa"/>
          </w:tcPr>
          <w:p w14:paraId="6452872B" w14:textId="471F9B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3363923.52</w:t>
            </w:r>
          </w:p>
        </w:tc>
        <w:tc>
          <w:tcPr>
            <w:tcW w:w="2134" w:type="dxa"/>
          </w:tcPr>
          <w:p w14:paraId="4D18763B" w14:textId="229416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7C87B5" w14:textId="262F4EE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EEF2A" w14:textId="7FF345D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30BBEEA" w14:textId="77777777" w:rsidTr="00780E69">
        <w:trPr>
          <w:trHeight w:val="54"/>
        </w:trPr>
        <w:tc>
          <w:tcPr>
            <w:tcW w:w="1691" w:type="dxa"/>
          </w:tcPr>
          <w:p w14:paraId="04E7FAF7" w14:textId="74A7C84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52938981" w14:textId="63BC6C7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719722.82</w:t>
            </w:r>
          </w:p>
        </w:tc>
        <w:tc>
          <w:tcPr>
            <w:tcW w:w="1562" w:type="dxa"/>
          </w:tcPr>
          <w:p w14:paraId="010F076A" w14:textId="4E9A2C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3363928.71</w:t>
            </w:r>
          </w:p>
        </w:tc>
        <w:tc>
          <w:tcPr>
            <w:tcW w:w="2134" w:type="dxa"/>
          </w:tcPr>
          <w:p w14:paraId="389C100D" w14:textId="0BA672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09272" w14:textId="0B8118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F0EE8" w14:textId="729C13C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E73DB23" w14:textId="77777777" w:rsidTr="00780E69">
        <w:trPr>
          <w:trHeight w:val="54"/>
        </w:trPr>
        <w:tc>
          <w:tcPr>
            <w:tcW w:w="1691" w:type="dxa"/>
          </w:tcPr>
          <w:p w14:paraId="73E43B7A" w14:textId="4DAAA8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15CABFC5" w14:textId="2704A31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719724.03</w:t>
            </w:r>
          </w:p>
        </w:tc>
        <w:tc>
          <w:tcPr>
            <w:tcW w:w="1562" w:type="dxa"/>
          </w:tcPr>
          <w:p w14:paraId="1E2B9334" w14:textId="77F1AA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3363939.03</w:t>
            </w:r>
          </w:p>
        </w:tc>
        <w:tc>
          <w:tcPr>
            <w:tcW w:w="2134" w:type="dxa"/>
          </w:tcPr>
          <w:p w14:paraId="08BAF2EF" w14:textId="0D2243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706616B" w14:textId="7678CE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AD3E7E4" w14:textId="138495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4C008CF" w14:textId="77777777" w:rsidTr="00780E69">
        <w:trPr>
          <w:trHeight w:val="54"/>
        </w:trPr>
        <w:tc>
          <w:tcPr>
            <w:tcW w:w="1691" w:type="dxa"/>
          </w:tcPr>
          <w:p w14:paraId="20312C3A" w14:textId="161EC3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197A76E1" w14:textId="354B01D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719728.62</w:t>
            </w:r>
          </w:p>
        </w:tc>
        <w:tc>
          <w:tcPr>
            <w:tcW w:w="1562" w:type="dxa"/>
          </w:tcPr>
          <w:p w14:paraId="0A2F45FF" w14:textId="19936C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3363943.62</w:t>
            </w:r>
          </w:p>
        </w:tc>
        <w:tc>
          <w:tcPr>
            <w:tcW w:w="2134" w:type="dxa"/>
          </w:tcPr>
          <w:p w14:paraId="529CFA36" w14:textId="47B3761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7DAC2" w14:textId="4AC5A6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028F4" w14:textId="1BA454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1C731D7" w14:textId="77777777" w:rsidTr="00780E69">
        <w:trPr>
          <w:trHeight w:val="54"/>
        </w:trPr>
        <w:tc>
          <w:tcPr>
            <w:tcW w:w="1691" w:type="dxa"/>
          </w:tcPr>
          <w:p w14:paraId="3E3FB5DF" w14:textId="71CFC4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2D310AA6" w14:textId="4AAF295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719730.00</w:t>
            </w:r>
          </w:p>
        </w:tc>
        <w:tc>
          <w:tcPr>
            <w:tcW w:w="1562" w:type="dxa"/>
          </w:tcPr>
          <w:p w14:paraId="4D724597" w14:textId="3CD2D59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3363950.50</w:t>
            </w:r>
          </w:p>
        </w:tc>
        <w:tc>
          <w:tcPr>
            <w:tcW w:w="2134" w:type="dxa"/>
          </w:tcPr>
          <w:p w14:paraId="33E4900B" w14:textId="7F58BE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6B5D5" w14:textId="0A92DF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AA349" w14:textId="3F9A8E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5D0572" w14:textId="77777777" w:rsidTr="00780E69">
        <w:trPr>
          <w:trHeight w:val="54"/>
        </w:trPr>
        <w:tc>
          <w:tcPr>
            <w:tcW w:w="1691" w:type="dxa"/>
          </w:tcPr>
          <w:p w14:paraId="452B4294" w14:textId="59A6A3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27A60341" w14:textId="68E6006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719726.33</w:t>
            </w:r>
          </w:p>
        </w:tc>
        <w:tc>
          <w:tcPr>
            <w:tcW w:w="1562" w:type="dxa"/>
          </w:tcPr>
          <w:p w14:paraId="26D7A623" w14:textId="5AAB4E7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3363954.90</w:t>
            </w:r>
          </w:p>
        </w:tc>
        <w:tc>
          <w:tcPr>
            <w:tcW w:w="2134" w:type="dxa"/>
          </w:tcPr>
          <w:p w14:paraId="3A0D582B" w14:textId="78EDB7D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C4017" w14:textId="52B1BA8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37D5B" w14:textId="074E5CD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A036EE0" w14:textId="77777777" w:rsidTr="00780E69">
        <w:trPr>
          <w:trHeight w:val="54"/>
        </w:trPr>
        <w:tc>
          <w:tcPr>
            <w:tcW w:w="1691" w:type="dxa"/>
          </w:tcPr>
          <w:p w14:paraId="757AAD3D" w14:textId="30C168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7E54E5AF" w14:textId="06C9808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719714.86</w:t>
            </w:r>
          </w:p>
        </w:tc>
        <w:tc>
          <w:tcPr>
            <w:tcW w:w="1562" w:type="dxa"/>
          </w:tcPr>
          <w:p w14:paraId="19FC5367" w14:textId="7B535D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3363952.35</w:t>
            </w:r>
          </w:p>
        </w:tc>
        <w:tc>
          <w:tcPr>
            <w:tcW w:w="2134" w:type="dxa"/>
          </w:tcPr>
          <w:p w14:paraId="00184E65" w14:textId="48418CB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84201B" w14:textId="15C0E2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0741E" w14:textId="23B5EA2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B749334" w14:textId="77777777" w:rsidTr="00780E69">
        <w:trPr>
          <w:trHeight w:val="54"/>
        </w:trPr>
        <w:tc>
          <w:tcPr>
            <w:tcW w:w="1691" w:type="dxa"/>
          </w:tcPr>
          <w:p w14:paraId="06453E30" w14:textId="42401D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296F6CDD" w14:textId="30A9B8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719705.17</w:t>
            </w:r>
          </w:p>
        </w:tc>
        <w:tc>
          <w:tcPr>
            <w:tcW w:w="1562" w:type="dxa"/>
          </w:tcPr>
          <w:p w14:paraId="32B02151" w14:textId="7A1EA8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3363958.68</w:t>
            </w:r>
          </w:p>
        </w:tc>
        <w:tc>
          <w:tcPr>
            <w:tcW w:w="2134" w:type="dxa"/>
          </w:tcPr>
          <w:p w14:paraId="29FB01C2" w14:textId="0527A73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7F4772" w14:textId="5D459D4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49D55" w14:textId="52AE7EA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11AD9F" w14:textId="77777777" w:rsidTr="00780E69">
        <w:trPr>
          <w:trHeight w:val="54"/>
        </w:trPr>
        <w:tc>
          <w:tcPr>
            <w:tcW w:w="1691" w:type="dxa"/>
          </w:tcPr>
          <w:p w14:paraId="17297E9B" w14:textId="373EAC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2DEAB68F" w14:textId="7A6FF20C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719704.97</w:t>
            </w:r>
          </w:p>
        </w:tc>
        <w:tc>
          <w:tcPr>
            <w:tcW w:w="1562" w:type="dxa"/>
          </w:tcPr>
          <w:p w14:paraId="206A52E9" w14:textId="33A5A45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3363967.14</w:t>
            </w:r>
          </w:p>
        </w:tc>
        <w:tc>
          <w:tcPr>
            <w:tcW w:w="2134" w:type="dxa"/>
          </w:tcPr>
          <w:p w14:paraId="29FB68A5" w14:textId="749F036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A5E08" w14:textId="1352B08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261573" w14:textId="664A2B2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25D982D" w14:textId="77777777" w:rsidTr="00780E69">
        <w:trPr>
          <w:trHeight w:val="54"/>
        </w:trPr>
        <w:tc>
          <w:tcPr>
            <w:tcW w:w="1691" w:type="dxa"/>
          </w:tcPr>
          <w:p w14:paraId="77A85F68" w14:textId="1BA3E0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11610D13" w14:textId="78E0A2C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719699.91</w:t>
            </w:r>
          </w:p>
        </w:tc>
        <w:tc>
          <w:tcPr>
            <w:tcW w:w="1562" w:type="dxa"/>
          </w:tcPr>
          <w:p w14:paraId="533F41C8" w14:textId="5CD12D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3363973.67</w:t>
            </w:r>
          </w:p>
        </w:tc>
        <w:tc>
          <w:tcPr>
            <w:tcW w:w="2134" w:type="dxa"/>
          </w:tcPr>
          <w:p w14:paraId="3CCB721E" w14:textId="5FC271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E5C848" w14:textId="4188451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154C4" w14:textId="23D043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9087942" w14:textId="77777777" w:rsidTr="00780E69">
        <w:trPr>
          <w:trHeight w:val="54"/>
        </w:trPr>
        <w:tc>
          <w:tcPr>
            <w:tcW w:w="1691" w:type="dxa"/>
          </w:tcPr>
          <w:p w14:paraId="4B0F07F9" w14:textId="7520886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1AB1BAFE" w14:textId="7C1DD6C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719698.05</w:t>
            </w:r>
          </w:p>
        </w:tc>
        <w:tc>
          <w:tcPr>
            <w:tcW w:w="1562" w:type="dxa"/>
          </w:tcPr>
          <w:p w14:paraId="2F5F6C74" w14:textId="1FC621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3363993.15</w:t>
            </w:r>
          </w:p>
        </w:tc>
        <w:tc>
          <w:tcPr>
            <w:tcW w:w="2134" w:type="dxa"/>
          </w:tcPr>
          <w:p w14:paraId="7AD0713C" w14:textId="0F0DAEF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4F57F" w14:textId="1AFF17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9AD5CA" w14:textId="472F79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6398DC0" w14:textId="77777777" w:rsidTr="00780E69">
        <w:trPr>
          <w:trHeight w:val="54"/>
        </w:trPr>
        <w:tc>
          <w:tcPr>
            <w:tcW w:w="1691" w:type="dxa"/>
          </w:tcPr>
          <w:p w14:paraId="24370C46" w14:textId="08FFD6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6EDEA9AD" w14:textId="59D46E2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719698.05</w:t>
            </w:r>
          </w:p>
        </w:tc>
        <w:tc>
          <w:tcPr>
            <w:tcW w:w="1562" w:type="dxa"/>
          </w:tcPr>
          <w:p w14:paraId="6F20404A" w14:textId="4592817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3364000.11</w:t>
            </w:r>
          </w:p>
        </w:tc>
        <w:tc>
          <w:tcPr>
            <w:tcW w:w="2134" w:type="dxa"/>
          </w:tcPr>
          <w:p w14:paraId="434F4D0B" w14:textId="207EA8E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4B8A11" w14:textId="362154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FC9DAB" w14:textId="37B90B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1B4CB31" w14:textId="77777777" w:rsidTr="00780E69">
        <w:trPr>
          <w:trHeight w:val="54"/>
        </w:trPr>
        <w:tc>
          <w:tcPr>
            <w:tcW w:w="1691" w:type="dxa"/>
          </w:tcPr>
          <w:p w14:paraId="155E4460" w14:textId="7FE3E3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5C71C674" w14:textId="64886CC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719695.44</w:t>
            </w:r>
          </w:p>
        </w:tc>
        <w:tc>
          <w:tcPr>
            <w:tcW w:w="1562" w:type="dxa"/>
          </w:tcPr>
          <w:p w14:paraId="13D73718" w14:textId="60C249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3364003.23</w:t>
            </w:r>
          </w:p>
        </w:tc>
        <w:tc>
          <w:tcPr>
            <w:tcW w:w="2134" w:type="dxa"/>
          </w:tcPr>
          <w:p w14:paraId="42695D39" w14:textId="188C09E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A34D0" w14:textId="4F64A3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8F8FC" w14:textId="62DE9B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251989A" w14:textId="77777777" w:rsidTr="00780E69">
        <w:trPr>
          <w:trHeight w:val="54"/>
        </w:trPr>
        <w:tc>
          <w:tcPr>
            <w:tcW w:w="1691" w:type="dxa"/>
          </w:tcPr>
          <w:p w14:paraId="4E73C2C4" w14:textId="3F583BE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4A03B6B7" w14:textId="36FE5B8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719687.54</w:t>
            </w:r>
          </w:p>
        </w:tc>
        <w:tc>
          <w:tcPr>
            <w:tcW w:w="1562" w:type="dxa"/>
          </w:tcPr>
          <w:p w14:paraId="0B855856" w14:textId="570AA26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3364000.46</w:t>
            </w:r>
          </w:p>
        </w:tc>
        <w:tc>
          <w:tcPr>
            <w:tcW w:w="2134" w:type="dxa"/>
          </w:tcPr>
          <w:p w14:paraId="159A8428" w14:textId="4E066C5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CACC0" w14:textId="677734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C20C2" w14:textId="632BA57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3A2F2BD" w14:textId="77777777" w:rsidTr="00780E69">
        <w:trPr>
          <w:trHeight w:val="54"/>
        </w:trPr>
        <w:tc>
          <w:tcPr>
            <w:tcW w:w="1691" w:type="dxa"/>
          </w:tcPr>
          <w:p w14:paraId="2DD1C3E8" w14:textId="3D47111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635569E1" w14:textId="6A68077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719682.37</w:t>
            </w:r>
          </w:p>
        </w:tc>
        <w:tc>
          <w:tcPr>
            <w:tcW w:w="1562" w:type="dxa"/>
          </w:tcPr>
          <w:p w14:paraId="5ECBCB55" w14:textId="33F3EF3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3364003.91</w:t>
            </w:r>
          </w:p>
        </w:tc>
        <w:tc>
          <w:tcPr>
            <w:tcW w:w="2134" w:type="dxa"/>
          </w:tcPr>
          <w:p w14:paraId="4B44599D" w14:textId="302E1D8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EBECB" w14:textId="742E9AA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5A34A8" w14:textId="3AEEF8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BE30594" w14:textId="77777777" w:rsidTr="00780E69">
        <w:trPr>
          <w:trHeight w:val="54"/>
        </w:trPr>
        <w:tc>
          <w:tcPr>
            <w:tcW w:w="1691" w:type="dxa"/>
          </w:tcPr>
          <w:p w14:paraId="18C69D2B" w14:textId="7F59F46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168826AF" w14:textId="3901F40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719671.91</w:t>
            </w:r>
          </w:p>
        </w:tc>
        <w:tc>
          <w:tcPr>
            <w:tcW w:w="1562" w:type="dxa"/>
          </w:tcPr>
          <w:p w14:paraId="0040B390" w14:textId="1AFA83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3364008.01</w:t>
            </w:r>
          </w:p>
        </w:tc>
        <w:tc>
          <w:tcPr>
            <w:tcW w:w="2134" w:type="dxa"/>
          </w:tcPr>
          <w:p w14:paraId="4D354054" w14:textId="1783A9B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1A605" w14:textId="31130A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AC4F6" w14:textId="427496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CC61245" w14:textId="77777777" w:rsidTr="00780E69">
        <w:trPr>
          <w:trHeight w:val="54"/>
        </w:trPr>
        <w:tc>
          <w:tcPr>
            <w:tcW w:w="1691" w:type="dxa"/>
          </w:tcPr>
          <w:p w14:paraId="53865373" w14:textId="25B7A4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633C44A2" w14:textId="11232F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719659.77</w:t>
            </w:r>
          </w:p>
        </w:tc>
        <w:tc>
          <w:tcPr>
            <w:tcW w:w="1562" w:type="dxa"/>
          </w:tcPr>
          <w:p w14:paraId="1A21DD3C" w14:textId="0DD4402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3364031.68</w:t>
            </w:r>
          </w:p>
        </w:tc>
        <w:tc>
          <w:tcPr>
            <w:tcW w:w="2134" w:type="dxa"/>
          </w:tcPr>
          <w:p w14:paraId="20310D3B" w14:textId="22AE34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56063" w14:textId="102855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DF622C" w14:textId="765D2D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511A1F" w14:textId="77777777" w:rsidTr="00780E69">
        <w:trPr>
          <w:trHeight w:val="54"/>
        </w:trPr>
        <w:tc>
          <w:tcPr>
            <w:tcW w:w="1691" w:type="dxa"/>
          </w:tcPr>
          <w:p w14:paraId="6F1A6622" w14:textId="5363EB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62CD2607" w14:textId="3B3C6E9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719654.73</w:t>
            </w:r>
          </w:p>
        </w:tc>
        <w:tc>
          <w:tcPr>
            <w:tcW w:w="1562" w:type="dxa"/>
          </w:tcPr>
          <w:p w14:paraId="7338C829" w14:textId="186B8B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3364057.73</w:t>
            </w:r>
          </w:p>
        </w:tc>
        <w:tc>
          <w:tcPr>
            <w:tcW w:w="2134" w:type="dxa"/>
          </w:tcPr>
          <w:p w14:paraId="6463C321" w14:textId="70C5E0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41BAF4" w14:textId="7249760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E070C" w14:textId="074216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22A9FEE" w14:textId="77777777" w:rsidTr="00780E69">
        <w:trPr>
          <w:trHeight w:val="54"/>
        </w:trPr>
        <w:tc>
          <w:tcPr>
            <w:tcW w:w="1691" w:type="dxa"/>
          </w:tcPr>
          <w:p w14:paraId="108C455F" w14:textId="284631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704E185D" w14:textId="27DFEC8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719645.60</w:t>
            </w:r>
          </w:p>
        </w:tc>
        <w:tc>
          <w:tcPr>
            <w:tcW w:w="1562" w:type="dxa"/>
          </w:tcPr>
          <w:p w14:paraId="7F09933B" w14:textId="54822F5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3364065.80</w:t>
            </w:r>
          </w:p>
        </w:tc>
        <w:tc>
          <w:tcPr>
            <w:tcW w:w="2134" w:type="dxa"/>
          </w:tcPr>
          <w:p w14:paraId="2D622A68" w14:textId="215FFCB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01A7E2" w14:textId="7A6E00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924340" w14:textId="6913EF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4F70369" w14:textId="77777777" w:rsidTr="00780E69">
        <w:trPr>
          <w:trHeight w:val="54"/>
        </w:trPr>
        <w:tc>
          <w:tcPr>
            <w:tcW w:w="1691" w:type="dxa"/>
          </w:tcPr>
          <w:p w14:paraId="665AAA6E" w14:textId="434AB9D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3F492403" w14:textId="24C80B0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719637.29</w:t>
            </w:r>
          </w:p>
        </w:tc>
        <w:tc>
          <w:tcPr>
            <w:tcW w:w="1562" w:type="dxa"/>
          </w:tcPr>
          <w:p w14:paraId="73F77010" w14:textId="295AEB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3364075.36</w:t>
            </w:r>
          </w:p>
        </w:tc>
        <w:tc>
          <w:tcPr>
            <w:tcW w:w="2134" w:type="dxa"/>
          </w:tcPr>
          <w:p w14:paraId="76930202" w14:textId="1FF802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C0EBA9" w14:textId="087F0C1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D5949" w14:textId="0D00911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4D627BD" w14:textId="77777777" w:rsidTr="00780E69">
        <w:trPr>
          <w:trHeight w:val="54"/>
        </w:trPr>
        <w:tc>
          <w:tcPr>
            <w:tcW w:w="1691" w:type="dxa"/>
          </w:tcPr>
          <w:p w14:paraId="351FCC83" w14:textId="16BF42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1FF59F86" w14:textId="426D7F2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719627.88</w:t>
            </w:r>
          </w:p>
        </w:tc>
        <w:tc>
          <w:tcPr>
            <w:tcW w:w="1562" w:type="dxa"/>
          </w:tcPr>
          <w:p w14:paraId="2CF59AAB" w14:textId="7DB2C2C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3364087.29</w:t>
            </w:r>
          </w:p>
        </w:tc>
        <w:tc>
          <w:tcPr>
            <w:tcW w:w="2134" w:type="dxa"/>
          </w:tcPr>
          <w:p w14:paraId="653B546E" w14:textId="4DE6D8B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2F6A6" w14:textId="2C155D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D0D5B" w14:textId="4AB54E8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764498C" w14:textId="77777777" w:rsidTr="00780E69">
        <w:trPr>
          <w:trHeight w:val="54"/>
        </w:trPr>
        <w:tc>
          <w:tcPr>
            <w:tcW w:w="1691" w:type="dxa"/>
          </w:tcPr>
          <w:p w14:paraId="32E3FA55" w14:textId="7D663A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6F075981" w14:textId="55D4B00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719617.32</w:t>
            </w:r>
          </w:p>
        </w:tc>
        <w:tc>
          <w:tcPr>
            <w:tcW w:w="1562" w:type="dxa"/>
          </w:tcPr>
          <w:p w14:paraId="0801A6C6" w14:textId="5B7167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3364097.64</w:t>
            </w:r>
          </w:p>
        </w:tc>
        <w:tc>
          <w:tcPr>
            <w:tcW w:w="2134" w:type="dxa"/>
          </w:tcPr>
          <w:p w14:paraId="4267A59D" w14:textId="28963E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494DE8" w14:textId="26F937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3E76E7" w14:textId="41E0AF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949510" w14:textId="77777777" w:rsidTr="00780E69">
        <w:trPr>
          <w:trHeight w:val="54"/>
        </w:trPr>
        <w:tc>
          <w:tcPr>
            <w:tcW w:w="1691" w:type="dxa"/>
          </w:tcPr>
          <w:p w14:paraId="55C1FBEE" w14:textId="7E27600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0DEAB554" w14:textId="479CB96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719612.91</w:t>
            </w:r>
          </w:p>
        </w:tc>
        <w:tc>
          <w:tcPr>
            <w:tcW w:w="1562" w:type="dxa"/>
          </w:tcPr>
          <w:p w14:paraId="003AFF28" w14:textId="62806B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3364109.49</w:t>
            </w:r>
          </w:p>
        </w:tc>
        <w:tc>
          <w:tcPr>
            <w:tcW w:w="2134" w:type="dxa"/>
          </w:tcPr>
          <w:p w14:paraId="725B5860" w14:textId="73B7153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A5995" w14:textId="51B6AD1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2B70D5" w14:textId="681AFC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386567A" w14:textId="77777777" w:rsidTr="00780E69">
        <w:trPr>
          <w:trHeight w:val="54"/>
        </w:trPr>
        <w:tc>
          <w:tcPr>
            <w:tcW w:w="1691" w:type="dxa"/>
          </w:tcPr>
          <w:p w14:paraId="23670625" w14:textId="63B0779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42637802" w14:textId="03E98E1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719608.77</w:t>
            </w:r>
          </w:p>
        </w:tc>
        <w:tc>
          <w:tcPr>
            <w:tcW w:w="1562" w:type="dxa"/>
          </w:tcPr>
          <w:p w14:paraId="7CFFB1E6" w14:textId="31FCC9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3364117.57</w:t>
            </w:r>
          </w:p>
        </w:tc>
        <w:tc>
          <w:tcPr>
            <w:tcW w:w="2134" w:type="dxa"/>
          </w:tcPr>
          <w:p w14:paraId="7858C833" w14:textId="49D833D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055247" w14:textId="064AA1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22A1C" w14:textId="7828E4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D947EB" w14:textId="77777777" w:rsidTr="00780E69">
        <w:trPr>
          <w:trHeight w:val="54"/>
        </w:trPr>
        <w:tc>
          <w:tcPr>
            <w:tcW w:w="1691" w:type="dxa"/>
          </w:tcPr>
          <w:p w14:paraId="2F91885A" w14:textId="31A8CF2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7D28ACD9" w14:textId="3420ABC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719607.76</w:t>
            </w:r>
          </w:p>
        </w:tc>
        <w:tc>
          <w:tcPr>
            <w:tcW w:w="1562" w:type="dxa"/>
          </w:tcPr>
          <w:p w14:paraId="1C7BFDF7" w14:textId="646B58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3364124.60</w:t>
            </w:r>
          </w:p>
        </w:tc>
        <w:tc>
          <w:tcPr>
            <w:tcW w:w="2134" w:type="dxa"/>
          </w:tcPr>
          <w:p w14:paraId="5BCAAD3E" w14:textId="0527356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50C6D" w14:textId="4C376E9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A7077" w14:textId="059A014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90A73BA" w14:textId="77777777" w:rsidTr="00780E69">
        <w:trPr>
          <w:trHeight w:val="54"/>
        </w:trPr>
        <w:tc>
          <w:tcPr>
            <w:tcW w:w="1691" w:type="dxa"/>
          </w:tcPr>
          <w:p w14:paraId="4C93F027" w14:textId="7106673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6270F7BC" w14:textId="1DB3394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719609.94</w:t>
            </w:r>
          </w:p>
        </w:tc>
        <w:tc>
          <w:tcPr>
            <w:tcW w:w="1562" w:type="dxa"/>
          </w:tcPr>
          <w:p w14:paraId="22DCD2E5" w14:textId="7FA8E90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3364132.44</w:t>
            </w:r>
          </w:p>
        </w:tc>
        <w:tc>
          <w:tcPr>
            <w:tcW w:w="2134" w:type="dxa"/>
          </w:tcPr>
          <w:p w14:paraId="0C936EBD" w14:textId="0E0181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C1072" w14:textId="6AD2B77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F9957" w14:textId="30D421A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753F09C" w14:textId="77777777" w:rsidTr="00780E69">
        <w:trPr>
          <w:trHeight w:val="54"/>
        </w:trPr>
        <w:tc>
          <w:tcPr>
            <w:tcW w:w="1691" w:type="dxa"/>
          </w:tcPr>
          <w:p w14:paraId="53516940" w14:textId="4A4286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753F9D34" w14:textId="753004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719605.10</w:t>
            </w:r>
          </w:p>
        </w:tc>
        <w:tc>
          <w:tcPr>
            <w:tcW w:w="1562" w:type="dxa"/>
          </w:tcPr>
          <w:p w14:paraId="247ED5BE" w14:textId="4E3897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3364136.40</w:t>
            </w:r>
          </w:p>
        </w:tc>
        <w:tc>
          <w:tcPr>
            <w:tcW w:w="2134" w:type="dxa"/>
          </w:tcPr>
          <w:p w14:paraId="30DAAB9F" w14:textId="6C25D4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6C52F" w14:textId="02457C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F76E6C" w14:textId="3EC6ED2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7C84361" w14:textId="77777777" w:rsidTr="00780E69">
        <w:trPr>
          <w:trHeight w:val="54"/>
        </w:trPr>
        <w:tc>
          <w:tcPr>
            <w:tcW w:w="1691" w:type="dxa"/>
          </w:tcPr>
          <w:p w14:paraId="18CDC549" w14:textId="58CDDE0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2916318D" w14:textId="6CCC24EF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719601.12</w:t>
            </w:r>
          </w:p>
        </w:tc>
        <w:tc>
          <w:tcPr>
            <w:tcW w:w="1562" w:type="dxa"/>
          </w:tcPr>
          <w:p w14:paraId="5377B242" w14:textId="6EB1D5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3364144.96</w:t>
            </w:r>
          </w:p>
        </w:tc>
        <w:tc>
          <w:tcPr>
            <w:tcW w:w="2134" w:type="dxa"/>
          </w:tcPr>
          <w:p w14:paraId="31FE651F" w14:textId="376A493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A1342" w14:textId="038766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4178E8" w14:textId="7C7113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2A9A337" w14:textId="77777777" w:rsidTr="00780E69">
        <w:trPr>
          <w:trHeight w:val="54"/>
        </w:trPr>
        <w:tc>
          <w:tcPr>
            <w:tcW w:w="1691" w:type="dxa"/>
          </w:tcPr>
          <w:p w14:paraId="24E09012" w14:textId="20E7707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5603C66C" w14:textId="69D245E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719602.87</w:t>
            </w:r>
          </w:p>
        </w:tc>
        <w:tc>
          <w:tcPr>
            <w:tcW w:w="1562" w:type="dxa"/>
          </w:tcPr>
          <w:p w14:paraId="69E00CCD" w14:textId="42D032A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3364150.59</w:t>
            </w:r>
          </w:p>
        </w:tc>
        <w:tc>
          <w:tcPr>
            <w:tcW w:w="2134" w:type="dxa"/>
          </w:tcPr>
          <w:p w14:paraId="53580012" w14:textId="483480B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078615" w14:textId="213BE2D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FC1C7" w14:textId="11797E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0B4963" w14:textId="77777777" w:rsidTr="00780E69">
        <w:trPr>
          <w:trHeight w:val="54"/>
        </w:trPr>
        <w:tc>
          <w:tcPr>
            <w:tcW w:w="1691" w:type="dxa"/>
          </w:tcPr>
          <w:p w14:paraId="2C55E3B8" w14:textId="770B120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760DE6C0" w14:textId="7EBFD08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719608.43</w:t>
            </w:r>
          </w:p>
        </w:tc>
        <w:tc>
          <w:tcPr>
            <w:tcW w:w="1562" w:type="dxa"/>
          </w:tcPr>
          <w:p w14:paraId="0E5A5CF2" w14:textId="1FAF2B5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3364157.19</w:t>
            </w:r>
          </w:p>
        </w:tc>
        <w:tc>
          <w:tcPr>
            <w:tcW w:w="2134" w:type="dxa"/>
          </w:tcPr>
          <w:p w14:paraId="3BAC79DE" w14:textId="1E1ED5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CC1E33" w14:textId="1FF5D1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F8197" w14:textId="3474450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80FF2EB" w14:textId="77777777" w:rsidTr="00780E69">
        <w:trPr>
          <w:trHeight w:val="54"/>
        </w:trPr>
        <w:tc>
          <w:tcPr>
            <w:tcW w:w="1691" w:type="dxa"/>
          </w:tcPr>
          <w:p w14:paraId="57D3759E" w14:textId="36E6E7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665408AF" w14:textId="533DC951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719613.08</w:t>
            </w:r>
          </w:p>
        </w:tc>
        <w:tc>
          <w:tcPr>
            <w:tcW w:w="1562" w:type="dxa"/>
          </w:tcPr>
          <w:p w14:paraId="40DE1D0E" w14:textId="0460FC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3364164.06</w:t>
            </w:r>
          </w:p>
        </w:tc>
        <w:tc>
          <w:tcPr>
            <w:tcW w:w="2134" w:type="dxa"/>
          </w:tcPr>
          <w:p w14:paraId="240D891D" w14:textId="17CEE5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1EE02" w14:textId="775356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49FB7" w14:textId="5320882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06CEDEA" w14:textId="77777777" w:rsidTr="00780E69">
        <w:trPr>
          <w:trHeight w:val="54"/>
        </w:trPr>
        <w:tc>
          <w:tcPr>
            <w:tcW w:w="1691" w:type="dxa"/>
          </w:tcPr>
          <w:p w14:paraId="7F64236E" w14:textId="6DEFE0B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3FB02FF1" w14:textId="268C4A2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719609.87</w:t>
            </w:r>
          </w:p>
        </w:tc>
        <w:tc>
          <w:tcPr>
            <w:tcW w:w="1562" w:type="dxa"/>
          </w:tcPr>
          <w:p w14:paraId="652C097D" w14:textId="6F05D3F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3364170.50</w:t>
            </w:r>
          </w:p>
        </w:tc>
        <w:tc>
          <w:tcPr>
            <w:tcW w:w="2134" w:type="dxa"/>
          </w:tcPr>
          <w:p w14:paraId="6574F18D" w14:textId="4DA2B3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6392B3" w14:textId="75DE7B1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FFCD1F" w14:textId="73243CC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CEFE488" w14:textId="77777777" w:rsidTr="00780E69">
        <w:trPr>
          <w:trHeight w:val="54"/>
        </w:trPr>
        <w:tc>
          <w:tcPr>
            <w:tcW w:w="1691" w:type="dxa"/>
          </w:tcPr>
          <w:p w14:paraId="0E4C13E3" w14:textId="1A1F256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17A3A29D" w14:textId="37EB8F5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719605.10</w:t>
            </w:r>
          </w:p>
        </w:tc>
        <w:tc>
          <w:tcPr>
            <w:tcW w:w="1562" w:type="dxa"/>
          </w:tcPr>
          <w:p w14:paraId="7BA22EE2" w14:textId="62E757D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3364173.40</w:t>
            </w:r>
          </w:p>
        </w:tc>
        <w:tc>
          <w:tcPr>
            <w:tcW w:w="2134" w:type="dxa"/>
          </w:tcPr>
          <w:p w14:paraId="17ED89BE" w14:textId="6021E5B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9F83F" w14:textId="0F776F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54188" w14:textId="73FF8A0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0AA111F" w14:textId="77777777" w:rsidTr="00780E69">
        <w:trPr>
          <w:trHeight w:val="54"/>
        </w:trPr>
        <w:tc>
          <w:tcPr>
            <w:tcW w:w="1691" w:type="dxa"/>
          </w:tcPr>
          <w:p w14:paraId="3E3B5118" w14:textId="575FA2C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04A2CAF5" w14:textId="0AF5C32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719601.48</w:t>
            </w:r>
          </w:p>
        </w:tc>
        <w:tc>
          <w:tcPr>
            <w:tcW w:w="1562" w:type="dxa"/>
          </w:tcPr>
          <w:p w14:paraId="7450C62F" w14:textId="114C94D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3364182.44</w:t>
            </w:r>
          </w:p>
        </w:tc>
        <w:tc>
          <w:tcPr>
            <w:tcW w:w="2134" w:type="dxa"/>
          </w:tcPr>
          <w:p w14:paraId="59CFE738" w14:textId="41F70EF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629A3" w14:textId="3E05F4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800F8" w14:textId="0574F8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9056B50" w14:textId="77777777" w:rsidTr="00780E69">
        <w:trPr>
          <w:trHeight w:val="54"/>
        </w:trPr>
        <w:tc>
          <w:tcPr>
            <w:tcW w:w="1691" w:type="dxa"/>
          </w:tcPr>
          <w:p w14:paraId="13F551A1" w14:textId="5FF2E73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454956C5" w14:textId="049C9B9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719601.28</w:t>
            </w:r>
          </w:p>
        </w:tc>
        <w:tc>
          <w:tcPr>
            <w:tcW w:w="1562" w:type="dxa"/>
          </w:tcPr>
          <w:p w14:paraId="29928FC5" w14:textId="0708F62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3364189.80</w:t>
            </w:r>
          </w:p>
        </w:tc>
        <w:tc>
          <w:tcPr>
            <w:tcW w:w="2134" w:type="dxa"/>
          </w:tcPr>
          <w:p w14:paraId="76A247FD" w14:textId="7DD8D06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0A36E" w14:textId="01C0A2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A89CD" w14:textId="561ECFA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B75C41D" w14:textId="77777777" w:rsidTr="00780E69">
        <w:trPr>
          <w:trHeight w:val="54"/>
        </w:trPr>
        <w:tc>
          <w:tcPr>
            <w:tcW w:w="1691" w:type="dxa"/>
          </w:tcPr>
          <w:p w14:paraId="187F06FD" w14:textId="5FF147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5C3BE037" w14:textId="4662370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719605.29</w:t>
            </w:r>
          </w:p>
        </w:tc>
        <w:tc>
          <w:tcPr>
            <w:tcW w:w="1562" w:type="dxa"/>
          </w:tcPr>
          <w:p w14:paraId="001582B0" w14:textId="40E6DE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3364195.93</w:t>
            </w:r>
          </w:p>
        </w:tc>
        <w:tc>
          <w:tcPr>
            <w:tcW w:w="2134" w:type="dxa"/>
          </w:tcPr>
          <w:p w14:paraId="54435235" w14:textId="73F809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B5A4E8" w14:textId="0D83F3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41DBE" w14:textId="1A181FF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22C092" w14:textId="77777777" w:rsidTr="00780E69">
        <w:trPr>
          <w:trHeight w:val="54"/>
        </w:trPr>
        <w:tc>
          <w:tcPr>
            <w:tcW w:w="1691" w:type="dxa"/>
          </w:tcPr>
          <w:p w14:paraId="6D0F97B6" w14:textId="3142963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0A3C16AF" w14:textId="628A0C3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719602.57</w:t>
            </w:r>
          </w:p>
        </w:tc>
        <w:tc>
          <w:tcPr>
            <w:tcW w:w="1562" w:type="dxa"/>
          </w:tcPr>
          <w:p w14:paraId="3E3EEAE7" w14:textId="65031EA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3364208.58</w:t>
            </w:r>
          </w:p>
        </w:tc>
        <w:tc>
          <w:tcPr>
            <w:tcW w:w="2134" w:type="dxa"/>
          </w:tcPr>
          <w:p w14:paraId="0EC663A8" w14:textId="43BAC40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E9DF4C" w14:textId="6EFE391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285A74" w14:textId="29E0582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A27059" w14:textId="77777777" w:rsidTr="00780E69">
        <w:trPr>
          <w:trHeight w:val="54"/>
        </w:trPr>
        <w:tc>
          <w:tcPr>
            <w:tcW w:w="1691" w:type="dxa"/>
          </w:tcPr>
          <w:p w14:paraId="54B49224" w14:textId="03BCD93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2E5749E5" w14:textId="7EE575A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719602.57</w:t>
            </w:r>
          </w:p>
        </w:tc>
        <w:tc>
          <w:tcPr>
            <w:tcW w:w="1562" w:type="dxa"/>
          </w:tcPr>
          <w:p w14:paraId="65BA8F5C" w14:textId="43E0939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3364220.28</w:t>
            </w:r>
          </w:p>
        </w:tc>
        <w:tc>
          <w:tcPr>
            <w:tcW w:w="2134" w:type="dxa"/>
          </w:tcPr>
          <w:p w14:paraId="411AACF7" w14:textId="198AD99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76A52D4" w14:textId="7ECAC94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F8535B" w14:textId="44997F7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5DA09E3" w14:textId="77777777" w:rsidTr="00780E69">
        <w:trPr>
          <w:trHeight w:val="54"/>
        </w:trPr>
        <w:tc>
          <w:tcPr>
            <w:tcW w:w="1691" w:type="dxa"/>
          </w:tcPr>
          <w:p w14:paraId="1170B567" w14:textId="08BA22D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2BEBF31B" w14:textId="67D7F9C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719590.97</w:t>
            </w:r>
          </w:p>
        </w:tc>
        <w:tc>
          <w:tcPr>
            <w:tcW w:w="1562" w:type="dxa"/>
          </w:tcPr>
          <w:p w14:paraId="15DA1F9D" w14:textId="63965FC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3364232.95</w:t>
            </w:r>
          </w:p>
        </w:tc>
        <w:tc>
          <w:tcPr>
            <w:tcW w:w="2134" w:type="dxa"/>
          </w:tcPr>
          <w:p w14:paraId="6BFB847A" w14:textId="1AE4FAE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16303C" w14:textId="5D7A77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4547A4" w14:textId="3E3A5AC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F32BB09" w14:textId="77777777" w:rsidTr="00780E69">
        <w:trPr>
          <w:trHeight w:val="54"/>
        </w:trPr>
        <w:tc>
          <w:tcPr>
            <w:tcW w:w="1691" w:type="dxa"/>
          </w:tcPr>
          <w:p w14:paraId="348BB0DD" w14:textId="183E156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6E0CDA43" w14:textId="20C6B3D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719584.12</w:t>
            </w:r>
          </w:p>
        </w:tc>
        <w:tc>
          <w:tcPr>
            <w:tcW w:w="1562" w:type="dxa"/>
          </w:tcPr>
          <w:p w14:paraId="7E1E1D38" w14:textId="01EDAF7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3364246.74</w:t>
            </w:r>
          </w:p>
        </w:tc>
        <w:tc>
          <w:tcPr>
            <w:tcW w:w="2134" w:type="dxa"/>
          </w:tcPr>
          <w:p w14:paraId="6453E84D" w14:textId="167083A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03AEAA" w14:textId="757866D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505751" w14:textId="270DC1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4B05469" w14:textId="77777777" w:rsidTr="00780E69">
        <w:trPr>
          <w:trHeight w:val="54"/>
        </w:trPr>
        <w:tc>
          <w:tcPr>
            <w:tcW w:w="1691" w:type="dxa"/>
          </w:tcPr>
          <w:p w14:paraId="5E6D2332" w14:textId="7BA2EDE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1BEC1DD7" w14:textId="348E764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719576.69</w:t>
            </w:r>
          </w:p>
        </w:tc>
        <w:tc>
          <w:tcPr>
            <w:tcW w:w="1562" w:type="dxa"/>
          </w:tcPr>
          <w:p w14:paraId="4C41916E" w14:textId="585BC80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3364255.48</w:t>
            </w:r>
          </w:p>
        </w:tc>
        <w:tc>
          <w:tcPr>
            <w:tcW w:w="2134" w:type="dxa"/>
          </w:tcPr>
          <w:p w14:paraId="0A74F804" w14:textId="5415664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B56C4" w14:textId="54023C7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1C8892" w14:textId="74D6665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5FAC936" w14:textId="77777777" w:rsidTr="00780E69">
        <w:trPr>
          <w:trHeight w:val="54"/>
        </w:trPr>
        <w:tc>
          <w:tcPr>
            <w:tcW w:w="1691" w:type="dxa"/>
          </w:tcPr>
          <w:p w14:paraId="1AF2FB2B" w14:textId="1106103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769A54D8" w14:textId="30A98BB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719578.55</w:t>
            </w:r>
          </w:p>
        </w:tc>
        <w:tc>
          <w:tcPr>
            <w:tcW w:w="1562" w:type="dxa"/>
          </w:tcPr>
          <w:p w14:paraId="19B5D377" w14:textId="7360BA1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3364261.40</w:t>
            </w:r>
          </w:p>
        </w:tc>
        <w:tc>
          <w:tcPr>
            <w:tcW w:w="2134" w:type="dxa"/>
          </w:tcPr>
          <w:p w14:paraId="6F7E2C68" w14:textId="60D139A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A8A1D" w14:textId="559CFE2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116FCD" w14:textId="02CEF32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FB0427A" w14:textId="77777777" w:rsidTr="00780E69">
        <w:trPr>
          <w:trHeight w:val="54"/>
        </w:trPr>
        <w:tc>
          <w:tcPr>
            <w:tcW w:w="1691" w:type="dxa"/>
          </w:tcPr>
          <w:p w14:paraId="2A5A81DA" w14:textId="57F3483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6D345119" w14:textId="2B265699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719582.63</w:t>
            </w:r>
          </w:p>
        </w:tc>
        <w:tc>
          <w:tcPr>
            <w:tcW w:w="1562" w:type="dxa"/>
          </w:tcPr>
          <w:p w14:paraId="0B18222C" w14:textId="78D505A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3364274.66</w:t>
            </w:r>
          </w:p>
        </w:tc>
        <w:tc>
          <w:tcPr>
            <w:tcW w:w="2134" w:type="dxa"/>
          </w:tcPr>
          <w:p w14:paraId="37E3AFA7" w14:textId="1F46718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D65FF4" w14:textId="6C7DC86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BD5A8" w14:textId="307E87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F46B852" w14:textId="77777777" w:rsidTr="00780E69">
        <w:trPr>
          <w:trHeight w:val="54"/>
        </w:trPr>
        <w:tc>
          <w:tcPr>
            <w:tcW w:w="1691" w:type="dxa"/>
          </w:tcPr>
          <w:p w14:paraId="0BA44506" w14:textId="7719F4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37F8ABA1" w14:textId="39CBCD30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719576.93</w:t>
            </w:r>
          </w:p>
        </w:tc>
        <w:tc>
          <w:tcPr>
            <w:tcW w:w="1562" w:type="dxa"/>
          </w:tcPr>
          <w:p w14:paraId="59DD1F05" w14:textId="5A8B838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3364285.74</w:t>
            </w:r>
          </w:p>
        </w:tc>
        <w:tc>
          <w:tcPr>
            <w:tcW w:w="2134" w:type="dxa"/>
          </w:tcPr>
          <w:p w14:paraId="12FBF35D" w14:textId="3541AAC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3E384" w14:textId="3340B0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C29A7" w14:textId="53C826F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B96DED" w14:textId="77777777" w:rsidTr="00780E69">
        <w:trPr>
          <w:trHeight w:val="54"/>
        </w:trPr>
        <w:tc>
          <w:tcPr>
            <w:tcW w:w="1691" w:type="dxa"/>
          </w:tcPr>
          <w:p w14:paraId="319276E6" w14:textId="6FBACBD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5AE81970" w14:textId="6C2B51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719576.93</w:t>
            </w:r>
          </w:p>
        </w:tc>
        <w:tc>
          <w:tcPr>
            <w:tcW w:w="1562" w:type="dxa"/>
          </w:tcPr>
          <w:p w14:paraId="1524CD42" w14:textId="54D7C84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3364301.12</w:t>
            </w:r>
          </w:p>
        </w:tc>
        <w:tc>
          <w:tcPr>
            <w:tcW w:w="2134" w:type="dxa"/>
          </w:tcPr>
          <w:p w14:paraId="3FE32236" w14:textId="752A49A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4452A" w14:textId="725805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FE240A" w14:textId="35CD441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7865D92D" w14:textId="77777777" w:rsidTr="00780E69">
        <w:trPr>
          <w:trHeight w:val="54"/>
        </w:trPr>
        <w:tc>
          <w:tcPr>
            <w:tcW w:w="1691" w:type="dxa"/>
          </w:tcPr>
          <w:p w14:paraId="26419121" w14:textId="7649923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3C69632C" w14:textId="7F7A9C4B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719565.20</w:t>
            </w:r>
          </w:p>
        </w:tc>
        <w:tc>
          <w:tcPr>
            <w:tcW w:w="1562" w:type="dxa"/>
          </w:tcPr>
          <w:p w14:paraId="320E7410" w14:textId="1DCAED7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3364315.21</w:t>
            </w:r>
          </w:p>
        </w:tc>
        <w:tc>
          <w:tcPr>
            <w:tcW w:w="2134" w:type="dxa"/>
          </w:tcPr>
          <w:p w14:paraId="6F8764EC" w14:textId="0D05EB8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37AD24" w14:textId="3729F52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A1E36" w14:textId="5FADF7A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E2686F7" w14:textId="77777777" w:rsidTr="00780E69">
        <w:trPr>
          <w:trHeight w:val="54"/>
        </w:trPr>
        <w:tc>
          <w:tcPr>
            <w:tcW w:w="1691" w:type="dxa"/>
          </w:tcPr>
          <w:p w14:paraId="6A6DC6CF" w14:textId="77146A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1070EA1D" w14:textId="65392B63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719549.70</w:t>
            </w:r>
          </w:p>
        </w:tc>
        <w:tc>
          <w:tcPr>
            <w:tcW w:w="1562" w:type="dxa"/>
          </w:tcPr>
          <w:p w14:paraId="56D21820" w14:textId="5D42714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3364353.13</w:t>
            </w:r>
          </w:p>
        </w:tc>
        <w:tc>
          <w:tcPr>
            <w:tcW w:w="2134" w:type="dxa"/>
          </w:tcPr>
          <w:p w14:paraId="54F4694D" w14:textId="59004B0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89B78" w14:textId="7B4AC85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12509" w14:textId="7EF3D2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335CD160" w14:textId="77777777" w:rsidTr="00780E69">
        <w:trPr>
          <w:trHeight w:val="54"/>
        </w:trPr>
        <w:tc>
          <w:tcPr>
            <w:tcW w:w="1691" w:type="dxa"/>
          </w:tcPr>
          <w:p w14:paraId="593E306E" w14:textId="0AD921B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41D4C221" w14:textId="46EE90FD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719554.30</w:t>
            </w:r>
          </w:p>
        </w:tc>
        <w:tc>
          <w:tcPr>
            <w:tcW w:w="1562" w:type="dxa"/>
          </w:tcPr>
          <w:p w14:paraId="1A28417C" w14:textId="493D264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3364378.44</w:t>
            </w:r>
          </w:p>
        </w:tc>
        <w:tc>
          <w:tcPr>
            <w:tcW w:w="2134" w:type="dxa"/>
          </w:tcPr>
          <w:p w14:paraId="1564EF31" w14:textId="49F17E7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8E6AB" w14:textId="508DF9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60CFC" w14:textId="71AE006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D1B726F" w14:textId="77777777" w:rsidTr="00780E69">
        <w:trPr>
          <w:trHeight w:val="54"/>
        </w:trPr>
        <w:tc>
          <w:tcPr>
            <w:tcW w:w="1691" w:type="dxa"/>
          </w:tcPr>
          <w:p w14:paraId="1B40EEFF" w14:textId="3101E36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251D73AC" w14:textId="307D4FB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719565.21</w:t>
            </w:r>
          </w:p>
        </w:tc>
        <w:tc>
          <w:tcPr>
            <w:tcW w:w="1562" w:type="dxa"/>
          </w:tcPr>
          <w:p w14:paraId="75EB4873" w14:textId="5267F7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3364405.88</w:t>
            </w:r>
          </w:p>
        </w:tc>
        <w:tc>
          <w:tcPr>
            <w:tcW w:w="2134" w:type="dxa"/>
          </w:tcPr>
          <w:p w14:paraId="5E47621B" w14:textId="799DF2E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8B8916" w14:textId="3B7CFC5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1704AE" w14:textId="44E9365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27D42F1C" w14:textId="77777777" w:rsidTr="00780E69">
        <w:trPr>
          <w:trHeight w:val="54"/>
        </w:trPr>
        <w:tc>
          <w:tcPr>
            <w:tcW w:w="1691" w:type="dxa"/>
          </w:tcPr>
          <w:p w14:paraId="071B121E" w14:textId="122015C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3492C345" w14:textId="73F0F7AA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719581.46</w:t>
            </w:r>
          </w:p>
        </w:tc>
        <w:tc>
          <w:tcPr>
            <w:tcW w:w="1562" w:type="dxa"/>
          </w:tcPr>
          <w:p w14:paraId="7D59F4A5" w14:textId="7E5A3CAD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3364429.44</w:t>
            </w:r>
          </w:p>
        </w:tc>
        <w:tc>
          <w:tcPr>
            <w:tcW w:w="2134" w:type="dxa"/>
          </w:tcPr>
          <w:p w14:paraId="7F0B6230" w14:textId="66D6A5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2BC34" w14:textId="53A05AD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BAFEF8" w14:textId="49C9992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A3A9D1C" w14:textId="77777777" w:rsidTr="00780E69">
        <w:trPr>
          <w:trHeight w:val="54"/>
        </w:trPr>
        <w:tc>
          <w:tcPr>
            <w:tcW w:w="1691" w:type="dxa"/>
          </w:tcPr>
          <w:p w14:paraId="79FE3B2A" w14:textId="65AA21D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2930A123" w14:textId="4AE06FA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719595.15</w:t>
            </w:r>
          </w:p>
        </w:tc>
        <w:tc>
          <w:tcPr>
            <w:tcW w:w="1562" w:type="dxa"/>
          </w:tcPr>
          <w:p w14:paraId="49A27E53" w14:textId="1F27FE8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3364452.50</w:t>
            </w:r>
          </w:p>
        </w:tc>
        <w:tc>
          <w:tcPr>
            <w:tcW w:w="2134" w:type="dxa"/>
          </w:tcPr>
          <w:p w14:paraId="79D52258" w14:textId="5C5C8F5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939544" w14:textId="65F3873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1F897" w14:textId="4A984DC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31B719A" w14:textId="77777777" w:rsidTr="00780E69">
        <w:trPr>
          <w:trHeight w:val="54"/>
        </w:trPr>
        <w:tc>
          <w:tcPr>
            <w:tcW w:w="1691" w:type="dxa"/>
          </w:tcPr>
          <w:p w14:paraId="0D6601D1" w14:textId="0EE2007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1D6077D5" w14:textId="0F3938DE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719602.74</w:t>
            </w:r>
          </w:p>
        </w:tc>
        <w:tc>
          <w:tcPr>
            <w:tcW w:w="1562" w:type="dxa"/>
          </w:tcPr>
          <w:p w14:paraId="18E1F61B" w14:textId="21474962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3364482.43</w:t>
            </w:r>
          </w:p>
        </w:tc>
        <w:tc>
          <w:tcPr>
            <w:tcW w:w="2134" w:type="dxa"/>
          </w:tcPr>
          <w:p w14:paraId="2FAB277A" w14:textId="46D6F8F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6399A" w14:textId="4018DBD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CB151" w14:textId="14B699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C18D671" w14:textId="77777777" w:rsidTr="00780E69">
        <w:trPr>
          <w:trHeight w:val="54"/>
        </w:trPr>
        <w:tc>
          <w:tcPr>
            <w:tcW w:w="1691" w:type="dxa"/>
          </w:tcPr>
          <w:p w14:paraId="5EE43D68" w14:textId="7FE76A43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7514B16B" w14:textId="6BE49BE6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719603.86</w:t>
            </w:r>
          </w:p>
        </w:tc>
        <w:tc>
          <w:tcPr>
            <w:tcW w:w="1562" w:type="dxa"/>
          </w:tcPr>
          <w:p w14:paraId="35E752A1" w14:textId="3C3DC7A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3364506.65</w:t>
            </w:r>
          </w:p>
        </w:tc>
        <w:tc>
          <w:tcPr>
            <w:tcW w:w="2134" w:type="dxa"/>
          </w:tcPr>
          <w:p w14:paraId="0659AE9A" w14:textId="292150A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C01B1" w14:textId="7E20ABC0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9C289" w14:textId="4669D9B7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457AA727" w14:textId="77777777" w:rsidTr="00780E69">
        <w:trPr>
          <w:trHeight w:val="54"/>
        </w:trPr>
        <w:tc>
          <w:tcPr>
            <w:tcW w:w="1691" w:type="dxa"/>
          </w:tcPr>
          <w:p w14:paraId="5C2CAF1C" w14:textId="0D6B547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3946A920" w14:textId="69943624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719601.89</w:t>
            </w:r>
          </w:p>
        </w:tc>
        <w:tc>
          <w:tcPr>
            <w:tcW w:w="1562" w:type="dxa"/>
          </w:tcPr>
          <w:p w14:paraId="66D3164D" w14:textId="75EDE5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3364543.77</w:t>
            </w:r>
          </w:p>
        </w:tc>
        <w:tc>
          <w:tcPr>
            <w:tcW w:w="2134" w:type="dxa"/>
          </w:tcPr>
          <w:p w14:paraId="4B0B7478" w14:textId="4299E5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FFA09" w14:textId="2507234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7E7F5" w14:textId="1DE0BC8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52055129" w14:textId="77777777" w:rsidTr="00780E69">
        <w:trPr>
          <w:trHeight w:val="54"/>
        </w:trPr>
        <w:tc>
          <w:tcPr>
            <w:tcW w:w="1691" w:type="dxa"/>
          </w:tcPr>
          <w:p w14:paraId="0FCC013E" w14:textId="31076E0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205857A1" w14:textId="0515F8F7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719605.70</w:t>
            </w:r>
          </w:p>
        </w:tc>
        <w:tc>
          <w:tcPr>
            <w:tcW w:w="1562" w:type="dxa"/>
          </w:tcPr>
          <w:p w14:paraId="7826867D" w14:textId="36FCC21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3364552.24</w:t>
            </w:r>
          </w:p>
        </w:tc>
        <w:tc>
          <w:tcPr>
            <w:tcW w:w="2134" w:type="dxa"/>
          </w:tcPr>
          <w:p w14:paraId="790262CA" w14:textId="19AEEC8F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4E979" w14:textId="66B5FB9E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DBE2B" w14:textId="6E82DC2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0762F16F" w14:textId="77777777" w:rsidTr="00780E69">
        <w:trPr>
          <w:trHeight w:val="54"/>
        </w:trPr>
        <w:tc>
          <w:tcPr>
            <w:tcW w:w="1691" w:type="dxa"/>
          </w:tcPr>
          <w:p w14:paraId="0161BE81" w14:textId="79D4EA4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1DD60E7E" w14:textId="782D1735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719611.67</w:t>
            </w:r>
          </w:p>
        </w:tc>
        <w:tc>
          <w:tcPr>
            <w:tcW w:w="1562" w:type="dxa"/>
          </w:tcPr>
          <w:p w14:paraId="37F6B105" w14:textId="74E05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3364559.75</w:t>
            </w:r>
          </w:p>
        </w:tc>
        <w:tc>
          <w:tcPr>
            <w:tcW w:w="2134" w:type="dxa"/>
          </w:tcPr>
          <w:p w14:paraId="0DF1E978" w14:textId="5D4C25F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657E5" w14:textId="4D58F3E8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6A19D" w14:textId="6891E53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15108201" w14:textId="77777777" w:rsidTr="00780E69">
        <w:trPr>
          <w:trHeight w:val="54"/>
        </w:trPr>
        <w:tc>
          <w:tcPr>
            <w:tcW w:w="1691" w:type="dxa"/>
          </w:tcPr>
          <w:p w14:paraId="452C36DF" w14:textId="35581FC1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4C41EAB8" w14:textId="10C6FC3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719612.18</w:t>
            </w:r>
          </w:p>
        </w:tc>
        <w:tc>
          <w:tcPr>
            <w:tcW w:w="1562" w:type="dxa"/>
          </w:tcPr>
          <w:p w14:paraId="17D6694A" w14:textId="3CC6A04C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3364561.42</w:t>
            </w:r>
          </w:p>
        </w:tc>
        <w:tc>
          <w:tcPr>
            <w:tcW w:w="2134" w:type="dxa"/>
          </w:tcPr>
          <w:p w14:paraId="17920A8F" w14:textId="2B00670A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BDF26" w14:textId="497DC5E5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C8E6B" w14:textId="791DC52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A19DD" w:rsidRPr="002E6E74" w14:paraId="6E7843C4" w14:textId="77777777" w:rsidTr="00780E69">
        <w:trPr>
          <w:trHeight w:val="54"/>
        </w:trPr>
        <w:tc>
          <w:tcPr>
            <w:tcW w:w="1691" w:type="dxa"/>
          </w:tcPr>
          <w:p w14:paraId="07DF7AAF" w14:textId="16CCA4CD" w:rsidR="008A19DD" w:rsidRDefault="008A19DD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237248CB" w14:textId="43DB03D8" w:rsidR="008A19DD" w:rsidRPr="002E6E74" w:rsidRDefault="008A19DD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719658.14</w:t>
            </w:r>
          </w:p>
        </w:tc>
        <w:tc>
          <w:tcPr>
            <w:tcW w:w="1562" w:type="dxa"/>
          </w:tcPr>
          <w:p w14:paraId="725F5694" w14:textId="442F5839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3364612.95</w:t>
            </w:r>
          </w:p>
        </w:tc>
        <w:tc>
          <w:tcPr>
            <w:tcW w:w="2134" w:type="dxa"/>
          </w:tcPr>
          <w:p w14:paraId="4E896CDE" w14:textId="67586BFB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2594B" w14:textId="46335DE4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84128" w14:textId="3BA5C846" w:rsidR="008A19DD" w:rsidRPr="002E6E74" w:rsidRDefault="008A19DD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3E9A6485" w14:textId="77777777" w:rsidR="008A19DD" w:rsidRDefault="008A19DD">
      <w:pPr>
        <w:divId w:val="1496217629"/>
      </w:pPr>
    </w:p>
    <w:p w14:paraId="440F10C4" w14:textId="77777777" w:rsidR="008A19DD" w:rsidRDefault="008A19DD">
      <w:pPr>
        <w:divId w:val="1496217629"/>
      </w:pPr>
    </w:p>
    <w:p w14:paraId="11030FDD" w14:textId="77777777" w:rsidR="008A19DD" w:rsidRDefault="008A19DD">
      <w:pPr>
        <w:divId w:val="1496217629"/>
      </w:pPr>
    </w:p>
    <w:p w14:paraId="3D8450E6" w14:textId="77777777" w:rsidR="008A19DD" w:rsidRDefault="008A19DD">
      <w:pPr>
        <w:divId w:val="1496217629"/>
      </w:pPr>
    </w:p>
    <w:p w14:paraId="18206990" w14:textId="77777777" w:rsidR="008A19DD" w:rsidRDefault="008A19DD">
      <w:pPr>
        <w:divId w:val="1496217629"/>
      </w:pPr>
    </w:p>
    <w:p w14:paraId="2E7E8345" w14:textId="77777777" w:rsidR="008A19DD" w:rsidRDefault="008A19DD">
      <w:pPr>
        <w:divId w:val="1496217629"/>
      </w:pPr>
    </w:p>
    <w:p w14:paraId="467EAC42" w14:textId="77777777" w:rsidR="008A19DD" w:rsidRDefault="008A19DD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A19DD" w14:paraId="7EABC08A" w14:textId="77777777" w:rsidTr="003D568B">
        <w:trPr>
          <w:divId w:val="1496217629"/>
        </w:trPr>
        <w:tc>
          <w:tcPr>
            <w:tcW w:w="1673" w:type="dxa"/>
          </w:tcPr>
          <w:p w14:paraId="3576EE20" w14:textId="1D85C611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)</w:t>
            </w:r>
          </w:p>
        </w:tc>
        <w:tc>
          <w:tcPr>
            <w:tcW w:w="1559" w:type="dxa"/>
          </w:tcPr>
          <w:p w14:paraId="2E99FFE4" w14:textId="300C30CD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5EB8EBE8" w:rsidR="008A19DD" w:rsidRPr="00D74C57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9DD" w14:paraId="2C3A3509" w14:textId="77777777" w:rsidTr="003D568B">
        <w:trPr>
          <w:divId w:val="1496217629"/>
        </w:trPr>
        <w:tc>
          <w:tcPr>
            <w:tcW w:w="1673" w:type="dxa"/>
          </w:tcPr>
          <w:p w14:paraId="70896BAD" w14:textId="773F0F66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62F4B81E" w14:textId="493EC061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96</w:t>
            </w:r>
          </w:p>
        </w:tc>
        <w:tc>
          <w:tcPr>
            <w:tcW w:w="7371" w:type="dxa"/>
          </w:tcPr>
          <w:p w14:paraId="614842DE" w14:textId="07671A8A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древесно-кустарниковой растительности</w:t>
            </w:r>
            <w:r w:rsidRPr="002E6E74">
              <w:rPr>
                <w:sz w:val="18"/>
                <w:szCs w:val="20"/>
              </w:rPr>
              <w:t xml:space="preserve">, пересекая </w:t>
            </w:r>
            <w:r>
              <w:rPr>
                <w:sz w:val="18"/>
                <w:szCs w:val="20"/>
              </w:rPr>
              <w:t>авто</w:t>
            </w:r>
            <w:r w:rsidRPr="002E6E74">
              <w:rPr>
                <w:sz w:val="18"/>
                <w:szCs w:val="20"/>
              </w:rPr>
              <w:t>дорогу</w:t>
            </w:r>
          </w:p>
        </w:tc>
      </w:tr>
      <w:tr w:rsidR="008A19DD" w14:paraId="68FA4BD0" w14:textId="77777777" w:rsidTr="003D568B">
        <w:trPr>
          <w:divId w:val="1496217629"/>
        </w:trPr>
        <w:tc>
          <w:tcPr>
            <w:tcW w:w="1673" w:type="dxa"/>
          </w:tcPr>
          <w:p w14:paraId="6219FE3B" w14:textId="1971D6AF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9" w:type="dxa"/>
          </w:tcPr>
          <w:p w14:paraId="1A3B0DE7" w14:textId="3F45B40B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7371" w:type="dxa"/>
          </w:tcPr>
          <w:p w14:paraId="6691230B" w14:textId="7018D3DF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Гремучий</w:t>
            </w:r>
          </w:p>
        </w:tc>
      </w:tr>
      <w:tr w:rsidR="008A19DD" w14:paraId="568D2433" w14:textId="77777777" w:rsidTr="003D568B">
        <w:trPr>
          <w:divId w:val="1496217629"/>
        </w:trPr>
        <w:tc>
          <w:tcPr>
            <w:tcW w:w="1673" w:type="dxa"/>
          </w:tcPr>
          <w:p w14:paraId="7787D96D" w14:textId="038515F7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9" w:type="dxa"/>
          </w:tcPr>
          <w:p w14:paraId="31AD2867" w14:textId="23A85343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5AF3D05B" w14:textId="0B8F0377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r w:rsidRPr="002E6E74">
              <w:rPr>
                <w:sz w:val="18"/>
                <w:szCs w:val="20"/>
              </w:rPr>
              <w:t xml:space="preserve">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  <w:tr w:rsidR="008A19DD" w14:paraId="32D0B71A" w14:textId="77777777" w:rsidTr="003D568B">
        <w:trPr>
          <w:divId w:val="1496217629"/>
        </w:trPr>
        <w:tc>
          <w:tcPr>
            <w:tcW w:w="1673" w:type="dxa"/>
          </w:tcPr>
          <w:p w14:paraId="3FA54A3F" w14:textId="0C0D2742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431E2B3A" w14:textId="6FA7B50A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776D2FD3" w14:textId="0FD924F7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A19DD" w14:paraId="3CA79BAF" w14:textId="77777777" w:rsidTr="003D568B">
        <w:trPr>
          <w:divId w:val="1496217629"/>
        </w:trPr>
        <w:tc>
          <w:tcPr>
            <w:tcW w:w="1673" w:type="dxa"/>
          </w:tcPr>
          <w:p w14:paraId="711BB26B" w14:textId="050C6C9B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1559" w:type="dxa"/>
          </w:tcPr>
          <w:p w14:paraId="4E98A13D" w14:textId="48AF3C97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53</w:t>
            </w:r>
          </w:p>
        </w:tc>
        <w:tc>
          <w:tcPr>
            <w:tcW w:w="7371" w:type="dxa"/>
          </w:tcPr>
          <w:p w14:paraId="506E906E" w14:textId="05B4553C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древесно-кустарниковой растительности</w:t>
            </w:r>
            <w:r w:rsidRPr="002E6E74">
              <w:rPr>
                <w:sz w:val="18"/>
                <w:szCs w:val="20"/>
              </w:rPr>
              <w:t>, пересекая земельный участок с кадастровым номером 49:02:030102:51</w:t>
            </w:r>
            <w:r>
              <w:rPr>
                <w:sz w:val="18"/>
                <w:szCs w:val="20"/>
              </w:rPr>
              <w:t xml:space="preserve"> и авто</w:t>
            </w:r>
            <w:r w:rsidRPr="002E6E74">
              <w:rPr>
                <w:sz w:val="18"/>
                <w:szCs w:val="20"/>
              </w:rPr>
              <w:t xml:space="preserve">дорогу </w:t>
            </w:r>
          </w:p>
        </w:tc>
      </w:tr>
      <w:tr w:rsidR="008A19DD" w14:paraId="370CCA76" w14:textId="77777777" w:rsidTr="003D568B">
        <w:trPr>
          <w:divId w:val="1496217629"/>
        </w:trPr>
        <w:tc>
          <w:tcPr>
            <w:tcW w:w="1673" w:type="dxa"/>
          </w:tcPr>
          <w:p w14:paraId="3619B97A" w14:textId="00BFD20F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  <w:r>
              <w:rPr>
                <w:sz w:val="18"/>
                <w:szCs w:val="20"/>
              </w:rPr>
              <w:t>53</w:t>
            </w:r>
          </w:p>
        </w:tc>
        <w:tc>
          <w:tcPr>
            <w:tcW w:w="1559" w:type="dxa"/>
          </w:tcPr>
          <w:p w14:paraId="13ED3D89" w14:textId="59EA3DF9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514</w:t>
            </w:r>
          </w:p>
        </w:tc>
        <w:tc>
          <w:tcPr>
            <w:tcW w:w="7371" w:type="dxa"/>
          </w:tcPr>
          <w:p w14:paraId="0F5E7DCD" w14:textId="0A585FF7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редколесью</w:t>
            </w:r>
            <w:r w:rsidRPr="002E6E74">
              <w:rPr>
                <w:sz w:val="18"/>
                <w:szCs w:val="20"/>
              </w:rPr>
              <w:t>, пересекая земельный участок с кадастровым номером 49:02:030203:2</w:t>
            </w:r>
          </w:p>
        </w:tc>
      </w:tr>
      <w:tr w:rsidR="008A19DD" w14:paraId="6A444DA5" w14:textId="77777777" w:rsidTr="003D568B">
        <w:trPr>
          <w:divId w:val="1496217629"/>
        </w:trPr>
        <w:tc>
          <w:tcPr>
            <w:tcW w:w="1673" w:type="dxa"/>
          </w:tcPr>
          <w:p w14:paraId="2440E000" w14:textId="59639732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67DE2EE6" w14:textId="5CAC345A" w:rsidR="008A19DD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  <w:r>
              <w:rPr>
                <w:sz w:val="18"/>
                <w:szCs w:val="20"/>
              </w:rPr>
              <w:t>5</w:t>
            </w:r>
          </w:p>
        </w:tc>
        <w:tc>
          <w:tcPr>
            <w:tcW w:w="7371" w:type="dxa"/>
          </w:tcPr>
          <w:p w14:paraId="51BA11A8" w14:textId="55613CB5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Гремучий</w:t>
            </w:r>
          </w:p>
        </w:tc>
      </w:tr>
      <w:tr w:rsidR="008A19DD" w14:paraId="174664C5" w14:textId="77777777" w:rsidTr="003D568B">
        <w:trPr>
          <w:divId w:val="1496217629"/>
        </w:trPr>
        <w:tc>
          <w:tcPr>
            <w:tcW w:w="1673" w:type="dxa"/>
          </w:tcPr>
          <w:p w14:paraId="211A9D53" w14:textId="02948A59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  <w:r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14:paraId="15123600" w14:textId="178C3554" w:rsidR="008A19DD" w:rsidRPr="002E6E74" w:rsidRDefault="008A19DD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400</w:t>
            </w:r>
          </w:p>
        </w:tc>
        <w:tc>
          <w:tcPr>
            <w:tcW w:w="7371" w:type="dxa"/>
          </w:tcPr>
          <w:p w14:paraId="76AE497E" w14:textId="78E68572" w:rsidR="008A19DD" w:rsidRPr="002E6E74" w:rsidRDefault="008A19DD" w:rsidP="003D568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 xml:space="preserve">береговой линии </w:t>
            </w:r>
            <w:r w:rsidRPr="002E6E74">
              <w:rPr>
                <w:sz w:val="18"/>
                <w:szCs w:val="20"/>
              </w:rPr>
              <w:t xml:space="preserve">р. </w:t>
            </w:r>
            <w:proofErr w:type="spellStart"/>
            <w:r w:rsidRPr="002E6E74">
              <w:rPr>
                <w:sz w:val="18"/>
                <w:szCs w:val="20"/>
              </w:rPr>
              <w:t>Омчикчан</w:t>
            </w:r>
            <w:proofErr w:type="spellEnd"/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7C8792B2" w:rsidR="00F54131" w:rsidRPr="000C0D36" w:rsidRDefault="008A19DD" w:rsidP="000556FB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0556FB">
              <w:rPr>
                <w:sz w:val="24"/>
                <w:szCs w:val="24"/>
              </w:rPr>
              <w:t>Гремучий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C43F3" w:rsidRPr="004E49A5">
              <w:rPr>
                <w:sz w:val="24"/>
                <w:szCs w:val="24"/>
              </w:rPr>
              <w:t>О</w:t>
            </w:r>
            <w:r w:rsidR="00BC43F3">
              <w:rPr>
                <w:sz w:val="24"/>
                <w:szCs w:val="24"/>
              </w:rPr>
              <w:t>мсукчан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430D9C0" w14:textId="0E45C8A1" w:rsidR="003D568B" w:rsidRDefault="003D568B" w:rsidP="00BC43F3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17F1AEC" w14:textId="77777777" w:rsidR="00695BF4" w:rsidRDefault="00695BF4" w:rsidP="00BC43F3">
            <w:pPr>
              <w:jc w:val="center"/>
              <w:rPr>
                <w:b/>
                <w:noProof/>
                <w:szCs w:val="22"/>
              </w:rPr>
            </w:pPr>
          </w:p>
          <w:p w14:paraId="2C6EEAD0" w14:textId="77777777" w:rsidR="008A19DD" w:rsidRDefault="008A19DD" w:rsidP="00BC43F3">
            <w:pPr>
              <w:jc w:val="center"/>
              <w:rPr>
                <w:b/>
                <w:noProof/>
                <w:szCs w:val="22"/>
              </w:rPr>
            </w:pPr>
          </w:p>
          <w:p w14:paraId="211E76EA" w14:textId="0A49839B" w:rsidR="003D568B" w:rsidRDefault="003D568B" w:rsidP="00342828">
            <w:pPr>
              <w:jc w:val="center"/>
              <w:rPr>
                <w:b/>
                <w:noProof/>
                <w:szCs w:val="22"/>
              </w:rPr>
            </w:pPr>
          </w:p>
          <w:p w14:paraId="5BC6E668" w14:textId="77777777" w:rsidR="000556FB" w:rsidRDefault="000556FB" w:rsidP="00342828">
            <w:pPr>
              <w:jc w:val="center"/>
              <w:rPr>
                <w:b/>
                <w:noProof/>
                <w:szCs w:val="22"/>
              </w:rPr>
            </w:pPr>
          </w:p>
          <w:p w14:paraId="28C4B285" w14:textId="536D6BF2" w:rsidR="003D568B" w:rsidRDefault="008A19DD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7D2F650" wp14:editId="634014E8">
                  <wp:extent cx="10759044" cy="6958941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 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7" t="15159" r="8018" b="14893"/>
                          <a:stretch/>
                        </pic:blipFill>
                        <pic:spPr bwMode="auto">
                          <a:xfrm>
                            <a:off x="0" y="0"/>
                            <a:ext cx="10762909" cy="6961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89D36" w14:textId="77777777" w:rsidR="00342828" w:rsidRDefault="00342828" w:rsidP="00BC650E">
            <w:pPr>
              <w:rPr>
                <w:b/>
              </w:rPr>
            </w:pPr>
          </w:p>
          <w:p w14:paraId="78820E8D" w14:textId="77777777" w:rsidR="000556FB" w:rsidRDefault="000556FB" w:rsidP="00BC650E">
            <w:pPr>
              <w:rPr>
                <w:b/>
              </w:rPr>
            </w:pPr>
          </w:p>
          <w:p w14:paraId="30753135" w14:textId="77777777" w:rsidR="000556FB" w:rsidRDefault="000556FB" w:rsidP="00BC650E">
            <w:pPr>
              <w:rPr>
                <w:b/>
              </w:rPr>
            </w:pPr>
          </w:p>
          <w:p w14:paraId="46168DE1" w14:textId="0CA5EF63" w:rsidR="00695BF4" w:rsidRPr="001C2598" w:rsidRDefault="00695BF4" w:rsidP="00BC650E">
            <w:pPr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604D16C1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086ED171" w14:textId="77777777" w:rsidR="000556F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06042A49" w14:textId="4C7A60DA" w:rsidR="00BC43F3" w:rsidRDefault="008A19DD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0DE25F31" wp14:editId="406AA607">
                  <wp:extent cx="10641170" cy="7992094"/>
                  <wp:effectExtent l="0" t="0" r="825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2 500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8" t="4894" r="12995" b="14696"/>
                          <a:stretch/>
                        </pic:blipFill>
                        <pic:spPr bwMode="auto">
                          <a:xfrm>
                            <a:off x="0" y="0"/>
                            <a:ext cx="10654563" cy="800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9C689" w14:textId="0B482119" w:rsidR="00695BF4" w:rsidRDefault="00695BF4" w:rsidP="003D568B">
            <w:pPr>
              <w:jc w:val="center"/>
              <w:rPr>
                <w:b/>
                <w:noProof/>
                <w:szCs w:val="22"/>
              </w:rPr>
            </w:pPr>
          </w:p>
          <w:p w14:paraId="4D3213DD" w14:textId="77777777" w:rsidR="000556FB" w:rsidRDefault="000556F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69657F7E" w14:textId="5A3E9C13" w:rsidR="003D568B" w:rsidRDefault="003D568B" w:rsidP="00695BF4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1E4B02E8" w14:textId="09026DA9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473B2ECD" w14:textId="2260AA14" w:rsidR="000556FB" w:rsidRDefault="008A19DD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71698E24" wp14:editId="797EE2DA">
                  <wp:extent cx="9429008" cy="8015845"/>
                  <wp:effectExtent l="0" t="0" r="127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3 500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2" t="4894" r="14683" b="14529"/>
                          <a:stretch/>
                        </pic:blipFill>
                        <pic:spPr bwMode="auto">
                          <a:xfrm>
                            <a:off x="0" y="0"/>
                            <a:ext cx="9432395" cy="801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7F3C19" w14:textId="77777777" w:rsidR="000556FB" w:rsidRPr="003D568B" w:rsidRDefault="000556FB" w:rsidP="003D568B">
            <w:pPr>
              <w:jc w:val="center"/>
              <w:rPr>
                <w:b/>
                <w:noProof/>
                <w:szCs w:val="22"/>
              </w:rPr>
            </w:pPr>
          </w:p>
          <w:p w14:paraId="60316BD0" w14:textId="692A7BFE" w:rsidR="003D568B" w:rsidRDefault="003D568B" w:rsidP="004327C5">
            <w:pPr>
              <w:jc w:val="center"/>
              <w:rPr>
                <w:b/>
              </w:rPr>
            </w:pPr>
          </w:p>
          <w:p w14:paraId="3EBB2DB6" w14:textId="7E2F747C" w:rsidR="000556FB" w:rsidRPr="001C2598" w:rsidRDefault="000556FB" w:rsidP="000556FB">
            <w:pPr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1C77D438" w14:textId="77777777" w:rsidR="00695BF4" w:rsidRDefault="00695BF4">
      <w:pPr>
        <w:sectPr w:rsidR="00695BF4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8A19DD" w14:paraId="5E34ADB5" w14:textId="77777777" w:rsidTr="00715B9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4929D471" w14:textId="77777777" w:rsidR="008A19DD" w:rsidRDefault="008A19DD" w:rsidP="00715B9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8590446" wp14:editId="4A05BB15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4C7C09A" w14:textId="77777777" w:rsidR="008A19DD" w:rsidRPr="00894D05" w:rsidRDefault="008A19DD" w:rsidP="00715B9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8A19DD" w14:paraId="7A585852" w14:textId="77777777" w:rsidTr="00715B9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5F8E9D3" w14:textId="77777777" w:rsidR="008A19DD" w:rsidRDefault="008A19DD" w:rsidP="00715B9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58E703AC" wp14:editId="3184BEAB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92EFACC" w14:textId="77777777" w:rsidR="008A19DD" w:rsidRPr="00894D05" w:rsidRDefault="008A19DD" w:rsidP="00715B9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8A19DD" w14:paraId="268390B9" w14:textId="77777777" w:rsidTr="00715B9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A41376E" w14:textId="77777777" w:rsidR="008A19DD" w:rsidRDefault="008A19DD" w:rsidP="00715B9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4C937026" wp14:editId="4F424D54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22F8312F" w14:textId="77777777" w:rsidR="008A19DD" w:rsidRPr="00A72227" w:rsidRDefault="008A19DD" w:rsidP="00715B9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8A19DD" w14:paraId="608DBB58" w14:textId="77777777" w:rsidTr="00715B9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2053C8F9" w14:textId="77777777" w:rsidR="008A19DD" w:rsidRDefault="008A19DD" w:rsidP="00715B9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9D5C18" wp14:editId="58E2D09F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951C209" w14:textId="77777777" w:rsidR="008A19DD" w:rsidRPr="006A5F68" w:rsidRDefault="008A19DD" w:rsidP="00715B9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106A3DAE" w14:textId="77777777" w:rsidR="008A19DD" w:rsidRDefault="008A19DD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56FB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95BF4"/>
    <w:rsid w:val="006C796B"/>
    <w:rsid w:val="006D56D1"/>
    <w:rsid w:val="006D7297"/>
    <w:rsid w:val="006F48FD"/>
    <w:rsid w:val="006F7754"/>
    <w:rsid w:val="00764F6F"/>
    <w:rsid w:val="00771B77"/>
    <w:rsid w:val="00793373"/>
    <w:rsid w:val="00815B76"/>
    <w:rsid w:val="008A19DD"/>
    <w:rsid w:val="00956E68"/>
    <w:rsid w:val="00974C57"/>
    <w:rsid w:val="00997B96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BC43F3"/>
    <w:rsid w:val="00BC650E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3582B-ACCE-403D-946F-AA2661CEF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117</TotalTime>
  <Pages>31</Pages>
  <Words>7539</Words>
  <Characters>42978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50417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25</cp:revision>
  <cp:lastPrinted>2021-01-22T06:48:00Z</cp:lastPrinted>
  <dcterms:created xsi:type="dcterms:W3CDTF">2020-10-26T22:43:00Z</dcterms:created>
  <dcterms:modified xsi:type="dcterms:W3CDTF">2021-03-16T06:13:00Z</dcterms:modified>
</cp:coreProperties>
</file>