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18FD5490" w:rsidR="00641C44" w:rsidRDefault="00156BD9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5E21643E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</w:t>
      </w:r>
      <w:r w:rsidR="00835AAE">
        <w:rPr>
          <w:b/>
          <w:bCs/>
          <w:color w:val="000000"/>
        </w:rPr>
        <w:t>9</w:t>
      </w:r>
      <w:r w:rsidR="006A7852">
        <w:rPr>
          <w:b/>
          <w:bCs/>
          <w:color w:val="000000"/>
        </w:rPr>
        <w:t xml:space="preserve">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22627161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317DAA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6B09" w14:textId="77777777" w:rsidR="00156BD9" w:rsidRPr="00C50A64" w:rsidRDefault="00156BD9" w:rsidP="00156BD9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348622BE" w:rsidR="00B80549" w:rsidRPr="00B80549" w:rsidRDefault="00156BD9" w:rsidP="00156BD9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47B47640" w:rsidR="00295641" w:rsidRPr="00DD6C04" w:rsidRDefault="00156BD9" w:rsidP="00835AAE">
            <w:r w:rsidRPr="00156BD9">
              <w:rPr>
                <w:lang w:val="en-US"/>
              </w:rPr>
              <w:t xml:space="preserve">167797 </w:t>
            </w:r>
            <w:proofErr w:type="spellStart"/>
            <w:r w:rsidRPr="00156BD9">
              <w:rPr>
                <w:lang w:val="en-US"/>
              </w:rPr>
              <w:t>кв.м</w:t>
            </w:r>
            <w:proofErr w:type="spellEnd"/>
            <w:r w:rsidRPr="00156BD9">
              <w:rPr>
                <w:lang w:val="en-US"/>
              </w:rPr>
              <w:t xml:space="preserve"> ± 1268 </w:t>
            </w:r>
            <w:proofErr w:type="spellStart"/>
            <w:r w:rsidRPr="00156BD9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2E4F6299" w:rsidR="003D568B" w:rsidRPr="003D568B" w:rsidRDefault="00835AAE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р. </w:t>
            </w:r>
            <w:proofErr w:type="spellStart"/>
            <w:r>
              <w:rPr>
                <w:szCs w:val="24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EC71AF4" w:rsidR="003D568B" w:rsidRPr="003D568B" w:rsidRDefault="00835AAE" w:rsidP="00835AAE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5</w:t>
            </w:r>
            <w:r w:rsidR="00952C16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  <w:r w:rsidR="00433C8A">
              <w:rPr>
                <w:szCs w:val="24"/>
              </w:rPr>
              <w:t xml:space="preserve"> </w:t>
            </w:r>
            <w:r w:rsidR="003D568B" w:rsidRPr="003D568B">
              <w:rPr>
                <w:color w:val="000000"/>
                <w:szCs w:val="24"/>
              </w:rPr>
              <w:t>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67CCC59" w:rsidR="003D568B" w:rsidRPr="003D568B" w:rsidRDefault="00835AAE" w:rsidP="00835AAE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952C16">
              <w:rPr>
                <w:szCs w:val="24"/>
              </w:rPr>
              <w:t>,</w:t>
            </w:r>
            <w:r>
              <w:rPr>
                <w:szCs w:val="24"/>
              </w:rPr>
              <w:t>8</w:t>
            </w:r>
            <w:r w:rsidR="00433C8A">
              <w:rPr>
                <w:szCs w:val="24"/>
              </w:rPr>
              <w:t xml:space="preserve"> </w:t>
            </w:r>
            <w:r w:rsidR="003D568B" w:rsidRPr="003D568B">
              <w:rPr>
                <w:szCs w:val="24"/>
              </w:rPr>
              <w:t>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156BD9" w:rsidRPr="002E6E74" w14:paraId="5B1B675A" w14:textId="77777777" w:rsidTr="00000D1F">
        <w:trPr>
          <w:trHeight w:val="54"/>
        </w:trPr>
        <w:tc>
          <w:tcPr>
            <w:tcW w:w="1691" w:type="dxa"/>
          </w:tcPr>
          <w:p w14:paraId="2A1E42A2" w14:textId="1E73A78F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65EF0F26" w14:textId="55EFD21E" w:rsidR="00156BD9" w:rsidRPr="002E6E74" w:rsidRDefault="00156BD9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F251DE4" w14:textId="6C5CB970" w:rsidR="00156BD9" w:rsidRPr="002E6E74" w:rsidRDefault="00156BD9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DF87BAF" w14:textId="3C42F726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0ADC9D4" w14:textId="70103136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5624C160" w14:textId="383CDE9A" w:rsidR="00156BD9" w:rsidRPr="002E6E74" w:rsidRDefault="00156BD9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E57F8AC" w14:textId="77777777" w:rsidTr="00000D1F">
        <w:trPr>
          <w:trHeight w:val="54"/>
        </w:trPr>
        <w:tc>
          <w:tcPr>
            <w:tcW w:w="1691" w:type="dxa"/>
          </w:tcPr>
          <w:p w14:paraId="7676B003" w14:textId="7FEBA6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24B5B5A" w14:textId="0E7037D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718477.15</w:t>
            </w:r>
          </w:p>
        </w:tc>
        <w:tc>
          <w:tcPr>
            <w:tcW w:w="1562" w:type="dxa"/>
          </w:tcPr>
          <w:p w14:paraId="5FFC53B3" w14:textId="021A96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3363001.79</w:t>
            </w:r>
          </w:p>
        </w:tc>
        <w:tc>
          <w:tcPr>
            <w:tcW w:w="2134" w:type="dxa"/>
          </w:tcPr>
          <w:p w14:paraId="6E23E938" w14:textId="5108FE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6F876" w14:textId="610C01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6AF17" w14:textId="24B002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2C93E2" w14:textId="77777777" w:rsidTr="00000D1F">
        <w:trPr>
          <w:trHeight w:val="54"/>
        </w:trPr>
        <w:tc>
          <w:tcPr>
            <w:tcW w:w="1691" w:type="dxa"/>
          </w:tcPr>
          <w:p w14:paraId="5931A7C5" w14:textId="423229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60FE1857" w14:textId="1960C3A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718534.22</w:t>
            </w:r>
          </w:p>
        </w:tc>
        <w:tc>
          <w:tcPr>
            <w:tcW w:w="1562" w:type="dxa"/>
          </w:tcPr>
          <w:p w14:paraId="0EF8B167" w14:textId="303E06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3363017.25</w:t>
            </w:r>
          </w:p>
        </w:tc>
        <w:tc>
          <w:tcPr>
            <w:tcW w:w="2134" w:type="dxa"/>
          </w:tcPr>
          <w:p w14:paraId="75BA7031" w14:textId="5681B9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EF559" w14:textId="49C4F2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7203D" w14:textId="239D216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7758F4" w14:textId="77777777" w:rsidTr="00000D1F">
        <w:trPr>
          <w:trHeight w:val="54"/>
        </w:trPr>
        <w:tc>
          <w:tcPr>
            <w:tcW w:w="1691" w:type="dxa"/>
          </w:tcPr>
          <w:p w14:paraId="452C6FA1" w14:textId="659C50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54C34AC7" w14:textId="38BD79E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718537.55</w:t>
            </w:r>
          </w:p>
        </w:tc>
        <w:tc>
          <w:tcPr>
            <w:tcW w:w="1562" w:type="dxa"/>
          </w:tcPr>
          <w:p w14:paraId="6318A595" w14:textId="57FAC1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3363024.86</w:t>
            </w:r>
          </w:p>
        </w:tc>
        <w:tc>
          <w:tcPr>
            <w:tcW w:w="2134" w:type="dxa"/>
          </w:tcPr>
          <w:p w14:paraId="4395378B" w14:textId="49CFCE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80B759" w14:textId="4432EC1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06A1BB" w14:textId="7097AF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B0C038" w14:textId="77777777" w:rsidTr="00000D1F">
        <w:trPr>
          <w:trHeight w:val="54"/>
        </w:trPr>
        <w:tc>
          <w:tcPr>
            <w:tcW w:w="1691" w:type="dxa"/>
          </w:tcPr>
          <w:p w14:paraId="1D05CC3B" w14:textId="7BCAEC6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0278BCCB" w14:textId="32DCE16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718560.82</w:t>
            </w:r>
          </w:p>
        </w:tc>
        <w:tc>
          <w:tcPr>
            <w:tcW w:w="1562" w:type="dxa"/>
          </w:tcPr>
          <w:p w14:paraId="6CEF7B8E" w14:textId="5EBFCA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3363043.69</w:t>
            </w:r>
          </w:p>
        </w:tc>
        <w:tc>
          <w:tcPr>
            <w:tcW w:w="2134" w:type="dxa"/>
          </w:tcPr>
          <w:p w14:paraId="3A63DF30" w14:textId="7ED28A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7614B9" w14:textId="6E11C3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05C057" w14:textId="3A8629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6773F21" w14:textId="77777777" w:rsidTr="00000D1F">
        <w:trPr>
          <w:trHeight w:val="54"/>
        </w:trPr>
        <w:tc>
          <w:tcPr>
            <w:tcW w:w="1691" w:type="dxa"/>
          </w:tcPr>
          <w:p w14:paraId="06FB9A35" w14:textId="67BDA3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7D578545" w14:textId="71451F9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718589.44</w:t>
            </w:r>
          </w:p>
        </w:tc>
        <w:tc>
          <w:tcPr>
            <w:tcW w:w="1562" w:type="dxa"/>
          </w:tcPr>
          <w:p w14:paraId="21A093BE" w14:textId="03D8F1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3363060.34</w:t>
            </w:r>
          </w:p>
        </w:tc>
        <w:tc>
          <w:tcPr>
            <w:tcW w:w="2134" w:type="dxa"/>
          </w:tcPr>
          <w:p w14:paraId="28509440" w14:textId="34AD883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425E1" w14:textId="004F61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DFF48" w14:textId="0066C0D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F67CAF7" w14:textId="77777777" w:rsidTr="00000D1F">
        <w:trPr>
          <w:trHeight w:val="54"/>
        </w:trPr>
        <w:tc>
          <w:tcPr>
            <w:tcW w:w="1691" w:type="dxa"/>
          </w:tcPr>
          <w:p w14:paraId="59FB5E95" w14:textId="7BE26A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1B686AE6" w14:textId="38254B4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718616.84</w:t>
            </w:r>
          </w:p>
        </w:tc>
        <w:tc>
          <w:tcPr>
            <w:tcW w:w="1562" w:type="dxa"/>
          </w:tcPr>
          <w:p w14:paraId="0FD9BB32" w14:textId="09C661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3363072.61</w:t>
            </w:r>
          </w:p>
        </w:tc>
        <w:tc>
          <w:tcPr>
            <w:tcW w:w="2134" w:type="dxa"/>
          </w:tcPr>
          <w:p w14:paraId="2EEF2523" w14:textId="1A9648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07D7E" w14:textId="1255418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B1315" w14:textId="6BBFB8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AD0672B" w14:textId="77777777" w:rsidTr="00000D1F">
        <w:trPr>
          <w:trHeight w:val="54"/>
        </w:trPr>
        <w:tc>
          <w:tcPr>
            <w:tcW w:w="1691" w:type="dxa"/>
          </w:tcPr>
          <w:p w14:paraId="08A697C7" w14:textId="68129F9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A196EC7" w14:textId="2D81E5F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718639.38</w:t>
            </w:r>
          </w:p>
        </w:tc>
        <w:tc>
          <w:tcPr>
            <w:tcW w:w="1562" w:type="dxa"/>
          </w:tcPr>
          <w:p w14:paraId="3CBBBF0E" w14:textId="6B60C4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3363086.89</w:t>
            </w:r>
          </w:p>
        </w:tc>
        <w:tc>
          <w:tcPr>
            <w:tcW w:w="2134" w:type="dxa"/>
          </w:tcPr>
          <w:p w14:paraId="099D522F" w14:textId="7A6D6E0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67D3C" w14:textId="532427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F4E6C" w14:textId="2D0EB1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DD1403" w14:textId="77777777" w:rsidTr="00000D1F">
        <w:trPr>
          <w:trHeight w:val="54"/>
        </w:trPr>
        <w:tc>
          <w:tcPr>
            <w:tcW w:w="1691" w:type="dxa"/>
          </w:tcPr>
          <w:p w14:paraId="0BFB5563" w14:textId="64558F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44076BA4" w14:textId="41806DD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718649.69</w:t>
            </w:r>
          </w:p>
        </w:tc>
        <w:tc>
          <w:tcPr>
            <w:tcW w:w="1562" w:type="dxa"/>
          </w:tcPr>
          <w:p w14:paraId="6BB940A7" w14:textId="7701AD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3363094.07</w:t>
            </w:r>
          </w:p>
        </w:tc>
        <w:tc>
          <w:tcPr>
            <w:tcW w:w="2134" w:type="dxa"/>
          </w:tcPr>
          <w:p w14:paraId="3CF22AD9" w14:textId="165CED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29B21" w14:textId="061473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601BA" w14:textId="599763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086963A" w14:textId="77777777" w:rsidTr="00000D1F">
        <w:trPr>
          <w:trHeight w:val="54"/>
        </w:trPr>
        <w:tc>
          <w:tcPr>
            <w:tcW w:w="1691" w:type="dxa"/>
          </w:tcPr>
          <w:p w14:paraId="26B16C18" w14:textId="263E16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F8C8D36" w14:textId="36FF4C4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718693.92</w:t>
            </w:r>
          </w:p>
        </w:tc>
        <w:tc>
          <w:tcPr>
            <w:tcW w:w="1562" w:type="dxa"/>
          </w:tcPr>
          <w:p w14:paraId="4E124F2C" w14:textId="7B1D80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3363121.30</w:t>
            </w:r>
          </w:p>
        </w:tc>
        <w:tc>
          <w:tcPr>
            <w:tcW w:w="2134" w:type="dxa"/>
          </w:tcPr>
          <w:p w14:paraId="2F741CE2" w14:textId="35D6B5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4D209" w14:textId="090BCE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A6522" w14:textId="24FFED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F81C01" w14:textId="77777777" w:rsidTr="00000D1F">
        <w:trPr>
          <w:trHeight w:val="54"/>
        </w:trPr>
        <w:tc>
          <w:tcPr>
            <w:tcW w:w="1691" w:type="dxa"/>
          </w:tcPr>
          <w:p w14:paraId="79D23BEE" w14:textId="125739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15200A4" w14:textId="3738E2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718697.54</w:t>
            </w:r>
          </w:p>
        </w:tc>
        <w:tc>
          <w:tcPr>
            <w:tcW w:w="1562" w:type="dxa"/>
          </w:tcPr>
          <w:p w14:paraId="11EF4BB4" w14:textId="1C4A34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3363123.54</w:t>
            </w:r>
          </w:p>
        </w:tc>
        <w:tc>
          <w:tcPr>
            <w:tcW w:w="2134" w:type="dxa"/>
          </w:tcPr>
          <w:p w14:paraId="2437EDBE" w14:textId="65D7EB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85217" w14:textId="2779DB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1FB72" w14:textId="08F947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4BAEE4" w14:textId="77777777" w:rsidTr="00000D1F">
        <w:trPr>
          <w:trHeight w:val="54"/>
        </w:trPr>
        <w:tc>
          <w:tcPr>
            <w:tcW w:w="1691" w:type="dxa"/>
          </w:tcPr>
          <w:p w14:paraId="6E1BF23A" w14:textId="1A81361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41288C4A" w14:textId="6A052BA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718699.49</w:t>
            </w:r>
          </w:p>
        </w:tc>
        <w:tc>
          <w:tcPr>
            <w:tcW w:w="1562" w:type="dxa"/>
          </w:tcPr>
          <w:p w14:paraId="4B9AB80B" w14:textId="6369A0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3363128.60</w:t>
            </w:r>
          </w:p>
        </w:tc>
        <w:tc>
          <w:tcPr>
            <w:tcW w:w="2134" w:type="dxa"/>
          </w:tcPr>
          <w:p w14:paraId="09934A94" w14:textId="664ADC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0B54D" w14:textId="60FCAF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84B41" w14:textId="58F0E8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3D8BB88" w14:textId="77777777" w:rsidTr="00000D1F">
        <w:trPr>
          <w:trHeight w:val="54"/>
        </w:trPr>
        <w:tc>
          <w:tcPr>
            <w:tcW w:w="1691" w:type="dxa"/>
          </w:tcPr>
          <w:p w14:paraId="1E6BCBC3" w14:textId="4C9F08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2874C551" w14:textId="0C1F9E5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718699.45</w:t>
            </w:r>
          </w:p>
        </w:tc>
        <w:tc>
          <w:tcPr>
            <w:tcW w:w="1562" w:type="dxa"/>
          </w:tcPr>
          <w:p w14:paraId="22C28739" w14:textId="340B56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3363157.20</w:t>
            </w:r>
          </w:p>
        </w:tc>
        <w:tc>
          <w:tcPr>
            <w:tcW w:w="2134" w:type="dxa"/>
          </w:tcPr>
          <w:p w14:paraId="1BCA6489" w14:textId="31F73C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F928B" w14:textId="74CD17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5AFDE" w14:textId="7AFF82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D0123F" w14:textId="77777777" w:rsidTr="00000D1F">
        <w:trPr>
          <w:trHeight w:val="54"/>
        </w:trPr>
        <w:tc>
          <w:tcPr>
            <w:tcW w:w="1691" w:type="dxa"/>
          </w:tcPr>
          <w:p w14:paraId="1A35C4B0" w14:textId="5F58C5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1BC758F3" w14:textId="6BA6CF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718701.58</w:t>
            </w:r>
          </w:p>
        </w:tc>
        <w:tc>
          <w:tcPr>
            <w:tcW w:w="1562" w:type="dxa"/>
          </w:tcPr>
          <w:p w14:paraId="49AC20EB" w14:textId="79642A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3363185.22</w:t>
            </w:r>
          </w:p>
        </w:tc>
        <w:tc>
          <w:tcPr>
            <w:tcW w:w="2134" w:type="dxa"/>
          </w:tcPr>
          <w:p w14:paraId="6B77AB83" w14:textId="12CA0A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BC01E" w14:textId="6C0B6E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61E96" w14:textId="0DA281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42BEE2" w14:textId="77777777" w:rsidTr="00000D1F">
        <w:trPr>
          <w:trHeight w:val="54"/>
        </w:trPr>
        <w:tc>
          <w:tcPr>
            <w:tcW w:w="1691" w:type="dxa"/>
          </w:tcPr>
          <w:p w14:paraId="4169CEAF" w14:textId="32A193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132AD99B" w14:textId="7B91825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718713.12</w:t>
            </w:r>
          </w:p>
        </w:tc>
        <w:tc>
          <w:tcPr>
            <w:tcW w:w="1562" w:type="dxa"/>
          </w:tcPr>
          <w:p w14:paraId="6DEAD477" w14:textId="1841AF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3363214.68</w:t>
            </w:r>
          </w:p>
        </w:tc>
        <w:tc>
          <w:tcPr>
            <w:tcW w:w="2134" w:type="dxa"/>
          </w:tcPr>
          <w:p w14:paraId="64E5CC2B" w14:textId="2B002D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67FE3" w14:textId="40DE25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F50160" w14:textId="254A9F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FAAAD5F" w14:textId="77777777" w:rsidTr="00000D1F">
        <w:trPr>
          <w:trHeight w:val="54"/>
        </w:trPr>
        <w:tc>
          <w:tcPr>
            <w:tcW w:w="1691" w:type="dxa"/>
          </w:tcPr>
          <w:p w14:paraId="019B6028" w14:textId="41C9F4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40C49B39" w14:textId="7BC4D7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718725.52</w:t>
            </w:r>
          </w:p>
        </w:tc>
        <w:tc>
          <w:tcPr>
            <w:tcW w:w="1562" w:type="dxa"/>
          </w:tcPr>
          <w:p w14:paraId="5183B87E" w14:textId="499788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3363245.85</w:t>
            </w:r>
          </w:p>
        </w:tc>
        <w:tc>
          <w:tcPr>
            <w:tcW w:w="2134" w:type="dxa"/>
          </w:tcPr>
          <w:p w14:paraId="45499676" w14:textId="555A67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DFACB" w14:textId="083F0E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B13FE" w14:textId="761664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EBB4541" w14:textId="77777777" w:rsidTr="00000D1F">
        <w:trPr>
          <w:trHeight w:val="54"/>
        </w:trPr>
        <w:tc>
          <w:tcPr>
            <w:tcW w:w="1691" w:type="dxa"/>
          </w:tcPr>
          <w:p w14:paraId="6A090E1A" w14:textId="015CA40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786EE0D2" w14:textId="5A0DA37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718725.52</w:t>
            </w:r>
          </w:p>
        </w:tc>
        <w:tc>
          <w:tcPr>
            <w:tcW w:w="1562" w:type="dxa"/>
          </w:tcPr>
          <w:p w14:paraId="50B3CF46" w14:textId="58440C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3363275.02</w:t>
            </w:r>
          </w:p>
        </w:tc>
        <w:tc>
          <w:tcPr>
            <w:tcW w:w="2134" w:type="dxa"/>
          </w:tcPr>
          <w:p w14:paraId="1D239B5B" w14:textId="459CB5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BAD40" w14:textId="27E6AA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25D1F" w14:textId="5734F6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DB3E58" w14:textId="77777777" w:rsidTr="00000D1F">
        <w:trPr>
          <w:trHeight w:val="54"/>
        </w:trPr>
        <w:tc>
          <w:tcPr>
            <w:tcW w:w="1691" w:type="dxa"/>
          </w:tcPr>
          <w:p w14:paraId="08A8F01F" w14:textId="70F392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5410793A" w14:textId="4B50E4D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718724.96</w:t>
            </w:r>
          </w:p>
        </w:tc>
        <w:tc>
          <w:tcPr>
            <w:tcW w:w="1562" w:type="dxa"/>
          </w:tcPr>
          <w:p w14:paraId="1707871B" w14:textId="79676B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3363297.32</w:t>
            </w:r>
          </w:p>
        </w:tc>
        <w:tc>
          <w:tcPr>
            <w:tcW w:w="2134" w:type="dxa"/>
          </w:tcPr>
          <w:p w14:paraId="16D6D2E7" w14:textId="0F88DA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5B552" w14:textId="103038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9D69E" w14:textId="25069D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5AD0C7" w14:textId="77777777" w:rsidTr="00000D1F">
        <w:trPr>
          <w:trHeight w:val="54"/>
        </w:trPr>
        <w:tc>
          <w:tcPr>
            <w:tcW w:w="1691" w:type="dxa"/>
          </w:tcPr>
          <w:p w14:paraId="7AA9D108" w14:textId="1E081C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5FC517B7" w14:textId="38406C5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718720.75</w:t>
            </w:r>
          </w:p>
        </w:tc>
        <w:tc>
          <w:tcPr>
            <w:tcW w:w="1562" w:type="dxa"/>
          </w:tcPr>
          <w:p w14:paraId="272BB268" w14:textId="1A8923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3363317.46</w:t>
            </w:r>
          </w:p>
        </w:tc>
        <w:tc>
          <w:tcPr>
            <w:tcW w:w="2134" w:type="dxa"/>
          </w:tcPr>
          <w:p w14:paraId="5267FAF9" w14:textId="1A2363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40F53" w14:textId="5A9DBD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CE06E" w14:textId="707AD3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2D117FB" w14:textId="77777777" w:rsidTr="00000D1F">
        <w:trPr>
          <w:trHeight w:val="54"/>
        </w:trPr>
        <w:tc>
          <w:tcPr>
            <w:tcW w:w="1691" w:type="dxa"/>
          </w:tcPr>
          <w:p w14:paraId="1EA56FD6" w14:textId="5A91ED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4BC01C1D" w14:textId="2B5A921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718719.91</w:t>
            </w:r>
          </w:p>
        </w:tc>
        <w:tc>
          <w:tcPr>
            <w:tcW w:w="1562" w:type="dxa"/>
          </w:tcPr>
          <w:p w14:paraId="2403674B" w14:textId="4CA2CD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3363336.57</w:t>
            </w:r>
          </w:p>
        </w:tc>
        <w:tc>
          <w:tcPr>
            <w:tcW w:w="2134" w:type="dxa"/>
          </w:tcPr>
          <w:p w14:paraId="319E6B29" w14:textId="1C9F5AA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81BF3D" w14:textId="2864C6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25B9A" w14:textId="3D1957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7734879" w14:textId="77777777" w:rsidTr="00000D1F">
        <w:trPr>
          <w:trHeight w:val="54"/>
        </w:trPr>
        <w:tc>
          <w:tcPr>
            <w:tcW w:w="1691" w:type="dxa"/>
          </w:tcPr>
          <w:p w14:paraId="61E18119" w14:textId="2CB036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32282A9" w14:textId="7F315A0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718714.89</w:t>
            </w:r>
          </w:p>
        </w:tc>
        <w:tc>
          <w:tcPr>
            <w:tcW w:w="1562" w:type="dxa"/>
          </w:tcPr>
          <w:p w14:paraId="7DFB5A6B" w14:textId="2358EA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3363360.86</w:t>
            </w:r>
          </w:p>
        </w:tc>
        <w:tc>
          <w:tcPr>
            <w:tcW w:w="2134" w:type="dxa"/>
          </w:tcPr>
          <w:p w14:paraId="2EC8B096" w14:textId="252491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2B2BC1" w14:textId="06FD749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A6CF8" w14:textId="446F08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2F81186" w14:textId="77777777" w:rsidTr="00000D1F">
        <w:trPr>
          <w:trHeight w:val="54"/>
        </w:trPr>
        <w:tc>
          <w:tcPr>
            <w:tcW w:w="1691" w:type="dxa"/>
          </w:tcPr>
          <w:p w14:paraId="51D40B1B" w14:textId="41C515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4EBAE8B1" w14:textId="40C65A1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718709.34</w:t>
            </w:r>
          </w:p>
        </w:tc>
        <w:tc>
          <w:tcPr>
            <w:tcW w:w="1562" w:type="dxa"/>
          </w:tcPr>
          <w:p w14:paraId="737DBEFD" w14:textId="147BC6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3363381.34</w:t>
            </w:r>
          </w:p>
        </w:tc>
        <w:tc>
          <w:tcPr>
            <w:tcW w:w="2134" w:type="dxa"/>
          </w:tcPr>
          <w:p w14:paraId="3A14F74E" w14:textId="6B82BB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04DDE" w14:textId="1169EF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81204" w14:textId="2817A1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372814" w14:textId="77777777" w:rsidTr="00000D1F">
        <w:trPr>
          <w:trHeight w:val="54"/>
        </w:trPr>
        <w:tc>
          <w:tcPr>
            <w:tcW w:w="1691" w:type="dxa"/>
          </w:tcPr>
          <w:p w14:paraId="3DDD14C7" w14:textId="07095D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6572F141" w14:textId="0D63800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718708.47</w:t>
            </w:r>
          </w:p>
        </w:tc>
        <w:tc>
          <w:tcPr>
            <w:tcW w:w="1562" w:type="dxa"/>
          </w:tcPr>
          <w:p w14:paraId="059E3816" w14:textId="3D33F0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3363390.36</w:t>
            </w:r>
          </w:p>
        </w:tc>
        <w:tc>
          <w:tcPr>
            <w:tcW w:w="2134" w:type="dxa"/>
          </w:tcPr>
          <w:p w14:paraId="21DA65EE" w14:textId="0CA8C0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52F4E" w14:textId="40EA45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74A6FD" w14:textId="768772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AF6F0CF" w14:textId="77777777" w:rsidTr="00000D1F">
        <w:trPr>
          <w:trHeight w:val="54"/>
        </w:trPr>
        <w:tc>
          <w:tcPr>
            <w:tcW w:w="1691" w:type="dxa"/>
          </w:tcPr>
          <w:p w14:paraId="6C8E7960" w14:textId="3E80DF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30D33683" w14:textId="711AB5A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718711.58</w:t>
            </w:r>
          </w:p>
        </w:tc>
        <w:tc>
          <w:tcPr>
            <w:tcW w:w="1562" w:type="dxa"/>
          </w:tcPr>
          <w:p w14:paraId="31DF02F4" w14:textId="28B7908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3363408.26</w:t>
            </w:r>
          </w:p>
        </w:tc>
        <w:tc>
          <w:tcPr>
            <w:tcW w:w="2134" w:type="dxa"/>
          </w:tcPr>
          <w:p w14:paraId="5381096E" w14:textId="252F47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53A30B" w14:textId="21CD70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2ADEB" w14:textId="616BD5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0D00E2" w14:textId="77777777" w:rsidTr="00000D1F">
        <w:trPr>
          <w:trHeight w:val="54"/>
        </w:trPr>
        <w:tc>
          <w:tcPr>
            <w:tcW w:w="1691" w:type="dxa"/>
          </w:tcPr>
          <w:p w14:paraId="6AD341FD" w14:textId="6EE7C6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459764F2" w14:textId="4CB8F10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718711.01</w:t>
            </w:r>
          </w:p>
        </w:tc>
        <w:tc>
          <w:tcPr>
            <w:tcW w:w="1562" w:type="dxa"/>
          </w:tcPr>
          <w:p w14:paraId="5C087041" w14:textId="6E028E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3363439.37</w:t>
            </w:r>
          </w:p>
        </w:tc>
        <w:tc>
          <w:tcPr>
            <w:tcW w:w="2134" w:type="dxa"/>
          </w:tcPr>
          <w:p w14:paraId="4AC74D5F" w14:textId="732F12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01498" w14:textId="6FEDE8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2F850" w14:textId="14F582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4E48E3" w14:textId="77777777" w:rsidTr="00000D1F">
        <w:trPr>
          <w:trHeight w:val="54"/>
        </w:trPr>
        <w:tc>
          <w:tcPr>
            <w:tcW w:w="1691" w:type="dxa"/>
          </w:tcPr>
          <w:p w14:paraId="0F25A461" w14:textId="514F09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321FE791" w14:textId="6021CAF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718708.74</w:t>
            </w:r>
          </w:p>
        </w:tc>
        <w:tc>
          <w:tcPr>
            <w:tcW w:w="1562" w:type="dxa"/>
          </w:tcPr>
          <w:p w14:paraId="0D0386B6" w14:textId="0B7437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3363458.82</w:t>
            </w:r>
          </w:p>
        </w:tc>
        <w:tc>
          <w:tcPr>
            <w:tcW w:w="2134" w:type="dxa"/>
          </w:tcPr>
          <w:p w14:paraId="5B53B035" w14:textId="048F830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BD505" w14:textId="10A2A5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7ECA5" w14:textId="4ABE44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281FA8E" w14:textId="77777777" w:rsidTr="00000D1F">
        <w:trPr>
          <w:trHeight w:val="54"/>
        </w:trPr>
        <w:tc>
          <w:tcPr>
            <w:tcW w:w="1691" w:type="dxa"/>
          </w:tcPr>
          <w:p w14:paraId="37EC4B05" w14:textId="2F760F9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7F06C89E" w14:textId="5F413DA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718709.19</w:t>
            </w:r>
          </w:p>
        </w:tc>
        <w:tc>
          <w:tcPr>
            <w:tcW w:w="1562" w:type="dxa"/>
          </w:tcPr>
          <w:p w14:paraId="424B5261" w14:textId="64E6AD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3363487.91</w:t>
            </w:r>
          </w:p>
        </w:tc>
        <w:tc>
          <w:tcPr>
            <w:tcW w:w="2134" w:type="dxa"/>
          </w:tcPr>
          <w:p w14:paraId="5EA42C2D" w14:textId="0094F0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3FAB7D" w14:textId="6CED38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2BEE4" w14:textId="639AA1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AFFEED" w14:textId="77777777" w:rsidTr="00000D1F">
        <w:trPr>
          <w:trHeight w:val="54"/>
        </w:trPr>
        <w:tc>
          <w:tcPr>
            <w:tcW w:w="1691" w:type="dxa"/>
          </w:tcPr>
          <w:p w14:paraId="52628963" w14:textId="43D3BE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293D8B0F" w14:textId="2D35F27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718703.44</w:t>
            </w:r>
          </w:p>
        </w:tc>
        <w:tc>
          <w:tcPr>
            <w:tcW w:w="1562" w:type="dxa"/>
          </w:tcPr>
          <w:p w14:paraId="390C8E19" w14:textId="09A3A3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3363519.38</w:t>
            </w:r>
          </w:p>
        </w:tc>
        <w:tc>
          <w:tcPr>
            <w:tcW w:w="2134" w:type="dxa"/>
          </w:tcPr>
          <w:p w14:paraId="31B43225" w14:textId="65D4E6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47FD8" w14:textId="339A002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D96979" w14:textId="3604B6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2D3B9C" w14:textId="77777777" w:rsidTr="00000D1F">
        <w:trPr>
          <w:trHeight w:val="54"/>
        </w:trPr>
        <w:tc>
          <w:tcPr>
            <w:tcW w:w="1691" w:type="dxa"/>
          </w:tcPr>
          <w:p w14:paraId="166F6A7B" w14:textId="6F54CF1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4B54BADD" w14:textId="239AD7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718694.03</w:t>
            </w:r>
          </w:p>
        </w:tc>
        <w:tc>
          <w:tcPr>
            <w:tcW w:w="1562" w:type="dxa"/>
          </w:tcPr>
          <w:p w14:paraId="0C918362" w14:textId="0646E0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3363545.85</w:t>
            </w:r>
          </w:p>
        </w:tc>
        <w:tc>
          <w:tcPr>
            <w:tcW w:w="2134" w:type="dxa"/>
          </w:tcPr>
          <w:p w14:paraId="456A0AF0" w14:textId="682A72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265D8" w14:textId="3F7F74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9BBF9" w14:textId="17B771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DE8FC9F" w14:textId="77777777" w:rsidTr="00000D1F">
        <w:trPr>
          <w:trHeight w:val="54"/>
        </w:trPr>
        <w:tc>
          <w:tcPr>
            <w:tcW w:w="1691" w:type="dxa"/>
          </w:tcPr>
          <w:p w14:paraId="7538E81D" w14:textId="1E304F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32D8431" w14:textId="3E74543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718689.05</w:t>
            </w:r>
          </w:p>
        </w:tc>
        <w:tc>
          <w:tcPr>
            <w:tcW w:w="1562" w:type="dxa"/>
          </w:tcPr>
          <w:p w14:paraId="2435159B" w14:textId="0FCF52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3363588.39</w:t>
            </w:r>
          </w:p>
        </w:tc>
        <w:tc>
          <w:tcPr>
            <w:tcW w:w="2134" w:type="dxa"/>
          </w:tcPr>
          <w:p w14:paraId="238AB1EE" w14:textId="1F95B7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D8AA0A" w14:textId="4DBA28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00C6A" w14:textId="799DFFC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5AD5A49" w14:textId="77777777" w:rsidTr="00000D1F">
        <w:trPr>
          <w:trHeight w:val="54"/>
        </w:trPr>
        <w:tc>
          <w:tcPr>
            <w:tcW w:w="1691" w:type="dxa"/>
          </w:tcPr>
          <w:p w14:paraId="549E76F2" w14:textId="366D5A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5E45F276" w14:textId="1C46A0C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718679.99</w:t>
            </w:r>
          </w:p>
        </w:tc>
        <w:tc>
          <w:tcPr>
            <w:tcW w:w="1562" w:type="dxa"/>
          </w:tcPr>
          <w:p w14:paraId="3C737CD2" w14:textId="5C92A1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3363640.66</w:t>
            </w:r>
          </w:p>
        </w:tc>
        <w:tc>
          <w:tcPr>
            <w:tcW w:w="2134" w:type="dxa"/>
          </w:tcPr>
          <w:p w14:paraId="358869F8" w14:textId="0058CE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6153A" w14:textId="6A08A3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92C81" w14:textId="686B15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3B8B8C" w14:textId="77777777" w:rsidTr="00000D1F">
        <w:trPr>
          <w:trHeight w:val="54"/>
        </w:trPr>
        <w:tc>
          <w:tcPr>
            <w:tcW w:w="1691" w:type="dxa"/>
          </w:tcPr>
          <w:p w14:paraId="213D50FA" w14:textId="23654E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48584490" w14:textId="008DF41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718674.88</w:t>
            </w:r>
          </w:p>
        </w:tc>
        <w:tc>
          <w:tcPr>
            <w:tcW w:w="1562" w:type="dxa"/>
          </w:tcPr>
          <w:p w14:paraId="7D4B158F" w14:textId="60DA88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3363684.79</w:t>
            </w:r>
          </w:p>
        </w:tc>
        <w:tc>
          <w:tcPr>
            <w:tcW w:w="2134" w:type="dxa"/>
          </w:tcPr>
          <w:p w14:paraId="44871991" w14:textId="3AB458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CAADE" w14:textId="33C405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3BC4C" w14:textId="020CB5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1BD8A4F" w14:textId="77777777" w:rsidTr="00000D1F">
        <w:trPr>
          <w:trHeight w:val="54"/>
        </w:trPr>
        <w:tc>
          <w:tcPr>
            <w:tcW w:w="1691" w:type="dxa"/>
          </w:tcPr>
          <w:p w14:paraId="21E3B82F" w14:textId="7F6FAE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381D979A" w14:textId="7A74E8C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718666.59</w:t>
            </w:r>
          </w:p>
        </w:tc>
        <w:tc>
          <w:tcPr>
            <w:tcW w:w="1562" w:type="dxa"/>
          </w:tcPr>
          <w:p w14:paraId="624DAF15" w14:textId="72134C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3363730.63</w:t>
            </w:r>
          </w:p>
        </w:tc>
        <w:tc>
          <w:tcPr>
            <w:tcW w:w="2134" w:type="dxa"/>
          </w:tcPr>
          <w:p w14:paraId="5942A50D" w14:textId="696C75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2B731" w14:textId="00E44C8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AB9FB" w14:textId="515789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0A9301" w14:textId="77777777" w:rsidTr="00000D1F">
        <w:trPr>
          <w:trHeight w:val="54"/>
        </w:trPr>
        <w:tc>
          <w:tcPr>
            <w:tcW w:w="1691" w:type="dxa"/>
          </w:tcPr>
          <w:p w14:paraId="185AA4FE" w14:textId="38B647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687851C1" w14:textId="43EABDE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718660.17</w:t>
            </w:r>
          </w:p>
        </w:tc>
        <w:tc>
          <w:tcPr>
            <w:tcW w:w="1562" w:type="dxa"/>
          </w:tcPr>
          <w:p w14:paraId="6AE53CC4" w14:textId="1F833E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3363760.62</w:t>
            </w:r>
          </w:p>
        </w:tc>
        <w:tc>
          <w:tcPr>
            <w:tcW w:w="2134" w:type="dxa"/>
          </w:tcPr>
          <w:p w14:paraId="77591B5E" w14:textId="09064A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BE234" w14:textId="5163252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1C4E0" w14:textId="6395EB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ED87734" w14:textId="77777777" w:rsidTr="00000D1F">
        <w:trPr>
          <w:trHeight w:val="54"/>
        </w:trPr>
        <w:tc>
          <w:tcPr>
            <w:tcW w:w="1691" w:type="dxa"/>
          </w:tcPr>
          <w:p w14:paraId="32C593DF" w14:textId="0161F4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60C6ADF2" w14:textId="25FB763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718658.27</w:t>
            </w:r>
          </w:p>
        </w:tc>
        <w:tc>
          <w:tcPr>
            <w:tcW w:w="1562" w:type="dxa"/>
          </w:tcPr>
          <w:p w14:paraId="410C183F" w14:textId="3AF2CA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3363774.60</w:t>
            </w:r>
          </w:p>
        </w:tc>
        <w:tc>
          <w:tcPr>
            <w:tcW w:w="2134" w:type="dxa"/>
          </w:tcPr>
          <w:p w14:paraId="080B01FB" w14:textId="0F5880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57AC8A" w14:textId="5152FD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82E002" w14:textId="77DFE24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28EB788" w14:textId="77777777" w:rsidTr="00000D1F">
        <w:trPr>
          <w:trHeight w:val="54"/>
        </w:trPr>
        <w:tc>
          <w:tcPr>
            <w:tcW w:w="1691" w:type="dxa"/>
          </w:tcPr>
          <w:p w14:paraId="7C75174F" w14:textId="4823C0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330C2FF4" w14:textId="1EA00EB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718659.48</w:t>
            </w:r>
          </w:p>
        </w:tc>
        <w:tc>
          <w:tcPr>
            <w:tcW w:w="1562" w:type="dxa"/>
          </w:tcPr>
          <w:p w14:paraId="75988006" w14:textId="7D613C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3363786.99</w:t>
            </w:r>
          </w:p>
        </w:tc>
        <w:tc>
          <w:tcPr>
            <w:tcW w:w="2134" w:type="dxa"/>
          </w:tcPr>
          <w:p w14:paraId="767464F5" w14:textId="16513E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1F1BA" w14:textId="45E38A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36DF8" w14:textId="453402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4C9FD7" w14:textId="77777777" w:rsidTr="00000D1F">
        <w:trPr>
          <w:trHeight w:val="54"/>
        </w:trPr>
        <w:tc>
          <w:tcPr>
            <w:tcW w:w="1691" w:type="dxa"/>
          </w:tcPr>
          <w:p w14:paraId="1C57800C" w14:textId="1C9CBE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63D804C7" w14:textId="4446A0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718666.47</w:t>
            </w:r>
          </w:p>
        </w:tc>
        <w:tc>
          <w:tcPr>
            <w:tcW w:w="1562" w:type="dxa"/>
          </w:tcPr>
          <w:p w14:paraId="713C3DE0" w14:textId="647EBB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3363790.73</w:t>
            </w:r>
          </w:p>
        </w:tc>
        <w:tc>
          <w:tcPr>
            <w:tcW w:w="2134" w:type="dxa"/>
          </w:tcPr>
          <w:p w14:paraId="2F1EB6AF" w14:textId="6CEEC7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3183D" w14:textId="1F6FFA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5ACA2" w14:textId="25FAAC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02F5DDC" w14:textId="77777777" w:rsidTr="00000D1F">
        <w:trPr>
          <w:trHeight w:val="54"/>
        </w:trPr>
        <w:tc>
          <w:tcPr>
            <w:tcW w:w="1691" w:type="dxa"/>
          </w:tcPr>
          <w:p w14:paraId="21A7C4C1" w14:textId="443093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3C33EB91" w14:textId="1694493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718697.85</w:t>
            </w:r>
          </w:p>
        </w:tc>
        <w:tc>
          <w:tcPr>
            <w:tcW w:w="1562" w:type="dxa"/>
          </w:tcPr>
          <w:p w14:paraId="2EE0F025" w14:textId="51C87D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3363807.52</w:t>
            </w:r>
          </w:p>
        </w:tc>
        <w:tc>
          <w:tcPr>
            <w:tcW w:w="2134" w:type="dxa"/>
          </w:tcPr>
          <w:p w14:paraId="06698673" w14:textId="138AE5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79670" w14:textId="5294AA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3040E" w14:textId="2C66D2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82A3EF2" w14:textId="77777777" w:rsidTr="00000D1F">
        <w:trPr>
          <w:trHeight w:val="54"/>
        </w:trPr>
        <w:tc>
          <w:tcPr>
            <w:tcW w:w="1691" w:type="dxa"/>
          </w:tcPr>
          <w:p w14:paraId="3A43A36F" w14:textId="27BD796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4FE1BBEE" w14:textId="2AE7DDD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718723.93</w:t>
            </w:r>
          </w:p>
        </w:tc>
        <w:tc>
          <w:tcPr>
            <w:tcW w:w="1562" w:type="dxa"/>
          </w:tcPr>
          <w:p w14:paraId="21F374CD" w14:textId="1C36E8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3363832.12</w:t>
            </w:r>
          </w:p>
        </w:tc>
        <w:tc>
          <w:tcPr>
            <w:tcW w:w="2134" w:type="dxa"/>
          </w:tcPr>
          <w:p w14:paraId="13D4A010" w14:textId="017633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D3324" w14:textId="2EAE52C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FE82A" w14:textId="70AAA0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356D398" w14:textId="77777777" w:rsidTr="00000D1F">
        <w:trPr>
          <w:trHeight w:val="54"/>
        </w:trPr>
        <w:tc>
          <w:tcPr>
            <w:tcW w:w="1691" w:type="dxa"/>
          </w:tcPr>
          <w:p w14:paraId="1B2D07D6" w14:textId="150050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9926127" w14:textId="482989F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718735.41</w:t>
            </w:r>
          </w:p>
        </w:tc>
        <w:tc>
          <w:tcPr>
            <w:tcW w:w="1562" w:type="dxa"/>
          </w:tcPr>
          <w:p w14:paraId="6FA5E8C9" w14:textId="7C9F98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3363868.05</w:t>
            </w:r>
          </w:p>
        </w:tc>
        <w:tc>
          <w:tcPr>
            <w:tcW w:w="2134" w:type="dxa"/>
          </w:tcPr>
          <w:p w14:paraId="4AE05C22" w14:textId="11B803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3B5A99" w14:textId="5B6F9A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0F55AF" w14:textId="637B22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A8787F3" w14:textId="77777777" w:rsidTr="00000D1F">
        <w:trPr>
          <w:trHeight w:val="54"/>
        </w:trPr>
        <w:tc>
          <w:tcPr>
            <w:tcW w:w="1691" w:type="dxa"/>
          </w:tcPr>
          <w:p w14:paraId="5F5D47B4" w14:textId="4C774E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1894AECB" w14:textId="17FDA5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718730.29</w:t>
            </w:r>
          </w:p>
        </w:tc>
        <w:tc>
          <w:tcPr>
            <w:tcW w:w="1562" w:type="dxa"/>
          </w:tcPr>
          <w:p w14:paraId="1B025287" w14:textId="78B970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3363902.19</w:t>
            </w:r>
          </w:p>
        </w:tc>
        <w:tc>
          <w:tcPr>
            <w:tcW w:w="2134" w:type="dxa"/>
          </w:tcPr>
          <w:p w14:paraId="4324C209" w14:textId="7D2B248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4A790" w14:textId="7B2608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D266A" w14:textId="7D1FB5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E77F0CC" w14:textId="77777777" w:rsidTr="00000D1F">
        <w:trPr>
          <w:trHeight w:val="54"/>
        </w:trPr>
        <w:tc>
          <w:tcPr>
            <w:tcW w:w="1691" w:type="dxa"/>
          </w:tcPr>
          <w:p w14:paraId="58DB6F43" w14:textId="4A5D9EB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75483886" w14:textId="049EE62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718726.89</w:t>
            </w:r>
          </w:p>
        </w:tc>
        <w:tc>
          <w:tcPr>
            <w:tcW w:w="1562" w:type="dxa"/>
          </w:tcPr>
          <w:p w14:paraId="6EAD6F0D" w14:textId="5EF0B3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3363928.42</w:t>
            </w:r>
          </w:p>
        </w:tc>
        <w:tc>
          <w:tcPr>
            <w:tcW w:w="2134" w:type="dxa"/>
          </w:tcPr>
          <w:p w14:paraId="0E8A4807" w14:textId="5327B6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9E339" w14:textId="359E85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EE1C4" w14:textId="1D7D74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BE5AE5" w14:textId="77777777" w:rsidTr="00000D1F">
        <w:trPr>
          <w:trHeight w:val="54"/>
        </w:trPr>
        <w:tc>
          <w:tcPr>
            <w:tcW w:w="1691" w:type="dxa"/>
          </w:tcPr>
          <w:p w14:paraId="163DC181" w14:textId="4FB1C7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5A353D17" w14:textId="722C339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718708.94</w:t>
            </w:r>
          </w:p>
        </w:tc>
        <w:tc>
          <w:tcPr>
            <w:tcW w:w="1562" w:type="dxa"/>
          </w:tcPr>
          <w:p w14:paraId="47758348" w14:textId="24C4644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3363973.46</w:t>
            </w:r>
          </w:p>
        </w:tc>
        <w:tc>
          <w:tcPr>
            <w:tcW w:w="2134" w:type="dxa"/>
          </w:tcPr>
          <w:p w14:paraId="023A3887" w14:textId="1D48B13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73E94" w14:textId="08C383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87BB3" w14:textId="4F9D08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FED23D" w14:textId="77777777" w:rsidTr="00000D1F">
        <w:trPr>
          <w:trHeight w:val="54"/>
        </w:trPr>
        <w:tc>
          <w:tcPr>
            <w:tcW w:w="1691" w:type="dxa"/>
          </w:tcPr>
          <w:p w14:paraId="66254B66" w14:textId="43D453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3FCA869C" w14:textId="438A264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718687.78</w:t>
            </w:r>
          </w:p>
        </w:tc>
        <w:tc>
          <w:tcPr>
            <w:tcW w:w="1562" w:type="dxa"/>
          </w:tcPr>
          <w:p w14:paraId="579AE07E" w14:textId="25EB20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3363996.10</w:t>
            </w:r>
          </w:p>
        </w:tc>
        <w:tc>
          <w:tcPr>
            <w:tcW w:w="2134" w:type="dxa"/>
          </w:tcPr>
          <w:p w14:paraId="6BA32919" w14:textId="4849A2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C906D" w14:textId="4BD948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D9876" w14:textId="69ADD0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0A890B9" w14:textId="77777777" w:rsidTr="00000D1F">
        <w:trPr>
          <w:trHeight w:val="54"/>
        </w:trPr>
        <w:tc>
          <w:tcPr>
            <w:tcW w:w="1691" w:type="dxa"/>
          </w:tcPr>
          <w:p w14:paraId="490A4B0A" w14:textId="2DC4B7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2AEDAD74" w14:textId="6EC1002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718684.07</w:t>
            </w:r>
          </w:p>
        </w:tc>
        <w:tc>
          <w:tcPr>
            <w:tcW w:w="1562" w:type="dxa"/>
          </w:tcPr>
          <w:p w14:paraId="7B24076A" w14:textId="7D305A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3364021.18</w:t>
            </w:r>
          </w:p>
        </w:tc>
        <w:tc>
          <w:tcPr>
            <w:tcW w:w="2134" w:type="dxa"/>
          </w:tcPr>
          <w:p w14:paraId="303D6A44" w14:textId="431905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276D0" w14:textId="31E2B6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4E7AD" w14:textId="6173FE5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F7DC996" w14:textId="77777777" w:rsidTr="00000D1F">
        <w:trPr>
          <w:trHeight w:val="54"/>
        </w:trPr>
        <w:tc>
          <w:tcPr>
            <w:tcW w:w="1691" w:type="dxa"/>
          </w:tcPr>
          <w:p w14:paraId="23312663" w14:textId="07AB53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2F9A6F7E" w14:textId="52BD0CF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718659.27</w:t>
            </w:r>
          </w:p>
        </w:tc>
        <w:tc>
          <w:tcPr>
            <w:tcW w:w="1562" w:type="dxa"/>
          </w:tcPr>
          <w:p w14:paraId="52B41235" w14:textId="39A83F9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3364055.91</w:t>
            </w:r>
          </w:p>
        </w:tc>
        <w:tc>
          <w:tcPr>
            <w:tcW w:w="2134" w:type="dxa"/>
          </w:tcPr>
          <w:p w14:paraId="612B687F" w14:textId="069C83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4C9E5" w14:textId="3D6C06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23667" w14:textId="743500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27EFA88" w14:textId="77777777" w:rsidTr="00000D1F">
        <w:trPr>
          <w:trHeight w:val="54"/>
        </w:trPr>
        <w:tc>
          <w:tcPr>
            <w:tcW w:w="1691" w:type="dxa"/>
          </w:tcPr>
          <w:p w14:paraId="46FA5432" w14:textId="5C5DF1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0C7CE9F1" w14:textId="1AF62C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718618.22</w:t>
            </w:r>
          </w:p>
        </w:tc>
        <w:tc>
          <w:tcPr>
            <w:tcW w:w="1562" w:type="dxa"/>
          </w:tcPr>
          <w:p w14:paraId="2F278BFB" w14:textId="710A06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3364071.71</w:t>
            </w:r>
          </w:p>
        </w:tc>
        <w:tc>
          <w:tcPr>
            <w:tcW w:w="2134" w:type="dxa"/>
          </w:tcPr>
          <w:p w14:paraId="1B31F653" w14:textId="28A661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39555" w14:textId="120621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4CD25" w14:textId="104F45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BF9328F" w14:textId="77777777" w:rsidTr="00000D1F">
        <w:trPr>
          <w:trHeight w:val="54"/>
        </w:trPr>
        <w:tc>
          <w:tcPr>
            <w:tcW w:w="1691" w:type="dxa"/>
          </w:tcPr>
          <w:p w14:paraId="3AF8BEB0" w14:textId="721562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3B84398" w14:textId="39626D7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718600.90</w:t>
            </w:r>
          </w:p>
        </w:tc>
        <w:tc>
          <w:tcPr>
            <w:tcW w:w="1562" w:type="dxa"/>
          </w:tcPr>
          <w:p w14:paraId="7F06205E" w14:textId="100E1E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3364075.30</w:t>
            </w:r>
          </w:p>
        </w:tc>
        <w:tc>
          <w:tcPr>
            <w:tcW w:w="2134" w:type="dxa"/>
          </w:tcPr>
          <w:p w14:paraId="2914A39F" w14:textId="08B73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5CCC7" w14:textId="774D45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DA2BF" w14:textId="6A7323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A6D6F1" w14:textId="77777777" w:rsidTr="00000D1F">
        <w:trPr>
          <w:trHeight w:val="54"/>
        </w:trPr>
        <w:tc>
          <w:tcPr>
            <w:tcW w:w="1691" w:type="dxa"/>
          </w:tcPr>
          <w:p w14:paraId="547952D1" w14:textId="5F9091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4D6AFA2F" w14:textId="482AACF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718588.54</w:t>
            </w:r>
          </w:p>
        </w:tc>
        <w:tc>
          <w:tcPr>
            <w:tcW w:w="1562" w:type="dxa"/>
          </w:tcPr>
          <w:p w14:paraId="1C0CCA3F" w14:textId="2839AA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3364080.88</w:t>
            </w:r>
          </w:p>
        </w:tc>
        <w:tc>
          <w:tcPr>
            <w:tcW w:w="2134" w:type="dxa"/>
          </w:tcPr>
          <w:p w14:paraId="31B79F51" w14:textId="4758D5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7A464" w14:textId="3600A7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A727C" w14:textId="522A226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4B0A31" w14:textId="77777777" w:rsidTr="00000D1F">
        <w:trPr>
          <w:trHeight w:val="54"/>
        </w:trPr>
        <w:tc>
          <w:tcPr>
            <w:tcW w:w="1691" w:type="dxa"/>
          </w:tcPr>
          <w:p w14:paraId="0D557A65" w14:textId="66D2E8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23452A44" w14:textId="4438A7D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718576.36</w:t>
            </w:r>
          </w:p>
        </w:tc>
        <w:tc>
          <w:tcPr>
            <w:tcW w:w="1562" w:type="dxa"/>
          </w:tcPr>
          <w:p w14:paraId="2F7347AC" w14:textId="4C8C51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3364086.74</w:t>
            </w:r>
          </w:p>
        </w:tc>
        <w:tc>
          <w:tcPr>
            <w:tcW w:w="2134" w:type="dxa"/>
          </w:tcPr>
          <w:p w14:paraId="74916A92" w14:textId="3E2640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2621F" w14:textId="5C93A1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AF523" w14:textId="26B4DE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812828" w14:textId="77777777" w:rsidTr="00000D1F">
        <w:trPr>
          <w:trHeight w:val="54"/>
        </w:trPr>
        <w:tc>
          <w:tcPr>
            <w:tcW w:w="1691" w:type="dxa"/>
          </w:tcPr>
          <w:p w14:paraId="0922B3AD" w14:textId="5DEE4D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1353A647" w14:textId="1A140F4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718575.62</w:t>
            </w:r>
          </w:p>
        </w:tc>
        <w:tc>
          <w:tcPr>
            <w:tcW w:w="1562" w:type="dxa"/>
          </w:tcPr>
          <w:p w14:paraId="0B1EAEA3" w14:textId="0E9B76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3364088.48</w:t>
            </w:r>
          </w:p>
        </w:tc>
        <w:tc>
          <w:tcPr>
            <w:tcW w:w="2134" w:type="dxa"/>
          </w:tcPr>
          <w:p w14:paraId="331E6993" w14:textId="7D1C21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4F562" w14:textId="3B3FD6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6874C" w14:textId="1B2008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123CE6" w14:textId="77777777" w:rsidTr="00000D1F">
        <w:trPr>
          <w:trHeight w:val="54"/>
        </w:trPr>
        <w:tc>
          <w:tcPr>
            <w:tcW w:w="1691" w:type="dxa"/>
          </w:tcPr>
          <w:p w14:paraId="6214652C" w14:textId="00B708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437A3734" w14:textId="08DBE0C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718575.32</w:t>
            </w:r>
          </w:p>
        </w:tc>
        <w:tc>
          <w:tcPr>
            <w:tcW w:w="1562" w:type="dxa"/>
          </w:tcPr>
          <w:p w14:paraId="42A4A726" w14:textId="764BDC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3364091.37</w:t>
            </w:r>
          </w:p>
        </w:tc>
        <w:tc>
          <w:tcPr>
            <w:tcW w:w="2134" w:type="dxa"/>
          </w:tcPr>
          <w:p w14:paraId="41AD2DCD" w14:textId="5748EA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2F8E0" w14:textId="2359AA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27653" w14:textId="41E4A9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62A5642" w14:textId="77777777" w:rsidTr="00000D1F">
        <w:trPr>
          <w:trHeight w:val="54"/>
        </w:trPr>
        <w:tc>
          <w:tcPr>
            <w:tcW w:w="1691" w:type="dxa"/>
          </w:tcPr>
          <w:p w14:paraId="016641B6" w14:textId="113BE6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4AF387AF" w14:textId="41F6B81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718571.20</w:t>
            </w:r>
          </w:p>
        </w:tc>
        <w:tc>
          <w:tcPr>
            <w:tcW w:w="1562" w:type="dxa"/>
          </w:tcPr>
          <w:p w14:paraId="7BA910A0" w14:textId="31019C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3364125.69</w:t>
            </w:r>
          </w:p>
        </w:tc>
        <w:tc>
          <w:tcPr>
            <w:tcW w:w="2134" w:type="dxa"/>
          </w:tcPr>
          <w:p w14:paraId="1FEFBD71" w14:textId="25E493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36082" w14:textId="4D0A02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A2780" w14:textId="1407C6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D5A39D4" w14:textId="77777777" w:rsidTr="00000D1F">
        <w:trPr>
          <w:trHeight w:val="54"/>
        </w:trPr>
        <w:tc>
          <w:tcPr>
            <w:tcW w:w="1691" w:type="dxa"/>
          </w:tcPr>
          <w:p w14:paraId="01ADAB39" w14:textId="096974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7E8E6ABE" w14:textId="2D96D2B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718562.98</w:t>
            </w:r>
          </w:p>
        </w:tc>
        <w:tc>
          <w:tcPr>
            <w:tcW w:w="1562" w:type="dxa"/>
          </w:tcPr>
          <w:p w14:paraId="38A1EE57" w14:textId="0E1DCF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3364142.13</w:t>
            </w:r>
          </w:p>
        </w:tc>
        <w:tc>
          <w:tcPr>
            <w:tcW w:w="2134" w:type="dxa"/>
          </w:tcPr>
          <w:p w14:paraId="37415EFD" w14:textId="28B517F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5F284" w14:textId="4664F2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58D4A" w14:textId="29B2A3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62F75F7" w14:textId="77777777" w:rsidTr="00000D1F">
        <w:trPr>
          <w:trHeight w:val="54"/>
        </w:trPr>
        <w:tc>
          <w:tcPr>
            <w:tcW w:w="1691" w:type="dxa"/>
          </w:tcPr>
          <w:p w14:paraId="482B6FAE" w14:textId="35CD4E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45683A81" w14:textId="2039752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718560.24</w:t>
            </w:r>
          </w:p>
        </w:tc>
        <w:tc>
          <w:tcPr>
            <w:tcW w:w="1562" w:type="dxa"/>
          </w:tcPr>
          <w:p w14:paraId="4A994DF7" w14:textId="575097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3364154.50</w:t>
            </w:r>
          </w:p>
        </w:tc>
        <w:tc>
          <w:tcPr>
            <w:tcW w:w="2134" w:type="dxa"/>
          </w:tcPr>
          <w:p w14:paraId="7650D42B" w14:textId="49D337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874DA" w14:textId="47122C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79302" w14:textId="1F4A3A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468E7E" w14:textId="77777777" w:rsidTr="00000D1F">
        <w:trPr>
          <w:trHeight w:val="54"/>
        </w:trPr>
        <w:tc>
          <w:tcPr>
            <w:tcW w:w="1691" w:type="dxa"/>
          </w:tcPr>
          <w:p w14:paraId="034FB2E7" w14:textId="11D535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238F006A" w14:textId="3B7B75D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718558.83</w:t>
            </w:r>
          </w:p>
        </w:tc>
        <w:tc>
          <w:tcPr>
            <w:tcW w:w="1562" w:type="dxa"/>
          </w:tcPr>
          <w:p w14:paraId="400FBAB3" w14:textId="0A63AA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3364158.72</w:t>
            </w:r>
          </w:p>
        </w:tc>
        <w:tc>
          <w:tcPr>
            <w:tcW w:w="2134" w:type="dxa"/>
          </w:tcPr>
          <w:p w14:paraId="367A4DDA" w14:textId="2C9CF0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98275" w14:textId="1BB9259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E8950" w14:textId="28E496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E3A162E" w14:textId="77777777" w:rsidTr="00000D1F">
        <w:trPr>
          <w:trHeight w:val="54"/>
        </w:trPr>
        <w:tc>
          <w:tcPr>
            <w:tcW w:w="1691" w:type="dxa"/>
          </w:tcPr>
          <w:p w14:paraId="71AC2911" w14:textId="1571CB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74B05580" w14:textId="499A25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718558.83</w:t>
            </w:r>
          </w:p>
        </w:tc>
        <w:tc>
          <w:tcPr>
            <w:tcW w:w="1562" w:type="dxa"/>
          </w:tcPr>
          <w:p w14:paraId="2BCD1819" w14:textId="398E4A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3364184.60</w:t>
            </w:r>
          </w:p>
        </w:tc>
        <w:tc>
          <w:tcPr>
            <w:tcW w:w="2134" w:type="dxa"/>
          </w:tcPr>
          <w:p w14:paraId="76222FA6" w14:textId="22D024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AF8D4" w14:textId="26208A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8AAB8" w14:textId="497A2C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420B8D" w14:textId="77777777" w:rsidTr="00000D1F">
        <w:trPr>
          <w:trHeight w:val="54"/>
        </w:trPr>
        <w:tc>
          <w:tcPr>
            <w:tcW w:w="1691" w:type="dxa"/>
          </w:tcPr>
          <w:p w14:paraId="102A444E" w14:textId="61C201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408B2A3F" w14:textId="6AC27C8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718558.61</w:t>
            </w:r>
          </w:p>
        </w:tc>
        <w:tc>
          <w:tcPr>
            <w:tcW w:w="1562" w:type="dxa"/>
          </w:tcPr>
          <w:p w14:paraId="35E0786C" w14:textId="423110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3364192.94</w:t>
            </w:r>
          </w:p>
        </w:tc>
        <w:tc>
          <w:tcPr>
            <w:tcW w:w="2134" w:type="dxa"/>
          </w:tcPr>
          <w:p w14:paraId="7F789049" w14:textId="6F52F2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4448B" w14:textId="5C2206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66449" w14:textId="206658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C1DD0AF" w14:textId="77777777" w:rsidTr="00000D1F">
        <w:trPr>
          <w:trHeight w:val="54"/>
        </w:trPr>
        <w:tc>
          <w:tcPr>
            <w:tcW w:w="1691" w:type="dxa"/>
          </w:tcPr>
          <w:p w14:paraId="329225DC" w14:textId="5EDBA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2BC32E88" w14:textId="2B2A2A6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718554.85</w:t>
            </w:r>
          </w:p>
        </w:tc>
        <w:tc>
          <w:tcPr>
            <w:tcW w:w="1562" w:type="dxa"/>
          </w:tcPr>
          <w:p w14:paraId="79DCE76D" w14:textId="0BA998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3364200.11</w:t>
            </w:r>
          </w:p>
        </w:tc>
        <w:tc>
          <w:tcPr>
            <w:tcW w:w="2134" w:type="dxa"/>
          </w:tcPr>
          <w:p w14:paraId="2AA74080" w14:textId="044A1D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24ABC" w14:textId="2A696A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9FF23" w14:textId="2925A7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A7D3F19" w14:textId="77777777" w:rsidTr="00000D1F">
        <w:trPr>
          <w:trHeight w:val="54"/>
        </w:trPr>
        <w:tc>
          <w:tcPr>
            <w:tcW w:w="1691" w:type="dxa"/>
          </w:tcPr>
          <w:p w14:paraId="64DD1FEE" w14:textId="11EA99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121EEB7E" w14:textId="700A8B9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718551.67</w:t>
            </w:r>
          </w:p>
        </w:tc>
        <w:tc>
          <w:tcPr>
            <w:tcW w:w="1562" w:type="dxa"/>
          </w:tcPr>
          <w:p w14:paraId="473D082E" w14:textId="5F99A4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3364217.43</w:t>
            </w:r>
          </w:p>
        </w:tc>
        <w:tc>
          <w:tcPr>
            <w:tcW w:w="2134" w:type="dxa"/>
          </w:tcPr>
          <w:p w14:paraId="0B6FAA86" w14:textId="243D26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D9A0A" w14:textId="590A0E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B56CA" w14:textId="71D6B4B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B79D0D7" w14:textId="77777777" w:rsidTr="00000D1F">
        <w:trPr>
          <w:trHeight w:val="54"/>
        </w:trPr>
        <w:tc>
          <w:tcPr>
            <w:tcW w:w="1691" w:type="dxa"/>
          </w:tcPr>
          <w:p w14:paraId="02A2F6D7" w14:textId="7B4D9D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40E45113" w14:textId="6BA0FA3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718554.56</w:t>
            </w:r>
          </w:p>
        </w:tc>
        <w:tc>
          <w:tcPr>
            <w:tcW w:w="1562" w:type="dxa"/>
          </w:tcPr>
          <w:p w14:paraId="12071DE0" w14:textId="19ABF6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3364248.34</w:t>
            </w:r>
          </w:p>
        </w:tc>
        <w:tc>
          <w:tcPr>
            <w:tcW w:w="2134" w:type="dxa"/>
          </w:tcPr>
          <w:p w14:paraId="3611C7EF" w14:textId="7518D9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FE015" w14:textId="55558A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471AD" w14:textId="4DA5E8A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B91F927" w14:textId="77777777" w:rsidTr="00000D1F">
        <w:trPr>
          <w:trHeight w:val="54"/>
        </w:trPr>
        <w:tc>
          <w:tcPr>
            <w:tcW w:w="1691" w:type="dxa"/>
          </w:tcPr>
          <w:p w14:paraId="69F794D8" w14:textId="5A1040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5A160DEA" w14:textId="3C7DFDD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718556.97</w:t>
            </w:r>
          </w:p>
        </w:tc>
        <w:tc>
          <w:tcPr>
            <w:tcW w:w="1562" w:type="dxa"/>
          </w:tcPr>
          <w:p w14:paraId="1B20B5FB" w14:textId="487F0C9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3364278.29</w:t>
            </w:r>
          </w:p>
        </w:tc>
        <w:tc>
          <w:tcPr>
            <w:tcW w:w="2134" w:type="dxa"/>
          </w:tcPr>
          <w:p w14:paraId="50F22E35" w14:textId="4D1322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380CA" w14:textId="723178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0C7E9" w14:textId="6EEF9D5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F07B51" w14:textId="77777777" w:rsidTr="00000D1F">
        <w:trPr>
          <w:trHeight w:val="54"/>
        </w:trPr>
        <w:tc>
          <w:tcPr>
            <w:tcW w:w="1691" w:type="dxa"/>
          </w:tcPr>
          <w:p w14:paraId="44CF9C33" w14:textId="64B7AA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6BA8395A" w14:textId="750DC1B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718556.74</w:t>
            </w:r>
          </w:p>
        </w:tc>
        <w:tc>
          <w:tcPr>
            <w:tcW w:w="1562" w:type="dxa"/>
          </w:tcPr>
          <w:p w14:paraId="2FAD0FF5" w14:textId="2BCE41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3364317.91</w:t>
            </w:r>
          </w:p>
        </w:tc>
        <w:tc>
          <w:tcPr>
            <w:tcW w:w="2134" w:type="dxa"/>
          </w:tcPr>
          <w:p w14:paraId="1D49F0D0" w14:textId="22A493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A827FD" w14:textId="1EC44E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2F93E" w14:textId="6C03FE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A9A9784" w14:textId="77777777" w:rsidTr="00000D1F">
        <w:trPr>
          <w:trHeight w:val="54"/>
        </w:trPr>
        <w:tc>
          <w:tcPr>
            <w:tcW w:w="1691" w:type="dxa"/>
          </w:tcPr>
          <w:p w14:paraId="4C0C835D" w14:textId="47B381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1718651F" w14:textId="4C6E01E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718557.37</w:t>
            </w:r>
          </w:p>
        </w:tc>
        <w:tc>
          <w:tcPr>
            <w:tcW w:w="1562" w:type="dxa"/>
          </w:tcPr>
          <w:p w14:paraId="1DEC240A" w14:textId="334C64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3364376.44</w:t>
            </w:r>
          </w:p>
        </w:tc>
        <w:tc>
          <w:tcPr>
            <w:tcW w:w="2134" w:type="dxa"/>
          </w:tcPr>
          <w:p w14:paraId="072F5BF1" w14:textId="14C86F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6EAE4" w14:textId="6863A8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E0B77" w14:textId="5250B9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8E27A3" w14:textId="77777777" w:rsidTr="00000D1F">
        <w:trPr>
          <w:trHeight w:val="54"/>
        </w:trPr>
        <w:tc>
          <w:tcPr>
            <w:tcW w:w="1691" w:type="dxa"/>
          </w:tcPr>
          <w:p w14:paraId="00CAA43A" w14:textId="319374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90AFFD0" w14:textId="00DEB10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718560.65</w:t>
            </w:r>
          </w:p>
        </w:tc>
        <w:tc>
          <w:tcPr>
            <w:tcW w:w="1562" w:type="dxa"/>
          </w:tcPr>
          <w:p w14:paraId="3604B7FD" w14:textId="7A396E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3364416.09</w:t>
            </w:r>
          </w:p>
        </w:tc>
        <w:tc>
          <w:tcPr>
            <w:tcW w:w="2134" w:type="dxa"/>
          </w:tcPr>
          <w:p w14:paraId="6E1339A7" w14:textId="08587B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7A637" w14:textId="45907F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D0710F" w14:textId="537034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1EFE712" w14:textId="77777777" w:rsidTr="00000D1F">
        <w:trPr>
          <w:trHeight w:val="54"/>
        </w:trPr>
        <w:tc>
          <w:tcPr>
            <w:tcW w:w="1691" w:type="dxa"/>
          </w:tcPr>
          <w:p w14:paraId="677A11FA" w14:textId="2B8072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5110896C" w14:textId="79B2DE7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718532.91</w:t>
            </w:r>
          </w:p>
        </w:tc>
        <w:tc>
          <w:tcPr>
            <w:tcW w:w="1562" w:type="dxa"/>
          </w:tcPr>
          <w:p w14:paraId="0274D9C4" w14:textId="5E0C98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3364419.91</w:t>
            </w:r>
          </w:p>
        </w:tc>
        <w:tc>
          <w:tcPr>
            <w:tcW w:w="2134" w:type="dxa"/>
          </w:tcPr>
          <w:p w14:paraId="57D2EC66" w14:textId="2439AB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3E7BD" w14:textId="536925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E109B" w14:textId="03CCDF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2EAD07A" w14:textId="77777777" w:rsidTr="00000D1F">
        <w:trPr>
          <w:trHeight w:val="54"/>
        </w:trPr>
        <w:tc>
          <w:tcPr>
            <w:tcW w:w="1691" w:type="dxa"/>
          </w:tcPr>
          <w:p w14:paraId="2939541C" w14:textId="454CB5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175C86A6" w14:textId="2AD45B2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718511.67</w:t>
            </w:r>
          </w:p>
        </w:tc>
        <w:tc>
          <w:tcPr>
            <w:tcW w:w="1562" w:type="dxa"/>
          </w:tcPr>
          <w:p w14:paraId="53A644ED" w14:textId="2FB913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3364426.31</w:t>
            </w:r>
          </w:p>
        </w:tc>
        <w:tc>
          <w:tcPr>
            <w:tcW w:w="2134" w:type="dxa"/>
          </w:tcPr>
          <w:p w14:paraId="2CAF21E6" w14:textId="6A2CE6E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43A50" w14:textId="57A396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DED05" w14:textId="39D7FB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722D7A" w14:textId="77777777" w:rsidTr="00000D1F">
        <w:trPr>
          <w:trHeight w:val="54"/>
        </w:trPr>
        <w:tc>
          <w:tcPr>
            <w:tcW w:w="1691" w:type="dxa"/>
          </w:tcPr>
          <w:p w14:paraId="24AF206F" w14:textId="76476E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6D7C13D8" w14:textId="2D69BB4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718512.64</w:t>
            </w:r>
          </w:p>
        </w:tc>
        <w:tc>
          <w:tcPr>
            <w:tcW w:w="1562" w:type="dxa"/>
          </w:tcPr>
          <w:p w14:paraId="4C123749" w14:textId="4C4307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3364408.86</w:t>
            </w:r>
          </w:p>
        </w:tc>
        <w:tc>
          <w:tcPr>
            <w:tcW w:w="2134" w:type="dxa"/>
          </w:tcPr>
          <w:p w14:paraId="71DFC20F" w14:textId="428109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4B1C9" w14:textId="6B5004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53AEC" w14:textId="77BD2D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F3F05D" w14:textId="77777777" w:rsidTr="00000D1F">
        <w:trPr>
          <w:trHeight w:val="54"/>
        </w:trPr>
        <w:tc>
          <w:tcPr>
            <w:tcW w:w="1691" w:type="dxa"/>
          </w:tcPr>
          <w:p w14:paraId="54DCB6A6" w14:textId="37591C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3257E3FC" w14:textId="70A5E4A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718511.32</w:t>
            </w:r>
          </w:p>
        </w:tc>
        <w:tc>
          <w:tcPr>
            <w:tcW w:w="1562" w:type="dxa"/>
          </w:tcPr>
          <w:p w14:paraId="70D200AD" w14:textId="274202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3364378.86</w:t>
            </w:r>
          </w:p>
        </w:tc>
        <w:tc>
          <w:tcPr>
            <w:tcW w:w="2134" w:type="dxa"/>
          </w:tcPr>
          <w:p w14:paraId="4370EDA6" w14:textId="2A6CCA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9DC6F" w14:textId="2A8EAC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A7414" w14:textId="3E8C15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4F9911" w14:textId="77777777" w:rsidTr="00000D1F">
        <w:trPr>
          <w:trHeight w:val="54"/>
        </w:trPr>
        <w:tc>
          <w:tcPr>
            <w:tcW w:w="1691" w:type="dxa"/>
          </w:tcPr>
          <w:p w14:paraId="26515B91" w14:textId="1EAFD2C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1A327E0E" w14:textId="5A35FF9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718510.34</w:t>
            </w:r>
          </w:p>
        </w:tc>
        <w:tc>
          <w:tcPr>
            <w:tcW w:w="1562" w:type="dxa"/>
          </w:tcPr>
          <w:p w14:paraId="1E1A914A" w14:textId="649A77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3364318.03</w:t>
            </w:r>
          </w:p>
        </w:tc>
        <w:tc>
          <w:tcPr>
            <w:tcW w:w="2134" w:type="dxa"/>
          </w:tcPr>
          <w:p w14:paraId="7C44922E" w14:textId="14F005C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8E7CB" w14:textId="571B13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144F8" w14:textId="44D3EE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B54FF1F" w14:textId="77777777" w:rsidTr="00000D1F">
        <w:trPr>
          <w:trHeight w:val="54"/>
        </w:trPr>
        <w:tc>
          <w:tcPr>
            <w:tcW w:w="1691" w:type="dxa"/>
          </w:tcPr>
          <w:p w14:paraId="0FDB523E" w14:textId="66CC3E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6BEEDE53" w14:textId="447DE07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718506.96</w:t>
            </w:r>
          </w:p>
        </w:tc>
        <w:tc>
          <w:tcPr>
            <w:tcW w:w="1562" w:type="dxa"/>
          </w:tcPr>
          <w:p w14:paraId="45D41322" w14:textId="2C1A0C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3364280.16</w:t>
            </w:r>
          </w:p>
        </w:tc>
        <w:tc>
          <w:tcPr>
            <w:tcW w:w="2134" w:type="dxa"/>
          </w:tcPr>
          <w:p w14:paraId="73EED84A" w14:textId="7E5202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C8007" w14:textId="2B30EE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84AAA" w14:textId="0F40E3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EC89AE" w14:textId="77777777" w:rsidTr="00000D1F">
        <w:trPr>
          <w:trHeight w:val="54"/>
        </w:trPr>
        <w:tc>
          <w:tcPr>
            <w:tcW w:w="1691" w:type="dxa"/>
          </w:tcPr>
          <w:p w14:paraId="1B84B2F7" w14:textId="5E6A92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4CD27E5A" w14:textId="398344D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718508.85</w:t>
            </w:r>
          </w:p>
        </w:tc>
        <w:tc>
          <w:tcPr>
            <w:tcW w:w="1562" w:type="dxa"/>
          </w:tcPr>
          <w:p w14:paraId="42462D9E" w14:textId="7BF4CE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3364252.34</w:t>
            </w:r>
          </w:p>
        </w:tc>
        <w:tc>
          <w:tcPr>
            <w:tcW w:w="2134" w:type="dxa"/>
          </w:tcPr>
          <w:p w14:paraId="1950E7F5" w14:textId="7993F8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F6883" w14:textId="3CB0B8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94082" w14:textId="62912F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B31EDF4" w14:textId="77777777" w:rsidTr="00000D1F">
        <w:trPr>
          <w:trHeight w:val="54"/>
        </w:trPr>
        <w:tc>
          <w:tcPr>
            <w:tcW w:w="1691" w:type="dxa"/>
          </w:tcPr>
          <w:p w14:paraId="2C8780DB" w14:textId="25828D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5671A2A" w14:textId="1C6F16A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718504.05</w:t>
            </w:r>
          </w:p>
        </w:tc>
        <w:tc>
          <w:tcPr>
            <w:tcW w:w="1562" w:type="dxa"/>
          </w:tcPr>
          <w:p w14:paraId="3F639779" w14:textId="6CC498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3364222.10</w:t>
            </w:r>
          </w:p>
        </w:tc>
        <w:tc>
          <w:tcPr>
            <w:tcW w:w="2134" w:type="dxa"/>
          </w:tcPr>
          <w:p w14:paraId="6AB6CB1B" w14:textId="4D10AC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AB5F6" w14:textId="13AB3D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3481B" w14:textId="2B6345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C1B326A" w14:textId="77777777" w:rsidTr="00000D1F">
        <w:trPr>
          <w:trHeight w:val="54"/>
        </w:trPr>
        <w:tc>
          <w:tcPr>
            <w:tcW w:w="1691" w:type="dxa"/>
          </w:tcPr>
          <w:p w14:paraId="41A3D465" w14:textId="7A69F2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45180E8B" w14:textId="4D85812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718501.41</w:t>
            </w:r>
          </w:p>
        </w:tc>
        <w:tc>
          <w:tcPr>
            <w:tcW w:w="1562" w:type="dxa"/>
          </w:tcPr>
          <w:p w14:paraId="46F2BAE5" w14:textId="15B9B6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3364174.29</w:t>
            </w:r>
          </w:p>
        </w:tc>
        <w:tc>
          <w:tcPr>
            <w:tcW w:w="2134" w:type="dxa"/>
          </w:tcPr>
          <w:p w14:paraId="68F8B935" w14:textId="10909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6142D" w14:textId="158508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0C7BC" w14:textId="2BA9F5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2B0599B" w14:textId="77777777" w:rsidTr="00000D1F">
        <w:trPr>
          <w:trHeight w:val="54"/>
        </w:trPr>
        <w:tc>
          <w:tcPr>
            <w:tcW w:w="1691" w:type="dxa"/>
          </w:tcPr>
          <w:p w14:paraId="101D6EF4" w14:textId="126A44F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5436323F" w14:textId="11E446F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718504.84</w:t>
            </w:r>
          </w:p>
        </w:tc>
        <w:tc>
          <w:tcPr>
            <w:tcW w:w="1562" w:type="dxa"/>
          </w:tcPr>
          <w:p w14:paraId="3E329026" w14:textId="7D8260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3364161.60</w:t>
            </w:r>
          </w:p>
        </w:tc>
        <w:tc>
          <w:tcPr>
            <w:tcW w:w="2134" w:type="dxa"/>
          </w:tcPr>
          <w:p w14:paraId="34D0E5E9" w14:textId="0DBDA7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0E8E5" w14:textId="3FCC19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37D73" w14:textId="13FDD9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79989C" w14:textId="77777777" w:rsidTr="00000D1F">
        <w:trPr>
          <w:trHeight w:val="54"/>
        </w:trPr>
        <w:tc>
          <w:tcPr>
            <w:tcW w:w="1691" w:type="dxa"/>
          </w:tcPr>
          <w:p w14:paraId="7482918B" w14:textId="6EE076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50168A17" w14:textId="343F75A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718508.83</w:t>
            </w:r>
          </w:p>
        </w:tc>
        <w:tc>
          <w:tcPr>
            <w:tcW w:w="1562" w:type="dxa"/>
          </w:tcPr>
          <w:p w14:paraId="0BBC734B" w14:textId="0190945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3364159.42</w:t>
            </w:r>
          </w:p>
        </w:tc>
        <w:tc>
          <w:tcPr>
            <w:tcW w:w="2134" w:type="dxa"/>
          </w:tcPr>
          <w:p w14:paraId="579FBD0A" w14:textId="22982BF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41CB3" w14:textId="42DC8D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DC05D" w14:textId="2225F3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266C2A" w14:textId="77777777" w:rsidTr="00000D1F">
        <w:trPr>
          <w:trHeight w:val="54"/>
        </w:trPr>
        <w:tc>
          <w:tcPr>
            <w:tcW w:w="1691" w:type="dxa"/>
          </w:tcPr>
          <w:p w14:paraId="10454C1E" w14:textId="731049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4D85DAF6" w14:textId="52E3365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718508.83</w:t>
            </w:r>
          </w:p>
        </w:tc>
        <w:tc>
          <w:tcPr>
            <w:tcW w:w="1562" w:type="dxa"/>
          </w:tcPr>
          <w:p w14:paraId="232DF4D2" w14:textId="71A95C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3364150.61</w:t>
            </w:r>
          </w:p>
        </w:tc>
        <w:tc>
          <w:tcPr>
            <w:tcW w:w="2134" w:type="dxa"/>
          </w:tcPr>
          <w:p w14:paraId="3515F3E2" w14:textId="095B496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9E58B" w14:textId="0E1C79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27C111" w14:textId="756424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99A37C" w14:textId="77777777" w:rsidTr="00000D1F">
        <w:trPr>
          <w:trHeight w:val="54"/>
        </w:trPr>
        <w:tc>
          <w:tcPr>
            <w:tcW w:w="1691" w:type="dxa"/>
          </w:tcPr>
          <w:p w14:paraId="6AFFDD7B" w14:textId="622191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74E0AFF1" w14:textId="3CCF4AB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718511.99</w:t>
            </w:r>
          </w:p>
        </w:tc>
        <w:tc>
          <w:tcPr>
            <w:tcW w:w="1562" w:type="dxa"/>
          </w:tcPr>
          <w:p w14:paraId="6ACA9EEB" w14:textId="7771A3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3364141.14</w:t>
            </w:r>
          </w:p>
        </w:tc>
        <w:tc>
          <w:tcPr>
            <w:tcW w:w="2134" w:type="dxa"/>
          </w:tcPr>
          <w:p w14:paraId="7A3F8CA3" w14:textId="5D8DA9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33F60" w14:textId="1EA3B7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330F2" w14:textId="09C83C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D7DE65" w14:textId="77777777" w:rsidTr="00000D1F">
        <w:trPr>
          <w:trHeight w:val="54"/>
        </w:trPr>
        <w:tc>
          <w:tcPr>
            <w:tcW w:w="1691" w:type="dxa"/>
          </w:tcPr>
          <w:p w14:paraId="45A80C8E" w14:textId="0B7B76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5AF68C42" w14:textId="1A7CD92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718515.51</w:t>
            </w:r>
          </w:p>
        </w:tc>
        <w:tc>
          <w:tcPr>
            <w:tcW w:w="1562" w:type="dxa"/>
          </w:tcPr>
          <w:p w14:paraId="3F6FB6AA" w14:textId="42A259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3364125.28</w:t>
            </w:r>
          </w:p>
        </w:tc>
        <w:tc>
          <w:tcPr>
            <w:tcW w:w="2134" w:type="dxa"/>
          </w:tcPr>
          <w:p w14:paraId="3BBF66CF" w14:textId="696171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7DEE1" w14:textId="5A3A0A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E22BF" w14:textId="7FBB9F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D48992A" w14:textId="77777777" w:rsidTr="00000D1F">
        <w:trPr>
          <w:trHeight w:val="54"/>
        </w:trPr>
        <w:tc>
          <w:tcPr>
            <w:tcW w:w="1691" w:type="dxa"/>
          </w:tcPr>
          <w:p w14:paraId="74D122A5" w14:textId="2528BE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162B0A1B" w14:textId="27107BE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718522.59</w:t>
            </w:r>
          </w:p>
        </w:tc>
        <w:tc>
          <w:tcPr>
            <w:tcW w:w="1562" w:type="dxa"/>
          </w:tcPr>
          <w:p w14:paraId="0C2F7285" w14:textId="3E6E0B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3364111.11</w:t>
            </w:r>
          </w:p>
        </w:tc>
        <w:tc>
          <w:tcPr>
            <w:tcW w:w="2134" w:type="dxa"/>
          </w:tcPr>
          <w:p w14:paraId="13492173" w14:textId="1EC400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4F70A" w14:textId="6060E2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D638AA" w14:textId="7FE474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5D0DD13" w14:textId="77777777" w:rsidTr="00000D1F">
        <w:trPr>
          <w:trHeight w:val="54"/>
        </w:trPr>
        <w:tc>
          <w:tcPr>
            <w:tcW w:w="1691" w:type="dxa"/>
          </w:tcPr>
          <w:p w14:paraId="7703AA8E" w14:textId="58BDE2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62B30AD6" w14:textId="0795860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718523.71</w:t>
            </w:r>
          </w:p>
        </w:tc>
        <w:tc>
          <w:tcPr>
            <w:tcW w:w="1562" w:type="dxa"/>
          </w:tcPr>
          <w:p w14:paraId="09B39A53" w14:textId="0E449A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3364101.83</w:t>
            </w:r>
          </w:p>
        </w:tc>
        <w:tc>
          <w:tcPr>
            <w:tcW w:w="2134" w:type="dxa"/>
          </w:tcPr>
          <w:p w14:paraId="4A3408D1" w14:textId="78EA20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30946" w14:textId="48F7B7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7A9FB" w14:textId="623DE6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794DFE" w14:textId="77777777" w:rsidTr="00000D1F">
        <w:trPr>
          <w:trHeight w:val="54"/>
        </w:trPr>
        <w:tc>
          <w:tcPr>
            <w:tcW w:w="1691" w:type="dxa"/>
          </w:tcPr>
          <w:p w14:paraId="476946FC" w14:textId="0CB1CC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2CD5071E" w14:textId="1BF028E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718519.42</w:t>
            </w:r>
          </w:p>
        </w:tc>
        <w:tc>
          <w:tcPr>
            <w:tcW w:w="1562" w:type="dxa"/>
          </w:tcPr>
          <w:p w14:paraId="037ECE03" w14:textId="675E4B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3364096.47</w:t>
            </w:r>
          </w:p>
        </w:tc>
        <w:tc>
          <w:tcPr>
            <w:tcW w:w="2134" w:type="dxa"/>
          </w:tcPr>
          <w:p w14:paraId="32B200D6" w14:textId="277824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6F0F9" w14:textId="472D1E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77B7D" w14:textId="28E846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A23421" w14:textId="77777777" w:rsidTr="00000D1F">
        <w:trPr>
          <w:trHeight w:val="54"/>
        </w:trPr>
        <w:tc>
          <w:tcPr>
            <w:tcW w:w="1691" w:type="dxa"/>
          </w:tcPr>
          <w:p w14:paraId="420E9C3D" w14:textId="4DB6A0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458CA91A" w14:textId="7234045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718519.09</w:t>
            </w:r>
          </w:p>
        </w:tc>
        <w:tc>
          <w:tcPr>
            <w:tcW w:w="1562" w:type="dxa"/>
          </w:tcPr>
          <w:p w14:paraId="40401539" w14:textId="5096E8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3364089.82</w:t>
            </w:r>
          </w:p>
        </w:tc>
        <w:tc>
          <w:tcPr>
            <w:tcW w:w="2134" w:type="dxa"/>
          </w:tcPr>
          <w:p w14:paraId="757B102F" w14:textId="486FC1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8CB2C" w14:textId="024DB8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070044" w14:textId="7AB0FF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B9CC11" w14:textId="77777777" w:rsidTr="00000D1F">
        <w:trPr>
          <w:trHeight w:val="54"/>
        </w:trPr>
        <w:tc>
          <w:tcPr>
            <w:tcW w:w="1691" w:type="dxa"/>
          </w:tcPr>
          <w:p w14:paraId="2D12CEBF" w14:textId="32D684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45923FB7" w14:textId="6AB6C01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718528.19</w:t>
            </w:r>
          </w:p>
        </w:tc>
        <w:tc>
          <w:tcPr>
            <w:tcW w:w="1562" w:type="dxa"/>
          </w:tcPr>
          <w:p w14:paraId="16A33084" w14:textId="7FF3B7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3364069.86</w:t>
            </w:r>
          </w:p>
        </w:tc>
        <w:tc>
          <w:tcPr>
            <w:tcW w:w="2134" w:type="dxa"/>
          </w:tcPr>
          <w:p w14:paraId="0D88F40D" w14:textId="43DD1D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73DC2" w14:textId="14C4DF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D92DAA" w14:textId="5FBC53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7F8041" w14:textId="77777777" w:rsidTr="00000D1F">
        <w:trPr>
          <w:trHeight w:val="54"/>
        </w:trPr>
        <w:tc>
          <w:tcPr>
            <w:tcW w:w="1691" w:type="dxa"/>
          </w:tcPr>
          <w:p w14:paraId="004FD13A" w14:textId="656838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11A3C7F" w14:textId="6A4F15B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718539.72</w:t>
            </w:r>
          </w:p>
        </w:tc>
        <w:tc>
          <w:tcPr>
            <w:tcW w:w="1562" w:type="dxa"/>
          </w:tcPr>
          <w:p w14:paraId="368F7DE0" w14:textId="77014E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3364048.89</w:t>
            </w:r>
          </w:p>
        </w:tc>
        <w:tc>
          <w:tcPr>
            <w:tcW w:w="2134" w:type="dxa"/>
          </w:tcPr>
          <w:p w14:paraId="39DCC2E3" w14:textId="082D34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D5993" w14:textId="493F49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257D0" w14:textId="1BFE17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EC68C0" w14:textId="77777777" w:rsidTr="00000D1F">
        <w:trPr>
          <w:trHeight w:val="54"/>
        </w:trPr>
        <w:tc>
          <w:tcPr>
            <w:tcW w:w="1691" w:type="dxa"/>
          </w:tcPr>
          <w:p w14:paraId="71D3A8B9" w14:textId="6C7B4C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5FFCAA8E" w14:textId="512E6C7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718567.41</w:t>
            </w:r>
          </w:p>
        </w:tc>
        <w:tc>
          <w:tcPr>
            <w:tcW w:w="1562" w:type="dxa"/>
          </w:tcPr>
          <w:p w14:paraId="7B27F242" w14:textId="7D0437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3364035.56</w:t>
            </w:r>
          </w:p>
        </w:tc>
        <w:tc>
          <w:tcPr>
            <w:tcW w:w="2134" w:type="dxa"/>
          </w:tcPr>
          <w:p w14:paraId="4685C4AA" w14:textId="25C65F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67CCF" w14:textId="4656A8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EDCE1" w14:textId="059B30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0F147B" w14:textId="77777777" w:rsidTr="00000D1F">
        <w:trPr>
          <w:trHeight w:val="54"/>
        </w:trPr>
        <w:tc>
          <w:tcPr>
            <w:tcW w:w="1691" w:type="dxa"/>
          </w:tcPr>
          <w:p w14:paraId="634C81D4" w14:textId="2E9177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91D999B" w14:textId="1DAF660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718585.35</w:t>
            </w:r>
          </w:p>
        </w:tc>
        <w:tc>
          <w:tcPr>
            <w:tcW w:w="1562" w:type="dxa"/>
          </w:tcPr>
          <w:p w14:paraId="4F9A7EE3" w14:textId="6CEAA6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3364027.47</w:t>
            </w:r>
          </w:p>
        </w:tc>
        <w:tc>
          <w:tcPr>
            <w:tcW w:w="2134" w:type="dxa"/>
          </w:tcPr>
          <w:p w14:paraId="7502B16A" w14:textId="00F932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D1F61" w14:textId="7309C0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9870F" w14:textId="582152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F74E2B7" w14:textId="77777777" w:rsidTr="00000D1F">
        <w:trPr>
          <w:trHeight w:val="54"/>
        </w:trPr>
        <w:tc>
          <w:tcPr>
            <w:tcW w:w="1691" w:type="dxa"/>
          </w:tcPr>
          <w:p w14:paraId="546B6945" w14:textId="522A65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37B252C2" w14:textId="3F8172A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718604.06</w:t>
            </w:r>
          </w:p>
        </w:tc>
        <w:tc>
          <w:tcPr>
            <w:tcW w:w="1562" w:type="dxa"/>
          </w:tcPr>
          <w:p w14:paraId="4F1DBC62" w14:textId="6418D7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3364023.58</w:t>
            </w:r>
          </w:p>
        </w:tc>
        <w:tc>
          <w:tcPr>
            <w:tcW w:w="2134" w:type="dxa"/>
          </w:tcPr>
          <w:p w14:paraId="42D0E89F" w14:textId="281C7A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9009D" w14:textId="67A724B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19739B" w14:textId="12391E8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3DDDC59" w14:textId="77777777" w:rsidTr="00000D1F">
        <w:trPr>
          <w:trHeight w:val="54"/>
        </w:trPr>
        <w:tc>
          <w:tcPr>
            <w:tcW w:w="1691" w:type="dxa"/>
          </w:tcPr>
          <w:p w14:paraId="70CCF9BD" w14:textId="615B116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0295C984" w14:textId="7DB6A84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718627.30</w:t>
            </w:r>
          </w:p>
        </w:tc>
        <w:tc>
          <w:tcPr>
            <w:tcW w:w="1562" w:type="dxa"/>
          </w:tcPr>
          <w:p w14:paraId="47607830" w14:textId="636297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3364014.64</w:t>
            </w:r>
          </w:p>
        </w:tc>
        <w:tc>
          <w:tcPr>
            <w:tcW w:w="2134" w:type="dxa"/>
          </w:tcPr>
          <w:p w14:paraId="5AEF9BDC" w14:textId="584E0B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3B3046" w14:textId="4515BD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7AFBE" w14:textId="6E0E21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0F19528" w14:textId="77777777" w:rsidTr="00000D1F">
        <w:trPr>
          <w:trHeight w:val="54"/>
        </w:trPr>
        <w:tc>
          <w:tcPr>
            <w:tcW w:w="1691" w:type="dxa"/>
          </w:tcPr>
          <w:p w14:paraId="43E00832" w14:textId="5EF405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04A73704" w14:textId="528FADB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718636.37</w:t>
            </w:r>
          </w:p>
        </w:tc>
        <w:tc>
          <w:tcPr>
            <w:tcW w:w="1562" w:type="dxa"/>
          </w:tcPr>
          <w:p w14:paraId="1DF6478E" w14:textId="6D0825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3364001.94</w:t>
            </w:r>
          </w:p>
        </w:tc>
        <w:tc>
          <w:tcPr>
            <w:tcW w:w="2134" w:type="dxa"/>
          </w:tcPr>
          <w:p w14:paraId="0C23E7C8" w14:textId="6C8C54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FAB49" w14:textId="5E83C5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B023C" w14:textId="003CF8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C312CF" w14:textId="77777777" w:rsidTr="00000D1F">
        <w:trPr>
          <w:trHeight w:val="54"/>
        </w:trPr>
        <w:tc>
          <w:tcPr>
            <w:tcW w:w="1691" w:type="dxa"/>
          </w:tcPr>
          <w:p w14:paraId="08927608" w14:textId="5EB561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75C6C9EC" w14:textId="6F6083C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718640.60</w:t>
            </w:r>
          </w:p>
        </w:tc>
        <w:tc>
          <w:tcPr>
            <w:tcW w:w="1562" w:type="dxa"/>
          </w:tcPr>
          <w:p w14:paraId="663D6BB4" w14:textId="64AB63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3363973.35</w:t>
            </w:r>
          </w:p>
        </w:tc>
        <w:tc>
          <w:tcPr>
            <w:tcW w:w="2134" w:type="dxa"/>
          </w:tcPr>
          <w:p w14:paraId="5D59B3BA" w14:textId="1E0583C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50D085" w14:textId="549D77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C5204" w14:textId="37F8C6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3D1B2E4" w14:textId="77777777" w:rsidTr="00000D1F">
        <w:trPr>
          <w:trHeight w:val="54"/>
        </w:trPr>
        <w:tc>
          <w:tcPr>
            <w:tcW w:w="1691" w:type="dxa"/>
          </w:tcPr>
          <w:p w14:paraId="1F5655E5" w14:textId="3EC8A3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4E2A03A3" w14:textId="323DFAA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718665.98</w:t>
            </w:r>
          </w:p>
        </w:tc>
        <w:tc>
          <w:tcPr>
            <w:tcW w:w="1562" w:type="dxa"/>
          </w:tcPr>
          <w:p w14:paraId="3CDA6F10" w14:textId="0EC68C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3363946.20</w:t>
            </w:r>
          </w:p>
        </w:tc>
        <w:tc>
          <w:tcPr>
            <w:tcW w:w="2134" w:type="dxa"/>
          </w:tcPr>
          <w:p w14:paraId="22E39367" w14:textId="71F97F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AA10D" w14:textId="0B96E1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211FE7" w14:textId="365315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BBEC86" w14:textId="77777777" w:rsidTr="00000D1F">
        <w:trPr>
          <w:trHeight w:val="54"/>
        </w:trPr>
        <w:tc>
          <w:tcPr>
            <w:tcW w:w="1691" w:type="dxa"/>
          </w:tcPr>
          <w:p w14:paraId="78E43EFD" w14:textId="256DA4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7515D27" w14:textId="7A3C4D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718678.11</w:t>
            </w:r>
          </w:p>
        </w:tc>
        <w:tc>
          <w:tcPr>
            <w:tcW w:w="1562" w:type="dxa"/>
          </w:tcPr>
          <w:p w14:paraId="376F9AED" w14:textId="76670D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3363915.76</w:t>
            </w:r>
          </w:p>
        </w:tc>
        <w:tc>
          <w:tcPr>
            <w:tcW w:w="2134" w:type="dxa"/>
          </w:tcPr>
          <w:p w14:paraId="4F97564E" w14:textId="6A8586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6D0DD" w14:textId="1F928E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7A904" w14:textId="54714D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2EFE7E" w14:textId="77777777" w:rsidTr="00000D1F">
        <w:trPr>
          <w:trHeight w:val="54"/>
        </w:trPr>
        <w:tc>
          <w:tcPr>
            <w:tcW w:w="1691" w:type="dxa"/>
          </w:tcPr>
          <w:p w14:paraId="585DB159" w14:textId="66E5F99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1D699081" w14:textId="1FA5238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718680.54</w:t>
            </w:r>
          </w:p>
        </w:tc>
        <w:tc>
          <w:tcPr>
            <w:tcW w:w="1562" w:type="dxa"/>
          </w:tcPr>
          <w:p w14:paraId="75D9714A" w14:textId="1D5177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3363896.99</w:t>
            </w:r>
          </w:p>
        </w:tc>
        <w:tc>
          <w:tcPr>
            <w:tcW w:w="2134" w:type="dxa"/>
          </w:tcPr>
          <w:p w14:paraId="31DC0837" w14:textId="596F65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33E1D9" w14:textId="21A7C66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6C20B2" w14:textId="3C72C8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F4491CD" w14:textId="77777777" w:rsidTr="00000D1F">
        <w:trPr>
          <w:trHeight w:val="54"/>
        </w:trPr>
        <w:tc>
          <w:tcPr>
            <w:tcW w:w="1691" w:type="dxa"/>
          </w:tcPr>
          <w:p w14:paraId="1DD15DA1" w14:textId="549A13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0401B026" w14:textId="35F87CB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718681.42</w:t>
            </w:r>
          </w:p>
        </w:tc>
        <w:tc>
          <w:tcPr>
            <w:tcW w:w="1562" w:type="dxa"/>
          </w:tcPr>
          <w:p w14:paraId="4FCF604B" w14:textId="18D66A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3363882.54</w:t>
            </w:r>
          </w:p>
        </w:tc>
        <w:tc>
          <w:tcPr>
            <w:tcW w:w="2134" w:type="dxa"/>
          </w:tcPr>
          <w:p w14:paraId="61AE09D1" w14:textId="74B142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B7855" w14:textId="4F533C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433CF" w14:textId="4757BC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B826D6" w14:textId="77777777" w:rsidTr="00000D1F">
        <w:trPr>
          <w:trHeight w:val="54"/>
        </w:trPr>
        <w:tc>
          <w:tcPr>
            <w:tcW w:w="1691" w:type="dxa"/>
          </w:tcPr>
          <w:p w14:paraId="19F9CE54" w14:textId="41B6DC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1F6D2BAF" w14:textId="1F35DE8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718683.86</w:t>
            </w:r>
          </w:p>
        </w:tc>
        <w:tc>
          <w:tcPr>
            <w:tcW w:w="1562" w:type="dxa"/>
          </w:tcPr>
          <w:p w14:paraId="3A31A7C6" w14:textId="70A704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3363870.98</w:t>
            </w:r>
          </w:p>
        </w:tc>
        <w:tc>
          <w:tcPr>
            <w:tcW w:w="2134" w:type="dxa"/>
          </w:tcPr>
          <w:p w14:paraId="1DFE308C" w14:textId="527442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927A0" w14:textId="5114CE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20AE0" w14:textId="263AFA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417722C" w14:textId="77777777" w:rsidTr="00000D1F">
        <w:trPr>
          <w:trHeight w:val="54"/>
        </w:trPr>
        <w:tc>
          <w:tcPr>
            <w:tcW w:w="1691" w:type="dxa"/>
          </w:tcPr>
          <w:p w14:paraId="261249CE" w14:textId="4283F33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26A628D9" w14:textId="5B15D70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718680.23</w:t>
            </w:r>
          </w:p>
        </w:tc>
        <w:tc>
          <w:tcPr>
            <w:tcW w:w="1562" w:type="dxa"/>
          </w:tcPr>
          <w:p w14:paraId="4F79CB79" w14:textId="6FE7DA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3363859.64</w:t>
            </w:r>
          </w:p>
        </w:tc>
        <w:tc>
          <w:tcPr>
            <w:tcW w:w="2134" w:type="dxa"/>
          </w:tcPr>
          <w:p w14:paraId="0E7FB51B" w14:textId="2CAE87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37F9C" w14:textId="3E9F76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3635C" w14:textId="068CAD6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06D578E" w14:textId="77777777" w:rsidTr="00000D1F">
        <w:trPr>
          <w:trHeight w:val="54"/>
        </w:trPr>
        <w:tc>
          <w:tcPr>
            <w:tcW w:w="1691" w:type="dxa"/>
          </w:tcPr>
          <w:p w14:paraId="50A31CD2" w14:textId="2DC4DE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1C9597C2" w14:textId="7490B8E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718668.39</w:t>
            </w:r>
          </w:p>
        </w:tc>
        <w:tc>
          <w:tcPr>
            <w:tcW w:w="1562" w:type="dxa"/>
          </w:tcPr>
          <w:p w14:paraId="31EB9D6F" w14:textId="6F11CD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3363848.46</w:t>
            </w:r>
          </w:p>
        </w:tc>
        <w:tc>
          <w:tcPr>
            <w:tcW w:w="2134" w:type="dxa"/>
          </w:tcPr>
          <w:p w14:paraId="37036864" w14:textId="191517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89F98" w14:textId="592A91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F46D5" w14:textId="51264A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A4BF3E6" w14:textId="77777777" w:rsidTr="00000D1F">
        <w:trPr>
          <w:trHeight w:val="54"/>
        </w:trPr>
        <w:tc>
          <w:tcPr>
            <w:tcW w:w="1691" w:type="dxa"/>
          </w:tcPr>
          <w:p w14:paraId="4E3F81FF" w14:textId="1ED884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756AF74A" w14:textId="736A0E3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718642.86</w:t>
            </w:r>
          </w:p>
        </w:tc>
        <w:tc>
          <w:tcPr>
            <w:tcW w:w="1562" w:type="dxa"/>
          </w:tcPr>
          <w:p w14:paraId="239DC20D" w14:textId="46B165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3363834.81</w:t>
            </w:r>
          </w:p>
        </w:tc>
        <w:tc>
          <w:tcPr>
            <w:tcW w:w="2134" w:type="dxa"/>
          </w:tcPr>
          <w:p w14:paraId="762A4369" w14:textId="1E9C08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69196A" w14:textId="62FFD1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0E488" w14:textId="0B0F26E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29BD4EE" w14:textId="77777777" w:rsidTr="00000D1F">
        <w:trPr>
          <w:trHeight w:val="54"/>
        </w:trPr>
        <w:tc>
          <w:tcPr>
            <w:tcW w:w="1691" w:type="dxa"/>
          </w:tcPr>
          <w:p w14:paraId="2C23F618" w14:textId="5F44A9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7AA4CEAE" w14:textId="682FCA0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718618.82</w:t>
            </w:r>
          </w:p>
        </w:tc>
        <w:tc>
          <w:tcPr>
            <w:tcW w:w="1562" w:type="dxa"/>
          </w:tcPr>
          <w:p w14:paraId="1F99F2DB" w14:textId="0C66C5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3363821.91</w:t>
            </w:r>
          </w:p>
        </w:tc>
        <w:tc>
          <w:tcPr>
            <w:tcW w:w="2134" w:type="dxa"/>
          </w:tcPr>
          <w:p w14:paraId="700688F5" w14:textId="5DB131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11132" w14:textId="71C217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D7E1D" w14:textId="3E0617E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E44F26F" w14:textId="77777777" w:rsidTr="00000D1F">
        <w:trPr>
          <w:trHeight w:val="54"/>
        </w:trPr>
        <w:tc>
          <w:tcPr>
            <w:tcW w:w="1691" w:type="dxa"/>
          </w:tcPr>
          <w:p w14:paraId="1E540870" w14:textId="46156F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18D482F6" w14:textId="3F6FFA3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718607.03</w:t>
            </w:r>
          </w:p>
        </w:tc>
        <w:tc>
          <w:tcPr>
            <w:tcW w:w="1562" w:type="dxa"/>
          </w:tcPr>
          <w:p w14:paraId="2BB0DBC7" w14:textId="45E021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3363810.55</w:t>
            </w:r>
          </w:p>
        </w:tc>
        <w:tc>
          <w:tcPr>
            <w:tcW w:w="2134" w:type="dxa"/>
          </w:tcPr>
          <w:p w14:paraId="3AEC34EA" w14:textId="427B74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6C3C3" w14:textId="153423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0BFA6" w14:textId="0C4618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38F66C3" w14:textId="77777777" w:rsidTr="00000D1F">
        <w:trPr>
          <w:trHeight w:val="54"/>
        </w:trPr>
        <w:tc>
          <w:tcPr>
            <w:tcW w:w="1691" w:type="dxa"/>
          </w:tcPr>
          <w:p w14:paraId="0E54C3E9" w14:textId="1F6624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64EC7378" w14:textId="2CA17DA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718605.11</w:t>
            </w:r>
          </w:p>
        </w:tc>
        <w:tc>
          <w:tcPr>
            <w:tcW w:w="1562" w:type="dxa"/>
          </w:tcPr>
          <w:p w14:paraId="5E16BAC7" w14:textId="4A5DD5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3363787.64</w:t>
            </w:r>
          </w:p>
        </w:tc>
        <w:tc>
          <w:tcPr>
            <w:tcW w:w="2134" w:type="dxa"/>
          </w:tcPr>
          <w:p w14:paraId="29084B9F" w14:textId="0CCF5A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9D8BF" w14:textId="09CA1B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CE3E4" w14:textId="298AA0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E13A88" w14:textId="77777777" w:rsidTr="00000D1F">
        <w:trPr>
          <w:trHeight w:val="54"/>
        </w:trPr>
        <w:tc>
          <w:tcPr>
            <w:tcW w:w="1691" w:type="dxa"/>
          </w:tcPr>
          <w:p w14:paraId="1760EFA4" w14:textId="2C8F15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CD61F5F" w14:textId="0849DB0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718610.98</w:t>
            </w:r>
          </w:p>
        </w:tc>
        <w:tc>
          <w:tcPr>
            <w:tcW w:w="1562" w:type="dxa"/>
          </w:tcPr>
          <w:p w14:paraId="3D7E7393" w14:textId="146373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3363751.50</w:t>
            </w:r>
          </w:p>
        </w:tc>
        <w:tc>
          <w:tcPr>
            <w:tcW w:w="2134" w:type="dxa"/>
          </w:tcPr>
          <w:p w14:paraId="3724B62E" w14:textId="4640C0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DCC25" w14:textId="3D19D9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D5B38" w14:textId="23C5DB6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8DBF62" w14:textId="77777777" w:rsidTr="00000D1F">
        <w:trPr>
          <w:trHeight w:val="54"/>
        </w:trPr>
        <w:tc>
          <w:tcPr>
            <w:tcW w:w="1691" w:type="dxa"/>
          </w:tcPr>
          <w:p w14:paraId="59DF88BA" w14:textId="07F411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6F8D1C76" w14:textId="3948BD2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718617.53</w:t>
            </w:r>
          </w:p>
        </w:tc>
        <w:tc>
          <w:tcPr>
            <w:tcW w:w="1562" w:type="dxa"/>
          </w:tcPr>
          <w:p w14:paraId="1389D35B" w14:textId="368E00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3363720.94</w:t>
            </w:r>
          </w:p>
        </w:tc>
        <w:tc>
          <w:tcPr>
            <w:tcW w:w="2134" w:type="dxa"/>
          </w:tcPr>
          <w:p w14:paraId="297E0088" w14:textId="00BCAF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73D44" w14:textId="61A407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64E10" w14:textId="6CC842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792EDA8" w14:textId="77777777" w:rsidTr="00000D1F">
        <w:trPr>
          <w:trHeight w:val="54"/>
        </w:trPr>
        <w:tc>
          <w:tcPr>
            <w:tcW w:w="1691" w:type="dxa"/>
          </w:tcPr>
          <w:p w14:paraId="497757C6" w14:textId="2AB40D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26F2A83" w14:textId="5882BED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718625.39</w:t>
            </w:r>
          </w:p>
        </w:tc>
        <w:tc>
          <w:tcPr>
            <w:tcW w:w="1562" w:type="dxa"/>
          </w:tcPr>
          <w:p w14:paraId="7DBEA66C" w14:textId="2AE086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3363677.46</w:t>
            </w:r>
          </w:p>
        </w:tc>
        <w:tc>
          <w:tcPr>
            <w:tcW w:w="2134" w:type="dxa"/>
          </w:tcPr>
          <w:p w14:paraId="16037E57" w14:textId="028D92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1298D0" w14:textId="0C2A4C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D28CC" w14:textId="4DD23E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B19BE1" w14:textId="77777777" w:rsidTr="00000D1F">
        <w:trPr>
          <w:trHeight w:val="54"/>
        </w:trPr>
        <w:tc>
          <w:tcPr>
            <w:tcW w:w="1691" w:type="dxa"/>
          </w:tcPr>
          <w:p w14:paraId="4010C3A7" w14:textId="69B5FE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5E2EBCC0" w14:textId="05F6170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718630.48</w:t>
            </w:r>
          </w:p>
        </w:tc>
        <w:tc>
          <w:tcPr>
            <w:tcW w:w="1562" w:type="dxa"/>
          </w:tcPr>
          <w:p w14:paraId="420BFED9" w14:textId="4CDECF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3363633.51</w:t>
            </w:r>
          </w:p>
        </w:tc>
        <w:tc>
          <w:tcPr>
            <w:tcW w:w="2134" w:type="dxa"/>
          </w:tcPr>
          <w:p w14:paraId="613C904A" w14:textId="1AC929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84F55" w14:textId="32397D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851AA" w14:textId="629112F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6D2362B" w14:textId="77777777" w:rsidTr="00000D1F">
        <w:trPr>
          <w:trHeight w:val="54"/>
        </w:trPr>
        <w:tc>
          <w:tcPr>
            <w:tcW w:w="1691" w:type="dxa"/>
          </w:tcPr>
          <w:p w14:paraId="105755AE" w14:textId="6974E4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017EAE22" w14:textId="44780DB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718639.55</w:t>
            </w:r>
          </w:p>
        </w:tc>
        <w:tc>
          <w:tcPr>
            <w:tcW w:w="1562" w:type="dxa"/>
          </w:tcPr>
          <w:p w14:paraId="73EB117C" w14:textId="4CB1E9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3363581.20</w:t>
            </w:r>
          </w:p>
        </w:tc>
        <w:tc>
          <w:tcPr>
            <w:tcW w:w="2134" w:type="dxa"/>
          </w:tcPr>
          <w:p w14:paraId="1C0AB8A9" w14:textId="60543E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AFEF0" w14:textId="1AE061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32B55" w14:textId="2D1448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4CEAA0" w14:textId="77777777" w:rsidTr="00000D1F">
        <w:trPr>
          <w:trHeight w:val="54"/>
        </w:trPr>
        <w:tc>
          <w:tcPr>
            <w:tcW w:w="1691" w:type="dxa"/>
          </w:tcPr>
          <w:p w14:paraId="04C92510" w14:textId="4BD1B9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339F8D5D" w14:textId="47C8C7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718644.43</w:t>
            </w:r>
          </w:p>
        </w:tc>
        <w:tc>
          <w:tcPr>
            <w:tcW w:w="1562" w:type="dxa"/>
          </w:tcPr>
          <w:p w14:paraId="0AFEE541" w14:textId="7C9722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3363539.54</w:t>
            </w:r>
          </w:p>
        </w:tc>
        <w:tc>
          <w:tcPr>
            <w:tcW w:w="2134" w:type="dxa"/>
          </w:tcPr>
          <w:p w14:paraId="6FADB87D" w14:textId="4D09A4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B975B" w14:textId="05FB85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A7950" w14:textId="1D4041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67EDC69" w14:textId="77777777" w:rsidTr="00000D1F">
        <w:trPr>
          <w:trHeight w:val="54"/>
        </w:trPr>
        <w:tc>
          <w:tcPr>
            <w:tcW w:w="1691" w:type="dxa"/>
          </w:tcPr>
          <w:p w14:paraId="5FC58057" w14:textId="6BDA60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36D98397" w14:textId="33BA4BC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718645.71</w:t>
            </w:r>
          </w:p>
        </w:tc>
        <w:tc>
          <w:tcPr>
            <w:tcW w:w="1562" w:type="dxa"/>
          </w:tcPr>
          <w:p w14:paraId="519A069B" w14:textId="0CF996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3363523.46</w:t>
            </w:r>
          </w:p>
        </w:tc>
        <w:tc>
          <w:tcPr>
            <w:tcW w:w="2134" w:type="dxa"/>
          </w:tcPr>
          <w:p w14:paraId="1CFC3E7B" w14:textId="5E0E1B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5A3D1" w14:textId="5E34DC1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A4611" w14:textId="2CED5E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D1953C2" w14:textId="77777777" w:rsidTr="00000D1F">
        <w:trPr>
          <w:trHeight w:val="54"/>
        </w:trPr>
        <w:tc>
          <w:tcPr>
            <w:tcW w:w="1691" w:type="dxa"/>
          </w:tcPr>
          <w:p w14:paraId="4ADF20D7" w14:textId="4FAF47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6CFBC4C0" w14:textId="124442F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718655.42</w:t>
            </w:r>
          </w:p>
        </w:tc>
        <w:tc>
          <w:tcPr>
            <w:tcW w:w="1562" w:type="dxa"/>
          </w:tcPr>
          <w:p w14:paraId="11B7E221" w14:textId="5FC8CC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3363504.05</w:t>
            </w:r>
          </w:p>
        </w:tc>
        <w:tc>
          <w:tcPr>
            <w:tcW w:w="2134" w:type="dxa"/>
          </w:tcPr>
          <w:p w14:paraId="566AC083" w14:textId="356979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84817" w14:textId="2A7977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286C7" w14:textId="10EF7F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5C4F8A4" w14:textId="77777777" w:rsidTr="00000D1F">
        <w:trPr>
          <w:trHeight w:val="54"/>
        </w:trPr>
        <w:tc>
          <w:tcPr>
            <w:tcW w:w="1691" w:type="dxa"/>
          </w:tcPr>
          <w:p w14:paraId="1FE1E6DD" w14:textId="408376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3862714B" w14:textId="0E63456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718659.12</w:t>
            </w:r>
          </w:p>
        </w:tc>
        <w:tc>
          <w:tcPr>
            <w:tcW w:w="1562" w:type="dxa"/>
          </w:tcPr>
          <w:p w14:paraId="33A12F40" w14:textId="116A92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3363483.77</w:t>
            </w:r>
          </w:p>
        </w:tc>
        <w:tc>
          <w:tcPr>
            <w:tcW w:w="2134" w:type="dxa"/>
          </w:tcPr>
          <w:p w14:paraId="499E7E65" w14:textId="408CC6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3C1DB" w14:textId="739A06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0CE3D" w14:textId="76EEC7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BD7D86" w14:textId="77777777" w:rsidTr="00000D1F">
        <w:trPr>
          <w:trHeight w:val="54"/>
        </w:trPr>
        <w:tc>
          <w:tcPr>
            <w:tcW w:w="1691" w:type="dxa"/>
          </w:tcPr>
          <w:p w14:paraId="77C15F71" w14:textId="17852A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50776644" w14:textId="6AC7483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718658.69</w:t>
            </w:r>
          </w:p>
        </w:tc>
        <w:tc>
          <w:tcPr>
            <w:tcW w:w="1562" w:type="dxa"/>
          </w:tcPr>
          <w:p w14:paraId="0F9B0E0E" w14:textId="7A2984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3363456.30</w:t>
            </w:r>
          </w:p>
        </w:tc>
        <w:tc>
          <w:tcPr>
            <w:tcW w:w="2134" w:type="dxa"/>
          </w:tcPr>
          <w:p w14:paraId="4A76F046" w14:textId="25CFD0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C8851" w14:textId="307106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671EE" w14:textId="7B027F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2AF5708" w14:textId="77777777" w:rsidTr="00000D1F">
        <w:trPr>
          <w:trHeight w:val="54"/>
        </w:trPr>
        <w:tc>
          <w:tcPr>
            <w:tcW w:w="1691" w:type="dxa"/>
          </w:tcPr>
          <w:p w14:paraId="3A0A6616" w14:textId="4BAABC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BFB3D93" w14:textId="6FFFF8F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718661.06</w:t>
            </w:r>
          </w:p>
        </w:tc>
        <w:tc>
          <w:tcPr>
            <w:tcW w:w="1562" w:type="dxa"/>
          </w:tcPr>
          <w:p w14:paraId="3075F33D" w14:textId="49FEA6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3363436.00</w:t>
            </w:r>
          </w:p>
        </w:tc>
        <w:tc>
          <w:tcPr>
            <w:tcW w:w="2134" w:type="dxa"/>
          </w:tcPr>
          <w:p w14:paraId="380145E6" w14:textId="49585B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3611F" w14:textId="5DB63F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1B08F" w14:textId="33A372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CFA6578" w14:textId="77777777" w:rsidTr="00000D1F">
        <w:trPr>
          <w:trHeight w:val="54"/>
        </w:trPr>
        <w:tc>
          <w:tcPr>
            <w:tcW w:w="1691" w:type="dxa"/>
          </w:tcPr>
          <w:p w14:paraId="4497E247" w14:textId="4D136A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11D091A4" w14:textId="7CF191D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718661.50</w:t>
            </w:r>
          </w:p>
        </w:tc>
        <w:tc>
          <w:tcPr>
            <w:tcW w:w="1562" w:type="dxa"/>
          </w:tcPr>
          <w:p w14:paraId="096FFDE0" w14:textId="5A75017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3363412.12</w:t>
            </w:r>
          </w:p>
        </w:tc>
        <w:tc>
          <w:tcPr>
            <w:tcW w:w="2134" w:type="dxa"/>
          </w:tcPr>
          <w:p w14:paraId="286B1DD1" w14:textId="55C6A8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3B18B" w14:textId="414751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EFA6F" w14:textId="6814A4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42C263C" w14:textId="77777777" w:rsidTr="00000D1F">
        <w:trPr>
          <w:trHeight w:val="54"/>
        </w:trPr>
        <w:tc>
          <w:tcPr>
            <w:tcW w:w="1691" w:type="dxa"/>
          </w:tcPr>
          <w:p w14:paraId="4A0EB364" w14:textId="3CC3B8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104F00D" w14:textId="3B84CF8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718658.05</w:t>
            </w:r>
          </w:p>
        </w:tc>
        <w:tc>
          <w:tcPr>
            <w:tcW w:w="1562" w:type="dxa"/>
          </w:tcPr>
          <w:p w14:paraId="2579EBB4" w14:textId="711B59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3363392.27</w:t>
            </w:r>
          </w:p>
        </w:tc>
        <w:tc>
          <w:tcPr>
            <w:tcW w:w="2134" w:type="dxa"/>
          </w:tcPr>
          <w:p w14:paraId="51542F15" w14:textId="414622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F188A" w14:textId="3AA5700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7D2CCA" w14:textId="77C757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1D7E42B" w14:textId="77777777" w:rsidTr="00000D1F">
        <w:trPr>
          <w:trHeight w:val="54"/>
        </w:trPr>
        <w:tc>
          <w:tcPr>
            <w:tcW w:w="1691" w:type="dxa"/>
          </w:tcPr>
          <w:p w14:paraId="6FBE49DD" w14:textId="12592F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7224A7D5" w14:textId="0271888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718659.98</w:t>
            </w:r>
          </w:p>
        </w:tc>
        <w:tc>
          <w:tcPr>
            <w:tcW w:w="1562" w:type="dxa"/>
          </w:tcPr>
          <w:p w14:paraId="03477CA9" w14:textId="588ED1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3363372.33</w:t>
            </w:r>
          </w:p>
        </w:tc>
        <w:tc>
          <w:tcPr>
            <w:tcW w:w="2134" w:type="dxa"/>
          </w:tcPr>
          <w:p w14:paraId="6886109F" w14:textId="7A0E83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88A90" w14:textId="19CF63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8AF3F" w14:textId="441BD5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D79C0B" w14:textId="77777777" w:rsidTr="00000D1F">
        <w:trPr>
          <w:trHeight w:val="54"/>
        </w:trPr>
        <w:tc>
          <w:tcPr>
            <w:tcW w:w="1691" w:type="dxa"/>
          </w:tcPr>
          <w:p w14:paraId="3AFEAEB9" w14:textId="338A3E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781D2B6" w14:textId="5986827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718666.23</w:t>
            </w:r>
          </w:p>
        </w:tc>
        <w:tc>
          <w:tcPr>
            <w:tcW w:w="1562" w:type="dxa"/>
          </w:tcPr>
          <w:p w14:paraId="2A7D725A" w14:textId="184820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3363349.25</w:t>
            </w:r>
          </w:p>
        </w:tc>
        <w:tc>
          <w:tcPr>
            <w:tcW w:w="2134" w:type="dxa"/>
          </w:tcPr>
          <w:p w14:paraId="29989F31" w14:textId="2222A8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FF2FD" w14:textId="26B4FE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9CC18" w14:textId="089640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EA4D81" w14:textId="77777777" w:rsidTr="00000D1F">
        <w:trPr>
          <w:trHeight w:val="54"/>
        </w:trPr>
        <w:tc>
          <w:tcPr>
            <w:tcW w:w="1691" w:type="dxa"/>
          </w:tcPr>
          <w:p w14:paraId="697BFEDE" w14:textId="00AC4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54ED7E30" w14:textId="6C38FF7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718670.14</w:t>
            </w:r>
          </w:p>
        </w:tc>
        <w:tc>
          <w:tcPr>
            <w:tcW w:w="1562" w:type="dxa"/>
          </w:tcPr>
          <w:p w14:paraId="360ED4B9" w14:textId="61AE2B1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3363330.36</w:t>
            </w:r>
          </w:p>
        </w:tc>
        <w:tc>
          <w:tcPr>
            <w:tcW w:w="2134" w:type="dxa"/>
          </w:tcPr>
          <w:p w14:paraId="72039C83" w14:textId="71B6E32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84F98" w14:textId="1034F69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23363" w14:textId="5AE47A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D343A2F" w14:textId="77777777" w:rsidTr="00000D1F">
        <w:trPr>
          <w:trHeight w:val="54"/>
        </w:trPr>
        <w:tc>
          <w:tcPr>
            <w:tcW w:w="1691" w:type="dxa"/>
          </w:tcPr>
          <w:p w14:paraId="6D8D20BE" w14:textId="57A92B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5A2DFEB3" w14:textId="0FE8C68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718670.98</w:t>
            </w:r>
          </w:p>
        </w:tc>
        <w:tc>
          <w:tcPr>
            <w:tcW w:w="1562" w:type="dxa"/>
          </w:tcPr>
          <w:p w14:paraId="3191059A" w14:textId="70157A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3363311.21</w:t>
            </w:r>
          </w:p>
        </w:tc>
        <w:tc>
          <w:tcPr>
            <w:tcW w:w="2134" w:type="dxa"/>
          </w:tcPr>
          <w:p w14:paraId="23909FFE" w14:textId="03053B8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68BD7" w14:textId="7AC86A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FBCA0" w14:textId="75976D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CE9E8EE" w14:textId="77777777" w:rsidTr="00000D1F">
        <w:trPr>
          <w:trHeight w:val="54"/>
        </w:trPr>
        <w:tc>
          <w:tcPr>
            <w:tcW w:w="1691" w:type="dxa"/>
          </w:tcPr>
          <w:p w14:paraId="061E409B" w14:textId="0499B5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51A1204C" w14:textId="17C45FB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718675.09</w:t>
            </w:r>
          </w:p>
        </w:tc>
        <w:tc>
          <w:tcPr>
            <w:tcW w:w="1562" w:type="dxa"/>
          </w:tcPr>
          <w:p w14:paraId="2D60E0F9" w14:textId="639994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3363291.54</w:t>
            </w:r>
          </w:p>
        </w:tc>
        <w:tc>
          <w:tcPr>
            <w:tcW w:w="2134" w:type="dxa"/>
          </w:tcPr>
          <w:p w14:paraId="78A3705E" w14:textId="15D842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1AC407" w14:textId="247248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F2060" w14:textId="4F479F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3B26E6" w14:textId="77777777" w:rsidTr="00000D1F">
        <w:trPr>
          <w:trHeight w:val="54"/>
        </w:trPr>
        <w:tc>
          <w:tcPr>
            <w:tcW w:w="1691" w:type="dxa"/>
          </w:tcPr>
          <w:p w14:paraId="0F4317FA" w14:textId="275037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1BFB7B42" w14:textId="4B800D0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718675.52</w:t>
            </w:r>
          </w:p>
        </w:tc>
        <w:tc>
          <w:tcPr>
            <w:tcW w:w="1562" w:type="dxa"/>
          </w:tcPr>
          <w:p w14:paraId="19B4579D" w14:textId="0A8050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3363274.39</w:t>
            </w:r>
          </w:p>
        </w:tc>
        <w:tc>
          <w:tcPr>
            <w:tcW w:w="2134" w:type="dxa"/>
          </w:tcPr>
          <w:p w14:paraId="3691E433" w14:textId="7790EC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C3AEB" w14:textId="0DDFD4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CFA4D" w14:textId="5EE3C2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153EDCC" w14:textId="77777777" w:rsidTr="00000D1F">
        <w:trPr>
          <w:trHeight w:val="54"/>
        </w:trPr>
        <w:tc>
          <w:tcPr>
            <w:tcW w:w="1691" w:type="dxa"/>
          </w:tcPr>
          <w:p w14:paraId="17DC308B" w14:textId="6BD6A4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753F0229" w14:textId="2474396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718675.52</w:t>
            </w:r>
          </w:p>
        </w:tc>
        <w:tc>
          <w:tcPr>
            <w:tcW w:w="1562" w:type="dxa"/>
          </w:tcPr>
          <w:p w14:paraId="0D42CB8B" w14:textId="19C9E48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3363255.43</w:t>
            </w:r>
          </w:p>
        </w:tc>
        <w:tc>
          <w:tcPr>
            <w:tcW w:w="2134" w:type="dxa"/>
          </w:tcPr>
          <w:p w14:paraId="56875582" w14:textId="7150E1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8370B" w14:textId="46F7A3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45A2C" w14:textId="2553C8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C7BB4AB" w14:textId="77777777" w:rsidTr="00000D1F">
        <w:trPr>
          <w:trHeight w:val="54"/>
        </w:trPr>
        <w:tc>
          <w:tcPr>
            <w:tcW w:w="1691" w:type="dxa"/>
          </w:tcPr>
          <w:p w14:paraId="4E529FBD" w14:textId="50CED7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52C6E5C2" w14:textId="2A3482E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718666.61</w:t>
            </w:r>
          </w:p>
        </w:tc>
        <w:tc>
          <w:tcPr>
            <w:tcW w:w="1562" w:type="dxa"/>
          </w:tcPr>
          <w:p w14:paraId="336923FC" w14:textId="3B8EB2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3363233.04</w:t>
            </w:r>
          </w:p>
        </w:tc>
        <w:tc>
          <w:tcPr>
            <w:tcW w:w="2134" w:type="dxa"/>
          </w:tcPr>
          <w:p w14:paraId="63965296" w14:textId="6C5770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EB2EBE" w14:textId="717ED3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CF83B" w14:textId="298625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A2E789D" w14:textId="77777777" w:rsidTr="00000D1F">
        <w:trPr>
          <w:trHeight w:val="54"/>
        </w:trPr>
        <w:tc>
          <w:tcPr>
            <w:tcW w:w="1691" w:type="dxa"/>
          </w:tcPr>
          <w:p w14:paraId="2ABA2CCD" w14:textId="13D608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43557C41" w14:textId="151DBF8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718656.00</w:t>
            </w:r>
          </w:p>
        </w:tc>
        <w:tc>
          <w:tcPr>
            <w:tcW w:w="1562" w:type="dxa"/>
          </w:tcPr>
          <w:p w14:paraId="418CA3E7" w14:textId="31486F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3363205.95</w:t>
            </w:r>
          </w:p>
        </w:tc>
        <w:tc>
          <w:tcPr>
            <w:tcW w:w="2134" w:type="dxa"/>
          </w:tcPr>
          <w:p w14:paraId="4B78AA09" w14:textId="42E8D3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0024B" w14:textId="78F9CF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4EE15" w14:textId="228D87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CD2F51" w14:textId="77777777" w:rsidTr="00000D1F">
        <w:trPr>
          <w:trHeight w:val="54"/>
        </w:trPr>
        <w:tc>
          <w:tcPr>
            <w:tcW w:w="1691" w:type="dxa"/>
          </w:tcPr>
          <w:p w14:paraId="2502A5E3" w14:textId="2B9CDC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71A2AB30" w14:textId="3BC0ABD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718645.33</w:t>
            </w:r>
          </w:p>
        </w:tc>
        <w:tc>
          <w:tcPr>
            <w:tcW w:w="1562" w:type="dxa"/>
          </w:tcPr>
          <w:p w14:paraId="088E3359" w14:textId="698E49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3363190.05</w:t>
            </w:r>
          </w:p>
        </w:tc>
        <w:tc>
          <w:tcPr>
            <w:tcW w:w="2134" w:type="dxa"/>
          </w:tcPr>
          <w:p w14:paraId="525487D1" w14:textId="12B6E0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EB3665" w14:textId="0CD3C6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26F85" w14:textId="338118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B561B28" w14:textId="77777777" w:rsidTr="00000D1F">
        <w:trPr>
          <w:trHeight w:val="54"/>
        </w:trPr>
        <w:tc>
          <w:tcPr>
            <w:tcW w:w="1691" w:type="dxa"/>
          </w:tcPr>
          <w:p w14:paraId="74DBE11F" w14:textId="715CA1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32586816" w14:textId="09AD834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718632.88</w:t>
            </w:r>
          </w:p>
        </w:tc>
        <w:tc>
          <w:tcPr>
            <w:tcW w:w="1562" w:type="dxa"/>
          </w:tcPr>
          <w:p w14:paraId="049DD735" w14:textId="6091D5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3363177.16</w:t>
            </w:r>
          </w:p>
        </w:tc>
        <w:tc>
          <w:tcPr>
            <w:tcW w:w="2134" w:type="dxa"/>
          </w:tcPr>
          <w:p w14:paraId="3655BD1C" w14:textId="55CB48A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49F23" w14:textId="72AE8D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9AB86" w14:textId="2D7649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ED67B51" w14:textId="77777777" w:rsidTr="00000D1F">
        <w:trPr>
          <w:trHeight w:val="54"/>
        </w:trPr>
        <w:tc>
          <w:tcPr>
            <w:tcW w:w="1691" w:type="dxa"/>
          </w:tcPr>
          <w:p w14:paraId="2CA7BE05" w14:textId="254582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3A31916B" w14:textId="76A4C6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718628.43</w:t>
            </w:r>
          </w:p>
        </w:tc>
        <w:tc>
          <w:tcPr>
            <w:tcW w:w="1562" w:type="dxa"/>
          </w:tcPr>
          <w:p w14:paraId="1AA49A47" w14:textId="2A6B5F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3363162.97</w:t>
            </w:r>
          </w:p>
        </w:tc>
        <w:tc>
          <w:tcPr>
            <w:tcW w:w="2134" w:type="dxa"/>
          </w:tcPr>
          <w:p w14:paraId="37BF588E" w14:textId="743B47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B5135B" w14:textId="21310F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466BF" w14:textId="722A6E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EF3528" w14:textId="77777777" w:rsidTr="00000D1F">
        <w:trPr>
          <w:trHeight w:val="54"/>
        </w:trPr>
        <w:tc>
          <w:tcPr>
            <w:tcW w:w="1691" w:type="dxa"/>
          </w:tcPr>
          <w:p w14:paraId="3F085F6F" w14:textId="01D723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3F4206F5" w14:textId="357651D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718628.64</w:t>
            </w:r>
          </w:p>
        </w:tc>
        <w:tc>
          <w:tcPr>
            <w:tcW w:w="1562" w:type="dxa"/>
          </w:tcPr>
          <w:p w14:paraId="6311B27A" w14:textId="172F08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3363154.23</w:t>
            </w:r>
          </w:p>
        </w:tc>
        <w:tc>
          <w:tcPr>
            <w:tcW w:w="2134" w:type="dxa"/>
          </w:tcPr>
          <w:p w14:paraId="38F8EB7B" w14:textId="027204A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E9C82" w14:textId="6B2871F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7045C" w14:textId="09AA37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C4B7BCC" w14:textId="77777777" w:rsidTr="00000D1F">
        <w:trPr>
          <w:trHeight w:val="54"/>
        </w:trPr>
        <w:tc>
          <w:tcPr>
            <w:tcW w:w="1691" w:type="dxa"/>
          </w:tcPr>
          <w:p w14:paraId="3A6D72C4" w14:textId="56D91A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13D89675" w14:textId="61DD4E9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718632.88</w:t>
            </w:r>
          </w:p>
        </w:tc>
        <w:tc>
          <w:tcPr>
            <w:tcW w:w="1562" w:type="dxa"/>
          </w:tcPr>
          <w:p w14:paraId="7710C464" w14:textId="021D0B3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3363147.66</w:t>
            </w:r>
          </w:p>
        </w:tc>
        <w:tc>
          <w:tcPr>
            <w:tcW w:w="2134" w:type="dxa"/>
          </w:tcPr>
          <w:p w14:paraId="594B31E1" w14:textId="2F4409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560D3" w14:textId="6026DF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06190" w14:textId="4E4F24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D74F09" w14:textId="77777777" w:rsidTr="00000D1F">
        <w:trPr>
          <w:trHeight w:val="54"/>
        </w:trPr>
        <w:tc>
          <w:tcPr>
            <w:tcW w:w="1691" w:type="dxa"/>
          </w:tcPr>
          <w:p w14:paraId="59688F3F" w14:textId="2FFFBE8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1B4C4512" w14:textId="013DD62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718634.67</w:t>
            </w:r>
          </w:p>
        </w:tc>
        <w:tc>
          <w:tcPr>
            <w:tcW w:w="1562" w:type="dxa"/>
          </w:tcPr>
          <w:p w14:paraId="58028D91" w14:textId="3C4C7E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3363143.55</w:t>
            </w:r>
          </w:p>
        </w:tc>
        <w:tc>
          <w:tcPr>
            <w:tcW w:w="2134" w:type="dxa"/>
          </w:tcPr>
          <w:p w14:paraId="74FDDF32" w14:textId="5DA12F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8741B" w14:textId="0B9848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AFBB7" w14:textId="6C165A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E6DF2C3" w14:textId="77777777" w:rsidTr="00000D1F">
        <w:trPr>
          <w:trHeight w:val="54"/>
        </w:trPr>
        <w:tc>
          <w:tcPr>
            <w:tcW w:w="1691" w:type="dxa"/>
          </w:tcPr>
          <w:p w14:paraId="382B3EF0" w14:textId="0B070B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6E1A4A23" w14:textId="2851975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718631.16</w:t>
            </w:r>
          </w:p>
        </w:tc>
        <w:tc>
          <w:tcPr>
            <w:tcW w:w="1562" w:type="dxa"/>
          </w:tcPr>
          <w:p w14:paraId="019B0F77" w14:textId="5D282DB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3363141.38</w:t>
            </w:r>
          </w:p>
        </w:tc>
        <w:tc>
          <w:tcPr>
            <w:tcW w:w="2134" w:type="dxa"/>
          </w:tcPr>
          <w:p w14:paraId="34ACE72D" w14:textId="696E8D0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D83DC" w14:textId="51257E0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88473" w14:textId="266040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7AEF7F" w14:textId="77777777" w:rsidTr="00000D1F">
        <w:trPr>
          <w:trHeight w:val="54"/>
        </w:trPr>
        <w:tc>
          <w:tcPr>
            <w:tcW w:w="1691" w:type="dxa"/>
          </w:tcPr>
          <w:p w14:paraId="4241EBB7" w14:textId="0F429A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75FCA3F8" w14:textId="0934B9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718620.98</w:t>
            </w:r>
          </w:p>
        </w:tc>
        <w:tc>
          <w:tcPr>
            <w:tcW w:w="1562" w:type="dxa"/>
          </w:tcPr>
          <w:p w14:paraId="782B4EC9" w14:textId="46CC07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3363140.52</w:t>
            </w:r>
          </w:p>
        </w:tc>
        <w:tc>
          <w:tcPr>
            <w:tcW w:w="2134" w:type="dxa"/>
          </w:tcPr>
          <w:p w14:paraId="307A723A" w14:textId="1C4A1D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CE2A0" w14:textId="62535A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EFFE0" w14:textId="32BB5C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7F5DAEC" w14:textId="77777777" w:rsidTr="00000D1F">
        <w:trPr>
          <w:trHeight w:val="54"/>
        </w:trPr>
        <w:tc>
          <w:tcPr>
            <w:tcW w:w="1691" w:type="dxa"/>
          </w:tcPr>
          <w:p w14:paraId="4A7CA9DD" w14:textId="2DDC88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2B8D68D1" w14:textId="0073E86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718613.29</w:t>
            </w:r>
          </w:p>
        </w:tc>
        <w:tc>
          <w:tcPr>
            <w:tcW w:w="1562" w:type="dxa"/>
          </w:tcPr>
          <w:p w14:paraId="6AFAD21F" w14:textId="79A7A0E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3363136.57</w:t>
            </w:r>
          </w:p>
        </w:tc>
        <w:tc>
          <w:tcPr>
            <w:tcW w:w="2134" w:type="dxa"/>
          </w:tcPr>
          <w:p w14:paraId="335BD1F2" w14:textId="2ED527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1ECEE" w14:textId="425DD2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B5342" w14:textId="2459E8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A2A15A" w14:textId="77777777" w:rsidTr="00000D1F">
        <w:trPr>
          <w:trHeight w:val="54"/>
        </w:trPr>
        <w:tc>
          <w:tcPr>
            <w:tcW w:w="1691" w:type="dxa"/>
          </w:tcPr>
          <w:p w14:paraId="4EE08642" w14:textId="2814A82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168B6FF1" w14:textId="3B83AB5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718605.32</w:t>
            </w:r>
          </w:p>
        </w:tc>
        <w:tc>
          <w:tcPr>
            <w:tcW w:w="1562" w:type="dxa"/>
          </w:tcPr>
          <w:p w14:paraId="7E521B7B" w14:textId="455049B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3363124.50</w:t>
            </w:r>
          </w:p>
        </w:tc>
        <w:tc>
          <w:tcPr>
            <w:tcW w:w="2134" w:type="dxa"/>
          </w:tcPr>
          <w:p w14:paraId="2EF540F6" w14:textId="3429FF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9D9D6" w14:textId="4A4A05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6B0A0" w14:textId="14D114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76147C" w14:textId="77777777" w:rsidTr="00000D1F">
        <w:trPr>
          <w:trHeight w:val="54"/>
        </w:trPr>
        <w:tc>
          <w:tcPr>
            <w:tcW w:w="1691" w:type="dxa"/>
          </w:tcPr>
          <w:p w14:paraId="6AE475E3" w14:textId="33FC89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598B7302" w14:textId="7A2F07C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718593.12</w:t>
            </w:r>
          </w:p>
        </w:tc>
        <w:tc>
          <w:tcPr>
            <w:tcW w:w="1562" w:type="dxa"/>
          </w:tcPr>
          <w:p w14:paraId="55C802FE" w14:textId="794A70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3363116.77</w:t>
            </w:r>
          </w:p>
        </w:tc>
        <w:tc>
          <w:tcPr>
            <w:tcW w:w="2134" w:type="dxa"/>
          </w:tcPr>
          <w:p w14:paraId="7527C05C" w14:textId="37D181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B6D74" w14:textId="7B6C7C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2C17F" w14:textId="0BF2C4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BBB532" w14:textId="77777777" w:rsidTr="00000D1F">
        <w:trPr>
          <w:trHeight w:val="54"/>
        </w:trPr>
        <w:tc>
          <w:tcPr>
            <w:tcW w:w="1691" w:type="dxa"/>
          </w:tcPr>
          <w:p w14:paraId="7229350C" w14:textId="002302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1E501A6" w14:textId="5A2D537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718578.41</w:t>
            </w:r>
          </w:p>
        </w:tc>
        <w:tc>
          <w:tcPr>
            <w:tcW w:w="1562" w:type="dxa"/>
          </w:tcPr>
          <w:p w14:paraId="397D138C" w14:textId="17E712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3363110.18</w:t>
            </w:r>
          </w:p>
        </w:tc>
        <w:tc>
          <w:tcPr>
            <w:tcW w:w="2134" w:type="dxa"/>
          </w:tcPr>
          <w:p w14:paraId="0E63BE53" w14:textId="16AF82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92F2D" w14:textId="66392A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38D97" w14:textId="3A10A2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CF15B8D" w14:textId="77777777" w:rsidTr="00000D1F">
        <w:trPr>
          <w:trHeight w:val="54"/>
        </w:trPr>
        <w:tc>
          <w:tcPr>
            <w:tcW w:w="1691" w:type="dxa"/>
          </w:tcPr>
          <w:p w14:paraId="193AC455" w14:textId="025221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7E8AA6AD" w14:textId="23D3F17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718567.41</w:t>
            </w:r>
          </w:p>
        </w:tc>
        <w:tc>
          <w:tcPr>
            <w:tcW w:w="1562" w:type="dxa"/>
          </w:tcPr>
          <w:p w14:paraId="282924B9" w14:textId="14E35D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3363111.50</w:t>
            </w:r>
          </w:p>
        </w:tc>
        <w:tc>
          <w:tcPr>
            <w:tcW w:w="2134" w:type="dxa"/>
          </w:tcPr>
          <w:p w14:paraId="4D729A02" w14:textId="71838D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B1F89" w14:textId="5EDE8A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59852" w14:textId="1A79DE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FE0995D" w14:textId="77777777" w:rsidTr="00000D1F">
        <w:trPr>
          <w:trHeight w:val="54"/>
        </w:trPr>
        <w:tc>
          <w:tcPr>
            <w:tcW w:w="1691" w:type="dxa"/>
          </w:tcPr>
          <w:p w14:paraId="18739ED5" w14:textId="766868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26A1005C" w14:textId="1E78A0F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718555.82</w:t>
            </w:r>
          </w:p>
        </w:tc>
        <w:tc>
          <w:tcPr>
            <w:tcW w:w="1562" w:type="dxa"/>
          </w:tcPr>
          <w:p w14:paraId="09979EFE" w14:textId="14C4BE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3363112.56</w:t>
            </w:r>
          </w:p>
        </w:tc>
        <w:tc>
          <w:tcPr>
            <w:tcW w:w="2134" w:type="dxa"/>
          </w:tcPr>
          <w:p w14:paraId="18BB3A63" w14:textId="5AC4CF1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B9FB6" w14:textId="4B494D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AE859" w14:textId="562708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C21819" w14:textId="77777777" w:rsidTr="00000D1F">
        <w:trPr>
          <w:trHeight w:val="54"/>
        </w:trPr>
        <w:tc>
          <w:tcPr>
            <w:tcW w:w="1691" w:type="dxa"/>
          </w:tcPr>
          <w:p w14:paraId="2F4A1D84" w14:textId="3F235F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495B2B77" w14:textId="4B1D65C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718542.11</w:t>
            </w:r>
          </w:p>
        </w:tc>
        <w:tc>
          <w:tcPr>
            <w:tcW w:w="1562" w:type="dxa"/>
          </w:tcPr>
          <w:p w14:paraId="499F5E41" w14:textId="41D738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3363102.85</w:t>
            </w:r>
          </w:p>
        </w:tc>
        <w:tc>
          <w:tcPr>
            <w:tcW w:w="2134" w:type="dxa"/>
          </w:tcPr>
          <w:p w14:paraId="01EFBE48" w14:textId="78A038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37B63" w14:textId="359EE6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17DC1" w14:textId="2BFAEF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9F19596" w14:textId="77777777" w:rsidTr="00000D1F">
        <w:trPr>
          <w:trHeight w:val="54"/>
        </w:trPr>
        <w:tc>
          <w:tcPr>
            <w:tcW w:w="1691" w:type="dxa"/>
          </w:tcPr>
          <w:p w14:paraId="1A3B1EC6" w14:textId="040478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6918592F" w14:textId="3A834AA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718528.67</w:t>
            </w:r>
          </w:p>
        </w:tc>
        <w:tc>
          <w:tcPr>
            <w:tcW w:w="1562" w:type="dxa"/>
          </w:tcPr>
          <w:p w14:paraId="6622564F" w14:textId="59D325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3363083.77</w:t>
            </w:r>
          </w:p>
        </w:tc>
        <w:tc>
          <w:tcPr>
            <w:tcW w:w="2134" w:type="dxa"/>
          </w:tcPr>
          <w:p w14:paraId="4E5606AA" w14:textId="1450D5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A8C29" w14:textId="7C2D44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FEA05" w14:textId="6F9AEF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DC9E52B" w14:textId="77777777" w:rsidTr="00000D1F">
        <w:trPr>
          <w:trHeight w:val="54"/>
        </w:trPr>
        <w:tc>
          <w:tcPr>
            <w:tcW w:w="1691" w:type="dxa"/>
          </w:tcPr>
          <w:p w14:paraId="63937F14" w14:textId="65695D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2C7EFF2E" w14:textId="1629E27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718515.65</w:t>
            </w:r>
          </w:p>
        </w:tc>
        <w:tc>
          <w:tcPr>
            <w:tcW w:w="1562" w:type="dxa"/>
          </w:tcPr>
          <w:p w14:paraId="1F10442E" w14:textId="5FE1E7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3363068.17</w:t>
            </w:r>
          </w:p>
        </w:tc>
        <w:tc>
          <w:tcPr>
            <w:tcW w:w="2134" w:type="dxa"/>
          </w:tcPr>
          <w:p w14:paraId="4E146297" w14:textId="786C35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71870" w14:textId="6A4794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117BDF" w14:textId="570BDA4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FC1AEC" w14:textId="77777777" w:rsidTr="00000D1F">
        <w:trPr>
          <w:trHeight w:val="54"/>
        </w:trPr>
        <w:tc>
          <w:tcPr>
            <w:tcW w:w="1691" w:type="dxa"/>
          </w:tcPr>
          <w:p w14:paraId="30DA1C0D" w14:textId="46A195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A72FC15" w14:textId="3FF3C09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718505.26</w:t>
            </w:r>
          </w:p>
        </w:tc>
        <w:tc>
          <w:tcPr>
            <w:tcW w:w="1562" w:type="dxa"/>
          </w:tcPr>
          <w:p w14:paraId="683D97E7" w14:textId="0530C7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3363045.34</w:t>
            </w:r>
          </w:p>
        </w:tc>
        <w:tc>
          <w:tcPr>
            <w:tcW w:w="2134" w:type="dxa"/>
          </w:tcPr>
          <w:p w14:paraId="1DF976CD" w14:textId="3B61BD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F4FF2" w14:textId="2FA945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BAB69B" w14:textId="0BD01E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1527A9" w14:textId="77777777" w:rsidTr="00000D1F">
        <w:trPr>
          <w:trHeight w:val="54"/>
        </w:trPr>
        <w:tc>
          <w:tcPr>
            <w:tcW w:w="1691" w:type="dxa"/>
          </w:tcPr>
          <w:p w14:paraId="16B49E63" w14:textId="709F5C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2A2D003A" w14:textId="2CBAFF7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718488.33</w:t>
            </w:r>
          </w:p>
        </w:tc>
        <w:tc>
          <w:tcPr>
            <w:tcW w:w="1562" w:type="dxa"/>
          </w:tcPr>
          <w:p w14:paraId="1B6E76C2" w14:textId="1CE6C5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3363017.81</w:t>
            </w:r>
          </w:p>
        </w:tc>
        <w:tc>
          <w:tcPr>
            <w:tcW w:w="2134" w:type="dxa"/>
          </w:tcPr>
          <w:p w14:paraId="77CEA11A" w14:textId="5C2841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075E3A" w14:textId="0F5FA49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6B39C" w14:textId="6338E8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B56B28" w14:textId="77777777" w:rsidTr="00000D1F">
        <w:trPr>
          <w:trHeight w:val="54"/>
        </w:trPr>
        <w:tc>
          <w:tcPr>
            <w:tcW w:w="1691" w:type="dxa"/>
          </w:tcPr>
          <w:p w14:paraId="020566AD" w14:textId="0EDC9B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440B97D" w14:textId="404BF90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718477.15</w:t>
            </w:r>
          </w:p>
        </w:tc>
        <w:tc>
          <w:tcPr>
            <w:tcW w:w="1562" w:type="dxa"/>
          </w:tcPr>
          <w:p w14:paraId="6218C48E" w14:textId="3D9D9D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3363001.79</w:t>
            </w:r>
          </w:p>
        </w:tc>
        <w:tc>
          <w:tcPr>
            <w:tcW w:w="2134" w:type="dxa"/>
          </w:tcPr>
          <w:p w14:paraId="6B396BC0" w14:textId="62C01D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7A1BC" w14:textId="7F35F5B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45BE0" w14:textId="5420C89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93921ED" w14:textId="77777777" w:rsidTr="00000D1F">
        <w:trPr>
          <w:trHeight w:val="54"/>
        </w:trPr>
        <w:tc>
          <w:tcPr>
            <w:tcW w:w="1691" w:type="dxa"/>
          </w:tcPr>
          <w:p w14:paraId="4A38897C" w14:textId="3FD73A4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75FF403F" w14:textId="3EE3333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C50A7CC" w14:textId="2D31CA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D422124" w14:textId="6A44E9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0CFE285D" w14:textId="70CD4F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0D5F39CD" w14:textId="0F7971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013533F" w14:textId="77777777" w:rsidTr="00000D1F">
        <w:trPr>
          <w:trHeight w:val="54"/>
        </w:trPr>
        <w:tc>
          <w:tcPr>
            <w:tcW w:w="1691" w:type="dxa"/>
          </w:tcPr>
          <w:p w14:paraId="64889392" w14:textId="706D5A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6923AC1" w14:textId="2E35A65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718415.52</w:t>
            </w:r>
          </w:p>
        </w:tc>
        <w:tc>
          <w:tcPr>
            <w:tcW w:w="1562" w:type="dxa"/>
          </w:tcPr>
          <w:p w14:paraId="12E4DB7A" w14:textId="5B3AEF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3362984.96</w:t>
            </w:r>
          </w:p>
        </w:tc>
        <w:tc>
          <w:tcPr>
            <w:tcW w:w="2134" w:type="dxa"/>
          </w:tcPr>
          <w:p w14:paraId="70C4973B" w14:textId="7F0EA5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AB050" w14:textId="6FEB31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ACCE6" w14:textId="2CC9D1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21483B1" w14:textId="77777777" w:rsidTr="00000D1F">
        <w:trPr>
          <w:trHeight w:val="54"/>
        </w:trPr>
        <w:tc>
          <w:tcPr>
            <w:tcW w:w="1691" w:type="dxa"/>
          </w:tcPr>
          <w:p w14:paraId="73F9A44A" w14:textId="680CC5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4B209F9F" w14:textId="4D0BA6F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718473.99</w:t>
            </w:r>
          </w:p>
        </w:tc>
        <w:tc>
          <w:tcPr>
            <w:tcW w:w="1562" w:type="dxa"/>
          </w:tcPr>
          <w:p w14:paraId="3D987074" w14:textId="5311AD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3363000.86</w:t>
            </w:r>
          </w:p>
        </w:tc>
        <w:tc>
          <w:tcPr>
            <w:tcW w:w="2134" w:type="dxa"/>
          </w:tcPr>
          <w:p w14:paraId="1C1ED5E1" w14:textId="682E31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FD401" w14:textId="4F4023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51E34" w14:textId="6A9924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F4A681" w14:textId="77777777" w:rsidTr="00000D1F">
        <w:trPr>
          <w:trHeight w:val="54"/>
        </w:trPr>
        <w:tc>
          <w:tcPr>
            <w:tcW w:w="1691" w:type="dxa"/>
          </w:tcPr>
          <w:p w14:paraId="60B93C58" w14:textId="72A466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3D4CDC54" w14:textId="280C5CB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718476.91</w:t>
            </w:r>
          </w:p>
        </w:tc>
        <w:tc>
          <w:tcPr>
            <w:tcW w:w="1562" w:type="dxa"/>
          </w:tcPr>
          <w:p w14:paraId="48AD4C9F" w14:textId="7D4CFC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3363006.42</w:t>
            </w:r>
          </w:p>
        </w:tc>
        <w:tc>
          <w:tcPr>
            <w:tcW w:w="2134" w:type="dxa"/>
          </w:tcPr>
          <w:p w14:paraId="3B613BE4" w14:textId="0D6FFF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36249" w14:textId="1CBC23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E56CB" w14:textId="789DDA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1A5E478" w14:textId="77777777" w:rsidTr="00000D1F">
        <w:trPr>
          <w:trHeight w:val="54"/>
        </w:trPr>
        <w:tc>
          <w:tcPr>
            <w:tcW w:w="1691" w:type="dxa"/>
          </w:tcPr>
          <w:p w14:paraId="610DF870" w14:textId="443A92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7000CBC2" w14:textId="16247FC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718485.75</w:t>
            </w:r>
          </w:p>
        </w:tc>
        <w:tc>
          <w:tcPr>
            <w:tcW w:w="1562" w:type="dxa"/>
          </w:tcPr>
          <w:p w14:paraId="6995C0F8" w14:textId="114770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3363018.72</w:t>
            </w:r>
          </w:p>
        </w:tc>
        <w:tc>
          <w:tcPr>
            <w:tcW w:w="2134" w:type="dxa"/>
          </w:tcPr>
          <w:p w14:paraId="3118CEB9" w14:textId="7CC045E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F66E0" w14:textId="7747E8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A66C9" w14:textId="1CB3EC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9742307" w14:textId="77777777" w:rsidTr="00000D1F">
        <w:trPr>
          <w:trHeight w:val="54"/>
        </w:trPr>
        <w:tc>
          <w:tcPr>
            <w:tcW w:w="1691" w:type="dxa"/>
          </w:tcPr>
          <w:p w14:paraId="2C783E1D" w14:textId="2770C6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BF3B6A7" w14:textId="2C6B640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718501.19</w:t>
            </w:r>
          </w:p>
        </w:tc>
        <w:tc>
          <w:tcPr>
            <w:tcW w:w="1562" w:type="dxa"/>
          </w:tcPr>
          <w:p w14:paraId="6FB2EF85" w14:textId="2EEA13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3363046.19</w:t>
            </w:r>
          </w:p>
        </w:tc>
        <w:tc>
          <w:tcPr>
            <w:tcW w:w="2134" w:type="dxa"/>
          </w:tcPr>
          <w:p w14:paraId="3E9BACC4" w14:textId="64F8FC9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FA0CF" w14:textId="3F000B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91B96" w14:textId="7FB58A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2D9C6B" w14:textId="77777777" w:rsidTr="00000D1F">
        <w:trPr>
          <w:trHeight w:val="54"/>
        </w:trPr>
        <w:tc>
          <w:tcPr>
            <w:tcW w:w="1691" w:type="dxa"/>
          </w:tcPr>
          <w:p w14:paraId="5E563DD2" w14:textId="31D686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2D8E8E76" w14:textId="0DEBBC4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718514.07</w:t>
            </w:r>
          </w:p>
        </w:tc>
        <w:tc>
          <w:tcPr>
            <w:tcW w:w="1562" w:type="dxa"/>
          </w:tcPr>
          <w:p w14:paraId="50FC114B" w14:textId="27A2A40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3363070.53</w:t>
            </w:r>
          </w:p>
        </w:tc>
        <w:tc>
          <w:tcPr>
            <w:tcW w:w="2134" w:type="dxa"/>
          </w:tcPr>
          <w:p w14:paraId="71304E93" w14:textId="257B1E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33F8E" w14:textId="7F4BD1F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A28D7" w14:textId="1AC275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70CDBF" w14:textId="77777777" w:rsidTr="00000D1F">
        <w:trPr>
          <w:trHeight w:val="54"/>
        </w:trPr>
        <w:tc>
          <w:tcPr>
            <w:tcW w:w="1691" w:type="dxa"/>
          </w:tcPr>
          <w:p w14:paraId="4B4C3B33" w14:textId="7B91F4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4687E87F" w14:textId="296B083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718527.68</w:t>
            </w:r>
          </w:p>
        </w:tc>
        <w:tc>
          <w:tcPr>
            <w:tcW w:w="1562" w:type="dxa"/>
          </w:tcPr>
          <w:p w14:paraId="66EF2939" w14:textId="0A2708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3363084.96</w:t>
            </w:r>
          </w:p>
        </w:tc>
        <w:tc>
          <w:tcPr>
            <w:tcW w:w="2134" w:type="dxa"/>
          </w:tcPr>
          <w:p w14:paraId="000D6ECA" w14:textId="16841D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FF142" w14:textId="657441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73B74" w14:textId="380F42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6125757" w14:textId="77777777" w:rsidTr="00000D1F">
        <w:trPr>
          <w:trHeight w:val="54"/>
        </w:trPr>
        <w:tc>
          <w:tcPr>
            <w:tcW w:w="1691" w:type="dxa"/>
          </w:tcPr>
          <w:p w14:paraId="231DE4E6" w14:textId="38AD9E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4CE31582" w14:textId="77A1361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718541.03</w:t>
            </w:r>
          </w:p>
        </w:tc>
        <w:tc>
          <w:tcPr>
            <w:tcW w:w="1562" w:type="dxa"/>
          </w:tcPr>
          <w:p w14:paraId="3EBD00C8" w14:textId="7EA413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3363103.92</w:t>
            </w:r>
          </w:p>
        </w:tc>
        <w:tc>
          <w:tcPr>
            <w:tcW w:w="2134" w:type="dxa"/>
          </w:tcPr>
          <w:p w14:paraId="73D3C95A" w14:textId="7793A4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07397" w14:textId="760B1B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F1EEE" w14:textId="2320CA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946CC2F" w14:textId="77777777" w:rsidTr="00000D1F">
        <w:trPr>
          <w:trHeight w:val="54"/>
        </w:trPr>
        <w:tc>
          <w:tcPr>
            <w:tcW w:w="1691" w:type="dxa"/>
          </w:tcPr>
          <w:p w14:paraId="1B85B9A4" w14:textId="2C14116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742F766E" w14:textId="18EC464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718555.40</w:t>
            </w:r>
          </w:p>
        </w:tc>
        <w:tc>
          <w:tcPr>
            <w:tcW w:w="1562" w:type="dxa"/>
          </w:tcPr>
          <w:p w14:paraId="5BDF6075" w14:textId="3B51E6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3363114.10</w:t>
            </w:r>
          </w:p>
        </w:tc>
        <w:tc>
          <w:tcPr>
            <w:tcW w:w="2134" w:type="dxa"/>
          </w:tcPr>
          <w:p w14:paraId="23844425" w14:textId="500166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36F88A" w14:textId="60CC991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98957" w14:textId="241AFC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AC78E0" w14:textId="77777777" w:rsidTr="00000D1F">
        <w:trPr>
          <w:trHeight w:val="54"/>
        </w:trPr>
        <w:tc>
          <w:tcPr>
            <w:tcW w:w="1691" w:type="dxa"/>
          </w:tcPr>
          <w:p w14:paraId="3B0365D7" w14:textId="33A604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C66B0AA" w14:textId="0307047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718567.57</w:t>
            </w:r>
          </w:p>
        </w:tc>
        <w:tc>
          <w:tcPr>
            <w:tcW w:w="1562" w:type="dxa"/>
          </w:tcPr>
          <w:p w14:paraId="5A942F24" w14:textId="3F42B6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3363112.99</w:t>
            </w:r>
          </w:p>
        </w:tc>
        <w:tc>
          <w:tcPr>
            <w:tcW w:w="2134" w:type="dxa"/>
          </w:tcPr>
          <w:p w14:paraId="01E15990" w14:textId="7D54971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5A8DA" w14:textId="313673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B8E3C" w14:textId="11083C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869EF9" w14:textId="77777777" w:rsidTr="00000D1F">
        <w:trPr>
          <w:trHeight w:val="54"/>
        </w:trPr>
        <w:tc>
          <w:tcPr>
            <w:tcW w:w="1691" w:type="dxa"/>
          </w:tcPr>
          <w:p w14:paraId="3E2DD627" w14:textId="2B8D91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7F7D6CB5" w14:textId="711942F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718578.18</w:t>
            </w:r>
          </w:p>
        </w:tc>
        <w:tc>
          <w:tcPr>
            <w:tcW w:w="1562" w:type="dxa"/>
          </w:tcPr>
          <w:p w14:paraId="09C05418" w14:textId="712A66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3363111.72</w:t>
            </w:r>
          </w:p>
        </w:tc>
        <w:tc>
          <w:tcPr>
            <w:tcW w:w="2134" w:type="dxa"/>
          </w:tcPr>
          <w:p w14:paraId="3266C542" w14:textId="02AE10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A32B8" w14:textId="6AC7B5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88A18" w14:textId="0A8459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F066F93" w14:textId="77777777" w:rsidTr="00000D1F">
        <w:trPr>
          <w:trHeight w:val="54"/>
        </w:trPr>
        <w:tc>
          <w:tcPr>
            <w:tcW w:w="1691" w:type="dxa"/>
          </w:tcPr>
          <w:p w14:paraId="3F135FFF" w14:textId="74F335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55686F6" w14:textId="3155FE2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718592.41</w:t>
            </w:r>
          </w:p>
        </w:tc>
        <w:tc>
          <w:tcPr>
            <w:tcW w:w="1562" w:type="dxa"/>
          </w:tcPr>
          <w:p w14:paraId="43847697" w14:textId="4B02F5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3363118.10</w:t>
            </w:r>
          </w:p>
        </w:tc>
        <w:tc>
          <w:tcPr>
            <w:tcW w:w="2134" w:type="dxa"/>
          </w:tcPr>
          <w:p w14:paraId="4BC655EC" w14:textId="4B9CB4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B1B20" w14:textId="55B45D3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AC4CAD" w14:textId="036908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BD8675" w14:textId="77777777" w:rsidTr="00000D1F">
        <w:trPr>
          <w:trHeight w:val="54"/>
        </w:trPr>
        <w:tc>
          <w:tcPr>
            <w:tcW w:w="1691" w:type="dxa"/>
          </w:tcPr>
          <w:p w14:paraId="67ADCE7E" w14:textId="1CDC1A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11D79656" w14:textId="42EA207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718604.24</w:t>
            </w:r>
          </w:p>
        </w:tc>
        <w:tc>
          <w:tcPr>
            <w:tcW w:w="1562" w:type="dxa"/>
          </w:tcPr>
          <w:p w14:paraId="16AF1D90" w14:textId="2AEB5D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3363125.59</w:t>
            </w:r>
          </w:p>
        </w:tc>
        <w:tc>
          <w:tcPr>
            <w:tcW w:w="2134" w:type="dxa"/>
          </w:tcPr>
          <w:p w14:paraId="570DD941" w14:textId="226BF8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47871" w14:textId="2320F2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D5B1F" w14:textId="420879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1E5CCDC" w14:textId="77777777" w:rsidTr="00000D1F">
        <w:trPr>
          <w:trHeight w:val="54"/>
        </w:trPr>
        <w:tc>
          <w:tcPr>
            <w:tcW w:w="1691" w:type="dxa"/>
          </w:tcPr>
          <w:p w14:paraId="41718A6A" w14:textId="57F0EEC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3BD7CEC3" w14:textId="510661B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718612.26</w:t>
            </w:r>
          </w:p>
        </w:tc>
        <w:tc>
          <w:tcPr>
            <w:tcW w:w="1562" w:type="dxa"/>
          </w:tcPr>
          <w:p w14:paraId="6123E8E7" w14:textId="7CDEFC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3363137.72</w:t>
            </w:r>
          </w:p>
        </w:tc>
        <w:tc>
          <w:tcPr>
            <w:tcW w:w="2134" w:type="dxa"/>
          </w:tcPr>
          <w:p w14:paraId="39AACC7F" w14:textId="11879B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3F129" w14:textId="1A5BA7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7A79B" w14:textId="4924EF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0954CF" w14:textId="77777777" w:rsidTr="00000D1F">
        <w:trPr>
          <w:trHeight w:val="54"/>
        </w:trPr>
        <w:tc>
          <w:tcPr>
            <w:tcW w:w="1691" w:type="dxa"/>
          </w:tcPr>
          <w:p w14:paraId="339D2A6A" w14:textId="65075E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F71011F" w14:textId="66C2D01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718620.55</w:t>
            </w:r>
          </w:p>
        </w:tc>
        <w:tc>
          <w:tcPr>
            <w:tcW w:w="1562" w:type="dxa"/>
          </w:tcPr>
          <w:p w14:paraId="1D44C939" w14:textId="5AB4E0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3363141.99</w:t>
            </w:r>
          </w:p>
        </w:tc>
        <w:tc>
          <w:tcPr>
            <w:tcW w:w="2134" w:type="dxa"/>
          </w:tcPr>
          <w:p w14:paraId="72E843B4" w14:textId="680D2E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A52D7" w14:textId="5CC2B5B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8E517" w14:textId="34C24E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6B2FCA6" w14:textId="77777777" w:rsidTr="00000D1F">
        <w:trPr>
          <w:trHeight w:val="54"/>
        </w:trPr>
        <w:tc>
          <w:tcPr>
            <w:tcW w:w="1691" w:type="dxa"/>
          </w:tcPr>
          <w:p w14:paraId="5FE37AE6" w14:textId="1B93152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4EEA74A" w14:textId="749EDFB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718630.68</w:t>
            </w:r>
          </w:p>
        </w:tc>
        <w:tc>
          <w:tcPr>
            <w:tcW w:w="1562" w:type="dxa"/>
          </w:tcPr>
          <w:p w14:paraId="4294A4A3" w14:textId="0DF86C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3363142.85</w:t>
            </w:r>
          </w:p>
        </w:tc>
        <w:tc>
          <w:tcPr>
            <w:tcW w:w="2134" w:type="dxa"/>
          </w:tcPr>
          <w:p w14:paraId="5B7CEA7D" w14:textId="0E649D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3C9F1D" w14:textId="450622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B11658" w14:textId="17648E5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C0A7FA2" w14:textId="77777777" w:rsidTr="00000D1F">
        <w:trPr>
          <w:trHeight w:val="54"/>
        </w:trPr>
        <w:tc>
          <w:tcPr>
            <w:tcW w:w="1691" w:type="dxa"/>
          </w:tcPr>
          <w:p w14:paraId="060073BC" w14:textId="69CF63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5A64A01A" w14:textId="5435D77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718632.78</w:t>
            </w:r>
          </w:p>
        </w:tc>
        <w:tc>
          <w:tcPr>
            <w:tcW w:w="1562" w:type="dxa"/>
          </w:tcPr>
          <w:p w14:paraId="615EF71C" w14:textId="3098D2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3363144.14</w:t>
            </w:r>
          </w:p>
        </w:tc>
        <w:tc>
          <w:tcPr>
            <w:tcW w:w="2134" w:type="dxa"/>
          </w:tcPr>
          <w:p w14:paraId="133ADC12" w14:textId="71E13D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94B6C" w14:textId="68EFB28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F4081" w14:textId="4E9FBA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0493D0D" w14:textId="77777777" w:rsidTr="00000D1F">
        <w:trPr>
          <w:trHeight w:val="54"/>
        </w:trPr>
        <w:tc>
          <w:tcPr>
            <w:tcW w:w="1691" w:type="dxa"/>
          </w:tcPr>
          <w:p w14:paraId="066E4EEF" w14:textId="54B7F2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50D6DE7F" w14:textId="2FDBAC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718631.55</w:t>
            </w:r>
          </w:p>
        </w:tc>
        <w:tc>
          <w:tcPr>
            <w:tcW w:w="1562" w:type="dxa"/>
          </w:tcPr>
          <w:p w14:paraId="5E228667" w14:textId="19724B8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3363146.95</w:t>
            </w:r>
          </w:p>
        </w:tc>
        <w:tc>
          <w:tcPr>
            <w:tcW w:w="2134" w:type="dxa"/>
          </w:tcPr>
          <w:p w14:paraId="6D8AF635" w14:textId="50C85E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43276" w14:textId="31ED63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09F3A" w14:textId="7B1911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524C17D" w14:textId="77777777" w:rsidTr="00000D1F">
        <w:trPr>
          <w:trHeight w:val="54"/>
        </w:trPr>
        <w:tc>
          <w:tcPr>
            <w:tcW w:w="1691" w:type="dxa"/>
          </w:tcPr>
          <w:p w14:paraId="479026D2" w14:textId="5E1F9C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02E1498" w14:textId="7DC1988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718627.15</w:t>
            </w:r>
          </w:p>
        </w:tc>
        <w:tc>
          <w:tcPr>
            <w:tcW w:w="1562" w:type="dxa"/>
          </w:tcPr>
          <w:p w14:paraId="02D8B795" w14:textId="070662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3363153.77</w:t>
            </w:r>
          </w:p>
        </w:tc>
        <w:tc>
          <w:tcPr>
            <w:tcW w:w="2134" w:type="dxa"/>
          </w:tcPr>
          <w:p w14:paraId="4F07709F" w14:textId="1B0E8B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87364" w14:textId="1817C4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FB5F9" w14:textId="62DCEC7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440BC63" w14:textId="77777777" w:rsidTr="00000D1F">
        <w:trPr>
          <w:trHeight w:val="54"/>
        </w:trPr>
        <w:tc>
          <w:tcPr>
            <w:tcW w:w="1691" w:type="dxa"/>
          </w:tcPr>
          <w:p w14:paraId="3B519753" w14:textId="72880E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4271E66" w14:textId="689F9F4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718626.93</w:t>
            </w:r>
          </w:p>
        </w:tc>
        <w:tc>
          <w:tcPr>
            <w:tcW w:w="1562" w:type="dxa"/>
          </w:tcPr>
          <w:p w14:paraId="2BC60154" w14:textId="4EAF567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3363163.18</w:t>
            </w:r>
          </w:p>
        </w:tc>
        <w:tc>
          <w:tcPr>
            <w:tcW w:w="2134" w:type="dxa"/>
          </w:tcPr>
          <w:p w14:paraId="662DB7EC" w14:textId="3794F8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5D2B9" w14:textId="6920A8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A1AB98" w14:textId="24F2BE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8EBC0C" w14:textId="77777777" w:rsidTr="00000D1F">
        <w:trPr>
          <w:trHeight w:val="54"/>
        </w:trPr>
        <w:tc>
          <w:tcPr>
            <w:tcW w:w="1691" w:type="dxa"/>
          </w:tcPr>
          <w:p w14:paraId="0362C60F" w14:textId="28D0E9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7F54E531" w14:textId="71A0AEF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718631.55</w:t>
            </w:r>
          </w:p>
        </w:tc>
        <w:tc>
          <w:tcPr>
            <w:tcW w:w="1562" w:type="dxa"/>
          </w:tcPr>
          <w:p w14:paraId="76E98E65" w14:textId="3C6436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3363177.95</w:t>
            </w:r>
          </w:p>
        </w:tc>
        <w:tc>
          <w:tcPr>
            <w:tcW w:w="2134" w:type="dxa"/>
          </w:tcPr>
          <w:p w14:paraId="7908B3CC" w14:textId="6B8717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683BB" w14:textId="389F87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8890D" w14:textId="5B1040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D92E15A" w14:textId="77777777" w:rsidTr="00000D1F">
        <w:trPr>
          <w:trHeight w:val="54"/>
        </w:trPr>
        <w:tc>
          <w:tcPr>
            <w:tcW w:w="1691" w:type="dxa"/>
          </w:tcPr>
          <w:p w14:paraId="2C1D5A11" w14:textId="56DBFB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7D1505E1" w14:textId="5042EA5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718644.16</w:t>
            </w:r>
          </w:p>
        </w:tc>
        <w:tc>
          <w:tcPr>
            <w:tcW w:w="1562" w:type="dxa"/>
          </w:tcPr>
          <w:p w14:paraId="2A8F826C" w14:textId="322503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3363191.00</w:t>
            </w:r>
          </w:p>
        </w:tc>
        <w:tc>
          <w:tcPr>
            <w:tcW w:w="2134" w:type="dxa"/>
          </w:tcPr>
          <w:p w14:paraId="5E8B4279" w14:textId="511223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2029C" w14:textId="3FEBCC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AEEAA" w14:textId="5423F9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4D3B9F2" w14:textId="77777777" w:rsidTr="00000D1F">
        <w:trPr>
          <w:trHeight w:val="54"/>
        </w:trPr>
        <w:tc>
          <w:tcPr>
            <w:tcW w:w="1691" w:type="dxa"/>
          </w:tcPr>
          <w:p w14:paraId="4D33F356" w14:textId="599152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5D0B0FEC" w14:textId="3729276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718654.66</w:t>
            </w:r>
          </w:p>
        </w:tc>
        <w:tc>
          <w:tcPr>
            <w:tcW w:w="1562" w:type="dxa"/>
          </w:tcPr>
          <w:p w14:paraId="0C6EADE0" w14:textId="40D9411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3363206.65</w:t>
            </w:r>
          </w:p>
        </w:tc>
        <w:tc>
          <w:tcPr>
            <w:tcW w:w="2134" w:type="dxa"/>
          </w:tcPr>
          <w:p w14:paraId="0D111563" w14:textId="69A291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E347B" w14:textId="1CC70B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E03165" w14:textId="1B0C16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8EF6A29" w14:textId="77777777" w:rsidTr="00000D1F">
        <w:trPr>
          <w:trHeight w:val="54"/>
        </w:trPr>
        <w:tc>
          <w:tcPr>
            <w:tcW w:w="1691" w:type="dxa"/>
          </w:tcPr>
          <w:p w14:paraId="7E6028B5" w14:textId="33C859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4A06B332" w14:textId="2814A22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718665.22</w:t>
            </w:r>
          </w:p>
        </w:tc>
        <w:tc>
          <w:tcPr>
            <w:tcW w:w="1562" w:type="dxa"/>
          </w:tcPr>
          <w:p w14:paraId="7E156059" w14:textId="3A9C70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3363233.59</w:t>
            </w:r>
          </w:p>
        </w:tc>
        <w:tc>
          <w:tcPr>
            <w:tcW w:w="2134" w:type="dxa"/>
          </w:tcPr>
          <w:p w14:paraId="151E38B6" w14:textId="1E8584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37253B1" w14:textId="0335B0B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4018246" w14:textId="3DC9775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E5DB40C" w14:textId="77777777" w:rsidTr="00000D1F">
        <w:trPr>
          <w:trHeight w:val="54"/>
        </w:trPr>
        <w:tc>
          <w:tcPr>
            <w:tcW w:w="1691" w:type="dxa"/>
          </w:tcPr>
          <w:p w14:paraId="2549CDDF" w14:textId="3BD0E6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1B6B98D7" w14:textId="581D564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718674.02</w:t>
            </w:r>
          </w:p>
        </w:tc>
        <w:tc>
          <w:tcPr>
            <w:tcW w:w="1562" w:type="dxa"/>
          </w:tcPr>
          <w:p w14:paraId="09D325C2" w14:textId="7883AA6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3363255.72</w:t>
            </w:r>
          </w:p>
        </w:tc>
        <w:tc>
          <w:tcPr>
            <w:tcW w:w="2134" w:type="dxa"/>
          </w:tcPr>
          <w:p w14:paraId="045C390E" w14:textId="6E2CE54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57CB1" w14:textId="4B6456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D6B64" w14:textId="634C673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911A906" w14:textId="77777777" w:rsidTr="00000D1F">
        <w:trPr>
          <w:trHeight w:val="54"/>
        </w:trPr>
        <w:tc>
          <w:tcPr>
            <w:tcW w:w="1691" w:type="dxa"/>
          </w:tcPr>
          <w:p w14:paraId="0D2A25B0" w14:textId="158E34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24F47ECC" w14:textId="0B90671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718674.02</w:t>
            </w:r>
          </w:p>
        </w:tc>
        <w:tc>
          <w:tcPr>
            <w:tcW w:w="1562" w:type="dxa"/>
          </w:tcPr>
          <w:p w14:paraId="52B111E1" w14:textId="3DCEFF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3363274.37</w:t>
            </w:r>
          </w:p>
        </w:tc>
        <w:tc>
          <w:tcPr>
            <w:tcW w:w="2134" w:type="dxa"/>
          </w:tcPr>
          <w:p w14:paraId="6E07C04C" w14:textId="493147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692277" w14:textId="0297E5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BF6A2" w14:textId="18394E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802F84" w14:textId="77777777" w:rsidTr="00000D1F">
        <w:trPr>
          <w:trHeight w:val="54"/>
        </w:trPr>
        <w:tc>
          <w:tcPr>
            <w:tcW w:w="1691" w:type="dxa"/>
          </w:tcPr>
          <w:p w14:paraId="0EA26695" w14:textId="01ABC8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7460FFD" w14:textId="36431E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718673.59</w:t>
            </w:r>
          </w:p>
        </w:tc>
        <w:tc>
          <w:tcPr>
            <w:tcW w:w="1562" w:type="dxa"/>
          </w:tcPr>
          <w:p w14:paraId="25E016AF" w14:textId="4804D0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3363291.36</w:t>
            </w:r>
          </w:p>
        </w:tc>
        <w:tc>
          <w:tcPr>
            <w:tcW w:w="2134" w:type="dxa"/>
          </w:tcPr>
          <w:p w14:paraId="20D2ECC7" w14:textId="7BAF18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2406B" w14:textId="0753AD4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E3691" w14:textId="302A2D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ED97C9" w14:textId="77777777" w:rsidTr="00000D1F">
        <w:trPr>
          <w:trHeight w:val="54"/>
        </w:trPr>
        <w:tc>
          <w:tcPr>
            <w:tcW w:w="1691" w:type="dxa"/>
          </w:tcPr>
          <w:p w14:paraId="136151AC" w14:textId="5DE4E4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1786DE1F" w14:textId="310D54A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718669.49</w:t>
            </w:r>
          </w:p>
        </w:tc>
        <w:tc>
          <w:tcPr>
            <w:tcW w:w="1562" w:type="dxa"/>
          </w:tcPr>
          <w:p w14:paraId="2C040C4D" w14:textId="6775A8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3363311.02</w:t>
            </w:r>
          </w:p>
        </w:tc>
        <w:tc>
          <w:tcPr>
            <w:tcW w:w="2134" w:type="dxa"/>
          </w:tcPr>
          <w:p w14:paraId="3258B2ED" w14:textId="27E0EA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4F67B" w14:textId="7A9881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091FD" w14:textId="479A1B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F0DCA7" w14:textId="77777777" w:rsidTr="00000D1F">
        <w:trPr>
          <w:trHeight w:val="54"/>
        </w:trPr>
        <w:tc>
          <w:tcPr>
            <w:tcW w:w="1691" w:type="dxa"/>
          </w:tcPr>
          <w:p w14:paraId="4AB4B1C5" w14:textId="1A4DAE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1114B420" w14:textId="3124FD0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718668.64</w:t>
            </w:r>
          </w:p>
        </w:tc>
        <w:tc>
          <w:tcPr>
            <w:tcW w:w="1562" w:type="dxa"/>
          </w:tcPr>
          <w:p w14:paraId="624EF621" w14:textId="730B67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3363330.18</w:t>
            </w:r>
          </w:p>
        </w:tc>
        <w:tc>
          <w:tcPr>
            <w:tcW w:w="2134" w:type="dxa"/>
          </w:tcPr>
          <w:p w14:paraId="0A454D46" w14:textId="177B88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21E85" w14:textId="792D89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98E9D" w14:textId="62F54D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C40EAB4" w14:textId="77777777" w:rsidTr="00000D1F">
        <w:trPr>
          <w:trHeight w:val="54"/>
        </w:trPr>
        <w:tc>
          <w:tcPr>
            <w:tcW w:w="1691" w:type="dxa"/>
          </w:tcPr>
          <w:p w14:paraId="3FC7447A" w14:textId="2178D8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5A9ADB67" w14:textId="3425E3C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718664.77</w:t>
            </w:r>
          </w:p>
        </w:tc>
        <w:tc>
          <w:tcPr>
            <w:tcW w:w="1562" w:type="dxa"/>
          </w:tcPr>
          <w:p w14:paraId="01DFEB85" w14:textId="2C9FCB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3363348.90</w:t>
            </w:r>
          </w:p>
        </w:tc>
        <w:tc>
          <w:tcPr>
            <w:tcW w:w="2134" w:type="dxa"/>
          </w:tcPr>
          <w:p w14:paraId="065AEC6A" w14:textId="095BD7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2C6098" w14:textId="236E59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29FFF" w14:textId="5B7D7F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6A8E4DB" w14:textId="77777777" w:rsidTr="00000D1F">
        <w:trPr>
          <w:trHeight w:val="54"/>
        </w:trPr>
        <w:tc>
          <w:tcPr>
            <w:tcW w:w="1691" w:type="dxa"/>
          </w:tcPr>
          <w:p w14:paraId="77CFC4FE" w14:textId="286084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78C54D04" w14:textId="19B675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718658.50</w:t>
            </w:r>
          </w:p>
        </w:tc>
        <w:tc>
          <w:tcPr>
            <w:tcW w:w="1562" w:type="dxa"/>
          </w:tcPr>
          <w:p w14:paraId="44287F53" w14:textId="07CE87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3363372.06</w:t>
            </w:r>
          </w:p>
        </w:tc>
        <w:tc>
          <w:tcPr>
            <w:tcW w:w="2134" w:type="dxa"/>
          </w:tcPr>
          <w:p w14:paraId="60A96A24" w14:textId="1924D5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9E2DC" w14:textId="351283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0EE76" w14:textId="225902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66FF61" w14:textId="77777777" w:rsidTr="00000D1F">
        <w:trPr>
          <w:trHeight w:val="54"/>
        </w:trPr>
        <w:tc>
          <w:tcPr>
            <w:tcW w:w="1691" w:type="dxa"/>
          </w:tcPr>
          <w:p w14:paraId="3AA44436" w14:textId="266017B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4AD9B09F" w14:textId="4F79808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718656.54</w:t>
            </w:r>
          </w:p>
        </w:tc>
        <w:tc>
          <w:tcPr>
            <w:tcW w:w="1562" w:type="dxa"/>
          </w:tcPr>
          <w:p w14:paraId="1C5997E9" w14:textId="03454A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3363392.32</w:t>
            </w:r>
          </w:p>
        </w:tc>
        <w:tc>
          <w:tcPr>
            <w:tcW w:w="2134" w:type="dxa"/>
          </w:tcPr>
          <w:p w14:paraId="34257872" w14:textId="145699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A8D1A" w14:textId="595104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3D034" w14:textId="142FC78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851BE64" w14:textId="77777777" w:rsidTr="00000D1F">
        <w:trPr>
          <w:trHeight w:val="54"/>
        </w:trPr>
        <w:tc>
          <w:tcPr>
            <w:tcW w:w="1691" w:type="dxa"/>
          </w:tcPr>
          <w:p w14:paraId="3746C4D8" w14:textId="5301DF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30FA6198" w14:textId="09F2291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718660.00</w:t>
            </w:r>
          </w:p>
        </w:tc>
        <w:tc>
          <w:tcPr>
            <w:tcW w:w="1562" w:type="dxa"/>
          </w:tcPr>
          <w:p w14:paraId="107ED6DE" w14:textId="2A1F04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3363412.24</w:t>
            </w:r>
          </w:p>
        </w:tc>
        <w:tc>
          <w:tcPr>
            <w:tcW w:w="2134" w:type="dxa"/>
          </w:tcPr>
          <w:p w14:paraId="6D05C389" w14:textId="02F82A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B4427" w14:textId="0576BC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23681" w14:textId="372AE85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B4AB2E" w14:textId="77777777" w:rsidTr="00000D1F">
        <w:trPr>
          <w:trHeight w:val="54"/>
        </w:trPr>
        <w:tc>
          <w:tcPr>
            <w:tcW w:w="1691" w:type="dxa"/>
          </w:tcPr>
          <w:p w14:paraId="157CFB8A" w14:textId="5617EB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76CA9267" w14:textId="6EA6645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718659.57</w:t>
            </w:r>
          </w:p>
        </w:tc>
        <w:tc>
          <w:tcPr>
            <w:tcW w:w="1562" w:type="dxa"/>
          </w:tcPr>
          <w:p w14:paraId="545F7F3D" w14:textId="0064E1B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3363435.90</w:t>
            </w:r>
          </w:p>
        </w:tc>
        <w:tc>
          <w:tcPr>
            <w:tcW w:w="2134" w:type="dxa"/>
          </w:tcPr>
          <w:p w14:paraId="6EA130BB" w14:textId="3932BC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77384" w14:textId="6A6FE6D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752EA" w14:textId="61F7A5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B4F0C79" w14:textId="77777777" w:rsidTr="00000D1F">
        <w:trPr>
          <w:trHeight w:val="54"/>
        </w:trPr>
        <w:tc>
          <w:tcPr>
            <w:tcW w:w="1691" w:type="dxa"/>
          </w:tcPr>
          <w:p w14:paraId="6E0381A0" w14:textId="229E86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790D2C2" w14:textId="36888EF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718657.19</w:t>
            </w:r>
          </w:p>
        </w:tc>
        <w:tc>
          <w:tcPr>
            <w:tcW w:w="1562" w:type="dxa"/>
          </w:tcPr>
          <w:p w14:paraId="29F22B14" w14:textId="2FE24E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3363456.23</w:t>
            </w:r>
          </w:p>
        </w:tc>
        <w:tc>
          <w:tcPr>
            <w:tcW w:w="2134" w:type="dxa"/>
          </w:tcPr>
          <w:p w14:paraId="4A6B667F" w14:textId="17ED9F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7F3E0" w14:textId="121422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394C5" w14:textId="298C4E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1BA9EB3" w14:textId="77777777" w:rsidTr="00000D1F">
        <w:trPr>
          <w:trHeight w:val="54"/>
        </w:trPr>
        <w:tc>
          <w:tcPr>
            <w:tcW w:w="1691" w:type="dxa"/>
          </w:tcPr>
          <w:p w14:paraId="14C88CAD" w14:textId="4F671C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6CC977D4" w14:textId="41CCCEF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718657.62</w:t>
            </w:r>
          </w:p>
        </w:tc>
        <w:tc>
          <w:tcPr>
            <w:tcW w:w="1562" w:type="dxa"/>
          </w:tcPr>
          <w:p w14:paraId="0806E117" w14:textId="692DB0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3363483.65</w:t>
            </w:r>
          </w:p>
        </w:tc>
        <w:tc>
          <w:tcPr>
            <w:tcW w:w="2134" w:type="dxa"/>
          </w:tcPr>
          <w:p w14:paraId="0AF5DBCB" w14:textId="18DA05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DA336" w14:textId="7F02C3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B0563" w14:textId="280E79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B96409" w14:textId="77777777" w:rsidTr="00000D1F">
        <w:trPr>
          <w:trHeight w:val="54"/>
        </w:trPr>
        <w:tc>
          <w:tcPr>
            <w:tcW w:w="1691" w:type="dxa"/>
          </w:tcPr>
          <w:p w14:paraId="638E9CA8" w14:textId="693F82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711CB3EB" w14:textId="4479F6F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718653.98</w:t>
            </w:r>
          </w:p>
        </w:tc>
        <w:tc>
          <w:tcPr>
            <w:tcW w:w="1562" w:type="dxa"/>
          </w:tcPr>
          <w:p w14:paraId="752F24DF" w14:textId="16053E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3363503.57</w:t>
            </w:r>
          </w:p>
        </w:tc>
        <w:tc>
          <w:tcPr>
            <w:tcW w:w="2134" w:type="dxa"/>
          </w:tcPr>
          <w:p w14:paraId="2CA66B6F" w14:textId="624502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454DF" w14:textId="0C78E0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8B6CC" w14:textId="144222D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802AAA" w14:textId="77777777" w:rsidTr="00000D1F">
        <w:trPr>
          <w:trHeight w:val="54"/>
        </w:trPr>
        <w:tc>
          <w:tcPr>
            <w:tcW w:w="1691" w:type="dxa"/>
          </w:tcPr>
          <w:p w14:paraId="5066F00A" w14:textId="37F1752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81381C2" w14:textId="452838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718644.24</w:t>
            </w:r>
          </w:p>
        </w:tc>
        <w:tc>
          <w:tcPr>
            <w:tcW w:w="1562" w:type="dxa"/>
          </w:tcPr>
          <w:p w14:paraId="3F65A5F3" w14:textId="3302DC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3363523.05</w:t>
            </w:r>
          </w:p>
        </w:tc>
        <w:tc>
          <w:tcPr>
            <w:tcW w:w="2134" w:type="dxa"/>
          </w:tcPr>
          <w:p w14:paraId="399C3724" w14:textId="0FCC07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C2E14" w14:textId="2153B8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0927A" w14:textId="23E6A5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82889A5" w14:textId="77777777" w:rsidTr="00000D1F">
        <w:trPr>
          <w:trHeight w:val="54"/>
        </w:trPr>
        <w:tc>
          <w:tcPr>
            <w:tcW w:w="1691" w:type="dxa"/>
          </w:tcPr>
          <w:p w14:paraId="1EDCF4DA" w14:textId="76357C9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1DAA0B37" w14:textId="7CF9C48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718642.94</w:t>
            </w:r>
          </w:p>
        </w:tc>
        <w:tc>
          <w:tcPr>
            <w:tcW w:w="1562" w:type="dxa"/>
          </w:tcPr>
          <w:p w14:paraId="1F7D036A" w14:textId="14F4A1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3363539.39</w:t>
            </w:r>
          </w:p>
        </w:tc>
        <w:tc>
          <w:tcPr>
            <w:tcW w:w="2134" w:type="dxa"/>
          </w:tcPr>
          <w:p w14:paraId="19F8C975" w14:textId="07E9F8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556012" w14:textId="35EF44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3992F" w14:textId="37195D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54B0A95" w14:textId="77777777" w:rsidTr="00000D1F">
        <w:trPr>
          <w:trHeight w:val="54"/>
        </w:trPr>
        <w:tc>
          <w:tcPr>
            <w:tcW w:w="1691" w:type="dxa"/>
          </w:tcPr>
          <w:p w14:paraId="79C87C4C" w14:textId="3AE1CF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1B555EE1" w14:textId="03EB8F2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718638.06</w:t>
            </w:r>
          </w:p>
        </w:tc>
        <w:tc>
          <w:tcPr>
            <w:tcW w:w="1562" w:type="dxa"/>
          </w:tcPr>
          <w:p w14:paraId="3525AD8A" w14:textId="7EDFB0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3363580.99</w:t>
            </w:r>
          </w:p>
        </w:tc>
        <w:tc>
          <w:tcPr>
            <w:tcW w:w="2134" w:type="dxa"/>
          </w:tcPr>
          <w:p w14:paraId="017F4BC5" w14:textId="66931A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A86BB" w14:textId="34795A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F7652" w14:textId="2E83B4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FCFB603" w14:textId="77777777" w:rsidTr="00000D1F">
        <w:trPr>
          <w:trHeight w:val="54"/>
        </w:trPr>
        <w:tc>
          <w:tcPr>
            <w:tcW w:w="1691" w:type="dxa"/>
          </w:tcPr>
          <w:p w14:paraId="08701AD2" w14:textId="5E8684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4FC1A7BB" w14:textId="69A671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718629.00</w:t>
            </w:r>
          </w:p>
        </w:tc>
        <w:tc>
          <w:tcPr>
            <w:tcW w:w="1562" w:type="dxa"/>
          </w:tcPr>
          <w:p w14:paraId="534C88AC" w14:textId="3153BF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3363633.30</w:t>
            </w:r>
          </w:p>
        </w:tc>
        <w:tc>
          <w:tcPr>
            <w:tcW w:w="2134" w:type="dxa"/>
          </w:tcPr>
          <w:p w14:paraId="3A242339" w14:textId="74F1F89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81B66" w14:textId="01DB4A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FDBCB" w14:textId="54B46B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196DB8B" w14:textId="77777777" w:rsidTr="00000D1F">
        <w:trPr>
          <w:trHeight w:val="54"/>
        </w:trPr>
        <w:tc>
          <w:tcPr>
            <w:tcW w:w="1691" w:type="dxa"/>
          </w:tcPr>
          <w:p w14:paraId="44C3FDEF" w14:textId="737155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2DF19457" w14:textId="5DDFD4A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718623.91</w:t>
            </w:r>
          </w:p>
        </w:tc>
        <w:tc>
          <w:tcPr>
            <w:tcW w:w="1562" w:type="dxa"/>
          </w:tcPr>
          <w:p w14:paraId="27D49144" w14:textId="6EEE26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3363677.24</w:t>
            </w:r>
          </w:p>
        </w:tc>
        <w:tc>
          <w:tcPr>
            <w:tcW w:w="2134" w:type="dxa"/>
          </w:tcPr>
          <w:p w14:paraId="20D5B85E" w14:textId="414B6E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EBFBF" w14:textId="05E7C4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ED4CF" w14:textId="276A94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1980D4" w14:textId="77777777" w:rsidTr="00000D1F">
        <w:trPr>
          <w:trHeight w:val="54"/>
        </w:trPr>
        <w:tc>
          <w:tcPr>
            <w:tcW w:w="1691" w:type="dxa"/>
          </w:tcPr>
          <w:p w14:paraId="56361193" w14:textId="7A702B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734D09F8" w14:textId="3C33F41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718616.06</w:t>
            </w:r>
          </w:p>
        </w:tc>
        <w:tc>
          <w:tcPr>
            <w:tcW w:w="1562" w:type="dxa"/>
          </w:tcPr>
          <w:p w14:paraId="6D845990" w14:textId="30282BD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3363720.65</w:t>
            </w:r>
          </w:p>
        </w:tc>
        <w:tc>
          <w:tcPr>
            <w:tcW w:w="2134" w:type="dxa"/>
          </w:tcPr>
          <w:p w14:paraId="096CEDDD" w14:textId="102698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DF733" w14:textId="33C44F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1370B" w14:textId="0D1B5D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31AF2FD" w14:textId="77777777" w:rsidTr="00000D1F">
        <w:trPr>
          <w:trHeight w:val="54"/>
        </w:trPr>
        <w:tc>
          <w:tcPr>
            <w:tcW w:w="1691" w:type="dxa"/>
          </w:tcPr>
          <w:p w14:paraId="455D063C" w14:textId="5BE8A8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1CC4F920" w14:textId="0783FA4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718609.51</w:t>
            </w:r>
          </w:p>
        </w:tc>
        <w:tc>
          <w:tcPr>
            <w:tcW w:w="1562" w:type="dxa"/>
          </w:tcPr>
          <w:p w14:paraId="4B9610F3" w14:textId="6D2448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3363751.22</w:t>
            </w:r>
          </w:p>
        </w:tc>
        <w:tc>
          <w:tcPr>
            <w:tcW w:w="2134" w:type="dxa"/>
          </w:tcPr>
          <w:p w14:paraId="57150953" w14:textId="240ED0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3A731" w14:textId="677278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1EE2C" w14:textId="2D81F2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8300D00" w14:textId="77777777" w:rsidTr="00000D1F">
        <w:trPr>
          <w:trHeight w:val="54"/>
        </w:trPr>
        <w:tc>
          <w:tcPr>
            <w:tcW w:w="1691" w:type="dxa"/>
          </w:tcPr>
          <w:p w14:paraId="447EC2C0" w14:textId="366F67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4E02116C" w14:textId="6AD81F0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718603.60</w:t>
            </w:r>
          </w:p>
        </w:tc>
        <w:tc>
          <w:tcPr>
            <w:tcW w:w="1562" w:type="dxa"/>
          </w:tcPr>
          <w:p w14:paraId="406335A0" w14:textId="002BD6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3363787.58</w:t>
            </w:r>
          </w:p>
        </w:tc>
        <w:tc>
          <w:tcPr>
            <w:tcW w:w="2134" w:type="dxa"/>
          </w:tcPr>
          <w:p w14:paraId="390D095A" w14:textId="2CC9BB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2C8D73" w14:textId="5238F05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3B40C0" w14:textId="6D6926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69E1310" w14:textId="77777777" w:rsidTr="00000D1F">
        <w:trPr>
          <w:trHeight w:val="54"/>
        </w:trPr>
        <w:tc>
          <w:tcPr>
            <w:tcW w:w="1691" w:type="dxa"/>
          </w:tcPr>
          <w:p w14:paraId="67FC1149" w14:textId="294E56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4C3009DE" w14:textId="3D54B3F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718605.58</w:t>
            </w:r>
          </w:p>
        </w:tc>
        <w:tc>
          <w:tcPr>
            <w:tcW w:w="1562" w:type="dxa"/>
          </w:tcPr>
          <w:p w14:paraId="69F75626" w14:textId="7588AD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3363811.24</w:t>
            </w:r>
          </w:p>
        </w:tc>
        <w:tc>
          <w:tcPr>
            <w:tcW w:w="2134" w:type="dxa"/>
          </w:tcPr>
          <w:p w14:paraId="50B0DB1A" w14:textId="176F06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2527B" w14:textId="1946F4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310F3" w14:textId="5211BC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F05EED9" w14:textId="77777777" w:rsidTr="00000D1F">
        <w:trPr>
          <w:trHeight w:val="54"/>
        </w:trPr>
        <w:tc>
          <w:tcPr>
            <w:tcW w:w="1691" w:type="dxa"/>
          </w:tcPr>
          <w:p w14:paraId="54F948FD" w14:textId="31A8D3F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7A720419" w14:textId="34D9BD5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718617.93</w:t>
            </w:r>
          </w:p>
        </w:tc>
        <w:tc>
          <w:tcPr>
            <w:tcW w:w="1562" w:type="dxa"/>
          </w:tcPr>
          <w:p w14:paraId="03142C65" w14:textId="2040CA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3363823.13</w:t>
            </w:r>
          </w:p>
        </w:tc>
        <w:tc>
          <w:tcPr>
            <w:tcW w:w="2134" w:type="dxa"/>
          </w:tcPr>
          <w:p w14:paraId="37F7D52A" w14:textId="70B4F1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9881F" w14:textId="689390C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7F244" w14:textId="0026CE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C9E8A0C" w14:textId="77777777" w:rsidTr="00000D1F">
        <w:trPr>
          <w:trHeight w:val="54"/>
        </w:trPr>
        <w:tc>
          <w:tcPr>
            <w:tcW w:w="1691" w:type="dxa"/>
          </w:tcPr>
          <w:p w14:paraId="1C6FBC36" w14:textId="3922A9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05942675" w14:textId="01C3F39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718642.15</w:t>
            </w:r>
          </w:p>
        </w:tc>
        <w:tc>
          <w:tcPr>
            <w:tcW w:w="1562" w:type="dxa"/>
          </w:tcPr>
          <w:p w14:paraId="1F940AE2" w14:textId="55658F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3363836.13</w:t>
            </w:r>
          </w:p>
        </w:tc>
        <w:tc>
          <w:tcPr>
            <w:tcW w:w="2134" w:type="dxa"/>
          </w:tcPr>
          <w:p w14:paraId="0D72324F" w14:textId="342E98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0A8A2" w14:textId="7AAAE8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247F0" w14:textId="09B748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A467ED5" w14:textId="77777777" w:rsidTr="00000D1F">
        <w:trPr>
          <w:trHeight w:val="54"/>
        </w:trPr>
        <w:tc>
          <w:tcPr>
            <w:tcW w:w="1691" w:type="dxa"/>
          </w:tcPr>
          <w:p w14:paraId="36B2449D" w14:textId="5D7C90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6FFF08A9" w14:textId="0EB92C3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718667.51</w:t>
            </w:r>
          </w:p>
        </w:tc>
        <w:tc>
          <w:tcPr>
            <w:tcW w:w="1562" w:type="dxa"/>
          </w:tcPr>
          <w:p w14:paraId="25FC1C21" w14:textId="70E254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3363849.69</w:t>
            </w:r>
          </w:p>
        </w:tc>
        <w:tc>
          <w:tcPr>
            <w:tcW w:w="2134" w:type="dxa"/>
          </w:tcPr>
          <w:p w14:paraId="53CFE4A5" w14:textId="35CD01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372CB" w14:textId="14BEB4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7C250" w14:textId="731FBD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4713378" w14:textId="77777777" w:rsidTr="00000D1F">
        <w:trPr>
          <w:trHeight w:val="54"/>
        </w:trPr>
        <w:tc>
          <w:tcPr>
            <w:tcW w:w="1691" w:type="dxa"/>
          </w:tcPr>
          <w:p w14:paraId="5A70220F" w14:textId="45D052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1AD7868C" w14:textId="63ED11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718678.92</w:t>
            </w:r>
          </w:p>
        </w:tc>
        <w:tc>
          <w:tcPr>
            <w:tcW w:w="1562" w:type="dxa"/>
          </w:tcPr>
          <w:p w14:paraId="59516E51" w14:textId="18CD680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3363860.46</w:t>
            </w:r>
          </w:p>
        </w:tc>
        <w:tc>
          <w:tcPr>
            <w:tcW w:w="2134" w:type="dxa"/>
          </w:tcPr>
          <w:p w14:paraId="240201E1" w14:textId="1B1BD5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0ED027" w14:textId="15ED2CC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469F1" w14:textId="46DB3D9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F49A23C" w14:textId="77777777" w:rsidTr="00000D1F">
        <w:trPr>
          <w:trHeight w:val="54"/>
        </w:trPr>
        <w:tc>
          <w:tcPr>
            <w:tcW w:w="1691" w:type="dxa"/>
          </w:tcPr>
          <w:p w14:paraId="04C4ED8C" w14:textId="06E1AA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11D9BD4C" w14:textId="1A65D78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718682.31</w:t>
            </w:r>
          </w:p>
        </w:tc>
        <w:tc>
          <w:tcPr>
            <w:tcW w:w="1562" w:type="dxa"/>
          </w:tcPr>
          <w:p w14:paraId="693FD13E" w14:textId="500A22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3363871.06</w:t>
            </w:r>
          </w:p>
        </w:tc>
        <w:tc>
          <w:tcPr>
            <w:tcW w:w="2134" w:type="dxa"/>
          </w:tcPr>
          <w:p w14:paraId="504B200C" w14:textId="2FE1D9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19551B" w14:textId="066332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2EA76" w14:textId="26979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6D9082" w14:textId="77777777" w:rsidTr="00000D1F">
        <w:trPr>
          <w:trHeight w:val="54"/>
        </w:trPr>
        <w:tc>
          <w:tcPr>
            <w:tcW w:w="1691" w:type="dxa"/>
          </w:tcPr>
          <w:p w14:paraId="65274373" w14:textId="0C4DA5F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E537D40" w14:textId="19E4CD4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718679.93</w:t>
            </w:r>
          </w:p>
        </w:tc>
        <w:tc>
          <w:tcPr>
            <w:tcW w:w="1562" w:type="dxa"/>
          </w:tcPr>
          <w:p w14:paraId="53F8DE5C" w14:textId="79A4AA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3363882.33</w:t>
            </w:r>
          </w:p>
        </w:tc>
        <w:tc>
          <w:tcPr>
            <w:tcW w:w="2134" w:type="dxa"/>
          </w:tcPr>
          <w:p w14:paraId="0D774EA9" w14:textId="3D3D7F5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157B4" w14:textId="7B4C01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E519B" w14:textId="2DCF64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949247B" w14:textId="77777777" w:rsidTr="00000D1F">
        <w:trPr>
          <w:trHeight w:val="54"/>
        </w:trPr>
        <w:tc>
          <w:tcPr>
            <w:tcW w:w="1691" w:type="dxa"/>
          </w:tcPr>
          <w:p w14:paraId="0EC5BE10" w14:textId="3609782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5319201D" w14:textId="245402A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718679.05</w:t>
            </w:r>
          </w:p>
        </w:tc>
        <w:tc>
          <w:tcPr>
            <w:tcW w:w="1562" w:type="dxa"/>
          </w:tcPr>
          <w:p w14:paraId="05F1CA23" w14:textId="45F5C1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3363896.85</w:t>
            </w:r>
          </w:p>
        </w:tc>
        <w:tc>
          <w:tcPr>
            <w:tcW w:w="2134" w:type="dxa"/>
          </w:tcPr>
          <w:p w14:paraId="27E44CC6" w14:textId="001655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21A46" w14:textId="73C931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96E12B" w14:textId="0873758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8FE5335" w14:textId="77777777" w:rsidTr="00000D1F">
        <w:trPr>
          <w:trHeight w:val="54"/>
        </w:trPr>
        <w:tc>
          <w:tcPr>
            <w:tcW w:w="1691" w:type="dxa"/>
          </w:tcPr>
          <w:p w14:paraId="4B3295A8" w14:textId="4FCB14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6EA41835" w14:textId="3CCF59C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718676.65</w:t>
            </w:r>
          </w:p>
        </w:tc>
        <w:tc>
          <w:tcPr>
            <w:tcW w:w="1562" w:type="dxa"/>
          </w:tcPr>
          <w:p w14:paraId="2841A2B7" w14:textId="79B303F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3363915.38</w:t>
            </w:r>
          </w:p>
        </w:tc>
        <w:tc>
          <w:tcPr>
            <w:tcW w:w="2134" w:type="dxa"/>
          </w:tcPr>
          <w:p w14:paraId="790C0AE3" w14:textId="63AB5C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AA072" w14:textId="3FF5DE1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BA2A87" w14:textId="565613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2E36A9E" w14:textId="77777777" w:rsidTr="00000D1F">
        <w:trPr>
          <w:trHeight w:val="54"/>
        </w:trPr>
        <w:tc>
          <w:tcPr>
            <w:tcW w:w="1691" w:type="dxa"/>
          </w:tcPr>
          <w:p w14:paraId="4C5AFDB2" w14:textId="097DEB6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59C38694" w14:textId="3EBD2E4E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718664.69</w:t>
            </w:r>
          </w:p>
        </w:tc>
        <w:tc>
          <w:tcPr>
            <w:tcW w:w="1562" w:type="dxa"/>
          </w:tcPr>
          <w:p w14:paraId="3D0ED1B4" w14:textId="7AA636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3363945.38</w:t>
            </w:r>
          </w:p>
        </w:tc>
        <w:tc>
          <w:tcPr>
            <w:tcW w:w="2134" w:type="dxa"/>
          </w:tcPr>
          <w:p w14:paraId="7C8FBC7B" w14:textId="557D611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3EAF93" w14:textId="46028FA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25BAA" w14:textId="6B4D49B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3C19CE3" w14:textId="77777777" w:rsidTr="00000D1F">
        <w:trPr>
          <w:trHeight w:val="54"/>
        </w:trPr>
        <w:tc>
          <w:tcPr>
            <w:tcW w:w="1691" w:type="dxa"/>
          </w:tcPr>
          <w:p w14:paraId="3FA91C48" w14:textId="15ACAE1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55AEC355" w14:textId="1CA0A6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718639.19</w:t>
            </w:r>
          </w:p>
        </w:tc>
        <w:tc>
          <w:tcPr>
            <w:tcW w:w="1562" w:type="dxa"/>
          </w:tcPr>
          <w:p w14:paraId="2C88712B" w14:textId="5A1471D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3363972.67</w:t>
            </w:r>
          </w:p>
        </w:tc>
        <w:tc>
          <w:tcPr>
            <w:tcW w:w="2134" w:type="dxa"/>
          </w:tcPr>
          <w:p w14:paraId="096A3792" w14:textId="5D60A0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29150" w14:textId="5EE8BC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D8985" w14:textId="219E34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E13D262" w14:textId="77777777" w:rsidTr="00000D1F">
        <w:trPr>
          <w:trHeight w:val="54"/>
        </w:trPr>
        <w:tc>
          <w:tcPr>
            <w:tcW w:w="1691" w:type="dxa"/>
          </w:tcPr>
          <w:p w14:paraId="1CAC57F9" w14:textId="197AC1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1AB7BFAE" w14:textId="154E276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718634.94</w:t>
            </w:r>
          </w:p>
        </w:tc>
        <w:tc>
          <w:tcPr>
            <w:tcW w:w="1562" w:type="dxa"/>
          </w:tcPr>
          <w:p w14:paraId="16412FFC" w14:textId="724AA6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3364001.36</w:t>
            </w:r>
          </w:p>
        </w:tc>
        <w:tc>
          <w:tcPr>
            <w:tcW w:w="2134" w:type="dxa"/>
          </w:tcPr>
          <w:p w14:paraId="5DDA8BBF" w14:textId="34DDE3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FF6E1" w14:textId="3F5F47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EDD12" w14:textId="454B88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2428CB9" w14:textId="77777777" w:rsidTr="00000D1F">
        <w:trPr>
          <w:trHeight w:val="54"/>
        </w:trPr>
        <w:tc>
          <w:tcPr>
            <w:tcW w:w="1691" w:type="dxa"/>
          </w:tcPr>
          <w:p w14:paraId="28441ED1" w14:textId="5E1D72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585EF49E" w14:textId="2AB2AB9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718626.34</w:t>
            </w:r>
          </w:p>
        </w:tc>
        <w:tc>
          <w:tcPr>
            <w:tcW w:w="1562" w:type="dxa"/>
          </w:tcPr>
          <w:p w14:paraId="4DDB302F" w14:textId="236DF8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3364013.40</w:t>
            </w:r>
          </w:p>
        </w:tc>
        <w:tc>
          <w:tcPr>
            <w:tcW w:w="2134" w:type="dxa"/>
          </w:tcPr>
          <w:p w14:paraId="6CD44C4B" w14:textId="4CEAEF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FD58E" w14:textId="6BED20F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0693F" w14:textId="03178D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67AE467" w14:textId="77777777" w:rsidTr="00000D1F">
        <w:trPr>
          <w:trHeight w:val="54"/>
        </w:trPr>
        <w:tc>
          <w:tcPr>
            <w:tcW w:w="1691" w:type="dxa"/>
          </w:tcPr>
          <w:p w14:paraId="0DD4E537" w14:textId="2399189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3B6A1F16" w14:textId="435206A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718603.64</w:t>
            </w:r>
          </w:p>
        </w:tc>
        <w:tc>
          <w:tcPr>
            <w:tcW w:w="1562" w:type="dxa"/>
          </w:tcPr>
          <w:p w14:paraId="713759FE" w14:textId="3CD69A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3364022.14</w:t>
            </w:r>
          </w:p>
        </w:tc>
        <w:tc>
          <w:tcPr>
            <w:tcW w:w="2134" w:type="dxa"/>
          </w:tcPr>
          <w:p w14:paraId="73845EA8" w14:textId="0FF0F1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83036C3" w14:textId="296696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CB1A7B0" w14:textId="5FB04E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9631BF1" w14:textId="77777777" w:rsidTr="00000D1F">
        <w:trPr>
          <w:trHeight w:val="54"/>
        </w:trPr>
        <w:tc>
          <w:tcPr>
            <w:tcW w:w="1691" w:type="dxa"/>
          </w:tcPr>
          <w:p w14:paraId="16121BA2" w14:textId="5A33BCC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4FBACECC" w14:textId="0DDECC8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718584.89</w:t>
            </w:r>
          </w:p>
        </w:tc>
        <w:tc>
          <w:tcPr>
            <w:tcW w:w="1562" w:type="dxa"/>
          </w:tcPr>
          <w:p w14:paraId="4C9C43BF" w14:textId="375A33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3364026.03</w:t>
            </w:r>
          </w:p>
        </w:tc>
        <w:tc>
          <w:tcPr>
            <w:tcW w:w="2134" w:type="dxa"/>
          </w:tcPr>
          <w:p w14:paraId="21DFD5D9" w14:textId="1A72219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BA90B" w14:textId="277FD31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0E236" w14:textId="6DD29B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BDC905E" w14:textId="77777777" w:rsidTr="00000D1F">
        <w:trPr>
          <w:trHeight w:val="54"/>
        </w:trPr>
        <w:tc>
          <w:tcPr>
            <w:tcW w:w="1691" w:type="dxa"/>
          </w:tcPr>
          <w:p w14:paraId="60329FA0" w14:textId="279B2B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1122AAC0" w14:textId="06E1E1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718566.78</w:t>
            </w:r>
          </w:p>
        </w:tc>
        <w:tc>
          <w:tcPr>
            <w:tcW w:w="1562" w:type="dxa"/>
          </w:tcPr>
          <w:p w14:paraId="79FD3142" w14:textId="22A3A7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3364034.20</w:t>
            </w:r>
          </w:p>
        </w:tc>
        <w:tc>
          <w:tcPr>
            <w:tcW w:w="2134" w:type="dxa"/>
          </w:tcPr>
          <w:p w14:paraId="0157A2F2" w14:textId="7B589C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12DC08" w14:textId="116CAB8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FE8A3" w14:textId="10FCA4C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83822A" w14:textId="77777777" w:rsidTr="00000D1F">
        <w:trPr>
          <w:trHeight w:val="54"/>
        </w:trPr>
        <w:tc>
          <w:tcPr>
            <w:tcW w:w="1691" w:type="dxa"/>
          </w:tcPr>
          <w:p w14:paraId="7DC401D0" w14:textId="6B257CD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638693B4" w14:textId="1833406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718538.64</w:t>
            </w:r>
          </w:p>
        </w:tc>
        <w:tc>
          <w:tcPr>
            <w:tcW w:w="1562" w:type="dxa"/>
          </w:tcPr>
          <w:p w14:paraId="3CDD4612" w14:textId="013AE3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3364047.74</w:t>
            </w:r>
          </w:p>
        </w:tc>
        <w:tc>
          <w:tcPr>
            <w:tcW w:w="2134" w:type="dxa"/>
          </w:tcPr>
          <w:p w14:paraId="0FD5E6AD" w14:textId="4B29DF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F2EED" w14:textId="206E68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B7F6CB" w14:textId="46AB78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FA69C6" w14:textId="77777777" w:rsidTr="00000D1F">
        <w:trPr>
          <w:trHeight w:val="54"/>
        </w:trPr>
        <w:tc>
          <w:tcPr>
            <w:tcW w:w="1691" w:type="dxa"/>
          </w:tcPr>
          <w:p w14:paraId="382ECD83" w14:textId="3CB8C5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768EF3AD" w14:textId="177B6B3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718526.85</w:t>
            </w:r>
          </w:p>
        </w:tc>
        <w:tc>
          <w:tcPr>
            <w:tcW w:w="1562" w:type="dxa"/>
          </w:tcPr>
          <w:p w14:paraId="652732ED" w14:textId="74CC539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3364069.19</w:t>
            </w:r>
          </w:p>
        </w:tc>
        <w:tc>
          <w:tcPr>
            <w:tcW w:w="2134" w:type="dxa"/>
          </w:tcPr>
          <w:p w14:paraId="2BD98A56" w14:textId="5DB101A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CCFB8" w14:textId="6A987B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D9B4D0" w14:textId="76D5C4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30A3EF3" w14:textId="77777777" w:rsidTr="00000D1F">
        <w:trPr>
          <w:trHeight w:val="54"/>
        </w:trPr>
        <w:tc>
          <w:tcPr>
            <w:tcW w:w="1691" w:type="dxa"/>
          </w:tcPr>
          <w:p w14:paraId="37BD0EC0" w14:textId="0B1DBD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6AEBA720" w14:textId="0F0567EA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718517.57</w:t>
            </w:r>
          </w:p>
        </w:tc>
        <w:tc>
          <w:tcPr>
            <w:tcW w:w="1562" w:type="dxa"/>
          </w:tcPr>
          <w:p w14:paraId="6D776C7C" w14:textId="5D70247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3364089.53</w:t>
            </w:r>
          </w:p>
        </w:tc>
        <w:tc>
          <w:tcPr>
            <w:tcW w:w="2134" w:type="dxa"/>
          </w:tcPr>
          <w:p w14:paraId="1989C69D" w14:textId="3233EC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5285C" w14:textId="0D0D934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A3B85" w14:textId="5CD8FB3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D1004EE" w14:textId="77777777" w:rsidTr="00000D1F">
        <w:trPr>
          <w:trHeight w:val="54"/>
        </w:trPr>
        <w:tc>
          <w:tcPr>
            <w:tcW w:w="1691" w:type="dxa"/>
          </w:tcPr>
          <w:p w14:paraId="7FDD5CCA" w14:textId="7A9A04F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6A3DB2A2" w14:textId="01BD3D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718517.95</w:t>
            </w:r>
          </w:p>
        </w:tc>
        <w:tc>
          <w:tcPr>
            <w:tcW w:w="1562" w:type="dxa"/>
          </w:tcPr>
          <w:p w14:paraId="5BFAD76D" w14:textId="53F841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3364097.03</w:t>
            </w:r>
          </w:p>
        </w:tc>
        <w:tc>
          <w:tcPr>
            <w:tcW w:w="2134" w:type="dxa"/>
          </w:tcPr>
          <w:p w14:paraId="412763FD" w14:textId="76060F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3B043" w14:textId="6183AED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FDBB88" w14:textId="13D653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360D05" w14:textId="77777777" w:rsidTr="00000D1F">
        <w:trPr>
          <w:trHeight w:val="54"/>
        </w:trPr>
        <w:tc>
          <w:tcPr>
            <w:tcW w:w="1691" w:type="dxa"/>
          </w:tcPr>
          <w:p w14:paraId="756D64A1" w14:textId="659E65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00BA75E5" w14:textId="0898E8E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718522.14</w:t>
            </w:r>
          </w:p>
        </w:tc>
        <w:tc>
          <w:tcPr>
            <w:tcW w:w="1562" w:type="dxa"/>
          </w:tcPr>
          <w:p w14:paraId="0C4979FB" w14:textId="6D2B3B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3364102.27</w:t>
            </w:r>
          </w:p>
        </w:tc>
        <w:tc>
          <w:tcPr>
            <w:tcW w:w="2134" w:type="dxa"/>
          </w:tcPr>
          <w:p w14:paraId="79D956F7" w14:textId="2EA52A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A43B2" w14:textId="116656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3CC6C" w14:textId="1E16258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2688F8" w14:textId="77777777" w:rsidTr="00000D1F">
        <w:trPr>
          <w:trHeight w:val="54"/>
        </w:trPr>
        <w:tc>
          <w:tcPr>
            <w:tcW w:w="1691" w:type="dxa"/>
          </w:tcPr>
          <w:p w14:paraId="32C62C99" w14:textId="456172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77A9C1FF" w14:textId="4667F6A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718521.13</w:t>
            </w:r>
          </w:p>
        </w:tc>
        <w:tc>
          <w:tcPr>
            <w:tcW w:w="1562" w:type="dxa"/>
          </w:tcPr>
          <w:p w14:paraId="46843A5D" w14:textId="1D6D7D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3364110.67</w:t>
            </w:r>
          </w:p>
        </w:tc>
        <w:tc>
          <w:tcPr>
            <w:tcW w:w="2134" w:type="dxa"/>
          </w:tcPr>
          <w:p w14:paraId="59BFDCD2" w14:textId="0C6E60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8758BB" w14:textId="017140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3BBC0" w14:textId="70D059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43E8E6" w14:textId="77777777" w:rsidTr="00000D1F">
        <w:trPr>
          <w:trHeight w:val="54"/>
        </w:trPr>
        <w:tc>
          <w:tcPr>
            <w:tcW w:w="1691" w:type="dxa"/>
          </w:tcPr>
          <w:p w14:paraId="2167FF03" w14:textId="434AA0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2DAED5DB" w14:textId="21053CB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718514.08</w:t>
            </w:r>
          </w:p>
        </w:tc>
        <w:tc>
          <w:tcPr>
            <w:tcW w:w="1562" w:type="dxa"/>
          </w:tcPr>
          <w:p w14:paraId="274EFC24" w14:textId="60F617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3364124.78</w:t>
            </w:r>
          </w:p>
        </w:tc>
        <w:tc>
          <w:tcPr>
            <w:tcW w:w="2134" w:type="dxa"/>
          </w:tcPr>
          <w:p w14:paraId="1C2BB2CB" w14:textId="5BEED6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6D4AF" w14:textId="74A59F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A2D98" w14:textId="10DDC0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A0C53B9" w14:textId="77777777" w:rsidTr="00000D1F">
        <w:trPr>
          <w:trHeight w:val="54"/>
        </w:trPr>
        <w:tc>
          <w:tcPr>
            <w:tcW w:w="1691" w:type="dxa"/>
          </w:tcPr>
          <w:p w14:paraId="7ED1EC1B" w14:textId="25F4CC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65BCC5B" w14:textId="3B52705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718510.54</w:t>
            </w:r>
          </w:p>
        </w:tc>
        <w:tc>
          <w:tcPr>
            <w:tcW w:w="1562" w:type="dxa"/>
          </w:tcPr>
          <w:p w14:paraId="1ABBA557" w14:textId="64ACD3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3364140.74</w:t>
            </w:r>
          </w:p>
        </w:tc>
        <w:tc>
          <w:tcPr>
            <w:tcW w:w="2134" w:type="dxa"/>
          </w:tcPr>
          <w:p w14:paraId="2BC2ABC3" w14:textId="553AFF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4114F" w14:textId="536923E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8E9C0" w14:textId="03930A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BBD8A8E" w14:textId="77777777" w:rsidTr="00000D1F">
        <w:trPr>
          <w:trHeight w:val="54"/>
        </w:trPr>
        <w:tc>
          <w:tcPr>
            <w:tcW w:w="1691" w:type="dxa"/>
          </w:tcPr>
          <w:p w14:paraId="6D8F3ED8" w14:textId="717933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2B6ACF18" w14:textId="51B839D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718507.33</w:t>
            </w:r>
          </w:p>
        </w:tc>
        <w:tc>
          <w:tcPr>
            <w:tcW w:w="1562" w:type="dxa"/>
          </w:tcPr>
          <w:p w14:paraId="3B97917A" w14:textId="238EDBD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3364150.37</w:t>
            </w:r>
          </w:p>
        </w:tc>
        <w:tc>
          <w:tcPr>
            <w:tcW w:w="2134" w:type="dxa"/>
          </w:tcPr>
          <w:p w14:paraId="40B4D348" w14:textId="3A93D9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A4273" w14:textId="55086D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74390E" w14:textId="3F7012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A96EF8E" w14:textId="77777777" w:rsidTr="00000D1F">
        <w:trPr>
          <w:trHeight w:val="54"/>
        </w:trPr>
        <w:tc>
          <w:tcPr>
            <w:tcW w:w="1691" w:type="dxa"/>
          </w:tcPr>
          <w:p w14:paraId="06BA94D3" w14:textId="1B70E9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EEC24BE" w14:textId="55B73E4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718507.33</w:t>
            </w:r>
          </w:p>
        </w:tc>
        <w:tc>
          <w:tcPr>
            <w:tcW w:w="1562" w:type="dxa"/>
          </w:tcPr>
          <w:p w14:paraId="044A53F2" w14:textId="71DD21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3364158.53</w:t>
            </w:r>
          </w:p>
        </w:tc>
        <w:tc>
          <w:tcPr>
            <w:tcW w:w="2134" w:type="dxa"/>
          </w:tcPr>
          <w:p w14:paraId="32832EA6" w14:textId="4B5C1BE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177EF" w14:textId="27A80B8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2FFA9" w14:textId="74CEBE8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50080DD" w14:textId="77777777" w:rsidTr="00000D1F">
        <w:trPr>
          <w:trHeight w:val="54"/>
        </w:trPr>
        <w:tc>
          <w:tcPr>
            <w:tcW w:w="1691" w:type="dxa"/>
          </w:tcPr>
          <w:p w14:paraId="4AB77070" w14:textId="3F5C7F2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7A6149FB" w14:textId="5A87692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718503.55</w:t>
            </w:r>
          </w:p>
        </w:tc>
        <w:tc>
          <w:tcPr>
            <w:tcW w:w="1562" w:type="dxa"/>
          </w:tcPr>
          <w:p w14:paraId="01602576" w14:textId="17D95FB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3364160.59</w:t>
            </w:r>
          </w:p>
        </w:tc>
        <w:tc>
          <w:tcPr>
            <w:tcW w:w="2134" w:type="dxa"/>
          </w:tcPr>
          <w:p w14:paraId="6089DC55" w14:textId="093A07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69920" w14:textId="123655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D234F" w14:textId="497B3B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32400B2" w14:textId="77777777" w:rsidTr="00000D1F">
        <w:trPr>
          <w:trHeight w:val="54"/>
        </w:trPr>
        <w:tc>
          <w:tcPr>
            <w:tcW w:w="1691" w:type="dxa"/>
          </w:tcPr>
          <w:p w14:paraId="3BF1DEE1" w14:textId="473BA6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49003B8C" w14:textId="56697D9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718499.91</w:t>
            </w:r>
          </w:p>
        </w:tc>
        <w:tc>
          <w:tcPr>
            <w:tcW w:w="1562" w:type="dxa"/>
          </w:tcPr>
          <w:p w14:paraId="28F95396" w14:textId="280330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3364174.06</w:t>
            </w:r>
          </w:p>
        </w:tc>
        <w:tc>
          <w:tcPr>
            <w:tcW w:w="2134" w:type="dxa"/>
          </w:tcPr>
          <w:p w14:paraId="00086049" w14:textId="1D6FCA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28C3C" w14:textId="64B090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AD115" w14:textId="64B149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20D794" w14:textId="77777777" w:rsidTr="00000D1F">
        <w:trPr>
          <w:trHeight w:val="54"/>
        </w:trPr>
        <w:tc>
          <w:tcPr>
            <w:tcW w:w="1691" w:type="dxa"/>
          </w:tcPr>
          <w:p w14:paraId="08DAB687" w14:textId="2EFB31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49991C2E" w14:textId="75AA4C1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718498.85</w:t>
            </w:r>
          </w:p>
        </w:tc>
        <w:tc>
          <w:tcPr>
            <w:tcW w:w="1562" w:type="dxa"/>
          </w:tcPr>
          <w:p w14:paraId="11DAE0F6" w14:textId="2136E1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3364205.66</w:t>
            </w:r>
          </w:p>
        </w:tc>
        <w:tc>
          <w:tcPr>
            <w:tcW w:w="2134" w:type="dxa"/>
          </w:tcPr>
          <w:p w14:paraId="14F50573" w14:textId="517DA94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EDC94" w14:textId="5CD30D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C0DE65" w14:textId="27C981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D999F1D" w14:textId="77777777" w:rsidTr="00000D1F">
        <w:trPr>
          <w:trHeight w:val="54"/>
        </w:trPr>
        <w:tc>
          <w:tcPr>
            <w:tcW w:w="1691" w:type="dxa"/>
          </w:tcPr>
          <w:p w14:paraId="48D221BC" w14:textId="3979FD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4064FE91" w14:textId="17F5138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718505.76</w:t>
            </w:r>
          </w:p>
        </w:tc>
        <w:tc>
          <w:tcPr>
            <w:tcW w:w="1562" w:type="dxa"/>
          </w:tcPr>
          <w:p w14:paraId="7D86CF46" w14:textId="2FFA2F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3364252.90</w:t>
            </w:r>
          </w:p>
        </w:tc>
        <w:tc>
          <w:tcPr>
            <w:tcW w:w="2134" w:type="dxa"/>
          </w:tcPr>
          <w:p w14:paraId="37CA9F06" w14:textId="2C0A9E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386EA" w14:textId="2E7FD7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BA1C4" w14:textId="79699E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E4E24CF" w14:textId="77777777" w:rsidTr="00000D1F">
        <w:trPr>
          <w:trHeight w:val="54"/>
        </w:trPr>
        <w:tc>
          <w:tcPr>
            <w:tcW w:w="1691" w:type="dxa"/>
          </w:tcPr>
          <w:p w14:paraId="6CB064CE" w14:textId="36E6DCE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46182E18" w14:textId="51B69E7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718505.46</w:t>
            </w:r>
          </w:p>
        </w:tc>
        <w:tc>
          <w:tcPr>
            <w:tcW w:w="1562" w:type="dxa"/>
          </w:tcPr>
          <w:p w14:paraId="28AD20EB" w14:textId="65E9BB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3364280.21</w:t>
            </w:r>
          </w:p>
        </w:tc>
        <w:tc>
          <w:tcPr>
            <w:tcW w:w="2134" w:type="dxa"/>
          </w:tcPr>
          <w:p w14:paraId="14D494D1" w14:textId="52DD5E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DC74E" w14:textId="119192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3C9B6" w14:textId="189B33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330CB18" w14:textId="77777777" w:rsidTr="00000D1F">
        <w:trPr>
          <w:trHeight w:val="54"/>
        </w:trPr>
        <w:tc>
          <w:tcPr>
            <w:tcW w:w="1691" w:type="dxa"/>
          </w:tcPr>
          <w:p w14:paraId="19200ACF" w14:textId="61EC44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7D4B76EB" w14:textId="4015EB8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718506.57</w:t>
            </w:r>
          </w:p>
        </w:tc>
        <w:tc>
          <w:tcPr>
            <w:tcW w:w="1562" w:type="dxa"/>
          </w:tcPr>
          <w:p w14:paraId="531E1FC3" w14:textId="23F8ED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3364318.22</w:t>
            </w:r>
          </w:p>
        </w:tc>
        <w:tc>
          <w:tcPr>
            <w:tcW w:w="2134" w:type="dxa"/>
          </w:tcPr>
          <w:p w14:paraId="45B56890" w14:textId="1FAF1F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9254B" w14:textId="1C50AB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884F0" w14:textId="5DDFC2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BB17F4E" w14:textId="77777777" w:rsidTr="00000D1F">
        <w:trPr>
          <w:trHeight w:val="54"/>
        </w:trPr>
        <w:tc>
          <w:tcPr>
            <w:tcW w:w="1691" w:type="dxa"/>
          </w:tcPr>
          <w:p w14:paraId="7080377D" w14:textId="236D9D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01DD9892" w14:textId="3F4F036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718507.60</w:t>
            </w:r>
          </w:p>
        </w:tc>
        <w:tc>
          <w:tcPr>
            <w:tcW w:w="1562" w:type="dxa"/>
          </w:tcPr>
          <w:p w14:paraId="2D32CA91" w14:textId="55425C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3364379.57</w:t>
            </w:r>
          </w:p>
        </w:tc>
        <w:tc>
          <w:tcPr>
            <w:tcW w:w="2134" w:type="dxa"/>
          </w:tcPr>
          <w:p w14:paraId="1091F8FE" w14:textId="6DE3DC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9EA5C" w14:textId="59802C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70AD34" w14:textId="252B02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2C1DD8" w14:textId="77777777" w:rsidTr="00000D1F">
        <w:trPr>
          <w:trHeight w:val="54"/>
        </w:trPr>
        <w:tc>
          <w:tcPr>
            <w:tcW w:w="1691" w:type="dxa"/>
          </w:tcPr>
          <w:p w14:paraId="56CC5A2E" w14:textId="5381B22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78AC72DF" w14:textId="319D1F7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718509.22</w:t>
            </w:r>
          </w:p>
        </w:tc>
        <w:tc>
          <w:tcPr>
            <w:tcW w:w="1562" w:type="dxa"/>
          </w:tcPr>
          <w:p w14:paraId="0ABFBEE4" w14:textId="73CE18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3364409.04</w:t>
            </w:r>
          </w:p>
        </w:tc>
        <w:tc>
          <w:tcPr>
            <w:tcW w:w="2134" w:type="dxa"/>
          </w:tcPr>
          <w:p w14:paraId="790AD743" w14:textId="44A1712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12C83" w14:textId="007FF8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456B24" w14:textId="487324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82D37EA" w14:textId="77777777" w:rsidTr="00000D1F">
        <w:trPr>
          <w:trHeight w:val="54"/>
        </w:trPr>
        <w:tc>
          <w:tcPr>
            <w:tcW w:w="1691" w:type="dxa"/>
          </w:tcPr>
          <w:p w14:paraId="670968D6" w14:textId="59C6EDC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6F07D872" w14:textId="3F9D39C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718509.00</w:t>
            </w:r>
          </w:p>
        </w:tc>
        <w:tc>
          <w:tcPr>
            <w:tcW w:w="1562" w:type="dxa"/>
          </w:tcPr>
          <w:p w14:paraId="1B076D2D" w14:textId="0DBF11A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3364427.62</w:t>
            </w:r>
          </w:p>
        </w:tc>
        <w:tc>
          <w:tcPr>
            <w:tcW w:w="2134" w:type="dxa"/>
          </w:tcPr>
          <w:p w14:paraId="06F41012" w14:textId="761576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94945" w14:textId="306970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CC7E3" w14:textId="581FCF0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822165" w14:textId="77777777" w:rsidTr="00000D1F">
        <w:trPr>
          <w:trHeight w:val="54"/>
        </w:trPr>
        <w:tc>
          <w:tcPr>
            <w:tcW w:w="1691" w:type="dxa"/>
          </w:tcPr>
          <w:p w14:paraId="2E01A111" w14:textId="5A4808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0F8CD8C1" w14:textId="1875CE7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718502.00</w:t>
            </w:r>
          </w:p>
        </w:tc>
        <w:tc>
          <w:tcPr>
            <w:tcW w:w="1562" w:type="dxa"/>
          </w:tcPr>
          <w:p w14:paraId="296413D8" w14:textId="7A7EC70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3364431.07</w:t>
            </w:r>
          </w:p>
        </w:tc>
        <w:tc>
          <w:tcPr>
            <w:tcW w:w="2134" w:type="dxa"/>
          </w:tcPr>
          <w:p w14:paraId="7F5A13FD" w14:textId="6CA5636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DDEE6" w14:textId="1FE351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CFF7D" w14:textId="6EC597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1B1B556" w14:textId="77777777" w:rsidTr="00000D1F">
        <w:trPr>
          <w:trHeight w:val="54"/>
        </w:trPr>
        <w:tc>
          <w:tcPr>
            <w:tcW w:w="1691" w:type="dxa"/>
          </w:tcPr>
          <w:p w14:paraId="42ACA912" w14:textId="298674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74DEEAB5" w14:textId="262A0E1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718465.70</w:t>
            </w:r>
          </w:p>
        </w:tc>
        <w:tc>
          <w:tcPr>
            <w:tcW w:w="1562" w:type="dxa"/>
          </w:tcPr>
          <w:p w14:paraId="26DF136C" w14:textId="366C46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3364445.79</w:t>
            </w:r>
          </w:p>
        </w:tc>
        <w:tc>
          <w:tcPr>
            <w:tcW w:w="2134" w:type="dxa"/>
          </w:tcPr>
          <w:p w14:paraId="56F8DED7" w14:textId="72DC5F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89B852" w14:textId="0B4E52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0EFF0" w14:textId="56CE20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ECDDABD" w14:textId="77777777" w:rsidTr="00000D1F">
        <w:trPr>
          <w:trHeight w:val="54"/>
        </w:trPr>
        <w:tc>
          <w:tcPr>
            <w:tcW w:w="1691" w:type="dxa"/>
          </w:tcPr>
          <w:p w14:paraId="2EFF6EFD" w14:textId="1A4D76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1851AF69" w14:textId="28C9DCA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718459.19</w:t>
            </w:r>
          </w:p>
        </w:tc>
        <w:tc>
          <w:tcPr>
            <w:tcW w:w="1562" w:type="dxa"/>
          </w:tcPr>
          <w:p w14:paraId="10C31E46" w14:textId="6323064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3364411.59</w:t>
            </w:r>
          </w:p>
        </w:tc>
        <w:tc>
          <w:tcPr>
            <w:tcW w:w="2134" w:type="dxa"/>
          </w:tcPr>
          <w:p w14:paraId="286D0FB7" w14:textId="51B4A5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0A05D" w14:textId="1A3202A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51B86" w14:textId="0B9C56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DB98E17" w14:textId="77777777" w:rsidTr="00000D1F">
        <w:trPr>
          <w:trHeight w:val="54"/>
        </w:trPr>
        <w:tc>
          <w:tcPr>
            <w:tcW w:w="1691" w:type="dxa"/>
          </w:tcPr>
          <w:p w14:paraId="78DDA1E4" w14:textId="328D01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69988FC0" w14:textId="668E532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718455.93</w:t>
            </w:r>
          </w:p>
        </w:tc>
        <w:tc>
          <w:tcPr>
            <w:tcW w:w="1562" w:type="dxa"/>
          </w:tcPr>
          <w:p w14:paraId="1CCFB68F" w14:textId="7D1807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3364382.69</w:t>
            </w:r>
          </w:p>
        </w:tc>
        <w:tc>
          <w:tcPr>
            <w:tcW w:w="2134" w:type="dxa"/>
          </w:tcPr>
          <w:p w14:paraId="679B3E73" w14:textId="1DF33C5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7ABF3" w14:textId="175EF4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C71E1" w14:textId="30DD82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5C37039" w14:textId="77777777" w:rsidTr="00000D1F">
        <w:trPr>
          <w:trHeight w:val="54"/>
        </w:trPr>
        <w:tc>
          <w:tcPr>
            <w:tcW w:w="1691" w:type="dxa"/>
          </w:tcPr>
          <w:p w14:paraId="408EB850" w14:textId="15B51C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3E41B69F" w14:textId="601B626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718455.23</w:t>
            </w:r>
          </w:p>
        </w:tc>
        <w:tc>
          <w:tcPr>
            <w:tcW w:w="1562" w:type="dxa"/>
          </w:tcPr>
          <w:p w14:paraId="7A07B844" w14:textId="159C20E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3364318.16</w:t>
            </w:r>
          </w:p>
        </w:tc>
        <w:tc>
          <w:tcPr>
            <w:tcW w:w="2134" w:type="dxa"/>
          </w:tcPr>
          <w:p w14:paraId="153505FC" w14:textId="21A628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336300" w14:textId="7E6A1C3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9B14C" w14:textId="47C9476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8CC4D3A" w14:textId="77777777" w:rsidTr="00000D1F">
        <w:trPr>
          <w:trHeight w:val="54"/>
        </w:trPr>
        <w:tc>
          <w:tcPr>
            <w:tcW w:w="1691" w:type="dxa"/>
          </w:tcPr>
          <w:p w14:paraId="7265B818" w14:textId="40BB69D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43545EB7" w14:textId="70D8005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718455.45</w:t>
            </w:r>
          </w:p>
        </w:tc>
        <w:tc>
          <w:tcPr>
            <w:tcW w:w="1562" w:type="dxa"/>
          </w:tcPr>
          <w:p w14:paraId="16C25ED6" w14:textId="299131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3364282.08</w:t>
            </w:r>
          </w:p>
        </w:tc>
        <w:tc>
          <w:tcPr>
            <w:tcW w:w="2134" w:type="dxa"/>
          </w:tcPr>
          <w:p w14:paraId="39BCEEBE" w14:textId="4232D0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1FAEF1" w14:textId="327BDA6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704B3" w14:textId="5475A6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D480FC6" w14:textId="77777777" w:rsidTr="00000D1F">
        <w:trPr>
          <w:trHeight w:val="54"/>
        </w:trPr>
        <w:tc>
          <w:tcPr>
            <w:tcW w:w="1691" w:type="dxa"/>
          </w:tcPr>
          <w:p w14:paraId="288C9684" w14:textId="7091F2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34770FE9" w14:textId="2A0A3A5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718453.43</w:t>
            </w:r>
          </w:p>
        </w:tc>
        <w:tc>
          <w:tcPr>
            <w:tcW w:w="1562" w:type="dxa"/>
          </w:tcPr>
          <w:p w14:paraId="56AA1BD5" w14:textId="656DBD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3364257.14</w:t>
            </w:r>
          </w:p>
        </w:tc>
        <w:tc>
          <w:tcPr>
            <w:tcW w:w="2134" w:type="dxa"/>
          </w:tcPr>
          <w:p w14:paraId="56FAB170" w14:textId="3E1D0E0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60794" w14:textId="7BAF50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D9633" w14:textId="0FBB75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266B831" w14:textId="77777777" w:rsidTr="00000D1F">
        <w:trPr>
          <w:trHeight w:val="54"/>
        </w:trPr>
        <w:tc>
          <w:tcPr>
            <w:tcW w:w="1691" w:type="dxa"/>
          </w:tcPr>
          <w:p w14:paraId="61BD9107" w14:textId="29B4F6F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4071A7D6" w14:textId="1E73EA7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718448.77</w:t>
            </w:r>
          </w:p>
        </w:tc>
        <w:tc>
          <w:tcPr>
            <w:tcW w:w="1562" w:type="dxa"/>
          </w:tcPr>
          <w:p w14:paraId="6340A4F7" w14:textId="5FF633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3364207.15</w:t>
            </w:r>
          </w:p>
        </w:tc>
        <w:tc>
          <w:tcPr>
            <w:tcW w:w="2134" w:type="dxa"/>
          </w:tcPr>
          <w:p w14:paraId="42058AF8" w14:textId="033089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133DE" w14:textId="7810AE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1FBB71" w14:textId="330B3E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7195914" w14:textId="77777777" w:rsidTr="00000D1F">
        <w:trPr>
          <w:trHeight w:val="54"/>
        </w:trPr>
        <w:tc>
          <w:tcPr>
            <w:tcW w:w="1691" w:type="dxa"/>
          </w:tcPr>
          <w:p w14:paraId="1D4E7761" w14:textId="127B28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66467730" w14:textId="19BBBDF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718450.14</w:t>
            </w:r>
          </w:p>
        </w:tc>
        <w:tc>
          <w:tcPr>
            <w:tcW w:w="1562" w:type="dxa"/>
          </w:tcPr>
          <w:p w14:paraId="38575A0F" w14:textId="52732D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3364166.60</w:t>
            </w:r>
          </w:p>
        </w:tc>
        <w:tc>
          <w:tcPr>
            <w:tcW w:w="2134" w:type="dxa"/>
          </w:tcPr>
          <w:p w14:paraId="0A26C154" w14:textId="27B5D9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D358C2" w14:textId="066DAA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0C884" w14:textId="38404C9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87CF6A3" w14:textId="77777777" w:rsidTr="00000D1F">
        <w:trPr>
          <w:trHeight w:val="54"/>
        </w:trPr>
        <w:tc>
          <w:tcPr>
            <w:tcW w:w="1691" w:type="dxa"/>
          </w:tcPr>
          <w:p w14:paraId="339AC0E3" w14:textId="7D0EAA7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52E6A45F" w14:textId="36ADD27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718460.77</w:t>
            </w:r>
          </w:p>
        </w:tc>
        <w:tc>
          <w:tcPr>
            <w:tcW w:w="1562" w:type="dxa"/>
          </w:tcPr>
          <w:p w14:paraId="753CBD88" w14:textId="456F42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3364127.23</w:t>
            </w:r>
          </w:p>
        </w:tc>
        <w:tc>
          <w:tcPr>
            <w:tcW w:w="2134" w:type="dxa"/>
          </w:tcPr>
          <w:p w14:paraId="363FEF43" w14:textId="5869F3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AA38C" w14:textId="73AE43B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11343" w14:textId="7F67DC3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7E70572" w14:textId="77777777" w:rsidTr="00000D1F">
        <w:trPr>
          <w:trHeight w:val="54"/>
        </w:trPr>
        <w:tc>
          <w:tcPr>
            <w:tcW w:w="1691" w:type="dxa"/>
          </w:tcPr>
          <w:p w14:paraId="4F1FCB81" w14:textId="34C8A5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11CF004A" w14:textId="1073BE1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718466.57</w:t>
            </w:r>
          </w:p>
        </w:tc>
        <w:tc>
          <w:tcPr>
            <w:tcW w:w="1562" w:type="dxa"/>
          </w:tcPr>
          <w:p w14:paraId="4D4AC3FD" w14:textId="4350C0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3364108.07</w:t>
            </w:r>
          </w:p>
        </w:tc>
        <w:tc>
          <w:tcPr>
            <w:tcW w:w="2134" w:type="dxa"/>
          </w:tcPr>
          <w:p w14:paraId="484DA816" w14:textId="0BF55B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63266" w14:textId="5EC2DF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86E29" w14:textId="74F911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40A2523" w14:textId="77777777" w:rsidTr="00000D1F">
        <w:trPr>
          <w:trHeight w:val="54"/>
        </w:trPr>
        <w:tc>
          <w:tcPr>
            <w:tcW w:w="1691" w:type="dxa"/>
          </w:tcPr>
          <w:p w14:paraId="71F0834A" w14:textId="743F89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32E99DC0" w14:textId="44929E0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718467.04</w:t>
            </w:r>
          </w:p>
        </w:tc>
        <w:tc>
          <w:tcPr>
            <w:tcW w:w="1562" w:type="dxa"/>
          </w:tcPr>
          <w:p w14:paraId="4755AFEF" w14:textId="47C4372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3364079.84</w:t>
            </w:r>
          </w:p>
        </w:tc>
        <w:tc>
          <w:tcPr>
            <w:tcW w:w="2134" w:type="dxa"/>
          </w:tcPr>
          <w:p w14:paraId="3D4B2DDB" w14:textId="4D847B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2AEFB9" w14:textId="6E8D6C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3B326B" w14:textId="42831B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998FCD" w14:textId="77777777" w:rsidTr="00000D1F">
        <w:trPr>
          <w:trHeight w:val="54"/>
        </w:trPr>
        <w:tc>
          <w:tcPr>
            <w:tcW w:w="1691" w:type="dxa"/>
          </w:tcPr>
          <w:p w14:paraId="6A1E3A4E" w14:textId="5D2E95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24AFB9B3" w14:textId="5F2A03C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718482.13</w:t>
            </w:r>
          </w:p>
        </w:tc>
        <w:tc>
          <w:tcPr>
            <w:tcW w:w="1562" w:type="dxa"/>
          </w:tcPr>
          <w:p w14:paraId="0473C912" w14:textId="69E0A1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3364046.74</w:t>
            </w:r>
          </w:p>
        </w:tc>
        <w:tc>
          <w:tcPr>
            <w:tcW w:w="2134" w:type="dxa"/>
          </w:tcPr>
          <w:p w14:paraId="68F55E20" w14:textId="699001F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8E05F" w14:textId="54A80CB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461D2" w14:textId="4DFC93D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901C0A2" w14:textId="77777777" w:rsidTr="00000D1F">
        <w:trPr>
          <w:trHeight w:val="54"/>
        </w:trPr>
        <w:tc>
          <w:tcPr>
            <w:tcW w:w="1691" w:type="dxa"/>
          </w:tcPr>
          <w:p w14:paraId="69EF6DF9" w14:textId="3347EA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215ACB17" w14:textId="6904E6A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718502.53</w:t>
            </w:r>
          </w:p>
        </w:tc>
        <w:tc>
          <w:tcPr>
            <w:tcW w:w="1562" w:type="dxa"/>
          </w:tcPr>
          <w:p w14:paraId="332DFED5" w14:textId="7C1112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3364009.63</w:t>
            </w:r>
          </w:p>
        </w:tc>
        <w:tc>
          <w:tcPr>
            <w:tcW w:w="2134" w:type="dxa"/>
          </w:tcPr>
          <w:p w14:paraId="0696042E" w14:textId="35F3E2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42B012C" w14:textId="683AB1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0D8D21F" w14:textId="2EBDFA5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46EE0F6" w14:textId="77777777" w:rsidTr="00000D1F">
        <w:trPr>
          <w:trHeight w:val="54"/>
        </w:trPr>
        <w:tc>
          <w:tcPr>
            <w:tcW w:w="1691" w:type="dxa"/>
          </w:tcPr>
          <w:p w14:paraId="2FC2AC97" w14:textId="7CB8F2F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5A63FB44" w14:textId="5E4CDC8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718545.66</w:t>
            </w:r>
          </w:p>
        </w:tc>
        <w:tc>
          <w:tcPr>
            <w:tcW w:w="1562" w:type="dxa"/>
          </w:tcPr>
          <w:p w14:paraId="48AB3472" w14:textId="45B4B36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3363988.88</w:t>
            </w:r>
          </w:p>
        </w:tc>
        <w:tc>
          <w:tcPr>
            <w:tcW w:w="2134" w:type="dxa"/>
          </w:tcPr>
          <w:p w14:paraId="6B07E3F6" w14:textId="405375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13972" w14:textId="5CCF655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5A59B" w14:textId="1B70DE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FA2394D" w14:textId="77777777" w:rsidTr="00000D1F">
        <w:trPr>
          <w:trHeight w:val="54"/>
        </w:trPr>
        <w:tc>
          <w:tcPr>
            <w:tcW w:w="1691" w:type="dxa"/>
          </w:tcPr>
          <w:p w14:paraId="0281AD2F" w14:textId="2D7D0D2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43DDA7F6" w14:textId="316D496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718569.17</w:t>
            </w:r>
          </w:p>
        </w:tc>
        <w:tc>
          <w:tcPr>
            <w:tcW w:w="1562" w:type="dxa"/>
          </w:tcPr>
          <w:p w14:paraId="29815193" w14:textId="48A6113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3363978.27</w:t>
            </w:r>
          </w:p>
        </w:tc>
        <w:tc>
          <w:tcPr>
            <w:tcW w:w="2134" w:type="dxa"/>
          </w:tcPr>
          <w:p w14:paraId="612350A3" w14:textId="25F058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96E0F" w14:textId="106E02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FFE0F" w14:textId="6773E8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6E328E8" w14:textId="77777777" w:rsidTr="00000D1F">
        <w:trPr>
          <w:trHeight w:val="54"/>
        </w:trPr>
        <w:tc>
          <w:tcPr>
            <w:tcW w:w="1691" w:type="dxa"/>
          </w:tcPr>
          <w:p w14:paraId="15EE5D66" w14:textId="13A525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7481E286" w14:textId="41A305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718582.13</w:t>
            </w:r>
          </w:p>
        </w:tc>
        <w:tc>
          <w:tcPr>
            <w:tcW w:w="1562" w:type="dxa"/>
          </w:tcPr>
          <w:p w14:paraId="35DC3208" w14:textId="261EE2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3363967.56</w:t>
            </w:r>
          </w:p>
        </w:tc>
        <w:tc>
          <w:tcPr>
            <w:tcW w:w="2134" w:type="dxa"/>
          </w:tcPr>
          <w:p w14:paraId="5B78206A" w14:textId="09F250F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07599" w14:textId="3019DA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C486C" w14:textId="6AEB724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5357B88" w14:textId="77777777" w:rsidTr="00000D1F">
        <w:trPr>
          <w:trHeight w:val="54"/>
        </w:trPr>
        <w:tc>
          <w:tcPr>
            <w:tcW w:w="1691" w:type="dxa"/>
          </w:tcPr>
          <w:p w14:paraId="11359414" w14:textId="3FD0C8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4F7E8E45" w14:textId="47A11F2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718592.11</w:t>
            </w:r>
          </w:p>
        </w:tc>
        <w:tc>
          <w:tcPr>
            <w:tcW w:w="1562" w:type="dxa"/>
          </w:tcPr>
          <w:p w14:paraId="4524C016" w14:textId="0B349AD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3363949.81</w:t>
            </w:r>
          </w:p>
        </w:tc>
        <w:tc>
          <w:tcPr>
            <w:tcW w:w="2134" w:type="dxa"/>
          </w:tcPr>
          <w:p w14:paraId="2DE9EFB9" w14:textId="7C261A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9E5CFC" w14:textId="5CE5CA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1DBAF" w14:textId="76A8B0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F8390E8" w14:textId="77777777" w:rsidTr="00000D1F">
        <w:trPr>
          <w:trHeight w:val="54"/>
        </w:trPr>
        <w:tc>
          <w:tcPr>
            <w:tcW w:w="1691" w:type="dxa"/>
          </w:tcPr>
          <w:p w14:paraId="6AD16C44" w14:textId="755AFE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7F3361F6" w14:textId="3EEEF01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718608.63</w:t>
            </w:r>
          </w:p>
        </w:tc>
        <w:tc>
          <w:tcPr>
            <w:tcW w:w="1562" w:type="dxa"/>
          </w:tcPr>
          <w:p w14:paraId="714224E8" w14:textId="6F7DA3E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3363932.14</w:t>
            </w:r>
          </w:p>
        </w:tc>
        <w:tc>
          <w:tcPr>
            <w:tcW w:w="2134" w:type="dxa"/>
          </w:tcPr>
          <w:p w14:paraId="118ED2F1" w14:textId="4205D74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3F285D" w14:textId="752134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C5632" w14:textId="15DBC4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5978C49" w14:textId="77777777" w:rsidTr="00000D1F">
        <w:trPr>
          <w:trHeight w:val="54"/>
        </w:trPr>
        <w:tc>
          <w:tcPr>
            <w:tcW w:w="1691" w:type="dxa"/>
          </w:tcPr>
          <w:p w14:paraId="57FCF699" w14:textId="61ED93A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1E8D36CF" w14:textId="7245496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718619.90</w:t>
            </w:r>
          </w:p>
        </w:tc>
        <w:tc>
          <w:tcPr>
            <w:tcW w:w="1562" w:type="dxa"/>
          </w:tcPr>
          <w:p w14:paraId="2A7C53E7" w14:textId="671EAE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3363913.46</w:t>
            </w:r>
          </w:p>
        </w:tc>
        <w:tc>
          <w:tcPr>
            <w:tcW w:w="2134" w:type="dxa"/>
          </w:tcPr>
          <w:p w14:paraId="7EABA14D" w14:textId="1F1708C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805C1" w14:textId="51B8B16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17D7A" w14:textId="357B9B7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590498" w14:textId="77777777" w:rsidTr="00000D1F">
        <w:trPr>
          <w:trHeight w:val="54"/>
        </w:trPr>
        <w:tc>
          <w:tcPr>
            <w:tcW w:w="1691" w:type="dxa"/>
          </w:tcPr>
          <w:p w14:paraId="658C44D7" w14:textId="001226E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139DA53" w14:textId="536AD35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718621.61</w:t>
            </w:r>
          </w:p>
        </w:tc>
        <w:tc>
          <w:tcPr>
            <w:tcW w:w="1562" w:type="dxa"/>
          </w:tcPr>
          <w:p w14:paraId="33798369" w14:textId="443A9A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3363888.22</w:t>
            </w:r>
          </w:p>
        </w:tc>
        <w:tc>
          <w:tcPr>
            <w:tcW w:w="2134" w:type="dxa"/>
          </w:tcPr>
          <w:p w14:paraId="57B32424" w14:textId="174AFA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E607C" w14:textId="3283EB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481BA3" w14:textId="09E3F3B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3D08911" w14:textId="77777777" w:rsidTr="00000D1F">
        <w:trPr>
          <w:trHeight w:val="54"/>
        </w:trPr>
        <w:tc>
          <w:tcPr>
            <w:tcW w:w="1691" w:type="dxa"/>
          </w:tcPr>
          <w:p w14:paraId="2D56C172" w14:textId="6227116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74480F8C" w14:textId="0FD2F65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718618.30</w:t>
            </w:r>
          </w:p>
        </w:tc>
        <w:tc>
          <w:tcPr>
            <w:tcW w:w="1562" w:type="dxa"/>
          </w:tcPr>
          <w:p w14:paraId="0B896599" w14:textId="2B41D06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3363880.08</w:t>
            </w:r>
          </w:p>
        </w:tc>
        <w:tc>
          <w:tcPr>
            <w:tcW w:w="2134" w:type="dxa"/>
          </w:tcPr>
          <w:p w14:paraId="310B5C19" w14:textId="16E50D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909CB" w14:textId="6C3D50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97AFF" w14:textId="075055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CCC9FA0" w14:textId="77777777" w:rsidTr="00000D1F">
        <w:trPr>
          <w:trHeight w:val="54"/>
        </w:trPr>
        <w:tc>
          <w:tcPr>
            <w:tcW w:w="1691" w:type="dxa"/>
          </w:tcPr>
          <w:p w14:paraId="0FEC9830" w14:textId="6114A3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02971A12" w14:textId="6FD05DC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718588.20</w:t>
            </w:r>
          </w:p>
        </w:tc>
        <w:tc>
          <w:tcPr>
            <w:tcW w:w="1562" w:type="dxa"/>
          </w:tcPr>
          <w:p w14:paraId="79CFD397" w14:textId="27AB83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3363863.93</w:t>
            </w:r>
          </w:p>
        </w:tc>
        <w:tc>
          <w:tcPr>
            <w:tcW w:w="2134" w:type="dxa"/>
          </w:tcPr>
          <w:p w14:paraId="34F54AC2" w14:textId="79E278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1CB78" w14:textId="002D6D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279004" w14:textId="69E0C10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4C99CE9" w14:textId="77777777" w:rsidTr="00000D1F">
        <w:trPr>
          <w:trHeight w:val="54"/>
        </w:trPr>
        <w:tc>
          <w:tcPr>
            <w:tcW w:w="1691" w:type="dxa"/>
          </w:tcPr>
          <w:p w14:paraId="3F21685A" w14:textId="7595825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7FAD29D8" w14:textId="03B53805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718557.33</w:t>
            </w:r>
          </w:p>
        </w:tc>
        <w:tc>
          <w:tcPr>
            <w:tcW w:w="1562" w:type="dxa"/>
          </w:tcPr>
          <w:p w14:paraId="312B4BEA" w14:textId="5A32BC2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3363834.17</w:t>
            </w:r>
          </w:p>
        </w:tc>
        <w:tc>
          <w:tcPr>
            <w:tcW w:w="2134" w:type="dxa"/>
          </w:tcPr>
          <w:p w14:paraId="650C2101" w14:textId="6769280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B0AC4" w14:textId="4831FBD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8CE27" w14:textId="409783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0560BB" w14:textId="77777777" w:rsidTr="00000D1F">
        <w:trPr>
          <w:trHeight w:val="54"/>
        </w:trPr>
        <w:tc>
          <w:tcPr>
            <w:tcW w:w="1691" w:type="dxa"/>
          </w:tcPr>
          <w:p w14:paraId="7574A25B" w14:textId="765CD37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16856C2E" w14:textId="6229DE9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718553.26</w:t>
            </w:r>
          </w:p>
        </w:tc>
        <w:tc>
          <w:tcPr>
            <w:tcW w:w="1562" w:type="dxa"/>
          </w:tcPr>
          <w:p w14:paraId="1793E293" w14:textId="7B4D16A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3363785.62</w:t>
            </w:r>
          </w:p>
        </w:tc>
        <w:tc>
          <w:tcPr>
            <w:tcW w:w="2134" w:type="dxa"/>
          </w:tcPr>
          <w:p w14:paraId="1F67EE48" w14:textId="576AEFA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D0191" w14:textId="3C79354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20777" w14:textId="10FDF3E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58273EB" w14:textId="77777777" w:rsidTr="00000D1F">
        <w:trPr>
          <w:trHeight w:val="54"/>
        </w:trPr>
        <w:tc>
          <w:tcPr>
            <w:tcW w:w="1691" w:type="dxa"/>
          </w:tcPr>
          <w:p w14:paraId="481E1305" w14:textId="18A5D7C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44CC92A3" w14:textId="2D53221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718560.36</w:t>
            </w:r>
          </w:p>
        </w:tc>
        <w:tc>
          <w:tcPr>
            <w:tcW w:w="1562" w:type="dxa"/>
          </w:tcPr>
          <w:p w14:paraId="77225FA9" w14:textId="694EB1E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3363741.97</w:t>
            </w:r>
          </w:p>
        </w:tc>
        <w:tc>
          <w:tcPr>
            <w:tcW w:w="2134" w:type="dxa"/>
          </w:tcPr>
          <w:p w14:paraId="7CBCDE89" w14:textId="0B0CC37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22F9E" w14:textId="03B2809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9B85B" w14:textId="71FB358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5902F23" w14:textId="77777777" w:rsidTr="00000D1F">
        <w:trPr>
          <w:trHeight w:val="54"/>
        </w:trPr>
        <w:tc>
          <w:tcPr>
            <w:tcW w:w="1691" w:type="dxa"/>
          </w:tcPr>
          <w:p w14:paraId="198B281F" w14:textId="076CFBF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0A8EF8A5" w14:textId="7B0B6A6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718567.00</w:t>
            </w:r>
          </w:p>
        </w:tc>
        <w:tc>
          <w:tcPr>
            <w:tcW w:w="1562" w:type="dxa"/>
          </w:tcPr>
          <w:p w14:paraId="29E57B14" w14:textId="7FFCECC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3363710.96</w:t>
            </w:r>
          </w:p>
        </w:tc>
        <w:tc>
          <w:tcPr>
            <w:tcW w:w="2134" w:type="dxa"/>
          </w:tcPr>
          <w:p w14:paraId="63AF7D63" w14:textId="251514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A37F9" w14:textId="34C4C86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232B6" w14:textId="7C4879B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88B61E7" w14:textId="77777777" w:rsidTr="00000D1F">
        <w:trPr>
          <w:trHeight w:val="54"/>
        </w:trPr>
        <w:tc>
          <w:tcPr>
            <w:tcW w:w="1691" w:type="dxa"/>
          </w:tcPr>
          <w:p w14:paraId="5F1B3460" w14:textId="363788B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31B52F8D" w14:textId="0B84143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718574.42</w:t>
            </w:r>
          </w:p>
        </w:tc>
        <w:tc>
          <w:tcPr>
            <w:tcW w:w="1562" w:type="dxa"/>
          </w:tcPr>
          <w:p w14:paraId="0EEE048D" w14:textId="65077B7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3363669.90</w:t>
            </w:r>
          </w:p>
        </w:tc>
        <w:tc>
          <w:tcPr>
            <w:tcW w:w="2134" w:type="dxa"/>
          </w:tcPr>
          <w:p w14:paraId="5C313DE8" w14:textId="6B191C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0DF52" w14:textId="3D5A42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43829" w14:textId="4AA717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8BFBD93" w14:textId="77777777" w:rsidTr="00000D1F">
        <w:trPr>
          <w:trHeight w:val="54"/>
        </w:trPr>
        <w:tc>
          <w:tcPr>
            <w:tcW w:w="1691" w:type="dxa"/>
          </w:tcPr>
          <w:p w14:paraId="21BB4C45" w14:textId="4ED89C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2969A6B2" w14:textId="66E57F8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718579.49</w:t>
            </w:r>
          </w:p>
        </w:tc>
        <w:tc>
          <w:tcPr>
            <w:tcW w:w="1562" w:type="dxa"/>
          </w:tcPr>
          <w:p w14:paraId="552CB3E9" w14:textId="0D5AE5A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3363626.15</w:t>
            </w:r>
          </w:p>
        </w:tc>
        <w:tc>
          <w:tcPr>
            <w:tcW w:w="2134" w:type="dxa"/>
          </w:tcPr>
          <w:p w14:paraId="2EFEC2CB" w14:textId="73289E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3B4B8" w14:textId="78637F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8E1EB" w14:textId="1C29693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7D90D54" w14:textId="77777777" w:rsidTr="00000D1F">
        <w:trPr>
          <w:trHeight w:val="54"/>
        </w:trPr>
        <w:tc>
          <w:tcPr>
            <w:tcW w:w="1691" w:type="dxa"/>
          </w:tcPr>
          <w:p w14:paraId="4B17C1EE" w14:textId="5CE1434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697798AF" w14:textId="48DEED0F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718588.56</w:t>
            </w:r>
          </w:p>
        </w:tc>
        <w:tc>
          <w:tcPr>
            <w:tcW w:w="1562" w:type="dxa"/>
          </w:tcPr>
          <w:p w14:paraId="2C295E86" w14:textId="2B39325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3363573.80</w:t>
            </w:r>
          </w:p>
        </w:tc>
        <w:tc>
          <w:tcPr>
            <w:tcW w:w="2134" w:type="dxa"/>
          </w:tcPr>
          <w:p w14:paraId="4A1BF234" w14:textId="4C4DF26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77F39" w14:textId="655A14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86860" w14:textId="4BDF57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708A504" w14:textId="77777777" w:rsidTr="00000D1F">
        <w:trPr>
          <w:trHeight w:val="54"/>
        </w:trPr>
        <w:tc>
          <w:tcPr>
            <w:tcW w:w="1691" w:type="dxa"/>
          </w:tcPr>
          <w:p w14:paraId="393EEC16" w14:textId="11AF50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3DF3D791" w14:textId="0DBEE46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718593.17</w:t>
            </w:r>
          </w:p>
        </w:tc>
        <w:tc>
          <w:tcPr>
            <w:tcW w:w="1562" w:type="dxa"/>
          </w:tcPr>
          <w:p w14:paraId="4EA1ABC5" w14:textId="6F4D891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3363534.49</w:t>
            </w:r>
          </w:p>
        </w:tc>
        <w:tc>
          <w:tcPr>
            <w:tcW w:w="2134" w:type="dxa"/>
          </w:tcPr>
          <w:p w14:paraId="2B477318" w14:textId="0C90A48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1720FB" w14:textId="2405786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591F0A" w14:textId="00EA118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C946EAF" w14:textId="77777777" w:rsidTr="00000D1F">
        <w:trPr>
          <w:trHeight w:val="54"/>
        </w:trPr>
        <w:tc>
          <w:tcPr>
            <w:tcW w:w="1691" w:type="dxa"/>
          </w:tcPr>
          <w:p w14:paraId="65CC7EA0" w14:textId="6567235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7122BE27" w14:textId="40C38C8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718595.18</w:t>
            </w:r>
          </w:p>
        </w:tc>
        <w:tc>
          <w:tcPr>
            <w:tcW w:w="1562" w:type="dxa"/>
          </w:tcPr>
          <w:p w14:paraId="5CE5CBF0" w14:textId="28F2312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3363509.39</w:t>
            </w:r>
          </w:p>
        </w:tc>
        <w:tc>
          <w:tcPr>
            <w:tcW w:w="2134" w:type="dxa"/>
          </w:tcPr>
          <w:p w14:paraId="76CD9412" w14:textId="6E540A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6673B" w14:textId="292C0A1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32377" w14:textId="198CC9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7327D09" w14:textId="77777777" w:rsidTr="00000D1F">
        <w:trPr>
          <w:trHeight w:val="54"/>
        </w:trPr>
        <w:tc>
          <w:tcPr>
            <w:tcW w:w="1691" w:type="dxa"/>
          </w:tcPr>
          <w:p w14:paraId="6B213093" w14:textId="46F3A30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73516937" w14:textId="0BC123F3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718606.07</w:t>
            </w:r>
          </w:p>
        </w:tc>
        <w:tc>
          <w:tcPr>
            <w:tcW w:w="1562" w:type="dxa"/>
          </w:tcPr>
          <w:p w14:paraId="153E5FE4" w14:textId="0B8CD8C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3363487.58</w:t>
            </w:r>
          </w:p>
        </w:tc>
        <w:tc>
          <w:tcPr>
            <w:tcW w:w="2134" w:type="dxa"/>
          </w:tcPr>
          <w:p w14:paraId="14F15984" w14:textId="3565FAC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3CC76" w14:textId="24536B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C7847D" w14:textId="2F5016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F220ABA" w14:textId="77777777" w:rsidTr="00000D1F">
        <w:trPr>
          <w:trHeight w:val="54"/>
        </w:trPr>
        <w:tc>
          <w:tcPr>
            <w:tcW w:w="1691" w:type="dxa"/>
          </w:tcPr>
          <w:p w14:paraId="55C68754" w14:textId="2802484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3C427D61" w14:textId="7A9C9D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718607.55</w:t>
            </w:r>
          </w:p>
        </w:tc>
        <w:tc>
          <w:tcPr>
            <w:tcW w:w="1562" w:type="dxa"/>
          </w:tcPr>
          <w:p w14:paraId="5DD0C03D" w14:textId="655E5D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3363479.51</w:t>
            </w:r>
          </w:p>
        </w:tc>
        <w:tc>
          <w:tcPr>
            <w:tcW w:w="2134" w:type="dxa"/>
          </w:tcPr>
          <w:p w14:paraId="2C6BC15F" w14:textId="702A28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631DA" w14:textId="1C71A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1357F4" w14:textId="4F2D0C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801BE87" w14:textId="77777777" w:rsidTr="00000D1F">
        <w:trPr>
          <w:trHeight w:val="54"/>
        </w:trPr>
        <w:tc>
          <w:tcPr>
            <w:tcW w:w="1691" w:type="dxa"/>
          </w:tcPr>
          <w:p w14:paraId="3416B48F" w14:textId="75F7459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6619A1E5" w14:textId="2A359822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718607.14</w:t>
            </w:r>
          </w:p>
        </w:tc>
        <w:tc>
          <w:tcPr>
            <w:tcW w:w="1562" w:type="dxa"/>
          </w:tcPr>
          <w:p w14:paraId="0064C721" w14:textId="651A27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3363453.70</w:t>
            </w:r>
          </w:p>
        </w:tc>
        <w:tc>
          <w:tcPr>
            <w:tcW w:w="2134" w:type="dxa"/>
          </w:tcPr>
          <w:p w14:paraId="3537F6E9" w14:textId="377B2F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80BC8" w14:textId="0BD471A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8D64B" w14:textId="7017F0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B916B45" w14:textId="77777777" w:rsidTr="00000D1F">
        <w:trPr>
          <w:trHeight w:val="54"/>
        </w:trPr>
        <w:tc>
          <w:tcPr>
            <w:tcW w:w="1691" w:type="dxa"/>
          </w:tcPr>
          <w:p w14:paraId="6EE4F0A7" w14:textId="24CD232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5FF13811" w14:textId="6CCAC7B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718609.62</w:t>
            </w:r>
          </w:p>
        </w:tc>
        <w:tc>
          <w:tcPr>
            <w:tcW w:w="1562" w:type="dxa"/>
          </w:tcPr>
          <w:p w14:paraId="4400D8B0" w14:textId="3A5C9FE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3363432.53</w:t>
            </w:r>
          </w:p>
        </w:tc>
        <w:tc>
          <w:tcPr>
            <w:tcW w:w="2134" w:type="dxa"/>
          </w:tcPr>
          <w:p w14:paraId="6F85C315" w14:textId="0E704F3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9F316" w14:textId="059CD8F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0F99F1" w14:textId="6D3B39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0475CBF" w14:textId="77777777" w:rsidTr="00000D1F">
        <w:trPr>
          <w:trHeight w:val="54"/>
        </w:trPr>
        <w:tc>
          <w:tcPr>
            <w:tcW w:w="1691" w:type="dxa"/>
          </w:tcPr>
          <w:p w14:paraId="6D5887AA" w14:textId="1CBDCA0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78597B11" w14:textId="37FC42B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718609.92</w:t>
            </w:r>
          </w:p>
        </w:tc>
        <w:tc>
          <w:tcPr>
            <w:tcW w:w="1562" w:type="dxa"/>
          </w:tcPr>
          <w:p w14:paraId="1BD33430" w14:textId="639733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3363416.10</w:t>
            </w:r>
          </w:p>
        </w:tc>
        <w:tc>
          <w:tcPr>
            <w:tcW w:w="2134" w:type="dxa"/>
          </w:tcPr>
          <w:p w14:paraId="1085D667" w14:textId="3A904C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EF366" w14:textId="4CC5661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C82EC" w14:textId="4BEAE4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AFA921A" w14:textId="77777777" w:rsidTr="00000D1F">
        <w:trPr>
          <w:trHeight w:val="54"/>
        </w:trPr>
        <w:tc>
          <w:tcPr>
            <w:tcW w:w="1691" w:type="dxa"/>
          </w:tcPr>
          <w:p w14:paraId="5A274B67" w14:textId="79C3F6B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30848842" w14:textId="6DDBB8E4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718606.12</w:t>
            </w:r>
          </w:p>
        </w:tc>
        <w:tc>
          <w:tcPr>
            <w:tcW w:w="1562" w:type="dxa"/>
          </w:tcPr>
          <w:p w14:paraId="676C1DA5" w14:textId="215105E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3363394.23</w:t>
            </w:r>
          </w:p>
        </w:tc>
        <w:tc>
          <w:tcPr>
            <w:tcW w:w="2134" w:type="dxa"/>
          </w:tcPr>
          <w:p w14:paraId="39BA42B2" w14:textId="3C5B56B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D74E4" w14:textId="171B6DE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A1A94" w14:textId="1252DC5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5F08562" w14:textId="77777777" w:rsidTr="00000D1F">
        <w:trPr>
          <w:trHeight w:val="54"/>
        </w:trPr>
        <w:tc>
          <w:tcPr>
            <w:tcW w:w="1691" w:type="dxa"/>
          </w:tcPr>
          <w:p w14:paraId="66F92F53" w14:textId="3739D8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009982B9" w14:textId="412D765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718609.13</w:t>
            </w:r>
          </w:p>
        </w:tc>
        <w:tc>
          <w:tcPr>
            <w:tcW w:w="1562" w:type="dxa"/>
          </w:tcPr>
          <w:p w14:paraId="1C389CDF" w14:textId="0821E7A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3363363.05</w:t>
            </w:r>
          </w:p>
        </w:tc>
        <w:tc>
          <w:tcPr>
            <w:tcW w:w="2134" w:type="dxa"/>
          </w:tcPr>
          <w:p w14:paraId="42E6CA30" w14:textId="17C102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77B1A" w14:textId="627B8D9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A66A5" w14:textId="38F4DA3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29C779E" w14:textId="77777777" w:rsidTr="00000D1F">
        <w:trPr>
          <w:trHeight w:val="54"/>
        </w:trPr>
        <w:tc>
          <w:tcPr>
            <w:tcW w:w="1691" w:type="dxa"/>
          </w:tcPr>
          <w:p w14:paraId="2F190999" w14:textId="17A5B0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6E920886" w14:textId="4A7E8DD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718616.11</w:t>
            </w:r>
          </w:p>
        </w:tc>
        <w:tc>
          <w:tcPr>
            <w:tcW w:w="1562" w:type="dxa"/>
          </w:tcPr>
          <w:p w14:paraId="735DE3A1" w14:textId="7414212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3363337.29</w:t>
            </w:r>
          </w:p>
        </w:tc>
        <w:tc>
          <w:tcPr>
            <w:tcW w:w="2134" w:type="dxa"/>
          </w:tcPr>
          <w:p w14:paraId="73F2875A" w14:textId="4347FFC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F8F3E" w14:textId="3C2B3FE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707A1" w14:textId="623EF12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A999F13" w14:textId="77777777" w:rsidTr="00000D1F">
        <w:trPr>
          <w:trHeight w:val="54"/>
        </w:trPr>
        <w:tc>
          <w:tcPr>
            <w:tcW w:w="1691" w:type="dxa"/>
          </w:tcPr>
          <w:p w14:paraId="47DDBCAB" w14:textId="02786F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209BBF4B" w14:textId="615B366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718618.87</w:t>
            </w:r>
          </w:p>
        </w:tc>
        <w:tc>
          <w:tcPr>
            <w:tcW w:w="1562" w:type="dxa"/>
          </w:tcPr>
          <w:p w14:paraId="12066B8D" w14:textId="0343F02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3363323.97</w:t>
            </w:r>
          </w:p>
        </w:tc>
        <w:tc>
          <w:tcPr>
            <w:tcW w:w="2134" w:type="dxa"/>
          </w:tcPr>
          <w:p w14:paraId="1B58C8C1" w14:textId="60600E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1A675C" w14:textId="6018857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C06B1" w14:textId="27C5E0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BE67A76" w14:textId="77777777" w:rsidTr="00000D1F">
        <w:trPr>
          <w:trHeight w:val="54"/>
        </w:trPr>
        <w:tc>
          <w:tcPr>
            <w:tcW w:w="1691" w:type="dxa"/>
          </w:tcPr>
          <w:p w14:paraId="0AD54FD5" w14:textId="23F4B25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34645F4E" w14:textId="7D6B391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718619.71</w:t>
            </w:r>
          </w:p>
        </w:tc>
        <w:tc>
          <w:tcPr>
            <w:tcW w:w="1562" w:type="dxa"/>
          </w:tcPr>
          <w:p w14:paraId="09A90905" w14:textId="157927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3363304.77</w:t>
            </w:r>
          </w:p>
        </w:tc>
        <w:tc>
          <w:tcPr>
            <w:tcW w:w="2134" w:type="dxa"/>
          </w:tcPr>
          <w:p w14:paraId="34CBC033" w14:textId="63FB33E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92947" w14:textId="3703375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D1423A" w14:textId="116E688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E184ED5" w14:textId="77777777" w:rsidTr="00000D1F">
        <w:trPr>
          <w:trHeight w:val="54"/>
        </w:trPr>
        <w:tc>
          <w:tcPr>
            <w:tcW w:w="1691" w:type="dxa"/>
          </w:tcPr>
          <w:p w14:paraId="774C65DD" w14:textId="6595254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48ECD435" w14:textId="25C333B0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718623.72</w:t>
            </w:r>
          </w:p>
        </w:tc>
        <w:tc>
          <w:tcPr>
            <w:tcW w:w="1562" w:type="dxa"/>
          </w:tcPr>
          <w:p w14:paraId="4095D7EF" w14:textId="4CA2B1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3363285.57</w:t>
            </w:r>
          </w:p>
        </w:tc>
        <w:tc>
          <w:tcPr>
            <w:tcW w:w="2134" w:type="dxa"/>
          </w:tcPr>
          <w:p w14:paraId="4F89CE21" w14:textId="18747ED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5ADD0" w14:textId="4833CAD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D9FEFE" w14:textId="05FA4D5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242E4AD6" w14:textId="77777777" w:rsidTr="00000D1F">
        <w:trPr>
          <w:trHeight w:val="54"/>
        </w:trPr>
        <w:tc>
          <w:tcPr>
            <w:tcW w:w="1691" w:type="dxa"/>
          </w:tcPr>
          <w:p w14:paraId="25D0F02F" w14:textId="1EF9AD7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5B9AF31F" w14:textId="6B7F7647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718624.02</w:t>
            </w:r>
          </w:p>
        </w:tc>
        <w:tc>
          <w:tcPr>
            <w:tcW w:w="1562" w:type="dxa"/>
          </w:tcPr>
          <w:p w14:paraId="626DC101" w14:textId="13E984C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3363273.82</w:t>
            </w:r>
          </w:p>
        </w:tc>
        <w:tc>
          <w:tcPr>
            <w:tcW w:w="2134" w:type="dxa"/>
          </w:tcPr>
          <w:p w14:paraId="27922DEA" w14:textId="0097408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828B9" w14:textId="45932F0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F1C52" w14:textId="3A80951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12F5E68" w14:textId="77777777" w:rsidTr="00000D1F">
        <w:trPr>
          <w:trHeight w:val="54"/>
        </w:trPr>
        <w:tc>
          <w:tcPr>
            <w:tcW w:w="1691" w:type="dxa"/>
          </w:tcPr>
          <w:p w14:paraId="60095E49" w14:textId="6145891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6272F42E" w14:textId="43A9BC0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718618.69</w:t>
            </w:r>
          </w:p>
        </w:tc>
        <w:tc>
          <w:tcPr>
            <w:tcW w:w="1562" w:type="dxa"/>
          </w:tcPr>
          <w:p w14:paraId="6F0E647F" w14:textId="619F55F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3363251.90</w:t>
            </w:r>
          </w:p>
        </w:tc>
        <w:tc>
          <w:tcPr>
            <w:tcW w:w="2134" w:type="dxa"/>
          </w:tcPr>
          <w:p w14:paraId="16324989" w14:textId="38B20DD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BC7BE" w14:textId="21C9EFE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A75A0" w14:textId="5B0497D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51209E6" w14:textId="77777777" w:rsidTr="00000D1F">
        <w:trPr>
          <w:trHeight w:val="54"/>
        </w:trPr>
        <w:tc>
          <w:tcPr>
            <w:tcW w:w="1691" w:type="dxa"/>
          </w:tcPr>
          <w:p w14:paraId="383820F3" w14:textId="5012AD5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5C54E337" w14:textId="77900AD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718610.10</w:t>
            </w:r>
          </w:p>
        </w:tc>
        <w:tc>
          <w:tcPr>
            <w:tcW w:w="1562" w:type="dxa"/>
          </w:tcPr>
          <w:p w14:paraId="3F9DA61F" w14:textId="6BFDA59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3363229.97</w:t>
            </w:r>
          </w:p>
        </w:tc>
        <w:tc>
          <w:tcPr>
            <w:tcW w:w="2134" w:type="dxa"/>
          </w:tcPr>
          <w:p w14:paraId="1DFAD7BE" w14:textId="7CC65B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35DC1" w14:textId="60B179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084C3" w14:textId="13890D3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8AA6BA6" w14:textId="77777777" w:rsidTr="00000D1F">
        <w:trPr>
          <w:trHeight w:val="54"/>
        </w:trPr>
        <w:tc>
          <w:tcPr>
            <w:tcW w:w="1691" w:type="dxa"/>
          </w:tcPr>
          <w:p w14:paraId="03571084" w14:textId="6CF09BC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3E2155FF" w14:textId="65948D9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718605.11</w:t>
            </w:r>
          </w:p>
        </w:tc>
        <w:tc>
          <w:tcPr>
            <w:tcW w:w="1562" w:type="dxa"/>
          </w:tcPr>
          <w:p w14:paraId="1FECDA66" w14:textId="0F0896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3363222.55</w:t>
            </w:r>
          </w:p>
        </w:tc>
        <w:tc>
          <w:tcPr>
            <w:tcW w:w="2134" w:type="dxa"/>
          </w:tcPr>
          <w:p w14:paraId="5C834ED3" w14:textId="5775F84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73D157" w14:textId="63C314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2C488" w14:textId="4DFE5E3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ADD3822" w14:textId="77777777" w:rsidTr="00000D1F">
        <w:trPr>
          <w:trHeight w:val="54"/>
        </w:trPr>
        <w:tc>
          <w:tcPr>
            <w:tcW w:w="1691" w:type="dxa"/>
          </w:tcPr>
          <w:p w14:paraId="646FF86C" w14:textId="63BF28B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369A3B13" w14:textId="3789254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718587.38</w:t>
            </w:r>
          </w:p>
        </w:tc>
        <w:tc>
          <w:tcPr>
            <w:tcW w:w="1562" w:type="dxa"/>
          </w:tcPr>
          <w:p w14:paraId="55D91AB2" w14:textId="2368153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3363204.20</w:t>
            </w:r>
          </w:p>
        </w:tc>
        <w:tc>
          <w:tcPr>
            <w:tcW w:w="2134" w:type="dxa"/>
          </w:tcPr>
          <w:p w14:paraId="04E213DB" w14:textId="6B02EB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06F54" w14:textId="6A2189C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BE141" w14:textId="23AECD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596ADDE9" w14:textId="77777777" w:rsidTr="00000D1F">
        <w:trPr>
          <w:trHeight w:val="54"/>
        </w:trPr>
        <w:tc>
          <w:tcPr>
            <w:tcW w:w="1691" w:type="dxa"/>
          </w:tcPr>
          <w:p w14:paraId="6443FF85" w14:textId="73D00C4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1FAE6D08" w14:textId="0F7421CB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718577.66</w:t>
            </w:r>
          </w:p>
        </w:tc>
        <w:tc>
          <w:tcPr>
            <w:tcW w:w="1562" w:type="dxa"/>
          </w:tcPr>
          <w:p w14:paraId="01998BF9" w14:textId="754110F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3363176.16</w:t>
            </w:r>
          </w:p>
        </w:tc>
        <w:tc>
          <w:tcPr>
            <w:tcW w:w="2134" w:type="dxa"/>
          </w:tcPr>
          <w:p w14:paraId="7A9B8E8B" w14:textId="5C355B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B86874" w14:textId="060EBF0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98BF60C" w14:textId="7EC352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66FAAE1" w14:textId="77777777" w:rsidTr="00000D1F">
        <w:trPr>
          <w:trHeight w:val="54"/>
        </w:trPr>
        <w:tc>
          <w:tcPr>
            <w:tcW w:w="1691" w:type="dxa"/>
          </w:tcPr>
          <w:p w14:paraId="01907F18" w14:textId="54FB2F7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1F687D5C" w14:textId="4358A4C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718562.45</w:t>
            </w:r>
          </w:p>
        </w:tc>
        <w:tc>
          <w:tcPr>
            <w:tcW w:w="1562" w:type="dxa"/>
          </w:tcPr>
          <w:p w14:paraId="069DEA66" w14:textId="3AB610C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3363168.06</w:t>
            </w:r>
          </w:p>
        </w:tc>
        <w:tc>
          <w:tcPr>
            <w:tcW w:w="2134" w:type="dxa"/>
          </w:tcPr>
          <w:p w14:paraId="7335FDF7" w14:textId="75AE7BC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CEA0B" w14:textId="41CE96A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BB36F" w14:textId="2D770C3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33B8C91" w14:textId="77777777" w:rsidTr="00000D1F">
        <w:trPr>
          <w:trHeight w:val="54"/>
        </w:trPr>
        <w:tc>
          <w:tcPr>
            <w:tcW w:w="1691" w:type="dxa"/>
          </w:tcPr>
          <w:p w14:paraId="56BFCFD3" w14:textId="4E8C972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1794A38D" w14:textId="029086F9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718541.49</w:t>
            </w:r>
          </w:p>
        </w:tc>
        <w:tc>
          <w:tcPr>
            <w:tcW w:w="1562" w:type="dxa"/>
          </w:tcPr>
          <w:p w14:paraId="3C532028" w14:textId="7D96A7F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3363165.51</w:t>
            </w:r>
          </w:p>
        </w:tc>
        <w:tc>
          <w:tcPr>
            <w:tcW w:w="2134" w:type="dxa"/>
          </w:tcPr>
          <w:p w14:paraId="5C056064" w14:textId="17B6A0B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FCF91" w14:textId="543FC81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AD573" w14:textId="2DEB3A9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03F96F54" w14:textId="77777777" w:rsidTr="00000D1F">
        <w:trPr>
          <w:trHeight w:val="54"/>
        </w:trPr>
        <w:tc>
          <w:tcPr>
            <w:tcW w:w="1691" w:type="dxa"/>
          </w:tcPr>
          <w:p w14:paraId="42FA78FB" w14:textId="13309B7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1E000EA6" w14:textId="4ACA1088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718505.20</w:t>
            </w:r>
          </w:p>
        </w:tc>
        <w:tc>
          <w:tcPr>
            <w:tcW w:w="1562" w:type="dxa"/>
          </w:tcPr>
          <w:p w14:paraId="033ECB81" w14:textId="44E9107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3363139.82</w:t>
            </w:r>
          </w:p>
        </w:tc>
        <w:tc>
          <w:tcPr>
            <w:tcW w:w="2134" w:type="dxa"/>
          </w:tcPr>
          <w:p w14:paraId="1B11B522" w14:textId="3C2A7882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EA5B6" w14:textId="445DD8AF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7DEC0" w14:textId="5F4E9A06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13D0DD9" w14:textId="77777777" w:rsidTr="00000D1F">
        <w:trPr>
          <w:trHeight w:val="54"/>
        </w:trPr>
        <w:tc>
          <w:tcPr>
            <w:tcW w:w="1691" w:type="dxa"/>
          </w:tcPr>
          <w:p w14:paraId="44580B1B" w14:textId="4E493C2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00AEECBE" w14:textId="6A95D42C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718488.76</w:t>
            </w:r>
          </w:p>
        </w:tc>
        <w:tc>
          <w:tcPr>
            <w:tcW w:w="1562" w:type="dxa"/>
          </w:tcPr>
          <w:p w14:paraId="51BCF802" w14:textId="10F98FA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3363126.67</w:t>
            </w:r>
          </w:p>
        </w:tc>
        <w:tc>
          <w:tcPr>
            <w:tcW w:w="2134" w:type="dxa"/>
          </w:tcPr>
          <w:p w14:paraId="59834D67" w14:textId="5109A4B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D4435" w14:textId="7A008AD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E6C49" w14:textId="01DA76AE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347CB913" w14:textId="77777777" w:rsidTr="00000D1F">
        <w:trPr>
          <w:trHeight w:val="54"/>
        </w:trPr>
        <w:tc>
          <w:tcPr>
            <w:tcW w:w="1691" w:type="dxa"/>
          </w:tcPr>
          <w:p w14:paraId="49765F27" w14:textId="2FD4E1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5D2D2AA1" w14:textId="14D6E0B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718472.46</w:t>
            </w:r>
          </w:p>
        </w:tc>
        <w:tc>
          <w:tcPr>
            <w:tcW w:w="1562" w:type="dxa"/>
          </w:tcPr>
          <w:p w14:paraId="28C94159" w14:textId="12769E5A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3363114.46</w:t>
            </w:r>
          </w:p>
        </w:tc>
        <w:tc>
          <w:tcPr>
            <w:tcW w:w="2134" w:type="dxa"/>
          </w:tcPr>
          <w:p w14:paraId="4BDCCB86" w14:textId="6BA5911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8A580" w14:textId="49BB707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206D3" w14:textId="36D5D0D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6683E032" w14:textId="77777777" w:rsidTr="00000D1F">
        <w:trPr>
          <w:trHeight w:val="54"/>
        </w:trPr>
        <w:tc>
          <w:tcPr>
            <w:tcW w:w="1691" w:type="dxa"/>
          </w:tcPr>
          <w:p w14:paraId="69A477E8" w14:textId="6C3CBF4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6598E256" w14:textId="7182A37D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718447.89</w:t>
            </w:r>
          </w:p>
        </w:tc>
        <w:tc>
          <w:tcPr>
            <w:tcW w:w="1562" w:type="dxa"/>
          </w:tcPr>
          <w:p w14:paraId="352FDC07" w14:textId="3BC6E22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3363073.13</w:t>
            </w:r>
          </w:p>
        </w:tc>
        <w:tc>
          <w:tcPr>
            <w:tcW w:w="2134" w:type="dxa"/>
          </w:tcPr>
          <w:p w14:paraId="0818C9C5" w14:textId="57DDDF3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013A26" w14:textId="75C9D31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08464" w14:textId="5AB31DF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4EAB01E2" w14:textId="77777777" w:rsidTr="00000D1F">
        <w:trPr>
          <w:trHeight w:val="54"/>
        </w:trPr>
        <w:tc>
          <w:tcPr>
            <w:tcW w:w="1691" w:type="dxa"/>
          </w:tcPr>
          <w:p w14:paraId="708FE382" w14:textId="11742D4C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5B17DF2C" w14:textId="30FA693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718434.73</w:t>
            </w:r>
          </w:p>
        </w:tc>
        <w:tc>
          <w:tcPr>
            <w:tcW w:w="1562" w:type="dxa"/>
          </w:tcPr>
          <w:p w14:paraId="3DD978DF" w14:textId="11A25991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3363043.11</w:t>
            </w:r>
          </w:p>
        </w:tc>
        <w:tc>
          <w:tcPr>
            <w:tcW w:w="2134" w:type="dxa"/>
          </w:tcPr>
          <w:p w14:paraId="5AFECD57" w14:textId="1C52BE3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863A2" w14:textId="2D57C960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346AC" w14:textId="1BD544B7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7E686E16" w14:textId="77777777" w:rsidTr="00000D1F">
        <w:trPr>
          <w:trHeight w:val="54"/>
        </w:trPr>
        <w:tc>
          <w:tcPr>
            <w:tcW w:w="1691" w:type="dxa"/>
          </w:tcPr>
          <w:p w14:paraId="56A90F57" w14:textId="07543E7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2EBE686E" w14:textId="45EC9061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718423.49</w:t>
            </w:r>
          </w:p>
        </w:tc>
        <w:tc>
          <w:tcPr>
            <w:tcW w:w="1562" w:type="dxa"/>
          </w:tcPr>
          <w:p w14:paraId="59B9060C" w14:textId="1F6BA179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3363026.57</w:t>
            </w:r>
          </w:p>
        </w:tc>
        <w:tc>
          <w:tcPr>
            <w:tcW w:w="2134" w:type="dxa"/>
          </w:tcPr>
          <w:p w14:paraId="2A29DC24" w14:textId="7F1E5653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EF2C7E" w14:textId="49E2B74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AA854" w14:textId="199DBB58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156BD9" w:rsidRPr="002E6E74" w14:paraId="122910E3" w14:textId="77777777" w:rsidTr="00000D1F">
        <w:trPr>
          <w:trHeight w:val="54"/>
        </w:trPr>
        <w:tc>
          <w:tcPr>
            <w:tcW w:w="1691" w:type="dxa"/>
          </w:tcPr>
          <w:p w14:paraId="1E891110" w14:textId="4C7985EB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0B6057E7" w14:textId="6D135DB6" w:rsidR="00156BD9" w:rsidRPr="002E6E74" w:rsidRDefault="00156BD9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718415.52</w:t>
            </w:r>
          </w:p>
        </w:tc>
        <w:tc>
          <w:tcPr>
            <w:tcW w:w="1562" w:type="dxa"/>
          </w:tcPr>
          <w:p w14:paraId="0A18EF2B" w14:textId="1AFF0B0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3362984.96</w:t>
            </w:r>
          </w:p>
        </w:tc>
        <w:tc>
          <w:tcPr>
            <w:tcW w:w="2134" w:type="dxa"/>
          </w:tcPr>
          <w:p w14:paraId="799C0B93" w14:textId="4557B5D5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50720" w14:textId="50E78A7D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9F5914" w14:textId="5DB8BCA4" w:rsidR="00156BD9" w:rsidRPr="002E6E74" w:rsidRDefault="00156BD9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7B0C6B89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835AAE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835AAE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20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835AAE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835AAE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835AAE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4558BB9D" w14:textId="77777777" w:rsidR="00156BD9" w:rsidRDefault="00156BD9">
      <w:pPr>
        <w:divId w:val="1496217629"/>
      </w:pPr>
    </w:p>
    <w:tbl>
      <w:tblPr>
        <w:tblStyle w:val="a6"/>
        <w:tblW w:w="5073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673"/>
        <w:gridCol w:w="1559"/>
        <w:gridCol w:w="7372"/>
      </w:tblGrid>
      <w:tr w:rsidR="00AA0A82" w:rsidRPr="00AA0A82" w14:paraId="24408B1C" w14:textId="77777777" w:rsidTr="00156BD9">
        <w:trPr>
          <w:divId w:val="1496217629"/>
          <w:trHeight w:val="584"/>
        </w:trPr>
        <w:tc>
          <w:tcPr>
            <w:tcW w:w="5000" w:type="pct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156BD9">
        <w:trPr>
          <w:divId w:val="1496217629"/>
        </w:trPr>
        <w:tc>
          <w:tcPr>
            <w:tcW w:w="1524" w:type="pct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3476" w:type="pct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156BD9">
        <w:trPr>
          <w:divId w:val="1496217629"/>
        </w:trPr>
        <w:tc>
          <w:tcPr>
            <w:tcW w:w="789" w:type="pct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735" w:type="pct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3476" w:type="pct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156BD9">
        <w:trPr>
          <w:divId w:val="1496217629"/>
        </w:trPr>
        <w:tc>
          <w:tcPr>
            <w:tcW w:w="789" w:type="pct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35" w:type="pct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3476" w:type="pct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156BD9" w14:paraId="7EABC08A" w14:textId="77777777" w:rsidTr="00156BD9">
        <w:trPr>
          <w:divId w:val="1496217629"/>
        </w:trPr>
        <w:tc>
          <w:tcPr>
            <w:tcW w:w="789" w:type="pct"/>
          </w:tcPr>
          <w:p w14:paraId="3576EE20" w14:textId="34AB7566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735" w:type="pct"/>
          </w:tcPr>
          <w:p w14:paraId="2E99FFE4" w14:textId="30C39117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3476" w:type="pct"/>
          </w:tcPr>
          <w:p w14:paraId="64FAA57E" w14:textId="59A1DA53" w:rsidR="00156BD9" w:rsidRPr="00D74C57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156BD9" w14:paraId="2C3A3509" w14:textId="77777777" w:rsidTr="00156BD9">
        <w:trPr>
          <w:divId w:val="1496217629"/>
        </w:trPr>
        <w:tc>
          <w:tcPr>
            <w:tcW w:w="789" w:type="pct"/>
          </w:tcPr>
          <w:p w14:paraId="70896BAD" w14:textId="31417A1F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5" w:type="pct"/>
          </w:tcPr>
          <w:p w14:paraId="62F4B81E" w14:textId="37F6B42E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3476" w:type="pct"/>
          </w:tcPr>
          <w:p w14:paraId="614842DE" w14:textId="0E6B160A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 xml:space="preserve">по древесно-кустарниковой растительности, пересекая земельный участок с кадастровым номером </w:t>
            </w:r>
            <w:r w:rsidRPr="00A63EA4">
              <w:rPr>
                <w:sz w:val="18"/>
                <w:szCs w:val="20"/>
              </w:rPr>
              <w:t>49:02:030104:1(8)</w:t>
            </w:r>
            <w:r>
              <w:rPr>
                <w:sz w:val="18"/>
                <w:szCs w:val="20"/>
              </w:rPr>
              <w:t xml:space="preserve"> и автодорогу</w:t>
            </w:r>
          </w:p>
        </w:tc>
      </w:tr>
      <w:tr w:rsidR="00156BD9" w14:paraId="68FA4BD0" w14:textId="77777777" w:rsidTr="00156BD9">
        <w:trPr>
          <w:divId w:val="1496217629"/>
        </w:trPr>
        <w:tc>
          <w:tcPr>
            <w:tcW w:w="789" w:type="pct"/>
          </w:tcPr>
          <w:p w14:paraId="6219FE3B" w14:textId="3D39427E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735" w:type="pct"/>
          </w:tcPr>
          <w:p w14:paraId="1A3B0DE7" w14:textId="58B8B2D7" w:rsidR="00156BD9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3476" w:type="pct"/>
          </w:tcPr>
          <w:p w14:paraId="6691230B" w14:textId="40B1BE7E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156BD9" w14:paraId="568D2433" w14:textId="77777777" w:rsidTr="00156BD9">
        <w:trPr>
          <w:divId w:val="1496217629"/>
        </w:trPr>
        <w:tc>
          <w:tcPr>
            <w:tcW w:w="789" w:type="pct"/>
          </w:tcPr>
          <w:p w14:paraId="7787D96D" w14:textId="7DE5C02F" w:rsidR="00156BD9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735" w:type="pct"/>
          </w:tcPr>
          <w:p w14:paraId="31AD2867" w14:textId="720AD829" w:rsidR="00156BD9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3476" w:type="pct"/>
          </w:tcPr>
          <w:p w14:paraId="5AF3D05B" w14:textId="25139E4C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(№9 по ТЗ)</w:t>
            </w:r>
          </w:p>
        </w:tc>
      </w:tr>
      <w:tr w:rsidR="00156BD9" w14:paraId="2B965662" w14:textId="77777777" w:rsidTr="00156BD9">
        <w:trPr>
          <w:divId w:val="1496217629"/>
        </w:trPr>
        <w:tc>
          <w:tcPr>
            <w:tcW w:w="789" w:type="pct"/>
          </w:tcPr>
          <w:p w14:paraId="3E866537" w14:textId="417CB2D6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735" w:type="pct"/>
          </w:tcPr>
          <w:p w14:paraId="44E5C705" w14:textId="67E58F49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3476" w:type="pct"/>
          </w:tcPr>
          <w:p w14:paraId="3E10F511" w14:textId="6CB6D1A9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156BD9" w14:paraId="515B6B18" w14:textId="77777777" w:rsidTr="00156BD9">
        <w:trPr>
          <w:divId w:val="1496217629"/>
        </w:trPr>
        <w:tc>
          <w:tcPr>
            <w:tcW w:w="789" w:type="pct"/>
          </w:tcPr>
          <w:p w14:paraId="53BF51B2" w14:textId="3B285E85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735" w:type="pct"/>
          </w:tcPr>
          <w:p w14:paraId="6DADF706" w14:textId="16BEF640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3476" w:type="pct"/>
          </w:tcPr>
          <w:p w14:paraId="45EA8775" w14:textId="36F9B83D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древесно-</w:t>
            </w:r>
            <w:r w:rsidRPr="002E6E74">
              <w:rPr>
                <w:sz w:val="18"/>
                <w:szCs w:val="20"/>
              </w:rPr>
              <w:t>кустарниковой растительности</w:t>
            </w:r>
          </w:p>
        </w:tc>
      </w:tr>
      <w:tr w:rsidR="00156BD9" w14:paraId="283E8705" w14:textId="77777777" w:rsidTr="00156BD9">
        <w:trPr>
          <w:divId w:val="1496217629"/>
        </w:trPr>
        <w:tc>
          <w:tcPr>
            <w:tcW w:w="789" w:type="pct"/>
          </w:tcPr>
          <w:p w14:paraId="355809EF" w14:textId="01CE9094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735" w:type="pct"/>
          </w:tcPr>
          <w:p w14:paraId="0D81E64D" w14:textId="6C8D355C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3476" w:type="pct"/>
          </w:tcPr>
          <w:p w14:paraId="4B6CCE98" w14:textId="00450217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(№9 по ТЗ)</w:t>
            </w:r>
          </w:p>
        </w:tc>
      </w:tr>
      <w:tr w:rsidR="00156BD9" w14:paraId="46B6B1C4" w14:textId="77777777" w:rsidTr="00156BD9">
        <w:trPr>
          <w:divId w:val="1496217629"/>
        </w:trPr>
        <w:tc>
          <w:tcPr>
            <w:tcW w:w="789" w:type="pct"/>
          </w:tcPr>
          <w:p w14:paraId="470488C0" w14:textId="69CE82E5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735" w:type="pct"/>
          </w:tcPr>
          <w:p w14:paraId="13FF10F5" w14:textId="32806B1A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3476" w:type="pct"/>
          </w:tcPr>
          <w:p w14:paraId="3B3A4D5D" w14:textId="03998B1B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156BD9" w14:paraId="56A80E5F" w14:textId="77777777" w:rsidTr="00156BD9">
        <w:trPr>
          <w:divId w:val="1496217629"/>
        </w:trPr>
        <w:tc>
          <w:tcPr>
            <w:tcW w:w="789" w:type="pct"/>
          </w:tcPr>
          <w:p w14:paraId="043688D6" w14:textId="083C27EF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735" w:type="pct"/>
          </w:tcPr>
          <w:p w14:paraId="3B2C328A" w14:textId="06D4B200" w:rsidR="00156BD9" w:rsidRPr="002E6E74" w:rsidRDefault="00156BD9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143</w:t>
            </w:r>
          </w:p>
        </w:tc>
        <w:tc>
          <w:tcPr>
            <w:tcW w:w="3476" w:type="pct"/>
          </w:tcPr>
          <w:p w14:paraId="299BBCD5" w14:textId="28BD69FE" w:rsidR="00156BD9" w:rsidRPr="002E6E74" w:rsidRDefault="00156BD9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 древесно-кустарниковой растительности, пересекая автодорогу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187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21A74022" w:rsidR="00F54131" w:rsidRPr="000C0D36" w:rsidRDefault="00156BD9" w:rsidP="00835AAE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</w:t>
            </w:r>
            <w:r w:rsidR="00835AAE">
              <w:rPr>
                <w:sz w:val="24"/>
                <w:szCs w:val="24"/>
              </w:rPr>
              <w:t>9</w:t>
            </w:r>
            <w:r w:rsidR="006A7852">
              <w:rPr>
                <w:sz w:val="24"/>
                <w:szCs w:val="24"/>
              </w:rPr>
              <w:t xml:space="preserve"> по ТЗ)</w:t>
            </w:r>
            <w:r w:rsidR="004E49A5" w:rsidRPr="004E49A5">
              <w:rPr>
                <w:sz w:val="24"/>
                <w:szCs w:val="24"/>
              </w:rPr>
              <w:t>"</w:t>
            </w:r>
            <w:r w:rsidR="00F818BF">
              <w:rPr>
                <w:sz w:val="24"/>
                <w:szCs w:val="24"/>
              </w:rPr>
              <w:t xml:space="preserve">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643996A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2293A909" w14:textId="77777777" w:rsidR="00CB7BB0" w:rsidRDefault="00CB7BB0" w:rsidP="00342828">
            <w:pPr>
              <w:jc w:val="center"/>
              <w:rPr>
                <w:b/>
                <w:noProof/>
                <w:szCs w:val="22"/>
              </w:rPr>
            </w:pPr>
          </w:p>
          <w:p w14:paraId="3E3F1D00" w14:textId="4E8F054A" w:rsidR="00835AAE" w:rsidRDefault="00156BD9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FCACAB6" wp14:editId="01CF985D">
                  <wp:extent cx="12089077" cy="7101444"/>
                  <wp:effectExtent l="0" t="0" r="825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3" t="11495" r="2131" b="14586"/>
                          <a:stretch/>
                        </pic:blipFill>
                        <pic:spPr bwMode="auto">
                          <a:xfrm>
                            <a:off x="0" y="0"/>
                            <a:ext cx="12096789" cy="7105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84D43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6EC8C905" w14:textId="77777777" w:rsidR="00835AAE" w:rsidRDefault="00835AAE" w:rsidP="00342828">
            <w:pPr>
              <w:jc w:val="center"/>
              <w:rPr>
                <w:b/>
                <w:noProof/>
                <w:szCs w:val="22"/>
              </w:rPr>
            </w:pPr>
          </w:p>
          <w:p w14:paraId="73DEEF8E" w14:textId="77777777" w:rsidR="00835AAE" w:rsidRDefault="00835AAE" w:rsidP="003A014A">
            <w:pPr>
              <w:jc w:val="center"/>
              <w:rPr>
                <w:b/>
              </w:rPr>
            </w:pPr>
          </w:p>
          <w:p w14:paraId="4A9912C5" w14:textId="77777777" w:rsidR="00835AAE" w:rsidRDefault="00835AAE" w:rsidP="003A014A">
            <w:pPr>
              <w:jc w:val="center"/>
              <w:rPr>
                <w:b/>
              </w:rPr>
            </w:pPr>
          </w:p>
          <w:p w14:paraId="6D71F6E4" w14:textId="77777777" w:rsidR="00835AAE" w:rsidRDefault="00835AAE" w:rsidP="003A014A">
            <w:pPr>
              <w:jc w:val="center"/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9B6A646" w:rsidR="00B6189A" w:rsidRPr="00B6189A" w:rsidRDefault="00B6189A" w:rsidP="00433C8A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433C8A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835AAE">
          <w:headerReference w:type="default" r:id="rId10"/>
          <w:pgSz w:w="23814" w:h="16840" w:orient="landscape" w:code="8"/>
          <w:pgMar w:top="709" w:right="567" w:bottom="567" w:left="1276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0280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0020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97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64"/>
                    <w:gridCol w:w="8406"/>
                  </w:tblGrid>
                  <w:tr w:rsidR="00C068DE" w14:paraId="4A7B7A75" w14:textId="77777777" w:rsidTr="00756D3C">
                    <w:trPr>
                      <w:cantSplit/>
                      <w:trHeight w:val="304"/>
                    </w:trPr>
                    <w:tc>
                      <w:tcPr>
                        <w:tcW w:w="698" w:type="pct"/>
                        <w:vAlign w:val="center"/>
                      </w:tcPr>
                      <w:p w14:paraId="14F04560" w14:textId="77777777" w:rsidR="00C068DE" w:rsidRDefault="00C068DE" w:rsidP="00756D3C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02255301" wp14:editId="6CEDFAEB">
                                  <wp:simplePos x="0" y="0"/>
                                  <wp:positionH relativeFrom="column">
                                    <wp:posOffset>38100</wp:posOffset>
                                  </wp:positionH>
                                  <wp:positionV relativeFrom="paragraph">
                                    <wp:posOffset>100965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7.95pt" to="59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00BFF400" wp14:editId="5F005A52">
                                  <wp:simplePos x="0" y="0"/>
                                  <wp:positionH relativeFrom="column">
                                    <wp:posOffset>38100</wp:posOffset>
                                  </wp:positionH>
                                  <wp:positionV relativeFrom="paragraph">
                                    <wp:posOffset>410210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32.3pt" to="59.6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GDi5ot8AAAAH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2B95F015" wp14:editId="322810F9">
                                  <wp:simplePos x="0" y="0"/>
                                  <wp:positionH relativeFrom="column">
                                    <wp:posOffset>32385</wp:posOffset>
                                  </wp:positionH>
                                  <wp:positionV relativeFrom="paragraph">
                                    <wp:posOffset>676910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53.3pt" to="59.2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0A23942" w14:textId="77777777" w:rsidR="00C068DE" w:rsidRPr="00894D05" w:rsidRDefault="00C068DE" w:rsidP="00756D3C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C068DE" w14:paraId="7AF4B670" w14:textId="77777777" w:rsidTr="00756D3C">
                    <w:trPr>
                      <w:cantSplit/>
                      <w:trHeight w:val="304"/>
                    </w:trPr>
                    <w:tc>
                      <w:tcPr>
                        <w:tcW w:w="698" w:type="pct"/>
                        <w:vAlign w:val="center"/>
                      </w:tcPr>
                      <w:p w14:paraId="7E15C067" w14:textId="77777777" w:rsidR="00C068DE" w:rsidRDefault="00C068DE" w:rsidP="00756D3C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38330D2" w14:textId="77777777" w:rsidR="00C068DE" w:rsidRPr="00894D05" w:rsidRDefault="00C068DE" w:rsidP="00756D3C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C068DE" w14:paraId="7F50EE9C" w14:textId="77777777" w:rsidTr="00756D3C">
                    <w:trPr>
                      <w:cantSplit/>
                      <w:trHeight w:val="304"/>
                    </w:trPr>
                    <w:tc>
                      <w:tcPr>
                        <w:tcW w:w="698" w:type="pct"/>
                        <w:vAlign w:val="center"/>
                      </w:tcPr>
                      <w:p w14:paraId="1907D1D6" w14:textId="77777777" w:rsidR="00C068DE" w:rsidRDefault="00C068DE" w:rsidP="00756D3C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C09CED7" w14:textId="77777777" w:rsidR="00C068DE" w:rsidRPr="00A72227" w:rsidRDefault="00C068DE" w:rsidP="00756D3C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C068DE" w14:paraId="31F7953F" w14:textId="77777777" w:rsidTr="00756D3C">
                    <w:trPr>
                      <w:cantSplit/>
                      <w:trHeight w:val="492"/>
                    </w:trPr>
                    <w:tc>
                      <w:tcPr>
                        <w:tcW w:w="698" w:type="pct"/>
                        <w:vAlign w:val="center"/>
                      </w:tcPr>
                      <w:p w14:paraId="5EDED513" w14:textId="77777777" w:rsidR="00C068DE" w:rsidRDefault="00C068DE" w:rsidP="00756D3C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1FF4E7" wp14:editId="53031098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5A1243A" w14:textId="77777777" w:rsidR="00C068DE" w:rsidRPr="006A5F68" w:rsidRDefault="00C068DE" w:rsidP="00756D3C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6834C116" w14:textId="77777777" w:rsidR="00156BD9" w:rsidRDefault="00156BD9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F818BF">
      <w:pgSz w:w="11907" w:h="16840" w:code="9"/>
      <w:pgMar w:top="709" w:right="567" w:bottom="284" w:left="1276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56BD9"/>
    <w:rsid w:val="001821F0"/>
    <w:rsid w:val="001A5F4E"/>
    <w:rsid w:val="001C2598"/>
    <w:rsid w:val="00295641"/>
    <w:rsid w:val="002B4613"/>
    <w:rsid w:val="002C2882"/>
    <w:rsid w:val="00317DAA"/>
    <w:rsid w:val="003219DD"/>
    <w:rsid w:val="00342828"/>
    <w:rsid w:val="003A014A"/>
    <w:rsid w:val="003B6E5B"/>
    <w:rsid w:val="003B733E"/>
    <w:rsid w:val="003D568B"/>
    <w:rsid w:val="003E761D"/>
    <w:rsid w:val="00406C92"/>
    <w:rsid w:val="00433C8A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835AAE"/>
    <w:rsid w:val="00952C1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068DE"/>
    <w:rsid w:val="00C50A64"/>
    <w:rsid w:val="00C53F9A"/>
    <w:rsid w:val="00C85B1E"/>
    <w:rsid w:val="00CB7BB0"/>
    <w:rsid w:val="00CC628F"/>
    <w:rsid w:val="00CE2F9C"/>
    <w:rsid w:val="00D60257"/>
    <w:rsid w:val="00D74C57"/>
    <w:rsid w:val="00DA6BD8"/>
    <w:rsid w:val="00E570C7"/>
    <w:rsid w:val="00E90009"/>
    <w:rsid w:val="00EF2E5A"/>
    <w:rsid w:val="00F54131"/>
    <w:rsid w:val="00F818BF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5D6D6-9F3E-4848-83F4-4F32695B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1057</TotalTime>
  <Pages>13</Pages>
  <Words>3026</Words>
  <Characters>17251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20237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34</cp:revision>
  <cp:lastPrinted>2021-02-04T04:14:00Z</cp:lastPrinted>
  <dcterms:created xsi:type="dcterms:W3CDTF">2020-10-26T22:43:00Z</dcterms:created>
  <dcterms:modified xsi:type="dcterms:W3CDTF">2021-03-16T06:13:00Z</dcterms:modified>
</cp:coreProperties>
</file>