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5E21643E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835AAE">
        <w:rPr>
          <w:b/>
          <w:bCs/>
          <w:color w:val="000000"/>
        </w:rPr>
        <w:t>9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5C386959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AA0353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6BC98AD6" w:rsidR="00B80549" w:rsidRPr="00B80549" w:rsidRDefault="00B80549" w:rsidP="006A7852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0D0D0996" w:rsidR="00295641" w:rsidRPr="00DD6C04" w:rsidRDefault="00835AAE" w:rsidP="00835AAE">
            <w:r>
              <w:t>3</w:t>
            </w:r>
            <w:r w:rsidR="00EF2E5A">
              <w:t>,</w:t>
            </w:r>
            <w:r>
              <w:t>3</w:t>
            </w:r>
            <w:r w:rsidR="00EF2E5A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E4F6299" w:rsidR="003D568B" w:rsidRPr="003D568B" w:rsidRDefault="00835AAE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р. </w:t>
            </w:r>
            <w:proofErr w:type="spellStart"/>
            <w:r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EC71AF4" w:rsidR="003D568B" w:rsidRPr="003D568B" w:rsidRDefault="00835AAE" w:rsidP="00835AAE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5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color w:val="000000"/>
                <w:szCs w:val="24"/>
              </w:rPr>
              <w:t>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67CCC59" w:rsidR="003D568B" w:rsidRPr="003D568B" w:rsidRDefault="00835AAE" w:rsidP="00835AAE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szCs w:val="24"/>
              </w:rPr>
              <w:t>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35AAE" w:rsidRPr="002E6E74" w14:paraId="7048E56D" w14:textId="77777777" w:rsidTr="00282AB3">
        <w:trPr>
          <w:trHeight w:val="54"/>
        </w:trPr>
        <w:tc>
          <w:tcPr>
            <w:tcW w:w="1691" w:type="dxa"/>
          </w:tcPr>
          <w:p w14:paraId="0399DF6B" w14:textId="61AC9529" w:rsidR="00835AAE" w:rsidRPr="002E6E74" w:rsidRDefault="00835AA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411CB1B6" w14:textId="34E31EE9" w:rsidR="00835AAE" w:rsidRPr="002E6E74" w:rsidRDefault="00835AAE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04DA628C" w14:textId="0825A265" w:rsidR="00835AAE" w:rsidRPr="002E6E74" w:rsidRDefault="00835AAE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490336A7" w14:textId="26D3B6B0" w:rsidR="00835AAE" w:rsidRPr="002E6E74" w:rsidRDefault="00835AA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B547B70" w14:textId="2314480B" w:rsidR="00835AAE" w:rsidRPr="002E6E74" w:rsidRDefault="00835AA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3103834" w14:textId="5C1C9A1F" w:rsidR="00835AAE" w:rsidRPr="002E6E74" w:rsidRDefault="00835AA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85C6F24" w14:textId="77777777" w:rsidTr="00282AB3">
        <w:trPr>
          <w:trHeight w:val="54"/>
        </w:trPr>
        <w:tc>
          <w:tcPr>
            <w:tcW w:w="1691" w:type="dxa"/>
          </w:tcPr>
          <w:p w14:paraId="48E05F08" w14:textId="4D20872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62AA9D01" w14:textId="73ECC8A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718509.00</w:t>
            </w:r>
          </w:p>
        </w:tc>
        <w:tc>
          <w:tcPr>
            <w:tcW w:w="1562" w:type="dxa"/>
          </w:tcPr>
          <w:p w14:paraId="46562D2B" w14:textId="5DDB0D2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3364427.62</w:t>
            </w:r>
          </w:p>
        </w:tc>
        <w:tc>
          <w:tcPr>
            <w:tcW w:w="2134" w:type="dxa"/>
          </w:tcPr>
          <w:p w14:paraId="730FA37C" w14:textId="3793901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FB639" w14:textId="330AB74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E6B05" w14:textId="3D2666E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E83A33E" w14:textId="77777777" w:rsidTr="00282AB3">
        <w:trPr>
          <w:trHeight w:val="54"/>
        </w:trPr>
        <w:tc>
          <w:tcPr>
            <w:tcW w:w="1691" w:type="dxa"/>
          </w:tcPr>
          <w:p w14:paraId="72E9DF80" w14:textId="5B1A533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113028B7" w14:textId="1BF67E8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718509.22</w:t>
            </w:r>
          </w:p>
        </w:tc>
        <w:tc>
          <w:tcPr>
            <w:tcW w:w="1562" w:type="dxa"/>
          </w:tcPr>
          <w:p w14:paraId="7F96A7A7" w14:textId="5A61DBC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3364409.04</w:t>
            </w:r>
          </w:p>
        </w:tc>
        <w:tc>
          <w:tcPr>
            <w:tcW w:w="2134" w:type="dxa"/>
          </w:tcPr>
          <w:p w14:paraId="51AAB431" w14:textId="773A865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FA5AD" w14:textId="1B3F9D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3AA93" w14:textId="7286594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487D8A5" w14:textId="77777777" w:rsidTr="00282AB3">
        <w:trPr>
          <w:trHeight w:val="54"/>
        </w:trPr>
        <w:tc>
          <w:tcPr>
            <w:tcW w:w="1691" w:type="dxa"/>
          </w:tcPr>
          <w:p w14:paraId="7518C997" w14:textId="5A8F070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52FA90ED" w14:textId="3C0EB17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718507.60</w:t>
            </w:r>
          </w:p>
        </w:tc>
        <w:tc>
          <w:tcPr>
            <w:tcW w:w="1562" w:type="dxa"/>
          </w:tcPr>
          <w:p w14:paraId="7196C3AA" w14:textId="1ABB65C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3364379.57</w:t>
            </w:r>
          </w:p>
        </w:tc>
        <w:tc>
          <w:tcPr>
            <w:tcW w:w="2134" w:type="dxa"/>
          </w:tcPr>
          <w:p w14:paraId="3FDD3C5B" w14:textId="223CF9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1429B" w14:textId="184564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4FC18" w14:textId="393646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52AA98F" w14:textId="77777777" w:rsidTr="00282AB3">
        <w:trPr>
          <w:trHeight w:val="54"/>
        </w:trPr>
        <w:tc>
          <w:tcPr>
            <w:tcW w:w="1691" w:type="dxa"/>
          </w:tcPr>
          <w:p w14:paraId="6FEE2F40" w14:textId="30B7B3E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1F97AD87" w14:textId="127DA6C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718506.57</w:t>
            </w:r>
          </w:p>
        </w:tc>
        <w:tc>
          <w:tcPr>
            <w:tcW w:w="1562" w:type="dxa"/>
          </w:tcPr>
          <w:p w14:paraId="18E8D083" w14:textId="7973A51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3364318.22</w:t>
            </w:r>
          </w:p>
        </w:tc>
        <w:tc>
          <w:tcPr>
            <w:tcW w:w="2134" w:type="dxa"/>
          </w:tcPr>
          <w:p w14:paraId="3693FB78" w14:textId="64912EC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3082D" w14:textId="30BD91B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DA187" w14:textId="738CF7F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DB80EA2" w14:textId="77777777" w:rsidTr="00282AB3">
        <w:trPr>
          <w:trHeight w:val="54"/>
        </w:trPr>
        <w:tc>
          <w:tcPr>
            <w:tcW w:w="1691" w:type="dxa"/>
          </w:tcPr>
          <w:p w14:paraId="1E72E1C4" w14:textId="09162AC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384BEC14" w14:textId="3273EA8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718505.46</w:t>
            </w:r>
          </w:p>
        </w:tc>
        <w:tc>
          <w:tcPr>
            <w:tcW w:w="1562" w:type="dxa"/>
          </w:tcPr>
          <w:p w14:paraId="53AC86DE" w14:textId="23F966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3364280.21</w:t>
            </w:r>
          </w:p>
        </w:tc>
        <w:tc>
          <w:tcPr>
            <w:tcW w:w="2134" w:type="dxa"/>
          </w:tcPr>
          <w:p w14:paraId="1CBED70E" w14:textId="31D3C4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CF6D8" w14:textId="243268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A6B69B" w14:textId="3CE104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EF2BE52" w14:textId="77777777" w:rsidTr="00282AB3">
        <w:trPr>
          <w:trHeight w:val="54"/>
        </w:trPr>
        <w:tc>
          <w:tcPr>
            <w:tcW w:w="1691" w:type="dxa"/>
          </w:tcPr>
          <w:p w14:paraId="5C1F6509" w14:textId="317C1D3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3B73EB01" w14:textId="0178ACA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718505.76</w:t>
            </w:r>
          </w:p>
        </w:tc>
        <w:tc>
          <w:tcPr>
            <w:tcW w:w="1562" w:type="dxa"/>
          </w:tcPr>
          <w:p w14:paraId="690B4BF2" w14:textId="0D836F7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3364252.90</w:t>
            </w:r>
          </w:p>
        </w:tc>
        <w:tc>
          <w:tcPr>
            <w:tcW w:w="2134" w:type="dxa"/>
          </w:tcPr>
          <w:p w14:paraId="716D60CC" w14:textId="0656D21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762CE" w14:textId="4BC6766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63381" w14:textId="17B894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08C49C9" w14:textId="77777777" w:rsidTr="00282AB3">
        <w:trPr>
          <w:trHeight w:val="54"/>
        </w:trPr>
        <w:tc>
          <w:tcPr>
            <w:tcW w:w="1691" w:type="dxa"/>
          </w:tcPr>
          <w:p w14:paraId="418ABCC5" w14:textId="50F79FB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278A1BE" w14:textId="46B7783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718498.85</w:t>
            </w:r>
          </w:p>
        </w:tc>
        <w:tc>
          <w:tcPr>
            <w:tcW w:w="1562" w:type="dxa"/>
          </w:tcPr>
          <w:p w14:paraId="68E1B722" w14:textId="078BA11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3364205.66</w:t>
            </w:r>
          </w:p>
        </w:tc>
        <w:tc>
          <w:tcPr>
            <w:tcW w:w="2134" w:type="dxa"/>
          </w:tcPr>
          <w:p w14:paraId="363B8DA3" w14:textId="12AE967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5817B" w14:textId="4ECE264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5084D" w14:textId="55A002C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55ABA22" w14:textId="77777777" w:rsidTr="00282AB3">
        <w:trPr>
          <w:trHeight w:val="54"/>
        </w:trPr>
        <w:tc>
          <w:tcPr>
            <w:tcW w:w="1691" w:type="dxa"/>
          </w:tcPr>
          <w:p w14:paraId="6BA01720" w14:textId="04A35AA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7A4221B" w14:textId="09DAA51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718499.91</w:t>
            </w:r>
          </w:p>
        </w:tc>
        <w:tc>
          <w:tcPr>
            <w:tcW w:w="1562" w:type="dxa"/>
          </w:tcPr>
          <w:p w14:paraId="6EBD4CD5" w14:textId="23FD5CE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3364174.06</w:t>
            </w:r>
          </w:p>
        </w:tc>
        <w:tc>
          <w:tcPr>
            <w:tcW w:w="2134" w:type="dxa"/>
          </w:tcPr>
          <w:p w14:paraId="6F397E4A" w14:textId="49E288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AEC0EA" w14:textId="1290DF4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2B975D" w14:textId="5AD2883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A38BD09" w14:textId="77777777" w:rsidTr="00282AB3">
        <w:trPr>
          <w:trHeight w:val="54"/>
        </w:trPr>
        <w:tc>
          <w:tcPr>
            <w:tcW w:w="1691" w:type="dxa"/>
          </w:tcPr>
          <w:p w14:paraId="2315F1EE" w14:textId="6DB8ED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BEF03E4" w14:textId="6A6D727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718503.55</w:t>
            </w:r>
          </w:p>
        </w:tc>
        <w:tc>
          <w:tcPr>
            <w:tcW w:w="1562" w:type="dxa"/>
          </w:tcPr>
          <w:p w14:paraId="3B74FFCB" w14:textId="03CDF0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3364160.59</w:t>
            </w:r>
          </w:p>
        </w:tc>
        <w:tc>
          <w:tcPr>
            <w:tcW w:w="2134" w:type="dxa"/>
          </w:tcPr>
          <w:p w14:paraId="1285F0E8" w14:textId="0E81660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7A5CF" w14:textId="1534A83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0D284" w14:textId="2025EE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BD390AB" w14:textId="77777777" w:rsidTr="00282AB3">
        <w:trPr>
          <w:trHeight w:val="54"/>
        </w:trPr>
        <w:tc>
          <w:tcPr>
            <w:tcW w:w="1691" w:type="dxa"/>
          </w:tcPr>
          <w:p w14:paraId="54E680D8" w14:textId="6E61BA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29E9CD84" w14:textId="36434E6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097DFBC7" w14:textId="4F245B5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3364158.53</w:t>
            </w:r>
          </w:p>
        </w:tc>
        <w:tc>
          <w:tcPr>
            <w:tcW w:w="2134" w:type="dxa"/>
          </w:tcPr>
          <w:p w14:paraId="4130A4F6" w14:textId="40D0740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53688" w14:textId="18008B4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9A59E" w14:textId="67EB44D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394E968" w14:textId="77777777" w:rsidTr="00282AB3">
        <w:trPr>
          <w:trHeight w:val="54"/>
        </w:trPr>
        <w:tc>
          <w:tcPr>
            <w:tcW w:w="1691" w:type="dxa"/>
          </w:tcPr>
          <w:p w14:paraId="3910D045" w14:textId="22CB00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5512B1FE" w14:textId="60D22CB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49434FB0" w14:textId="7A0B348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3364150.37</w:t>
            </w:r>
          </w:p>
        </w:tc>
        <w:tc>
          <w:tcPr>
            <w:tcW w:w="2134" w:type="dxa"/>
          </w:tcPr>
          <w:p w14:paraId="3654FACA" w14:textId="1AEC535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5E7C7" w14:textId="774671D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9B9AC" w14:textId="648A569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DA5CAED" w14:textId="77777777" w:rsidTr="00282AB3">
        <w:trPr>
          <w:trHeight w:val="54"/>
        </w:trPr>
        <w:tc>
          <w:tcPr>
            <w:tcW w:w="1691" w:type="dxa"/>
          </w:tcPr>
          <w:p w14:paraId="4E50471F" w14:textId="4C66A60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8C55E67" w14:textId="18FB989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718510.54</w:t>
            </w:r>
          </w:p>
        </w:tc>
        <w:tc>
          <w:tcPr>
            <w:tcW w:w="1562" w:type="dxa"/>
          </w:tcPr>
          <w:p w14:paraId="46C39612" w14:textId="071A522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3364140.74</w:t>
            </w:r>
          </w:p>
        </w:tc>
        <w:tc>
          <w:tcPr>
            <w:tcW w:w="2134" w:type="dxa"/>
          </w:tcPr>
          <w:p w14:paraId="586105BB" w14:textId="17CE152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25C4EE" w14:textId="580D7B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0AAD0" w14:textId="1859789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8590E61" w14:textId="77777777" w:rsidTr="00282AB3">
        <w:trPr>
          <w:trHeight w:val="54"/>
        </w:trPr>
        <w:tc>
          <w:tcPr>
            <w:tcW w:w="1691" w:type="dxa"/>
          </w:tcPr>
          <w:p w14:paraId="5D5068EA" w14:textId="5B89616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70D5B039" w14:textId="406A6EC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718514.08</w:t>
            </w:r>
          </w:p>
        </w:tc>
        <w:tc>
          <w:tcPr>
            <w:tcW w:w="1562" w:type="dxa"/>
          </w:tcPr>
          <w:p w14:paraId="50D66508" w14:textId="4E29AC2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3364124.78</w:t>
            </w:r>
          </w:p>
        </w:tc>
        <w:tc>
          <w:tcPr>
            <w:tcW w:w="2134" w:type="dxa"/>
          </w:tcPr>
          <w:p w14:paraId="4BEEB427" w14:textId="2FBD38E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22A9D" w14:textId="093D5B6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998D5" w14:textId="11E9261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3497F54" w14:textId="77777777" w:rsidTr="00282AB3">
        <w:trPr>
          <w:trHeight w:val="54"/>
        </w:trPr>
        <w:tc>
          <w:tcPr>
            <w:tcW w:w="1691" w:type="dxa"/>
          </w:tcPr>
          <w:p w14:paraId="29705496" w14:textId="15A6AA1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5569CC91" w14:textId="35D6D48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718521.13</w:t>
            </w:r>
          </w:p>
        </w:tc>
        <w:tc>
          <w:tcPr>
            <w:tcW w:w="1562" w:type="dxa"/>
          </w:tcPr>
          <w:p w14:paraId="56D9BADB" w14:textId="0DA4C33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3364110.67</w:t>
            </w:r>
          </w:p>
        </w:tc>
        <w:tc>
          <w:tcPr>
            <w:tcW w:w="2134" w:type="dxa"/>
          </w:tcPr>
          <w:p w14:paraId="79E237C6" w14:textId="04E121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2AD6C" w14:textId="4BDB21C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40A3D" w14:textId="30AC64E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42257A7" w14:textId="77777777" w:rsidTr="00282AB3">
        <w:trPr>
          <w:trHeight w:val="54"/>
        </w:trPr>
        <w:tc>
          <w:tcPr>
            <w:tcW w:w="1691" w:type="dxa"/>
          </w:tcPr>
          <w:p w14:paraId="1BA94C7F" w14:textId="14899F7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48E8542A" w14:textId="7EB7BDD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718522.14</w:t>
            </w:r>
          </w:p>
        </w:tc>
        <w:tc>
          <w:tcPr>
            <w:tcW w:w="1562" w:type="dxa"/>
          </w:tcPr>
          <w:p w14:paraId="13F1B9A9" w14:textId="69FA0B7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3364102.27</w:t>
            </w:r>
          </w:p>
        </w:tc>
        <w:tc>
          <w:tcPr>
            <w:tcW w:w="2134" w:type="dxa"/>
          </w:tcPr>
          <w:p w14:paraId="3B6C392C" w14:textId="3896968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DA3057" w14:textId="041A22D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D4DE6" w14:textId="79B6A15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3C99061" w14:textId="77777777" w:rsidTr="00282AB3">
        <w:trPr>
          <w:trHeight w:val="54"/>
        </w:trPr>
        <w:tc>
          <w:tcPr>
            <w:tcW w:w="1691" w:type="dxa"/>
          </w:tcPr>
          <w:p w14:paraId="5C5CED6D" w14:textId="06B498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40D4716" w14:textId="594785F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718517.95</w:t>
            </w:r>
          </w:p>
        </w:tc>
        <w:tc>
          <w:tcPr>
            <w:tcW w:w="1562" w:type="dxa"/>
          </w:tcPr>
          <w:p w14:paraId="3C6D04B0" w14:textId="27EBAA8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3364097.03</w:t>
            </w:r>
          </w:p>
        </w:tc>
        <w:tc>
          <w:tcPr>
            <w:tcW w:w="2134" w:type="dxa"/>
          </w:tcPr>
          <w:p w14:paraId="3D59AAC8" w14:textId="16F8D2C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98224" w14:textId="62BC0E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25D7F" w14:textId="638B63D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73E8870" w14:textId="77777777" w:rsidTr="00282AB3">
        <w:trPr>
          <w:trHeight w:val="54"/>
        </w:trPr>
        <w:tc>
          <w:tcPr>
            <w:tcW w:w="1691" w:type="dxa"/>
          </w:tcPr>
          <w:p w14:paraId="43BF0AE1" w14:textId="6505185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1311274B" w14:textId="0F8296E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718517.57</w:t>
            </w:r>
          </w:p>
        </w:tc>
        <w:tc>
          <w:tcPr>
            <w:tcW w:w="1562" w:type="dxa"/>
          </w:tcPr>
          <w:p w14:paraId="141D1BA6" w14:textId="1FE497C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3364089.53</w:t>
            </w:r>
          </w:p>
        </w:tc>
        <w:tc>
          <w:tcPr>
            <w:tcW w:w="2134" w:type="dxa"/>
          </w:tcPr>
          <w:p w14:paraId="3BBA7A02" w14:textId="1F9E8D8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77C3C" w14:textId="20A903C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5FE02" w14:textId="0F03EEC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7D15B9A" w14:textId="77777777" w:rsidTr="00282AB3">
        <w:trPr>
          <w:trHeight w:val="54"/>
        </w:trPr>
        <w:tc>
          <w:tcPr>
            <w:tcW w:w="1691" w:type="dxa"/>
          </w:tcPr>
          <w:p w14:paraId="7C3FECAF" w14:textId="75B4021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3B67F553" w14:textId="15C1938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718526.85</w:t>
            </w:r>
          </w:p>
        </w:tc>
        <w:tc>
          <w:tcPr>
            <w:tcW w:w="1562" w:type="dxa"/>
          </w:tcPr>
          <w:p w14:paraId="1E3B37D0" w14:textId="3E44CA0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3364069.19</w:t>
            </w:r>
          </w:p>
        </w:tc>
        <w:tc>
          <w:tcPr>
            <w:tcW w:w="2134" w:type="dxa"/>
          </w:tcPr>
          <w:p w14:paraId="60D8E50D" w14:textId="700651C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8104A" w14:textId="3D7CB2E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5EEA8" w14:textId="73E775B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89DF3B1" w14:textId="77777777" w:rsidTr="00282AB3">
        <w:trPr>
          <w:trHeight w:val="54"/>
        </w:trPr>
        <w:tc>
          <w:tcPr>
            <w:tcW w:w="1691" w:type="dxa"/>
          </w:tcPr>
          <w:p w14:paraId="3CCEE8E1" w14:textId="6E9AA09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68C8C69E" w14:textId="3D10CD0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718538.64</w:t>
            </w:r>
          </w:p>
        </w:tc>
        <w:tc>
          <w:tcPr>
            <w:tcW w:w="1562" w:type="dxa"/>
          </w:tcPr>
          <w:p w14:paraId="79789527" w14:textId="48955FB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3364047.74</w:t>
            </w:r>
          </w:p>
        </w:tc>
        <w:tc>
          <w:tcPr>
            <w:tcW w:w="2134" w:type="dxa"/>
          </w:tcPr>
          <w:p w14:paraId="21FEFFBE" w14:textId="25863D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5D831" w14:textId="29F377E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3A42B" w14:textId="7C4AB4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24CF682" w14:textId="77777777" w:rsidTr="00282AB3">
        <w:trPr>
          <w:trHeight w:val="54"/>
        </w:trPr>
        <w:tc>
          <w:tcPr>
            <w:tcW w:w="1691" w:type="dxa"/>
          </w:tcPr>
          <w:p w14:paraId="5F1269FB" w14:textId="3D99B67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078B426" w14:textId="4CF8BF0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718566.78</w:t>
            </w:r>
          </w:p>
        </w:tc>
        <w:tc>
          <w:tcPr>
            <w:tcW w:w="1562" w:type="dxa"/>
          </w:tcPr>
          <w:p w14:paraId="11A3FA36" w14:textId="7DC54F4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3364034.20</w:t>
            </w:r>
          </w:p>
        </w:tc>
        <w:tc>
          <w:tcPr>
            <w:tcW w:w="2134" w:type="dxa"/>
          </w:tcPr>
          <w:p w14:paraId="5AC2AC61" w14:textId="15801C0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BD901" w14:textId="6EC1324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0FE69" w14:textId="04B1DA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883BDF4" w14:textId="77777777" w:rsidTr="00282AB3">
        <w:trPr>
          <w:trHeight w:val="54"/>
        </w:trPr>
        <w:tc>
          <w:tcPr>
            <w:tcW w:w="1691" w:type="dxa"/>
          </w:tcPr>
          <w:p w14:paraId="089BC752" w14:textId="111AF7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5B3A390E" w14:textId="5296F79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718584.89</w:t>
            </w:r>
          </w:p>
        </w:tc>
        <w:tc>
          <w:tcPr>
            <w:tcW w:w="1562" w:type="dxa"/>
          </w:tcPr>
          <w:p w14:paraId="63ABA4A0" w14:textId="04A55E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3364026.03</w:t>
            </w:r>
          </w:p>
        </w:tc>
        <w:tc>
          <w:tcPr>
            <w:tcW w:w="2134" w:type="dxa"/>
          </w:tcPr>
          <w:p w14:paraId="4AD78676" w14:textId="571CD95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E2BC4" w14:textId="08CBE67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1E24E" w14:textId="1155D5C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C608690" w14:textId="77777777" w:rsidTr="00282AB3">
        <w:trPr>
          <w:trHeight w:val="54"/>
        </w:trPr>
        <w:tc>
          <w:tcPr>
            <w:tcW w:w="1691" w:type="dxa"/>
          </w:tcPr>
          <w:p w14:paraId="0D915F3F" w14:textId="7E172A9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1CFFA498" w14:textId="59CA9CE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718603.64</w:t>
            </w:r>
          </w:p>
        </w:tc>
        <w:tc>
          <w:tcPr>
            <w:tcW w:w="1562" w:type="dxa"/>
          </w:tcPr>
          <w:p w14:paraId="165A113F" w14:textId="4CF1477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3364022.14</w:t>
            </w:r>
          </w:p>
        </w:tc>
        <w:tc>
          <w:tcPr>
            <w:tcW w:w="2134" w:type="dxa"/>
          </w:tcPr>
          <w:p w14:paraId="18544FF1" w14:textId="5F4F975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8B90E9" w14:textId="0B6EC3A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33BF9" w14:textId="33546A4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D1E44B6" w14:textId="77777777" w:rsidTr="00282AB3">
        <w:trPr>
          <w:trHeight w:val="54"/>
        </w:trPr>
        <w:tc>
          <w:tcPr>
            <w:tcW w:w="1691" w:type="dxa"/>
          </w:tcPr>
          <w:p w14:paraId="7B62ED59" w14:textId="0D3EE41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1D3863A0" w14:textId="40C033D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718626.34</w:t>
            </w:r>
          </w:p>
        </w:tc>
        <w:tc>
          <w:tcPr>
            <w:tcW w:w="1562" w:type="dxa"/>
          </w:tcPr>
          <w:p w14:paraId="1752A102" w14:textId="2892C7B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3364013.40</w:t>
            </w:r>
          </w:p>
        </w:tc>
        <w:tc>
          <w:tcPr>
            <w:tcW w:w="2134" w:type="dxa"/>
          </w:tcPr>
          <w:p w14:paraId="57F77FD3" w14:textId="220522F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FA109" w14:textId="3A1BCD0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01B8E1" w14:textId="57964BB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140066F" w14:textId="77777777" w:rsidTr="00282AB3">
        <w:trPr>
          <w:trHeight w:val="54"/>
        </w:trPr>
        <w:tc>
          <w:tcPr>
            <w:tcW w:w="1691" w:type="dxa"/>
          </w:tcPr>
          <w:p w14:paraId="4BC0B5EA" w14:textId="104386C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3B0F9F69" w14:textId="09971BF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718634.94</w:t>
            </w:r>
          </w:p>
        </w:tc>
        <w:tc>
          <w:tcPr>
            <w:tcW w:w="1562" w:type="dxa"/>
          </w:tcPr>
          <w:p w14:paraId="61634AF8" w14:textId="0518F8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3364001.36</w:t>
            </w:r>
          </w:p>
        </w:tc>
        <w:tc>
          <w:tcPr>
            <w:tcW w:w="2134" w:type="dxa"/>
          </w:tcPr>
          <w:p w14:paraId="39400567" w14:textId="2A13BAD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C1D2D" w14:textId="51F489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98429B" w14:textId="2D3A11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7859854" w14:textId="77777777" w:rsidTr="00282AB3">
        <w:trPr>
          <w:trHeight w:val="54"/>
        </w:trPr>
        <w:tc>
          <w:tcPr>
            <w:tcW w:w="1691" w:type="dxa"/>
          </w:tcPr>
          <w:p w14:paraId="0ECADE6F" w14:textId="7B319A9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17C3F1C3" w14:textId="3903A00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718639.19</w:t>
            </w:r>
          </w:p>
        </w:tc>
        <w:tc>
          <w:tcPr>
            <w:tcW w:w="1562" w:type="dxa"/>
          </w:tcPr>
          <w:p w14:paraId="531E8A79" w14:textId="5B1F0BA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3363972.67</w:t>
            </w:r>
          </w:p>
        </w:tc>
        <w:tc>
          <w:tcPr>
            <w:tcW w:w="2134" w:type="dxa"/>
          </w:tcPr>
          <w:p w14:paraId="55B32C7B" w14:textId="510DE6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E536F" w14:textId="1D45DE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3A09F" w14:textId="1C68D9B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0162490" w14:textId="77777777" w:rsidTr="00282AB3">
        <w:trPr>
          <w:trHeight w:val="54"/>
        </w:trPr>
        <w:tc>
          <w:tcPr>
            <w:tcW w:w="1691" w:type="dxa"/>
          </w:tcPr>
          <w:p w14:paraId="3FA64576" w14:textId="5C856B7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8C3A1B9" w14:textId="0577EB0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718664.69</w:t>
            </w:r>
          </w:p>
        </w:tc>
        <w:tc>
          <w:tcPr>
            <w:tcW w:w="1562" w:type="dxa"/>
          </w:tcPr>
          <w:p w14:paraId="34201897" w14:textId="648033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3363945.38</w:t>
            </w:r>
          </w:p>
        </w:tc>
        <w:tc>
          <w:tcPr>
            <w:tcW w:w="2134" w:type="dxa"/>
          </w:tcPr>
          <w:p w14:paraId="4E5C1F4A" w14:textId="254950E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929D5" w14:textId="08B258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6A2F4" w14:textId="3D02E67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26D5555" w14:textId="77777777" w:rsidTr="00282AB3">
        <w:trPr>
          <w:trHeight w:val="54"/>
        </w:trPr>
        <w:tc>
          <w:tcPr>
            <w:tcW w:w="1691" w:type="dxa"/>
          </w:tcPr>
          <w:p w14:paraId="4CC25F93" w14:textId="376F5BB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57D97852" w14:textId="461D8FE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718676.65</w:t>
            </w:r>
          </w:p>
        </w:tc>
        <w:tc>
          <w:tcPr>
            <w:tcW w:w="1562" w:type="dxa"/>
          </w:tcPr>
          <w:p w14:paraId="4CE9CD89" w14:textId="7725C8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3363915.38</w:t>
            </w:r>
          </w:p>
        </w:tc>
        <w:tc>
          <w:tcPr>
            <w:tcW w:w="2134" w:type="dxa"/>
          </w:tcPr>
          <w:p w14:paraId="407EE240" w14:textId="7F7F9E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A9727" w14:textId="5DF66C6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458E35" w14:textId="51AA39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9C82AE5" w14:textId="77777777" w:rsidTr="00282AB3">
        <w:trPr>
          <w:trHeight w:val="54"/>
        </w:trPr>
        <w:tc>
          <w:tcPr>
            <w:tcW w:w="1691" w:type="dxa"/>
          </w:tcPr>
          <w:p w14:paraId="054AAECF" w14:textId="0F228BE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1D210083" w14:textId="3B5DE85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718679.05</w:t>
            </w:r>
          </w:p>
        </w:tc>
        <w:tc>
          <w:tcPr>
            <w:tcW w:w="1562" w:type="dxa"/>
          </w:tcPr>
          <w:p w14:paraId="161D55BE" w14:textId="1CA85AF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3363896.85</w:t>
            </w:r>
          </w:p>
        </w:tc>
        <w:tc>
          <w:tcPr>
            <w:tcW w:w="2134" w:type="dxa"/>
          </w:tcPr>
          <w:p w14:paraId="7E6F1DAE" w14:textId="01B71A3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D29D3E" w14:textId="687476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6FEC2" w14:textId="56F14A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F214734" w14:textId="77777777" w:rsidTr="00282AB3">
        <w:trPr>
          <w:trHeight w:val="54"/>
        </w:trPr>
        <w:tc>
          <w:tcPr>
            <w:tcW w:w="1691" w:type="dxa"/>
          </w:tcPr>
          <w:p w14:paraId="75117B24" w14:textId="0AB5491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3AAE170E" w14:textId="67C0ED5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718679.93</w:t>
            </w:r>
          </w:p>
        </w:tc>
        <w:tc>
          <w:tcPr>
            <w:tcW w:w="1562" w:type="dxa"/>
          </w:tcPr>
          <w:p w14:paraId="43B73B0B" w14:textId="6F5DE6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3363882.33</w:t>
            </w:r>
          </w:p>
        </w:tc>
        <w:tc>
          <w:tcPr>
            <w:tcW w:w="2134" w:type="dxa"/>
          </w:tcPr>
          <w:p w14:paraId="6760EF5C" w14:textId="0051D9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B7883" w14:textId="5F16A8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AF621" w14:textId="035CDD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ACD20EB" w14:textId="77777777" w:rsidTr="00282AB3">
        <w:trPr>
          <w:trHeight w:val="54"/>
        </w:trPr>
        <w:tc>
          <w:tcPr>
            <w:tcW w:w="1691" w:type="dxa"/>
          </w:tcPr>
          <w:p w14:paraId="504A8D6B" w14:textId="5A74C3F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7202E97" w14:textId="4C8DD60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718682.31</w:t>
            </w:r>
          </w:p>
        </w:tc>
        <w:tc>
          <w:tcPr>
            <w:tcW w:w="1562" w:type="dxa"/>
          </w:tcPr>
          <w:p w14:paraId="08A84634" w14:textId="7858D6C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3363871.06</w:t>
            </w:r>
          </w:p>
        </w:tc>
        <w:tc>
          <w:tcPr>
            <w:tcW w:w="2134" w:type="dxa"/>
          </w:tcPr>
          <w:p w14:paraId="3A99E938" w14:textId="03359E3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4E941" w14:textId="3B04585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C52946" w14:textId="30BCB9D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AE45BA9" w14:textId="77777777" w:rsidTr="00282AB3">
        <w:trPr>
          <w:trHeight w:val="54"/>
        </w:trPr>
        <w:tc>
          <w:tcPr>
            <w:tcW w:w="1691" w:type="dxa"/>
          </w:tcPr>
          <w:p w14:paraId="45740F62" w14:textId="659D318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07EEDE8" w14:textId="5A818DF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718678.92</w:t>
            </w:r>
          </w:p>
        </w:tc>
        <w:tc>
          <w:tcPr>
            <w:tcW w:w="1562" w:type="dxa"/>
          </w:tcPr>
          <w:p w14:paraId="7079A5CF" w14:textId="372FFD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3363860.46</w:t>
            </w:r>
          </w:p>
        </w:tc>
        <w:tc>
          <w:tcPr>
            <w:tcW w:w="2134" w:type="dxa"/>
          </w:tcPr>
          <w:p w14:paraId="05DAEFD0" w14:textId="47217BC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EAA8C" w14:textId="6A9651E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51883E" w14:textId="23D168E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5E077B1" w14:textId="77777777" w:rsidTr="00282AB3">
        <w:trPr>
          <w:trHeight w:val="54"/>
        </w:trPr>
        <w:tc>
          <w:tcPr>
            <w:tcW w:w="1691" w:type="dxa"/>
          </w:tcPr>
          <w:p w14:paraId="2A1F581C" w14:textId="7F5C9B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0F83F421" w14:textId="1ECCA4D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718667.51</w:t>
            </w:r>
          </w:p>
        </w:tc>
        <w:tc>
          <w:tcPr>
            <w:tcW w:w="1562" w:type="dxa"/>
          </w:tcPr>
          <w:p w14:paraId="5439542E" w14:textId="2BDCD57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3363849.69</w:t>
            </w:r>
          </w:p>
        </w:tc>
        <w:tc>
          <w:tcPr>
            <w:tcW w:w="2134" w:type="dxa"/>
          </w:tcPr>
          <w:p w14:paraId="365F3969" w14:textId="51F5749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A3CAB" w14:textId="5086C09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66FEC" w14:textId="5C9629E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FF2EA37" w14:textId="77777777" w:rsidTr="00282AB3">
        <w:trPr>
          <w:trHeight w:val="54"/>
        </w:trPr>
        <w:tc>
          <w:tcPr>
            <w:tcW w:w="1691" w:type="dxa"/>
          </w:tcPr>
          <w:p w14:paraId="66827EFC" w14:textId="3510234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374E887A" w14:textId="47258EA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718642.15</w:t>
            </w:r>
          </w:p>
        </w:tc>
        <w:tc>
          <w:tcPr>
            <w:tcW w:w="1562" w:type="dxa"/>
          </w:tcPr>
          <w:p w14:paraId="5AD67E9E" w14:textId="06DEFAF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3363836.13</w:t>
            </w:r>
          </w:p>
        </w:tc>
        <w:tc>
          <w:tcPr>
            <w:tcW w:w="2134" w:type="dxa"/>
          </w:tcPr>
          <w:p w14:paraId="71C46C7B" w14:textId="334F464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298E8" w14:textId="0346E1A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0B741" w14:textId="514B02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2AAB3DC" w14:textId="77777777" w:rsidTr="00282AB3">
        <w:trPr>
          <w:trHeight w:val="54"/>
        </w:trPr>
        <w:tc>
          <w:tcPr>
            <w:tcW w:w="1691" w:type="dxa"/>
          </w:tcPr>
          <w:p w14:paraId="30D03B4B" w14:textId="19C2F8F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3F7F827D" w14:textId="67D68AF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718617.93</w:t>
            </w:r>
          </w:p>
        </w:tc>
        <w:tc>
          <w:tcPr>
            <w:tcW w:w="1562" w:type="dxa"/>
          </w:tcPr>
          <w:p w14:paraId="19BDD1E0" w14:textId="2C9E71D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3363823.13</w:t>
            </w:r>
          </w:p>
        </w:tc>
        <w:tc>
          <w:tcPr>
            <w:tcW w:w="2134" w:type="dxa"/>
          </w:tcPr>
          <w:p w14:paraId="22293766" w14:textId="5581F07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F004D" w14:textId="74F3CBC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B3EF2" w14:textId="47DD0E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BF83B50" w14:textId="77777777" w:rsidTr="00282AB3">
        <w:trPr>
          <w:trHeight w:val="54"/>
        </w:trPr>
        <w:tc>
          <w:tcPr>
            <w:tcW w:w="1691" w:type="dxa"/>
          </w:tcPr>
          <w:p w14:paraId="3FAEAA3D" w14:textId="1D0824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2AC5CF36" w14:textId="5C5B3B0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718605.58</w:t>
            </w:r>
          </w:p>
        </w:tc>
        <w:tc>
          <w:tcPr>
            <w:tcW w:w="1562" w:type="dxa"/>
          </w:tcPr>
          <w:p w14:paraId="01AB176C" w14:textId="32F503A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3363811.24</w:t>
            </w:r>
          </w:p>
        </w:tc>
        <w:tc>
          <w:tcPr>
            <w:tcW w:w="2134" w:type="dxa"/>
          </w:tcPr>
          <w:p w14:paraId="1BAE44AE" w14:textId="7C9A75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D94C5" w14:textId="4C990E8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0ED9B" w14:textId="26CE2E3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5675C24" w14:textId="77777777" w:rsidTr="00282AB3">
        <w:trPr>
          <w:trHeight w:val="54"/>
        </w:trPr>
        <w:tc>
          <w:tcPr>
            <w:tcW w:w="1691" w:type="dxa"/>
          </w:tcPr>
          <w:p w14:paraId="55F72121" w14:textId="594691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04BEDE8F" w14:textId="0351F68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718603.60</w:t>
            </w:r>
          </w:p>
        </w:tc>
        <w:tc>
          <w:tcPr>
            <w:tcW w:w="1562" w:type="dxa"/>
          </w:tcPr>
          <w:p w14:paraId="296CD92F" w14:textId="7A6A431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3363787.58</w:t>
            </w:r>
          </w:p>
        </w:tc>
        <w:tc>
          <w:tcPr>
            <w:tcW w:w="2134" w:type="dxa"/>
          </w:tcPr>
          <w:p w14:paraId="4FD4B39E" w14:textId="599DE61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BA28B" w14:textId="198FD08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9788C9" w14:textId="3D3E8C6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2F66C16" w14:textId="77777777" w:rsidTr="00282AB3">
        <w:trPr>
          <w:trHeight w:val="54"/>
        </w:trPr>
        <w:tc>
          <w:tcPr>
            <w:tcW w:w="1691" w:type="dxa"/>
          </w:tcPr>
          <w:p w14:paraId="4C119CFC" w14:textId="529D5A5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5AC05868" w14:textId="799F86F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718609.51</w:t>
            </w:r>
          </w:p>
        </w:tc>
        <w:tc>
          <w:tcPr>
            <w:tcW w:w="1562" w:type="dxa"/>
          </w:tcPr>
          <w:p w14:paraId="200C82BF" w14:textId="780A410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3363751.22</w:t>
            </w:r>
          </w:p>
        </w:tc>
        <w:tc>
          <w:tcPr>
            <w:tcW w:w="2134" w:type="dxa"/>
          </w:tcPr>
          <w:p w14:paraId="1B00A19F" w14:textId="3C6E388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50823" w14:textId="6B7C9FA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55E31C" w14:textId="27051A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7BAFA47" w14:textId="77777777" w:rsidTr="00282AB3">
        <w:trPr>
          <w:trHeight w:val="54"/>
        </w:trPr>
        <w:tc>
          <w:tcPr>
            <w:tcW w:w="1691" w:type="dxa"/>
          </w:tcPr>
          <w:p w14:paraId="040A3726" w14:textId="1B20406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16F2689A" w14:textId="3F5445C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718616.06</w:t>
            </w:r>
          </w:p>
        </w:tc>
        <w:tc>
          <w:tcPr>
            <w:tcW w:w="1562" w:type="dxa"/>
          </w:tcPr>
          <w:p w14:paraId="6CA38D78" w14:textId="1F05B54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3363720.65</w:t>
            </w:r>
          </w:p>
        </w:tc>
        <w:tc>
          <w:tcPr>
            <w:tcW w:w="2134" w:type="dxa"/>
          </w:tcPr>
          <w:p w14:paraId="59773744" w14:textId="3907C09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02383" w14:textId="7974B8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AF4370" w14:textId="0DC597F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E4E005D" w14:textId="77777777" w:rsidTr="00282AB3">
        <w:trPr>
          <w:trHeight w:val="54"/>
        </w:trPr>
        <w:tc>
          <w:tcPr>
            <w:tcW w:w="1691" w:type="dxa"/>
          </w:tcPr>
          <w:p w14:paraId="09BA624C" w14:textId="2170D40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4E59A1E0" w14:textId="00835ED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718623.91</w:t>
            </w:r>
          </w:p>
        </w:tc>
        <w:tc>
          <w:tcPr>
            <w:tcW w:w="1562" w:type="dxa"/>
          </w:tcPr>
          <w:p w14:paraId="5FA3E4EA" w14:textId="4AD97A4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3363677.24</w:t>
            </w:r>
          </w:p>
        </w:tc>
        <w:tc>
          <w:tcPr>
            <w:tcW w:w="2134" w:type="dxa"/>
          </w:tcPr>
          <w:p w14:paraId="2D91DD58" w14:textId="1435B7E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547DE" w14:textId="6BDD461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2F3C1" w14:textId="22D63E5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5F0B9CC" w14:textId="77777777" w:rsidTr="00282AB3">
        <w:trPr>
          <w:trHeight w:val="54"/>
        </w:trPr>
        <w:tc>
          <w:tcPr>
            <w:tcW w:w="1691" w:type="dxa"/>
          </w:tcPr>
          <w:p w14:paraId="67CB4F9E" w14:textId="2F14B7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7DBA3E0E" w14:textId="48D654C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718629.00</w:t>
            </w:r>
          </w:p>
        </w:tc>
        <w:tc>
          <w:tcPr>
            <w:tcW w:w="1562" w:type="dxa"/>
          </w:tcPr>
          <w:p w14:paraId="6CEBA13C" w14:textId="617EA7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3363633.30</w:t>
            </w:r>
          </w:p>
        </w:tc>
        <w:tc>
          <w:tcPr>
            <w:tcW w:w="2134" w:type="dxa"/>
          </w:tcPr>
          <w:p w14:paraId="26956845" w14:textId="52EE25C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DE114" w14:textId="152C62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09715" w14:textId="62DA9A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C13E301" w14:textId="77777777" w:rsidTr="00282AB3">
        <w:trPr>
          <w:trHeight w:val="54"/>
        </w:trPr>
        <w:tc>
          <w:tcPr>
            <w:tcW w:w="1691" w:type="dxa"/>
          </w:tcPr>
          <w:p w14:paraId="56A853F4" w14:textId="31F88AD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12A99FCB" w14:textId="26F2F5A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718638.06</w:t>
            </w:r>
          </w:p>
        </w:tc>
        <w:tc>
          <w:tcPr>
            <w:tcW w:w="1562" w:type="dxa"/>
          </w:tcPr>
          <w:p w14:paraId="1063F4A8" w14:textId="51C7E8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3363580.99</w:t>
            </w:r>
          </w:p>
        </w:tc>
        <w:tc>
          <w:tcPr>
            <w:tcW w:w="2134" w:type="dxa"/>
          </w:tcPr>
          <w:p w14:paraId="65AD9690" w14:textId="7D1E44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601BB" w14:textId="0D3FF6D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D4097" w14:textId="69ECF9B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9A60022" w14:textId="77777777" w:rsidTr="00282AB3">
        <w:trPr>
          <w:trHeight w:val="54"/>
        </w:trPr>
        <w:tc>
          <w:tcPr>
            <w:tcW w:w="1691" w:type="dxa"/>
          </w:tcPr>
          <w:p w14:paraId="5C562199" w14:textId="005FFD0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6F53DEA5" w14:textId="7D7BE0B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718642.94</w:t>
            </w:r>
          </w:p>
        </w:tc>
        <w:tc>
          <w:tcPr>
            <w:tcW w:w="1562" w:type="dxa"/>
          </w:tcPr>
          <w:p w14:paraId="7F9147A3" w14:textId="1468DC7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3363539.39</w:t>
            </w:r>
          </w:p>
        </w:tc>
        <w:tc>
          <w:tcPr>
            <w:tcW w:w="2134" w:type="dxa"/>
          </w:tcPr>
          <w:p w14:paraId="03764768" w14:textId="15DFBA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E18C0" w14:textId="42FCA36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871E4" w14:textId="711478C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3496897" w14:textId="77777777" w:rsidTr="00282AB3">
        <w:trPr>
          <w:trHeight w:val="54"/>
        </w:trPr>
        <w:tc>
          <w:tcPr>
            <w:tcW w:w="1691" w:type="dxa"/>
          </w:tcPr>
          <w:p w14:paraId="0AFD1344" w14:textId="223E341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29D8DCB7" w14:textId="4760F18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718644.24</w:t>
            </w:r>
          </w:p>
        </w:tc>
        <w:tc>
          <w:tcPr>
            <w:tcW w:w="1562" w:type="dxa"/>
          </w:tcPr>
          <w:p w14:paraId="7F98171E" w14:textId="6D1FABF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3363523.05</w:t>
            </w:r>
          </w:p>
        </w:tc>
        <w:tc>
          <w:tcPr>
            <w:tcW w:w="2134" w:type="dxa"/>
          </w:tcPr>
          <w:p w14:paraId="08BBD469" w14:textId="731481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D07306" w14:textId="74BA532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96D77" w14:textId="2B1454F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895DBB2" w14:textId="77777777" w:rsidTr="00282AB3">
        <w:trPr>
          <w:trHeight w:val="54"/>
        </w:trPr>
        <w:tc>
          <w:tcPr>
            <w:tcW w:w="1691" w:type="dxa"/>
          </w:tcPr>
          <w:p w14:paraId="011A766C" w14:textId="281A3E5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6F3DCB33" w14:textId="11D6610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718653.98</w:t>
            </w:r>
          </w:p>
        </w:tc>
        <w:tc>
          <w:tcPr>
            <w:tcW w:w="1562" w:type="dxa"/>
          </w:tcPr>
          <w:p w14:paraId="30A945B0" w14:textId="68561A9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3363503.57</w:t>
            </w:r>
          </w:p>
        </w:tc>
        <w:tc>
          <w:tcPr>
            <w:tcW w:w="2134" w:type="dxa"/>
          </w:tcPr>
          <w:p w14:paraId="68E32E00" w14:textId="4A462D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8B7A0" w14:textId="0151441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9581B" w14:textId="25AF097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999577C" w14:textId="77777777" w:rsidTr="00282AB3">
        <w:trPr>
          <w:trHeight w:val="54"/>
        </w:trPr>
        <w:tc>
          <w:tcPr>
            <w:tcW w:w="1691" w:type="dxa"/>
          </w:tcPr>
          <w:p w14:paraId="1FAA5D32" w14:textId="2ABDE9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65C5F937" w14:textId="52A8D38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718657.62</w:t>
            </w:r>
          </w:p>
        </w:tc>
        <w:tc>
          <w:tcPr>
            <w:tcW w:w="1562" w:type="dxa"/>
          </w:tcPr>
          <w:p w14:paraId="76F699B4" w14:textId="31C78EC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3363483.65</w:t>
            </w:r>
          </w:p>
        </w:tc>
        <w:tc>
          <w:tcPr>
            <w:tcW w:w="2134" w:type="dxa"/>
          </w:tcPr>
          <w:p w14:paraId="6D738FB7" w14:textId="4FBD2CA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D4CF4" w14:textId="2765E92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DEEA6" w14:textId="0BADDCF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E3BA43F" w14:textId="77777777" w:rsidTr="00282AB3">
        <w:trPr>
          <w:trHeight w:val="54"/>
        </w:trPr>
        <w:tc>
          <w:tcPr>
            <w:tcW w:w="1691" w:type="dxa"/>
          </w:tcPr>
          <w:p w14:paraId="4FA3E309" w14:textId="6118E1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5D49BF63" w14:textId="127E733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718657.19</w:t>
            </w:r>
          </w:p>
        </w:tc>
        <w:tc>
          <w:tcPr>
            <w:tcW w:w="1562" w:type="dxa"/>
          </w:tcPr>
          <w:p w14:paraId="7140211D" w14:textId="1817918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3363456.23</w:t>
            </w:r>
          </w:p>
        </w:tc>
        <w:tc>
          <w:tcPr>
            <w:tcW w:w="2134" w:type="dxa"/>
          </w:tcPr>
          <w:p w14:paraId="444341CE" w14:textId="5B369B8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067CE" w14:textId="58F90EF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B4039" w14:textId="65C0D94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F72C02E" w14:textId="77777777" w:rsidTr="00282AB3">
        <w:trPr>
          <w:trHeight w:val="54"/>
        </w:trPr>
        <w:tc>
          <w:tcPr>
            <w:tcW w:w="1691" w:type="dxa"/>
          </w:tcPr>
          <w:p w14:paraId="13963C9F" w14:textId="504389B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05A05364" w14:textId="4A0705A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718659.57</w:t>
            </w:r>
          </w:p>
        </w:tc>
        <w:tc>
          <w:tcPr>
            <w:tcW w:w="1562" w:type="dxa"/>
          </w:tcPr>
          <w:p w14:paraId="72ABDC92" w14:textId="0A6FA44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3363435.90</w:t>
            </w:r>
          </w:p>
        </w:tc>
        <w:tc>
          <w:tcPr>
            <w:tcW w:w="2134" w:type="dxa"/>
          </w:tcPr>
          <w:p w14:paraId="4639C48D" w14:textId="77FE8A9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362446" w14:textId="7B16B4C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A5D1C" w14:textId="31229A9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AF46863" w14:textId="77777777" w:rsidTr="00282AB3">
        <w:trPr>
          <w:trHeight w:val="54"/>
        </w:trPr>
        <w:tc>
          <w:tcPr>
            <w:tcW w:w="1691" w:type="dxa"/>
          </w:tcPr>
          <w:p w14:paraId="3BF3083F" w14:textId="6D558F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7590211D" w14:textId="066E42A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718660.00</w:t>
            </w:r>
          </w:p>
        </w:tc>
        <w:tc>
          <w:tcPr>
            <w:tcW w:w="1562" w:type="dxa"/>
          </w:tcPr>
          <w:p w14:paraId="355359A2" w14:textId="4EFF691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3363412.24</w:t>
            </w:r>
          </w:p>
        </w:tc>
        <w:tc>
          <w:tcPr>
            <w:tcW w:w="2134" w:type="dxa"/>
          </w:tcPr>
          <w:p w14:paraId="59A27EAE" w14:textId="376E82B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2C974" w14:textId="2598D8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744BB" w14:textId="73B5BD2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3196B4A" w14:textId="77777777" w:rsidTr="00282AB3">
        <w:trPr>
          <w:trHeight w:val="54"/>
        </w:trPr>
        <w:tc>
          <w:tcPr>
            <w:tcW w:w="1691" w:type="dxa"/>
          </w:tcPr>
          <w:p w14:paraId="2C2D99A8" w14:textId="3135F87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6C6C9426" w14:textId="7E8A779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718656.54</w:t>
            </w:r>
          </w:p>
        </w:tc>
        <w:tc>
          <w:tcPr>
            <w:tcW w:w="1562" w:type="dxa"/>
          </w:tcPr>
          <w:p w14:paraId="1C7C7902" w14:textId="211B1E8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3363392.32</w:t>
            </w:r>
          </w:p>
        </w:tc>
        <w:tc>
          <w:tcPr>
            <w:tcW w:w="2134" w:type="dxa"/>
          </w:tcPr>
          <w:p w14:paraId="6E3AF74C" w14:textId="286EAA6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2E19F0" w14:textId="388C4C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60BA3" w14:textId="796623B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76B7FC2" w14:textId="77777777" w:rsidTr="00282AB3">
        <w:trPr>
          <w:trHeight w:val="54"/>
        </w:trPr>
        <w:tc>
          <w:tcPr>
            <w:tcW w:w="1691" w:type="dxa"/>
          </w:tcPr>
          <w:p w14:paraId="12A19855" w14:textId="2211162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5C5D9F23" w14:textId="048AFC5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718658.50</w:t>
            </w:r>
          </w:p>
        </w:tc>
        <w:tc>
          <w:tcPr>
            <w:tcW w:w="1562" w:type="dxa"/>
          </w:tcPr>
          <w:p w14:paraId="0EAEECA4" w14:textId="62FF048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3363372.06</w:t>
            </w:r>
          </w:p>
        </w:tc>
        <w:tc>
          <w:tcPr>
            <w:tcW w:w="2134" w:type="dxa"/>
          </w:tcPr>
          <w:p w14:paraId="67B90AC5" w14:textId="6C5D52A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F1470" w14:textId="5337F5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FE39B" w14:textId="24CE67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226ECA5" w14:textId="77777777" w:rsidTr="00282AB3">
        <w:trPr>
          <w:trHeight w:val="54"/>
        </w:trPr>
        <w:tc>
          <w:tcPr>
            <w:tcW w:w="1691" w:type="dxa"/>
          </w:tcPr>
          <w:p w14:paraId="14A812E8" w14:textId="4A514C4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EEA1CF6" w14:textId="2BE7636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718664.77</w:t>
            </w:r>
          </w:p>
        </w:tc>
        <w:tc>
          <w:tcPr>
            <w:tcW w:w="1562" w:type="dxa"/>
          </w:tcPr>
          <w:p w14:paraId="4665B234" w14:textId="66DD680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3363348.90</w:t>
            </w:r>
          </w:p>
        </w:tc>
        <w:tc>
          <w:tcPr>
            <w:tcW w:w="2134" w:type="dxa"/>
          </w:tcPr>
          <w:p w14:paraId="46724E81" w14:textId="56ED50F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A8DFF" w14:textId="69485EA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62F07" w14:textId="1863689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69B761F" w14:textId="77777777" w:rsidTr="00282AB3">
        <w:trPr>
          <w:trHeight w:val="54"/>
        </w:trPr>
        <w:tc>
          <w:tcPr>
            <w:tcW w:w="1691" w:type="dxa"/>
          </w:tcPr>
          <w:p w14:paraId="3612EA2B" w14:textId="450F7A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EAE4E5D" w14:textId="7DE00D3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718668.64</w:t>
            </w:r>
          </w:p>
        </w:tc>
        <w:tc>
          <w:tcPr>
            <w:tcW w:w="1562" w:type="dxa"/>
          </w:tcPr>
          <w:p w14:paraId="5000F7FD" w14:textId="1768B11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3363330.18</w:t>
            </w:r>
          </w:p>
        </w:tc>
        <w:tc>
          <w:tcPr>
            <w:tcW w:w="2134" w:type="dxa"/>
          </w:tcPr>
          <w:p w14:paraId="50367336" w14:textId="265E36E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EB156" w14:textId="076C8E8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61E77" w14:textId="6AA40E9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0E5CE66" w14:textId="77777777" w:rsidTr="00282AB3">
        <w:trPr>
          <w:trHeight w:val="54"/>
        </w:trPr>
        <w:tc>
          <w:tcPr>
            <w:tcW w:w="1691" w:type="dxa"/>
          </w:tcPr>
          <w:p w14:paraId="6B72E259" w14:textId="7B2BFB2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31626E4A" w14:textId="614E76F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718669.49</w:t>
            </w:r>
          </w:p>
        </w:tc>
        <w:tc>
          <w:tcPr>
            <w:tcW w:w="1562" w:type="dxa"/>
          </w:tcPr>
          <w:p w14:paraId="282DCD66" w14:textId="1A37726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3363311.02</w:t>
            </w:r>
          </w:p>
        </w:tc>
        <w:tc>
          <w:tcPr>
            <w:tcW w:w="2134" w:type="dxa"/>
          </w:tcPr>
          <w:p w14:paraId="002D8498" w14:textId="5C2C662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47A15" w14:textId="2E57E1B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C60AD" w14:textId="7C7B643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DBD2605" w14:textId="77777777" w:rsidTr="00282AB3">
        <w:trPr>
          <w:trHeight w:val="54"/>
        </w:trPr>
        <w:tc>
          <w:tcPr>
            <w:tcW w:w="1691" w:type="dxa"/>
          </w:tcPr>
          <w:p w14:paraId="37A0699D" w14:textId="6C6875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200073BE" w14:textId="7E79D16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718673.59</w:t>
            </w:r>
          </w:p>
        </w:tc>
        <w:tc>
          <w:tcPr>
            <w:tcW w:w="1562" w:type="dxa"/>
          </w:tcPr>
          <w:p w14:paraId="4C651358" w14:textId="2262BB3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3363291.36</w:t>
            </w:r>
          </w:p>
        </w:tc>
        <w:tc>
          <w:tcPr>
            <w:tcW w:w="2134" w:type="dxa"/>
          </w:tcPr>
          <w:p w14:paraId="5CA3F035" w14:textId="40B5681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307E9" w14:textId="0A66901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32346" w14:textId="1BB2D7D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873F91E" w14:textId="77777777" w:rsidTr="00282AB3">
        <w:trPr>
          <w:trHeight w:val="54"/>
        </w:trPr>
        <w:tc>
          <w:tcPr>
            <w:tcW w:w="1691" w:type="dxa"/>
          </w:tcPr>
          <w:p w14:paraId="3D881A4C" w14:textId="3428A9E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965B6F1" w14:textId="170B9B2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3E281384" w14:textId="334BE78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3363274.37</w:t>
            </w:r>
          </w:p>
        </w:tc>
        <w:tc>
          <w:tcPr>
            <w:tcW w:w="2134" w:type="dxa"/>
          </w:tcPr>
          <w:p w14:paraId="2281923C" w14:textId="01FE276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3D51F" w14:textId="0E392E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3F17C" w14:textId="42BE4BB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B732D5D" w14:textId="77777777" w:rsidTr="00282AB3">
        <w:trPr>
          <w:trHeight w:val="54"/>
        </w:trPr>
        <w:tc>
          <w:tcPr>
            <w:tcW w:w="1691" w:type="dxa"/>
          </w:tcPr>
          <w:p w14:paraId="1CA4D3FE" w14:textId="4CA00A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7A65699F" w14:textId="32AE503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1F91FB5D" w14:textId="6448305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3363255.72</w:t>
            </w:r>
          </w:p>
        </w:tc>
        <w:tc>
          <w:tcPr>
            <w:tcW w:w="2134" w:type="dxa"/>
          </w:tcPr>
          <w:p w14:paraId="3E64E957" w14:textId="407426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87E2E" w14:textId="42EB024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D80CE" w14:textId="4CC3C9D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E0E6E09" w14:textId="77777777" w:rsidTr="00282AB3">
        <w:trPr>
          <w:trHeight w:val="54"/>
        </w:trPr>
        <w:tc>
          <w:tcPr>
            <w:tcW w:w="1691" w:type="dxa"/>
          </w:tcPr>
          <w:p w14:paraId="339598AC" w14:textId="4AA02F8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0D0ECF43" w14:textId="7E4D1DB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718665.22</w:t>
            </w:r>
          </w:p>
        </w:tc>
        <w:tc>
          <w:tcPr>
            <w:tcW w:w="1562" w:type="dxa"/>
          </w:tcPr>
          <w:p w14:paraId="0C31E97A" w14:textId="6F7A127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3363233.59</w:t>
            </w:r>
          </w:p>
        </w:tc>
        <w:tc>
          <w:tcPr>
            <w:tcW w:w="2134" w:type="dxa"/>
          </w:tcPr>
          <w:p w14:paraId="71D6A045" w14:textId="3922DA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F64B0" w14:textId="092B5C3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683E3" w14:textId="5F7E57A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62D574F" w14:textId="77777777" w:rsidTr="00282AB3">
        <w:trPr>
          <w:trHeight w:val="54"/>
        </w:trPr>
        <w:tc>
          <w:tcPr>
            <w:tcW w:w="1691" w:type="dxa"/>
          </w:tcPr>
          <w:p w14:paraId="5C04613E" w14:textId="547B5D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2F138208" w14:textId="1BC55F8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718654.66</w:t>
            </w:r>
          </w:p>
        </w:tc>
        <w:tc>
          <w:tcPr>
            <w:tcW w:w="1562" w:type="dxa"/>
          </w:tcPr>
          <w:p w14:paraId="1A704613" w14:textId="7DEDD7C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3363206.65</w:t>
            </w:r>
          </w:p>
        </w:tc>
        <w:tc>
          <w:tcPr>
            <w:tcW w:w="2134" w:type="dxa"/>
          </w:tcPr>
          <w:p w14:paraId="603D0039" w14:textId="287B56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E62D3" w14:textId="1EAD17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620382" w14:textId="71717B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EDA53A3" w14:textId="77777777" w:rsidTr="00282AB3">
        <w:trPr>
          <w:trHeight w:val="54"/>
        </w:trPr>
        <w:tc>
          <w:tcPr>
            <w:tcW w:w="1691" w:type="dxa"/>
          </w:tcPr>
          <w:p w14:paraId="63F9EBB0" w14:textId="28C76BA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5D3BBB2" w14:textId="0579E4E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718644.16</w:t>
            </w:r>
          </w:p>
        </w:tc>
        <w:tc>
          <w:tcPr>
            <w:tcW w:w="1562" w:type="dxa"/>
          </w:tcPr>
          <w:p w14:paraId="26D45FB3" w14:textId="304F0F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3363191.00</w:t>
            </w:r>
          </w:p>
        </w:tc>
        <w:tc>
          <w:tcPr>
            <w:tcW w:w="2134" w:type="dxa"/>
          </w:tcPr>
          <w:p w14:paraId="3C682D2B" w14:textId="640D4B6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9ADFB" w14:textId="6D11DE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4241E" w14:textId="618AC2F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A214511" w14:textId="77777777" w:rsidTr="00282AB3">
        <w:trPr>
          <w:trHeight w:val="54"/>
        </w:trPr>
        <w:tc>
          <w:tcPr>
            <w:tcW w:w="1691" w:type="dxa"/>
          </w:tcPr>
          <w:p w14:paraId="2F984875" w14:textId="09636A3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002086AD" w14:textId="45EE1C3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7ADB49F9" w14:textId="5ABE37B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3363177.95</w:t>
            </w:r>
          </w:p>
        </w:tc>
        <w:tc>
          <w:tcPr>
            <w:tcW w:w="2134" w:type="dxa"/>
          </w:tcPr>
          <w:p w14:paraId="49B1DF54" w14:textId="4E6C1C0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163C5" w14:textId="247B38D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D56A1" w14:textId="264162B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D7DA12D" w14:textId="77777777" w:rsidTr="00282AB3">
        <w:trPr>
          <w:trHeight w:val="54"/>
        </w:trPr>
        <w:tc>
          <w:tcPr>
            <w:tcW w:w="1691" w:type="dxa"/>
          </w:tcPr>
          <w:p w14:paraId="0C35250A" w14:textId="079D24E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6DDAA647" w14:textId="329E490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718626.93</w:t>
            </w:r>
          </w:p>
        </w:tc>
        <w:tc>
          <w:tcPr>
            <w:tcW w:w="1562" w:type="dxa"/>
          </w:tcPr>
          <w:p w14:paraId="7829F417" w14:textId="7D645C7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3363163.18</w:t>
            </w:r>
          </w:p>
        </w:tc>
        <w:tc>
          <w:tcPr>
            <w:tcW w:w="2134" w:type="dxa"/>
          </w:tcPr>
          <w:p w14:paraId="7C8611C2" w14:textId="0E3C5A0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445F9" w14:textId="3C55E6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D3D19" w14:textId="467E6C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9169680" w14:textId="77777777" w:rsidTr="00282AB3">
        <w:trPr>
          <w:trHeight w:val="54"/>
        </w:trPr>
        <w:tc>
          <w:tcPr>
            <w:tcW w:w="1691" w:type="dxa"/>
          </w:tcPr>
          <w:p w14:paraId="0C66F17B" w14:textId="5298936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644ABEBE" w14:textId="425AB2C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718627.15</w:t>
            </w:r>
          </w:p>
        </w:tc>
        <w:tc>
          <w:tcPr>
            <w:tcW w:w="1562" w:type="dxa"/>
          </w:tcPr>
          <w:p w14:paraId="22846EAB" w14:textId="2C893B2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3363153.77</w:t>
            </w:r>
          </w:p>
        </w:tc>
        <w:tc>
          <w:tcPr>
            <w:tcW w:w="2134" w:type="dxa"/>
          </w:tcPr>
          <w:p w14:paraId="4D966253" w14:textId="27AF569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6D994" w14:textId="0C995EE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5CAEC" w14:textId="72DBB14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57B9315" w14:textId="77777777" w:rsidTr="00282AB3">
        <w:trPr>
          <w:trHeight w:val="54"/>
        </w:trPr>
        <w:tc>
          <w:tcPr>
            <w:tcW w:w="1691" w:type="dxa"/>
          </w:tcPr>
          <w:p w14:paraId="1EBBD4D9" w14:textId="60C64F3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26E15530" w14:textId="32DAC35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2D8DC970" w14:textId="0D855EF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3363146.95</w:t>
            </w:r>
          </w:p>
        </w:tc>
        <w:tc>
          <w:tcPr>
            <w:tcW w:w="2134" w:type="dxa"/>
          </w:tcPr>
          <w:p w14:paraId="33758D9A" w14:textId="5099DD1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62476" w14:textId="39C3724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71A2B4" w14:textId="1A03ED1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1F1F47E" w14:textId="77777777" w:rsidTr="00282AB3">
        <w:trPr>
          <w:trHeight w:val="54"/>
        </w:trPr>
        <w:tc>
          <w:tcPr>
            <w:tcW w:w="1691" w:type="dxa"/>
          </w:tcPr>
          <w:p w14:paraId="5B357B15" w14:textId="2A3D45C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2DBFA88D" w14:textId="0BAA285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718632.78</w:t>
            </w:r>
          </w:p>
        </w:tc>
        <w:tc>
          <w:tcPr>
            <w:tcW w:w="1562" w:type="dxa"/>
          </w:tcPr>
          <w:p w14:paraId="2CB1ED7C" w14:textId="19D9D3D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3363144.14</w:t>
            </w:r>
          </w:p>
        </w:tc>
        <w:tc>
          <w:tcPr>
            <w:tcW w:w="2134" w:type="dxa"/>
          </w:tcPr>
          <w:p w14:paraId="40F073BB" w14:textId="54A1ABB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4A3EC" w14:textId="59454A9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19084" w14:textId="524A9A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69E6A3E" w14:textId="77777777" w:rsidTr="00282AB3">
        <w:trPr>
          <w:trHeight w:val="54"/>
        </w:trPr>
        <w:tc>
          <w:tcPr>
            <w:tcW w:w="1691" w:type="dxa"/>
          </w:tcPr>
          <w:p w14:paraId="4E22372B" w14:textId="365EBE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1AB57FF" w14:textId="6BB0467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718630.68</w:t>
            </w:r>
          </w:p>
        </w:tc>
        <w:tc>
          <w:tcPr>
            <w:tcW w:w="1562" w:type="dxa"/>
          </w:tcPr>
          <w:p w14:paraId="755B9046" w14:textId="648BF43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3363142.85</w:t>
            </w:r>
          </w:p>
        </w:tc>
        <w:tc>
          <w:tcPr>
            <w:tcW w:w="2134" w:type="dxa"/>
          </w:tcPr>
          <w:p w14:paraId="54BAC7F0" w14:textId="682573B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51B6E" w14:textId="7FD43B9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A0B40" w14:textId="0BFF1E7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A372BFE" w14:textId="77777777" w:rsidTr="00282AB3">
        <w:trPr>
          <w:trHeight w:val="54"/>
        </w:trPr>
        <w:tc>
          <w:tcPr>
            <w:tcW w:w="1691" w:type="dxa"/>
          </w:tcPr>
          <w:p w14:paraId="412A70E6" w14:textId="719F833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1439F5DC" w14:textId="0F78D96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718620.55</w:t>
            </w:r>
          </w:p>
        </w:tc>
        <w:tc>
          <w:tcPr>
            <w:tcW w:w="1562" w:type="dxa"/>
          </w:tcPr>
          <w:p w14:paraId="0E99A548" w14:textId="2A39F05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3363141.99</w:t>
            </w:r>
          </w:p>
        </w:tc>
        <w:tc>
          <w:tcPr>
            <w:tcW w:w="2134" w:type="dxa"/>
          </w:tcPr>
          <w:p w14:paraId="37668303" w14:textId="0BC6B10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CEB58" w14:textId="6081DE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D8654" w14:textId="7132DB7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E1E0DF9" w14:textId="77777777" w:rsidTr="00282AB3">
        <w:trPr>
          <w:trHeight w:val="54"/>
        </w:trPr>
        <w:tc>
          <w:tcPr>
            <w:tcW w:w="1691" w:type="dxa"/>
          </w:tcPr>
          <w:p w14:paraId="31CA8209" w14:textId="720AE2B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40EB66AA" w14:textId="26A7AD5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718612.26</w:t>
            </w:r>
          </w:p>
        </w:tc>
        <w:tc>
          <w:tcPr>
            <w:tcW w:w="1562" w:type="dxa"/>
          </w:tcPr>
          <w:p w14:paraId="21CE67F8" w14:textId="09B0D06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3363137.72</w:t>
            </w:r>
          </w:p>
        </w:tc>
        <w:tc>
          <w:tcPr>
            <w:tcW w:w="2134" w:type="dxa"/>
          </w:tcPr>
          <w:p w14:paraId="06775144" w14:textId="5F388A7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54BB6" w14:textId="1724B8C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64CD2" w14:textId="76D21B1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3A26BEB" w14:textId="77777777" w:rsidTr="00282AB3">
        <w:trPr>
          <w:trHeight w:val="54"/>
        </w:trPr>
        <w:tc>
          <w:tcPr>
            <w:tcW w:w="1691" w:type="dxa"/>
          </w:tcPr>
          <w:p w14:paraId="634FB486" w14:textId="7912E93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03CD537F" w14:textId="658AC55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718604.24</w:t>
            </w:r>
          </w:p>
        </w:tc>
        <w:tc>
          <w:tcPr>
            <w:tcW w:w="1562" w:type="dxa"/>
          </w:tcPr>
          <w:p w14:paraId="7708E84E" w14:textId="17C08D8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3363125.59</w:t>
            </w:r>
          </w:p>
        </w:tc>
        <w:tc>
          <w:tcPr>
            <w:tcW w:w="2134" w:type="dxa"/>
          </w:tcPr>
          <w:p w14:paraId="2BC4E8E1" w14:textId="5101D9A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6D2D6" w14:textId="4F08515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32014" w14:textId="0D2600E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03CB82A" w14:textId="77777777" w:rsidTr="00282AB3">
        <w:trPr>
          <w:trHeight w:val="54"/>
        </w:trPr>
        <w:tc>
          <w:tcPr>
            <w:tcW w:w="1691" w:type="dxa"/>
          </w:tcPr>
          <w:p w14:paraId="6E06B6AA" w14:textId="3471D21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129A8202" w14:textId="0D9583F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718592.41</w:t>
            </w:r>
          </w:p>
        </w:tc>
        <w:tc>
          <w:tcPr>
            <w:tcW w:w="1562" w:type="dxa"/>
          </w:tcPr>
          <w:p w14:paraId="4C7A4FEE" w14:textId="3BF55BA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3363118.10</w:t>
            </w:r>
          </w:p>
        </w:tc>
        <w:tc>
          <w:tcPr>
            <w:tcW w:w="2134" w:type="dxa"/>
          </w:tcPr>
          <w:p w14:paraId="0B594910" w14:textId="4EC9C7D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497FE" w14:textId="2E05845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7D96A" w14:textId="24B1C3C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D48E6E9" w14:textId="77777777" w:rsidTr="00282AB3">
        <w:trPr>
          <w:trHeight w:val="54"/>
        </w:trPr>
        <w:tc>
          <w:tcPr>
            <w:tcW w:w="1691" w:type="dxa"/>
          </w:tcPr>
          <w:p w14:paraId="51D1EFA9" w14:textId="00CF66D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DE400E8" w14:textId="2FAA0D8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718578.18</w:t>
            </w:r>
          </w:p>
        </w:tc>
        <w:tc>
          <w:tcPr>
            <w:tcW w:w="1562" w:type="dxa"/>
          </w:tcPr>
          <w:p w14:paraId="2F03AE4E" w14:textId="29D65E7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3363111.72</w:t>
            </w:r>
          </w:p>
        </w:tc>
        <w:tc>
          <w:tcPr>
            <w:tcW w:w="2134" w:type="dxa"/>
          </w:tcPr>
          <w:p w14:paraId="3B42C113" w14:textId="1FF3FAA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5CE79" w14:textId="6DE49A7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E9FE6" w14:textId="7605F69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5B7A369" w14:textId="77777777" w:rsidTr="00282AB3">
        <w:trPr>
          <w:trHeight w:val="54"/>
        </w:trPr>
        <w:tc>
          <w:tcPr>
            <w:tcW w:w="1691" w:type="dxa"/>
          </w:tcPr>
          <w:p w14:paraId="134B0659" w14:textId="1104B9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403F3E67" w14:textId="7D3C139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718567.57</w:t>
            </w:r>
          </w:p>
        </w:tc>
        <w:tc>
          <w:tcPr>
            <w:tcW w:w="1562" w:type="dxa"/>
          </w:tcPr>
          <w:p w14:paraId="5549C67D" w14:textId="04C983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0A5097C8" w14:textId="41D2C6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B9C7C" w14:textId="4E1C242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F302B" w14:textId="28A3AF1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0969E4B" w14:textId="77777777" w:rsidTr="00282AB3">
        <w:trPr>
          <w:trHeight w:val="54"/>
        </w:trPr>
        <w:tc>
          <w:tcPr>
            <w:tcW w:w="1691" w:type="dxa"/>
          </w:tcPr>
          <w:p w14:paraId="4203C0FE" w14:textId="2D435BA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250F9DC0" w14:textId="0C20805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718555.40</w:t>
            </w:r>
          </w:p>
        </w:tc>
        <w:tc>
          <w:tcPr>
            <w:tcW w:w="1562" w:type="dxa"/>
          </w:tcPr>
          <w:p w14:paraId="6323A18B" w14:textId="55E8916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3363114.10</w:t>
            </w:r>
          </w:p>
        </w:tc>
        <w:tc>
          <w:tcPr>
            <w:tcW w:w="2134" w:type="dxa"/>
          </w:tcPr>
          <w:p w14:paraId="68F946AF" w14:textId="561F5EB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1984B6" w14:textId="0C828F5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050B7D" w14:textId="07C1E12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7F2B0D3" w14:textId="77777777" w:rsidTr="00282AB3">
        <w:trPr>
          <w:trHeight w:val="54"/>
        </w:trPr>
        <w:tc>
          <w:tcPr>
            <w:tcW w:w="1691" w:type="dxa"/>
          </w:tcPr>
          <w:p w14:paraId="36C58AC3" w14:textId="347682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53692F48" w14:textId="416A8F4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718541.03</w:t>
            </w:r>
          </w:p>
        </w:tc>
        <w:tc>
          <w:tcPr>
            <w:tcW w:w="1562" w:type="dxa"/>
          </w:tcPr>
          <w:p w14:paraId="0547D233" w14:textId="3007F44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3363103.92</w:t>
            </w:r>
          </w:p>
        </w:tc>
        <w:tc>
          <w:tcPr>
            <w:tcW w:w="2134" w:type="dxa"/>
          </w:tcPr>
          <w:p w14:paraId="2F57975D" w14:textId="3C33454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56A466" w14:textId="15F657F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DC02F" w14:textId="2699730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154AE0F" w14:textId="77777777" w:rsidTr="00282AB3">
        <w:trPr>
          <w:trHeight w:val="54"/>
        </w:trPr>
        <w:tc>
          <w:tcPr>
            <w:tcW w:w="1691" w:type="dxa"/>
          </w:tcPr>
          <w:p w14:paraId="59342312" w14:textId="78A61DD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0325B35" w14:textId="17D370E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718527.68</w:t>
            </w:r>
          </w:p>
        </w:tc>
        <w:tc>
          <w:tcPr>
            <w:tcW w:w="1562" w:type="dxa"/>
          </w:tcPr>
          <w:p w14:paraId="66E1C8C8" w14:textId="259F702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3363084.96</w:t>
            </w:r>
          </w:p>
        </w:tc>
        <w:tc>
          <w:tcPr>
            <w:tcW w:w="2134" w:type="dxa"/>
          </w:tcPr>
          <w:p w14:paraId="7EE09A43" w14:textId="709DD2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AF4FA" w14:textId="7196909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4DF3B" w14:textId="3835365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5581704" w14:textId="77777777" w:rsidTr="00282AB3">
        <w:trPr>
          <w:trHeight w:val="54"/>
        </w:trPr>
        <w:tc>
          <w:tcPr>
            <w:tcW w:w="1691" w:type="dxa"/>
          </w:tcPr>
          <w:p w14:paraId="5C0A58B2" w14:textId="4F77E39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13F97AD6" w14:textId="4562404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718514.07</w:t>
            </w:r>
          </w:p>
        </w:tc>
        <w:tc>
          <w:tcPr>
            <w:tcW w:w="1562" w:type="dxa"/>
          </w:tcPr>
          <w:p w14:paraId="64EA12DF" w14:textId="65483D9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3363070.53</w:t>
            </w:r>
          </w:p>
        </w:tc>
        <w:tc>
          <w:tcPr>
            <w:tcW w:w="2134" w:type="dxa"/>
          </w:tcPr>
          <w:p w14:paraId="02E2D885" w14:textId="1F6F3E8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9222F" w14:textId="09BF23E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143F0" w14:textId="04D2153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83A2D91" w14:textId="77777777" w:rsidTr="00282AB3">
        <w:trPr>
          <w:trHeight w:val="54"/>
        </w:trPr>
        <w:tc>
          <w:tcPr>
            <w:tcW w:w="1691" w:type="dxa"/>
          </w:tcPr>
          <w:p w14:paraId="27E0A8CA" w14:textId="7AF2E97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0B8068D" w14:textId="53F3799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718501.19</w:t>
            </w:r>
          </w:p>
        </w:tc>
        <w:tc>
          <w:tcPr>
            <w:tcW w:w="1562" w:type="dxa"/>
          </w:tcPr>
          <w:p w14:paraId="5EE03FC3" w14:textId="3E8D276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3363046.19</w:t>
            </w:r>
          </w:p>
        </w:tc>
        <w:tc>
          <w:tcPr>
            <w:tcW w:w="2134" w:type="dxa"/>
          </w:tcPr>
          <w:p w14:paraId="5BFB154C" w14:textId="482E143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CEF4F" w14:textId="2ACAE58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5765A" w14:textId="44D4AB4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44A75AD" w14:textId="77777777" w:rsidTr="00282AB3">
        <w:trPr>
          <w:trHeight w:val="54"/>
        </w:trPr>
        <w:tc>
          <w:tcPr>
            <w:tcW w:w="1691" w:type="dxa"/>
          </w:tcPr>
          <w:p w14:paraId="5D0FE42E" w14:textId="77914A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45B1A342" w14:textId="1BE257D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718485.75</w:t>
            </w:r>
          </w:p>
        </w:tc>
        <w:tc>
          <w:tcPr>
            <w:tcW w:w="1562" w:type="dxa"/>
          </w:tcPr>
          <w:p w14:paraId="4AD1000E" w14:textId="5550141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3363018.72</w:t>
            </w:r>
          </w:p>
        </w:tc>
        <w:tc>
          <w:tcPr>
            <w:tcW w:w="2134" w:type="dxa"/>
          </w:tcPr>
          <w:p w14:paraId="4EFBF433" w14:textId="7C1F99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41D92" w14:textId="634D2FE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F4A1A" w14:textId="23348EC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DF07944" w14:textId="77777777" w:rsidTr="00282AB3">
        <w:trPr>
          <w:trHeight w:val="54"/>
        </w:trPr>
        <w:tc>
          <w:tcPr>
            <w:tcW w:w="1691" w:type="dxa"/>
          </w:tcPr>
          <w:p w14:paraId="74BCC260" w14:textId="0D69266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0879DF2E" w14:textId="15F4260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718476.91</w:t>
            </w:r>
          </w:p>
        </w:tc>
        <w:tc>
          <w:tcPr>
            <w:tcW w:w="1562" w:type="dxa"/>
          </w:tcPr>
          <w:p w14:paraId="46739664" w14:textId="52647D4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3363006.42</w:t>
            </w:r>
          </w:p>
        </w:tc>
        <w:tc>
          <w:tcPr>
            <w:tcW w:w="2134" w:type="dxa"/>
          </w:tcPr>
          <w:p w14:paraId="5B5D5A63" w14:textId="74266A8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15C90" w14:textId="00D27CB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8B68F" w14:textId="2606412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3C60325" w14:textId="77777777" w:rsidTr="00282AB3">
        <w:trPr>
          <w:trHeight w:val="54"/>
        </w:trPr>
        <w:tc>
          <w:tcPr>
            <w:tcW w:w="1691" w:type="dxa"/>
          </w:tcPr>
          <w:p w14:paraId="6951F852" w14:textId="4E7384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08B04047" w14:textId="40B8793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718473.99</w:t>
            </w:r>
          </w:p>
        </w:tc>
        <w:tc>
          <w:tcPr>
            <w:tcW w:w="1562" w:type="dxa"/>
          </w:tcPr>
          <w:p w14:paraId="6C9E9924" w14:textId="000F07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3363000.86</w:t>
            </w:r>
          </w:p>
        </w:tc>
        <w:tc>
          <w:tcPr>
            <w:tcW w:w="2134" w:type="dxa"/>
          </w:tcPr>
          <w:p w14:paraId="1B65E082" w14:textId="5B8E4FE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29A64" w14:textId="7D9CCE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9CCE4" w14:textId="039E79B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C17567D" w14:textId="77777777" w:rsidTr="00282AB3">
        <w:trPr>
          <w:trHeight w:val="54"/>
        </w:trPr>
        <w:tc>
          <w:tcPr>
            <w:tcW w:w="1691" w:type="dxa"/>
          </w:tcPr>
          <w:p w14:paraId="7472CDA7" w14:textId="665DC1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73487A66" w14:textId="35C66F3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3E8C8920" w14:textId="18A5909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0756405" w14:textId="22A88AC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28AF407" w14:textId="36E0EE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47C06CB6" w14:textId="6E3047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47F2EC2" w14:textId="77777777" w:rsidTr="00282AB3">
        <w:trPr>
          <w:trHeight w:val="54"/>
        </w:trPr>
        <w:tc>
          <w:tcPr>
            <w:tcW w:w="1691" w:type="dxa"/>
          </w:tcPr>
          <w:p w14:paraId="7D0EEEF8" w14:textId="6E317E7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40F291C3" w14:textId="7BCECCE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718477.15</w:t>
            </w:r>
          </w:p>
        </w:tc>
        <w:tc>
          <w:tcPr>
            <w:tcW w:w="1562" w:type="dxa"/>
          </w:tcPr>
          <w:p w14:paraId="34CEAE72" w14:textId="479813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3363001.79</w:t>
            </w:r>
          </w:p>
        </w:tc>
        <w:tc>
          <w:tcPr>
            <w:tcW w:w="2134" w:type="dxa"/>
          </w:tcPr>
          <w:p w14:paraId="780725A0" w14:textId="3039EE5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B5FA3" w14:textId="397927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0DB71" w14:textId="77E6329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611E4AA" w14:textId="77777777" w:rsidTr="00282AB3">
        <w:trPr>
          <w:trHeight w:val="54"/>
        </w:trPr>
        <w:tc>
          <w:tcPr>
            <w:tcW w:w="1691" w:type="dxa"/>
          </w:tcPr>
          <w:p w14:paraId="32B1AE60" w14:textId="577E339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657B574A" w14:textId="1F8DD59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718488.33</w:t>
            </w:r>
          </w:p>
        </w:tc>
        <w:tc>
          <w:tcPr>
            <w:tcW w:w="1562" w:type="dxa"/>
          </w:tcPr>
          <w:p w14:paraId="47D0977C" w14:textId="1F46C78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3363017.81</w:t>
            </w:r>
          </w:p>
        </w:tc>
        <w:tc>
          <w:tcPr>
            <w:tcW w:w="2134" w:type="dxa"/>
          </w:tcPr>
          <w:p w14:paraId="28505594" w14:textId="7960AA0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FC6F7" w14:textId="0C67CC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0AE0D" w14:textId="0522CAC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484FE94" w14:textId="77777777" w:rsidTr="00282AB3">
        <w:trPr>
          <w:trHeight w:val="54"/>
        </w:trPr>
        <w:tc>
          <w:tcPr>
            <w:tcW w:w="1691" w:type="dxa"/>
          </w:tcPr>
          <w:p w14:paraId="6258E705" w14:textId="0D2744D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07A388A1" w14:textId="3688B41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718505.26</w:t>
            </w:r>
          </w:p>
        </w:tc>
        <w:tc>
          <w:tcPr>
            <w:tcW w:w="1562" w:type="dxa"/>
          </w:tcPr>
          <w:p w14:paraId="27BD4BDA" w14:textId="357285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3363045.34</w:t>
            </w:r>
          </w:p>
        </w:tc>
        <w:tc>
          <w:tcPr>
            <w:tcW w:w="2134" w:type="dxa"/>
          </w:tcPr>
          <w:p w14:paraId="2413A8FD" w14:textId="05732FE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6ADA1" w14:textId="2F01991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7FCA6A" w14:textId="6B5A0D7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C30E3AD" w14:textId="77777777" w:rsidTr="00282AB3">
        <w:trPr>
          <w:trHeight w:val="54"/>
        </w:trPr>
        <w:tc>
          <w:tcPr>
            <w:tcW w:w="1691" w:type="dxa"/>
          </w:tcPr>
          <w:p w14:paraId="3A790330" w14:textId="0A9B3A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F7C171D" w14:textId="001340B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718515.65</w:t>
            </w:r>
          </w:p>
        </w:tc>
        <w:tc>
          <w:tcPr>
            <w:tcW w:w="1562" w:type="dxa"/>
          </w:tcPr>
          <w:p w14:paraId="668F82BB" w14:textId="7DA57B3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3363068.17</w:t>
            </w:r>
          </w:p>
        </w:tc>
        <w:tc>
          <w:tcPr>
            <w:tcW w:w="2134" w:type="dxa"/>
          </w:tcPr>
          <w:p w14:paraId="2A973FEA" w14:textId="5074368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BB0C7" w14:textId="155BFEC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981AF" w14:textId="054910A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18C4BB9" w14:textId="77777777" w:rsidTr="00282AB3">
        <w:trPr>
          <w:trHeight w:val="54"/>
        </w:trPr>
        <w:tc>
          <w:tcPr>
            <w:tcW w:w="1691" w:type="dxa"/>
          </w:tcPr>
          <w:p w14:paraId="5A7A0293" w14:textId="3E41C8E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5C1B638" w14:textId="7CC537C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718528.67</w:t>
            </w:r>
          </w:p>
        </w:tc>
        <w:tc>
          <w:tcPr>
            <w:tcW w:w="1562" w:type="dxa"/>
          </w:tcPr>
          <w:p w14:paraId="43783CA3" w14:textId="34FADDA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3363083.77</w:t>
            </w:r>
          </w:p>
        </w:tc>
        <w:tc>
          <w:tcPr>
            <w:tcW w:w="2134" w:type="dxa"/>
          </w:tcPr>
          <w:p w14:paraId="76BB1F30" w14:textId="17157D2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87CD0" w14:textId="2E6FDB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8DB27" w14:textId="143EC16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8A48444" w14:textId="77777777" w:rsidTr="00282AB3">
        <w:trPr>
          <w:trHeight w:val="54"/>
        </w:trPr>
        <w:tc>
          <w:tcPr>
            <w:tcW w:w="1691" w:type="dxa"/>
          </w:tcPr>
          <w:p w14:paraId="4DEAB3B5" w14:textId="3A73109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3FFD0D08" w14:textId="6B50AD0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718542.11</w:t>
            </w:r>
          </w:p>
        </w:tc>
        <w:tc>
          <w:tcPr>
            <w:tcW w:w="1562" w:type="dxa"/>
          </w:tcPr>
          <w:p w14:paraId="69E9C36C" w14:textId="1109B6A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3363102.85</w:t>
            </w:r>
          </w:p>
        </w:tc>
        <w:tc>
          <w:tcPr>
            <w:tcW w:w="2134" w:type="dxa"/>
          </w:tcPr>
          <w:p w14:paraId="47FAE611" w14:textId="3CB14D2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90039" w14:textId="78EACB1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A9A0C" w14:textId="627EAC2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91DD727" w14:textId="77777777" w:rsidTr="00282AB3">
        <w:trPr>
          <w:trHeight w:val="54"/>
        </w:trPr>
        <w:tc>
          <w:tcPr>
            <w:tcW w:w="1691" w:type="dxa"/>
          </w:tcPr>
          <w:p w14:paraId="3957357D" w14:textId="58D3AAC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61ABD187" w14:textId="4B4AF28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718555.82</w:t>
            </w:r>
          </w:p>
        </w:tc>
        <w:tc>
          <w:tcPr>
            <w:tcW w:w="1562" w:type="dxa"/>
          </w:tcPr>
          <w:p w14:paraId="17920F12" w14:textId="1545F56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3363112.56</w:t>
            </w:r>
          </w:p>
        </w:tc>
        <w:tc>
          <w:tcPr>
            <w:tcW w:w="2134" w:type="dxa"/>
          </w:tcPr>
          <w:p w14:paraId="5958F603" w14:textId="37E49FF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2AE13" w14:textId="58DA03B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CF8B3" w14:textId="3ECCC79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FA6CEE8" w14:textId="77777777" w:rsidTr="00282AB3">
        <w:trPr>
          <w:trHeight w:val="54"/>
        </w:trPr>
        <w:tc>
          <w:tcPr>
            <w:tcW w:w="1691" w:type="dxa"/>
          </w:tcPr>
          <w:p w14:paraId="573D86C5" w14:textId="4D5C87E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E6824EE" w14:textId="71D678C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2C5DB7D9" w14:textId="4BE4CF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3363111.50</w:t>
            </w:r>
          </w:p>
        </w:tc>
        <w:tc>
          <w:tcPr>
            <w:tcW w:w="2134" w:type="dxa"/>
          </w:tcPr>
          <w:p w14:paraId="2262BD33" w14:textId="23F36DD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011E4D" w14:textId="4CC88E4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44278" w14:textId="4507A2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266ABC2" w14:textId="77777777" w:rsidTr="00282AB3">
        <w:trPr>
          <w:trHeight w:val="54"/>
        </w:trPr>
        <w:tc>
          <w:tcPr>
            <w:tcW w:w="1691" w:type="dxa"/>
          </w:tcPr>
          <w:p w14:paraId="12A74CAC" w14:textId="67D817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37351AC2" w14:textId="67FD2B2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718578.41</w:t>
            </w:r>
          </w:p>
        </w:tc>
        <w:tc>
          <w:tcPr>
            <w:tcW w:w="1562" w:type="dxa"/>
          </w:tcPr>
          <w:p w14:paraId="0B5047C4" w14:textId="766C63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3363110.18</w:t>
            </w:r>
          </w:p>
        </w:tc>
        <w:tc>
          <w:tcPr>
            <w:tcW w:w="2134" w:type="dxa"/>
          </w:tcPr>
          <w:p w14:paraId="21DDE207" w14:textId="372E857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4E661" w14:textId="0EC3FE3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70E27" w14:textId="0FFCCD8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77F3402" w14:textId="77777777" w:rsidTr="00282AB3">
        <w:trPr>
          <w:trHeight w:val="54"/>
        </w:trPr>
        <w:tc>
          <w:tcPr>
            <w:tcW w:w="1691" w:type="dxa"/>
          </w:tcPr>
          <w:p w14:paraId="41E3D1FB" w14:textId="35FAD85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5BFB5A0E" w14:textId="734B44F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718593.12</w:t>
            </w:r>
          </w:p>
        </w:tc>
        <w:tc>
          <w:tcPr>
            <w:tcW w:w="1562" w:type="dxa"/>
          </w:tcPr>
          <w:p w14:paraId="54BABD0D" w14:textId="29A2C2F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3363116.77</w:t>
            </w:r>
          </w:p>
        </w:tc>
        <w:tc>
          <w:tcPr>
            <w:tcW w:w="2134" w:type="dxa"/>
          </w:tcPr>
          <w:p w14:paraId="1AF38021" w14:textId="641ED0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734C1" w14:textId="0D377CB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F7D84" w14:textId="24B887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22C81BB" w14:textId="77777777" w:rsidTr="00282AB3">
        <w:trPr>
          <w:trHeight w:val="54"/>
        </w:trPr>
        <w:tc>
          <w:tcPr>
            <w:tcW w:w="1691" w:type="dxa"/>
          </w:tcPr>
          <w:p w14:paraId="5174F11E" w14:textId="3079D2C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0E52F5DA" w14:textId="4C98E3A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718605.32</w:t>
            </w:r>
          </w:p>
        </w:tc>
        <w:tc>
          <w:tcPr>
            <w:tcW w:w="1562" w:type="dxa"/>
          </w:tcPr>
          <w:p w14:paraId="1FAE5987" w14:textId="20626E1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3363124.50</w:t>
            </w:r>
          </w:p>
        </w:tc>
        <w:tc>
          <w:tcPr>
            <w:tcW w:w="2134" w:type="dxa"/>
          </w:tcPr>
          <w:p w14:paraId="7EAD65C2" w14:textId="7B2520F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5BBE3" w14:textId="5A6EBD0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A5C969" w14:textId="6556CE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5B06745" w14:textId="77777777" w:rsidTr="00282AB3">
        <w:trPr>
          <w:trHeight w:val="54"/>
        </w:trPr>
        <w:tc>
          <w:tcPr>
            <w:tcW w:w="1691" w:type="dxa"/>
          </w:tcPr>
          <w:p w14:paraId="7C0BB44D" w14:textId="5B766D1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810D812" w14:textId="694355C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718613.29</w:t>
            </w:r>
          </w:p>
        </w:tc>
        <w:tc>
          <w:tcPr>
            <w:tcW w:w="1562" w:type="dxa"/>
          </w:tcPr>
          <w:p w14:paraId="693E0C2B" w14:textId="573EB85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3363136.57</w:t>
            </w:r>
          </w:p>
        </w:tc>
        <w:tc>
          <w:tcPr>
            <w:tcW w:w="2134" w:type="dxa"/>
          </w:tcPr>
          <w:p w14:paraId="0C65C177" w14:textId="1C33B86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B9EAA" w14:textId="0736217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2AE95" w14:textId="42AF524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91F4308" w14:textId="77777777" w:rsidTr="00282AB3">
        <w:trPr>
          <w:trHeight w:val="54"/>
        </w:trPr>
        <w:tc>
          <w:tcPr>
            <w:tcW w:w="1691" w:type="dxa"/>
          </w:tcPr>
          <w:p w14:paraId="7A2E1BD3" w14:textId="4F5B60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55EE6383" w14:textId="7F874E2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718620.98</w:t>
            </w:r>
          </w:p>
        </w:tc>
        <w:tc>
          <w:tcPr>
            <w:tcW w:w="1562" w:type="dxa"/>
          </w:tcPr>
          <w:p w14:paraId="356C8E27" w14:textId="04CD6FF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3363140.52</w:t>
            </w:r>
          </w:p>
        </w:tc>
        <w:tc>
          <w:tcPr>
            <w:tcW w:w="2134" w:type="dxa"/>
          </w:tcPr>
          <w:p w14:paraId="209647C9" w14:textId="584DACC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CA6C9" w14:textId="36EB0C4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752C5" w14:textId="724348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7D214CF" w14:textId="77777777" w:rsidTr="00282AB3">
        <w:trPr>
          <w:trHeight w:val="54"/>
        </w:trPr>
        <w:tc>
          <w:tcPr>
            <w:tcW w:w="1691" w:type="dxa"/>
          </w:tcPr>
          <w:p w14:paraId="63F60832" w14:textId="41751A3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70A540E6" w14:textId="447AD79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718631.16</w:t>
            </w:r>
          </w:p>
        </w:tc>
        <w:tc>
          <w:tcPr>
            <w:tcW w:w="1562" w:type="dxa"/>
          </w:tcPr>
          <w:p w14:paraId="0EB7B67D" w14:textId="37ACA2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3363141.38</w:t>
            </w:r>
          </w:p>
        </w:tc>
        <w:tc>
          <w:tcPr>
            <w:tcW w:w="2134" w:type="dxa"/>
          </w:tcPr>
          <w:p w14:paraId="38E08159" w14:textId="74E7C2D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F060E" w14:textId="7A2BAA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280EF0" w14:textId="7831E66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4F773AC" w14:textId="77777777" w:rsidTr="00282AB3">
        <w:trPr>
          <w:trHeight w:val="54"/>
        </w:trPr>
        <w:tc>
          <w:tcPr>
            <w:tcW w:w="1691" w:type="dxa"/>
          </w:tcPr>
          <w:p w14:paraId="677C76E7" w14:textId="741D399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2CEA6DBC" w14:textId="20383BB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718634.67</w:t>
            </w:r>
          </w:p>
        </w:tc>
        <w:tc>
          <w:tcPr>
            <w:tcW w:w="1562" w:type="dxa"/>
          </w:tcPr>
          <w:p w14:paraId="38809BC4" w14:textId="2857A2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3363143.55</w:t>
            </w:r>
          </w:p>
        </w:tc>
        <w:tc>
          <w:tcPr>
            <w:tcW w:w="2134" w:type="dxa"/>
          </w:tcPr>
          <w:p w14:paraId="38E47935" w14:textId="450AFC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AB947" w14:textId="5186DF5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29629" w14:textId="3E3423E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4628DBD" w14:textId="77777777" w:rsidTr="00282AB3">
        <w:trPr>
          <w:trHeight w:val="54"/>
        </w:trPr>
        <w:tc>
          <w:tcPr>
            <w:tcW w:w="1691" w:type="dxa"/>
          </w:tcPr>
          <w:p w14:paraId="76AB45F1" w14:textId="53E43B2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23A73786" w14:textId="75BE9A3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6109C4A7" w14:textId="2C300A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3363147.66</w:t>
            </w:r>
          </w:p>
        </w:tc>
        <w:tc>
          <w:tcPr>
            <w:tcW w:w="2134" w:type="dxa"/>
          </w:tcPr>
          <w:p w14:paraId="4ECA249E" w14:textId="4A0234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BEB9518" w14:textId="51A658B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7C38F70" w14:textId="75A6425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B832CBD" w14:textId="77777777" w:rsidTr="00282AB3">
        <w:trPr>
          <w:trHeight w:val="54"/>
        </w:trPr>
        <w:tc>
          <w:tcPr>
            <w:tcW w:w="1691" w:type="dxa"/>
          </w:tcPr>
          <w:p w14:paraId="5C637BDF" w14:textId="625806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96</w:t>
            </w:r>
          </w:p>
        </w:tc>
        <w:tc>
          <w:tcPr>
            <w:tcW w:w="1558" w:type="dxa"/>
          </w:tcPr>
          <w:p w14:paraId="6F93EF47" w14:textId="65FD82E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718628.64</w:t>
            </w:r>
          </w:p>
        </w:tc>
        <w:tc>
          <w:tcPr>
            <w:tcW w:w="1562" w:type="dxa"/>
          </w:tcPr>
          <w:p w14:paraId="194F6BC2" w14:textId="49930F0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3363154.23</w:t>
            </w:r>
          </w:p>
        </w:tc>
        <w:tc>
          <w:tcPr>
            <w:tcW w:w="2134" w:type="dxa"/>
          </w:tcPr>
          <w:p w14:paraId="16E5B9C9" w14:textId="29B3CA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5125D" w14:textId="715AEDA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E320E" w14:textId="485CCBF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B0760A2" w14:textId="77777777" w:rsidTr="00282AB3">
        <w:trPr>
          <w:trHeight w:val="54"/>
        </w:trPr>
        <w:tc>
          <w:tcPr>
            <w:tcW w:w="1691" w:type="dxa"/>
          </w:tcPr>
          <w:p w14:paraId="5D7B3011" w14:textId="5512FD9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59EFDD48" w14:textId="54987D4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718628.43</w:t>
            </w:r>
          </w:p>
        </w:tc>
        <w:tc>
          <w:tcPr>
            <w:tcW w:w="1562" w:type="dxa"/>
          </w:tcPr>
          <w:p w14:paraId="6208FC94" w14:textId="790ACF5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0DCEA96A" w14:textId="2EC0AE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5ED59" w14:textId="30FC982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F3EC2" w14:textId="6565BD9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615C8B1" w14:textId="77777777" w:rsidTr="00282AB3">
        <w:trPr>
          <w:trHeight w:val="54"/>
        </w:trPr>
        <w:tc>
          <w:tcPr>
            <w:tcW w:w="1691" w:type="dxa"/>
          </w:tcPr>
          <w:p w14:paraId="12337C8F" w14:textId="3CC11F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5C3E38D0" w14:textId="57DD36B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5A166C9C" w14:textId="5C899F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3363177.16</w:t>
            </w:r>
          </w:p>
        </w:tc>
        <w:tc>
          <w:tcPr>
            <w:tcW w:w="2134" w:type="dxa"/>
          </w:tcPr>
          <w:p w14:paraId="29518FD7" w14:textId="26AA0D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7E58D" w14:textId="64C38CA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E1FC5" w14:textId="3CF8CAB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338888A" w14:textId="77777777" w:rsidTr="00282AB3">
        <w:trPr>
          <w:trHeight w:val="54"/>
        </w:trPr>
        <w:tc>
          <w:tcPr>
            <w:tcW w:w="1691" w:type="dxa"/>
          </w:tcPr>
          <w:p w14:paraId="1D85D48B" w14:textId="5ADB1BA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3237A73F" w14:textId="22C0C9B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718645.33</w:t>
            </w:r>
          </w:p>
        </w:tc>
        <w:tc>
          <w:tcPr>
            <w:tcW w:w="1562" w:type="dxa"/>
          </w:tcPr>
          <w:p w14:paraId="1C17F20F" w14:textId="5907F2A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3363190.05</w:t>
            </w:r>
          </w:p>
        </w:tc>
        <w:tc>
          <w:tcPr>
            <w:tcW w:w="2134" w:type="dxa"/>
          </w:tcPr>
          <w:p w14:paraId="5DADD894" w14:textId="20F419A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A8945" w14:textId="4F89E01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0FE4C" w14:textId="776758F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8B21AB3" w14:textId="77777777" w:rsidTr="00282AB3">
        <w:trPr>
          <w:trHeight w:val="54"/>
        </w:trPr>
        <w:tc>
          <w:tcPr>
            <w:tcW w:w="1691" w:type="dxa"/>
          </w:tcPr>
          <w:p w14:paraId="12B36430" w14:textId="13B738A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071739AB" w14:textId="7704CFD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718656.00</w:t>
            </w:r>
          </w:p>
        </w:tc>
        <w:tc>
          <w:tcPr>
            <w:tcW w:w="1562" w:type="dxa"/>
          </w:tcPr>
          <w:p w14:paraId="210BF963" w14:textId="0EA5F99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3363205.95</w:t>
            </w:r>
          </w:p>
        </w:tc>
        <w:tc>
          <w:tcPr>
            <w:tcW w:w="2134" w:type="dxa"/>
          </w:tcPr>
          <w:p w14:paraId="636B2181" w14:textId="10640BC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14A33" w14:textId="69241AB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8556E" w14:textId="2922E2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60F6D20" w14:textId="77777777" w:rsidTr="00282AB3">
        <w:trPr>
          <w:trHeight w:val="54"/>
        </w:trPr>
        <w:tc>
          <w:tcPr>
            <w:tcW w:w="1691" w:type="dxa"/>
          </w:tcPr>
          <w:p w14:paraId="2651BA49" w14:textId="28DA4B4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28643C5E" w14:textId="5986B6C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718666.61</w:t>
            </w:r>
          </w:p>
        </w:tc>
        <w:tc>
          <w:tcPr>
            <w:tcW w:w="1562" w:type="dxa"/>
          </w:tcPr>
          <w:p w14:paraId="286C9E51" w14:textId="201F2E9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3363233.04</w:t>
            </w:r>
          </w:p>
        </w:tc>
        <w:tc>
          <w:tcPr>
            <w:tcW w:w="2134" w:type="dxa"/>
          </w:tcPr>
          <w:p w14:paraId="6A025DCB" w14:textId="674BFE9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522D0" w14:textId="69730AF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A57F3F" w14:textId="7D77DE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3A84788" w14:textId="77777777" w:rsidTr="00282AB3">
        <w:trPr>
          <w:trHeight w:val="54"/>
        </w:trPr>
        <w:tc>
          <w:tcPr>
            <w:tcW w:w="1691" w:type="dxa"/>
          </w:tcPr>
          <w:p w14:paraId="7738DD96" w14:textId="09CD01F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B99C0FF" w14:textId="18D197E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348DDA11" w14:textId="3BBE639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3363255.43</w:t>
            </w:r>
          </w:p>
        </w:tc>
        <w:tc>
          <w:tcPr>
            <w:tcW w:w="2134" w:type="dxa"/>
          </w:tcPr>
          <w:p w14:paraId="40F39970" w14:textId="11FEB74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5240AB" w14:textId="73C9CD1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7B7F0" w14:textId="1FCE1BA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3646F10" w14:textId="77777777" w:rsidTr="00282AB3">
        <w:trPr>
          <w:trHeight w:val="54"/>
        </w:trPr>
        <w:tc>
          <w:tcPr>
            <w:tcW w:w="1691" w:type="dxa"/>
          </w:tcPr>
          <w:p w14:paraId="6BB65A20" w14:textId="2F05971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4DAC5FDB" w14:textId="04817AB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68E6337E" w14:textId="764D648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3363274.39</w:t>
            </w:r>
          </w:p>
        </w:tc>
        <w:tc>
          <w:tcPr>
            <w:tcW w:w="2134" w:type="dxa"/>
          </w:tcPr>
          <w:p w14:paraId="625247EE" w14:textId="12170CD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E6987" w14:textId="1953DCE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32162" w14:textId="414DA8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482EE99" w14:textId="77777777" w:rsidTr="00282AB3">
        <w:trPr>
          <w:trHeight w:val="54"/>
        </w:trPr>
        <w:tc>
          <w:tcPr>
            <w:tcW w:w="1691" w:type="dxa"/>
          </w:tcPr>
          <w:p w14:paraId="618320E4" w14:textId="4E08302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7E91C555" w14:textId="2B2C60C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718675.09</w:t>
            </w:r>
          </w:p>
        </w:tc>
        <w:tc>
          <w:tcPr>
            <w:tcW w:w="1562" w:type="dxa"/>
          </w:tcPr>
          <w:p w14:paraId="394C4D68" w14:textId="608A4C0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3363291.54</w:t>
            </w:r>
          </w:p>
        </w:tc>
        <w:tc>
          <w:tcPr>
            <w:tcW w:w="2134" w:type="dxa"/>
          </w:tcPr>
          <w:p w14:paraId="3F426E77" w14:textId="34935A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4A358" w14:textId="140FFF8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B582F" w14:textId="44CBDF8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83969E3" w14:textId="77777777" w:rsidTr="00282AB3">
        <w:trPr>
          <w:trHeight w:val="54"/>
        </w:trPr>
        <w:tc>
          <w:tcPr>
            <w:tcW w:w="1691" w:type="dxa"/>
          </w:tcPr>
          <w:p w14:paraId="2FEF7383" w14:textId="7DA0092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102F37CB" w14:textId="7F8BE5E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718670.98</w:t>
            </w:r>
          </w:p>
        </w:tc>
        <w:tc>
          <w:tcPr>
            <w:tcW w:w="1562" w:type="dxa"/>
          </w:tcPr>
          <w:p w14:paraId="7E7C19FE" w14:textId="350076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3363311.21</w:t>
            </w:r>
          </w:p>
        </w:tc>
        <w:tc>
          <w:tcPr>
            <w:tcW w:w="2134" w:type="dxa"/>
          </w:tcPr>
          <w:p w14:paraId="79FE2EC3" w14:textId="6DE088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4FB08" w14:textId="59DA7A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2F360E" w14:textId="2D8DAF4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9A2FE7B" w14:textId="77777777" w:rsidTr="00282AB3">
        <w:trPr>
          <w:trHeight w:val="54"/>
        </w:trPr>
        <w:tc>
          <w:tcPr>
            <w:tcW w:w="1691" w:type="dxa"/>
          </w:tcPr>
          <w:p w14:paraId="33B845C9" w14:textId="1D0979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3F59FF85" w14:textId="0F8B807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718670.14</w:t>
            </w:r>
          </w:p>
        </w:tc>
        <w:tc>
          <w:tcPr>
            <w:tcW w:w="1562" w:type="dxa"/>
          </w:tcPr>
          <w:p w14:paraId="7AAC6070" w14:textId="75CAFA9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3363330.36</w:t>
            </w:r>
          </w:p>
        </w:tc>
        <w:tc>
          <w:tcPr>
            <w:tcW w:w="2134" w:type="dxa"/>
          </w:tcPr>
          <w:p w14:paraId="41FCA1B2" w14:textId="06FC4BA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410FE" w14:textId="17EEDC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CA642" w14:textId="418344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E31C768" w14:textId="77777777" w:rsidTr="00282AB3">
        <w:trPr>
          <w:trHeight w:val="54"/>
        </w:trPr>
        <w:tc>
          <w:tcPr>
            <w:tcW w:w="1691" w:type="dxa"/>
          </w:tcPr>
          <w:p w14:paraId="7C106AE1" w14:textId="26BB907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1CE1227E" w14:textId="04A0E03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718666.23</w:t>
            </w:r>
          </w:p>
        </w:tc>
        <w:tc>
          <w:tcPr>
            <w:tcW w:w="1562" w:type="dxa"/>
          </w:tcPr>
          <w:p w14:paraId="03F4ECB5" w14:textId="2AC7964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3363349.25</w:t>
            </w:r>
          </w:p>
        </w:tc>
        <w:tc>
          <w:tcPr>
            <w:tcW w:w="2134" w:type="dxa"/>
          </w:tcPr>
          <w:p w14:paraId="66298051" w14:textId="45DCB68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C95D7" w14:textId="3F53FEC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D40F6" w14:textId="146159E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DAEB908" w14:textId="77777777" w:rsidTr="00282AB3">
        <w:trPr>
          <w:trHeight w:val="54"/>
        </w:trPr>
        <w:tc>
          <w:tcPr>
            <w:tcW w:w="1691" w:type="dxa"/>
          </w:tcPr>
          <w:p w14:paraId="7CE5CBD1" w14:textId="02FD13D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16C8F987" w14:textId="41EDFD5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718659.98</w:t>
            </w:r>
          </w:p>
        </w:tc>
        <w:tc>
          <w:tcPr>
            <w:tcW w:w="1562" w:type="dxa"/>
          </w:tcPr>
          <w:p w14:paraId="37197966" w14:textId="621C9FD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3363372.33</w:t>
            </w:r>
          </w:p>
        </w:tc>
        <w:tc>
          <w:tcPr>
            <w:tcW w:w="2134" w:type="dxa"/>
          </w:tcPr>
          <w:p w14:paraId="67531139" w14:textId="7F2DC7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C8A95F" w14:textId="1A3997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169068" w14:textId="2E7EDDB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F7F2CD7" w14:textId="77777777" w:rsidTr="00282AB3">
        <w:trPr>
          <w:trHeight w:val="54"/>
        </w:trPr>
        <w:tc>
          <w:tcPr>
            <w:tcW w:w="1691" w:type="dxa"/>
          </w:tcPr>
          <w:p w14:paraId="6FCAA9A6" w14:textId="5CE80B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4CDB32B3" w14:textId="4D01735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718658.05</w:t>
            </w:r>
          </w:p>
        </w:tc>
        <w:tc>
          <w:tcPr>
            <w:tcW w:w="1562" w:type="dxa"/>
          </w:tcPr>
          <w:p w14:paraId="1034DE5D" w14:textId="4BB3DBE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3363392.27</w:t>
            </w:r>
          </w:p>
        </w:tc>
        <w:tc>
          <w:tcPr>
            <w:tcW w:w="2134" w:type="dxa"/>
          </w:tcPr>
          <w:p w14:paraId="57434763" w14:textId="4E08F9D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6843F" w14:textId="4964EE9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C3237" w14:textId="4022EA8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8150827" w14:textId="77777777" w:rsidTr="00282AB3">
        <w:trPr>
          <w:trHeight w:val="54"/>
        </w:trPr>
        <w:tc>
          <w:tcPr>
            <w:tcW w:w="1691" w:type="dxa"/>
          </w:tcPr>
          <w:p w14:paraId="7F25E7A1" w14:textId="39E6AC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6C341654" w14:textId="617DB01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718661.50</w:t>
            </w:r>
          </w:p>
        </w:tc>
        <w:tc>
          <w:tcPr>
            <w:tcW w:w="1562" w:type="dxa"/>
          </w:tcPr>
          <w:p w14:paraId="254984AF" w14:textId="2DD85B1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3363412.12</w:t>
            </w:r>
          </w:p>
        </w:tc>
        <w:tc>
          <w:tcPr>
            <w:tcW w:w="2134" w:type="dxa"/>
          </w:tcPr>
          <w:p w14:paraId="10740445" w14:textId="602C205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D4849C" w14:textId="17E12A9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041B1" w14:textId="342B577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BB72A40" w14:textId="77777777" w:rsidTr="00282AB3">
        <w:trPr>
          <w:trHeight w:val="54"/>
        </w:trPr>
        <w:tc>
          <w:tcPr>
            <w:tcW w:w="1691" w:type="dxa"/>
          </w:tcPr>
          <w:p w14:paraId="5C0AE2C4" w14:textId="5CDC90E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8AA5165" w14:textId="14B08601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718661.06</w:t>
            </w:r>
          </w:p>
        </w:tc>
        <w:tc>
          <w:tcPr>
            <w:tcW w:w="1562" w:type="dxa"/>
          </w:tcPr>
          <w:p w14:paraId="29016184" w14:textId="531186C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3363436.00</w:t>
            </w:r>
          </w:p>
        </w:tc>
        <w:tc>
          <w:tcPr>
            <w:tcW w:w="2134" w:type="dxa"/>
          </w:tcPr>
          <w:p w14:paraId="3506C5EB" w14:textId="626CD69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38E5A" w14:textId="047125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90590" w14:textId="03AD77F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F9DB29E" w14:textId="77777777" w:rsidTr="00282AB3">
        <w:trPr>
          <w:trHeight w:val="54"/>
        </w:trPr>
        <w:tc>
          <w:tcPr>
            <w:tcW w:w="1691" w:type="dxa"/>
          </w:tcPr>
          <w:p w14:paraId="469E38EF" w14:textId="2FDA1FB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EFB07FC" w14:textId="5DFF211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718658.69</w:t>
            </w:r>
          </w:p>
        </w:tc>
        <w:tc>
          <w:tcPr>
            <w:tcW w:w="1562" w:type="dxa"/>
          </w:tcPr>
          <w:p w14:paraId="3F6E1C3F" w14:textId="1FA5745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3363456.30</w:t>
            </w:r>
          </w:p>
        </w:tc>
        <w:tc>
          <w:tcPr>
            <w:tcW w:w="2134" w:type="dxa"/>
          </w:tcPr>
          <w:p w14:paraId="7E3E8496" w14:textId="296D8A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15751" w14:textId="6A6130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F9CC2" w14:textId="2D812E5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528BACD" w14:textId="77777777" w:rsidTr="00282AB3">
        <w:trPr>
          <w:trHeight w:val="54"/>
        </w:trPr>
        <w:tc>
          <w:tcPr>
            <w:tcW w:w="1691" w:type="dxa"/>
          </w:tcPr>
          <w:p w14:paraId="2323E9C1" w14:textId="46931FD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3CB5E37" w14:textId="15386A7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718659.12</w:t>
            </w:r>
          </w:p>
        </w:tc>
        <w:tc>
          <w:tcPr>
            <w:tcW w:w="1562" w:type="dxa"/>
          </w:tcPr>
          <w:p w14:paraId="1BEA3A4D" w14:textId="305A4E3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3363483.77</w:t>
            </w:r>
          </w:p>
        </w:tc>
        <w:tc>
          <w:tcPr>
            <w:tcW w:w="2134" w:type="dxa"/>
          </w:tcPr>
          <w:p w14:paraId="03CB590B" w14:textId="1378A50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3AFE6" w14:textId="165EA9E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FC72D" w14:textId="48A7A4A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F25161A" w14:textId="77777777" w:rsidTr="00282AB3">
        <w:trPr>
          <w:trHeight w:val="54"/>
        </w:trPr>
        <w:tc>
          <w:tcPr>
            <w:tcW w:w="1691" w:type="dxa"/>
          </w:tcPr>
          <w:p w14:paraId="2C2E16CC" w14:textId="2CCDD90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7F2D6DD7" w14:textId="700AFB5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718655.42</w:t>
            </w:r>
          </w:p>
        </w:tc>
        <w:tc>
          <w:tcPr>
            <w:tcW w:w="1562" w:type="dxa"/>
          </w:tcPr>
          <w:p w14:paraId="0CDBDA3A" w14:textId="70591B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3363504.05</w:t>
            </w:r>
          </w:p>
        </w:tc>
        <w:tc>
          <w:tcPr>
            <w:tcW w:w="2134" w:type="dxa"/>
          </w:tcPr>
          <w:p w14:paraId="694FA5FB" w14:textId="2589E12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F6FE4" w14:textId="358E5CC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45247" w14:textId="3189CAB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D6A5EDE" w14:textId="77777777" w:rsidTr="00282AB3">
        <w:trPr>
          <w:trHeight w:val="54"/>
        </w:trPr>
        <w:tc>
          <w:tcPr>
            <w:tcW w:w="1691" w:type="dxa"/>
          </w:tcPr>
          <w:p w14:paraId="2875E0A2" w14:textId="74C65F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4D375CA6" w14:textId="794072E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718645.71</w:t>
            </w:r>
          </w:p>
        </w:tc>
        <w:tc>
          <w:tcPr>
            <w:tcW w:w="1562" w:type="dxa"/>
          </w:tcPr>
          <w:p w14:paraId="5FEA362D" w14:textId="3885471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3363523.46</w:t>
            </w:r>
          </w:p>
        </w:tc>
        <w:tc>
          <w:tcPr>
            <w:tcW w:w="2134" w:type="dxa"/>
          </w:tcPr>
          <w:p w14:paraId="372D4F70" w14:textId="6C03F25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D5586" w14:textId="6E76243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6EDB8" w14:textId="4559306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09BC7C7" w14:textId="77777777" w:rsidTr="00282AB3">
        <w:trPr>
          <w:trHeight w:val="54"/>
        </w:trPr>
        <w:tc>
          <w:tcPr>
            <w:tcW w:w="1691" w:type="dxa"/>
          </w:tcPr>
          <w:p w14:paraId="0CBDA658" w14:textId="734BDB4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62A33544" w14:textId="4027552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718644.43</w:t>
            </w:r>
          </w:p>
        </w:tc>
        <w:tc>
          <w:tcPr>
            <w:tcW w:w="1562" w:type="dxa"/>
          </w:tcPr>
          <w:p w14:paraId="2A3F4D7E" w14:textId="3FF9DCC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3363539.54</w:t>
            </w:r>
          </w:p>
        </w:tc>
        <w:tc>
          <w:tcPr>
            <w:tcW w:w="2134" w:type="dxa"/>
          </w:tcPr>
          <w:p w14:paraId="598CA1CE" w14:textId="6F97BFE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83D2C" w14:textId="2BAA7D5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F7296" w14:textId="4697BD9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CB5F0B6" w14:textId="77777777" w:rsidTr="00282AB3">
        <w:trPr>
          <w:trHeight w:val="54"/>
        </w:trPr>
        <w:tc>
          <w:tcPr>
            <w:tcW w:w="1691" w:type="dxa"/>
          </w:tcPr>
          <w:p w14:paraId="0E669AA6" w14:textId="2AE0526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11477AD8" w14:textId="7AC7176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718639.55</w:t>
            </w:r>
          </w:p>
        </w:tc>
        <w:tc>
          <w:tcPr>
            <w:tcW w:w="1562" w:type="dxa"/>
          </w:tcPr>
          <w:p w14:paraId="7E406E35" w14:textId="42D9DBA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3363581.20</w:t>
            </w:r>
          </w:p>
        </w:tc>
        <w:tc>
          <w:tcPr>
            <w:tcW w:w="2134" w:type="dxa"/>
          </w:tcPr>
          <w:p w14:paraId="08D0DADF" w14:textId="3ACB8A1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95AFA" w14:textId="2D7CEB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40AFB" w14:textId="2C7286B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A17EED8" w14:textId="77777777" w:rsidTr="00282AB3">
        <w:trPr>
          <w:trHeight w:val="54"/>
        </w:trPr>
        <w:tc>
          <w:tcPr>
            <w:tcW w:w="1691" w:type="dxa"/>
          </w:tcPr>
          <w:p w14:paraId="3D3C3F72" w14:textId="2332A13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4B5AD45A" w14:textId="685ED500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718630.48</w:t>
            </w:r>
          </w:p>
        </w:tc>
        <w:tc>
          <w:tcPr>
            <w:tcW w:w="1562" w:type="dxa"/>
          </w:tcPr>
          <w:p w14:paraId="76916CAA" w14:textId="191E590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3363633.51</w:t>
            </w:r>
          </w:p>
        </w:tc>
        <w:tc>
          <w:tcPr>
            <w:tcW w:w="2134" w:type="dxa"/>
          </w:tcPr>
          <w:p w14:paraId="4402AC25" w14:textId="3C4A87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2E0FB" w14:textId="12432C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DD958" w14:textId="36139B8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F08F74E" w14:textId="77777777" w:rsidTr="00282AB3">
        <w:trPr>
          <w:trHeight w:val="54"/>
        </w:trPr>
        <w:tc>
          <w:tcPr>
            <w:tcW w:w="1691" w:type="dxa"/>
          </w:tcPr>
          <w:p w14:paraId="32609F7F" w14:textId="060432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3FD39C49" w14:textId="6A1B80D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718625.39</w:t>
            </w:r>
          </w:p>
        </w:tc>
        <w:tc>
          <w:tcPr>
            <w:tcW w:w="1562" w:type="dxa"/>
          </w:tcPr>
          <w:p w14:paraId="341F6B7F" w14:textId="3C2A551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3363677.46</w:t>
            </w:r>
          </w:p>
        </w:tc>
        <w:tc>
          <w:tcPr>
            <w:tcW w:w="2134" w:type="dxa"/>
          </w:tcPr>
          <w:p w14:paraId="346BABD9" w14:textId="3F0FAB9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AC6CF7" w14:textId="5736EEA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CFDFE" w14:textId="716EC0A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AA48E08" w14:textId="77777777" w:rsidTr="00282AB3">
        <w:trPr>
          <w:trHeight w:val="54"/>
        </w:trPr>
        <w:tc>
          <w:tcPr>
            <w:tcW w:w="1691" w:type="dxa"/>
          </w:tcPr>
          <w:p w14:paraId="09D9DCE1" w14:textId="65E9866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05FB5BF0" w14:textId="4AD6BBF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718617.53</w:t>
            </w:r>
          </w:p>
        </w:tc>
        <w:tc>
          <w:tcPr>
            <w:tcW w:w="1562" w:type="dxa"/>
          </w:tcPr>
          <w:p w14:paraId="1702C282" w14:textId="2AF4FD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3363720.94</w:t>
            </w:r>
          </w:p>
        </w:tc>
        <w:tc>
          <w:tcPr>
            <w:tcW w:w="2134" w:type="dxa"/>
          </w:tcPr>
          <w:p w14:paraId="5FECB12B" w14:textId="13A134B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5A474" w14:textId="2A6F04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2A3D8" w14:textId="7FFF193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7AFCE1C" w14:textId="77777777" w:rsidTr="00282AB3">
        <w:trPr>
          <w:trHeight w:val="54"/>
        </w:trPr>
        <w:tc>
          <w:tcPr>
            <w:tcW w:w="1691" w:type="dxa"/>
          </w:tcPr>
          <w:p w14:paraId="1873D233" w14:textId="4E82D4F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2E53B6AF" w14:textId="0C31354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718610.98</w:t>
            </w:r>
          </w:p>
        </w:tc>
        <w:tc>
          <w:tcPr>
            <w:tcW w:w="1562" w:type="dxa"/>
          </w:tcPr>
          <w:p w14:paraId="5C942E57" w14:textId="56D53F4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3363751.50</w:t>
            </w:r>
          </w:p>
        </w:tc>
        <w:tc>
          <w:tcPr>
            <w:tcW w:w="2134" w:type="dxa"/>
          </w:tcPr>
          <w:p w14:paraId="3BC2A67C" w14:textId="4DE87A6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9A596" w14:textId="6AABA5F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22A5C" w14:textId="5609EC0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BB3E2D2" w14:textId="77777777" w:rsidTr="00282AB3">
        <w:trPr>
          <w:trHeight w:val="54"/>
        </w:trPr>
        <w:tc>
          <w:tcPr>
            <w:tcW w:w="1691" w:type="dxa"/>
          </w:tcPr>
          <w:p w14:paraId="0B7732D8" w14:textId="6F11821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76E64768" w14:textId="0DB839C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718605.11</w:t>
            </w:r>
          </w:p>
        </w:tc>
        <w:tc>
          <w:tcPr>
            <w:tcW w:w="1562" w:type="dxa"/>
          </w:tcPr>
          <w:p w14:paraId="7B4E50CC" w14:textId="6F8D01D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3363787.64</w:t>
            </w:r>
          </w:p>
        </w:tc>
        <w:tc>
          <w:tcPr>
            <w:tcW w:w="2134" w:type="dxa"/>
          </w:tcPr>
          <w:p w14:paraId="067E913B" w14:textId="0F8BCB8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6464C" w14:textId="010BC5A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39E7C" w14:textId="3BAA2F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B0895ED" w14:textId="77777777" w:rsidTr="00282AB3">
        <w:trPr>
          <w:trHeight w:val="54"/>
        </w:trPr>
        <w:tc>
          <w:tcPr>
            <w:tcW w:w="1691" w:type="dxa"/>
          </w:tcPr>
          <w:p w14:paraId="37458E8C" w14:textId="436C938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027A5F9D" w14:textId="37650B4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718607.03</w:t>
            </w:r>
          </w:p>
        </w:tc>
        <w:tc>
          <w:tcPr>
            <w:tcW w:w="1562" w:type="dxa"/>
          </w:tcPr>
          <w:p w14:paraId="2BB2B9D7" w14:textId="3A6F273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3363810.55</w:t>
            </w:r>
          </w:p>
        </w:tc>
        <w:tc>
          <w:tcPr>
            <w:tcW w:w="2134" w:type="dxa"/>
          </w:tcPr>
          <w:p w14:paraId="0290429B" w14:textId="55415E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7E216" w14:textId="47C1DB1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96587" w14:textId="72FF987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F0B280A" w14:textId="77777777" w:rsidTr="00282AB3">
        <w:trPr>
          <w:trHeight w:val="54"/>
        </w:trPr>
        <w:tc>
          <w:tcPr>
            <w:tcW w:w="1691" w:type="dxa"/>
          </w:tcPr>
          <w:p w14:paraId="2E28DA45" w14:textId="3A0BC1C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704A442F" w14:textId="7015C75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718618.82</w:t>
            </w:r>
          </w:p>
        </w:tc>
        <w:tc>
          <w:tcPr>
            <w:tcW w:w="1562" w:type="dxa"/>
          </w:tcPr>
          <w:p w14:paraId="6C26A4F9" w14:textId="0E8CF22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3363821.91</w:t>
            </w:r>
          </w:p>
        </w:tc>
        <w:tc>
          <w:tcPr>
            <w:tcW w:w="2134" w:type="dxa"/>
          </w:tcPr>
          <w:p w14:paraId="2193E5DC" w14:textId="5031A53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5F713" w14:textId="1B9B346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458B0" w14:textId="2C36009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AE4ED6E" w14:textId="77777777" w:rsidTr="00282AB3">
        <w:trPr>
          <w:trHeight w:val="54"/>
        </w:trPr>
        <w:tc>
          <w:tcPr>
            <w:tcW w:w="1691" w:type="dxa"/>
          </w:tcPr>
          <w:p w14:paraId="24DAABA7" w14:textId="7B75728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73F7EB6C" w14:textId="63B839A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718642.86</w:t>
            </w:r>
          </w:p>
        </w:tc>
        <w:tc>
          <w:tcPr>
            <w:tcW w:w="1562" w:type="dxa"/>
          </w:tcPr>
          <w:p w14:paraId="090F9290" w14:textId="2D8993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3363834.81</w:t>
            </w:r>
          </w:p>
        </w:tc>
        <w:tc>
          <w:tcPr>
            <w:tcW w:w="2134" w:type="dxa"/>
          </w:tcPr>
          <w:p w14:paraId="3576493F" w14:textId="11E737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4D2CD" w14:textId="6E524F8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7BEF2" w14:textId="66C1261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7518419" w14:textId="77777777" w:rsidTr="00282AB3">
        <w:trPr>
          <w:trHeight w:val="54"/>
        </w:trPr>
        <w:tc>
          <w:tcPr>
            <w:tcW w:w="1691" w:type="dxa"/>
          </w:tcPr>
          <w:p w14:paraId="2E50F3F7" w14:textId="3D45B0A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72AC240B" w14:textId="35972DB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718668.39</w:t>
            </w:r>
          </w:p>
        </w:tc>
        <w:tc>
          <w:tcPr>
            <w:tcW w:w="1562" w:type="dxa"/>
          </w:tcPr>
          <w:p w14:paraId="50EFA79E" w14:textId="03C1BC0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3363848.46</w:t>
            </w:r>
          </w:p>
        </w:tc>
        <w:tc>
          <w:tcPr>
            <w:tcW w:w="2134" w:type="dxa"/>
          </w:tcPr>
          <w:p w14:paraId="14FE285A" w14:textId="3A56CCE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EB0E6" w14:textId="2F009A6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56E33" w14:textId="452F65D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E0ECB77" w14:textId="77777777" w:rsidTr="00282AB3">
        <w:trPr>
          <w:trHeight w:val="54"/>
        </w:trPr>
        <w:tc>
          <w:tcPr>
            <w:tcW w:w="1691" w:type="dxa"/>
          </w:tcPr>
          <w:p w14:paraId="0DCAAE4A" w14:textId="18A09AA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338D04EE" w14:textId="6459CD4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718680.23</w:t>
            </w:r>
          </w:p>
        </w:tc>
        <w:tc>
          <w:tcPr>
            <w:tcW w:w="1562" w:type="dxa"/>
          </w:tcPr>
          <w:p w14:paraId="4402F334" w14:textId="64245FF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3363859.64</w:t>
            </w:r>
          </w:p>
        </w:tc>
        <w:tc>
          <w:tcPr>
            <w:tcW w:w="2134" w:type="dxa"/>
          </w:tcPr>
          <w:p w14:paraId="4038FC70" w14:textId="6281DA9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939C4" w14:textId="2AABF9F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9EF50" w14:textId="22A0950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607A9A7" w14:textId="77777777" w:rsidTr="00282AB3">
        <w:trPr>
          <w:trHeight w:val="54"/>
        </w:trPr>
        <w:tc>
          <w:tcPr>
            <w:tcW w:w="1691" w:type="dxa"/>
          </w:tcPr>
          <w:p w14:paraId="53BC09EE" w14:textId="0F042A9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6FD5D5BC" w14:textId="2DE36C5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718683.86</w:t>
            </w:r>
          </w:p>
        </w:tc>
        <w:tc>
          <w:tcPr>
            <w:tcW w:w="1562" w:type="dxa"/>
          </w:tcPr>
          <w:p w14:paraId="79758B2C" w14:textId="08BF9B3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3363870.98</w:t>
            </w:r>
          </w:p>
        </w:tc>
        <w:tc>
          <w:tcPr>
            <w:tcW w:w="2134" w:type="dxa"/>
          </w:tcPr>
          <w:p w14:paraId="2D691D2F" w14:textId="39B1AE5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153D7" w14:textId="707A565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A28AF" w14:textId="204FF2F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A5B65EC" w14:textId="77777777" w:rsidTr="00282AB3">
        <w:trPr>
          <w:trHeight w:val="54"/>
        </w:trPr>
        <w:tc>
          <w:tcPr>
            <w:tcW w:w="1691" w:type="dxa"/>
          </w:tcPr>
          <w:p w14:paraId="31097EE9" w14:textId="7F61F21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54567CC5" w14:textId="6B9130A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718681.42</w:t>
            </w:r>
          </w:p>
        </w:tc>
        <w:tc>
          <w:tcPr>
            <w:tcW w:w="1562" w:type="dxa"/>
          </w:tcPr>
          <w:p w14:paraId="14FD8063" w14:textId="3C0437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3363882.54</w:t>
            </w:r>
          </w:p>
        </w:tc>
        <w:tc>
          <w:tcPr>
            <w:tcW w:w="2134" w:type="dxa"/>
          </w:tcPr>
          <w:p w14:paraId="5C33223E" w14:textId="08D148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57AEB" w14:textId="5FCA755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94D68" w14:textId="7504244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B5C9312" w14:textId="77777777" w:rsidTr="00282AB3">
        <w:trPr>
          <w:trHeight w:val="54"/>
        </w:trPr>
        <w:tc>
          <w:tcPr>
            <w:tcW w:w="1691" w:type="dxa"/>
          </w:tcPr>
          <w:p w14:paraId="4CE16295" w14:textId="0982F93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7D8FBD2D" w14:textId="009FD7D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718680.54</w:t>
            </w:r>
          </w:p>
        </w:tc>
        <w:tc>
          <w:tcPr>
            <w:tcW w:w="1562" w:type="dxa"/>
          </w:tcPr>
          <w:p w14:paraId="0E595964" w14:textId="0F27848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3363896.99</w:t>
            </w:r>
          </w:p>
        </w:tc>
        <w:tc>
          <w:tcPr>
            <w:tcW w:w="2134" w:type="dxa"/>
          </w:tcPr>
          <w:p w14:paraId="14C71657" w14:textId="7A13344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4B0C63F" w14:textId="4DCAB2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CB23307" w14:textId="7422209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1C4A521" w14:textId="77777777" w:rsidTr="00282AB3">
        <w:trPr>
          <w:trHeight w:val="54"/>
        </w:trPr>
        <w:tc>
          <w:tcPr>
            <w:tcW w:w="1691" w:type="dxa"/>
          </w:tcPr>
          <w:p w14:paraId="5FBDCDCB" w14:textId="6FFF862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131</w:t>
            </w:r>
          </w:p>
        </w:tc>
        <w:tc>
          <w:tcPr>
            <w:tcW w:w="1558" w:type="dxa"/>
          </w:tcPr>
          <w:p w14:paraId="0F8CBF30" w14:textId="38C9811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718678.11</w:t>
            </w:r>
          </w:p>
        </w:tc>
        <w:tc>
          <w:tcPr>
            <w:tcW w:w="1562" w:type="dxa"/>
          </w:tcPr>
          <w:p w14:paraId="258F5122" w14:textId="256A761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3363915.76</w:t>
            </w:r>
          </w:p>
        </w:tc>
        <w:tc>
          <w:tcPr>
            <w:tcW w:w="2134" w:type="dxa"/>
          </w:tcPr>
          <w:p w14:paraId="06283DC7" w14:textId="004070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6A627" w14:textId="431B32F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0FC1C" w14:textId="057E89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844F56D" w14:textId="77777777" w:rsidTr="00282AB3">
        <w:trPr>
          <w:trHeight w:val="54"/>
        </w:trPr>
        <w:tc>
          <w:tcPr>
            <w:tcW w:w="1691" w:type="dxa"/>
          </w:tcPr>
          <w:p w14:paraId="19537C4E" w14:textId="688840F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32D47655" w14:textId="4E324DC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718665.98</w:t>
            </w:r>
          </w:p>
        </w:tc>
        <w:tc>
          <w:tcPr>
            <w:tcW w:w="1562" w:type="dxa"/>
          </w:tcPr>
          <w:p w14:paraId="1BCC64FC" w14:textId="7ADEAEA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3363946.20</w:t>
            </w:r>
          </w:p>
        </w:tc>
        <w:tc>
          <w:tcPr>
            <w:tcW w:w="2134" w:type="dxa"/>
          </w:tcPr>
          <w:p w14:paraId="0B4AE3AD" w14:textId="4BDEEA9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0D2C4D" w14:textId="41DAD6C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9789D" w14:textId="036DAEE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282B647" w14:textId="77777777" w:rsidTr="00282AB3">
        <w:trPr>
          <w:trHeight w:val="54"/>
        </w:trPr>
        <w:tc>
          <w:tcPr>
            <w:tcW w:w="1691" w:type="dxa"/>
          </w:tcPr>
          <w:p w14:paraId="0106A991" w14:textId="6B97645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77A3D266" w14:textId="29F106F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718640.60</w:t>
            </w:r>
          </w:p>
        </w:tc>
        <w:tc>
          <w:tcPr>
            <w:tcW w:w="1562" w:type="dxa"/>
          </w:tcPr>
          <w:p w14:paraId="62CB9222" w14:textId="1EA52CB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3363973.35</w:t>
            </w:r>
          </w:p>
        </w:tc>
        <w:tc>
          <w:tcPr>
            <w:tcW w:w="2134" w:type="dxa"/>
          </w:tcPr>
          <w:p w14:paraId="36B20A21" w14:textId="41B0388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B5D6A" w14:textId="2076402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BAC02" w14:textId="7388FF1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87C6FB2" w14:textId="77777777" w:rsidTr="00282AB3">
        <w:trPr>
          <w:trHeight w:val="54"/>
        </w:trPr>
        <w:tc>
          <w:tcPr>
            <w:tcW w:w="1691" w:type="dxa"/>
          </w:tcPr>
          <w:p w14:paraId="4C0E8F57" w14:textId="38D5F4B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659DDBD6" w14:textId="03196C9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718636.37</w:t>
            </w:r>
          </w:p>
        </w:tc>
        <w:tc>
          <w:tcPr>
            <w:tcW w:w="1562" w:type="dxa"/>
          </w:tcPr>
          <w:p w14:paraId="74079BC6" w14:textId="0167B67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3364001.94</w:t>
            </w:r>
          </w:p>
        </w:tc>
        <w:tc>
          <w:tcPr>
            <w:tcW w:w="2134" w:type="dxa"/>
          </w:tcPr>
          <w:p w14:paraId="62EFDE82" w14:textId="02CFFCB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380A81" w14:textId="001F41F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7B235" w14:textId="4A322B4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CF1C655" w14:textId="77777777" w:rsidTr="00282AB3">
        <w:trPr>
          <w:trHeight w:val="54"/>
        </w:trPr>
        <w:tc>
          <w:tcPr>
            <w:tcW w:w="1691" w:type="dxa"/>
          </w:tcPr>
          <w:p w14:paraId="18AD8265" w14:textId="62529DB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5370188F" w14:textId="167A6D6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718627.30</w:t>
            </w:r>
          </w:p>
        </w:tc>
        <w:tc>
          <w:tcPr>
            <w:tcW w:w="1562" w:type="dxa"/>
          </w:tcPr>
          <w:p w14:paraId="0E6B04D0" w14:textId="71C3A0B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3364014.64</w:t>
            </w:r>
          </w:p>
        </w:tc>
        <w:tc>
          <w:tcPr>
            <w:tcW w:w="2134" w:type="dxa"/>
          </w:tcPr>
          <w:p w14:paraId="3AA45164" w14:textId="78F8A0C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33B26" w14:textId="753DFE7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10821" w14:textId="6656F56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5CDB99D" w14:textId="77777777" w:rsidTr="00282AB3">
        <w:trPr>
          <w:trHeight w:val="54"/>
        </w:trPr>
        <w:tc>
          <w:tcPr>
            <w:tcW w:w="1691" w:type="dxa"/>
          </w:tcPr>
          <w:p w14:paraId="5CEFD868" w14:textId="3056971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84DFB79" w14:textId="04EE81F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718604.06</w:t>
            </w:r>
          </w:p>
        </w:tc>
        <w:tc>
          <w:tcPr>
            <w:tcW w:w="1562" w:type="dxa"/>
          </w:tcPr>
          <w:p w14:paraId="62B54E29" w14:textId="4CFD380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3364023.58</w:t>
            </w:r>
          </w:p>
        </w:tc>
        <w:tc>
          <w:tcPr>
            <w:tcW w:w="2134" w:type="dxa"/>
          </w:tcPr>
          <w:p w14:paraId="608468D0" w14:textId="295A2C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B5DF4F" w14:textId="035F40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4BB2F" w14:textId="783963E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28CC0A0" w14:textId="77777777" w:rsidTr="00282AB3">
        <w:trPr>
          <w:trHeight w:val="54"/>
        </w:trPr>
        <w:tc>
          <w:tcPr>
            <w:tcW w:w="1691" w:type="dxa"/>
          </w:tcPr>
          <w:p w14:paraId="183EADFC" w14:textId="4CC694CA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7A55D96" w14:textId="7946DAF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718585.35</w:t>
            </w:r>
          </w:p>
        </w:tc>
        <w:tc>
          <w:tcPr>
            <w:tcW w:w="1562" w:type="dxa"/>
          </w:tcPr>
          <w:p w14:paraId="5E041071" w14:textId="2E4BA19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5CF7ADCB" w14:textId="268389A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3306C" w14:textId="1F44BD6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55362" w14:textId="2B2334A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260EE11" w14:textId="77777777" w:rsidTr="00282AB3">
        <w:trPr>
          <w:trHeight w:val="54"/>
        </w:trPr>
        <w:tc>
          <w:tcPr>
            <w:tcW w:w="1691" w:type="dxa"/>
          </w:tcPr>
          <w:p w14:paraId="62146BD3" w14:textId="7B99B62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447958C4" w14:textId="52EEB86F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7E4F2C3E" w14:textId="2B265D4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3364035.56</w:t>
            </w:r>
          </w:p>
        </w:tc>
        <w:tc>
          <w:tcPr>
            <w:tcW w:w="2134" w:type="dxa"/>
          </w:tcPr>
          <w:p w14:paraId="3E614CF2" w14:textId="79D6512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1B482" w14:textId="2DF41A8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6BBD6" w14:textId="08A9E93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0E5D8FF2" w14:textId="77777777" w:rsidTr="00282AB3">
        <w:trPr>
          <w:trHeight w:val="54"/>
        </w:trPr>
        <w:tc>
          <w:tcPr>
            <w:tcW w:w="1691" w:type="dxa"/>
          </w:tcPr>
          <w:p w14:paraId="70589D1A" w14:textId="3667E23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128FE4D6" w14:textId="4A5E7E19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718539.72</w:t>
            </w:r>
          </w:p>
        </w:tc>
        <w:tc>
          <w:tcPr>
            <w:tcW w:w="1562" w:type="dxa"/>
          </w:tcPr>
          <w:p w14:paraId="354A98EB" w14:textId="2618534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3364048.89</w:t>
            </w:r>
          </w:p>
        </w:tc>
        <w:tc>
          <w:tcPr>
            <w:tcW w:w="2134" w:type="dxa"/>
          </w:tcPr>
          <w:p w14:paraId="09D94B89" w14:textId="0E40C9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38A47" w14:textId="667D33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4CB8E3" w14:textId="6C1EE6C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FFA1C86" w14:textId="77777777" w:rsidTr="00282AB3">
        <w:trPr>
          <w:trHeight w:val="54"/>
        </w:trPr>
        <w:tc>
          <w:tcPr>
            <w:tcW w:w="1691" w:type="dxa"/>
          </w:tcPr>
          <w:p w14:paraId="7966310C" w14:textId="3925405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60749630" w14:textId="6522D0AD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718528.19</w:t>
            </w:r>
          </w:p>
        </w:tc>
        <w:tc>
          <w:tcPr>
            <w:tcW w:w="1562" w:type="dxa"/>
          </w:tcPr>
          <w:p w14:paraId="73B2A0CD" w14:textId="03AC731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3364069.86</w:t>
            </w:r>
          </w:p>
        </w:tc>
        <w:tc>
          <w:tcPr>
            <w:tcW w:w="2134" w:type="dxa"/>
          </w:tcPr>
          <w:p w14:paraId="26CFD1DC" w14:textId="09C7DE9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2A24B" w14:textId="53B351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8C1A9" w14:textId="214F29E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D39EBF8" w14:textId="77777777" w:rsidTr="00282AB3">
        <w:trPr>
          <w:trHeight w:val="54"/>
        </w:trPr>
        <w:tc>
          <w:tcPr>
            <w:tcW w:w="1691" w:type="dxa"/>
          </w:tcPr>
          <w:p w14:paraId="4CC46597" w14:textId="421E6BB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257A3AD5" w14:textId="24168D5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718519.09</w:t>
            </w:r>
          </w:p>
        </w:tc>
        <w:tc>
          <w:tcPr>
            <w:tcW w:w="1562" w:type="dxa"/>
          </w:tcPr>
          <w:p w14:paraId="5D2FC336" w14:textId="103A12B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3364089.82</w:t>
            </w:r>
          </w:p>
        </w:tc>
        <w:tc>
          <w:tcPr>
            <w:tcW w:w="2134" w:type="dxa"/>
          </w:tcPr>
          <w:p w14:paraId="0C60D38D" w14:textId="1EED89F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06F08" w14:textId="19D3AAF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D0898F" w14:textId="6853A4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B00569B" w14:textId="77777777" w:rsidTr="00282AB3">
        <w:trPr>
          <w:trHeight w:val="54"/>
        </w:trPr>
        <w:tc>
          <w:tcPr>
            <w:tcW w:w="1691" w:type="dxa"/>
          </w:tcPr>
          <w:p w14:paraId="76ACD626" w14:textId="17073CC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5FA06298" w14:textId="0BB4125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718519.42</w:t>
            </w:r>
          </w:p>
        </w:tc>
        <w:tc>
          <w:tcPr>
            <w:tcW w:w="1562" w:type="dxa"/>
          </w:tcPr>
          <w:p w14:paraId="26F3458D" w14:textId="163037E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3364096.47</w:t>
            </w:r>
          </w:p>
        </w:tc>
        <w:tc>
          <w:tcPr>
            <w:tcW w:w="2134" w:type="dxa"/>
          </w:tcPr>
          <w:p w14:paraId="5DBFEE04" w14:textId="52DC3C8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AE759" w14:textId="660BE58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29F748" w14:textId="71726DD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B9F59A2" w14:textId="77777777" w:rsidTr="00282AB3">
        <w:trPr>
          <w:trHeight w:val="54"/>
        </w:trPr>
        <w:tc>
          <w:tcPr>
            <w:tcW w:w="1691" w:type="dxa"/>
          </w:tcPr>
          <w:p w14:paraId="6BA9CD33" w14:textId="6B3E783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C321CFA" w14:textId="5697949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718523.71</w:t>
            </w:r>
          </w:p>
        </w:tc>
        <w:tc>
          <w:tcPr>
            <w:tcW w:w="1562" w:type="dxa"/>
          </w:tcPr>
          <w:p w14:paraId="598EA1F9" w14:textId="102BB22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3364101.83</w:t>
            </w:r>
          </w:p>
        </w:tc>
        <w:tc>
          <w:tcPr>
            <w:tcW w:w="2134" w:type="dxa"/>
          </w:tcPr>
          <w:p w14:paraId="4FE8B0BD" w14:textId="775D76F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10FFD" w14:textId="57A935B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F21C4" w14:textId="117FC8C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011D443" w14:textId="77777777" w:rsidTr="00282AB3">
        <w:trPr>
          <w:trHeight w:val="54"/>
        </w:trPr>
        <w:tc>
          <w:tcPr>
            <w:tcW w:w="1691" w:type="dxa"/>
          </w:tcPr>
          <w:p w14:paraId="03643C9E" w14:textId="6708C66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37763A96" w14:textId="56AF98B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718522.59</w:t>
            </w:r>
          </w:p>
        </w:tc>
        <w:tc>
          <w:tcPr>
            <w:tcW w:w="1562" w:type="dxa"/>
          </w:tcPr>
          <w:p w14:paraId="4DB26761" w14:textId="2982424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3364111.11</w:t>
            </w:r>
          </w:p>
        </w:tc>
        <w:tc>
          <w:tcPr>
            <w:tcW w:w="2134" w:type="dxa"/>
          </w:tcPr>
          <w:p w14:paraId="5034DABD" w14:textId="0536690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87116" w14:textId="1368F2D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70619" w14:textId="3C38D0C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60BE80B" w14:textId="77777777" w:rsidTr="00282AB3">
        <w:trPr>
          <w:trHeight w:val="54"/>
        </w:trPr>
        <w:tc>
          <w:tcPr>
            <w:tcW w:w="1691" w:type="dxa"/>
          </w:tcPr>
          <w:p w14:paraId="3817728D" w14:textId="41D1D44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76925C11" w14:textId="29C9590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718515.51</w:t>
            </w:r>
          </w:p>
        </w:tc>
        <w:tc>
          <w:tcPr>
            <w:tcW w:w="1562" w:type="dxa"/>
          </w:tcPr>
          <w:p w14:paraId="67E2F800" w14:textId="2C68FB9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3364125.28</w:t>
            </w:r>
          </w:p>
        </w:tc>
        <w:tc>
          <w:tcPr>
            <w:tcW w:w="2134" w:type="dxa"/>
          </w:tcPr>
          <w:p w14:paraId="0951138F" w14:textId="5289BE5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81C96" w14:textId="095785D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D4C7B" w14:textId="7DB757F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4EB87DF" w14:textId="77777777" w:rsidTr="00282AB3">
        <w:trPr>
          <w:trHeight w:val="54"/>
        </w:trPr>
        <w:tc>
          <w:tcPr>
            <w:tcW w:w="1691" w:type="dxa"/>
          </w:tcPr>
          <w:p w14:paraId="7E4AA32C" w14:textId="3AC8658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1062C06E" w14:textId="34EAEA7E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718511.99</w:t>
            </w:r>
          </w:p>
        </w:tc>
        <w:tc>
          <w:tcPr>
            <w:tcW w:w="1562" w:type="dxa"/>
          </w:tcPr>
          <w:p w14:paraId="377CEF96" w14:textId="3332BB7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3364141.14</w:t>
            </w:r>
          </w:p>
        </w:tc>
        <w:tc>
          <w:tcPr>
            <w:tcW w:w="2134" w:type="dxa"/>
          </w:tcPr>
          <w:p w14:paraId="4F002D1A" w14:textId="3C4DA5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CF0F97" w14:textId="09D1575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60932" w14:textId="3F0F81C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12181D3" w14:textId="77777777" w:rsidTr="00282AB3">
        <w:trPr>
          <w:trHeight w:val="54"/>
        </w:trPr>
        <w:tc>
          <w:tcPr>
            <w:tcW w:w="1691" w:type="dxa"/>
          </w:tcPr>
          <w:p w14:paraId="65D6020D" w14:textId="4D7E380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5E199BD7" w14:textId="7E38E744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177C6F42" w14:textId="680D23C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3364150.61</w:t>
            </w:r>
          </w:p>
        </w:tc>
        <w:tc>
          <w:tcPr>
            <w:tcW w:w="2134" w:type="dxa"/>
          </w:tcPr>
          <w:p w14:paraId="1BC4FCE3" w14:textId="5B22375F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655FF" w14:textId="4AB32C8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E070E" w14:textId="56C0EC6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6AC24CA" w14:textId="77777777" w:rsidTr="00282AB3">
        <w:trPr>
          <w:trHeight w:val="54"/>
        </w:trPr>
        <w:tc>
          <w:tcPr>
            <w:tcW w:w="1691" w:type="dxa"/>
          </w:tcPr>
          <w:p w14:paraId="795076A2" w14:textId="550C464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1EE42E33" w14:textId="52F00287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32CD0C0E" w14:textId="5C9DE9D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3364159.42</w:t>
            </w:r>
          </w:p>
        </w:tc>
        <w:tc>
          <w:tcPr>
            <w:tcW w:w="2134" w:type="dxa"/>
          </w:tcPr>
          <w:p w14:paraId="7F545165" w14:textId="3121573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38780" w14:textId="671BBEF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2246C" w14:textId="2E799F0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F1BDB85" w14:textId="77777777" w:rsidTr="00282AB3">
        <w:trPr>
          <w:trHeight w:val="54"/>
        </w:trPr>
        <w:tc>
          <w:tcPr>
            <w:tcW w:w="1691" w:type="dxa"/>
          </w:tcPr>
          <w:p w14:paraId="2922D5BF" w14:textId="7AC15FD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386EBA3B" w14:textId="6786DC33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718504.84</w:t>
            </w:r>
          </w:p>
        </w:tc>
        <w:tc>
          <w:tcPr>
            <w:tcW w:w="1562" w:type="dxa"/>
          </w:tcPr>
          <w:p w14:paraId="0AEB4BF8" w14:textId="3BBA7E9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3364161.60</w:t>
            </w:r>
          </w:p>
        </w:tc>
        <w:tc>
          <w:tcPr>
            <w:tcW w:w="2134" w:type="dxa"/>
          </w:tcPr>
          <w:p w14:paraId="7FCE1719" w14:textId="7C9786E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0827" w14:textId="5C1F252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A9391" w14:textId="31E1564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6341A76B" w14:textId="77777777" w:rsidTr="00282AB3">
        <w:trPr>
          <w:trHeight w:val="54"/>
        </w:trPr>
        <w:tc>
          <w:tcPr>
            <w:tcW w:w="1691" w:type="dxa"/>
          </w:tcPr>
          <w:p w14:paraId="0A88AE69" w14:textId="68C0A2D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897A4A6" w14:textId="4133EC52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718501.41</w:t>
            </w:r>
          </w:p>
        </w:tc>
        <w:tc>
          <w:tcPr>
            <w:tcW w:w="1562" w:type="dxa"/>
          </w:tcPr>
          <w:p w14:paraId="2C94381E" w14:textId="7FFDD3F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3364174.29</w:t>
            </w:r>
          </w:p>
        </w:tc>
        <w:tc>
          <w:tcPr>
            <w:tcW w:w="2134" w:type="dxa"/>
          </w:tcPr>
          <w:p w14:paraId="4D399922" w14:textId="47B88956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49D12" w14:textId="0D79785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A8EB5" w14:textId="080A821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546135CB" w14:textId="77777777" w:rsidTr="00282AB3">
        <w:trPr>
          <w:trHeight w:val="54"/>
        </w:trPr>
        <w:tc>
          <w:tcPr>
            <w:tcW w:w="1691" w:type="dxa"/>
          </w:tcPr>
          <w:p w14:paraId="525799EA" w14:textId="30598AB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05B87B21" w14:textId="762B130C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718504.05</w:t>
            </w:r>
          </w:p>
        </w:tc>
        <w:tc>
          <w:tcPr>
            <w:tcW w:w="1562" w:type="dxa"/>
          </w:tcPr>
          <w:p w14:paraId="115861A8" w14:textId="6D86B6A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3364222.10</w:t>
            </w:r>
          </w:p>
        </w:tc>
        <w:tc>
          <w:tcPr>
            <w:tcW w:w="2134" w:type="dxa"/>
          </w:tcPr>
          <w:p w14:paraId="06A71425" w14:textId="641947A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BC8610" w14:textId="38DFCE8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FFD9D" w14:textId="7D02F59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3D76FEDB" w14:textId="77777777" w:rsidTr="00282AB3">
        <w:trPr>
          <w:trHeight w:val="54"/>
        </w:trPr>
        <w:tc>
          <w:tcPr>
            <w:tcW w:w="1691" w:type="dxa"/>
          </w:tcPr>
          <w:p w14:paraId="6174C218" w14:textId="191BE6E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5746F699" w14:textId="5E7639D5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718508.85</w:t>
            </w:r>
          </w:p>
        </w:tc>
        <w:tc>
          <w:tcPr>
            <w:tcW w:w="1562" w:type="dxa"/>
          </w:tcPr>
          <w:p w14:paraId="586F2A4A" w14:textId="78957B4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3364252.34</w:t>
            </w:r>
          </w:p>
        </w:tc>
        <w:tc>
          <w:tcPr>
            <w:tcW w:w="2134" w:type="dxa"/>
          </w:tcPr>
          <w:p w14:paraId="3BB64980" w14:textId="19A6C63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E8D90" w14:textId="2E0EA550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B3E4" w14:textId="02E8C18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1CCBBC54" w14:textId="77777777" w:rsidTr="00282AB3">
        <w:trPr>
          <w:trHeight w:val="54"/>
        </w:trPr>
        <w:tc>
          <w:tcPr>
            <w:tcW w:w="1691" w:type="dxa"/>
          </w:tcPr>
          <w:p w14:paraId="65E6B82C" w14:textId="4F04935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5F345429" w14:textId="7D966778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718506.96</w:t>
            </w:r>
          </w:p>
        </w:tc>
        <w:tc>
          <w:tcPr>
            <w:tcW w:w="1562" w:type="dxa"/>
          </w:tcPr>
          <w:p w14:paraId="758DA379" w14:textId="0E0C5D2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3364280.16</w:t>
            </w:r>
          </w:p>
        </w:tc>
        <w:tc>
          <w:tcPr>
            <w:tcW w:w="2134" w:type="dxa"/>
          </w:tcPr>
          <w:p w14:paraId="55C55F74" w14:textId="0B5DA27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BC0C8" w14:textId="222E832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F71C0" w14:textId="6D6A336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6B18945" w14:textId="77777777" w:rsidTr="00282AB3">
        <w:trPr>
          <w:trHeight w:val="54"/>
        </w:trPr>
        <w:tc>
          <w:tcPr>
            <w:tcW w:w="1691" w:type="dxa"/>
          </w:tcPr>
          <w:p w14:paraId="018D3EB8" w14:textId="23EC017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22ABD8E9" w14:textId="3000430A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718510.34</w:t>
            </w:r>
          </w:p>
        </w:tc>
        <w:tc>
          <w:tcPr>
            <w:tcW w:w="1562" w:type="dxa"/>
          </w:tcPr>
          <w:p w14:paraId="35AD21BC" w14:textId="15189B3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3364318.03</w:t>
            </w:r>
          </w:p>
        </w:tc>
        <w:tc>
          <w:tcPr>
            <w:tcW w:w="2134" w:type="dxa"/>
          </w:tcPr>
          <w:p w14:paraId="4DF40C64" w14:textId="6C06885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C2774" w14:textId="51A9F7E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25FC9" w14:textId="00993C7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4269828A" w14:textId="77777777" w:rsidTr="00282AB3">
        <w:trPr>
          <w:trHeight w:val="54"/>
        </w:trPr>
        <w:tc>
          <w:tcPr>
            <w:tcW w:w="1691" w:type="dxa"/>
          </w:tcPr>
          <w:p w14:paraId="434EC1E3" w14:textId="64C1BF0C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3F70F95B" w14:textId="77CB242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718511.32</w:t>
            </w:r>
          </w:p>
        </w:tc>
        <w:tc>
          <w:tcPr>
            <w:tcW w:w="1562" w:type="dxa"/>
          </w:tcPr>
          <w:p w14:paraId="6C1AF45E" w14:textId="47378CA4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3364378.86</w:t>
            </w:r>
          </w:p>
        </w:tc>
        <w:tc>
          <w:tcPr>
            <w:tcW w:w="2134" w:type="dxa"/>
          </w:tcPr>
          <w:p w14:paraId="611DB1F5" w14:textId="391B558E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0EEED" w14:textId="68AE0A97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ADBA8" w14:textId="77D933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783B4F00" w14:textId="77777777" w:rsidTr="00282AB3">
        <w:trPr>
          <w:trHeight w:val="54"/>
        </w:trPr>
        <w:tc>
          <w:tcPr>
            <w:tcW w:w="1691" w:type="dxa"/>
          </w:tcPr>
          <w:p w14:paraId="7FF91AEF" w14:textId="165298C1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128B4BB9" w14:textId="79BAF136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718512.64</w:t>
            </w:r>
          </w:p>
        </w:tc>
        <w:tc>
          <w:tcPr>
            <w:tcW w:w="1562" w:type="dxa"/>
          </w:tcPr>
          <w:p w14:paraId="04E4A64B" w14:textId="13C4A14D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3364408.86</w:t>
            </w:r>
          </w:p>
        </w:tc>
        <w:tc>
          <w:tcPr>
            <w:tcW w:w="2134" w:type="dxa"/>
          </w:tcPr>
          <w:p w14:paraId="52CC338F" w14:textId="796CC409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2C425" w14:textId="5CA98EE5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8BBF6B" w14:textId="6FDBCA2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35AAE" w:rsidRPr="002E6E74" w14:paraId="2EC51AE1" w14:textId="77777777" w:rsidTr="00282AB3">
        <w:trPr>
          <w:trHeight w:val="54"/>
        </w:trPr>
        <w:tc>
          <w:tcPr>
            <w:tcW w:w="1691" w:type="dxa"/>
          </w:tcPr>
          <w:p w14:paraId="6900E3AE" w14:textId="5AA4F19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622B6DCA" w14:textId="04D5357B" w:rsidR="00835AAE" w:rsidRPr="002E6E74" w:rsidRDefault="00835AA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718511.67</w:t>
            </w:r>
          </w:p>
        </w:tc>
        <w:tc>
          <w:tcPr>
            <w:tcW w:w="1562" w:type="dxa"/>
          </w:tcPr>
          <w:p w14:paraId="371FC795" w14:textId="02715A52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3364426.31</w:t>
            </w:r>
          </w:p>
        </w:tc>
        <w:tc>
          <w:tcPr>
            <w:tcW w:w="2134" w:type="dxa"/>
          </w:tcPr>
          <w:p w14:paraId="593879DE" w14:textId="51A2BCD3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81236" w14:textId="6B32DDF8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F9648" w14:textId="197A527B" w:rsidR="00835AAE" w:rsidRPr="002E6E74" w:rsidRDefault="00835AA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9"/>
        <w:gridCol w:w="1674"/>
        <w:gridCol w:w="270"/>
        <w:gridCol w:w="1289"/>
        <w:gridCol w:w="338"/>
        <w:gridCol w:w="1606"/>
        <w:gridCol w:w="1701"/>
        <w:gridCol w:w="1982"/>
        <w:gridCol w:w="1744"/>
      </w:tblGrid>
      <w:tr w:rsidR="00AA0A82" w14:paraId="5CFF19FE" w14:textId="77777777" w:rsidTr="00835AAE">
        <w:trPr>
          <w:divId w:val="1496217629"/>
          <w:trHeight w:val="581"/>
        </w:trPr>
        <w:tc>
          <w:tcPr>
            <w:tcW w:w="5000" w:type="pct"/>
            <w:gridSpan w:val="9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835AAE">
        <w:trPr>
          <w:divId w:val="1496217629"/>
        </w:trPr>
        <w:tc>
          <w:tcPr>
            <w:tcW w:w="928" w:type="pct"/>
            <w:gridSpan w:val="3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20" w:type="pct"/>
            <w:gridSpan w:val="3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835AAE">
        <w:trPr>
          <w:divId w:val="1496217629"/>
        </w:trPr>
        <w:tc>
          <w:tcPr>
            <w:tcW w:w="928" w:type="pct"/>
            <w:gridSpan w:val="3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gridSpan w:val="2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835AAE">
        <w:trPr>
          <w:divId w:val="1496217629"/>
        </w:trPr>
        <w:tc>
          <w:tcPr>
            <w:tcW w:w="928" w:type="pct"/>
            <w:gridSpan w:val="3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gridSpan w:val="2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835AAE">
        <w:trPr>
          <w:divId w:val="1496217629"/>
        </w:trPr>
        <w:tc>
          <w:tcPr>
            <w:tcW w:w="928" w:type="pct"/>
            <w:gridSpan w:val="3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gridSpan w:val="2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  <w:tr w:rsidR="00AA0A82" w:rsidRPr="00AA0A82" w14:paraId="24408B1C" w14:textId="77777777" w:rsidTr="00835AAE">
        <w:trPr>
          <w:gridBefore w:val="1"/>
          <w:divId w:val="1496217629"/>
          <w:wBefore w:w="14" w:type="pct"/>
          <w:trHeight w:val="584"/>
        </w:trPr>
        <w:tc>
          <w:tcPr>
            <w:tcW w:w="4986" w:type="pct"/>
            <w:gridSpan w:val="8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835AAE">
        <w:trPr>
          <w:gridBefore w:val="1"/>
          <w:divId w:val="1496217629"/>
          <w:wBefore w:w="14" w:type="pct"/>
        </w:trPr>
        <w:tc>
          <w:tcPr>
            <w:tcW w:w="1520" w:type="pct"/>
            <w:gridSpan w:val="3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3467" w:type="pct"/>
            <w:gridSpan w:val="5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733" w:type="pct"/>
            <w:gridSpan w:val="2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3467" w:type="pct"/>
            <w:gridSpan w:val="5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33" w:type="pct"/>
            <w:gridSpan w:val="2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3467" w:type="pct"/>
            <w:gridSpan w:val="5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35AAE" w14:paraId="7EABC08A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</w:tcPr>
          <w:p w14:paraId="3576EE20" w14:textId="55935628" w:rsidR="00835AAE" w:rsidRPr="002E6E74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733" w:type="pct"/>
            <w:gridSpan w:val="2"/>
          </w:tcPr>
          <w:p w14:paraId="2E99FFE4" w14:textId="105D25E2" w:rsidR="00835AAE" w:rsidRPr="002E6E74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67" w:type="pct"/>
            <w:gridSpan w:val="5"/>
          </w:tcPr>
          <w:p w14:paraId="64FAA57E" w14:textId="60831169" w:rsidR="00835AAE" w:rsidRPr="00D74C57" w:rsidRDefault="00835AAE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35AAE" w14:paraId="2C3A3509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</w:tcPr>
          <w:p w14:paraId="70896BAD" w14:textId="1F3FDFD5" w:rsidR="00835AAE" w:rsidRPr="002E6E74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3" w:type="pct"/>
            <w:gridSpan w:val="2"/>
          </w:tcPr>
          <w:p w14:paraId="62F4B81E" w14:textId="707ABD6D" w:rsidR="00835AAE" w:rsidRPr="002E6E74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3467" w:type="pct"/>
            <w:gridSpan w:val="5"/>
          </w:tcPr>
          <w:p w14:paraId="614842DE" w14:textId="2FC1F0A4" w:rsidR="00835AAE" w:rsidRPr="002E6E74" w:rsidRDefault="00835AAE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(№9 по ТЗ)</w:t>
            </w:r>
          </w:p>
        </w:tc>
      </w:tr>
      <w:tr w:rsidR="00835AAE" w14:paraId="68FA4BD0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</w:tcPr>
          <w:p w14:paraId="6219FE3B" w14:textId="3E398896" w:rsidR="00835AAE" w:rsidRPr="002E6E74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733" w:type="pct"/>
            <w:gridSpan w:val="2"/>
          </w:tcPr>
          <w:p w14:paraId="1A3B0DE7" w14:textId="4039C77F" w:rsidR="00835AAE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67" w:type="pct"/>
            <w:gridSpan w:val="5"/>
          </w:tcPr>
          <w:p w14:paraId="6691230B" w14:textId="03A72749" w:rsidR="00835AAE" w:rsidRPr="002E6E74" w:rsidRDefault="00835AAE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35AAE" w14:paraId="568D2433" w14:textId="77777777" w:rsidTr="00835AAE">
        <w:trPr>
          <w:gridBefore w:val="1"/>
          <w:divId w:val="1496217629"/>
          <w:wBefore w:w="14" w:type="pct"/>
        </w:trPr>
        <w:tc>
          <w:tcPr>
            <w:tcW w:w="787" w:type="pct"/>
          </w:tcPr>
          <w:p w14:paraId="7787D96D" w14:textId="3E9ACE52" w:rsidR="00835AAE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733" w:type="pct"/>
            <w:gridSpan w:val="2"/>
          </w:tcPr>
          <w:p w14:paraId="31AD2867" w14:textId="53E9FF79" w:rsidR="00835AAE" w:rsidRDefault="00835AAE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3467" w:type="pct"/>
            <w:gridSpan w:val="5"/>
          </w:tcPr>
          <w:p w14:paraId="5AF3D05B" w14:textId="52FA9D12" w:rsidR="00835AAE" w:rsidRPr="002E6E74" w:rsidRDefault="00835AAE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(№9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187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0D794F1C" w:rsidR="00F54131" w:rsidRPr="000C0D36" w:rsidRDefault="00E570C7" w:rsidP="00835AAE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835AAE">
              <w:rPr>
                <w:sz w:val="24"/>
                <w:szCs w:val="24"/>
              </w:rPr>
              <w:t>9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>"</w:t>
            </w:r>
            <w:r w:rsidR="00F818BF">
              <w:rPr>
                <w:sz w:val="24"/>
                <w:szCs w:val="24"/>
              </w:rPr>
              <w:t xml:space="preserve">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643996A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3E3F1D00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16484D43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6EC8C905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44E673FA" w14:textId="6B1E81B5" w:rsidR="00F818BF" w:rsidRDefault="00F818BF" w:rsidP="00342828">
            <w:pPr>
              <w:jc w:val="center"/>
              <w:rPr>
                <w:b/>
                <w:noProof/>
                <w:szCs w:val="22"/>
              </w:rPr>
            </w:pPr>
          </w:p>
          <w:p w14:paraId="57FC0E11" w14:textId="00606395" w:rsidR="00F818BF" w:rsidRDefault="00835AAE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CD900A2" wp14:editId="7BF9EE7D">
                  <wp:extent cx="10686197" cy="5158853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8" t="22585" r="7416" b="23722"/>
                          <a:stretch/>
                        </pic:blipFill>
                        <pic:spPr bwMode="auto">
                          <a:xfrm>
                            <a:off x="0" y="0"/>
                            <a:ext cx="10692027" cy="516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4909E" w14:textId="77777777" w:rsidR="00F818BF" w:rsidRDefault="00F818BF" w:rsidP="00342828">
            <w:pPr>
              <w:jc w:val="center"/>
              <w:rPr>
                <w:b/>
                <w:noProof/>
                <w:szCs w:val="22"/>
              </w:rPr>
            </w:pPr>
          </w:p>
          <w:p w14:paraId="15C88BD3" w14:textId="404656B9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0663E430" w14:textId="77777777" w:rsidR="00F818BF" w:rsidRDefault="00F818BF" w:rsidP="003A014A">
            <w:pPr>
              <w:jc w:val="center"/>
              <w:rPr>
                <w:b/>
              </w:rPr>
            </w:pPr>
          </w:p>
          <w:p w14:paraId="27D4C22C" w14:textId="77777777" w:rsidR="00835AAE" w:rsidRDefault="00835AAE" w:rsidP="003A014A">
            <w:pPr>
              <w:jc w:val="center"/>
              <w:rPr>
                <w:b/>
              </w:rPr>
            </w:pPr>
          </w:p>
          <w:p w14:paraId="2829E77B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AA216D3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7527EE2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2DA82F5" w14:textId="77777777" w:rsidR="00835AAE" w:rsidRDefault="00835AAE" w:rsidP="003A014A">
            <w:pPr>
              <w:jc w:val="center"/>
              <w:rPr>
                <w:b/>
              </w:rPr>
            </w:pPr>
          </w:p>
          <w:p w14:paraId="73DEEF8E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A9912C5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D71F6E4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9B6A646" w:rsidR="00B6189A" w:rsidRPr="00B6189A" w:rsidRDefault="00B6189A" w:rsidP="00433C8A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433C8A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835AAE">
          <w:headerReference w:type="default" r:id="rId10"/>
          <w:pgSz w:w="23814" w:h="16840" w:orient="landscape" w:code="8"/>
          <w:pgMar w:top="709" w:right="567" w:bottom="567" w:left="1276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58"/>
              <w:gridCol w:w="8496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7FCAB94C" w:rsidR="00B6189A" w:rsidRDefault="00F818BF" w:rsidP="003B6E5B">
                  <w:pPr>
                    <w:pStyle w:val="aa"/>
                    <w:spacing w:before="120"/>
                    <w:ind w:left="-125"/>
                    <w:jc w:val="center"/>
                  </w:pPr>
                  <w:r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60518B2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368300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29pt" to="63.2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" strokecolor="#f232cd" strokeweight="1.5pt"/>
                        </w:pict>
                      </mc:Fallback>
                    </mc:AlternateContent>
                  </w:r>
                  <w:r w:rsidR="003D568B"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AF18E64">
                            <wp:simplePos x="0" y="0"/>
                            <wp:positionH relativeFrom="column">
                              <wp:posOffset>98425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7.95pt" to="64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905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F818BF">
      <w:pgSz w:w="11907" w:h="16840" w:code="9"/>
      <w:pgMar w:top="709" w:right="567" w:bottom="284" w:left="1276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A014A"/>
    <w:rsid w:val="003B6E5B"/>
    <w:rsid w:val="003B733E"/>
    <w:rsid w:val="003D568B"/>
    <w:rsid w:val="003E761D"/>
    <w:rsid w:val="00406C92"/>
    <w:rsid w:val="00433C8A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835AAE"/>
    <w:rsid w:val="00952C16"/>
    <w:rsid w:val="00956E68"/>
    <w:rsid w:val="00974C57"/>
    <w:rsid w:val="00997B96"/>
    <w:rsid w:val="009F10A8"/>
    <w:rsid w:val="009F20B3"/>
    <w:rsid w:val="00A92EA0"/>
    <w:rsid w:val="00AA0353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B7BB0"/>
    <w:rsid w:val="00CC628F"/>
    <w:rsid w:val="00CE2F9C"/>
    <w:rsid w:val="00D60257"/>
    <w:rsid w:val="00D74C57"/>
    <w:rsid w:val="00DA6BD8"/>
    <w:rsid w:val="00E570C7"/>
    <w:rsid w:val="00E90009"/>
    <w:rsid w:val="00EF2E5A"/>
    <w:rsid w:val="00F54131"/>
    <w:rsid w:val="00F818BF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1804A-604B-471B-871A-241DFF53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1052</TotalTime>
  <Pages>10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12969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31</cp:revision>
  <cp:lastPrinted>2021-01-22T06:48:00Z</cp:lastPrinted>
  <dcterms:created xsi:type="dcterms:W3CDTF">2020-10-26T22:43:00Z</dcterms:created>
  <dcterms:modified xsi:type="dcterms:W3CDTF">2021-03-16T06:04:00Z</dcterms:modified>
</cp:coreProperties>
</file>