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06E7A49A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95BF4">
        <w:rPr>
          <w:b/>
          <w:bCs/>
          <w:color w:val="000000"/>
        </w:rPr>
        <w:t>Индустриальный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684DACB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584EC9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2F8E8E4C" w:rsidR="00B80549" w:rsidRPr="00B80549" w:rsidRDefault="00B80549" w:rsidP="00695BF4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695BF4">
              <w:rPr>
                <w:szCs w:val="24"/>
              </w:rPr>
              <w:t>Индустриальный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10201E18" w:rsidR="00295641" w:rsidRPr="00DD6C04" w:rsidRDefault="00695BF4" w:rsidP="003D568B">
            <w:r>
              <w:t>9</w:t>
            </w:r>
            <w:r w:rsidR="00BC43F3">
              <w:t>,4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4AA4FC5" w:rsidR="003D568B" w:rsidRPr="003D568B" w:rsidRDefault="00695BF4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Индустриальный</w:t>
            </w:r>
          </w:p>
        </w:tc>
      </w:tr>
      <w:tr w:rsidR="00695BF4" w:rsidRPr="005B4876" w14:paraId="2B4AC15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A0A" w14:textId="77777777" w:rsidR="00695BF4" w:rsidRPr="00DD6C04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A88B" w14:textId="03EA27C7" w:rsidR="00695BF4" w:rsidRPr="00695BF4" w:rsidRDefault="00695BF4" w:rsidP="00295641">
            <w:pPr>
              <w:pStyle w:val="1"/>
              <w:rPr>
                <w:szCs w:val="24"/>
              </w:rPr>
            </w:pPr>
            <w:r w:rsidRPr="00695BF4">
              <w:rPr>
                <w:bCs/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C087" w14:textId="1C1A8424" w:rsidR="00695BF4" w:rsidRDefault="00695BF4" w:rsidP="00764F6F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19010100312219000022358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2C88E6C" w:rsidR="003D568B" w:rsidRPr="003D568B" w:rsidRDefault="00695BF4" w:rsidP="00BC43F3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 xml:space="preserve">16 км по </w:t>
            </w:r>
            <w:proofErr w:type="spellStart"/>
            <w:r w:rsidRPr="00695BF4">
              <w:rPr>
                <w:szCs w:val="24"/>
              </w:rPr>
              <w:t>лв</w:t>
            </w:r>
            <w:proofErr w:type="spellEnd"/>
            <w:r w:rsidRPr="00695BF4">
              <w:rPr>
                <w:szCs w:val="24"/>
              </w:rPr>
              <w:t xml:space="preserve">. берегу р. </w:t>
            </w:r>
            <w:proofErr w:type="spellStart"/>
            <w:r w:rsidRPr="00695BF4"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A6CAABF" w:rsidR="003D568B" w:rsidRPr="003D568B" w:rsidRDefault="00695BF4" w:rsidP="00695BF4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10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0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13124C2E" w:rsidR="003D568B" w:rsidRPr="003D568B" w:rsidRDefault="00695BF4" w:rsidP="00695BF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7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  <w:tr w:rsidR="00695BF4" w:rsidRPr="005B4876" w14:paraId="1ACA150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75E7" w14:textId="77777777" w:rsidR="00695BF4" w:rsidRPr="00070439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BA7" w14:textId="5FF6B27B" w:rsidR="00695BF4" w:rsidRPr="00695BF4" w:rsidRDefault="00695BF4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bCs/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8A00" w14:textId="1D162C02" w:rsidR="00695BF4" w:rsidRDefault="00695BF4" w:rsidP="00695BF4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119002235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95BF4" w:rsidRPr="002E6E74" w14:paraId="15FA078B" w14:textId="77777777" w:rsidTr="00C1191E">
        <w:trPr>
          <w:trHeight w:val="54"/>
        </w:trPr>
        <w:tc>
          <w:tcPr>
            <w:tcW w:w="1691" w:type="dxa"/>
          </w:tcPr>
          <w:p w14:paraId="46994739" w14:textId="4BEB82DD" w:rsidR="00695BF4" w:rsidRPr="002E6E74" w:rsidRDefault="00695BF4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014E37CB" w14:textId="25083FD7" w:rsidR="00695BF4" w:rsidRPr="002E6E74" w:rsidRDefault="00695BF4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30BF114E" w14:textId="4885CFA1" w:rsidR="00695BF4" w:rsidRPr="002E6E74" w:rsidRDefault="00695BF4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D07BDC5" w14:textId="507B39FD" w:rsidR="00695BF4" w:rsidRPr="002E6E74" w:rsidRDefault="00695BF4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D080B25" w14:textId="226C8B55" w:rsidR="00695BF4" w:rsidRPr="002E6E74" w:rsidRDefault="00695BF4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8A03ABB" w14:textId="392A0F5A" w:rsidR="00695BF4" w:rsidRPr="002E6E74" w:rsidRDefault="00695BF4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594601" w14:textId="77777777" w:rsidTr="00C1191E">
        <w:trPr>
          <w:trHeight w:val="54"/>
        </w:trPr>
        <w:tc>
          <w:tcPr>
            <w:tcW w:w="1691" w:type="dxa"/>
          </w:tcPr>
          <w:p w14:paraId="722FA33C" w14:textId="4DDF7D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89637B3" w14:textId="11E697C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720906.42</w:t>
            </w:r>
          </w:p>
        </w:tc>
        <w:tc>
          <w:tcPr>
            <w:tcW w:w="1562" w:type="dxa"/>
          </w:tcPr>
          <w:p w14:paraId="25E38E18" w14:textId="565A17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3365720.98</w:t>
            </w:r>
          </w:p>
        </w:tc>
        <w:tc>
          <w:tcPr>
            <w:tcW w:w="2134" w:type="dxa"/>
          </w:tcPr>
          <w:p w14:paraId="25CEEDCF" w14:textId="5933DC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5F5CB" w14:textId="35A258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32D2F" w14:textId="302B44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5C5DC19" w14:textId="77777777" w:rsidTr="00C1191E">
        <w:trPr>
          <w:trHeight w:val="54"/>
        </w:trPr>
        <w:tc>
          <w:tcPr>
            <w:tcW w:w="1691" w:type="dxa"/>
          </w:tcPr>
          <w:p w14:paraId="751FE294" w14:textId="4299928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634433BC" w14:textId="18984BF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720911.45</w:t>
            </w:r>
          </w:p>
        </w:tc>
        <w:tc>
          <w:tcPr>
            <w:tcW w:w="1562" w:type="dxa"/>
          </w:tcPr>
          <w:p w14:paraId="4A81A9C2" w14:textId="25A64E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3365728.26</w:t>
            </w:r>
          </w:p>
        </w:tc>
        <w:tc>
          <w:tcPr>
            <w:tcW w:w="2134" w:type="dxa"/>
          </w:tcPr>
          <w:p w14:paraId="6B5A57FB" w14:textId="7810A3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E3697" w14:textId="314A34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102D0" w14:textId="06D5BBD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633DE1B" w14:textId="77777777" w:rsidTr="00C1191E">
        <w:trPr>
          <w:trHeight w:val="54"/>
        </w:trPr>
        <w:tc>
          <w:tcPr>
            <w:tcW w:w="1691" w:type="dxa"/>
          </w:tcPr>
          <w:p w14:paraId="6565BCCC" w14:textId="0EDC6B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0B08CD62" w14:textId="390F48B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720913.69</w:t>
            </w:r>
          </w:p>
        </w:tc>
        <w:tc>
          <w:tcPr>
            <w:tcW w:w="1562" w:type="dxa"/>
          </w:tcPr>
          <w:p w14:paraId="6BBBD1F6" w14:textId="1A6579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3365733.52</w:t>
            </w:r>
          </w:p>
        </w:tc>
        <w:tc>
          <w:tcPr>
            <w:tcW w:w="2134" w:type="dxa"/>
          </w:tcPr>
          <w:p w14:paraId="1F72AE66" w14:textId="41EC9E7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9456A" w14:textId="2D8783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8BC7D" w14:textId="42C0810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ABD8FD4" w14:textId="77777777" w:rsidTr="00C1191E">
        <w:trPr>
          <w:trHeight w:val="54"/>
        </w:trPr>
        <w:tc>
          <w:tcPr>
            <w:tcW w:w="1691" w:type="dxa"/>
          </w:tcPr>
          <w:p w14:paraId="1FC253BE" w14:textId="45438D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7D136FBE" w14:textId="4BA1375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720916.14</w:t>
            </w:r>
          </w:p>
        </w:tc>
        <w:tc>
          <w:tcPr>
            <w:tcW w:w="1562" w:type="dxa"/>
          </w:tcPr>
          <w:p w14:paraId="6DB2D66A" w14:textId="02D500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3365741.07</w:t>
            </w:r>
          </w:p>
        </w:tc>
        <w:tc>
          <w:tcPr>
            <w:tcW w:w="2134" w:type="dxa"/>
          </w:tcPr>
          <w:p w14:paraId="00D88D3C" w14:textId="408DF1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ED97E" w14:textId="207F3A3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A6E12" w14:textId="4BE887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1D56BE8" w14:textId="77777777" w:rsidTr="00C1191E">
        <w:trPr>
          <w:trHeight w:val="54"/>
        </w:trPr>
        <w:tc>
          <w:tcPr>
            <w:tcW w:w="1691" w:type="dxa"/>
          </w:tcPr>
          <w:p w14:paraId="4A0165F8" w14:textId="539998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32B1AF9D" w14:textId="4680D07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720917.88</w:t>
            </w:r>
          </w:p>
        </w:tc>
        <w:tc>
          <w:tcPr>
            <w:tcW w:w="1562" w:type="dxa"/>
          </w:tcPr>
          <w:p w14:paraId="65AAEFAD" w14:textId="56CA7B1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3365751.48</w:t>
            </w:r>
          </w:p>
        </w:tc>
        <w:tc>
          <w:tcPr>
            <w:tcW w:w="2134" w:type="dxa"/>
          </w:tcPr>
          <w:p w14:paraId="69B9B149" w14:textId="30E0DF9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33DE0" w14:textId="3DEFAE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F9739F" w14:textId="2F03795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4071343" w14:textId="77777777" w:rsidTr="00C1191E">
        <w:trPr>
          <w:trHeight w:val="54"/>
        </w:trPr>
        <w:tc>
          <w:tcPr>
            <w:tcW w:w="1691" w:type="dxa"/>
          </w:tcPr>
          <w:p w14:paraId="67CEBD36" w14:textId="3E7AAC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013DB5F6" w14:textId="03312AA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720922.67</w:t>
            </w:r>
          </w:p>
        </w:tc>
        <w:tc>
          <w:tcPr>
            <w:tcW w:w="1562" w:type="dxa"/>
          </w:tcPr>
          <w:p w14:paraId="377A3CB7" w14:textId="103E9F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3365755.90</w:t>
            </w:r>
          </w:p>
        </w:tc>
        <w:tc>
          <w:tcPr>
            <w:tcW w:w="2134" w:type="dxa"/>
          </w:tcPr>
          <w:p w14:paraId="6778019C" w14:textId="4D680F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2ADC5" w14:textId="2C392C3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107D9" w14:textId="2862A1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11B0651" w14:textId="77777777" w:rsidTr="00C1191E">
        <w:trPr>
          <w:trHeight w:val="54"/>
        </w:trPr>
        <w:tc>
          <w:tcPr>
            <w:tcW w:w="1691" w:type="dxa"/>
          </w:tcPr>
          <w:p w14:paraId="2CC16BE0" w14:textId="04CDF6A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13542AAC" w14:textId="6C7CBC2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720929.20</w:t>
            </w:r>
          </w:p>
        </w:tc>
        <w:tc>
          <w:tcPr>
            <w:tcW w:w="1562" w:type="dxa"/>
          </w:tcPr>
          <w:p w14:paraId="1EF5C81A" w14:textId="084B65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3365757.09</w:t>
            </w:r>
          </w:p>
        </w:tc>
        <w:tc>
          <w:tcPr>
            <w:tcW w:w="2134" w:type="dxa"/>
          </w:tcPr>
          <w:p w14:paraId="560A4916" w14:textId="4F8281B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2C14F" w14:textId="5CB676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ED840" w14:textId="5EEB5C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E13A324" w14:textId="77777777" w:rsidTr="00C1191E">
        <w:trPr>
          <w:trHeight w:val="54"/>
        </w:trPr>
        <w:tc>
          <w:tcPr>
            <w:tcW w:w="1691" w:type="dxa"/>
          </w:tcPr>
          <w:p w14:paraId="6B5C4B67" w14:textId="426657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4EC596F1" w14:textId="6B45DDE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720937.11</w:t>
            </w:r>
          </w:p>
        </w:tc>
        <w:tc>
          <w:tcPr>
            <w:tcW w:w="1562" w:type="dxa"/>
          </w:tcPr>
          <w:p w14:paraId="0D3C8461" w14:textId="725EC3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3365756.26</w:t>
            </w:r>
          </w:p>
        </w:tc>
        <w:tc>
          <w:tcPr>
            <w:tcW w:w="2134" w:type="dxa"/>
          </w:tcPr>
          <w:p w14:paraId="65AF3522" w14:textId="38747F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64687" w14:textId="685AC5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C4F1B" w14:textId="7D5DC5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4B7253D" w14:textId="77777777" w:rsidTr="00C1191E">
        <w:trPr>
          <w:trHeight w:val="54"/>
        </w:trPr>
        <w:tc>
          <w:tcPr>
            <w:tcW w:w="1691" w:type="dxa"/>
          </w:tcPr>
          <w:p w14:paraId="34508C35" w14:textId="411C61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11F8DB2" w14:textId="78DB7BB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720945.78</w:t>
            </w:r>
          </w:p>
        </w:tc>
        <w:tc>
          <w:tcPr>
            <w:tcW w:w="1562" w:type="dxa"/>
          </w:tcPr>
          <w:p w14:paraId="028BA13C" w14:textId="172513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3365754.16</w:t>
            </w:r>
          </w:p>
        </w:tc>
        <w:tc>
          <w:tcPr>
            <w:tcW w:w="2134" w:type="dxa"/>
          </w:tcPr>
          <w:p w14:paraId="41B53DC8" w14:textId="0463A2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00A55" w14:textId="7D610D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94635" w14:textId="0F5E9C8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4F0455" w14:textId="77777777" w:rsidTr="00C1191E">
        <w:trPr>
          <w:trHeight w:val="54"/>
        </w:trPr>
        <w:tc>
          <w:tcPr>
            <w:tcW w:w="1691" w:type="dxa"/>
          </w:tcPr>
          <w:p w14:paraId="73C49172" w14:textId="4D65E1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570CA924" w14:textId="589A4CD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720958.24</w:t>
            </w:r>
          </w:p>
        </w:tc>
        <w:tc>
          <w:tcPr>
            <w:tcW w:w="1562" w:type="dxa"/>
          </w:tcPr>
          <w:p w14:paraId="1BC1A51E" w14:textId="3283CA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3365750.00</w:t>
            </w:r>
          </w:p>
        </w:tc>
        <w:tc>
          <w:tcPr>
            <w:tcW w:w="2134" w:type="dxa"/>
          </w:tcPr>
          <w:p w14:paraId="6EE83DF9" w14:textId="0508C2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E5DA2" w14:textId="3C296E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B0A81" w14:textId="1C74D4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44AB9E7" w14:textId="77777777" w:rsidTr="00C1191E">
        <w:trPr>
          <w:trHeight w:val="54"/>
        </w:trPr>
        <w:tc>
          <w:tcPr>
            <w:tcW w:w="1691" w:type="dxa"/>
          </w:tcPr>
          <w:p w14:paraId="65CBCCFC" w14:textId="11CA99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5683DBA1" w14:textId="246FA16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720968.92</w:t>
            </w:r>
          </w:p>
        </w:tc>
        <w:tc>
          <w:tcPr>
            <w:tcW w:w="1562" w:type="dxa"/>
          </w:tcPr>
          <w:p w14:paraId="1B8D818A" w14:textId="698F1D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3365743.94</w:t>
            </w:r>
          </w:p>
        </w:tc>
        <w:tc>
          <w:tcPr>
            <w:tcW w:w="2134" w:type="dxa"/>
          </w:tcPr>
          <w:p w14:paraId="1EAF3AA4" w14:textId="3263A7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95F33" w14:textId="341531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5F527" w14:textId="2C0F31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BD92072" w14:textId="77777777" w:rsidTr="00C1191E">
        <w:trPr>
          <w:trHeight w:val="54"/>
        </w:trPr>
        <w:tc>
          <w:tcPr>
            <w:tcW w:w="1691" w:type="dxa"/>
          </w:tcPr>
          <w:p w14:paraId="39AF3D22" w14:textId="53BEB5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12C91653" w14:textId="56589F6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720972.55</w:t>
            </w:r>
          </w:p>
        </w:tc>
        <w:tc>
          <w:tcPr>
            <w:tcW w:w="1562" w:type="dxa"/>
          </w:tcPr>
          <w:p w14:paraId="476A20E1" w14:textId="20E8DD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3365739.58</w:t>
            </w:r>
          </w:p>
        </w:tc>
        <w:tc>
          <w:tcPr>
            <w:tcW w:w="2134" w:type="dxa"/>
          </w:tcPr>
          <w:p w14:paraId="4D7C3074" w14:textId="2081C8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BAE61" w14:textId="2DFD5B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D89B8" w14:textId="6BAD6E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ACF36C3" w14:textId="77777777" w:rsidTr="00C1191E">
        <w:trPr>
          <w:trHeight w:val="54"/>
        </w:trPr>
        <w:tc>
          <w:tcPr>
            <w:tcW w:w="1691" w:type="dxa"/>
          </w:tcPr>
          <w:p w14:paraId="7C132F6A" w14:textId="1A7497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070EEE4C" w14:textId="05F07FD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720982.99</w:t>
            </w:r>
          </w:p>
        </w:tc>
        <w:tc>
          <w:tcPr>
            <w:tcW w:w="1562" w:type="dxa"/>
          </w:tcPr>
          <w:p w14:paraId="62D88597" w14:textId="766467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3365733.23</w:t>
            </w:r>
          </w:p>
        </w:tc>
        <w:tc>
          <w:tcPr>
            <w:tcW w:w="2134" w:type="dxa"/>
          </w:tcPr>
          <w:p w14:paraId="2789E399" w14:textId="04EE9B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D3414" w14:textId="50D740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3D8C0" w14:textId="6CC8892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7B79E40" w14:textId="77777777" w:rsidTr="00C1191E">
        <w:trPr>
          <w:trHeight w:val="54"/>
        </w:trPr>
        <w:tc>
          <w:tcPr>
            <w:tcW w:w="1691" w:type="dxa"/>
          </w:tcPr>
          <w:p w14:paraId="5E967213" w14:textId="1A3ED2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4CA32A14" w14:textId="7716674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720996.04</w:t>
            </w:r>
          </w:p>
        </w:tc>
        <w:tc>
          <w:tcPr>
            <w:tcW w:w="1562" w:type="dxa"/>
          </w:tcPr>
          <w:p w14:paraId="2A921FAD" w14:textId="3185EFE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3365724.42</w:t>
            </w:r>
          </w:p>
        </w:tc>
        <w:tc>
          <w:tcPr>
            <w:tcW w:w="2134" w:type="dxa"/>
          </w:tcPr>
          <w:p w14:paraId="42D60497" w14:textId="7A525A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AFF68" w14:textId="445931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4F77F" w14:textId="2CD5A9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97B95E9" w14:textId="77777777" w:rsidTr="00C1191E">
        <w:trPr>
          <w:trHeight w:val="54"/>
        </w:trPr>
        <w:tc>
          <w:tcPr>
            <w:tcW w:w="1691" w:type="dxa"/>
          </w:tcPr>
          <w:p w14:paraId="7DD812CD" w14:textId="3532BA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655632DD" w14:textId="762E61B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721010.95</w:t>
            </w:r>
          </w:p>
        </w:tc>
        <w:tc>
          <w:tcPr>
            <w:tcW w:w="1562" w:type="dxa"/>
          </w:tcPr>
          <w:p w14:paraId="36EA33CF" w14:textId="6C66ADC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3365716.92</w:t>
            </w:r>
          </w:p>
        </w:tc>
        <w:tc>
          <w:tcPr>
            <w:tcW w:w="2134" w:type="dxa"/>
          </w:tcPr>
          <w:p w14:paraId="51D258C6" w14:textId="3A2563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49633" w14:textId="475835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2D613" w14:textId="1E1544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4C298D7" w14:textId="77777777" w:rsidTr="00C1191E">
        <w:trPr>
          <w:trHeight w:val="54"/>
        </w:trPr>
        <w:tc>
          <w:tcPr>
            <w:tcW w:w="1691" w:type="dxa"/>
          </w:tcPr>
          <w:p w14:paraId="0029FB72" w14:textId="086E34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659FF005" w14:textId="06D3203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721017.26</w:t>
            </w:r>
          </w:p>
        </w:tc>
        <w:tc>
          <w:tcPr>
            <w:tcW w:w="1562" w:type="dxa"/>
          </w:tcPr>
          <w:p w14:paraId="43C7E515" w14:textId="6C87E7B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3365712.83</w:t>
            </w:r>
          </w:p>
        </w:tc>
        <w:tc>
          <w:tcPr>
            <w:tcW w:w="2134" w:type="dxa"/>
          </w:tcPr>
          <w:p w14:paraId="66AC22C1" w14:textId="34D092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E34EE" w14:textId="408A3A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1811A" w14:textId="1204F4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D7C4AA1" w14:textId="77777777" w:rsidTr="00C1191E">
        <w:trPr>
          <w:trHeight w:val="54"/>
        </w:trPr>
        <w:tc>
          <w:tcPr>
            <w:tcW w:w="1691" w:type="dxa"/>
          </w:tcPr>
          <w:p w14:paraId="6B4E66E4" w14:textId="6447D4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39CE3849" w14:textId="32BA014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721023.73</w:t>
            </w:r>
          </w:p>
        </w:tc>
        <w:tc>
          <w:tcPr>
            <w:tcW w:w="1562" w:type="dxa"/>
          </w:tcPr>
          <w:p w14:paraId="375211E0" w14:textId="24CEC7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3365705.44</w:t>
            </w:r>
          </w:p>
        </w:tc>
        <w:tc>
          <w:tcPr>
            <w:tcW w:w="2134" w:type="dxa"/>
          </w:tcPr>
          <w:p w14:paraId="6284918B" w14:textId="2BD684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0732A" w14:textId="5FB003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EDAC9" w14:textId="7E7039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C7355BF" w14:textId="77777777" w:rsidTr="00C1191E">
        <w:trPr>
          <w:trHeight w:val="54"/>
        </w:trPr>
        <w:tc>
          <w:tcPr>
            <w:tcW w:w="1691" w:type="dxa"/>
          </w:tcPr>
          <w:p w14:paraId="5C17CBC2" w14:textId="2FAD46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17F0C458" w14:textId="257FD65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721028.90</w:t>
            </w:r>
          </w:p>
        </w:tc>
        <w:tc>
          <w:tcPr>
            <w:tcW w:w="1562" w:type="dxa"/>
          </w:tcPr>
          <w:p w14:paraId="0AA928E8" w14:textId="344FAA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3365694.34</w:t>
            </w:r>
          </w:p>
        </w:tc>
        <w:tc>
          <w:tcPr>
            <w:tcW w:w="2134" w:type="dxa"/>
          </w:tcPr>
          <w:p w14:paraId="169303F5" w14:textId="6F59DA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B7FE9" w14:textId="650D92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36C012" w14:textId="54AB21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66CEEA3" w14:textId="77777777" w:rsidTr="00C1191E">
        <w:trPr>
          <w:trHeight w:val="54"/>
        </w:trPr>
        <w:tc>
          <w:tcPr>
            <w:tcW w:w="1691" w:type="dxa"/>
          </w:tcPr>
          <w:p w14:paraId="7953E158" w14:textId="1C0B95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21F8DE56" w14:textId="0381376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721039.76</w:t>
            </w:r>
          </w:p>
        </w:tc>
        <w:tc>
          <w:tcPr>
            <w:tcW w:w="1562" w:type="dxa"/>
          </w:tcPr>
          <w:p w14:paraId="63765C56" w14:textId="0F36FE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3365681.69</w:t>
            </w:r>
          </w:p>
        </w:tc>
        <w:tc>
          <w:tcPr>
            <w:tcW w:w="2134" w:type="dxa"/>
          </w:tcPr>
          <w:p w14:paraId="4EC139F1" w14:textId="4BBD02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89F33" w14:textId="2D224B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6060C3" w14:textId="17A992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BE3DCDA" w14:textId="77777777" w:rsidTr="00C1191E">
        <w:trPr>
          <w:trHeight w:val="54"/>
        </w:trPr>
        <w:tc>
          <w:tcPr>
            <w:tcW w:w="1691" w:type="dxa"/>
          </w:tcPr>
          <w:p w14:paraId="4A582927" w14:textId="7F9C62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332F949C" w14:textId="2D7B910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721054.81</w:t>
            </w:r>
          </w:p>
        </w:tc>
        <w:tc>
          <w:tcPr>
            <w:tcW w:w="1562" w:type="dxa"/>
          </w:tcPr>
          <w:p w14:paraId="4364FD89" w14:textId="7877B32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3365666.20</w:t>
            </w:r>
          </w:p>
        </w:tc>
        <w:tc>
          <w:tcPr>
            <w:tcW w:w="2134" w:type="dxa"/>
          </w:tcPr>
          <w:p w14:paraId="145F5AF2" w14:textId="2320B1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30B827" w14:textId="384400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57986" w14:textId="23D282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0878BFB" w14:textId="77777777" w:rsidTr="00C1191E">
        <w:trPr>
          <w:trHeight w:val="54"/>
        </w:trPr>
        <w:tc>
          <w:tcPr>
            <w:tcW w:w="1691" w:type="dxa"/>
          </w:tcPr>
          <w:p w14:paraId="43D02EA3" w14:textId="0B11CE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2499F50A" w14:textId="451BFAC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721065.46</w:t>
            </w:r>
          </w:p>
        </w:tc>
        <w:tc>
          <w:tcPr>
            <w:tcW w:w="1562" w:type="dxa"/>
          </w:tcPr>
          <w:p w14:paraId="415A4199" w14:textId="5D70AD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3365658.56</w:t>
            </w:r>
          </w:p>
        </w:tc>
        <w:tc>
          <w:tcPr>
            <w:tcW w:w="2134" w:type="dxa"/>
          </w:tcPr>
          <w:p w14:paraId="3E935091" w14:textId="46CABD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6972E" w14:textId="6ADA2BE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284A6" w14:textId="4ED3D3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C7063AC" w14:textId="77777777" w:rsidTr="00C1191E">
        <w:trPr>
          <w:trHeight w:val="54"/>
        </w:trPr>
        <w:tc>
          <w:tcPr>
            <w:tcW w:w="1691" w:type="dxa"/>
          </w:tcPr>
          <w:p w14:paraId="3648F256" w14:textId="2EACB1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785AAE8" w14:textId="3215D03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721073.24</w:t>
            </w:r>
          </w:p>
        </w:tc>
        <w:tc>
          <w:tcPr>
            <w:tcW w:w="1562" w:type="dxa"/>
          </w:tcPr>
          <w:p w14:paraId="4DFA3BB4" w14:textId="09E158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3365653.33</w:t>
            </w:r>
          </w:p>
        </w:tc>
        <w:tc>
          <w:tcPr>
            <w:tcW w:w="2134" w:type="dxa"/>
          </w:tcPr>
          <w:p w14:paraId="13D155CA" w14:textId="25061E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4E15A" w14:textId="76C07C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611A9" w14:textId="517F2B9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86E0B60" w14:textId="77777777" w:rsidTr="00C1191E">
        <w:trPr>
          <w:trHeight w:val="54"/>
        </w:trPr>
        <w:tc>
          <w:tcPr>
            <w:tcW w:w="1691" w:type="dxa"/>
          </w:tcPr>
          <w:p w14:paraId="6272529B" w14:textId="20B722E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56D7F214" w14:textId="2CC337F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721096.32</w:t>
            </w:r>
          </w:p>
        </w:tc>
        <w:tc>
          <w:tcPr>
            <w:tcW w:w="1562" w:type="dxa"/>
          </w:tcPr>
          <w:p w14:paraId="356EC714" w14:textId="5846A0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3365643.68</w:t>
            </w:r>
          </w:p>
        </w:tc>
        <w:tc>
          <w:tcPr>
            <w:tcW w:w="2134" w:type="dxa"/>
          </w:tcPr>
          <w:p w14:paraId="75D80DA0" w14:textId="2891AB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F9846" w14:textId="775C38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1BDE0" w14:textId="28021F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7C2718A" w14:textId="77777777" w:rsidTr="00C1191E">
        <w:trPr>
          <w:trHeight w:val="54"/>
        </w:trPr>
        <w:tc>
          <w:tcPr>
            <w:tcW w:w="1691" w:type="dxa"/>
          </w:tcPr>
          <w:p w14:paraId="2C9B6F4D" w14:textId="398A7A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62099E02" w14:textId="1099932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721115.11</w:t>
            </w:r>
          </w:p>
        </w:tc>
        <w:tc>
          <w:tcPr>
            <w:tcW w:w="1562" w:type="dxa"/>
          </w:tcPr>
          <w:p w14:paraId="25FFA60B" w14:textId="6EAE67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3365640.02</w:t>
            </w:r>
          </w:p>
        </w:tc>
        <w:tc>
          <w:tcPr>
            <w:tcW w:w="2134" w:type="dxa"/>
          </w:tcPr>
          <w:p w14:paraId="5B91BC60" w14:textId="33C2A5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49A8D" w14:textId="4D6358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D9C75F" w14:textId="7749C8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6A69B0" w14:textId="77777777" w:rsidTr="00C1191E">
        <w:trPr>
          <w:trHeight w:val="54"/>
        </w:trPr>
        <w:tc>
          <w:tcPr>
            <w:tcW w:w="1691" w:type="dxa"/>
          </w:tcPr>
          <w:p w14:paraId="1D69B503" w14:textId="4E654F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7B51E4DD" w14:textId="1FB003F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721128.51</w:t>
            </w:r>
          </w:p>
        </w:tc>
        <w:tc>
          <w:tcPr>
            <w:tcW w:w="1562" w:type="dxa"/>
          </w:tcPr>
          <w:p w14:paraId="0FC5FC02" w14:textId="3E94BE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3365634.32</w:t>
            </w:r>
          </w:p>
        </w:tc>
        <w:tc>
          <w:tcPr>
            <w:tcW w:w="2134" w:type="dxa"/>
          </w:tcPr>
          <w:p w14:paraId="396186A9" w14:textId="6B4D94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7C221" w14:textId="1A4FA6F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F69CB" w14:textId="7CC64F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0F1E920" w14:textId="77777777" w:rsidTr="00C1191E">
        <w:trPr>
          <w:trHeight w:val="54"/>
        </w:trPr>
        <w:tc>
          <w:tcPr>
            <w:tcW w:w="1691" w:type="dxa"/>
          </w:tcPr>
          <w:p w14:paraId="2DC06D55" w14:textId="1B8939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4A2F14AB" w14:textId="7A6E064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721147.56</w:t>
            </w:r>
          </w:p>
        </w:tc>
        <w:tc>
          <w:tcPr>
            <w:tcW w:w="1562" w:type="dxa"/>
          </w:tcPr>
          <w:p w14:paraId="0B38C635" w14:textId="69F2FA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3365628.78</w:t>
            </w:r>
          </w:p>
        </w:tc>
        <w:tc>
          <w:tcPr>
            <w:tcW w:w="2134" w:type="dxa"/>
          </w:tcPr>
          <w:p w14:paraId="1C1889D1" w14:textId="297289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BD0FE" w14:textId="2A2102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D97B5" w14:textId="4F59F56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6E5946D" w14:textId="77777777" w:rsidTr="00C1191E">
        <w:trPr>
          <w:trHeight w:val="54"/>
        </w:trPr>
        <w:tc>
          <w:tcPr>
            <w:tcW w:w="1691" w:type="dxa"/>
          </w:tcPr>
          <w:p w14:paraId="1184CECF" w14:textId="407BF3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2EFEA71A" w14:textId="6E3CA11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721162.64</w:t>
            </w:r>
          </w:p>
        </w:tc>
        <w:tc>
          <w:tcPr>
            <w:tcW w:w="1562" w:type="dxa"/>
          </w:tcPr>
          <w:p w14:paraId="7A5D6A5B" w14:textId="26FD33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3365622.72</w:t>
            </w:r>
          </w:p>
        </w:tc>
        <w:tc>
          <w:tcPr>
            <w:tcW w:w="2134" w:type="dxa"/>
          </w:tcPr>
          <w:p w14:paraId="6CC6240F" w14:textId="5AB11D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624F29" w14:textId="57BCAB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3872D" w14:textId="7C1583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26F60E3" w14:textId="77777777" w:rsidTr="00C1191E">
        <w:trPr>
          <w:trHeight w:val="54"/>
        </w:trPr>
        <w:tc>
          <w:tcPr>
            <w:tcW w:w="1691" w:type="dxa"/>
          </w:tcPr>
          <w:p w14:paraId="15A9C78B" w14:textId="25E497F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2D58E51B" w14:textId="4DA5CA3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721171.86</w:t>
            </w:r>
          </w:p>
        </w:tc>
        <w:tc>
          <w:tcPr>
            <w:tcW w:w="1562" w:type="dxa"/>
          </w:tcPr>
          <w:p w14:paraId="465A0CD5" w14:textId="6C4BC6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3365617.88</w:t>
            </w:r>
          </w:p>
        </w:tc>
        <w:tc>
          <w:tcPr>
            <w:tcW w:w="2134" w:type="dxa"/>
          </w:tcPr>
          <w:p w14:paraId="07AB20EC" w14:textId="31FB7B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AB388" w14:textId="17B651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665247" w14:textId="485F9B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9543D2F" w14:textId="77777777" w:rsidTr="00C1191E">
        <w:trPr>
          <w:trHeight w:val="54"/>
        </w:trPr>
        <w:tc>
          <w:tcPr>
            <w:tcW w:w="1691" w:type="dxa"/>
          </w:tcPr>
          <w:p w14:paraId="411A8839" w14:textId="4FBBEB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31E8C1AF" w14:textId="7747370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721179.76</w:t>
            </w:r>
          </w:p>
        </w:tc>
        <w:tc>
          <w:tcPr>
            <w:tcW w:w="1562" w:type="dxa"/>
          </w:tcPr>
          <w:p w14:paraId="495B1B49" w14:textId="02175F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3365614.36</w:t>
            </w:r>
          </w:p>
        </w:tc>
        <w:tc>
          <w:tcPr>
            <w:tcW w:w="2134" w:type="dxa"/>
          </w:tcPr>
          <w:p w14:paraId="473288A6" w14:textId="55C284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12CEE" w14:textId="2252AA5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5A47E" w14:textId="585ECF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257D357" w14:textId="77777777" w:rsidTr="00C1191E">
        <w:trPr>
          <w:trHeight w:val="54"/>
        </w:trPr>
        <w:tc>
          <w:tcPr>
            <w:tcW w:w="1691" w:type="dxa"/>
          </w:tcPr>
          <w:p w14:paraId="2751AACA" w14:textId="3E537D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0311BEAF" w14:textId="241035D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721187.16</w:t>
            </w:r>
          </w:p>
        </w:tc>
        <w:tc>
          <w:tcPr>
            <w:tcW w:w="1562" w:type="dxa"/>
          </w:tcPr>
          <w:p w14:paraId="5ACCF4FF" w14:textId="1CED65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3365612.51</w:t>
            </w:r>
          </w:p>
        </w:tc>
        <w:tc>
          <w:tcPr>
            <w:tcW w:w="2134" w:type="dxa"/>
          </w:tcPr>
          <w:p w14:paraId="03DFC80A" w14:textId="5A4A5A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9D33E" w14:textId="71730C0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9C06D" w14:textId="65A136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B813A3B" w14:textId="77777777" w:rsidTr="00C1191E">
        <w:trPr>
          <w:trHeight w:val="54"/>
        </w:trPr>
        <w:tc>
          <w:tcPr>
            <w:tcW w:w="1691" w:type="dxa"/>
          </w:tcPr>
          <w:p w14:paraId="01815C0D" w14:textId="67A3AE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5AB5095B" w14:textId="0D5F6A7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721199.46</w:t>
            </w:r>
          </w:p>
        </w:tc>
        <w:tc>
          <w:tcPr>
            <w:tcW w:w="1562" w:type="dxa"/>
          </w:tcPr>
          <w:p w14:paraId="6E34CF75" w14:textId="208351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3365608.89</w:t>
            </w:r>
          </w:p>
        </w:tc>
        <w:tc>
          <w:tcPr>
            <w:tcW w:w="2134" w:type="dxa"/>
          </w:tcPr>
          <w:p w14:paraId="7B07BA47" w14:textId="68DCB2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242E1" w14:textId="75CB7E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CB325" w14:textId="1AB3B4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2AB957A" w14:textId="77777777" w:rsidTr="00C1191E">
        <w:trPr>
          <w:trHeight w:val="54"/>
        </w:trPr>
        <w:tc>
          <w:tcPr>
            <w:tcW w:w="1691" w:type="dxa"/>
          </w:tcPr>
          <w:p w14:paraId="61E2200D" w14:textId="0B9213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AF48477" w14:textId="7E05FFB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721203.14</w:t>
            </w:r>
          </w:p>
        </w:tc>
        <w:tc>
          <w:tcPr>
            <w:tcW w:w="1562" w:type="dxa"/>
          </w:tcPr>
          <w:p w14:paraId="518A98BB" w14:textId="472EFB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3365606.02</w:t>
            </w:r>
          </w:p>
        </w:tc>
        <w:tc>
          <w:tcPr>
            <w:tcW w:w="2134" w:type="dxa"/>
          </w:tcPr>
          <w:p w14:paraId="4D120D0F" w14:textId="7072BF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BCB18" w14:textId="7D1665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B3EF9" w14:textId="5F52EE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0A363BF" w14:textId="77777777" w:rsidTr="00C1191E">
        <w:trPr>
          <w:trHeight w:val="54"/>
        </w:trPr>
        <w:tc>
          <w:tcPr>
            <w:tcW w:w="1691" w:type="dxa"/>
          </w:tcPr>
          <w:p w14:paraId="49B54F01" w14:textId="47368C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BA4B6F3" w14:textId="12B2223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721210.74</w:t>
            </w:r>
          </w:p>
        </w:tc>
        <w:tc>
          <w:tcPr>
            <w:tcW w:w="1562" w:type="dxa"/>
          </w:tcPr>
          <w:p w14:paraId="090B741A" w14:textId="56D8996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3365599.80</w:t>
            </w:r>
          </w:p>
        </w:tc>
        <w:tc>
          <w:tcPr>
            <w:tcW w:w="2134" w:type="dxa"/>
          </w:tcPr>
          <w:p w14:paraId="1771CB89" w14:textId="4E8238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A0231" w14:textId="74C8BF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2C6DA" w14:textId="5464749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1C7CA9B" w14:textId="77777777" w:rsidTr="00C1191E">
        <w:trPr>
          <w:trHeight w:val="54"/>
        </w:trPr>
        <w:tc>
          <w:tcPr>
            <w:tcW w:w="1691" w:type="dxa"/>
          </w:tcPr>
          <w:p w14:paraId="4016A95A" w14:textId="78B47C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406BC640" w14:textId="3F2AF5B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721218.19</w:t>
            </w:r>
          </w:p>
        </w:tc>
        <w:tc>
          <w:tcPr>
            <w:tcW w:w="1562" w:type="dxa"/>
          </w:tcPr>
          <w:p w14:paraId="01A155F4" w14:textId="6E2102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3365594.91</w:t>
            </w:r>
          </w:p>
        </w:tc>
        <w:tc>
          <w:tcPr>
            <w:tcW w:w="2134" w:type="dxa"/>
          </w:tcPr>
          <w:p w14:paraId="256B16CF" w14:textId="03769CA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6BA47" w14:textId="786506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4E1D0" w14:textId="56AB56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97875F5" w14:textId="77777777" w:rsidTr="00C1191E">
        <w:trPr>
          <w:trHeight w:val="54"/>
        </w:trPr>
        <w:tc>
          <w:tcPr>
            <w:tcW w:w="1691" w:type="dxa"/>
          </w:tcPr>
          <w:p w14:paraId="205B79BB" w14:textId="7D520F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7059C509" w14:textId="501BE1C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721227.99</w:t>
            </w:r>
          </w:p>
        </w:tc>
        <w:tc>
          <w:tcPr>
            <w:tcW w:w="1562" w:type="dxa"/>
          </w:tcPr>
          <w:p w14:paraId="3EE8DCC3" w14:textId="58B2236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3365587.81</w:t>
            </w:r>
          </w:p>
        </w:tc>
        <w:tc>
          <w:tcPr>
            <w:tcW w:w="2134" w:type="dxa"/>
          </w:tcPr>
          <w:p w14:paraId="0669ED4D" w14:textId="45050D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148E3" w14:textId="6DE47E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1602DC" w14:textId="71DFB1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7AEB3C" w14:textId="77777777" w:rsidTr="00C1191E">
        <w:trPr>
          <w:trHeight w:val="54"/>
        </w:trPr>
        <w:tc>
          <w:tcPr>
            <w:tcW w:w="1691" w:type="dxa"/>
          </w:tcPr>
          <w:p w14:paraId="41B1B1D9" w14:textId="589F5D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5900A65A" w14:textId="74C83A4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721236.70</w:t>
            </w:r>
          </w:p>
        </w:tc>
        <w:tc>
          <w:tcPr>
            <w:tcW w:w="1562" w:type="dxa"/>
          </w:tcPr>
          <w:p w14:paraId="08FAB758" w14:textId="4070CF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3365582.11</w:t>
            </w:r>
          </w:p>
        </w:tc>
        <w:tc>
          <w:tcPr>
            <w:tcW w:w="2134" w:type="dxa"/>
          </w:tcPr>
          <w:p w14:paraId="15586CFC" w14:textId="42D6FD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9B3FE" w14:textId="4CBCC1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B1D2C" w14:textId="0063D6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9D73FEC" w14:textId="77777777" w:rsidTr="00C1191E">
        <w:trPr>
          <w:trHeight w:val="54"/>
        </w:trPr>
        <w:tc>
          <w:tcPr>
            <w:tcW w:w="1691" w:type="dxa"/>
          </w:tcPr>
          <w:p w14:paraId="2F38F194" w14:textId="41BC00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698828C" w14:textId="645AB8D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721241.72</w:t>
            </w:r>
          </w:p>
        </w:tc>
        <w:tc>
          <w:tcPr>
            <w:tcW w:w="1562" w:type="dxa"/>
          </w:tcPr>
          <w:p w14:paraId="13D50F27" w14:textId="077284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3365574.58</w:t>
            </w:r>
          </w:p>
        </w:tc>
        <w:tc>
          <w:tcPr>
            <w:tcW w:w="2134" w:type="dxa"/>
          </w:tcPr>
          <w:p w14:paraId="6FB2F9EC" w14:textId="4F3EB0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AB9C3" w14:textId="330D551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53E63" w14:textId="2185FE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655341F" w14:textId="77777777" w:rsidTr="00C1191E">
        <w:trPr>
          <w:trHeight w:val="54"/>
        </w:trPr>
        <w:tc>
          <w:tcPr>
            <w:tcW w:w="1691" w:type="dxa"/>
          </w:tcPr>
          <w:p w14:paraId="457FC9B9" w14:textId="0DBD4B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526A8DA1" w14:textId="3217761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721255.60</w:t>
            </w:r>
          </w:p>
        </w:tc>
        <w:tc>
          <w:tcPr>
            <w:tcW w:w="1562" w:type="dxa"/>
          </w:tcPr>
          <w:p w14:paraId="5CC84802" w14:textId="4919BE1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3365554.17</w:t>
            </w:r>
          </w:p>
        </w:tc>
        <w:tc>
          <w:tcPr>
            <w:tcW w:w="2134" w:type="dxa"/>
          </w:tcPr>
          <w:p w14:paraId="0A7F4B7F" w14:textId="7B9DAC7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007A6" w14:textId="6AEDB7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25434" w14:textId="3CB509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E2F4956" w14:textId="77777777" w:rsidTr="00C1191E">
        <w:trPr>
          <w:trHeight w:val="54"/>
        </w:trPr>
        <w:tc>
          <w:tcPr>
            <w:tcW w:w="1691" w:type="dxa"/>
          </w:tcPr>
          <w:p w14:paraId="7EC4FB81" w14:textId="271D5B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65F17C92" w14:textId="2C42C5E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721263.18</w:t>
            </w:r>
          </w:p>
        </w:tc>
        <w:tc>
          <w:tcPr>
            <w:tcW w:w="1562" w:type="dxa"/>
          </w:tcPr>
          <w:p w14:paraId="7C44DEDA" w14:textId="18AFCB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3365545.26</w:t>
            </w:r>
          </w:p>
        </w:tc>
        <w:tc>
          <w:tcPr>
            <w:tcW w:w="2134" w:type="dxa"/>
          </w:tcPr>
          <w:p w14:paraId="79264E06" w14:textId="2B1E9C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C2D8C" w14:textId="5054B1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BC26F5" w14:textId="5C18366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275001" w14:textId="77777777" w:rsidTr="00C1191E">
        <w:trPr>
          <w:trHeight w:val="54"/>
        </w:trPr>
        <w:tc>
          <w:tcPr>
            <w:tcW w:w="1691" w:type="dxa"/>
          </w:tcPr>
          <w:p w14:paraId="7EF27394" w14:textId="513537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648F63E" w14:textId="018F497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721273.39</w:t>
            </w:r>
          </w:p>
        </w:tc>
        <w:tc>
          <w:tcPr>
            <w:tcW w:w="1562" w:type="dxa"/>
          </w:tcPr>
          <w:p w14:paraId="281B7D92" w14:textId="710156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3365535.05</w:t>
            </w:r>
          </w:p>
        </w:tc>
        <w:tc>
          <w:tcPr>
            <w:tcW w:w="2134" w:type="dxa"/>
          </w:tcPr>
          <w:p w14:paraId="41AD03BC" w14:textId="5B71C5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517E5" w14:textId="36C021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26271" w14:textId="03C395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C9EE8F6" w14:textId="77777777" w:rsidTr="00C1191E">
        <w:trPr>
          <w:trHeight w:val="54"/>
        </w:trPr>
        <w:tc>
          <w:tcPr>
            <w:tcW w:w="1691" w:type="dxa"/>
          </w:tcPr>
          <w:p w14:paraId="3DE20130" w14:textId="475BCF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22545CE4" w14:textId="283C0EE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721281.01</w:t>
            </w:r>
          </w:p>
        </w:tc>
        <w:tc>
          <w:tcPr>
            <w:tcW w:w="1562" w:type="dxa"/>
          </w:tcPr>
          <w:p w14:paraId="197C5120" w14:textId="2314EC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3365526.65</w:t>
            </w:r>
          </w:p>
        </w:tc>
        <w:tc>
          <w:tcPr>
            <w:tcW w:w="2134" w:type="dxa"/>
          </w:tcPr>
          <w:p w14:paraId="5140F83D" w14:textId="74B21A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01E2B" w14:textId="6FA8D8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22194" w14:textId="3B87FFA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DAC4F0C" w14:textId="77777777" w:rsidTr="00C1191E">
        <w:trPr>
          <w:trHeight w:val="54"/>
        </w:trPr>
        <w:tc>
          <w:tcPr>
            <w:tcW w:w="1691" w:type="dxa"/>
          </w:tcPr>
          <w:p w14:paraId="606C104B" w14:textId="7661472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CB9EDC1" w14:textId="0CF30A5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721285.55</w:t>
            </w:r>
          </w:p>
        </w:tc>
        <w:tc>
          <w:tcPr>
            <w:tcW w:w="1562" w:type="dxa"/>
          </w:tcPr>
          <w:p w14:paraId="73E2DD27" w14:textId="62E18D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3365523.03</w:t>
            </w:r>
          </w:p>
        </w:tc>
        <w:tc>
          <w:tcPr>
            <w:tcW w:w="2134" w:type="dxa"/>
          </w:tcPr>
          <w:p w14:paraId="614B0B6A" w14:textId="01F830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1D114" w14:textId="296D50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EB180" w14:textId="61AE50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615373" w14:textId="77777777" w:rsidTr="00C1191E">
        <w:trPr>
          <w:trHeight w:val="54"/>
        </w:trPr>
        <w:tc>
          <w:tcPr>
            <w:tcW w:w="1691" w:type="dxa"/>
          </w:tcPr>
          <w:p w14:paraId="0A62BE2E" w14:textId="0BCB25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092693C6" w14:textId="0B69130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721295.01</w:t>
            </w:r>
          </w:p>
        </w:tc>
        <w:tc>
          <w:tcPr>
            <w:tcW w:w="1562" w:type="dxa"/>
          </w:tcPr>
          <w:p w14:paraId="27FFDB16" w14:textId="590BFA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3365513.01</w:t>
            </w:r>
          </w:p>
        </w:tc>
        <w:tc>
          <w:tcPr>
            <w:tcW w:w="2134" w:type="dxa"/>
          </w:tcPr>
          <w:p w14:paraId="1D84B1C3" w14:textId="3B9E0C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A4465B" w14:textId="394068A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BD398" w14:textId="76FC59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E2EE5FF" w14:textId="77777777" w:rsidTr="00C1191E">
        <w:trPr>
          <w:trHeight w:val="54"/>
        </w:trPr>
        <w:tc>
          <w:tcPr>
            <w:tcW w:w="1691" w:type="dxa"/>
          </w:tcPr>
          <w:p w14:paraId="3AF7E6C0" w14:textId="683A5A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535C1576" w14:textId="21A06C7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721301.76</w:t>
            </w:r>
          </w:p>
        </w:tc>
        <w:tc>
          <w:tcPr>
            <w:tcW w:w="1562" w:type="dxa"/>
          </w:tcPr>
          <w:p w14:paraId="0EB0352C" w14:textId="226D1D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3365508.47</w:t>
            </w:r>
          </w:p>
        </w:tc>
        <w:tc>
          <w:tcPr>
            <w:tcW w:w="2134" w:type="dxa"/>
          </w:tcPr>
          <w:p w14:paraId="18F4A2A4" w14:textId="4F18E5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03641" w14:textId="0930A1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E6329" w14:textId="29B827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6A0E265" w14:textId="77777777" w:rsidTr="00C1191E">
        <w:trPr>
          <w:trHeight w:val="54"/>
        </w:trPr>
        <w:tc>
          <w:tcPr>
            <w:tcW w:w="1691" w:type="dxa"/>
          </w:tcPr>
          <w:p w14:paraId="78093746" w14:textId="551A0B4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149A6886" w14:textId="6330047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721308.70</w:t>
            </w:r>
          </w:p>
        </w:tc>
        <w:tc>
          <w:tcPr>
            <w:tcW w:w="1562" w:type="dxa"/>
          </w:tcPr>
          <w:p w14:paraId="02A8AC55" w14:textId="44289A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3365502.13</w:t>
            </w:r>
          </w:p>
        </w:tc>
        <w:tc>
          <w:tcPr>
            <w:tcW w:w="2134" w:type="dxa"/>
          </w:tcPr>
          <w:p w14:paraId="1BE7EF94" w14:textId="64AAED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ECB2C" w14:textId="0C733A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52FA1" w14:textId="3B937C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93279F1" w14:textId="77777777" w:rsidTr="00C1191E">
        <w:trPr>
          <w:trHeight w:val="54"/>
        </w:trPr>
        <w:tc>
          <w:tcPr>
            <w:tcW w:w="1691" w:type="dxa"/>
          </w:tcPr>
          <w:p w14:paraId="372A9B11" w14:textId="607CE8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788BAE6B" w14:textId="32DED18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721312.80</w:t>
            </w:r>
          </w:p>
        </w:tc>
        <w:tc>
          <w:tcPr>
            <w:tcW w:w="1562" w:type="dxa"/>
          </w:tcPr>
          <w:p w14:paraId="21AF3782" w14:textId="2917FD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3365496.44</w:t>
            </w:r>
          </w:p>
        </w:tc>
        <w:tc>
          <w:tcPr>
            <w:tcW w:w="2134" w:type="dxa"/>
          </w:tcPr>
          <w:p w14:paraId="59F13AA3" w14:textId="186DCDC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352D6" w14:textId="477CBC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DAA7D" w14:textId="176915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7A4E88" w14:textId="77777777" w:rsidTr="00C1191E">
        <w:trPr>
          <w:trHeight w:val="54"/>
        </w:trPr>
        <w:tc>
          <w:tcPr>
            <w:tcW w:w="1691" w:type="dxa"/>
          </w:tcPr>
          <w:p w14:paraId="78777134" w14:textId="302375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193EE176" w14:textId="5B6EBEC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721320.64</w:t>
            </w:r>
          </w:p>
        </w:tc>
        <w:tc>
          <w:tcPr>
            <w:tcW w:w="1562" w:type="dxa"/>
          </w:tcPr>
          <w:p w14:paraId="1C5C323A" w14:textId="429920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3365488.80</w:t>
            </w:r>
          </w:p>
        </w:tc>
        <w:tc>
          <w:tcPr>
            <w:tcW w:w="2134" w:type="dxa"/>
          </w:tcPr>
          <w:p w14:paraId="17FFA40E" w14:textId="0776EF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55D6A" w14:textId="78DB2A7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D8B6B" w14:textId="0AF84B7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15803D3" w14:textId="77777777" w:rsidTr="00C1191E">
        <w:trPr>
          <w:trHeight w:val="54"/>
        </w:trPr>
        <w:tc>
          <w:tcPr>
            <w:tcW w:w="1691" w:type="dxa"/>
          </w:tcPr>
          <w:p w14:paraId="7ECEC22E" w14:textId="489780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5CFC47D5" w14:textId="7726E07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721326.54</w:t>
            </w:r>
          </w:p>
        </w:tc>
        <w:tc>
          <w:tcPr>
            <w:tcW w:w="1562" w:type="dxa"/>
          </w:tcPr>
          <w:p w14:paraId="555CB096" w14:textId="297D18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3365483.15</w:t>
            </w:r>
          </w:p>
        </w:tc>
        <w:tc>
          <w:tcPr>
            <w:tcW w:w="2134" w:type="dxa"/>
          </w:tcPr>
          <w:p w14:paraId="5FEF4E25" w14:textId="3F2C80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5D19B" w14:textId="29430D6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7244A" w14:textId="0C65CC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EC77034" w14:textId="77777777" w:rsidTr="00C1191E">
        <w:trPr>
          <w:trHeight w:val="54"/>
        </w:trPr>
        <w:tc>
          <w:tcPr>
            <w:tcW w:w="1691" w:type="dxa"/>
          </w:tcPr>
          <w:p w14:paraId="745025EB" w14:textId="142838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41CBAD4B" w14:textId="6605EC9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721332.22</w:t>
            </w:r>
          </w:p>
        </w:tc>
        <w:tc>
          <w:tcPr>
            <w:tcW w:w="1562" w:type="dxa"/>
          </w:tcPr>
          <w:p w14:paraId="3DC3F8ED" w14:textId="0C535E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3365477.60</w:t>
            </w:r>
          </w:p>
        </w:tc>
        <w:tc>
          <w:tcPr>
            <w:tcW w:w="2134" w:type="dxa"/>
          </w:tcPr>
          <w:p w14:paraId="22317E68" w14:textId="754F3E6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B1B3E" w14:textId="7C19DF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113F6" w14:textId="07A0AC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258D05A" w14:textId="77777777" w:rsidTr="00C1191E">
        <w:trPr>
          <w:trHeight w:val="54"/>
        </w:trPr>
        <w:tc>
          <w:tcPr>
            <w:tcW w:w="1691" w:type="dxa"/>
          </w:tcPr>
          <w:p w14:paraId="6EEB5736" w14:textId="143DD0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557DB7FD" w14:textId="2277AD5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721342.11</w:t>
            </w:r>
          </w:p>
        </w:tc>
        <w:tc>
          <w:tcPr>
            <w:tcW w:w="1562" w:type="dxa"/>
          </w:tcPr>
          <w:p w14:paraId="53084B09" w14:textId="6441817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3365471.98</w:t>
            </w:r>
          </w:p>
        </w:tc>
        <w:tc>
          <w:tcPr>
            <w:tcW w:w="2134" w:type="dxa"/>
          </w:tcPr>
          <w:p w14:paraId="00338837" w14:textId="4010F8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D67B1" w14:textId="662824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FD69B" w14:textId="2D0A6A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D6C7E21" w14:textId="77777777" w:rsidTr="00C1191E">
        <w:trPr>
          <w:trHeight w:val="54"/>
        </w:trPr>
        <w:tc>
          <w:tcPr>
            <w:tcW w:w="1691" w:type="dxa"/>
          </w:tcPr>
          <w:p w14:paraId="404F2BC3" w14:textId="462FBB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384EA923" w14:textId="30456B3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721351.11</w:t>
            </w:r>
          </w:p>
        </w:tc>
        <w:tc>
          <w:tcPr>
            <w:tcW w:w="1562" w:type="dxa"/>
          </w:tcPr>
          <w:p w14:paraId="3CBB80A0" w14:textId="722FD7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3365467.07</w:t>
            </w:r>
          </w:p>
        </w:tc>
        <w:tc>
          <w:tcPr>
            <w:tcW w:w="2134" w:type="dxa"/>
          </w:tcPr>
          <w:p w14:paraId="00425CF6" w14:textId="307D83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4ECE3" w14:textId="5A245B4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077B1" w14:textId="3FCE6EE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3DCBA27" w14:textId="77777777" w:rsidTr="00C1191E">
        <w:trPr>
          <w:trHeight w:val="54"/>
        </w:trPr>
        <w:tc>
          <w:tcPr>
            <w:tcW w:w="1691" w:type="dxa"/>
          </w:tcPr>
          <w:p w14:paraId="170DD37F" w14:textId="75DE64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8777799" w14:textId="6FCED9D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721368.03</w:t>
            </w:r>
          </w:p>
        </w:tc>
        <w:tc>
          <w:tcPr>
            <w:tcW w:w="1562" w:type="dxa"/>
          </w:tcPr>
          <w:p w14:paraId="6A33CE7E" w14:textId="6D8778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3365454.77</w:t>
            </w:r>
          </w:p>
        </w:tc>
        <w:tc>
          <w:tcPr>
            <w:tcW w:w="2134" w:type="dxa"/>
          </w:tcPr>
          <w:p w14:paraId="6085B487" w14:textId="0126A2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B8972" w14:textId="422CB7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48B32" w14:textId="489B4D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B200CE4" w14:textId="77777777" w:rsidTr="00C1191E">
        <w:trPr>
          <w:trHeight w:val="54"/>
        </w:trPr>
        <w:tc>
          <w:tcPr>
            <w:tcW w:w="1691" w:type="dxa"/>
          </w:tcPr>
          <w:p w14:paraId="7D41C8F1" w14:textId="479B71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5FC6D363" w14:textId="314AF5A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721374.53</w:t>
            </w:r>
          </w:p>
        </w:tc>
        <w:tc>
          <w:tcPr>
            <w:tcW w:w="1562" w:type="dxa"/>
          </w:tcPr>
          <w:p w14:paraId="69A87752" w14:textId="23BFBE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3365451.03</w:t>
            </w:r>
          </w:p>
        </w:tc>
        <w:tc>
          <w:tcPr>
            <w:tcW w:w="2134" w:type="dxa"/>
          </w:tcPr>
          <w:p w14:paraId="7EF67660" w14:textId="0DEF6D0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84F2A" w14:textId="3536BD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1D5B3" w14:textId="1021D84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A8E0D77" w14:textId="77777777" w:rsidTr="00C1191E">
        <w:trPr>
          <w:trHeight w:val="54"/>
        </w:trPr>
        <w:tc>
          <w:tcPr>
            <w:tcW w:w="1691" w:type="dxa"/>
          </w:tcPr>
          <w:p w14:paraId="057FF19E" w14:textId="46A77E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1864EB67" w14:textId="229D663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721382.99</w:t>
            </w:r>
          </w:p>
        </w:tc>
        <w:tc>
          <w:tcPr>
            <w:tcW w:w="1562" w:type="dxa"/>
          </w:tcPr>
          <w:p w14:paraId="72A7A050" w14:textId="0B6628D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3365444.65</w:t>
            </w:r>
          </w:p>
        </w:tc>
        <w:tc>
          <w:tcPr>
            <w:tcW w:w="2134" w:type="dxa"/>
          </w:tcPr>
          <w:p w14:paraId="23BE0B5C" w14:textId="693A6F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68A49" w14:textId="01D6D9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B3DF65" w14:textId="2A715C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3BE0A69" w14:textId="77777777" w:rsidTr="00C1191E">
        <w:trPr>
          <w:trHeight w:val="54"/>
        </w:trPr>
        <w:tc>
          <w:tcPr>
            <w:tcW w:w="1691" w:type="dxa"/>
          </w:tcPr>
          <w:p w14:paraId="514B0567" w14:textId="7CA207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461B213A" w14:textId="6EF584A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721393.42</w:t>
            </w:r>
          </w:p>
        </w:tc>
        <w:tc>
          <w:tcPr>
            <w:tcW w:w="1562" w:type="dxa"/>
          </w:tcPr>
          <w:p w14:paraId="19D67BA0" w14:textId="5BEF73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3365433.53</w:t>
            </w:r>
          </w:p>
        </w:tc>
        <w:tc>
          <w:tcPr>
            <w:tcW w:w="2134" w:type="dxa"/>
          </w:tcPr>
          <w:p w14:paraId="54515C86" w14:textId="0C237F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771BF" w14:textId="48CE55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389E6" w14:textId="2EA8E97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B52362E" w14:textId="77777777" w:rsidTr="00C1191E">
        <w:trPr>
          <w:trHeight w:val="54"/>
        </w:trPr>
        <w:tc>
          <w:tcPr>
            <w:tcW w:w="1691" w:type="dxa"/>
          </w:tcPr>
          <w:p w14:paraId="572E09A4" w14:textId="0BF55D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1C34AF1F" w14:textId="5F201C9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721400.74</w:t>
            </w:r>
          </w:p>
        </w:tc>
        <w:tc>
          <w:tcPr>
            <w:tcW w:w="1562" w:type="dxa"/>
          </w:tcPr>
          <w:p w14:paraId="2C2F0A3C" w14:textId="6DF4C2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3365426.75</w:t>
            </w:r>
          </w:p>
        </w:tc>
        <w:tc>
          <w:tcPr>
            <w:tcW w:w="2134" w:type="dxa"/>
          </w:tcPr>
          <w:p w14:paraId="23A86EB3" w14:textId="61DAD6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B86C6" w14:textId="2350BD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E00D1" w14:textId="6B80E3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4E2C7D7" w14:textId="77777777" w:rsidTr="00C1191E">
        <w:trPr>
          <w:trHeight w:val="54"/>
        </w:trPr>
        <w:tc>
          <w:tcPr>
            <w:tcW w:w="1691" w:type="dxa"/>
          </w:tcPr>
          <w:p w14:paraId="7370D5D0" w14:textId="7B1954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4AC7918F" w14:textId="15C2109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721405.10</w:t>
            </w:r>
          </w:p>
        </w:tc>
        <w:tc>
          <w:tcPr>
            <w:tcW w:w="1562" w:type="dxa"/>
          </w:tcPr>
          <w:p w14:paraId="652804AC" w14:textId="510335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3365424.34</w:t>
            </w:r>
          </w:p>
        </w:tc>
        <w:tc>
          <w:tcPr>
            <w:tcW w:w="2134" w:type="dxa"/>
          </w:tcPr>
          <w:p w14:paraId="4B481FA3" w14:textId="032AC4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2924C" w14:textId="1ACCF7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E33E87" w14:textId="443E67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61249D0" w14:textId="77777777" w:rsidTr="00C1191E">
        <w:trPr>
          <w:trHeight w:val="54"/>
        </w:trPr>
        <w:tc>
          <w:tcPr>
            <w:tcW w:w="1691" w:type="dxa"/>
          </w:tcPr>
          <w:p w14:paraId="785743F6" w14:textId="76A67F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46D72F40" w14:textId="6C7795D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721410.05</w:t>
            </w:r>
          </w:p>
        </w:tc>
        <w:tc>
          <w:tcPr>
            <w:tcW w:w="1562" w:type="dxa"/>
          </w:tcPr>
          <w:p w14:paraId="483C7FE5" w14:textId="42BC48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3365418.80</w:t>
            </w:r>
          </w:p>
        </w:tc>
        <w:tc>
          <w:tcPr>
            <w:tcW w:w="2134" w:type="dxa"/>
          </w:tcPr>
          <w:p w14:paraId="54033F45" w14:textId="4C3CDA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F140F" w14:textId="558A0B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13CB2" w14:textId="2BD68F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4C09B05" w14:textId="77777777" w:rsidTr="00C1191E">
        <w:trPr>
          <w:trHeight w:val="54"/>
        </w:trPr>
        <w:tc>
          <w:tcPr>
            <w:tcW w:w="1691" w:type="dxa"/>
          </w:tcPr>
          <w:p w14:paraId="29E6865A" w14:textId="6C07B0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BBCFD59" w14:textId="7E17C70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721414.49</w:t>
            </w:r>
          </w:p>
        </w:tc>
        <w:tc>
          <w:tcPr>
            <w:tcW w:w="1562" w:type="dxa"/>
          </w:tcPr>
          <w:p w14:paraId="6C4FE55B" w14:textId="713C18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3365410.69</w:t>
            </w:r>
          </w:p>
        </w:tc>
        <w:tc>
          <w:tcPr>
            <w:tcW w:w="2134" w:type="dxa"/>
          </w:tcPr>
          <w:p w14:paraId="501EC816" w14:textId="297D7F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EEC4FD" w14:textId="4E9B5F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80550" w14:textId="39B69D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4A4EB6B" w14:textId="77777777" w:rsidTr="00C1191E">
        <w:trPr>
          <w:trHeight w:val="54"/>
        </w:trPr>
        <w:tc>
          <w:tcPr>
            <w:tcW w:w="1691" w:type="dxa"/>
          </w:tcPr>
          <w:p w14:paraId="0A60D13D" w14:textId="75E85E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3F47BDD1" w14:textId="6E7203B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721420.27</w:t>
            </w:r>
          </w:p>
        </w:tc>
        <w:tc>
          <w:tcPr>
            <w:tcW w:w="1562" w:type="dxa"/>
          </w:tcPr>
          <w:p w14:paraId="3E49DEA8" w14:textId="270591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3365405.75</w:t>
            </w:r>
          </w:p>
        </w:tc>
        <w:tc>
          <w:tcPr>
            <w:tcW w:w="2134" w:type="dxa"/>
          </w:tcPr>
          <w:p w14:paraId="32EFA3CE" w14:textId="1B9F0B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BE855" w14:textId="3F77787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CDE31" w14:textId="655554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068CA7A" w14:textId="77777777" w:rsidTr="00C1191E">
        <w:trPr>
          <w:trHeight w:val="54"/>
        </w:trPr>
        <w:tc>
          <w:tcPr>
            <w:tcW w:w="1691" w:type="dxa"/>
          </w:tcPr>
          <w:p w14:paraId="16C3CC33" w14:textId="7F2CA18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07D6EC1" w14:textId="6E3DB7F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721428.36</w:t>
            </w:r>
          </w:p>
        </w:tc>
        <w:tc>
          <w:tcPr>
            <w:tcW w:w="1562" w:type="dxa"/>
          </w:tcPr>
          <w:p w14:paraId="170EE517" w14:textId="50C69B2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3365401.01</w:t>
            </w:r>
          </w:p>
        </w:tc>
        <w:tc>
          <w:tcPr>
            <w:tcW w:w="2134" w:type="dxa"/>
          </w:tcPr>
          <w:p w14:paraId="31776A50" w14:textId="6E3AF1B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36596D" w14:textId="665815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186AF" w14:textId="5C486F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DF1A8C6" w14:textId="77777777" w:rsidTr="00C1191E">
        <w:trPr>
          <w:trHeight w:val="54"/>
        </w:trPr>
        <w:tc>
          <w:tcPr>
            <w:tcW w:w="1691" w:type="dxa"/>
          </w:tcPr>
          <w:p w14:paraId="34F611AB" w14:textId="1AE4A3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5F10AD67" w14:textId="505E4AD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721432.71</w:t>
            </w:r>
          </w:p>
        </w:tc>
        <w:tc>
          <w:tcPr>
            <w:tcW w:w="1562" w:type="dxa"/>
          </w:tcPr>
          <w:p w14:paraId="1DD931EB" w14:textId="4C6AD7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3365395.13</w:t>
            </w:r>
          </w:p>
        </w:tc>
        <w:tc>
          <w:tcPr>
            <w:tcW w:w="2134" w:type="dxa"/>
          </w:tcPr>
          <w:p w14:paraId="305CD49F" w14:textId="39EB73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59FD7" w14:textId="18A971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E1F145" w14:textId="376768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B7D7E01" w14:textId="77777777" w:rsidTr="00C1191E">
        <w:trPr>
          <w:trHeight w:val="54"/>
        </w:trPr>
        <w:tc>
          <w:tcPr>
            <w:tcW w:w="1691" w:type="dxa"/>
          </w:tcPr>
          <w:p w14:paraId="13B20CC9" w14:textId="4857EE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30A143C7" w14:textId="7066050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721437.84</w:t>
            </w:r>
          </w:p>
        </w:tc>
        <w:tc>
          <w:tcPr>
            <w:tcW w:w="1562" w:type="dxa"/>
          </w:tcPr>
          <w:p w14:paraId="35B1EB15" w14:textId="14DCF8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3365389.50</w:t>
            </w:r>
          </w:p>
        </w:tc>
        <w:tc>
          <w:tcPr>
            <w:tcW w:w="2134" w:type="dxa"/>
          </w:tcPr>
          <w:p w14:paraId="05944A8A" w14:textId="7C3FB1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FC55AB" w14:textId="328CF7E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F4A2C" w14:textId="650E16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27D23D6" w14:textId="77777777" w:rsidTr="00C1191E">
        <w:trPr>
          <w:trHeight w:val="54"/>
        </w:trPr>
        <w:tc>
          <w:tcPr>
            <w:tcW w:w="1691" w:type="dxa"/>
          </w:tcPr>
          <w:p w14:paraId="2D49BB60" w14:textId="25D4B6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00A61C48" w14:textId="6C5F1DE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721442.07</w:t>
            </w:r>
          </w:p>
        </w:tc>
        <w:tc>
          <w:tcPr>
            <w:tcW w:w="1562" w:type="dxa"/>
          </w:tcPr>
          <w:p w14:paraId="7F97B7CA" w14:textId="180B94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3365383.05</w:t>
            </w:r>
          </w:p>
        </w:tc>
        <w:tc>
          <w:tcPr>
            <w:tcW w:w="2134" w:type="dxa"/>
          </w:tcPr>
          <w:p w14:paraId="7A72C514" w14:textId="0F41E5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F8FDF" w14:textId="6E1647E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F1E60" w14:textId="67D0C8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066C9B" w14:textId="77777777" w:rsidTr="00C1191E">
        <w:trPr>
          <w:trHeight w:val="54"/>
        </w:trPr>
        <w:tc>
          <w:tcPr>
            <w:tcW w:w="1691" w:type="dxa"/>
          </w:tcPr>
          <w:p w14:paraId="45BB8920" w14:textId="52813F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46885BB4" w14:textId="436B905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721446.69</w:t>
            </w:r>
          </w:p>
        </w:tc>
        <w:tc>
          <w:tcPr>
            <w:tcW w:w="1562" w:type="dxa"/>
          </w:tcPr>
          <w:p w14:paraId="7832E260" w14:textId="108C4B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3365376.52</w:t>
            </w:r>
          </w:p>
        </w:tc>
        <w:tc>
          <w:tcPr>
            <w:tcW w:w="2134" w:type="dxa"/>
          </w:tcPr>
          <w:p w14:paraId="532382D9" w14:textId="71299F1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F8FFB" w14:textId="64CA6C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235F29" w14:textId="44AEC8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E8F0980" w14:textId="77777777" w:rsidTr="00C1191E">
        <w:trPr>
          <w:trHeight w:val="54"/>
        </w:trPr>
        <w:tc>
          <w:tcPr>
            <w:tcW w:w="1691" w:type="dxa"/>
          </w:tcPr>
          <w:p w14:paraId="5851997B" w14:textId="506C64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4D79DAD3" w14:textId="6960AC0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721449.22</w:t>
            </w:r>
          </w:p>
        </w:tc>
        <w:tc>
          <w:tcPr>
            <w:tcW w:w="1562" w:type="dxa"/>
          </w:tcPr>
          <w:p w14:paraId="56CCB402" w14:textId="3CB36EF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3365371.55</w:t>
            </w:r>
          </w:p>
        </w:tc>
        <w:tc>
          <w:tcPr>
            <w:tcW w:w="2134" w:type="dxa"/>
          </w:tcPr>
          <w:p w14:paraId="06228506" w14:textId="4AB3DF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5F7EA" w14:textId="71903F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4C9CF" w14:textId="45CFD4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F12D07A" w14:textId="77777777" w:rsidTr="00C1191E">
        <w:trPr>
          <w:trHeight w:val="54"/>
        </w:trPr>
        <w:tc>
          <w:tcPr>
            <w:tcW w:w="1691" w:type="dxa"/>
          </w:tcPr>
          <w:p w14:paraId="6FE71E6F" w14:textId="7FD499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10876E01" w14:textId="1A1A8AB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721452.93</w:t>
            </w:r>
          </w:p>
        </w:tc>
        <w:tc>
          <w:tcPr>
            <w:tcW w:w="1562" w:type="dxa"/>
          </w:tcPr>
          <w:p w14:paraId="3693E292" w14:textId="0748DB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3365364.54</w:t>
            </w:r>
          </w:p>
        </w:tc>
        <w:tc>
          <w:tcPr>
            <w:tcW w:w="2134" w:type="dxa"/>
          </w:tcPr>
          <w:p w14:paraId="6267DC72" w14:textId="11219C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0E059" w14:textId="5175FEE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2B957D" w14:textId="36BFCD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439735D" w14:textId="77777777" w:rsidTr="00C1191E">
        <w:trPr>
          <w:trHeight w:val="54"/>
        </w:trPr>
        <w:tc>
          <w:tcPr>
            <w:tcW w:w="1691" w:type="dxa"/>
          </w:tcPr>
          <w:p w14:paraId="73EF57ED" w14:textId="6B0B87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400D09DF" w14:textId="3450CBF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721455.15</w:t>
            </w:r>
          </w:p>
        </w:tc>
        <w:tc>
          <w:tcPr>
            <w:tcW w:w="1562" w:type="dxa"/>
          </w:tcPr>
          <w:p w14:paraId="4F4083B5" w14:textId="1AAD863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3365359.12</w:t>
            </w:r>
          </w:p>
        </w:tc>
        <w:tc>
          <w:tcPr>
            <w:tcW w:w="2134" w:type="dxa"/>
          </w:tcPr>
          <w:p w14:paraId="79098C78" w14:textId="0E03C5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ED000" w14:textId="41B302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5E8C4F" w14:textId="0B63FE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61E7AC0" w14:textId="77777777" w:rsidTr="00C1191E">
        <w:trPr>
          <w:trHeight w:val="54"/>
        </w:trPr>
        <w:tc>
          <w:tcPr>
            <w:tcW w:w="1691" w:type="dxa"/>
          </w:tcPr>
          <w:p w14:paraId="4C617CE4" w14:textId="5A57C6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530101E8" w14:textId="74547AB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721460.91</w:t>
            </w:r>
          </w:p>
        </w:tc>
        <w:tc>
          <w:tcPr>
            <w:tcW w:w="1562" w:type="dxa"/>
          </w:tcPr>
          <w:p w14:paraId="68B2FB45" w14:textId="67F530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3365351.28</w:t>
            </w:r>
          </w:p>
        </w:tc>
        <w:tc>
          <w:tcPr>
            <w:tcW w:w="2134" w:type="dxa"/>
          </w:tcPr>
          <w:p w14:paraId="355E65AD" w14:textId="44412D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F6F00" w14:textId="137E4B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1FB9D" w14:textId="6F30AF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AF2D944" w14:textId="77777777" w:rsidTr="00C1191E">
        <w:trPr>
          <w:trHeight w:val="54"/>
        </w:trPr>
        <w:tc>
          <w:tcPr>
            <w:tcW w:w="1691" w:type="dxa"/>
          </w:tcPr>
          <w:p w14:paraId="5066A7E8" w14:textId="4185DB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D4448AD" w14:textId="473CB06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721463.65</w:t>
            </w:r>
          </w:p>
        </w:tc>
        <w:tc>
          <w:tcPr>
            <w:tcW w:w="1562" w:type="dxa"/>
          </w:tcPr>
          <w:p w14:paraId="0FA4BCB6" w14:textId="7E48862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3365345.17</w:t>
            </w:r>
          </w:p>
        </w:tc>
        <w:tc>
          <w:tcPr>
            <w:tcW w:w="2134" w:type="dxa"/>
          </w:tcPr>
          <w:p w14:paraId="3DE85DDF" w14:textId="3F4EA5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5FFFE" w14:textId="47419F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A6DCA" w14:textId="3B9159E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835AE1A" w14:textId="77777777" w:rsidTr="00C1191E">
        <w:trPr>
          <w:trHeight w:val="54"/>
        </w:trPr>
        <w:tc>
          <w:tcPr>
            <w:tcW w:w="1691" w:type="dxa"/>
          </w:tcPr>
          <w:p w14:paraId="7F972534" w14:textId="0E64BDF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47B4768" w14:textId="49D962A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721466.79</w:t>
            </w:r>
          </w:p>
        </w:tc>
        <w:tc>
          <w:tcPr>
            <w:tcW w:w="1562" w:type="dxa"/>
          </w:tcPr>
          <w:p w14:paraId="686F42DC" w14:textId="33A9C4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3365332.01</w:t>
            </w:r>
          </w:p>
        </w:tc>
        <w:tc>
          <w:tcPr>
            <w:tcW w:w="2134" w:type="dxa"/>
          </w:tcPr>
          <w:p w14:paraId="0F64E936" w14:textId="12F2D8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376B0" w14:textId="09640FF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D0F02" w14:textId="5EC5C4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2469CAF" w14:textId="77777777" w:rsidTr="00C1191E">
        <w:trPr>
          <w:trHeight w:val="54"/>
        </w:trPr>
        <w:tc>
          <w:tcPr>
            <w:tcW w:w="1691" w:type="dxa"/>
          </w:tcPr>
          <w:p w14:paraId="5CD62945" w14:textId="49F5D4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1EFA1515" w14:textId="76D6737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721470.26</w:t>
            </w:r>
          </w:p>
        </w:tc>
        <w:tc>
          <w:tcPr>
            <w:tcW w:w="1562" w:type="dxa"/>
          </w:tcPr>
          <w:p w14:paraId="7B07985F" w14:textId="1C1942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3365326.38</w:t>
            </w:r>
          </w:p>
        </w:tc>
        <w:tc>
          <w:tcPr>
            <w:tcW w:w="2134" w:type="dxa"/>
          </w:tcPr>
          <w:p w14:paraId="6D6D7B3B" w14:textId="102940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D76E7" w14:textId="19A44B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67481F" w14:textId="4F028E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72B91BA" w14:textId="77777777" w:rsidTr="00C1191E">
        <w:trPr>
          <w:trHeight w:val="54"/>
        </w:trPr>
        <w:tc>
          <w:tcPr>
            <w:tcW w:w="1691" w:type="dxa"/>
          </w:tcPr>
          <w:p w14:paraId="5DAB298F" w14:textId="6D8278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0A66443F" w14:textId="414E9CE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721477.61</w:t>
            </w:r>
          </w:p>
        </w:tc>
        <w:tc>
          <w:tcPr>
            <w:tcW w:w="1562" w:type="dxa"/>
          </w:tcPr>
          <w:p w14:paraId="1054CA94" w14:textId="7FE656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3365315.77</w:t>
            </w:r>
          </w:p>
        </w:tc>
        <w:tc>
          <w:tcPr>
            <w:tcW w:w="2134" w:type="dxa"/>
          </w:tcPr>
          <w:p w14:paraId="1FEC5141" w14:textId="428803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5FB03" w14:textId="770DA4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B781C" w14:textId="616CA7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4CA1407" w14:textId="77777777" w:rsidTr="00C1191E">
        <w:trPr>
          <w:trHeight w:val="54"/>
        </w:trPr>
        <w:tc>
          <w:tcPr>
            <w:tcW w:w="1691" w:type="dxa"/>
          </w:tcPr>
          <w:p w14:paraId="67A5C1BF" w14:textId="576F10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D06B399" w14:textId="5AD7300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721486.11</w:t>
            </w:r>
          </w:p>
        </w:tc>
        <w:tc>
          <w:tcPr>
            <w:tcW w:w="1562" w:type="dxa"/>
          </w:tcPr>
          <w:p w14:paraId="6524CE0B" w14:textId="0C5A0F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3365303.21</w:t>
            </w:r>
          </w:p>
        </w:tc>
        <w:tc>
          <w:tcPr>
            <w:tcW w:w="2134" w:type="dxa"/>
          </w:tcPr>
          <w:p w14:paraId="5001778D" w14:textId="761739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44A37" w14:textId="740041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B012B2" w14:textId="48CBBC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A4F160F" w14:textId="77777777" w:rsidTr="00C1191E">
        <w:trPr>
          <w:trHeight w:val="54"/>
        </w:trPr>
        <w:tc>
          <w:tcPr>
            <w:tcW w:w="1691" w:type="dxa"/>
          </w:tcPr>
          <w:p w14:paraId="3EABF650" w14:textId="070E11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66152CBB" w14:textId="41D42CB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721493.78</w:t>
            </w:r>
          </w:p>
        </w:tc>
        <w:tc>
          <w:tcPr>
            <w:tcW w:w="1562" w:type="dxa"/>
          </w:tcPr>
          <w:p w14:paraId="556201AF" w14:textId="03C519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3365277.51</w:t>
            </w:r>
          </w:p>
        </w:tc>
        <w:tc>
          <w:tcPr>
            <w:tcW w:w="2134" w:type="dxa"/>
          </w:tcPr>
          <w:p w14:paraId="2BE78B2A" w14:textId="3B7941A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29602" w14:textId="35D85CE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1BD11" w14:textId="48714E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C00717F" w14:textId="77777777" w:rsidTr="00C1191E">
        <w:trPr>
          <w:trHeight w:val="54"/>
        </w:trPr>
        <w:tc>
          <w:tcPr>
            <w:tcW w:w="1691" w:type="dxa"/>
          </w:tcPr>
          <w:p w14:paraId="6F6EE933" w14:textId="080ECB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0CF53A39" w14:textId="3AA31BA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721496.28</w:t>
            </w:r>
          </w:p>
        </w:tc>
        <w:tc>
          <w:tcPr>
            <w:tcW w:w="1562" w:type="dxa"/>
          </w:tcPr>
          <w:p w14:paraId="36C75760" w14:textId="1E691A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3365256.19</w:t>
            </w:r>
          </w:p>
        </w:tc>
        <w:tc>
          <w:tcPr>
            <w:tcW w:w="2134" w:type="dxa"/>
          </w:tcPr>
          <w:p w14:paraId="186FE055" w14:textId="413906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DEA48" w14:textId="43BE11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197FC" w14:textId="6DA92B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A0BCDA" w14:textId="77777777" w:rsidTr="00C1191E">
        <w:trPr>
          <w:trHeight w:val="54"/>
        </w:trPr>
        <w:tc>
          <w:tcPr>
            <w:tcW w:w="1691" w:type="dxa"/>
          </w:tcPr>
          <w:p w14:paraId="340F50D9" w14:textId="4C79E8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4A9D76FD" w14:textId="7BCD4FF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721499.87</w:t>
            </w:r>
          </w:p>
        </w:tc>
        <w:tc>
          <w:tcPr>
            <w:tcW w:w="1562" w:type="dxa"/>
          </w:tcPr>
          <w:p w14:paraId="15EA9FCE" w14:textId="0E82222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3365248.73</w:t>
            </w:r>
          </w:p>
        </w:tc>
        <w:tc>
          <w:tcPr>
            <w:tcW w:w="2134" w:type="dxa"/>
          </w:tcPr>
          <w:p w14:paraId="650157C8" w14:textId="316527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18B77" w14:textId="10A68B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03F15" w14:textId="6031D8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30C2AA6" w14:textId="77777777" w:rsidTr="00C1191E">
        <w:trPr>
          <w:trHeight w:val="54"/>
        </w:trPr>
        <w:tc>
          <w:tcPr>
            <w:tcW w:w="1691" w:type="dxa"/>
          </w:tcPr>
          <w:p w14:paraId="0E0B8F06" w14:textId="24CCE5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6C7AA0CF" w14:textId="638AF04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721507.10</w:t>
            </w:r>
          </w:p>
        </w:tc>
        <w:tc>
          <w:tcPr>
            <w:tcW w:w="1562" w:type="dxa"/>
          </w:tcPr>
          <w:p w14:paraId="377817EA" w14:textId="643182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3365241.91</w:t>
            </w:r>
          </w:p>
        </w:tc>
        <w:tc>
          <w:tcPr>
            <w:tcW w:w="2134" w:type="dxa"/>
          </w:tcPr>
          <w:p w14:paraId="153A4972" w14:textId="5A5722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0614B" w14:textId="5BE223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17402" w14:textId="0D695E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83D4542" w14:textId="77777777" w:rsidTr="00C1191E">
        <w:trPr>
          <w:trHeight w:val="54"/>
        </w:trPr>
        <w:tc>
          <w:tcPr>
            <w:tcW w:w="1691" w:type="dxa"/>
          </w:tcPr>
          <w:p w14:paraId="2D3DF4B2" w14:textId="2196D9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3CE11839" w14:textId="3315A7C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721515.37</w:t>
            </w:r>
          </w:p>
        </w:tc>
        <w:tc>
          <w:tcPr>
            <w:tcW w:w="1562" w:type="dxa"/>
          </w:tcPr>
          <w:p w14:paraId="226B0818" w14:textId="60D150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3365231.36</w:t>
            </w:r>
          </w:p>
        </w:tc>
        <w:tc>
          <w:tcPr>
            <w:tcW w:w="2134" w:type="dxa"/>
          </w:tcPr>
          <w:p w14:paraId="7F223BD5" w14:textId="5918C9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E66A5" w14:textId="26FD57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4A2FB" w14:textId="6008F9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CF0BD14" w14:textId="77777777" w:rsidTr="00C1191E">
        <w:trPr>
          <w:trHeight w:val="54"/>
        </w:trPr>
        <w:tc>
          <w:tcPr>
            <w:tcW w:w="1691" w:type="dxa"/>
          </w:tcPr>
          <w:p w14:paraId="5715BC7D" w14:textId="1A9291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77ECE631" w14:textId="03EBFC9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721522.14</w:t>
            </w:r>
          </w:p>
        </w:tc>
        <w:tc>
          <w:tcPr>
            <w:tcW w:w="1562" w:type="dxa"/>
          </w:tcPr>
          <w:p w14:paraId="5647DD63" w14:textId="0F45AC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3365219.35</w:t>
            </w:r>
          </w:p>
        </w:tc>
        <w:tc>
          <w:tcPr>
            <w:tcW w:w="2134" w:type="dxa"/>
          </w:tcPr>
          <w:p w14:paraId="1E04F4E9" w14:textId="7EF108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344F3C" w14:textId="7FD860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D07A4D" w14:textId="2AFA98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7DFEBE2" w14:textId="77777777" w:rsidTr="00C1191E">
        <w:trPr>
          <w:trHeight w:val="54"/>
        </w:trPr>
        <w:tc>
          <w:tcPr>
            <w:tcW w:w="1691" w:type="dxa"/>
          </w:tcPr>
          <w:p w14:paraId="6AA8FF62" w14:textId="3468EA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705A4910" w14:textId="37F0BA4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721528.50</w:t>
            </w:r>
          </w:p>
        </w:tc>
        <w:tc>
          <w:tcPr>
            <w:tcW w:w="1562" w:type="dxa"/>
          </w:tcPr>
          <w:p w14:paraId="52B1CB52" w14:textId="2927F6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3365207.34</w:t>
            </w:r>
          </w:p>
        </w:tc>
        <w:tc>
          <w:tcPr>
            <w:tcW w:w="2134" w:type="dxa"/>
          </w:tcPr>
          <w:p w14:paraId="09D1E0D5" w14:textId="7D1F3D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B0F43" w14:textId="328598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56CE8" w14:textId="4A3969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715E00A" w14:textId="77777777" w:rsidTr="00C1191E">
        <w:trPr>
          <w:trHeight w:val="54"/>
        </w:trPr>
        <w:tc>
          <w:tcPr>
            <w:tcW w:w="1691" w:type="dxa"/>
          </w:tcPr>
          <w:p w14:paraId="0991C869" w14:textId="2D40C0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38C2148D" w14:textId="28237C9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721528.82</w:t>
            </w:r>
          </w:p>
        </w:tc>
        <w:tc>
          <w:tcPr>
            <w:tcW w:w="1562" w:type="dxa"/>
          </w:tcPr>
          <w:p w14:paraId="089B25BD" w14:textId="746FF9B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3365197.40</w:t>
            </w:r>
          </w:p>
        </w:tc>
        <w:tc>
          <w:tcPr>
            <w:tcW w:w="2134" w:type="dxa"/>
          </w:tcPr>
          <w:p w14:paraId="43038632" w14:textId="06CB85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01164" w14:textId="48D9A6E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E81261" w14:textId="60E3B4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276740C" w14:textId="77777777" w:rsidTr="00C1191E">
        <w:trPr>
          <w:trHeight w:val="54"/>
        </w:trPr>
        <w:tc>
          <w:tcPr>
            <w:tcW w:w="1691" w:type="dxa"/>
          </w:tcPr>
          <w:p w14:paraId="5EEA8298" w14:textId="354EB3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65A0E625" w14:textId="274BBF4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721532.86</w:t>
            </w:r>
          </w:p>
        </w:tc>
        <w:tc>
          <w:tcPr>
            <w:tcW w:w="1562" w:type="dxa"/>
          </w:tcPr>
          <w:p w14:paraId="68AA0CFB" w14:textId="1FF50A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3365180.52</w:t>
            </w:r>
          </w:p>
        </w:tc>
        <w:tc>
          <w:tcPr>
            <w:tcW w:w="2134" w:type="dxa"/>
          </w:tcPr>
          <w:p w14:paraId="5EC0D678" w14:textId="16B1695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098E8" w14:textId="2F23D5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6B18D" w14:textId="0CD1AC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81CF8D5" w14:textId="77777777" w:rsidTr="00C1191E">
        <w:trPr>
          <w:trHeight w:val="54"/>
        </w:trPr>
        <w:tc>
          <w:tcPr>
            <w:tcW w:w="1691" w:type="dxa"/>
          </w:tcPr>
          <w:p w14:paraId="52DA9DC4" w14:textId="4A82CF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27E343FE" w14:textId="1753F73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721538.66</w:t>
            </w:r>
          </w:p>
        </w:tc>
        <w:tc>
          <w:tcPr>
            <w:tcW w:w="1562" w:type="dxa"/>
          </w:tcPr>
          <w:p w14:paraId="54B42E4E" w14:textId="0B3F3C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3365172.02</w:t>
            </w:r>
          </w:p>
        </w:tc>
        <w:tc>
          <w:tcPr>
            <w:tcW w:w="2134" w:type="dxa"/>
          </w:tcPr>
          <w:p w14:paraId="1F6147AC" w14:textId="13F8B7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74316" w14:textId="47AF1F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58646" w14:textId="245502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60E473E" w14:textId="77777777" w:rsidTr="00C1191E">
        <w:trPr>
          <w:trHeight w:val="54"/>
        </w:trPr>
        <w:tc>
          <w:tcPr>
            <w:tcW w:w="1691" w:type="dxa"/>
          </w:tcPr>
          <w:p w14:paraId="3E4C52DF" w14:textId="4CD00D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1114081C" w14:textId="64A7E03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721548.41</w:t>
            </w:r>
          </w:p>
        </w:tc>
        <w:tc>
          <w:tcPr>
            <w:tcW w:w="1562" w:type="dxa"/>
          </w:tcPr>
          <w:p w14:paraId="4887DE82" w14:textId="175141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3365156.96</w:t>
            </w:r>
          </w:p>
        </w:tc>
        <w:tc>
          <w:tcPr>
            <w:tcW w:w="2134" w:type="dxa"/>
          </w:tcPr>
          <w:p w14:paraId="1F6FEDE1" w14:textId="235322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5A39C" w14:textId="475905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26D78" w14:textId="3D3C70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97323A5" w14:textId="77777777" w:rsidTr="00C1191E">
        <w:trPr>
          <w:trHeight w:val="54"/>
        </w:trPr>
        <w:tc>
          <w:tcPr>
            <w:tcW w:w="1691" w:type="dxa"/>
          </w:tcPr>
          <w:p w14:paraId="75A8BF88" w14:textId="712B39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65C8C3A2" w14:textId="2248AA3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721556.86</w:t>
            </w:r>
          </w:p>
        </w:tc>
        <w:tc>
          <w:tcPr>
            <w:tcW w:w="1562" w:type="dxa"/>
          </w:tcPr>
          <w:p w14:paraId="62060806" w14:textId="58B65F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3365144.79</w:t>
            </w:r>
          </w:p>
        </w:tc>
        <w:tc>
          <w:tcPr>
            <w:tcW w:w="2134" w:type="dxa"/>
          </w:tcPr>
          <w:p w14:paraId="1C6EB6C8" w14:textId="677072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6E002" w14:textId="5FE6E7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CA643" w14:textId="385100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DC983F" w14:textId="77777777" w:rsidTr="00C1191E">
        <w:trPr>
          <w:trHeight w:val="54"/>
        </w:trPr>
        <w:tc>
          <w:tcPr>
            <w:tcW w:w="1691" w:type="dxa"/>
          </w:tcPr>
          <w:p w14:paraId="423C7A33" w14:textId="6AC96C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2528D0E5" w14:textId="4C5051C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721559.68</w:t>
            </w:r>
          </w:p>
        </w:tc>
        <w:tc>
          <w:tcPr>
            <w:tcW w:w="1562" w:type="dxa"/>
          </w:tcPr>
          <w:p w14:paraId="29E296EB" w14:textId="405E3F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3365130.00</w:t>
            </w:r>
          </w:p>
        </w:tc>
        <w:tc>
          <w:tcPr>
            <w:tcW w:w="2134" w:type="dxa"/>
          </w:tcPr>
          <w:p w14:paraId="74C471E9" w14:textId="7AB6BC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2EEDB" w14:textId="4F762A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2211A" w14:textId="034CB12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6FC28EE" w14:textId="77777777" w:rsidTr="00C1191E">
        <w:trPr>
          <w:trHeight w:val="54"/>
        </w:trPr>
        <w:tc>
          <w:tcPr>
            <w:tcW w:w="1691" w:type="dxa"/>
          </w:tcPr>
          <w:p w14:paraId="5C001F67" w14:textId="62BADFF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BC18ECF" w14:textId="362E043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721565.83</w:t>
            </w:r>
          </w:p>
        </w:tc>
        <w:tc>
          <w:tcPr>
            <w:tcW w:w="1562" w:type="dxa"/>
          </w:tcPr>
          <w:p w14:paraId="1B904D41" w14:textId="1E642F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3365120.71</w:t>
            </w:r>
          </w:p>
        </w:tc>
        <w:tc>
          <w:tcPr>
            <w:tcW w:w="2134" w:type="dxa"/>
          </w:tcPr>
          <w:p w14:paraId="09F076FB" w14:textId="046E29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112FC8" w14:textId="112A4A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2F920" w14:textId="1E6A2BA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453336" w14:textId="77777777" w:rsidTr="00C1191E">
        <w:trPr>
          <w:trHeight w:val="54"/>
        </w:trPr>
        <w:tc>
          <w:tcPr>
            <w:tcW w:w="1691" w:type="dxa"/>
          </w:tcPr>
          <w:p w14:paraId="54FB6C3C" w14:textId="5ACA90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4C7429D0" w14:textId="2825080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721573.31</w:t>
            </w:r>
          </w:p>
        </w:tc>
        <w:tc>
          <w:tcPr>
            <w:tcW w:w="1562" w:type="dxa"/>
          </w:tcPr>
          <w:p w14:paraId="1F74FF9C" w14:textId="2FB15A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3365114.80</w:t>
            </w:r>
          </w:p>
        </w:tc>
        <w:tc>
          <w:tcPr>
            <w:tcW w:w="2134" w:type="dxa"/>
          </w:tcPr>
          <w:p w14:paraId="667EBE7D" w14:textId="41DA1F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EB1CE" w14:textId="6809FB8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7F0FE" w14:textId="620298D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DB78AC1" w14:textId="77777777" w:rsidTr="00C1191E">
        <w:trPr>
          <w:trHeight w:val="54"/>
        </w:trPr>
        <w:tc>
          <w:tcPr>
            <w:tcW w:w="1691" w:type="dxa"/>
          </w:tcPr>
          <w:p w14:paraId="245F3D5F" w14:textId="2552CF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74C23B01" w14:textId="74DEF83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721587.94</w:t>
            </w:r>
          </w:p>
        </w:tc>
        <w:tc>
          <w:tcPr>
            <w:tcW w:w="1562" w:type="dxa"/>
          </w:tcPr>
          <w:p w14:paraId="5A5E78DE" w14:textId="28E67B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3365114.40</w:t>
            </w:r>
          </w:p>
        </w:tc>
        <w:tc>
          <w:tcPr>
            <w:tcW w:w="2134" w:type="dxa"/>
          </w:tcPr>
          <w:p w14:paraId="754FBEE0" w14:textId="2D2660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A9C9A" w14:textId="34426A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671C6" w14:textId="72F386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CEC84E3" w14:textId="77777777" w:rsidTr="00C1191E">
        <w:trPr>
          <w:trHeight w:val="54"/>
        </w:trPr>
        <w:tc>
          <w:tcPr>
            <w:tcW w:w="1691" w:type="dxa"/>
          </w:tcPr>
          <w:p w14:paraId="302243BB" w14:textId="38B2C0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D8D1714" w14:textId="3C88EB0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721602.53</w:t>
            </w:r>
          </w:p>
        </w:tc>
        <w:tc>
          <w:tcPr>
            <w:tcW w:w="1562" w:type="dxa"/>
          </w:tcPr>
          <w:p w14:paraId="18BB324F" w14:textId="6BADFC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3365112.82</w:t>
            </w:r>
          </w:p>
        </w:tc>
        <w:tc>
          <w:tcPr>
            <w:tcW w:w="2134" w:type="dxa"/>
          </w:tcPr>
          <w:p w14:paraId="6085C495" w14:textId="0CB7167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377B3" w14:textId="66E579D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3D342" w14:textId="0C7F35A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8A985C" w14:textId="77777777" w:rsidTr="00C1191E">
        <w:trPr>
          <w:trHeight w:val="54"/>
        </w:trPr>
        <w:tc>
          <w:tcPr>
            <w:tcW w:w="1691" w:type="dxa"/>
          </w:tcPr>
          <w:p w14:paraId="32DC1F3C" w14:textId="3203ED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41A708A7" w14:textId="5BAB8C4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721617.91</w:t>
            </w:r>
          </w:p>
        </w:tc>
        <w:tc>
          <w:tcPr>
            <w:tcW w:w="1562" w:type="dxa"/>
          </w:tcPr>
          <w:p w14:paraId="4003CFED" w14:textId="5F327D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3365106.35</w:t>
            </w:r>
          </w:p>
        </w:tc>
        <w:tc>
          <w:tcPr>
            <w:tcW w:w="2134" w:type="dxa"/>
          </w:tcPr>
          <w:p w14:paraId="6D4C8818" w14:textId="2EFED6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DE81F" w14:textId="0166CF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EBA37" w14:textId="6030312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FDA9784" w14:textId="77777777" w:rsidTr="00C1191E">
        <w:trPr>
          <w:trHeight w:val="54"/>
        </w:trPr>
        <w:tc>
          <w:tcPr>
            <w:tcW w:w="1691" w:type="dxa"/>
          </w:tcPr>
          <w:p w14:paraId="2B1C55E1" w14:textId="6FF364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79175D85" w14:textId="6769B30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721625.51</w:t>
            </w:r>
          </w:p>
        </w:tc>
        <w:tc>
          <w:tcPr>
            <w:tcW w:w="1562" w:type="dxa"/>
          </w:tcPr>
          <w:p w14:paraId="106BADC8" w14:textId="5D07367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3365100.95</w:t>
            </w:r>
          </w:p>
        </w:tc>
        <w:tc>
          <w:tcPr>
            <w:tcW w:w="2134" w:type="dxa"/>
          </w:tcPr>
          <w:p w14:paraId="0DF68BE1" w14:textId="78C162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0EF62" w14:textId="2DE3F89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C68BB" w14:textId="1DC569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32FE1C8" w14:textId="77777777" w:rsidTr="00C1191E">
        <w:trPr>
          <w:trHeight w:val="54"/>
        </w:trPr>
        <w:tc>
          <w:tcPr>
            <w:tcW w:w="1691" w:type="dxa"/>
          </w:tcPr>
          <w:p w14:paraId="78945DED" w14:textId="3EF5B3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6EE447C1" w14:textId="72F84E7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721647.48</w:t>
            </w:r>
          </w:p>
        </w:tc>
        <w:tc>
          <w:tcPr>
            <w:tcW w:w="1562" w:type="dxa"/>
          </w:tcPr>
          <w:p w14:paraId="46A19E4A" w14:textId="3AE759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3365089.91</w:t>
            </w:r>
          </w:p>
        </w:tc>
        <w:tc>
          <w:tcPr>
            <w:tcW w:w="2134" w:type="dxa"/>
          </w:tcPr>
          <w:p w14:paraId="41425B5E" w14:textId="587042E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800DD" w14:textId="65C2EE1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5DE5A" w14:textId="0235746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98E6C6C" w14:textId="77777777" w:rsidTr="00C1191E">
        <w:trPr>
          <w:trHeight w:val="54"/>
        </w:trPr>
        <w:tc>
          <w:tcPr>
            <w:tcW w:w="1691" w:type="dxa"/>
          </w:tcPr>
          <w:p w14:paraId="1DB01AEE" w14:textId="67E253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0805ED63" w14:textId="70A5C2D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721657.48</w:t>
            </w:r>
          </w:p>
        </w:tc>
        <w:tc>
          <w:tcPr>
            <w:tcW w:w="1562" w:type="dxa"/>
          </w:tcPr>
          <w:p w14:paraId="6670A908" w14:textId="2231D0E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3365083.88</w:t>
            </w:r>
          </w:p>
        </w:tc>
        <w:tc>
          <w:tcPr>
            <w:tcW w:w="2134" w:type="dxa"/>
          </w:tcPr>
          <w:p w14:paraId="0B118F58" w14:textId="6C2843B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4EAFA" w14:textId="5FBA07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741A7" w14:textId="7EC5C6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425138D" w14:textId="77777777" w:rsidTr="00C1191E">
        <w:trPr>
          <w:trHeight w:val="54"/>
        </w:trPr>
        <w:tc>
          <w:tcPr>
            <w:tcW w:w="1691" w:type="dxa"/>
          </w:tcPr>
          <w:p w14:paraId="29FA61BC" w14:textId="1D6BB9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5843C9F" w14:textId="48ADB7F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721662.21</w:t>
            </w:r>
          </w:p>
        </w:tc>
        <w:tc>
          <w:tcPr>
            <w:tcW w:w="1562" w:type="dxa"/>
          </w:tcPr>
          <w:p w14:paraId="3D1652A3" w14:textId="4B776D0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3365076.47</w:t>
            </w:r>
          </w:p>
        </w:tc>
        <w:tc>
          <w:tcPr>
            <w:tcW w:w="2134" w:type="dxa"/>
          </w:tcPr>
          <w:p w14:paraId="1C6D1DDE" w14:textId="3F9E67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FA1A5" w14:textId="3AF1CD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9022B" w14:textId="696B8D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07D59C3" w14:textId="77777777" w:rsidTr="00C1191E">
        <w:trPr>
          <w:trHeight w:val="54"/>
        </w:trPr>
        <w:tc>
          <w:tcPr>
            <w:tcW w:w="1691" w:type="dxa"/>
          </w:tcPr>
          <w:p w14:paraId="5C1B1F65" w14:textId="53E95A7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17904E12" w14:textId="3A4166A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721662.70</w:t>
            </w:r>
          </w:p>
        </w:tc>
        <w:tc>
          <w:tcPr>
            <w:tcW w:w="1562" w:type="dxa"/>
          </w:tcPr>
          <w:p w14:paraId="160FBCFE" w14:textId="7A0B9D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3365061.58</w:t>
            </w:r>
          </w:p>
        </w:tc>
        <w:tc>
          <w:tcPr>
            <w:tcW w:w="2134" w:type="dxa"/>
          </w:tcPr>
          <w:p w14:paraId="74D21571" w14:textId="2AAF0E5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D8098" w14:textId="18C4E4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B1A50" w14:textId="548AB98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291C53B" w14:textId="77777777" w:rsidTr="00C1191E">
        <w:trPr>
          <w:trHeight w:val="54"/>
        </w:trPr>
        <w:tc>
          <w:tcPr>
            <w:tcW w:w="1691" w:type="dxa"/>
          </w:tcPr>
          <w:p w14:paraId="399DF3B9" w14:textId="2D4807A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7B9BD459" w14:textId="3F5B6E3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721662.28</w:t>
            </w:r>
          </w:p>
        </w:tc>
        <w:tc>
          <w:tcPr>
            <w:tcW w:w="1562" w:type="dxa"/>
          </w:tcPr>
          <w:p w14:paraId="242E59DD" w14:textId="31A0E4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3365040.95</w:t>
            </w:r>
          </w:p>
        </w:tc>
        <w:tc>
          <w:tcPr>
            <w:tcW w:w="2134" w:type="dxa"/>
          </w:tcPr>
          <w:p w14:paraId="213A2C9C" w14:textId="0464B0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E0E6C" w14:textId="25DBAD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0C3674" w14:textId="77A485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8F11D7F" w14:textId="77777777" w:rsidTr="00C1191E">
        <w:trPr>
          <w:trHeight w:val="54"/>
        </w:trPr>
        <w:tc>
          <w:tcPr>
            <w:tcW w:w="1691" w:type="dxa"/>
          </w:tcPr>
          <w:p w14:paraId="64F88BEC" w14:textId="550577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2E1CB6F3" w14:textId="4DBD355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721662.97</w:t>
            </w:r>
          </w:p>
        </w:tc>
        <w:tc>
          <w:tcPr>
            <w:tcW w:w="1562" w:type="dxa"/>
          </w:tcPr>
          <w:p w14:paraId="1EA3566E" w14:textId="6EB4D3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3365022.09</w:t>
            </w:r>
          </w:p>
        </w:tc>
        <w:tc>
          <w:tcPr>
            <w:tcW w:w="2134" w:type="dxa"/>
          </w:tcPr>
          <w:p w14:paraId="7B377EBE" w14:textId="2A136D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6357D" w14:textId="466183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EB6A1" w14:textId="26022A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A7A32A" w14:textId="77777777" w:rsidTr="00C1191E">
        <w:trPr>
          <w:trHeight w:val="54"/>
        </w:trPr>
        <w:tc>
          <w:tcPr>
            <w:tcW w:w="1691" w:type="dxa"/>
          </w:tcPr>
          <w:p w14:paraId="6DB6CAB5" w14:textId="1B2B55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188B68DC" w14:textId="6879284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721664.62</w:t>
            </w:r>
          </w:p>
        </w:tc>
        <w:tc>
          <w:tcPr>
            <w:tcW w:w="1562" w:type="dxa"/>
          </w:tcPr>
          <w:p w14:paraId="37427100" w14:textId="0B0A81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3365004.29</w:t>
            </w:r>
          </w:p>
        </w:tc>
        <w:tc>
          <w:tcPr>
            <w:tcW w:w="2134" w:type="dxa"/>
          </w:tcPr>
          <w:p w14:paraId="0AF5E5DE" w14:textId="2D0CAE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03976" w14:textId="5A7DAE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9261A" w14:textId="229351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D6A9D37" w14:textId="77777777" w:rsidTr="00C1191E">
        <w:trPr>
          <w:trHeight w:val="54"/>
        </w:trPr>
        <w:tc>
          <w:tcPr>
            <w:tcW w:w="1691" w:type="dxa"/>
          </w:tcPr>
          <w:p w14:paraId="6D46066D" w14:textId="5E1E36C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32718227" w14:textId="4828241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721670.45</w:t>
            </w:r>
          </w:p>
        </w:tc>
        <w:tc>
          <w:tcPr>
            <w:tcW w:w="1562" w:type="dxa"/>
          </w:tcPr>
          <w:p w14:paraId="479AE411" w14:textId="46FC8D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3364990.78</w:t>
            </w:r>
          </w:p>
        </w:tc>
        <w:tc>
          <w:tcPr>
            <w:tcW w:w="2134" w:type="dxa"/>
          </w:tcPr>
          <w:p w14:paraId="1C2C281C" w14:textId="61D5BB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B7C08" w14:textId="5F7817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23226" w14:textId="1D21230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58462EE" w14:textId="77777777" w:rsidTr="00C1191E">
        <w:trPr>
          <w:trHeight w:val="54"/>
        </w:trPr>
        <w:tc>
          <w:tcPr>
            <w:tcW w:w="1691" w:type="dxa"/>
          </w:tcPr>
          <w:p w14:paraId="36239318" w14:textId="72D43B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0DCECC60" w14:textId="530D8E8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721683.10</w:t>
            </w:r>
          </w:p>
        </w:tc>
        <w:tc>
          <w:tcPr>
            <w:tcW w:w="1562" w:type="dxa"/>
          </w:tcPr>
          <w:p w14:paraId="51832B62" w14:textId="4A20DCF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3364974.77</w:t>
            </w:r>
          </w:p>
        </w:tc>
        <w:tc>
          <w:tcPr>
            <w:tcW w:w="2134" w:type="dxa"/>
          </w:tcPr>
          <w:p w14:paraId="30242465" w14:textId="69CA552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50FB4" w14:textId="1231E6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8647F" w14:textId="1F6F34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D94B751" w14:textId="77777777" w:rsidTr="00C1191E">
        <w:trPr>
          <w:trHeight w:val="54"/>
        </w:trPr>
        <w:tc>
          <w:tcPr>
            <w:tcW w:w="1691" w:type="dxa"/>
          </w:tcPr>
          <w:p w14:paraId="72A77AA7" w14:textId="5D4983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1E19482A" w14:textId="6849A6D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721699.64</w:t>
            </w:r>
          </w:p>
        </w:tc>
        <w:tc>
          <w:tcPr>
            <w:tcW w:w="1562" w:type="dxa"/>
          </w:tcPr>
          <w:p w14:paraId="4AF23186" w14:textId="6C92A3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3364958.35</w:t>
            </w:r>
          </w:p>
        </w:tc>
        <w:tc>
          <w:tcPr>
            <w:tcW w:w="2134" w:type="dxa"/>
          </w:tcPr>
          <w:p w14:paraId="4862B958" w14:textId="50A103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D52BE" w14:textId="4C11E30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BFA79" w14:textId="653E92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2FE4CDF" w14:textId="77777777" w:rsidTr="00C1191E">
        <w:trPr>
          <w:trHeight w:val="54"/>
        </w:trPr>
        <w:tc>
          <w:tcPr>
            <w:tcW w:w="1691" w:type="dxa"/>
          </w:tcPr>
          <w:p w14:paraId="7B9E37BA" w14:textId="20D7FC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7FCCC32B" w14:textId="19016D1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721715.82</w:t>
            </w:r>
          </w:p>
        </w:tc>
        <w:tc>
          <w:tcPr>
            <w:tcW w:w="1562" w:type="dxa"/>
          </w:tcPr>
          <w:p w14:paraId="6D683856" w14:textId="66C2F5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3364948.32</w:t>
            </w:r>
          </w:p>
        </w:tc>
        <w:tc>
          <w:tcPr>
            <w:tcW w:w="2134" w:type="dxa"/>
          </w:tcPr>
          <w:p w14:paraId="524634DA" w14:textId="604F44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6618A" w14:textId="5C0E2D6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8DCDF" w14:textId="26F0C1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B9FCD84" w14:textId="77777777" w:rsidTr="00C1191E">
        <w:trPr>
          <w:trHeight w:val="54"/>
        </w:trPr>
        <w:tc>
          <w:tcPr>
            <w:tcW w:w="1691" w:type="dxa"/>
          </w:tcPr>
          <w:p w14:paraId="1A455C40" w14:textId="1C9C38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71F0D1B2" w14:textId="301DBCF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721730.66</w:t>
            </w:r>
          </w:p>
        </w:tc>
        <w:tc>
          <w:tcPr>
            <w:tcW w:w="1562" w:type="dxa"/>
          </w:tcPr>
          <w:p w14:paraId="3EA9A0AF" w14:textId="7FE7C6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3364933.23</w:t>
            </w:r>
          </w:p>
        </w:tc>
        <w:tc>
          <w:tcPr>
            <w:tcW w:w="2134" w:type="dxa"/>
          </w:tcPr>
          <w:p w14:paraId="0C863F8E" w14:textId="79BB88A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0E63B" w14:textId="2A75F5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D2F63" w14:textId="0A51C48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76C740D" w14:textId="77777777" w:rsidTr="00C1191E">
        <w:trPr>
          <w:trHeight w:val="54"/>
        </w:trPr>
        <w:tc>
          <w:tcPr>
            <w:tcW w:w="1691" w:type="dxa"/>
          </w:tcPr>
          <w:p w14:paraId="11B50EC2" w14:textId="06ACD9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6A03E70A" w14:textId="30317D0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721735.65</w:t>
            </w:r>
          </w:p>
        </w:tc>
        <w:tc>
          <w:tcPr>
            <w:tcW w:w="1562" w:type="dxa"/>
          </w:tcPr>
          <w:p w14:paraId="32C35E2C" w14:textId="7596D2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3364921.62</w:t>
            </w:r>
          </w:p>
        </w:tc>
        <w:tc>
          <w:tcPr>
            <w:tcW w:w="2134" w:type="dxa"/>
          </w:tcPr>
          <w:p w14:paraId="0C009B46" w14:textId="3627D1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18561" w14:textId="309092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768F83" w14:textId="355D7C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0C93853" w14:textId="77777777" w:rsidTr="00C1191E">
        <w:trPr>
          <w:trHeight w:val="54"/>
        </w:trPr>
        <w:tc>
          <w:tcPr>
            <w:tcW w:w="1691" w:type="dxa"/>
          </w:tcPr>
          <w:p w14:paraId="590A66D1" w14:textId="328287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7F173BA2" w14:textId="54998C7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721736.15</w:t>
            </w:r>
          </w:p>
        </w:tc>
        <w:tc>
          <w:tcPr>
            <w:tcW w:w="1562" w:type="dxa"/>
          </w:tcPr>
          <w:p w14:paraId="3957C2A4" w14:textId="21AEA9C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3364910.69</w:t>
            </w:r>
          </w:p>
        </w:tc>
        <w:tc>
          <w:tcPr>
            <w:tcW w:w="2134" w:type="dxa"/>
          </w:tcPr>
          <w:p w14:paraId="76D2F31A" w14:textId="44B48E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5315F" w14:textId="5DBF9F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3C5D4" w14:textId="1B4A76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38EDD4A" w14:textId="77777777" w:rsidTr="00C1191E">
        <w:trPr>
          <w:trHeight w:val="54"/>
        </w:trPr>
        <w:tc>
          <w:tcPr>
            <w:tcW w:w="1691" w:type="dxa"/>
          </w:tcPr>
          <w:p w14:paraId="1428F7BE" w14:textId="3ACC2A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02B4DF1C" w14:textId="458A9A0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721738.00</w:t>
            </w:r>
          </w:p>
        </w:tc>
        <w:tc>
          <w:tcPr>
            <w:tcW w:w="1562" w:type="dxa"/>
          </w:tcPr>
          <w:p w14:paraId="6FDFF9A7" w14:textId="7142E6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3364898.00</w:t>
            </w:r>
          </w:p>
        </w:tc>
        <w:tc>
          <w:tcPr>
            <w:tcW w:w="2134" w:type="dxa"/>
          </w:tcPr>
          <w:p w14:paraId="7E797C9E" w14:textId="2E869B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EC165" w14:textId="7CFEED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3E0D3D" w14:textId="5ADE76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B023B86" w14:textId="77777777" w:rsidTr="00C1191E">
        <w:trPr>
          <w:trHeight w:val="54"/>
        </w:trPr>
        <w:tc>
          <w:tcPr>
            <w:tcW w:w="1691" w:type="dxa"/>
          </w:tcPr>
          <w:p w14:paraId="495B1746" w14:textId="2FB252E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4698C5AD" w14:textId="67225B5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721742.39</w:t>
            </w:r>
          </w:p>
        </w:tc>
        <w:tc>
          <w:tcPr>
            <w:tcW w:w="1562" w:type="dxa"/>
          </w:tcPr>
          <w:p w14:paraId="6DE4513E" w14:textId="2C176E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3364880.56</w:t>
            </w:r>
          </w:p>
        </w:tc>
        <w:tc>
          <w:tcPr>
            <w:tcW w:w="2134" w:type="dxa"/>
          </w:tcPr>
          <w:p w14:paraId="6B0D97BB" w14:textId="1A037A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2C378" w14:textId="127BB4E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180AD" w14:textId="2ED718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03CEC90" w14:textId="77777777" w:rsidTr="00C1191E">
        <w:trPr>
          <w:trHeight w:val="54"/>
        </w:trPr>
        <w:tc>
          <w:tcPr>
            <w:tcW w:w="1691" w:type="dxa"/>
          </w:tcPr>
          <w:p w14:paraId="5CD417CA" w14:textId="5C4C1A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4FA17E91" w14:textId="6E8FE7A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721751.76</w:t>
            </w:r>
          </w:p>
        </w:tc>
        <w:tc>
          <w:tcPr>
            <w:tcW w:w="1562" w:type="dxa"/>
          </w:tcPr>
          <w:p w14:paraId="018166E2" w14:textId="21B682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3364873.75</w:t>
            </w:r>
          </w:p>
        </w:tc>
        <w:tc>
          <w:tcPr>
            <w:tcW w:w="2134" w:type="dxa"/>
          </w:tcPr>
          <w:p w14:paraId="5C549649" w14:textId="71A62A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6527A" w14:textId="0EC389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6DD19" w14:textId="7E736E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20AF667" w14:textId="77777777" w:rsidTr="00C1191E">
        <w:trPr>
          <w:trHeight w:val="54"/>
        </w:trPr>
        <w:tc>
          <w:tcPr>
            <w:tcW w:w="1691" w:type="dxa"/>
          </w:tcPr>
          <w:p w14:paraId="3F351635" w14:textId="099B9E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72A1C6C4" w14:textId="320AD08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721764.41</w:t>
            </w:r>
          </w:p>
        </w:tc>
        <w:tc>
          <w:tcPr>
            <w:tcW w:w="1562" w:type="dxa"/>
          </w:tcPr>
          <w:p w14:paraId="43535366" w14:textId="63EFB9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3364866.25</w:t>
            </w:r>
          </w:p>
        </w:tc>
        <w:tc>
          <w:tcPr>
            <w:tcW w:w="2134" w:type="dxa"/>
          </w:tcPr>
          <w:p w14:paraId="6EB3562E" w14:textId="7E9E86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E12A7" w14:textId="22ABEF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E78BE" w14:textId="39041F9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4FBF541" w14:textId="77777777" w:rsidTr="00C1191E">
        <w:trPr>
          <w:trHeight w:val="54"/>
        </w:trPr>
        <w:tc>
          <w:tcPr>
            <w:tcW w:w="1691" w:type="dxa"/>
          </w:tcPr>
          <w:p w14:paraId="6F5F2E8B" w14:textId="10FC9D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18979B1" w14:textId="4623A3C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721774.42</w:t>
            </w:r>
          </w:p>
        </w:tc>
        <w:tc>
          <w:tcPr>
            <w:tcW w:w="1562" w:type="dxa"/>
          </w:tcPr>
          <w:p w14:paraId="020E440F" w14:textId="604F89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3364856.22</w:t>
            </w:r>
          </w:p>
        </w:tc>
        <w:tc>
          <w:tcPr>
            <w:tcW w:w="2134" w:type="dxa"/>
          </w:tcPr>
          <w:p w14:paraId="7855B53C" w14:textId="664E42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6AB13" w14:textId="63579A4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DAE12" w14:textId="32C67C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3CE56E0" w14:textId="77777777" w:rsidTr="00C1191E">
        <w:trPr>
          <w:trHeight w:val="54"/>
        </w:trPr>
        <w:tc>
          <w:tcPr>
            <w:tcW w:w="1691" w:type="dxa"/>
          </w:tcPr>
          <w:p w14:paraId="3D422F64" w14:textId="0DE794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F20F455" w14:textId="083A185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721782.94</w:t>
            </w:r>
          </w:p>
        </w:tc>
        <w:tc>
          <w:tcPr>
            <w:tcW w:w="1562" w:type="dxa"/>
          </w:tcPr>
          <w:p w14:paraId="1E4A3507" w14:textId="37C4DA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3364846.20</w:t>
            </w:r>
          </w:p>
        </w:tc>
        <w:tc>
          <w:tcPr>
            <w:tcW w:w="2134" w:type="dxa"/>
          </w:tcPr>
          <w:p w14:paraId="1FE10059" w14:textId="15F509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70FA8" w14:textId="748263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051C8" w14:textId="4939DE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4A9E82C" w14:textId="77777777" w:rsidTr="00C1191E">
        <w:trPr>
          <w:trHeight w:val="54"/>
        </w:trPr>
        <w:tc>
          <w:tcPr>
            <w:tcW w:w="1691" w:type="dxa"/>
          </w:tcPr>
          <w:p w14:paraId="7AE5EE04" w14:textId="153CBF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61E907F0" w14:textId="5694BB1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43E25F06" w14:textId="22DAE7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3364833.79</w:t>
            </w:r>
          </w:p>
        </w:tc>
        <w:tc>
          <w:tcPr>
            <w:tcW w:w="2134" w:type="dxa"/>
          </w:tcPr>
          <w:p w14:paraId="5E64450A" w14:textId="42FF74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984FF" w14:textId="5D2E5F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007D9" w14:textId="570396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C3B0B84" w14:textId="77777777" w:rsidTr="00C1191E">
        <w:trPr>
          <w:trHeight w:val="54"/>
        </w:trPr>
        <w:tc>
          <w:tcPr>
            <w:tcW w:w="1691" w:type="dxa"/>
          </w:tcPr>
          <w:p w14:paraId="275A7AF7" w14:textId="50358E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552C3018" w14:textId="31ABDCD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721793.16</w:t>
            </w:r>
          </w:p>
        </w:tc>
        <w:tc>
          <w:tcPr>
            <w:tcW w:w="1562" w:type="dxa"/>
          </w:tcPr>
          <w:p w14:paraId="1B3DE4CF" w14:textId="294427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3364816.32</w:t>
            </w:r>
          </w:p>
        </w:tc>
        <w:tc>
          <w:tcPr>
            <w:tcW w:w="2134" w:type="dxa"/>
          </w:tcPr>
          <w:p w14:paraId="307F95BE" w14:textId="36B8D6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06ADF" w14:textId="6C01D2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0C67B" w14:textId="1CFF62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8A60BC0" w14:textId="77777777" w:rsidTr="00C1191E">
        <w:trPr>
          <w:trHeight w:val="54"/>
        </w:trPr>
        <w:tc>
          <w:tcPr>
            <w:tcW w:w="1691" w:type="dxa"/>
          </w:tcPr>
          <w:p w14:paraId="2D7743AF" w14:textId="251D95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36C5A9A" w14:textId="7B0C678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7EDCB177" w14:textId="25EC91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3364807.57</w:t>
            </w:r>
          </w:p>
        </w:tc>
        <w:tc>
          <w:tcPr>
            <w:tcW w:w="2134" w:type="dxa"/>
          </w:tcPr>
          <w:p w14:paraId="7391152B" w14:textId="7F87F5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604E4" w14:textId="1DD2D2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65274" w14:textId="3BD0C3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3DD9F76" w14:textId="77777777" w:rsidTr="00C1191E">
        <w:trPr>
          <w:trHeight w:val="54"/>
        </w:trPr>
        <w:tc>
          <w:tcPr>
            <w:tcW w:w="1691" w:type="dxa"/>
          </w:tcPr>
          <w:p w14:paraId="2E7E522F" w14:textId="483B6B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3F239716" w14:textId="2AA558F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721793.10</w:t>
            </w:r>
          </w:p>
        </w:tc>
        <w:tc>
          <w:tcPr>
            <w:tcW w:w="1562" w:type="dxa"/>
          </w:tcPr>
          <w:p w14:paraId="536801CE" w14:textId="245212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3364795.44</w:t>
            </w:r>
          </w:p>
        </w:tc>
        <w:tc>
          <w:tcPr>
            <w:tcW w:w="2134" w:type="dxa"/>
          </w:tcPr>
          <w:p w14:paraId="581A1B5E" w14:textId="7B8C85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8D5B0" w14:textId="58DBD9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ABA66" w14:textId="053E16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B2DE1B" w14:textId="77777777" w:rsidTr="00C1191E">
        <w:trPr>
          <w:trHeight w:val="54"/>
        </w:trPr>
        <w:tc>
          <w:tcPr>
            <w:tcW w:w="1691" w:type="dxa"/>
          </w:tcPr>
          <w:p w14:paraId="7BFECA95" w14:textId="43FF80B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78AEBAE7" w14:textId="3BF983D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721799.46</w:t>
            </w:r>
          </w:p>
        </w:tc>
        <w:tc>
          <w:tcPr>
            <w:tcW w:w="1562" w:type="dxa"/>
          </w:tcPr>
          <w:p w14:paraId="62451B97" w14:textId="6E445C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3364784.88</w:t>
            </w:r>
          </w:p>
        </w:tc>
        <w:tc>
          <w:tcPr>
            <w:tcW w:w="2134" w:type="dxa"/>
          </w:tcPr>
          <w:p w14:paraId="10404A72" w14:textId="4F90E8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4C20C" w14:textId="052A47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4F68A" w14:textId="41FFFD5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F9FB914" w14:textId="77777777" w:rsidTr="00C1191E">
        <w:trPr>
          <w:trHeight w:val="54"/>
        </w:trPr>
        <w:tc>
          <w:tcPr>
            <w:tcW w:w="1691" w:type="dxa"/>
          </w:tcPr>
          <w:p w14:paraId="6538F2C9" w14:textId="0D8C1A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54C6E33B" w14:textId="52DD5E4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721803.80</w:t>
            </w:r>
          </w:p>
        </w:tc>
        <w:tc>
          <w:tcPr>
            <w:tcW w:w="1562" w:type="dxa"/>
          </w:tcPr>
          <w:p w14:paraId="6D0842F2" w14:textId="117665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3364768.61</w:t>
            </w:r>
          </w:p>
        </w:tc>
        <w:tc>
          <w:tcPr>
            <w:tcW w:w="2134" w:type="dxa"/>
          </w:tcPr>
          <w:p w14:paraId="70FD290F" w14:textId="0612FB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D1AE9" w14:textId="2142A8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E3D3A" w14:textId="153DB4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15526A1" w14:textId="77777777" w:rsidTr="00C1191E">
        <w:trPr>
          <w:trHeight w:val="54"/>
        </w:trPr>
        <w:tc>
          <w:tcPr>
            <w:tcW w:w="1691" w:type="dxa"/>
          </w:tcPr>
          <w:p w14:paraId="64873728" w14:textId="7AB7CC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325BF52A" w14:textId="781CC9B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721804.22</w:t>
            </w:r>
          </w:p>
        </w:tc>
        <w:tc>
          <w:tcPr>
            <w:tcW w:w="1562" w:type="dxa"/>
          </w:tcPr>
          <w:p w14:paraId="0CD91ADC" w14:textId="0373895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3364759.99</w:t>
            </w:r>
          </w:p>
        </w:tc>
        <w:tc>
          <w:tcPr>
            <w:tcW w:w="2134" w:type="dxa"/>
          </w:tcPr>
          <w:p w14:paraId="7FE83226" w14:textId="02696F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8DFE8" w14:textId="21E597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283BF" w14:textId="7FF595F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1E1E0FC" w14:textId="77777777" w:rsidTr="00C1191E">
        <w:trPr>
          <w:trHeight w:val="54"/>
        </w:trPr>
        <w:tc>
          <w:tcPr>
            <w:tcW w:w="1691" w:type="dxa"/>
          </w:tcPr>
          <w:p w14:paraId="5E54655A" w14:textId="7180D6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66C12774" w14:textId="76AED3E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721805.40</w:t>
            </w:r>
          </w:p>
        </w:tc>
        <w:tc>
          <w:tcPr>
            <w:tcW w:w="1562" w:type="dxa"/>
          </w:tcPr>
          <w:p w14:paraId="1B136D5A" w14:textId="2C037F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3364749.85</w:t>
            </w:r>
          </w:p>
        </w:tc>
        <w:tc>
          <w:tcPr>
            <w:tcW w:w="2134" w:type="dxa"/>
          </w:tcPr>
          <w:p w14:paraId="5356D1DD" w14:textId="1D3D9D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BDDFA8" w14:textId="5FC369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9F7BD" w14:textId="66B3C0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D4B1DA1" w14:textId="77777777" w:rsidTr="00C1191E">
        <w:trPr>
          <w:trHeight w:val="54"/>
        </w:trPr>
        <w:tc>
          <w:tcPr>
            <w:tcW w:w="1691" w:type="dxa"/>
          </w:tcPr>
          <w:p w14:paraId="5C24AFD3" w14:textId="75BC95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067A13E3" w14:textId="5EC17FC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721810.80</w:t>
            </w:r>
          </w:p>
        </w:tc>
        <w:tc>
          <w:tcPr>
            <w:tcW w:w="1562" w:type="dxa"/>
          </w:tcPr>
          <w:p w14:paraId="1459AF6E" w14:textId="404F31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3364739.18</w:t>
            </w:r>
          </w:p>
        </w:tc>
        <w:tc>
          <w:tcPr>
            <w:tcW w:w="2134" w:type="dxa"/>
          </w:tcPr>
          <w:p w14:paraId="4FABB8C5" w14:textId="39246D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C450C" w14:textId="45852A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18AEA" w14:textId="20C90C3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0C10B34" w14:textId="77777777" w:rsidTr="00C1191E">
        <w:trPr>
          <w:trHeight w:val="54"/>
        </w:trPr>
        <w:tc>
          <w:tcPr>
            <w:tcW w:w="1691" w:type="dxa"/>
          </w:tcPr>
          <w:p w14:paraId="4CC24ED9" w14:textId="18D7A9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5557B319" w14:textId="2499E42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721815.89</w:t>
            </w:r>
          </w:p>
        </w:tc>
        <w:tc>
          <w:tcPr>
            <w:tcW w:w="1562" w:type="dxa"/>
          </w:tcPr>
          <w:p w14:paraId="207E9EE0" w14:textId="3ED1AA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3364729.84</w:t>
            </w:r>
          </w:p>
        </w:tc>
        <w:tc>
          <w:tcPr>
            <w:tcW w:w="2134" w:type="dxa"/>
          </w:tcPr>
          <w:p w14:paraId="34A1B438" w14:textId="0C93E6A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B8EB4" w14:textId="21055C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EE5860" w14:textId="65B108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F03AD3D" w14:textId="77777777" w:rsidTr="00C1191E">
        <w:trPr>
          <w:trHeight w:val="54"/>
        </w:trPr>
        <w:tc>
          <w:tcPr>
            <w:tcW w:w="1691" w:type="dxa"/>
          </w:tcPr>
          <w:p w14:paraId="0FB030B2" w14:textId="6B19B1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7548DAA0" w14:textId="53B6ED9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721820.45</w:t>
            </w:r>
          </w:p>
        </w:tc>
        <w:tc>
          <w:tcPr>
            <w:tcW w:w="1562" w:type="dxa"/>
          </w:tcPr>
          <w:p w14:paraId="06F834A6" w14:textId="2BC5B6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3364718.57</w:t>
            </w:r>
          </w:p>
        </w:tc>
        <w:tc>
          <w:tcPr>
            <w:tcW w:w="2134" w:type="dxa"/>
          </w:tcPr>
          <w:p w14:paraId="7B0875D4" w14:textId="5B0128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D48B2" w14:textId="568782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A7FBF" w14:textId="27A4CC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BAF4223" w14:textId="77777777" w:rsidTr="00C1191E">
        <w:trPr>
          <w:trHeight w:val="54"/>
        </w:trPr>
        <w:tc>
          <w:tcPr>
            <w:tcW w:w="1691" w:type="dxa"/>
          </w:tcPr>
          <w:p w14:paraId="78B9DBEB" w14:textId="2D88FF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0D36C1EE" w14:textId="7BCB039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721822.78</w:t>
            </w:r>
          </w:p>
        </w:tc>
        <w:tc>
          <w:tcPr>
            <w:tcW w:w="1562" w:type="dxa"/>
          </w:tcPr>
          <w:p w14:paraId="08BA8F2C" w14:textId="36558B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3364708.55</w:t>
            </w:r>
          </w:p>
        </w:tc>
        <w:tc>
          <w:tcPr>
            <w:tcW w:w="2134" w:type="dxa"/>
          </w:tcPr>
          <w:p w14:paraId="781337F0" w14:textId="0ADD35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5F1CB" w14:textId="636424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9B91C" w14:textId="13CF7DC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58AA464" w14:textId="77777777" w:rsidTr="00C1191E">
        <w:trPr>
          <w:trHeight w:val="54"/>
        </w:trPr>
        <w:tc>
          <w:tcPr>
            <w:tcW w:w="1691" w:type="dxa"/>
          </w:tcPr>
          <w:p w14:paraId="0287FED5" w14:textId="72D167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3647E7B4" w14:textId="667E29D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721822.21</w:t>
            </w:r>
          </w:p>
        </w:tc>
        <w:tc>
          <w:tcPr>
            <w:tcW w:w="1562" w:type="dxa"/>
          </w:tcPr>
          <w:p w14:paraId="7F90B251" w14:textId="11172D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3364685.09</w:t>
            </w:r>
          </w:p>
        </w:tc>
        <w:tc>
          <w:tcPr>
            <w:tcW w:w="2134" w:type="dxa"/>
          </w:tcPr>
          <w:p w14:paraId="6D15BAAB" w14:textId="413ACF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72BE0" w14:textId="082C40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B3706" w14:textId="24BDFD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8567360" w14:textId="77777777" w:rsidTr="00C1191E">
        <w:trPr>
          <w:trHeight w:val="54"/>
        </w:trPr>
        <w:tc>
          <w:tcPr>
            <w:tcW w:w="1691" w:type="dxa"/>
          </w:tcPr>
          <w:p w14:paraId="2168B996" w14:textId="1794F9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49A48596" w14:textId="4940E63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721823.17</w:t>
            </w:r>
          </w:p>
        </w:tc>
        <w:tc>
          <w:tcPr>
            <w:tcW w:w="1562" w:type="dxa"/>
          </w:tcPr>
          <w:p w14:paraId="47A59A04" w14:textId="59CCF8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3364669.51</w:t>
            </w:r>
          </w:p>
        </w:tc>
        <w:tc>
          <w:tcPr>
            <w:tcW w:w="2134" w:type="dxa"/>
          </w:tcPr>
          <w:p w14:paraId="37127314" w14:textId="2778EB6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D5A81F" w14:textId="64EBEB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F8FA4" w14:textId="49B249C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9C92175" w14:textId="77777777" w:rsidTr="00C1191E">
        <w:trPr>
          <w:trHeight w:val="54"/>
        </w:trPr>
        <w:tc>
          <w:tcPr>
            <w:tcW w:w="1691" w:type="dxa"/>
          </w:tcPr>
          <w:p w14:paraId="7E4D90C8" w14:textId="041531A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00B856E0" w14:textId="3C1E138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721826.82</w:t>
            </w:r>
          </w:p>
        </w:tc>
        <w:tc>
          <w:tcPr>
            <w:tcW w:w="1562" w:type="dxa"/>
          </w:tcPr>
          <w:p w14:paraId="3AE97969" w14:textId="68E00F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3364657.65</w:t>
            </w:r>
          </w:p>
        </w:tc>
        <w:tc>
          <w:tcPr>
            <w:tcW w:w="2134" w:type="dxa"/>
          </w:tcPr>
          <w:p w14:paraId="29E3872A" w14:textId="76C5BC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52948" w14:textId="1AE25E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D6C85" w14:textId="794E6C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C49C7C9" w14:textId="77777777" w:rsidTr="00C1191E">
        <w:trPr>
          <w:trHeight w:val="54"/>
        </w:trPr>
        <w:tc>
          <w:tcPr>
            <w:tcW w:w="1691" w:type="dxa"/>
          </w:tcPr>
          <w:p w14:paraId="50CC9713" w14:textId="45823B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53CCA292" w14:textId="301EEFD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721838.25</w:t>
            </w:r>
          </w:p>
        </w:tc>
        <w:tc>
          <w:tcPr>
            <w:tcW w:w="1562" w:type="dxa"/>
          </w:tcPr>
          <w:p w14:paraId="6C859FBE" w14:textId="2DE471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3364648.63</w:t>
            </w:r>
          </w:p>
        </w:tc>
        <w:tc>
          <w:tcPr>
            <w:tcW w:w="2134" w:type="dxa"/>
          </w:tcPr>
          <w:p w14:paraId="5D4E1AA8" w14:textId="2FE376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188C2" w14:textId="4457F3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83944" w14:textId="7D2F80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7491CBE" w14:textId="77777777" w:rsidTr="00C1191E">
        <w:trPr>
          <w:trHeight w:val="54"/>
        </w:trPr>
        <w:tc>
          <w:tcPr>
            <w:tcW w:w="1691" w:type="dxa"/>
          </w:tcPr>
          <w:p w14:paraId="7BCC6A85" w14:textId="4AE09D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C1F67AD" w14:textId="25FEC18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721849.62</w:t>
            </w:r>
          </w:p>
        </w:tc>
        <w:tc>
          <w:tcPr>
            <w:tcW w:w="1562" w:type="dxa"/>
          </w:tcPr>
          <w:p w14:paraId="0BD93F54" w14:textId="395320E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3364637.78</w:t>
            </w:r>
          </w:p>
        </w:tc>
        <w:tc>
          <w:tcPr>
            <w:tcW w:w="2134" w:type="dxa"/>
          </w:tcPr>
          <w:p w14:paraId="285F2726" w14:textId="4520FA2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DA808" w14:textId="1D28AC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422D5" w14:textId="3C60A6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F4AB0C0" w14:textId="77777777" w:rsidTr="00C1191E">
        <w:trPr>
          <w:trHeight w:val="54"/>
        </w:trPr>
        <w:tc>
          <w:tcPr>
            <w:tcW w:w="1691" w:type="dxa"/>
          </w:tcPr>
          <w:p w14:paraId="41C45A23" w14:textId="7F6BA3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24C2D3FF" w14:textId="5F6A234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721865.41</w:t>
            </w:r>
          </w:p>
        </w:tc>
        <w:tc>
          <w:tcPr>
            <w:tcW w:w="1562" w:type="dxa"/>
          </w:tcPr>
          <w:p w14:paraId="614BAAF6" w14:textId="05D762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3364628.63</w:t>
            </w:r>
          </w:p>
        </w:tc>
        <w:tc>
          <w:tcPr>
            <w:tcW w:w="2134" w:type="dxa"/>
          </w:tcPr>
          <w:p w14:paraId="2EEA8A97" w14:textId="32EBE7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399EB" w14:textId="1F0FA4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4CF1F" w14:textId="362C5A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3F82116" w14:textId="77777777" w:rsidTr="00C1191E">
        <w:trPr>
          <w:trHeight w:val="54"/>
        </w:trPr>
        <w:tc>
          <w:tcPr>
            <w:tcW w:w="1691" w:type="dxa"/>
          </w:tcPr>
          <w:p w14:paraId="2F581244" w14:textId="011A1C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60C17E83" w14:textId="61C881C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721875.32</w:t>
            </w:r>
          </w:p>
        </w:tc>
        <w:tc>
          <w:tcPr>
            <w:tcW w:w="1562" w:type="dxa"/>
          </w:tcPr>
          <w:p w14:paraId="7A1F5030" w14:textId="6427D2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3364621.05</w:t>
            </w:r>
          </w:p>
        </w:tc>
        <w:tc>
          <w:tcPr>
            <w:tcW w:w="2134" w:type="dxa"/>
          </w:tcPr>
          <w:p w14:paraId="1E543128" w14:textId="66B75C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E9EC7" w14:textId="23606A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E0A90" w14:textId="44D638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ECE556C" w14:textId="77777777" w:rsidTr="00C1191E">
        <w:trPr>
          <w:trHeight w:val="54"/>
        </w:trPr>
        <w:tc>
          <w:tcPr>
            <w:tcW w:w="1691" w:type="dxa"/>
          </w:tcPr>
          <w:p w14:paraId="6D230181" w14:textId="4CB011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72FDB18A" w14:textId="19A7281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721880.93</w:t>
            </w:r>
          </w:p>
        </w:tc>
        <w:tc>
          <w:tcPr>
            <w:tcW w:w="1562" w:type="dxa"/>
          </w:tcPr>
          <w:p w14:paraId="0990F44C" w14:textId="3CBA76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3364610.97</w:t>
            </w:r>
          </w:p>
        </w:tc>
        <w:tc>
          <w:tcPr>
            <w:tcW w:w="2134" w:type="dxa"/>
          </w:tcPr>
          <w:p w14:paraId="18F8B026" w14:textId="58691B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A5F8C" w14:textId="534A3EF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04B1D" w14:textId="625EF86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62F68C1" w14:textId="77777777" w:rsidTr="00C1191E">
        <w:trPr>
          <w:trHeight w:val="54"/>
        </w:trPr>
        <w:tc>
          <w:tcPr>
            <w:tcW w:w="1691" w:type="dxa"/>
          </w:tcPr>
          <w:p w14:paraId="0DA4BF0A" w14:textId="13D2A5B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44190A5" w14:textId="132BD25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721893.48</w:t>
            </w:r>
          </w:p>
        </w:tc>
        <w:tc>
          <w:tcPr>
            <w:tcW w:w="1562" w:type="dxa"/>
          </w:tcPr>
          <w:p w14:paraId="6256AB48" w14:textId="133044C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3364590.70</w:t>
            </w:r>
          </w:p>
        </w:tc>
        <w:tc>
          <w:tcPr>
            <w:tcW w:w="2134" w:type="dxa"/>
          </w:tcPr>
          <w:p w14:paraId="31F5E2D7" w14:textId="3DCBF1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0C2B58" w14:textId="54020E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7B5A0" w14:textId="6E0169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65BA937" w14:textId="77777777" w:rsidTr="00C1191E">
        <w:trPr>
          <w:trHeight w:val="54"/>
        </w:trPr>
        <w:tc>
          <w:tcPr>
            <w:tcW w:w="1691" w:type="dxa"/>
          </w:tcPr>
          <w:p w14:paraId="6DD79886" w14:textId="2577616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030330B7" w14:textId="6FE0454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721905.82</w:t>
            </w:r>
          </w:p>
        </w:tc>
        <w:tc>
          <w:tcPr>
            <w:tcW w:w="1562" w:type="dxa"/>
          </w:tcPr>
          <w:p w14:paraId="2C707C7A" w14:textId="09CF33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3364585.20</w:t>
            </w:r>
          </w:p>
        </w:tc>
        <w:tc>
          <w:tcPr>
            <w:tcW w:w="2134" w:type="dxa"/>
          </w:tcPr>
          <w:p w14:paraId="72641D4D" w14:textId="6D0211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500AC" w14:textId="0368AA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776F6" w14:textId="61737D8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0440B32" w14:textId="77777777" w:rsidTr="00C1191E">
        <w:trPr>
          <w:trHeight w:val="54"/>
        </w:trPr>
        <w:tc>
          <w:tcPr>
            <w:tcW w:w="1691" w:type="dxa"/>
          </w:tcPr>
          <w:p w14:paraId="13DDA74C" w14:textId="2D6E66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3967C708" w14:textId="7F62782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721916.41</w:t>
            </w:r>
          </w:p>
        </w:tc>
        <w:tc>
          <w:tcPr>
            <w:tcW w:w="1562" w:type="dxa"/>
          </w:tcPr>
          <w:p w14:paraId="5D4B4F21" w14:textId="7FA7A2E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3364579.27</w:t>
            </w:r>
          </w:p>
        </w:tc>
        <w:tc>
          <w:tcPr>
            <w:tcW w:w="2134" w:type="dxa"/>
          </w:tcPr>
          <w:p w14:paraId="2D277AEF" w14:textId="5D21E0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3E369" w14:textId="77BC9A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82303" w14:textId="1974E3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8FFDA5A" w14:textId="77777777" w:rsidTr="00C1191E">
        <w:trPr>
          <w:trHeight w:val="54"/>
        </w:trPr>
        <w:tc>
          <w:tcPr>
            <w:tcW w:w="1691" w:type="dxa"/>
          </w:tcPr>
          <w:p w14:paraId="190BCA1C" w14:textId="6A68A5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74554180" w14:textId="4B91F02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721926.28</w:t>
            </w:r>
          </w:p>
        </w:tc>
        <w:tc>
          <w:tcPr>
            <w:tcW w:w="1562" w:type="dxa"/>
          </w:tcPr>
          <w:p w14:paraId="05BEC796" w14:textId="38B77D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3364569.89</w:t>
            </w:r>
          </w:p>
        </w:tc>
        <w:tc>
          <w:tcPr>
            <w:tcW w:w="2134" w:type="dxa"/>
          </w:tcPr>
          <w:p w14:paraId="02FB712E" w14:textId="72614B8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1A138" w14:textId="199B6D2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029AF8" w14:textId="7AB68B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7CF5BEE" w14:textId="77777777" w:rsidTr="00C1191E">
        <w:trPr>
          <w:trHeight w:val="54"/>
        </w:trPr>
        <w:tc>
          <w:tcPr>
            <w:tcW w:w="1691" w:type="dxa"/>
          </w:tcPr>
          <w:p w14:paraId="315DB76D" w14:textId="7906A4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7352A63D" w14:textId="0EE2E4E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721933.62</w:t>
            </w:r>
          </w:p>
        </w:tc>
        <w:tc>
          <w:tcPr>
            <w:tcW w:w="1562" w:type="dxa"/>
          </w:tcPr>
          <w:p w14:paraId="44C0639A" w14:textId="317430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3364556.42</w:t>
            </w:r>
          </w:p>
        </w:tc>
        <w:tc>
          <w:tcPr>
            <w:tcW w:w="2134" w:type="dxa"/>
          </w:tcPr>
          <w:p w14:paraId="23B9E4F0" w14:textId="516952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0846F" w14:textId="50980A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56779" w14:textId="73D4FB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47A296F" w14:textId="77777777" w:rsidTr="00C1191E">
        <w:trPr>
          <w:trHeight w:val="54"/>
        </w:trPr>
        <w:tc>
          <w:tcPr>
            <w:tcW w:w="1691" w:type="dxa"/>
          </w:tcPr>
          <w:p w14:paraId="2105D421" w14:textId="2D9454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77A7C7A8" w14:textId="2E7D6FA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721948.74</w:t>
            </w:r>
          </w:p>
        </w:tc>
        <w:tc>
          <w:tcPr>
            <w:tcW w:w="1562" w:type="dxa"/>
          </w:tcPr>
          <w:p w14:paraId="7AA377C8" w14:textId="1D315B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3364540.65</w:t>
            </w:r>
          </w:p>
        </w:tc>
        <w:tc>
          <w:tcPr>
            <w:tcW w:w="2134" w:type="dxa"/>
          </w:tcPr>
          <w:p w14:paraId="6C372851" w14:textId="09854F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2A496" w14:textId="5A4231F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0DD65" w14:textId="3884D8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C58312A" w14:textId="77777777" w:rsidTr="00C1191E">
        <w:trPr>
          <w:trHeight w:val="54"/>
        </w:trPr>
        <w:tc>
          <w:tcPr>
            <w:tcW w:w="1691" w:type="dxa"/>
          </w:tcPr>
          <w:p w14:paraId="3880669E" w14:textId="6E62F8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0ED7CAA" w14:textId="65E5AFA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721964.46</w:t>
            </w:r>
          </w:p>
        </w:tc>
        <w:tc>
          <w:tcPr>
            <w:tcW w:w="1562" w:type="dxa"/>
          </w:tcPr>
          <w:p w14:paraId="21D44141" w14:textId="378FAA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3364525.56</w:t>
            </w:r>
          </w:p>
        </w:tc>
        <w:tc>
          <w:tcPr>
            <w:tcW w:w="2134" w:type="dxa"/>
          </w:tcPr>
          <w:p w14:paraId="66D816A1" w14:textId="1D7D6F8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90B4A" w14:textId="702C5D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2BF78" w14:textId="7118EC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60E9A9" w14:textId="77777777" w:rsidTr="00C1191E">
        <w:trPr>
          <w:trHeight w:val="54"/>
        </w:trPr>
        <w:tc>
          <w:tcPr>
            <w:tcW w:w="1691" w:type="dxa"/>
          </w:tcPr>
          <w:p w14:paraId="74F6C38D" w14:textId="3BF0E3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9B8F67A" w14:textId="2358FB7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721969.18</w:t>
            </w:r>
          </w:p>
        </w:tc>
        <w:tc>
          <w:tcPr>
            <w:tcW w:w="1562" w:type="dxa"/>
          </w:tcPr>
          <w:p w14:paraId="07D482B6" w14:textId="27B3E0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3364511.69</w:t>
            </w:r>
          </w:p>
        </w:tc>
        <w:tc>
          <w:tcPr>
            <w:tcW w:w="2134" w:type="dxa"/>
          </w:tcPr>
          <w:p w14:paraId="7EA7322A" w14:textId="3ABCE5D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C8258" w14:textId="7BC943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16B5E" w14:textId="732748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BD00EA" w14:textId="77777777" w:rsidTr="00C1191E">
        <w:trPr>
          <w:trHeight w:val="54"/>
        </w:trPr>
        <w:tc>
          <w:tcPr>
            <w:tcW w:w="1691" w:type="dxa"/>
          </w:tcPr>
          <w:p w14:paraId="171C8B56" w14:textId="48D8DB1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3D1A2EE5" w14:textId="425AB3A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721968.59</w:t>
            </w:r>
          </w:p>
        </w:tc>
        <w:tc>
          <w:tcPr>
            <w:tcW w:w="1562" w:type="dxa"/>
          </w:tcPr>
          <w:p w14:paraId="3085DA10" w14:textId="2CAB49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3364498.42</w:t>
            </w:r>
          </w:p>
        </w:tc>
        <w:tc>
          <w:tcPr>
            <w:tcW w:w="2134" w:type="dxa"/>
          </w:tcPr>
          <w:p w14:paraId="1A0B6D9C" w14:textId="42248F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8AC53" w14:textId="0F98AD5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7BDE7" w14:textId="6F3FD9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BD16CE9" w14:textId="77777777" w:rsidTr="00C1191E">
        <w:trPr>
          <w:trHeight w:val="54"/>
        </w:trPr>
        <w:tc>
          <w:tcPr>
            <w:tcW w:w="1691" w:type="dxa"/>
          </w:tcPr>
          <w:p w14:paraId="48411F71" w14:textId="0C4C13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056007EC" w14:textId="5D8A066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721964.54</w:t>
            </w:r>
          </w:p>
        </w:tc>
        <w:tc>
          <w:tcPr>
            <w:tcW w:w="1562" w:type="dxa"/>
          </w:tcPr>
          <w:p w14:paraId="501CA25B" w14:textId="1323E2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3364481.91</w:t>
            </w:r>
          </w:p>
        </w:tc>
        <w:tc>
          <w:tcPr>
            <w:tcW w:w="2134" w:type="dxa"/>
          </w:tcPr>
          <w:p w14:paraId="758D4AAE" w14:textId="62C470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6FC4E" w14:textId="2524EA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A295C" w14:textId="1438CE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F0F697C" w14:textId="77777777" w:rsidTr="00C1191E">
        <w:trPr>
          <w:trHeight w:val="54"/>
        </w:trPr>
        <w:tc>
          <w:tcPr>
            <w:tcW w:w="1691" w:type="dxa"/>
          </w:tcPr>
          <w:p w14:paraId="1FD772C0" w14:textId="1D4E87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2759E5B3" w14:textId="68C051D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721962.81</w:t>
            </w:r>
          </w:p>
        </w:tc>
        <w:tc>
          <w:tcPr>
            <w:tcW w:w="1562" w:type="dxa"/>
          </w:tcPr>
          <w:p w14:paraId="3ECDD57A" w14:textId="351012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3364465.91</w:t>
            </w:r>
          </w:p>
        </w:tc>
        <w:tc>
          <w:tcPr>
            <w:tcW w:w="2134" w:type="dxa"/>
          </w:tcPr>
          <w:p w14:paraId="79836DCD" w14:textId="44A656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8526D" w14:textId="3C54C4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EEA4D" w14:textId="1B15C12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F7913B" w14:textId="77777777" w:rsidTr="00C1191E">
        <w:trPr>
          <w:trHeight w:val="54"/>
        </w:trPr>
        <w:tc>
          <w:tcPr>
            <w:tcW w:w="1691" w:type="dxa"/>
          </w:tcPr>
          <w:p w14:paraId="3A8E5337" w14:textId="068B76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011B3190" w14:textId="2F4CEB5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721969.52</w:t>
            </w:r>
          </w:p>
        </w:tc>
        <w:tc>
          <w:tcPr>
            <w:tcW w:w="1562" w:type="dxa"/>
          </w:tcPr>
          <w:p w14:paraId="0B4906DB" w14:textId="34ECDA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3364453.28</w:t>
            </w:r>
          </w:p>
        </w:tc>
        <w:tc>
          <w:tcPr>
            <w:tcW w:w="2134" w:type="dxa"/>
          </w:tcPr>
          <w:p w14:paraId="0B98B31D" w14:textId="7D87F4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C1D4F" w14:textId="63BA2C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D69FA" w14:textId="78380E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066FAE2" w14:textId="77777777" w:rsidTr="00C1191E">
        <w:trPr>
          <w:trHeight w:val="54"/>
        </w:trPr>
        <w:tc>
          <w:tcPr>
            <w:tcW w:w="1691" w:type="dxa"/>
          </w:tcPr>
          <w:p w14:paraId="56828613" w14:textId="19B392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685E70C6" w14:textId="1915C4D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721979.76</w:t>
            </w:r>
          </w:p>
        </w:tc>
        <w:tc>
          <w:tcPr>
            <w:tcW w:w="1562" w:type="dxa"/>
          </w:tcPr>
          <w:p w14:paraId="0A194F06" w14:textId="732D01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3364429.81</w:t>
            </w:r>
          </w:p>
        </w:tc>
        <w:tc>
          <w:tcPr>
            <w:tcW w:w="2134" w:type="dxa"/>
          </w:tcPr>
          <w:p w14:paraId="07F94CA9" w14:textId="208F7D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E9AB5" w14:textId="3BCC00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1C4C8" w14:textId="1C399E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AE65B4A" w14:textId="77777777" w:rsidTr="00C1191E">
        <w:trPr>
          <w:trHeight w:val="54"/>
        </w:trPr>
        <w:tc>
          <w:tcPr>
            <w:tcW w:w="1691" w:type="dxa"/>
          </w:tcPr>
          <w:p w14:paraId="7852123F" w14:textId="72492B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7F92E73B" w14:textId="7C2721A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721981.29</w:t>
            </w:r>
          </w:p>
        </w:tc>
        <w:tc>
          <w:tcPr>
            <w:tcW w:w="1562" w:type="dxa"/>
          </w:tcPr>
          <w:p w14:paraId="41BDB54D" w14:textId="0442D5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3364407.45</w:t>
            </w:r>
          </w:p>
        </w:tc>
        <w:tc>
          <w:tcPr>
            <w:tcW w:w="2134" w:type="dxa"/>
          </w:tcPr>
          <w:p w14:paraId="25E10FFC" w14:textId="1307E3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EF530" w14:textId="30B679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10696" w14:textId="635C538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D068C5B" w14:textId="77777777" w:rsidTr="00C1191E">
        <w:trPr>
          <w:trHeight w:val="54"/>
        </w:trPr>
        <w:tc>
          <w:tcPr>
            <w:tcW w:w="1691" w:type="dxa"/>
          </w:tcPr>
          <w:p w14:paraId="701B7D0E" w14:textId="7F4370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69996A62" w14:textId="5934390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721986.19</w:t>
            </w:r>
          </w:p>
        </w:tc>
        <w:tc>
          <w:tcPr>
            <w:tcW w:w="1562" w:type="dxa"/>
          </w:tcPr>
          <w:p w14:paraId="3D932BCF" w14:textId="437BCB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3364394.61</w:t>
            </w:r>
          </w:p>
        </w:tc>
        <w:tc>
          <w:tcPr>
            <w:tcW w:w="2134" w:type="dxa"/>
          </w:tcPr>
          <w:p w14:paraId="520487DA" w14:textId="7F3BF7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CA65E" w14:textId="3A807A1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71467" w14:textId="6DD9C21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92FE4FF" w14:textId="77777777" w:rsidTr="00C1191E">
        <w:trPr>
          <w:trHeight w:val="54"/>
        </w:trPr>
        <w:tc>
          <w:tcPr>
            <w:tcW w:w="1691" w:type="dxa"/>
          </w:tcPr>
          <w:p w14:paraId="271641EB" w14:textId="6D70EB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1BEBAE36" w14:textId="200821D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721998.04</w:t>
            </w:r>
          </w:p>
        </w:tc>
        <w:tc>
          <w:tcPr>
            <w:tcW w:w="1562" w:type="dxa"/>
          </w:tcPr>
          <w:p w14:paraId="3B871F4A" w14:textId="7306E4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3364383.17</w:t>
            </w:r>
          </w:p>
        </w:tc>
        <w:tc>
          <w:tcPr>
            <w:tcW w:w="2134" w:type="dxa"/>
          </w:tcPr>
          <w:p w14:paraId="49C83346" w14:textId="6A7475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3D2A8" w14:textId="10BB00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542C9" w14:textId="7121A3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82D10F7" w14:textId="77777777" w:rsidTr="00C1191E">
        <w:trPr>
          <w:trHeight w:val="54"/>
        </w:trPr>
        <w:tc>
          <w:tcPr>
            <w:tcW w:w="1691" w:type="dxa"/>
          </w:tcPr>
          <w:p w14:paraId="091967BC" w14:textId="13F09A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2EAD3D70" w14:textId="10542D5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722005.74</w:t>
            </w:r>
          </w:p>
        </w:tc>
        <w:tc>
          <w:tcPr>
            <w:tcW w:w="1562" w:type="dxa"/>
          </w:tcPr>
          <w:p w14:paraId="471AB69F" w14:textId="085C12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3364370.46</w:t>
            </w:r>
          </w:p>
        </w:tc>
        <w:tc>
          <w:tcPr>
            <w:tcW w:w="2134" w:type="dxa"/>
          </w:tcPr>
          <w:p w14:paraId="66DCCFCB" w14:textId="4F4F3A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C9D60" w14:textId="2D8D04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CE44AB" w14:textId="1603E9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63DC350" w14:textId="77777777" w:rsidTr="00C1191E">
        <w:trPr>
          <w:trHeight w:val="54"/>
        </w:trPr>
        <w:tc>
          <w:tcPr>
            <w:tcW w:w="1691" w:type="dxa"/>
          </w:tcPr>
          <w:p w14:paraId="6469AE31" w14:textId="6A7AB05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54C6C10" w14:textId="7FCD245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722011.57</w:t>
            </w:r>
          </w:p>
        </w:tc>
        <w:tc>
          <w:tcPr>
            <w:tcW w:w="1562" w:type="dxa"/>
          </w:tcPr>
          <w:p w14:paraId="1FDA689F" w14:textId="7BF748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3364358.66</w:t>
            </w:r>
          </w:p>
        </w:tc>
        <w:tc>
          <w:tcPr>
            <w:tcW w:w="2134" w:type="dxa"/>
          </w:tcPr>
          <w:p w14:paraId="18EC6831" w14:textId="58AA6F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5DDC4" w14:textId="1D8FFC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F98A5D" w14:textId="37D817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B34B587" w14:textId="77777777" w:rsidTr="00C1191E">
        <w:trPr>
          <w:trHeight w:val="54"/>
        </w:trPr>
        <w:tc>
          <w:tcPr>
            <w:tcW w:w="1691" w:type="dxa"/>
          </w:tcPr>
          <w:p w14:paraId="5A0B8D47" w14:textId="1024F3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837B164" w14:textId="7494DE1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722018.71</w:t>
            </w:r>
          </w:p>
        </w:tc>
        <w:tc>
          <w:tcPr>
            <w:tcW w:w="1562" w:type="dxa"/>
          </w:tcPr>
          <w:p w14:paraId="5B9CFF93" w14:textId="0E187A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3364348.38</w:t>
            </w:r>
          </w:p>
        </w:tc>
        <w:tc>
          <w:tcPr>
            <w:tcW w:w="2134" w:type="dxa"/>
          </w:tcPr>
          <w:p w14:paraId="310597B9" w14:textId="5C1EC8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A6E92" w14:textId="240182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0B320" w14:textId="6900CC7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73D4FB" w14:textId="77777777" w:rsidTr="00C1191E">
        <w:trPr>
          <w:trHeight w:val="54"/>
        </w:trPr>
        <w:tc>
          <w:tcPr>
            <w:tcW w:w="1691" w:type="dxa"/>
          </w:tcPr>
          <w:p w14:paraId="3E10B5E6" w14:textId="57BE73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221EFACB" w14:textId="406013E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722022.76</w:t>
            </w:r>
          </w:p>
        </w:tc>
        <w:tc>
          <w:tcPr>
            <w:tcW w:w="1562" w:type="dxa"/>
          </w:tcPr>
          <w:p w14:paraId="1988071B" w14:textId="40E8CB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3364333.35</w:t>
            </w:r>
          </w:p>
        </w:tc>
        <w:tc>
          <w:tcPr>
            <w:tcW w:w="2134" w:type="dxa"/>
          </w:tcPr>
          <w:p w14:paraId="1285439E" w14:textId="3DD8AE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FCFB4" w14:textId="3CA130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FF4EC" w14:textId="0EC7DC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A020B5E" w14:textId="77777777" w:rsidTr="00C1191E">
        <w:trPr>
          <w:trHeight w:val="54"/>
        </w:trPr>
        <w:tc>
          <w:tcPr>
            <w:tcW w:w="1691" w:type="dxa"/>
          </w:tcPr>
          <w:p w14:paraId="7D847C54" w14:textId="6B7B13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5EA29561" w14:textId="6BACD25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722024.03</w:t>
            </w:r>
          </w:p>
        </w:tc>
        <w:tc>
          <w:tcPr>
            <w:tcW w:w="1562" w:type="dxa"/>
          </w:tcPr>
          <w:p w14:paraId="1E49959D" w14:textId="600E3F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3364313.89</w:t>
            </w:r>
          </w:p>
        </w:tc>
        <w:tc>
          <w:tcPr>
            <w:tcW w:w="2134" w:type="dxa"/>
          </w:tcPr>
          <w:p w14:paraId="07FD66AE" w14:textId="1D98A1A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58CEFF" w14:textId="037DE3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9BF71" w14:textId="0F8B88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DE6C358" w14:textId="77777777" w:rsidTr="00C1191E">
        <w:trPr>
          <w:trHeight w:val="54"/>
        </w:trPr>
        <w:tc>
          <w:tcPr>
            <w:tcW w:w="1691" w:type="dxa"/>
          </w:tcPr>
          <w:p w14:paraId="7F19D5E2" w14:textId="48E0F45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1D2F4D9E" w14:textId="790B751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722025.01</w:t>
            </w:r>
          </w:p>
        </w:tc>
        <w:tc>
          <w:tcPr>
            <w:tcW w:w="1562" w:type="dxa"/>
          </w:tcPr>
          <w:p w14:paraId="3AC16C4F" w14:textId="4798D7D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3364294.78</w:t>
            </w:r>
          </w:p>
        </w:tc>
        <w:tc>
          <w:tcPr>
            <w:tcW w:w="2134" w:type="dxa"/>
          </w:tcPr>
          <w:p w14:paraId="2964D83C" w14:textId="4D9E1C9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83EDB" w14:textId="45BAB4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00EDB" w14:textId="26984F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B2D989C" w14:textId="77777777" w:rsidTr="00C1191E">
        <w:trPr>
          <w:trHeight w:val="54"/>
        </w:trPr>
        <w:tc>
          <w:tcPr>
            <w:tcW w:w="1691" w:type="dxa"/>
          </w:tcPr>
          <w:p w14:paraId="60374F33" w14:textId="2F447D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44E651BC" w14:textId="71820AE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722023.72</w:t>
            </w:r>
          </w:p>
        </w:tc>
        <w:tc>
          <w:tcPr>
            <w:tcW w:w="1562" w:type="dxa"/>
          </w:tcPr>
          <w:p w14:paraId="52DA7CF3" w14:textId="24E8E9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3364279.96</w:t>
            </w:r>
          </w:p>
        </w:tc>
        <w:tc>
          <w:tcPr>
            <w:tcW w:w="2134" w:type="dxa"/>
          </w:tcPr>
          <w:p w14:paraId="22F86672" w14:textId="16474D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EFA08" w14:textId="4862D6E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ADDD8" w14:textId="12DBB2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8B48D4B" w14:textId="77777777" w:rsidTr="00C1191E">
        <w:trPr>
          <w:trHeight w:val="54"/>
        </w:trPr>
        <w:tc>
          <w:tcPr>
            <w:tcW w:w="1691" w:type="dxa"/>
          </w:tcPr>
          <w:p w14:paraId="26C481E8" w14:textId="419D71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5BB855CE" w14:textId="5012745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722020.71</w:t>
            </w:r>
          </w:p>
        </w:tc>
        <w:tc>
          <w:tcPr>
            <w:tcW w:w="1562" w:type="dxa"/>
          </w:tcPr>
          <w:p w14:paraId="49C0A656" w14:textId="6F0533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3364254.56</w:t>
            </w:r>
          </w:p>
        </w:tc>
        <w:tc>
          <w:tcPr>
            <w:tcW w:w="2134" w:type="dxa"/>
          </w:tcPr>
          <w:p w14:paraId="7EBA1DA9" w14:textId="35947F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0D63A" w14:textId="1CFD62C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F7563F" w14:textId="3FC303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1B1782F" w14:textId="77777777" w:rsidTr="00C1191E">
        <w:trPr>
          <w:trHeight w:val="54"/>
        </w:trPr>
        <w:tc>
          <w:tcPr>
            <w:tcW w:w="1691" w:type="dxa"/>
          </w:tcPr>
          <w:p w14:paraId="723E5663" w14:textId="705C95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5C85070E" w14:textId="2ADCE46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722014.76</w:t>
            </w:r>
          </w:p>
        </w:tc>
        <w:tc>
          <w:tcPr>
            <w:tcW w:w="1562" w:type="dxa"/>
          </w:tcPr>
          <w:p w14:paraId="766C7DEC" w14:textId="7732A4E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3364249.00</w:t>
            </w:r>
          </w:p>
        </w:tc>
        <w:tc>
          <w:tcPr>
            <w:tcW w:w="2134" w:type="dxa"/>
          </w:tcPr>
          <w:p w14:paraId="3B27BEC5" w14:textId="6CEDCE5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E64F4" w14:textId="7A11F3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3D93A" w14:textId="1DAF38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802BA81" w14:textId="77777777" w:rsidTr="00C1191E">
        <w:trPr>
          <w:trHeight w:val="54"/>
        </w:trPr>
        <w:tc>
          <w:tcPr>
            <w:tcW w:w="1691" w:type="dxa"/>
          </w:tcPr>
          <w:p w14:paraId="2C93FE1F" w14:textId="1BB9E3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4488C327" w14:textId="4563CE9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722005.60</w:t>
            </w:r>
          </w:p>
        </w:tc>
        <w:tc>
          <w:tcPr>
            <w:tcW w:w="1562" w:type="dxa"/>
          </w:tcPr>
          <w:p w14:paraId="4DB38B7B" w14:textId="20FA32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3364249.68</w:t>
            </w:r>
          </w:p>
        </w:tc>
        <w:tc>
          <w:tcPr>
            <w:tcW w:w="2134" w:type="dxa"/>
          </w:tcPr>
          <w:p w14:paraId="7BFABF21" w14:textId="397FA7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33FD6" w14:textId="715916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4CF55" w14:textId="01C2B3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D41701A" w14:textId="77777777" w:rsidTr="00C1191E">
        <w:trPr>
          <w:trHeight w:val="54"/>
        </w:trPr>
        <w:tc>
          <w:tcPr>
            <w:tcW w:w="1691" w:type="dxa"/>
          </w:tcPr>
          <w:p w14:paraId="6AB005D2" w14:textId="42766B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7DDC351C" w14:textId="54085BA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721991.70</w:t>
            </w:r>
          </w:p>
        </w:tc>
        <w:tc>
          <w:tcPr>
            <w:tcW w:w="1562" w:type="dxa"/>
          </w:tcPr>
          <w:p w14:paraId="03EE5BA0" w14:textId="5FB123A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3364250.42</w:t>
            </w:r>
          </w:p>
        </w:tc>
        <w:tc>
          <w:tcPr>
            <w:tcW w:w="2134" w:type="dxa"/>
          </w:tcPr>
          <w:p w14:paraId="6A3DC48A" w14:textId="29B1C5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9E3E8" w14:textId="240177D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92C33" w14:textId="675F86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84C374A" w14:textId="77777777" w:rsidTr="00C1191E">
        <w:trPr>
          <w:trHeight w:val="54"/>
        </w:trPr>
        <w:tc>
          <w:tcPr>
            <w:tcW w:w="1691" w:type="dxa"/>
          </w:tcPr>
          <w:p w14:paraId="465AC94D" w14:textId="2EF1DF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23E975DA" w14:textId="10157F1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721980.12</w:t>
            </w:r>
          </w:p>
        </w:tc>
        <w:tc>
          <w:tcPr>
            <w:tcW w:w="1562" w:type="dxa"/>
          </w:tcPr>
          <w:p w14:paraId="4E5AEEBB" w14:textId="23B960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3364244.41</w:t>
            </w:r>
          </w:p>
        </w:tc>
        <w:tc>
          <w:tcPr>
            <w:tcW w:w="2134" w:type="dxa"/>
          </w:tcPr>
          <w:p w14:paraId="1185612A" w14:textId="19A6FC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D4AF2" w14:textId="364337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0F2B7" w14:textId="4BAA2E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D30B6FB" w14:textId="77777777" w:rsidTr="00C1191E">
        <w:trPr>
          <w:trHeight w:val="54"/>
        </w:trPr>
        <w:tc>
          <w:tcPr>
            <w:tcW w:w="1691" w:type="dxa"/>
          </w:tcPr>
          <w:p w14:paraId="5D6A211A" w14:textId="60E890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B84D17D" w14:textId="550E9FD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721972.49</w:t>
            </w:r>
          </w:p>
        </w:tc>
        <w:tc>
          <w:tcPr>
            <w:tcW w:w="1562" w:type="dxa"/>
          </w:tcPr>
          <w:p w14:paraId="41658998" w14:textId="2D16A67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3364239.37</w:t>
            </w:r>
          </w:p>
        </w:tc>
        <w:tc>
          <w:tcPr>
            <w:tcW w:w="2134" w:type="dxa"/>
          </w:tcPr>
          <w:p w14:paraId="6F5C563F" w14:textId="58FDE9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59A69" w14:textId="1FFDF4A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E17ACD" w14:textId="6CA036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3137F0" w14:textId="77777777" w:rsidTr="00C1191E">
        <w:trPr>
          <w:trHeight w:val="54"/>
        </w:trPr>
        <w:tc>
          <w:tcPr>
            <w:tcW w:w="1691" w:type="dxa"/>
          </w:tcPr>
          <w:p w14:paraId="4CDD0B31" w14:textId="563BA7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57033FC6" w14:textId="4994395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721961.52</w:t>
            </w:r>
          </w:p>
        </w:tc>
        <w:tc>
          <w:tcPr>
            <w:tcW w:w="1562" w:type="dxa"/>
          </w:tcPr>
          <w:p w14:paraId="32B27B21" w14:textId="56680E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3364226.43</w:t>
            </w:r>
          </w:p>
        </w:tc>
        <w:tc>
          <w:tcPr>
            <w:tcW w:w="2134" w:type="dxa"/>
          </w:tcPr>
          <w:p w14:paraId="042A5F8F" w14:textId="7109CC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097C3" w14:textId="2002255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AF11F" w14:textId="0D5F71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CD8B6EA" w14:textId="77777777" w:rsidTr="00C1191E">
        <w:trPr>
          <w:trHeight w:val="54"/>
        </w:trPr>
        <w:tc>
          <w:tcPr>
            <w:tcW w:w="1691" w:type="dxa"/>
          </w:tcPr>
          <w:p w14:paraId="5E9B151E" w14:textId="60EE16B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7E8612AF" w14:textId="28EA069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721947.80</w:t>
            </w:r>
          </w:p>
        </w:tc>
        <w:tc>
          <w:tcPr>
            <w:tcW w:w="1562" w:type="dxa"/>
          </w:tcPr>
          <w:p w14:paraId="7887CE43" w14:textId="350B3A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3364205.54</w:t>
            </w:r>
          </w:p>
        </w:tc>
        <w:tc>
          <w:tcPr>
            <w:tcW w:w="2134" w:type="dxa"/>
          </w:tcPr>
          <w:p w14:paraId="0D00E8F0" w14:textId="0ABDE5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4F7C1" w14:textId="32147A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D1ACA3" w14:textId="569DDB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CA8668E" w14:textId="77777777" w:rsidTr="00C1191E">
        <w:trPr>
          <w:trHeight w:val="54"/>
        </w:trPr>
        <w:tc>
          <w:tcPr>
            <w:tcW w:w="1691" w:type="dxa"/>
          </w:tcPr>
          <w:p w14:paraId="263E02F0" w14:textId="33731D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3403748D" w14:textId="6243190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721939.13</w:t>
            </w:r>
          </w:p>
        </w:tc>
        <w:tc>
          <w:tcPr>
            <w:tcW w:w="1562" w:type="dxa"/>
          </w:tcPr>
          <w:p w14:paraId="039B0404" w14:textId="4324D0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3364188.05</w:t>
            </w:r>
          </w:p>
        </w:tc>
        <w:tc>
          <w:tcPr>
            <w:tcW w:w="2134" w:type="dxa"/>
          </w:tcPr>
          <w:p w14:paraId="6CF5C92B" w14:textId="765EC0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36DE9" w14:textId="2C0AA7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C3DB7" w14:textId="2FD6B5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EDD4B29" w14:textId="77777777" w:rsidTr="00C1191E">
        <w:trPr>
          <w:trHeight w:val="54"/>
        </w:trPr>
        <w:tc>
          <w:tcPr>
            <w:tcW w:w="1691" w:type="dxa"/>
          </w:tcPr>
          <w:p w14:paraId="27B3E66C" w14:textId="2A9930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3B9B96A0" w14:textId="51E83DB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721930.92</w:t>
            </w:r>
          </w:p>
        </w:tc>
        <w:tc>
          <w:tcPr>
            <w:tcW w:w="1562" w:type="dxa"/>
          </w:tcPr>
          <w:p w14:paraId="5AEE4659" w14:textId="559504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3364165.38</w:t>
            </w:r>
          </w:p>
        </w:tc>
        <w:tc>
          <w:tcPr>
            <w:tcW w:w="2134" w:type="dxa"/>
          </w:tcPr>
          <w:p w14:paraId="020DB674" w14:textId="50E32C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D25C1" w14:textId="363248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E3DFF" w14:textId="420A2C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8FDE015" w14:textId="77777777" w:rsidTr="00C1191E">
        <w:trPr>
          <w:trHeight w:val="54"/>
        </w:trPr>
        <w:tc>
          <w:tcPr>
            <w:tcW w:w="1691" w:type="dxa"/>
          </w:tcPr>
          <w:p w14:paraId="38FDA242" w14:textId="0E8A3E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7546A0F4" w14:textId="688C892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721928.87</w:t>
            </w:r>
          </w:p>
        </w:tc>
        <w:tc>
          <w:tcPr>
            <w:tcW w:w="1562" w:type="dxa"/>
          </w:tcPr>
          <w:p w14:paraId="3199AED2" w14:textId="72771A3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3364153.15</w:t>
            </w:r>
          </w:p>
        </w:tc>
        <w:tc>
          <w:tcPr>
            <w:tcW w:w="2134" w:type="dxa"/>
          </w:tcPr>
          <w:p w14:paraId="6FD483A1" w14:textId="5E34FF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AB36B" w14:textId="32435D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51FA58" w14:textId="5D5F78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0E410AD" w14:textId="77777777" w:rsidTr="00C1191E">
        <w:trPr>
          <w:trHeight w:val="54"/>
        </w:trPr>
        <w:tc>
          <w:tcPr>
            <w:tcW w:w="1691" w:type="dxa"/>
          </w:tcPr>
          <w:p w14:paraId="5C3C4008" w14:textId="48606B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0E7161A7" w14:textId="361299B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721934.71</w:t>
            </w:r>
          </w:p>
        </w:tc>
        <w:tc>
          <w:tcPr>
            <w:tcW w:w="1562" w:type="dxa"/>
          </w:tcPr>
          <w:p w14:paraId="2EBC08FA" w14:textId="029FD5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3364141.18</w:t>
            </w:r>
          </w:p>
        </w:tc>
        <w:tc>
          <w:tcPr>
            <w:tcW w:w="2134" w:type="dxa"/>
          </w:tcPr>
          <w:p w14:paraId="7EB13955" w14:textId="48C1F5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15BE6" w14:textId="53E35F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F87A9" w14:textId="54C8FA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F9CE4D1" w14:textId="77777777" w:rsidTr="00C1191E">
        <w:trPr>
          <w:trHeight w:val="54"/>
        </w:trPr>
        <w:tc>
          <w:tcPr>
            <w:tcW w:w="1691" w:type="dxa"/>
          </w:tcPr>
          <w:p w14:paraId="796CF25B" w14:textId="6102F3D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639A841E" w14:textId="4951C87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721941.08</w:t>
            </w:r>
          </w:p>
        </w:tc>
        <w:tc>
          <w:tcPr>
            <w:tcW w:w="1562" w:type="dxa"/>
          </w:tcPr>
          <w:p w14:paraId="39CB64DD" w14:textId="61834D2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3364130.59</w:t>
            </w:r>
          </w:p>
        </w:tc>
        <w:tc>
          <w:tcPr>
            <w:tcW w:w="2134" w:type="dxa"/>
          </w:tcPr>
          <w:p w14:paraId="4AE956B0" w14:textId="05338A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F870F" w14:textId="254936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D4496" w14:textId="04AB1F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A26DD10" w14:textId="77777777" w:rsidTr="00C1191E">
        <w:trPr>
          <w:trHeight w:val="54"/>
        </w:trPr>
        <w:tc>
          <w:tcPr>
            <w:tcW w:w="1691" w:type="dxa"/>
          </w:tcPr>
          <w:p w14:paraId="06AE9651" w14:textId="4FFB89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72C95C2B" w14:textId="7FC4AB2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721946.16</w:t>
            </w:r>
          </w:p>
        </w:tc>
        <w:tc>
          <w:tcPr>
            <w:tcW w:w="1562" w:type="dxa"/>
          </w:tcPr>
          <w:p w14:paraId="31E1C70C" w14:textId="36E700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3364115.19</w:t>
            </w:r>
          </w:p>
        </w:tc>
        <w:tc>
          <w:tcPr>
            <w:tcW w:w="2134" w:type="dxa"/>
          </w:tcPr>
          <w:p w14:paraId="3D9DE0B7" w14:textId="571139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29FA6" w14:textId="4ACD13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394FA" w14:textId="387C8B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3B4D3FA" w14:textId="77777777" w:rsidTr="00C1191E">
        <w:trPr>
          <w:trHeight w:val="54"/>
        </w:trPr>
        <w:tc>
          <w:tcPr>
            <w:tcW w:w="1691" w:type="dxa"/>
          </w:tcPr>
          <w:p w14:paraId="0850D71E" w14:textId="1B34D6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20594D4D" w14:textId="5514795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721946.84</w:t>
            </w:r>
          </w:p>
        </w:tc>
        <w:tc>
          <w:tcPr>
            <w:tcW w:w="1562" w:type="dxa"/>
          </w:tcPr>
          <w:p w14:paraId="1CF74DAE" w14:textId="0D8088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3364102.23</w:t>
            </w:r>
          </w:p>
        </w:tc>
        <w:tc>
          <w:tcPr>
            <w:tcW w:w="2134" w:type="dxa"/>
          </w:tcPr>
          <w:p w14:paraId="566BC35B" w14:textId="16EE50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26E45" w14:textId="4F82CE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D42B4" w14:textId="682D90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D68DD0B" w14:textId="77777777" w:rsidTr="00C1191E">
        <w:trPr>
          <w:trHeight w:val="54"/>
        </w:trPr>
        <w:tc>
          <w:tcPr>
            <w:tcW w:w="1691" w:type="dxa"/>
          </w:tcPr>
          <w:p w14:paraId="092AE4FD" w14:textId="6AF4D8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4D9F7030" w14:textId="4E28102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721940.06</w:t>
            </w:r>
          </w:p>
        </w:tc>
        <w:tc>
          <w:tcPr>
            <w:tcW w:w="1562" w:type="dxa"/>
          </w:tcPr>
          <w:p w14:paraId="789FB6B4" w14:textId="71FF81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3364096.45</w:t>
            </w:r>
          </w:p>
        </w:tc>
        <w:tc>
          <w:tcPr>
            <w:tcW w:w="2134" w:type="dxa"/>
          </w:tcPr>
          <w:p w14:paraId="22310C5B" w14:textId="722752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3C75D" w14:textId="69924C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41F7D" w14:textId="2C8080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5294AC6" w14:textId="77777777" w:rsidTr="00C1191E">
        <w:trPr>
          <w:trHeight w:val="54"/>
        </w:trPr>
        <w:tc>
          <w:tcPr>
            <w:tcW w:w="1691" w:type="dxa"/>
          </w:tcPr>
          <w:p w14:paraId="20EDD1AA" w14:textId="6C264AE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5E9132E2" w14:textId="1415140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721925.02</w:t>
            </w:r>
          </w:p>
        </w:tc>
        <w:tc>
          <w:tcPr>
            <w:tcW w:w="1562" w:type="dxa"/>
          </w:tcPr>
          <w:p w14:paraId="0359F6ED" w14:textId="07AE37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3364091.03</w:t>
            </w:r>
          </w:p>
        </w:tc>
        <w:tc>
          <w:tcPr>
            <w:tcW w:w="2134" w:type="dxa"/>
          </w:tcPr>
          <w:p w14:paraId="2D628803" w14:textId="419C6C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8B17C" w14:textId="28F1CE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DA615" w14:textId="5F8663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E9B0284" w14:textId="77777777" w:rsidTr="00C1191E">
        <w:trPr>
          <w:trHeight w:val="54"/>
        </w:trPr>
        <w:tc>
          <w:tcPr>
            <w:tcW w:w="1691" w:type="dxa"/>
          </w:tcPr>
          <w:p w14:paraId="4F319620" w14:textId="1BBC6F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C5923FD" w14:textId="271F89A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721922.33</w:t>
            </w:r>
          </w:p>
        </w:tc>
        <w:tc>
          <w:tcPr>
            <w:tcW w:w="1562" w:type="dxa"/>
          </w:tcPr>
          <w:p w14:paraId="42C67CFF" w14:textId="7FEFC2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3364080.84</w:t>
            </w:r>
          </w:p>
        </w:tc>
        <w:tc>
          <w:tcPr>
            <w:tcW w:w="2134" w:type="dxa"/>
          </w:tcPr>
          <w:p w14:paraId="53B6258B" w14:textId="2C12E5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CB1659" w14:textId="6BEC3AC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5076F" w14:textId="609731A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8D1AD2D" w14:textId="77777777" w:rsidTr="00C1191E">
        <w:trPr>
          <w:trHeight w:val="54"/>
        </w:trPr>
        <w:tc>
          <w:tcPr>
            <w:tcW w:w="1691" w:type="dxa"/>
          </w:tcPr>
          <w:p w14:paraId="593FD461" w14:textId="6EED4C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00C3692E" w14:textId="209E6F5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63A6B851" w14:textId="792297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3364046.98</w:t>
            </w:r>
          </w:p>
        </w:tc>
        <w:tc>
          <w:tcPr>
            <w:tcW w:w="2134" w:type="dxa"/>
          </w:tcPr>
          <w:p w14:paraId="0DF9D485" w14:textId="3F0B9E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AB022" w14:textId="3BC30D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3DC92" w14:textId="44E381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CE93C11" w14:textId="77777777" w:rsidTr="00C1191E">
        <w:trPr>
          <w:trHeight w:val="54"/>
        </w:trPr>
        <w:tc>
          <w:tcPr>
            <w:tcW w:w="1691" w:type="dxa"/>
          </w:tcPr>
          <w:p w14:paraId="5FC85784" w14:textId="2AB245A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23D24B1B" w14:textId="1426B33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721926.03</w:t>
            </w:r>
          </w:p>
        </w:tc>
        <w:tc>
          <w:tcPr>
            <w:tcW w:w="1562" w:type="dxa"/>
          </w:tcPr>
          <w:p w14:paraId="559810B7" w14:textId="2BB7255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45C62861" w14:textId="2C216A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7DA4B" w14:textId="190B2A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E4CE7" w14:textId="5C6FAC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FD20093" w14:textId="77777777" w:rsidTr="00C1191E">
        <w:trPr>
          <w:trHeight w:val="54"/>
        </w:trPr>
        <w:tc>
          <w:tcPr>
            <w:tcW w:w="1691" w:type="dxa"/>
          </w:tcPr>
          <w:p w14:paraId="23198A7E" w14:textId="266CCA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25E2C56A" w14:textId="36A8A02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721925.69</w:t>
            </w:r>
          </w:p>
        </w:tc>
        <w:tc>
          <w:tcPr>
            <w:tcW w:w="1562" w:type="dxa"/>
          </w:tcPr>
          <w:p w14:paraId="07BC2B7C" w14:textId="7E13AB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3363996.26</w:t>
            </w:r>
          </w:p>
        </w:tc>
        <w:tc>
          <w:tcPr>
            <w:tcW w:w="2134" w:type="dxa"/>
          </w:tcPr>
          <w:p w14:paraId="58DCDB75" w14:textId="53A5C4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C062D" w14:textId="197AEA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5AAB0" w14:textId="1B7C38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6CADCC3" w14:textId="77777777" w:rsidTr="00C1191E">
        <w:trPr>
          <w:trHeight w:val="54"/>
        </w:trPr>
        <w:tc>
          <w:tcPr>
            <w:tcW w:w="1691" w:type="dxa"/>
          </w:tcPr>
          <w:p w14:paraId="1C9A7E50" w14:textId="0F8413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6DEC95EE" w14:textId="58F8C66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721915.78</w:t>
            </w:r>
          </w:p>
        </w:tc>
        <w:tc>
          <w:tcPr>
            <w:tcW w:w="1562" w:type="dxa"/>
          </w:tcPr>
          <w:p w14:paraId="2840C79E" w14:textId="5AE09EA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3363970.97</w:t>
            </w:r>
          </w:p>
        </w:tc>
        <w:tc>
          <w:tcPr>
            <w:tcW w:w="2134" w:type="dxa"/>
          </w:tcPr>
          <w:p w14:paraId="5836D17D" w14:textId="76337E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F8120" w14:textId="307C7A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984DC" w14:textId="328037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D112C7" w14:textId="77777777" w:rsidTr="00C1191E">
        <w:trPr>
          <w:trHeight w:val="54"/>
        </w:trPr>
        <w:tc>
          <w:tcPr>
            <w:tcW w:w="1691" w:type="dxa"/>
          </w:tcPr>
          <w:p w14:paraId="16B9EBAE" w14:textId="0ACA4A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75932F6D" w14:textId="0D9964D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721898.60</w:t>
            </w:r>
          </w:p>
        </w:tc>
        <w:tc>
          <w:tcPr>
            <w:tcW w:w="1562" w:type="dxa"/>
          </w:tcPr>
          <w:p w14:paraId="2A8F51CC" w14:textId="50BEA9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3363933.54</w:t>
            </w:r>
          </w:p>
        </w:tc>
        <w:tc>
          <w:tcPr>
            <w:tcW w:w="2134" w:type="dxa"/>
          </w:tcPr>
          <w:p w14:paraId="5741D9D9" w14:textId="3D8611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F3266" w14:textId="5B5702D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D415B" w14:textId="3414210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B8ED1EE" w14:textId="77777777" w:rsidTr="00C1191E">
        <w:trPr>
          <w:trHeight w:val="54"/>
        </w:trPr>
        <w:tc>
          <w:tcPr>
            <w:tcW w:w="1691" w:type="dxa"/>
          </w:tcPr>
          <w:p w14:paraId="6B6CFEE8" w14:textId="4118651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4F7BF50E" w14:textId="5FEADDB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721880.14</w:t>
            </w:r>
          </w:p>
        </w:tc>
        <w:tc>
          <w:tcPr>
            <w:tcW w:w="1562" w:type="dxa"/>
          </w:tcPr>
          <w:p w14:paraId="6174EDC7" w14:textId="5048EF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3363895.93</w:t>
            </w:r>
          </w:p>
        </w:tc>
        <w:tc>
          <w:tcPr>
            <w:tcW w:w="2134" w:type="dxa"/>
          </w:tcPr>
          <w:p w14:paraId="5DD2E75F" w14:textId="190B89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31FEB" w14:textId="6A95A8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C769A" w14:textId="0A6ACB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CE34969" w14:textId="77777777" w:rsidTr="00C1191E">
        <w:trPr>
          <w:trHeight w:val="54"/>
        </w:trPr>
        <w:tc>
          <w:tcPr>
            <w:tcW w:w="1691" w:type="dxa"/>
          </w:tcPr>
          <w:p w14:paraId="3AAA9853" w14:textId="668420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3DA284FD" w14:textId="75D53E3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721868.16</w:t>
            </w:r>
          </w:p>
        </w:tc>
        <w:tc>
          <w:tcPr>
            <w:tcW w:w="1562" w:type="dxa"/>
          </w:tcPr>
          <w:p w14:paraId="1ED4B9C6" w14:textId="10C19C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3363863.63</w:t>
            </w:r>
          </w:p>
        </w:tc>
        <w:tc>
          <w:tcPr>
            <w:tcW w:w="2134" w:type="dxa"/>
          </w:tcPr>
          <w:p w14:paraId="61E7AEEE" w14:textId="6EAEFA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EBDAD" w14:textId="49D0EE7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F47D3" w14:textId="6F59231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3B33FC8" w14:textId="77777777" w:rsidTr="00C1191E">
        <w:trPr>
          <w:trHeight w:val="54"/>
        </w:trPr>
        <w:tc>
          <w:tcPr>
            <w:tcW w:w="1691" w:type="dxa"/>
          </w:tcPr>
          <w:p w14:paraId="4A1935E2" w14:textId="0EA291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4434EE00" w14:textId="0DAA596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3D9B5A1B" w14:textId="5B349D8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3363852.86</w:t>
            </w:r>
          </w:p>
        </w:tc>
        <w:tc>
          <w:tcPr>
            <w:tcW w:w="2134" w:type="dxa"/>
          </w:tcPr>
          <w:p w14:paraId="0BDC8B10" w14:textId="0C8B5C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FA2B5" w14:textId="597965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1AE95" w14:textId="2142C0D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DA2D406" w14:textId="77777777" w:rsidTr="00C1191E">
        <w:trPr>
          <w:trHeight w:val="54"/>
        </w:trPr>
        <w:tc>
          <w:tcPr>
            <w:tcW w:w="1691" w:type="dxa"/>
          </w:tcPr>
          <w:p w14:paraId="57EBB00C" w14:textId="5AACA4F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07CDA317" w14:textId="2C42BB0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721871.93</w:t>
            </w:r>
          </w:p>
        </w:tc>
        <w:tc>
          <w:tcPr>
            <w:tcW w:w="1562" w:type="dxa"/>
          </w:tcPr>
          <w:p w14:paraId="76F65DF4" w14:textId="170DE7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3363829.02</w:t>
            </w:r>
          </w:p>
        </w:tc>
        <w:tc>
          <w:tcPr>
            <w:tcW w:w="2134" w:type="dxa"/>
          </w:tcPr>
          <w:p w14:paraId="647F471C" w14:textId="0B6643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7E58D" w14:textId="6D420F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E06AC" w14:textId="1A46E65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C9BFD2E" w14:textId="77777777" w:rsidTr="00C1191E">
        <w:trPr>
          <w:trHeight w:val="54"/>
        </w:trPr>
        <w:tc>
          <w:tcPr>
            <w:tcW w:w="1691" w:type="dxa"/>
          </w:tcPr>
          <w:p w14:paraId="5661E37B" w14:textId="674CB6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0460C765" w14:textId="04FAE46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721871.26</w:t>
            </w:r>
          </w:p>
        </w:tc>
        <w:tc>
          <w:tcPr>
            <w:tcW w:w="1562" w:type="dxa"/>
          </w:tcPr>
          <w:p w14:paraId="0FCE1BC7" w14:textId="2819B0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3363810.80</w:t>
            </w:r>
          </w:p>
        </w:tc>
        <w:tc>
          <w:tcPr>
            <w:tcW w:w="2134" w:type="dxa"/>
          </w:tcPr>
          <w:p w14:paraId="710C499A" w14:textId="7C8361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08E81" w14:textId="57388F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7EAEB" w14:textId="2FE61B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DADF812" w14:textId="77777777" w:rsidTr="00C1191E">
        <w:trPr>
          <w:trHeight w:val="54"/>
        </w:trPr>
        <w:tc>
          <w:tcPr>
            <w:tcW w:w="1691" w:type="dxa"/>
          </w:tcPr>
          <w:p w14:paraId="2CD40C04" w14:textId="661287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5DDDB85D" w14:textId="6FDDA11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721876.80</w:t>
            </w:r>
          </w:p>
        </w:tc>
        <w:tc>
          <w:tcPr>
            <w:tcW w:w="1562" w:type="dxa"/>
          </w:tcPr>
          <w:p w14:paraId="1DF6A97E" w14:textId="2479BC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3363800.03</w:t>
            </w:r>
          </w:p>
        </w:tc>
        <w:tc>
          <w:tcPr>
            <w:tcW w:w="2134" w:type="dxa"/>
          </w:tcPr>
          <w:p w14:paraId="1AD11B38" w14:textId="6D3FAA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E0204" w14:textId="3E8BFD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04904" w14:textId="1B8C61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6A30D8B" w14:textId="77777777" w:rsidTr="00C1191E">
        <w:trPr>
          <w:trHeight w:val="54"/>
        </w:trPr>
        <w:tc>
          <w:tcPr>
            <w:tcW w:w="1691" w:type="dxa"/>
          </w:tcPr>
          <w:p w14:paraId="45F11F59" w14:textId="684B82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4E4C70EC" w14:textId="33E9F06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721903.45</w:t>
            </w:r>
          </w:p>
        </w:tc>
        <w:tc>
          <w:tcPr>
            <w:tcW w:w="1562" w:type="dxa"/>
          </w:tcPr>
          <w:p w14:paraId="6594F489" w14:textId="30B8450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3363785.37</w:t>
            </w:r>
          </w:p>
        </w:tc>
        <w:tc>
          <w:tcPr>
            <w:tcW w:w="2134" w:type="dxa"/>
          </w:tcPr>
          <w:p w14:paraId="1E760DB4" w14:textId="283D24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87561" w14:textId="4CB92D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BCC8D" w14:textId="7722CC8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6DEB633" w14:textId="77777777" w:rsidTr="00C1191E">
        <w:trPr>
          <w:trHeight w:val="54"/>
        </w:trPr>
        <w:tc>
          <w:tcPr>
            <w:tcW w:w="1691" w:type="dxa"/>
          </w:tcPr>
          <w:p w14:paraId="65C957A0" w14:textId="6900A4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83379C0" w14:textId="58B7C59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721925.93</w:t>
            </w:r>
          </w:p>
        </w:tc>
        <w:tc>
          <w:tcPr>
            <w:tcW w:w="1562" w:type="dxa"/>
          </w:tcPr>
          <w:p w14:paraId="69D2B8C7" w14:textId="1D2438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3363760.83</w:t>
            </w:r>
          </w:p>
        </w:tc>
        <w:tc>
          <w:tcPr>
            <w:tcW w:w="2134" w:type="dxa"/>
          </w:tcPr>
          <w:p w14:paraId="54079810" w14:textId="119E2F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17B9F" w14:textId="7C9A54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06C7D" w14:textId="47967F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79EE0D1" w14:textId="77777777" w:rsidTr="00C1191E">
        <w:trPr>
          <w:trHeight w:val="54"/>
        </w:trPr>
        <w:tc>
          <w:tcPr>
            <w:tcW w:w="1691" w:type="dxa"/>
          </w:tcPr>
          <w:p w14:paraId="178EA888" w14:textId="152379A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56E43070" w14:textId="0CFE0F2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721940.16</w:t>
            </w:r>
          </w:p>
        </w:tc>
        <w:tc>
          <w:tcPr>
            <w:tcW w:w="1562" w:type="dxa"/>
          </w:tcPr>
          <w:p w14:paraId="0B231A06" w14:textId="0998E4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3363742.07</w:t>
            </w:r>
          </w:p>
        </w:tc>
        <w:tc>
          <w:tcPr>
            <w:tcW w:w="2134" w:type="dxa"/>
          </w:tcPr>
          <w:p w14:paraId="5CAA09C8" w14:textId="497845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620F1" w14:textId="2609AE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A6483" w14:textId="5C750A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CB6F63B" w14:textId="77777777" w:rsidTr="00C1191E">
        <w:trPr>
          <w:trHeight w:val="54"/>
        </w:trPr>
        <w:tc>
          <w:tcPr>
            <w:tcW w:w="1691" w:type="dxa"/>
          </w:tcPr>
          <w:p w14:paraId="69AD1EA0" w14:textId="721110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317CD0BE" w14:textId="13AC004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721939.99</w:t>
            </w:r>
          </w:p>
        </w:tc>
        <w:tc>
          <w:tcPr>
            <w:tcW w:w="1562" w:type="dxa"/>
          </w:tcPr>
          <w:p w14:paraId="1C60E317" w14:textId="489403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3363726.14</w:t>
            </w:r>
          </w:p>
        </w:tc>
        <w:tc>
          <w:tcPr>
            <w:tcW w:w="2134" w:type="dxa"/>
          </w:tcPr>
          <w:p w14:paraId="4BF4A992" w14:textId="714F9A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A1312" w14:textId="15F2B8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A4286" w14:textId="1B8A29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A92CF8D" w14:textId="77777777" w:rsidTr="00C1191E">
        <w:trPr>
          <w:trHeight w:val="54"/>
        </w:trPr>
        <w:tc>
          <w:tcPr>
            <w:tcW w:w="1691" w:type="dxa"/>
          </w:tcPr>
          <w:p w14:paraId="0076882A" w14:textId="2D3126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E527591" w14:textId="51A45A4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721933.17</w:t>
            </w:r>
          </w:p>
        </w:tc>
        <w:tc>
          <w:tcPr>
            <w:tcW w:w="1562" w:type="dxa"/>
          </w:tcPr>
          <w:p w14:paraId="1C75325E" w14:textId="292894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3363708.78</w:t>
            </w:r>
          </w:p>
        </w:tc>
        <w:tc>
          <w:tcPr>
            <w:tcW w:w="2134" w:type="dxa"/>
          </w:tcPr>
          <w:p w14:paraId="5719F44C" w14:textId="14CC9D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DF1A3" w14:textId="08D010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BAE84" w14:textId="310B7A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376B98C" w14:textId="77777777" w:rsidTr="00C1191E">
        <w:trPr>
          <w:trHeight w:val="54"/>
        </w:trPr>
        <w:tc>
          <w:tcPr>
            <w:tcW w:w="1691" w:type="dxa"/>
          </w:tcPr>
          <w:p w14:paraId="1FE58988" w14:textId="2CB926E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43D9F4DB" w14:textId="5616F75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721934.61</w:t>
            </w:r>
          </w:p>
        </w:tc>
        <w:tc>
          <w:tcPr>
            <w:tcW w:w="1562" w:type="dxa"/>
          </w:tcPr>
          <w:p w14:paraId="1B935638" w14:textId="4A1B82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3363697.54</w:t>
            </w:r>
          </w:p>
        </w:tc>
        <w:tc>
          <w:tcPr>
            <w:tcW w:w="2134" w:type="dxa"/>
          </w:tcPr>
          <w:p w14:paraId="7E5F61F4" w14:textId="1C6FDD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DD603" w14:textId="0A80A8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7FB0B" w14:textId="04DE28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B020EA8" w14:textId="77777777" w:rsidTr="00C1191E">
        <w:trPr>
          <w:trHeight w:val="54"/>
        </w:trPr>
        <w:tc>
          <w:tcPr>
            <w:tcW w:w="1691" w:type="dxa"/>
          </w:tcPr>
          <w:p w14:paraId="3BA38064" w14:textId="08F90E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0A8156FF" w14:textId="559C424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721954.18</w:t>
            </w:r>
          </w:p>
        </w:tc>
        <w:tc>
          <w:tcPr>
            <w:tcW w:w="1562" w:type="dxa"/>
          </w:tcPr>
          <w:p w14:paraId="1EF31FDF" w14:textId="66A7F4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3363692.40</w:t>
            </w:r>
          </w:p>
        </w:tc>
        <w:tc>
          <w:tcPr>
            <w:tcW w:w="2134" w:type="dxa"/>
          </w:tcPr>
          <w:p w14:paraId="701A806E" w14:textId="545FFB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DF4AC" w14:textId="014C06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035EF" w14:textId="5CA9B3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829C6DC" w14:textId="77777777" w:rsidTr="00C1191E">
        <w:trPr>
          <w:trHeight w:val="54"/>
        </w:trPr>
        <w:tc>
          <w:tcPr>
            <w:tcW w:w="1691" w:type="dxa"/>
          </w:tcPr>
          <w:p w14:paraId="7A60E494" w14:textId="15BEB3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22DF381" w14:textId="4FE6C37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721971.49</w:t>
            </w:r>
          </w:p>
        </w:tc>
        <w:tc>
          <w:tcPr>
            <w:tcW w:w="1562" w:type="dxa"/>
          </w:tcPr>
          <w:p w14:paraId="67E391B9" w14:textId="62E6C29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3363678.88</w:t>
            </w:r>
          </w:p>
        </w:tc>
        <w:tc>
          <w:tcPr>
            <w:tcW w:w="2134" w:type="dxa"/>
          </w:tcPr>
          <w:p w14:paraId="205A5BC6" w14:textId="49C30F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F6E2E" w14:textId="5B474D2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B2BDD7" w14:textId="596842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64DA4E0" w14:textId="77777777" w:rsidTr="00C1191E">
        <w:trPr>
          <w:trHeight w:val="54"/>
        </w:trPr>
        <w:tc>
          <w:tcPr>
            <w:tcW w:w="1691" w:type="dxa"/>
          </w:tcPr>
          <w:p w14:paraId="12F6F82A" w14:textId="3BBAE0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79B2618" w14:textId="0B3A966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721975.62</w:t>
            </w:r>
          </w:p>
        </w:tc>
        <w:tc>
          <w:tcPr>
            <w:tcW w:w="1562" w:type="dxa"/>
          </w:tcPr>
          <w:p w14:paraId="06114176" w14:textId="61A9E4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3363664.70</w:t>
            </w:r>
          </w:p>
        </w:tc>
        <w:tc>
          <w:tcPr>
            <w:tcW w:w="2134" w:type="dxa"/>
          </w:tcPr>
          <w:p w14:paraId="5F08FE11" w14:textId="4DAD54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7C6D6" w14:textId="0D8D05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3F8D5" w14:textId="761B139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D0DED22" w14:textId="77777777" w:rsidTr="00C1191E">
        <w:trPr>
          <w:trHeight w:val="54"/>
        </w:trPr>
        <w:tc>
          <w:tcPr>
            <w:tcW w:w="1691" w:type="dxa"/>
          </w:tcPr>
          <w:p w14:paraId="32FC3331" w14:textId="2A4F14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0449B92" w14:textId="36CBD8B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721971.44</w:t>
            </w:r>
          </w:p>
        </w:tc>
        <w:tc>
          <w:tcPr>
            <w:tcW w:w="1562" w:type="dxa"/>
          </w:tcPr>
          <w:p w14:paraId="3310EF6E" w14:textId="4544FA0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3363632.80</w:t>
            </w:r>
          </w:p>
        </w:tc>
        <w:tc>
          <w:tcPr>
            <w:tcW w:w="2134" w:type="dxa"/>
          </w:tcPr>
          <w:p w14:paraId="2BBE1C10" w14:textId="0237F4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76821" w14:textId="37A3CBB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29D6B" w14:textId="21CB2F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B2987B0" w14:textId="77777777" w:rsidTr="00C1191E">
        <w:trPr>
          <w:trHeight w:val="54"/>
        </w:trPr>
        <w:tc>
          <w:tcPr>
            <w:tcW w:w="1691" w:type="dxa"/>
          </w:tcPr>
          <w:p w14:paraId="00F5B3CD" w14:textId="234739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6CFF6F59" w14:textId="7E716B9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721970.30</w:t>
            </w:r>
          </w:p>
        </w:tc>
        <w:tc>
          <w:tcPr>
            <w:tcW w:w="1562" w:type="dxa"/>
          </w:tcPr>
          <w:p w14:paraId="1E5FAC29" w14:textId="603A98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3363616.83</w:t>
            </w:r>
          </w:p>
        </w:tc>
        <w:tc>
          <w:tcPr>
            <w:tcW w:w="2134" w:type="dxa"/>
          </w:tcPr>
          <w:p w14:paraId="575C6574" w14:textId="43026C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CF4B3" w14:textId="4F1285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43D8A" w14:textId="14A975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6C8B831" w14:textId="77777777" w:rsidTr="00C1191E">
        <w:trPr>
          <w:trHeight w:val="54"/>
        </w:trPr>
        <w:tc>
          <w:tcPr>
            <w:tcW w:w="1691" w:type="dxa"/>
          </w:tcPr>
          <w:p w14:paraId="6BE74378" w14:textId="2D4EFE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22144204" w14:textId="4A855D8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721976.20</w:t>
            </w:r>
          </w:p>
        </w:tc>
        <w:tc>
          <w:tcPr>
            <w:tcW w:w="1562" w:type="dxa"/>
          </w:tcPr>
          <w:p w14:paraId="7E354AD2" w14:textId="796190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3363600.42</w:t>
            </w:r>
          </w:p>
        </w:tc>
        <w:tc>
          <w:tcPr>
            <w:tcW w:w="2134" w:type="dxa"/>
          </w:tcPr>
          <w:p w14:paraId="5D846368" w14:textId="2F01DD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6760E" w14:textId="759ECFA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BD8CB" w14:textId="689240A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F129512" w14:textId="77777777" w:rsidTr="00C1191E">
        <w:trPr>
          <w:trHeight w:val="54"/>
        </w:trPr>
        <w:tc>
          <w:tcPr>
            <w:tcW w:w="1691" w:type="dxa"/>
          </w:tcPr>
          <w:p w14:paraId="2CF3A706" w14:textId="46EDB2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1A5B5EA8" w14:textId="27DC228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721973.98</w:t>
            </w:r>
          </w:p>
        </w:tc>
        <w:tc>
          <w:tcPr>
            <w:tcW w:w="1562" w:type="dxa"/>
          </w:tcPr>
          <w:p w14:paraId="3E4B25D4" w14:textId="4324A6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3363584.57</w:t>
            </w:r>
          </w:p>
        </w:tc>
        <w:tc>
          <w:tcPr>
            <w:tcW w:w="2134" w:type="dxa"/>
          </w:tcPr>
          <w:p w14:paraId="63F704D7" w14:textId="7009C01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1893F" w14:textId="411BBF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7AE0E6" w14:textId="607FF7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8EEDA3D" w14:textId="77777777" w:rsidTr="00C1191E">
        <w:trPr>
          <w:trHeight w:val="54"/>
        </w:trPr>
        <w:tc>
          <w:tcPr>
            <w:tcW w:w="1691" w:type="dxa"/>
          </w:tcPr>
          <w:p w14:paraId="0B58E203" w14:textId="0E37217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6BE33E2A" w14:textId="740B9AC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721965.68</w:t>
            </w:r>
          </w:p>
        </w:tc>
        <w:tc>
          <w:tcPr>
            <w:tcW w:w="1562" w:type="dxa"/>
          </w:tcPr>
          <w:p w14:paraId="07D4D07D" w14:textId="7C3CFE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3363580.88</w:t>
            </w:r>
          </w:p>
        </w:tc>
        <w:tc>
          <w:tcPr>
            <w:tcW w:w="2134" w:type="dxa"/>
          </w:tcPr>
          <w:p w14:paraId="0A4F0F39" w14:textId="4AEC64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7BFF2" w14:textId="69D229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B7045" w14:textId="3E7DFAE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8B6A6A0" w14:textId="77777777" w:rsidTr="00C1191E">
        <w:trPr>
          <w:trHeight w:val="54"/>
        </w:trPr>
        <w:tc>
          <w:tcPr>
            <w:tcW w:w="1691" w:type="dxa"/>
          </w:tcPr>
          <w:p w14:paraId="0BC81214" w14:textId="62230D8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156A528C" w14:textId="75CA15B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721957.20</w:t>
            </w:r>
          </w:p>
        </w:tc>
        <w:tc>
          <w:tcPr>
            <w:tcW w:w="1562" w:type="dxa"/>
          </w:tcPr>
          <w:p w14:paraId="2AED9110" w14:textId="64AFA6A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3363575.12</w:t>
            </w:r>
          </w:p>
        </w:tc>
        <w:tc>
          <w:tcPr>
            <w:tcW w:w="2134" w:type="dxa"/>
          </w:tcPr>
          <w:p w14:paraId="76E2E23C" w14:textId="419956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E0650" w14:textId="3287BE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52845" w14:textId="1CA871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B9465F4" w14:textId="77777777" w:rsidTr="00C1191E">
        <w:trPr>
          <w:trHeight w:val="54"/>
        </w:trPr>
        <w:tc>
          <w:tcPr>
            <w:tcW w:w="1691" w:type="dxa"/>
          </w:tcPr>
          <w:p w14:paraId="71F2F52B" w14:textId="071839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10B45767" w14:textId="475B1BF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721953.95</w:t>
            </w:r>
          </w:p>
        </w:tc>
        <w:tc>
          <w:tcPr>
            <w:tcW w:w="1562" w:type="dxa"/>
          </w:tcPr>
          <w:p w14:paraId="7189C9BB" w14:textId="0D4C6FC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3363571.21</w:t>
            </w:r>
          </w:p>
        </w:tc>
        <w:tc>
          <w:tcPr>
            <w:tcW w:w="2134" w:type="dxa"/>
          </w:tcPr>
          <w:p w14:paraId="4E0CF76E" w14:textId="4869F7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D1166" w14:textId="244C60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1591B" w14:textId="211296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3858466" w14:textId="77777777" w:rsidTr="00C1191E">
        <w:trPr>
          <w:trHeight w:val="54"/>
        </w:trPr>
        <w:tc>
          <w:tcPr>
            <w:tcW w:w="1691" w:type="dxa"/>
          </w:tcPr>
          <w:p w14:paraId="3DE9B0D0" w14:textId="743511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4930FE18" w14:textId="32EA4A4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721954.16</w:t>
            </w:r>
          </w:p>
        </w:tc>
        <w:tc>
          <w:tcPr>
            <w:tcW w:w="1562" w:type="dxa"/>
          </w:tcPr>
          <w:p w14:paraId="7790B316" w14:textId="613165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3363565.07</w:t>
            </w:r>
          </w:p>
        </w:tc>
        <w:tc>
          <w:tcPr>
            <w:tcW w:w="2134" w:type="dxa"/>
          </w:tcPr>
          <w:p w14:paraId="05334111" w14:textId="3F1897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3D636" w14:textId="2D6B22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D8F77" w14:textId="021B8F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AD56D28" w14:textId="77777777" w:rsidTr="00C1191E">
        <w:trPr>
          <w:trHeight w:val="54"/>
        </w:trPr>
        <w:tc>
          <w:tcPr>
            <w:tcW w:w="1691" w:type="dxa"/>
          </w:tcPr>
          <w:p w14:paraId="4A50E8AE" w14:textId="28C965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1CFB24F1" w14:textId="5140500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721955.63</w:t>
            </w:r>
          </w:p>
        </w:tc>
        <w:tc>
          <w:tcPr>
            <w:tcW w:w="1562" w:type="dxa"/>
          </w:tcPr>
          <w:p w14:paraId="69C50133" w14:textId="2B4A1B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3363536.76</w:t>
            </w:r>
          </w:p>
        </w:tc>
        <w:tc>
          <w:tcPr>
            <w:tcW w:w="2134" w:type="dxa"/>
          </w:tcPr>
          <w:p w14:paraId="45CBDE97" w14:textId="54FD39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71143" w14:textId="119FA3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DF8FB" w14:textId="345D9A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C0E5621" w14:textId="77777777" w:rsidTr="00C1191E">
        <w:trPr>
          <w:trHeight w:val="54"/>
        </w:trPr>
        <w:tc>
          <w:tcPr>
            <w:tcW w:w="1691" w:type="dxa"/>
          </w:tcPr>
          <w:p w14:paraId="6A5AB60E" w14:textId="7D0B19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350715DF" w14:textId="2DE9202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721964.91</w:t>
            </w:r>
          </w:p>
        </w:tc>
        <w:tc>
          <w:tcPr>
            <w:tcW w:w="1562" w:type="dxa"/>
          </w:tcPr>
          <w:p w14:paraId="6BDEDD3B" w14:textId="6382E3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3363509.07</w:t>
            </w:r>
          </w:p>
        </w:tc>
        <w:tc>
          <w:tcPr>
            <w:tcW w:w="2134" w:type="dxa"/>
          </w:tcPr>
          <w:p w14:paraId="5FDA1CBD" w14:textId="2F4FA7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D65B0" w14:textId="1DE53C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2E169" w14:textId="7E45B9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3035F7" w14:textId="77777777" w:rsidTr="00C1191E">
        <w:trPr>
          <w:trHeight w:val="54"/>
        </w:trPr>
        <w:tc>
          <w:tcPr>
            <w:tcW w:w="1691" w:type="dxa"/>
          </w:tcPr>
          <w:p w14:paraId="1B13857A" w14:textId="35932B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56F4563C" w14:textId="6A0561D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721961.32</w:t>
            </w:r>
          </w:p>
        </w:tc>
        <w:tc>
          <w:tcPr>
            <w:tcW w:w="1562" w:type="dxa"/>
          </w:tcPr>
          <w:p w14:paraId="769D2F7C" w14:textId="6B868E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3363487.56</w:t>
            </w:r>
          </w:p>
        </w:tc>
        <w:tc>
          <w:tcPr>
            <w:tcW w:w="2134" w:type="dxa"/>
          </w:tcPr>
          <w:p w14:paraId="07339346" w14:textId="2408585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59535" w14:textId="6F31EA4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9F59C" w14:textId="68F59C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D988F64" w14:textId="77777777" w:rsidTr="00C1191E">
        <w:trPr>
          <w:trHeight w:val="54"/>
        </w:trPr>
        <w:tc>
          <w:tcPr>
            <w:tcW w:w="1691" w:type="dxa"/>
          </w:tcPr>
          <w:p w14:paraId="5E09B317" w14:textId="10C1CE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35285179" w14:textId="76159F5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721967.21</w:t>
            </w:r>
          </w:p>
        </w:tc>
        <w:tc>
          <w:tcPr>
            <w:tcW w:w="1562" w:type="dxa"/>
          </w:tcPr>
          <w:p w14:paraId="66CA59CF" w14:textId="368FC9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3363478.14</w:t>
            </w:r>
          </w:p>
        </w:tc>
        <w:tc>
          <w:tcPr>
            <w:tcW w:w="2134" w:type="dxa"/>
          </w:tcPr>
          <w:p w14:paraId="7BE445A5" w14:textId="45225F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0B6E9" w14:textId="52B3E4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5FF1B" w14:textId="5A48CE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25E7D06" w14:textId="77777777" w:rsidTr="00C1191E">
        <w:trPr>
          <w:trHeight w:val="54"/>
        </w:trPr>
        <w:tc>
          <w:tcPr>
            <w:tcW w:w="1691" w:type="dxa"/>
          </w:tcPr>
          <w:p w14:paraId="71DD6C7D" w14:textId="4DEEFC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5697FD62" w14:textId="6454439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721985.40</w:t>
            </w:r>
          </w:p>
        </w:tc>
        <w:tc>
          <w:tcPr>
            <w:tcW w:w="1562" w:type="dxa"/>
          </w:tcPr>
          <w:p w14:paraId="1FE069C0" w14:textId="0FB0EB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3363472.71</w:t>
            </w:r>
          </w:p>
        </w:tc>
        <w:tc>
          <w:tcPr>
            <w:tcW w:w="2134" w:type="dxa"/>
          </w:tcPr>
          <w:p w14:paraId="7F45B9B9" w14:textId="115937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2D948" w14:textId="26C066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6685C" w14:textId="3E36D6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5949688" w14:textId="77777777" w:rsidTr="00C1191E">
        <w:trPr>
          <w:trHeight w:val="54"/>
        </w:trPr>
        <w:tc>
          <w:tcPr>
            <w:tcW w:w="1691" w:type="dxa"/>
          </w:tcPr>
          <w:p w14:paraId="59564604" w14:textId="105FD7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DC8E855" w14:textId="47D323B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722014.54</w:t>
            </w:r>
          </w:p>
        </w:tc>
        <w:tc>
          <w:tcPr>
            <w:tcW w:w="1562" w:type="dxa"/>
          </w:tcPr>
          <w:p w14:paraId="7F85FFC2" w14:textId="0A0D60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3363471.37</w:t>
            </w:r>
          </w:p>
        </w:tc>
        <w:tc>
          <w:tcPr>
            <w:tcW w:w="2134" w:type="dxa"/>
          </w:tcPr>
          <w:p w14:paraId="52B1B17B" w14:textId="3E3BB3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2AD34" w14:textId="13543F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B5E7C" w14:textId="220585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1C9C24B" w14:textId="77777777" w:rsidTr="00C1191E">
        <w:trPr>
          <w:trHeight w:val="54"/>
        </w:trPr>
        <w:tc>
          <w:tcPr>
            <w:tcW w:w="1691" w:type="dxa"/>
          </w:tcPr>
          <w:p w14:paraId="4BB6559D" w14:textId="442F96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2CFF5129" w14:textId="70B2811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722036.44</w:t>
            </w:r>
          </w:p>
        </w:tc>
        <w:tc>
          <w:tcPr>
            <w:tcW w:w="1562" w:type="dxa"/>
          </w:tcPr>
          <w:p w14:paraId="59D965AA" w14:textId="0B0F51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3363463.92</w:t>
            </w:r>
          </w:p>
        </w:tc>
        <w:tc>
          <w:tcPr>
            <w:tcW w:w="2134" w:type="dxa"/>
          </w:tcPr>
          <w:p w14:paraId="041E0773" w14:textId="65A5701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06E58" w14:textId="16CABC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5D5DA" w14:textId="7ABB2F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9CA0F7E" w14:textId="77777777" w:rsidTr="00C1191E">
        <w:trPr>
          <w:trHeight w:val="54"/>
        </w:trPr>
        <w:tc>
          <w:tcPr>
            <w:tcW w:w="1691" w:type="dxa"/>
          </w:tcPr>
          <w:p w14:paraId="1ED75876" w14:textId="57C140D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46696E93" w14:textId="2BE08F4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722050.06</w:t>
            </w:r>
          </w:p>
        </w:tc>
        <w:tc>
          <w:tcPr>
            <w:tcW w:w="1562" w:type="dxa"/>
          </w:tcPr>
          <w:p w14:paraId="55C3E7B9" w14:textId="60E592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3363442.71</w:t>
            </w:r>
          </w:p>
        </w:tc>
        <w:tc>
          <w:tcPr>
            <w:tcW w:w="2134" w:type="dxa"/>
          </w:tcPr>
          <w:p w14:paraId="579D9ABE" w14:textId="6234EDF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65280" w14:textId="2398F6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7CC6C" w14:textId="3E36EA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E4636E3" w14:textId="77777777" w:rsidTr="00C1191E">
        <w:trPr>
          <w:trHeight w:val="54"/>
        </w:trPr>
        <w:tc>
          <w:tcPr>
            <w:tcW w:w="1691" w:type="dxa"/>
          </w:tcPr>
          <w:p w14:paraId="5EFB2CF4" w14:textId="36B4599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64F875B0" w14:textId="3FDEA9E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2AC7D41B" w14:textId="5C2838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3363429.78</w:t>
            </w:r>
          </w:p>
        </w:tc>
        <w:tc>
          <w:tcPr>
            <w:tcW w:w="2134" w:type="dxa"/>
          </w:tcPr>
          <w:p w14:paraId="4F20CA41" w14:textId="0E158B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BED2A" w14:textId="6B8BA8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63E05" w14:textId="67CD4F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0D36041" w14:textId="77777777" w:rsidTr="00C1191E">
        <w:trPr>
          <w:trHeight w:val="54"/>
        </w:trPr>
        <w:tc>
          <w:tcPr>
            <w:tcW w:w="1691" w:type="dxa"/>
          </w:tcPr>
          <w:p w14:paraId="0072FA53" w14:textId="58206F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55F9F22E" w14:textId="6F573D0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70CCB91C" w14:textId="00CD7A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3363411.69</w:t>
            </w:r>
          </w:p>
        </w:tc>
        <w:tc>
          <w:tcPr>
            <w:tcW w:w="2134" w:type="dxa"/>
          </w:tcPr>
          <w:p w14:paraId="78E649C6" w14:textId="65F3BA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932A2" w14:textId="524BD5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83483" w14:textId="425171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5CCA8E" w14:textId="77777777" w:rsidTr="00C1191E">
        <w:trPr>
          <w:trHeight w:val="54"/>
        </w:trPr>
        <w:tc>
          <w:tcPr>
            <w:tcW w:w="1691" w:type="dxa"/>
          </w:tcPr>
          <w:p w14:paraId="6ACA0A8F" w14:textId="43D377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6404062F" w14:textId="229CB2D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722059.43</w:t>
            </w:r>
          </w:p>
        </w:tc>
        <w:tc>
          <w:tcPr>
            <w:tcW w:w="1562" w:type="dxa"/>
          </w:tcPr>
          <w:p w14:paraId="096E2B0B" w14:textId="708571D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3363404.66</w:t>
            </w:r>
          </w:p>
        </w:tc>
        <w:tc>
          <w:tcPr>
            <w:tcW w:w="2134" w:type="dxa"/>
          </w:tcPr>
          <w:p w14:paraId="62760309" w14:textId="4A6D24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5F5964" w14:textId="581DB2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54B76" w14:textId="0645FE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E605929" w14:textId="77777777" w:rsidTr="00C1191E">
        <w:trPr>
          <w:trHeight w:val="54"/>
        </w:trPr>
        <w:tc>
          <w:tcPr>
            <w:tcW w:w="1691" w:type="dxa"/>
          </w:tcPr>
          <w:p w14:paraId="319221D2" w14:textId="214924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4E283906" w14:textId="0E1995C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722087.34</w:t>
            </w:r>
          </w:p>
        </w:tc>
        <w:tc>
          <w:tcPr>
            <w:tcW w:w="1562" w:type="dxa"/>
          </w:tcPr>
          <w:p w14:paraId="78207CCF" w14:textId="069491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3363392.40</w:t>
            </w:r>
          </w:p>
        </w:tc>
        <w:tc>
          <w:tcPr>
            <w:tcW w:w="2134" w:type="dxa"/>
          </w:tcPr>
          <w:p w14:paraId="1161050B" w14:textId="0CAAEF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B236E" w14:textId="14B481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B01CA" w14:textId="6BDB31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32B36D7" w14:textId="77777777" w:rsidTr="00C1191E">
        <w:trPr>
          <w:trHeight w:val="54"/>
        </w:trPr>
        <w:tc>
          <w:tcPr>
            <w:tcW w:w="1691" w:type="dxa"/>
          </w:tcPr>
          <w:p w14:paraId="6AAD5CE7" w14:textId="0BE3D1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17D1F119" w14:textId="3DF7CE0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722099.84</w:t>
            </w:r>
          </w:p>
        </w:tc>
        <w:tc>
          <w:tcPr>
            <w:tcW w:w="1562" w:type="dxa"/>
          </w:tcPr>
          <w:p w14:paraId="6C1B0420" w14:textId="66A6BC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3363368.03</w:t>
            </w:r>
          </w:p>
        </w:tc>
        <w:tc>
          <w:tcPr>
            <w:tcW w:w="2134" w:type="dxa"/>
          </w:tcPr>
          <w:p w14:paraId="637A3ABB" w14:textId="2594A7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C028E" w14:textId="52DE6B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AEDA2" w14:textId="39CBF4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0049AB1" w14:textId="77777777" w:rsidTr="00C1191E">
        <w:trPr>
          <w:trHeight w:val="54"/>
        </w:trPr>
        <w:tc>
          <w:tcPr>
            <w:tcW w:w="1691" w:type="dxa"/>
          </w:tcPr>
          <w:p w14:paraId="5B118F0B" w14:textId="5BAF57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4BA98E69" w14:textId="70CF36A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722108.67</w:t>
            </w:r>
          </w:p>
        </w:tc>
        <w:tc>
          <w:tcPr>
            <w:tcW w:w="1562" w:type="dxa"/>
          </w:tcPr>
          <w:p w14:paraId="42C91DD2" w14:textId="5870E2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3363356.98</w:t>
            </w:r>
          </w:p>
        </w:tc>
        <w:tc>
          <w:tcPr>
            <w:tcW w:w="2134" w:type="dxa"/>
          </w:tcPr>
          <w:p w14:paraId="3889ECA9" w14:textId="7DB266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8F466" w14:textId="400758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4C132" w14:textId="74E43CE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4F8D9E1" w14:textId="77777777" w:rsidTr="00C1191E">
        <w:trPr>
          <w:trHeight w:val="54"/>
        </w:trPr>
        <w:tc>
          <w:tcPr>
            <w:tcW w:w="1691" w:type="dxa"/>
          </w:tcPr>
          <w:p w14:paraId="3481B835" w14:textId="09CB82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6F849DEC" w14:textId="5F529DA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722120.15</w:t>
            </w:r>
          </w:p>
        </w:tc>
        <w:tc>
          <w:tcPr>
            <w:tcW w:w="1562" w:type="dxa"/>
          </w:tcPr>
          <w:p w14:paraId="4DAB4A50" w14:textId="7F7746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3363347.04</w:t>
            </w:r>
          </w:p>
        </w:tc>
        <w:tc>
          <w:tcPr>
            <w:tcW w:w="2134" w:type="dxa"/>
          </w:tcPr>
          <w:p w14:paraId="3F4EC856" w14:textId="1DD831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86CF3" w14:textId="09EC30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87AB8" w14:textId="450706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045E9CF" w14:textId="77777777" w:rsidTr="00C1191E">
        <w:trPr>
          <w:trHeight w:val="54"/>
        </w:trPr>
        <w:tc>
          <w:tcPr>
            <w:tcW w:w="1691" w:type="dxa"/>
          </w:tcPr>
          <w:p w14:paraId="3786D594" w14:textId="15274D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4ABC5858" w14:textId="1FE302D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722129.21</w:t>
            </w:r>
          </w:p>
        </w:tc>
        <w:tc>
          <w:tcPr>
            <w:tcW w:w="1562" w:type="dxa"/>
          </w:tcPr>
          <w:p w14:paraId="3696100C" w14:textId="62EF9A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3363345.49</w:t>
            </w:r>
          </w:p>
        </w:tc>
        <w:tc>
          <w:tcPr>
            <w:tcW w:w="2134" w:type="dxa"/>
          </w:tcPr>
          <w:p w14:paraId="35F25B4D" w14:textId="1CF94C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562A1" w14:textId="22F569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5832B" w14:textId="3BE042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9145AA5" w14:textId="77777777" w:rsidTr="00C1191E">
        <w:trPr>
          <w:trHeight w:val="54"/>
        </w:trPr>
        <w:tc>
          <w:tcPr>
            <w:tcW w:w="1691" w:type="dxa"/>
          </w:tcPr>
          <w:p w14:paraId="4E49E1E6" w14:textId="0CE62D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036C057B" w14:textId="757524D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722139.15</w:t>
            </w:r>
          </w:p>
        </w:tc>
        <w:tc>
          <w:tcPr>
            <w:tcW w:w="1562" w:type="dxa"/>
          </w:tcPr>
          <w:p w14:paraId="621AF9C0" w14:textId="2A1338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3363344.17</w:t>
            </w:r>
          </w:p>
        </w:tc>
        <w:tc>
          <w:tcPr>
            <w:tcW w:w="2134" w:type="dxa"/>
          </w:tcPr>
          <w:p w14:paraId="3FEC3230" w14:textId="3E5847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E2371" w14:textId="5BB8B18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2953F" w14:textId="577F8A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F378960" w14:textId="77777777" w:rsidTr="00C1191E">
        <w:trPr>
          <w:trHeight w:val="54"/>
        </w:trPr>
        <w:tc>
          <w:tcPr>
            <w:tcW w:w="1691" w:type="dxa"/>
          </w:tcPr>
          <w:p w14:paraId="38895BA6" w14:textId="409E10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088DD2AA" w14:textId="0AEAE1A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722148.42</w:t>
            </w:r>
          </w:p>
        </w:tc>
        <w:tc>
          <w:tcPr>
            <w:tcW w:w="1562" w:type="dxa"/>
          </w:tcPr>
          <w:p w14:paraId="43D771B0" w14:textId="6FE07D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3363340.85</w:t>
            </w:r>
          </w:p>
        </w:tc>
        <w:tc>
          <w:tcPr>
            <w:tcW w:w="2134" w:type="dxa"/>
          </w:tcPr>
          <w:p w14:paraId="3B31540A" w14:textId="1228F41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1DB12" w14:textId="482A11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E40C5" w14:textId="10FC4B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A45EB6" w14:textId="77777777" w:rsidTr="00C1191E">
        <w:trPr>
          <w:trHeight w:val="54"/>
        </w:trPr>
        <w:tc>
          <w:tcPr>
            <w:tcW w:w="1691" w:type="dxa"/>
          </w:tcPr>
          <w:p w14:paraId="54BC5246" w14:textId="1DD23C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57AD3307" w14:textId="256B49D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722162.98</w:t>
            </w:r>
          </w:p>
        </w:tc>
        <w:tc>
          <w:tcPr>
            <w:tcW w:w="1562" w:type="dxa"/>
          </w:tcPr>
          <w:p w14:paraId="2A8B6717" w14:textId="1FFCA6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3363329.19</w:t>
            </w:r>
          </w:p>
        </w:tc>
        <w:tc>
          <w:tcPr>
            <w:tcW w:w="2134" w:type="dxa"/>
          </w:tcPr>
          <w:p w14:paraId="40FEA523" w14:textId="3A9BD8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20A02" w14:textId="07BBD5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69D7B" w14:textId="4BFDF9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25C0E6B" w14:textId="77777777" w:rsidTr="00C1191E">
        <w:trPr>
          <w:trHeight w:val="54"/>
        </w:trPr>
        <w:tc>
          <w:tcPr>
            <w:tcW w:w="1691" w:type="dxa"/>
          </w:tcPr>
          <w:p w14:paraId="79EDF866" w14:textId="40A1EDF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395F62E8" w14:textId="1F34224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722166.22</w:t>
            </w:r>
          </w:p>
        </w:tc>
        <w:tc>
          <w:tcPr>
            <w:tcW w:w="1562" w:type="dxa"/>
          </w:tcPr>
          <w:p w14:paraId="1B622FE1" w14:textId="2E140B6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3363312.18</w:t>
            </w:r>
          </w:p>
        </w:tc>
        <w:tc>
          <w:tcPr>
            <w:tcW w:w="2134" w:type="dxa"/>
          </w:tcPr>
          <w:p w14:paraId="20D39D29" w14:textId="52067A2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41003D" w14:textId="5D8947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315E6" w14:textId="76897D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6447339" w14:textId="77777777" w:rsidTr="00C1191E">
        <w:trPr>
          <w:trHeight w:val="54"/>
        </w:trPr>
        <w:tc>
          <w:tcPr>
            <w:tcW w:w="1691" w:type="dxa"/>
          </w:tcPr>
          <w:p w14:paraId="3E3EC19A" w14:textId="7B051E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089601DF" w14:textId="0E82DA3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722166.17</w:t>
            </w:r>
          </w:p>
        </w:tc>
        <w:tc>
          <w:tcPr>
            <w:tcW w:w="1562" w:type="dxa"/>
          </w:tcPr>
          <w:p w14:paraId="7DD28214" w14:textId="4CFAC8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3363294.86</w:t>
            </w:r>
          </w:p>
        </w:tc>
        <w:tc>
          <w:tcPr>
            <w:tcW w:w="2134" w:type="dxa"/>
          </w:tcPr>
          <w:p w14:paraId="0FD530B4" w14:textId="4BF433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A3167" w14:textId="72773F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5DEE4" w14:textId="63CD74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6754009" w14:textId="77777777" w:rsidTr="00C1191E">
        <w:trPr>
          <w:trHeight w:val="54"/>
        </w:trPr>
        <w:tc>
          <w:tcPr>
            <w:tcW w:w="1691" w:type="dxa"/>
          </w:tcPr>
          <w:p w14:paraId="1A45DCCF" w14:textId="4B2659E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0534BA68" w14:textId="1954F64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722161.33</w:t>
            </w:r>
          </w:p>
        </w:tc>
        <w:tc>
          <w:tcPr>
            <w:tcW w:w="1562" w:type="dxa"/>
          </w:tcPr>
          <w:p w14:paraId="52DFED04" w14:textId="6B799E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3363279.45</w:t>
            </w:r>
          </w:p>
        </w:tc>
        <w:tc>
          <w:tcPr>
            <w:tcW w:w="2134" w:type="dxa"/>
          </w:tcPr>
          <w:p w14:paraId="739485FF" w14:textId="33C617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575C9" w14:textId="516DE09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E453F2" w14:textId="7F4D45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49DB119" w14:textId="77777777" w:rsidTr="00C1191E">
        <w:trPr>
          <w:trHeight w:val="54"/>
        </w:trPr>
        <w:tc>
          <w:tcPr>
            <w:tcW w:w="1691" w:type="dxa"/>
          </w:tcPr>
          <w:p w14:paraId="182D132C" w14:textId="509FC8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4453B74" w14:textId="1CCF33C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722158.03</w:t>
            </w:r>
          </w:p>
        </w:tc>
        <w:tc>
          <w:tcPr>
            <w:tcW w:w="1562" w:type="dxa"/>
          </w:tcPr>
          <w:p w14:paraId="3F069B05" w14:textId="540118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3363268.22</w:t>
            </w:r>
          </w:p>
        </w:tc>
        <w:tc>
          <w:tcPr>
            <w:tcW w:w="2134" w:type="dxa"/>
          </w:tcPr>
          <w:p w14:paraId="7B75EC66" w14:textId="4918B8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FB003C" w14:textId="5472FAE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44EF50" w14:textId="5A0F5E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C1C50EA" w14:textId="77777777" w:rsidTr="00C1191E">
        <w:trPr>
          <w:trHeight w:val="54"/>
        </w:trPr>
        <w:tc>
          <w:tcPr>
            <w:tcW w:w="1691" w:type="dxa"/>
          </w:tcPr>
          <w:p w14:paraId="20E36FA0" w14:textId="155912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503E05D8" w14:textId="151FE00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722162.65</w:t>
            </w:r>
          </w:p>
        </w:tc>
        <w:tc>
          <w:tcPr>
            <w:tcW w:w="1562" w:type="dxa"/>
          </w:tcPr>
          <w:p w14:paraId="76731C90" w14:textId="02E22E0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3363255.68</w:t>
            </w:r>
          </w:p>
        </w:tc>
        <w:tc>
          <w:tcPr>
            <w:tcW w:w="2134" w:type="dxa"/>
          </w:tcPr>
          <w:p w14:paraId="391BAC23" w14:textId="3A0CB9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77CE0" w14:textId="152DBB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E8620" w14:textId="1679709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9F54E44" w14:textId="77777777" w:rsidTr="00C1191E">
        <w:trPr>
          <w:trHeight w:val="54"/>
        </w:trPr>
        <w:tc>
          <w:tcPr>
            <w:tcW w:w="1691" w:type="dxa"/>
          </w:tcPr>
          <w:p w14:paraId="6C106F4C" w14:textId="62C86F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4D8AA73A" w14:textId="3E5FECD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722169.47</w:t>
            </w:r>
          </w:p>
        </w:tc>
        <w:tc>
          <w:tcPr>
            <w:tcW w:w="1562" w:type="dxa"/>
          </w:tcPr>
          <w:p w14:paraId="5B3E3635" w14:textId="010D0B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3363245.11</w:t>
            </w:r>
          </w:p>
        </w:tc>
        <w:tc>
          <w:tcPr>
            <w:tcW w:w="2134" w:type="dxa"/>
          </w:tcPr>
          <w:p w14:paraId="7CB27CCC" w14:textId="6C821E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A8D60" w14:textId="56C7F1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E920A" w14:textId="4F88AE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D9F3A8C" w14:textId="77777777" w:rsidTr="00C1191E">
        <w:trPr>
          <w:trHeight w:val="54"/>
        </w:trPr>
        <w:tc>
          <w:tcPr>
            <w:tcW w:w="1691" w:type="dxa"/>
          </w:tcPr>
          <w:p w14:paraId="518BF066" w14:textId="5095C8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00924B68" w14:textId="1D34071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722176.51</w:t>
            </w:r>
          </w:p>
        </w:tc>
        <w:tc>
          <w:tcPr>
            <w:tcW w:w="1562" w:type="dxa"/>
          </w:tcPr>
          <w:p w14:paraId="076379CD" w14:textId="700050B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3363239.38</w:t>
            </w:r>
          </w:p>
        </w:tc>
        <w:tc>
          <w:tcPr>
            <w:tcW w:w="2134" w:type="dxa"/>
          </w:tcPr>
          <w:p w14:paraId="0E44569D" w14:textId="5724B2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B794C" w14:textId="35F2F3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939E8" w14:textId="4473037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A2A8146" w14:textId="77777777" w:rsidTr="00C1191E">
        <w:trPr>
          <w:trHeight w:val="54"/>
        </w:trPr>
        <w:tc>
          <w:tcPr>
            <w:tcW w:w="1691" w:type="dxa"/>
          </w:tcPr>
          <w:p w14:paraId="2E9F8748" w14:textId="0BAE3F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3915A2C8" w14:textId="36CFD8F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722185.09</w:t>
            </w:r>
          </w:p>
        </w:tc>
        <w:tc>
          <w:tcPr>
            <w:tcW w:w="1562" w:type="dxa"/>
          </w:tcPr>
          <w:p w14:paraId="0E12B364" w14:textId="5EC2D1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3363237.62</w:t>
            </w:r>
          </w:p>
        </w:tc>
        <w:tc>
          <w:tcPr>
            <w:tcW w:w="2134" w:type="dxa"/>
          </w:tcPr>
          <w:p w14:paraId="7E78C9E8" w14:textId="72E517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6CD87" w14:textId="59D5757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7A4D0" w14:textId="6D09019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8CCEB27" w14:textId="77777777" w:rsidTr="00C1191E">
        <w:trPr>
          <w:trHeight w:val="54"/>
        </w:trPr>
        <w:tc>
          <w:tcPr>
            <w:tcW w:w="1691" w:type="dxa"/>
          </w:tcPr>
          <w:p w14:paraId="0CA651E2" w14:textId="18662C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63A00279" w14:textId="22CEDB8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722192.80</w:t>
            </w:r>
          </w:p>
        </w:tc>
        <w:tc>
          <w:tcPr>
            <w:tcW w:w="1562" w:type="dxa"/>
          </w:tcPr>
          <w:p w14:paraId="0C8BBEB7" w14:textId="74C96CF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3363238.28</w:t>
            </w:r>
          </w:p>
        </w:tc>
        <w:tc>
          <w:tcPr>
            <w:tcW w:w="2134" w:type="dxa"/>
          </w:tcPr>
          <w:p w14:paraId="68203564" w14:textId="6E670B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D1F09" w14:textId="023745D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C70B7" w14:textId="1D7FDF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40D167A" w14:textId="77777777" w:rsidTr="00C1191E">
        <w:trPr>
          <w:trHeight w:val="54"/>
        </w:trPr>
        <w:tc>
          <w:tcPr>
            <w:tcW w:w="1691" w:type="dxa"/>
          </w:tcPr>
          <w:p w14:paraId="2EB91E38" w14:textId="0523F2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0EC90DDC" w14:textId="4F24A4F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722198.74</w:t>
            </w:r>
          </w:p>
        </w:tc>
        <w:tc>
          <w:tcPr>
            <w:tcW w:w="1562" w:type="dxa"/>
          </w:tcPr>
          <w:p w14:paraId="52255749" w14:textId="4BD868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7D92655B" w14:textId="482709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74C17" w14:textId="1CA53D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F0E1B" w14:textId="0A3775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B96EBDB" w14:textId="77777777" w:rsidTr="00C1191E">
        <w:trPr>
          <w:trHeight w:val="54"/>
        </w:trPr>
        <w:tc>
          <w:tcPr>
            <w:tcW w:w="1691" w:type="dxa"/>
          </w:tcPr>
          <w:p w14:paraId="1A45ABFB" w14:textId="37E2F1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7DE37C52" w14:textId="184CE82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722204.68</w:t>
            </w:r>
          </w:p>
        </w:tc>
        <w:tc>
          <w:tcPr>
            <w:tcW w:w="1562" w:type="dxa"/>
          </w:tcPr>
          <w:p w14:paraId="1B254236" w14:textId="597409B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3363257.88</w:t>
            </w:r>
          </w:p>
        </w:tc>
        <w:tc>
          <w:tcPr>
            <w:tcW w:w="2134" w:type="dxa"/>
          </w:tcPr>
          <w:p w14:paraId="7F69E529" w14:textId="53A4DB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9440B" w14:textId="768429F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040DEC" w14:textId="474BAC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DD2734D" w14:textId="77777777" w:rsidTr="00C1191E">
        <w:trPr>
          <w:trHeight w:val="54"/>
        </w:trPr>
        <w:tc>
          <w:tcPr>
            <w:tcW w:w="1691" w:type="dxa"/>
          </w:tcPr>
          <w:p w14:paraId="4C966BED" w14:textId="0D9E4A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1B7440E" w14:textId="0C9768C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722214.14</w:t>
            </w:r>
          </w:p>
        </w:tc>
        <w:tc>
          <w:tcPr>
            <w:tcW w:w="1562" w:type="dxa"/>
          </w:tcPr>
          <w:p w14:paraId="2EBAA893" w14:textId="279BDE2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3363260.08</w:t>
            </w:r>
          </w:p>
        </w:tc>
        <w:tc>
          <w:tcPr>
            <w:tcW w:w="2134" w:type="dxa"/>
          </w:tcPr>
          <w:p w14:paraId="49E1E0ED" w14:textId="21A677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EAF8C" w14:textId="0A3120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18AB2" w14:textId="19C65F2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AC5D93E" w14:textId="77777777" w:rsidTr="00C1191E">
        <w:trPr>
          <w:trHeight w:val="54"/>
        </w:trPr>
        <w:tc>
          <w:tcPr>
            <w:tcW w:w="1691" w:type="dxa"/>
          </w:tcPr>
          <w:p w14:paraId="19A32A7A" w14:textId="432C19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23A13A34" w14:textId="0DEC9E3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722223.39</w:t>
            </w:r>
          </w:p>
        </w:tc>
        <w:tc>
          <w:tcPr>
            <w:tcW w:w="1562" w:type="dxa"/>
          </w:tcPr>
          <w:p w14:paraId="7B4292FC" w14:textId="497DEE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3363255.01</w:t>
            </w:r>
          </w:p>
        </w:tc>
        <w:tc>
          <w:tcPr>
            <w:tcW w:w="2134" w:type="dxa"/>
          </w:tcPr>
          <w:p w14:paraId="440DD34B" w14:textId="7F2D0A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FC6ED" w14:textId="7DFD442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F5468" w14:textId="782BCC6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F098644" w14:textId="77777777" w:rsidTr="00C1191E">
        <w:trPr>
          <w:trHeight w:val="54"/>
        </w:trPr>
        <w:tc>
          <w:tcPr>
            <w:tcW w:w="1691" w:type="dxa"/>
          </w:tcPr>
          <w:p w14:paraId="6C037044" w14:textId="1B70B6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5AF6DB36" w14:textId="4E05A26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722230.65</w:t>
            </w:r>
          </w:p>
        </w:tc>
        <w:tc>
          <w:tcPr>
            <w:tcW w:w="1562" w:type="dxa"/>
          </w:tcPr>
          <w:p w14:paraId="4B447FDB" w14:textId="49356A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3363245.33</w:t>
            </w:r>
          </w:p>
        </w:tc>
        <w:tc>
          <w:tcPr>
            <w:tcW w:w="2134" w:type="dxa"/>
          </w:tcPr>
          <w:p w14:paraId="1DE9DB36" w14:textId="214817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B7A9D" w14:textId="65BF22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BA444" w14:textId="708841C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90AF045" w14:textId="77777777" w:rsidTr="00C1191E">
        <w:trPr>
          <w:trHeight w:val="54"/>
        </w:trPr>
        <w:tc>
          <w:tcPr>
            <w:tcW w:w="1691" w:type="dxa"/>
          </w:tcPr>
          <w:p w14:paraId="00FF6AD2" w14:textId="53B055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61B19CE8" w14:textId="2EDBE8F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722237.25</w:t>
            </w:r>
          </w:p>
        </w:tc>
        <w:tc>
          <w:tcPr>
            <w:tcW w:w="1562" w:type="dxa"/>
          </w:tcPr>
          <w:p w14:paraId="75DD5DF8" w14:textId="45851D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3363231.24</w:t>
            </w:r>
          </w:p>
        </w:tc>
        <w:tc>
          <w:tcPr>
            <w:tcW w:w="2134" w:type="dxa"/>
          </w:tcPr>
          <w:p w14:paraId="486ADD31" w14:textId="1EBA52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4826F" w14:textId="6CF518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CA9CE" w14:textId="11C7A0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09A4B99" w14:textId="77777777" w:rsidTr="00C1191E">
        <w:trPr>
          <w:trHeight w:val="54"/>
        </w:trPr>
        <w:tc>
          <w:tcPr>
            <w:tcW w:w="1691" w:type="dxa"/>
          </w:tcPr>
          <w:p w14:paraId="1D03C02F" w14:textId="1A53257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33F09687" w14:textId="02D0395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722244.95</w:t>
            </w:r>
          </w:p>
        </w:tc>
        <w:tc>
          <w:tcPr>
            <w:tcW w:w="1562" w:type="dxa"/>
          </w:tcPr>
          <w:p w14:paraId="2FCB8F83" w14:textId="0935926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3363221.99</w:t>
            </w:r>
          </w:p>
        </w:tc>
        <w:tc>
          <w:tcPr>
            <w:tcW w:w="2134" w:type="dxa"/>
          </w:tcPr>
          <w:p w14:paraId="2F4D5F98" w14:textId="673E6FA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91D3D" w14:textId="614E62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C390E3" w14:textId="172A86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E5F098A" w14:textId="77777777" w:rsidTr="00C1191E">
        <w:trPr>
          <w:trHeight w:val="54"/>
        </w:trPr>
        <w:tc>
          <w:tcPr>
            <w:tcW w:w="1691" w:type="dxa"/>
          </w:tcPr>
          <w:p w14:paraId="4D63D6C0" w14:textId="4EFDD5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0A325A98" w14:textId="7B006EF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722250.90</w:t>
            </w:r>
          </w:p>
        </w:tc>
        <w:tc>
          <w:tcPr>
            <w:tcW w:w="1562" w:type="dxa"/>
          </w:tcPr>
          <w:p w14:paraId="48CA40B3" w14:textId="5AAD005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3363215.83</w:t>
            </w:r>
          </w:p>
        </w:tc>
        <w:tc>
          <w:tcPr>
            <w:tcW w:w="2134" w:type="dxa"/>
          </w:tcPr>
          <w:p w14:paraId="1220F7CF" w14:textId="39F326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F7F71" w14:textId="40106A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8D137" w14:textId="50DB41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09FBF63" w14:textId="77777777" w:rsidTr="00C1191E">
        <w:trPr>
          <w:trHeight w:val="54"/>
        </w:trPr>
        <w:tc>
          <w:tcPr>
            <w:tcW w:w="1691" w:type="dxa"/>
          </w:tcPr>
          <w:p w14:paraId="60058B68" w14:textId="5B7E00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4FC1EC12" w14:textId="0BE6DA1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722271.58</w:t>
            </w:r>
          </w:p>
        </w:tc>
        <w:tc>
          <w:tcPr>
            <w:tcW w:w="1562" w:type="dxa"/>
          </w:tcPr>
          <w:p w14:paraId="5D8A5FD4" w14:textId="324879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3363214.50</w:t>
            </w:r>
          </w:p>
        </w:tc>
        <w:tc>
          <w:tcPr>
            <w:tcW w:w="2134" w:type="dxa"/>
          </w:tcPr>
          <w:p w14:paraId="208B3A6F" w14:textId="216218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D75D0" w14:textId="4B4544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D7CF5" w14:textId="3B6EE0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4B39FFF" w14:textId="77777777" w:rsidTr="00C1191E">
        <w:trPr>
          <w:trHeight w:val="54"/>
        </w:trPr>
        <w:tc>
          <w:tcPr>
            <w:tcW w:w="1691" w:type="dxa"/>
          </w:tcPr>
          <w:p w14:paraId="3AD8E3F6" w14:textId="1A0DB5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2DAE1BDA" w14:textId="1AFBE01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722290.29</w:t>
            </w:r>
          </w:p>
        </w:tc>
        <w:tc>
          <w:tcPr>
            <w:tcW w:w="1562" w:type="dxa"/>
          </w:tcPr>
          <w:p w14:paraId="0B6F389D" w14:textId="4BD0DB7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3363211.86</w:t>
            </w:r>
          </w:p>
        </w:tc>
        <w:tc>
          <w:tcPr>
            <w:tcW w:w="2134" w:type="dxa"/>
          </w:tcPr>
          <w:p w14:paraId="44DB9E46" w14:textId="267F2A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3C8F5" w14:textId="7786763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513D91" w14:textId="7C72A0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96FC9C2" w14:textId="77777777" w:rsidTr="00C1191E">
        <w:trPr>
          <w:trHeight w:val="54"/>
        </w:trPr>
        <w:tc>
          <w:tcPr>
            <w:tcW w:w="1691" w:type="dxa"/>
          </w:tcPr>
          <w:p w14:paraId="61B559E3" w14:textId="409BE56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5464FB5" w14:textId="37BC76A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722301.65</w:t>
            </w:r>
          </w:p>
        </w:tc>
        <w:tc>
          <w:tcPr>
            <w:tcW w:w="1562" w:type="dxa"/>
          </w:tcPr>
          <w:p w14:paraId="756C77FE" w14:textId="54210D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5D442FAD" w14:textId="131D69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5E8F9" w14:textId="6A76252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76C3A" w14:textId="517C4A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1046DF3" w14:textId="77777777" w:rsidTr="00C1191E">
        <w:trPr>
          <w:trHeight w:val="54"/>
        </w:trPr>
        <w:tc>
          <w:tcPr>
            <w:tcW w:w="1691" w:type="dxa"/>
          </w:tcPr>
          <w:p w14:paraId="278005AA" w14:textId="21FAAA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75660520" w14:textId="2864B14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722310.91</w:t>
            </w:r>
          </w:p>
        </w:tc>
        <w:tc>
          <w:tcPr>
            <w:tcW w:w="1562" w:type="dxa"/>
          </w:tcPr>
          <w:p w14:paraId="65DF8992" w14:textId="39F0E9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4BAD83EC" w14:textId="6A29CF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AE56D" w14:textId="611800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067A1" w14:textId="70CF06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5DF50BD" w14:textId="77777777" w:rsidTr="00C1191E">
        <w:trPr>
          <w:trHeight w:val="54"/>
        </w:trPr>
        <w:tc>
          <w:tcPr>
            <w:tcW w:w="1691" w:type="dxa"/>
          </w:tcPr>
          <w:p w14:paraId="1995B21A" w14:textId="732952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1EDE4386" w14:textId="134FE62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722329.08</w:t>
            </w:r>
          </w:p>
        </w:tc>
        <w:tc>
          <w:tcPr>
            <w:tcW w:w="1562" w:type="dxa"/>
          </w:tcPr>
          <w:p w14:paraId="4FD1285F" w14:textId="7B3D29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3363211.50</w:t>
            </w:r>
          </w:p>
        </w:tc>
        <w:tc>
          <w:tcPr>
            <w:tcW w:w="2134" w:type="dxa"/>
          </w:tcPr>
          <w:p w14:paraId="2606A34C" w14:textId="746385B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36BD4" w14:textId="290D89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CA052" w14:textId="0767CE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F8F2535" w14:textId="77777777" w:rsidTr="00C1191E">
        <w:trPr>
          <w:trHeight w:val="54"/>
        </w:trPr>
        <w:tc>
          <w:tcPr>
            <w:tcW w:w="1691" w:type="dxa"/>
          </w:tcPr>
          <w:p w14:paraId="39CA6CCA" w14:textId="619367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25BC4EDC" w14:textId="6EEFCBC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722342.61</w:t>
            </w:r>
          </w:p>
        </w:tc>
        <w:tc>
          <w:tcPr>
            <w:tcW w:w="1562" w:type="dxa"/>
          </w:tcPr>
          <w:p w14:paraId="442A20B8" w14:textId="00691E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3363228.23</w:t>
            </w:r>
          </w:p>
        </w:tc>
        <w:tc>
          <w:tcPr>
            <w:tcW w:w="2134" w:type="dxa"/>
          </w:tcPr>
          <w:p w14:paraId="1F3601AC" w14:textId="5BC8ED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ADA41" w14:textId="463B72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C3E759" w14:textId="719912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236677" w14:textId="77777777" w:rsidTr="00C1191E">
        <w:trPr>
          <w:trHeight w:val="54"/>
        </w:trPr>
        <w:tc>
          <w:tcPr>
            <w:tcW w:w="1691" w:type="dxa"/>
          </w:tcPr>
          <w:p w14:paraId="76B937BE" w14:textId="041ED7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3A9C7D84" w14:textId="2E501EC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722362.80</w:t>
            </w:r>
          </w:p>
        </w:tc>
        <w:tc>
          <w:tcPr>
            <w:tcW w:w="1562" w:type="dxa"/>
          </w:tcPr>
          <w:p w14:paraId="208816C8" w14:textId="52B9C8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3363229.84</w:t>
            </w:r>
          </w:p>
        </w:tc>
        <w:tc>
          <w:tcPr>
            <w:tcW w:w="2134" w:type="dxa"/>
          </w:tcPr>
          <w:p w14:paraId="1FDECABA" w14:textId="3C5775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1413C4" w14:textId="024CED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72A02" w14:textId="5C4E0A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220E3FE" w14:textId="77777777" w:rsidTr="00C1191E">
        <w:trPr>
          <w:trHeight w:val="54"/>
        </w:trPr>
        <w:tc>
          <w:tcPr>
            <w:tcW w:w="1691" w:type="dxa"/>
          </w:tcPr>
          <w:p w14:paraId="76813289" w14:textId="62D743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557C97F9" w14:textId="7757398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722380.15</w:t>
            </w:r>
          </w:p>
        </w:tc>
        <w:tc>
          <w:tcPr>
            <w:tcW w:w="1562" w:type="dxa"/>
          </w:tcPr>
          <w:p w14:paraId="27DEFC02" w14:textId="68464E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3363218.05</w:t>
            </w:r>
          </w:p>
        </w:tc>
        <w:tc>
          <w:tcPr>
            <w:tcW w:w="2134" w:type="dxa"/>
          </w:tcPr>
          <w:p w14:paraId="30769652" w14:textId="6C31EA4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1871A" w14:textId="51F5FF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8DCF1" w14:textId="65647E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88A10E7" w14:textId="77777777" w:rsidTr="00C1191E">
        <w:trPr>
          <w:trHeight w:val="54"/>
        </w:trPr>
        <w:tc>
          <w:tcPr>
            <w:tcW w:w="1691" w:type="dxa"/>
          </w:tcPr>
          <w:p w14:paraId="6F569964" w14:textId="43B74D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68477834" w14:textId="6A1A85B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722394.42</w:t>
            </w:r>
          </w:p>
        </w:tc>
        <w:tc>
          <w:tcPr>
            <w:tcW w:w="1562" w:type="dxa"/>
          </w:tcPr>
          <w:p w14:paraId="18DB4BDE" w14:textId="168850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3363201.94</w:t>
            </w:r>
          </w:p>
        </w:tc>
        <w:tc>
          <w:tcPr>
            <w:tcW w:w="2134" w:type="dxa"/>
          </w:tcPr>
          <w:p w14:paraId="2FFA497C" w14:textId="067A113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E1D89D" w14:textId="13F25C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FCC37" w14:textId="53C0EF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AC94BB2" w14:textId="77777777" w:rsidTr="00C1191E">
        <w:trPr>
          <w:trHeight w:val="54"/>
        </w:trPr>
        <w:tc>
          <w:tcPr>
            <w:tcW w:w="1691" w:type="dxa"/>
          </w:tcPr>
          <w:p w14:paraId="67A33EA4" w14:textId="0769C34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7CA6F61C" w14:textId="7F747B6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722401.31</w:t>
            </w:r>
          </w:p>
        </w:tc>
        <w:tc>
          <w:tcPr>
            <w:tcW w:w="1562" w:type="dxa"/>
          </w:tcPr>
          <w:p w14:paraId="2C3C9CE4" w14:textId="32AF73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3363186.16</w:t>
            </w:r>
          </w:p>
        </w:tc>
        <w:tc>
          <w:tcPr>
            <w:tcW w:w="2134" w:type="dxa"/>
          </w:tcPr>
          <w:p w14:paraId="2C5B8EF3" w14:textId="0FEC791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7DBFD" w14:textId="7DEF16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F5F57" w14:textId="584B1C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3D85A04" w14:textId="77777777" w:rsidTr="00C1191E">
        <w:trPr>
          <w:trHeight w:val="54"/>
        </w:trPr>
        <w:tc>
          <w:tcPr>
            <w:tcW w:w="1691" w:type="dxa"/>
          </w:tcPr>
          <w:p w14:paraId="2DEDE6A3" w14:textId="6E01FF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1AB5CD68" w14:textId="5DAC217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722411.40</w:t>
            </w:r>
          </w:p>
        </w:tc>
        <w:tc>
          <w:tcPr>
            <w:tcW w:w="1562" w:type="dxa"/>
          </w:tcPr>
          <w:p w14:paraId="4B95BCF9" w14:textId="2F8D7D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3363182.41</w:t>
            </w:r>
          </w:p>
        </w:tc>
        <w:tc>
          <w:tcPr>
            <w:tcW w:w="2134" w:type="dxa"/>
          </w:tcPr>
          <w:p w14:paraId="4A7F88C4" w14:textId="620B972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AEA371" w14:textId="71B1CF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0F087" w14:textId="4D7B5E1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2129066" w14:textId="77777777" w:rsidTr="00C1191E">
        <w:trPr>
          <w:trHeight w:val="54"/>
        </w:trPr>
        <w:tc>
          <w:tcPr>
            <w:tcW w:w="1691" w:type="dxa"/>
          </w:tcPr>
          <w:p w14:paraId="755DAD5D" w14:textId="0D3A5F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25D0C5D8" w14:textId="13656EC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722417.83</w:t>
            </w:r>
          </w:p>
        </w:tc>
        <w:tc>
          <w:tcPr>
            <w:tcW w:w="1562" w:type="dxa"/>
          </w:tcPr>
          <w:p w14:paraId="5542A916" w14:textId="355674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3363173.95</w:t>
            </w:r>
          </w:p>
        </w:tc>
        <w:tc>
          <w:tcPr>
            <w:tcW w:w="2134" w:type="dxa"/>
          </w:tcPr>
          <w:p w14:paraId="795DA4FA" w14:textId="50B94C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F11EB" w14:textId="6FC9D3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F2B07" w14:textId="2CD605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DA95208" w14:textId="77777777" w:rsidTr="00C1191E">
        <w:trPr>
          <w:trHeight w:val="54"/>
        </w:trPr>
        <w:tc>
          <w:tcPr>
            <w:tcW w:w="1691" w:type="dxa"/>
          </w:tcPr>
          <w:p w14:paraId="32BE9C0B" w14:textId="63BCF5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55752E4F" w14:textId="63191A6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722416.04</w:t>
            </w:r>
          </w:p>
        </w:tc>
        <w:tc>
          <w:tcPr>
            <w:tcW w:w="1562" w:type="dxa"/>
          </w:tcPr>
          <w:p w14:paraId="0B7E5E26" w14:textId="551785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3363147.64</w:t>
            </w:r>
          </w:p>
        </w:tc>
        <w:tc>
          <w:tcPr>
            <w:tcW w:w="2134" w:type="dxa"/>
          </w:tcPr>
          <w:p w14:paraId="09EE9C4B" w14:textId="026327D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E9D79" w14:textId="30FCE0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BF596" w14:textId="704966C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436C9A5" w14:textId="77777777" w:rsidTr="00C1191E">
        <w:trPr>
          <w:trHeight w:val="54"/>
        </w:trPr>
        <w:tc>
          <w:tcPr>
            <w:tcW w:w="1691" w:type="dxa"/>
          </w:tcPr>
          <w:p w14:paraId="122322CC" w14:textId="34E284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68FABA1C" w14:textId="710C84D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722424.04</w:t>
            </w:r>
          </w:p>
        </w:tc>
        <w:tc>
          <w:tcPr>
            <w:tcW w:w="1562" w:type="dxa"/>
          </w:tcPr>
          <w:p w14:paraId="75C2A161" w14:textId="0851B9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3363129.03</w:t>
            </w:r>
          </w:p>
        </w:tc>
        <w:tc>
          <w:tcPr>
            <w:tcW w:w="2134" w:type="dxa"/>
          </w:tcPr>
          <w:p w14:paraId="46B604F1" w14:textId="4236D15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87162" w14:textId="4C0AE2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2A2A8" w14:textId="589E7E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7D321AE" w14:textId="77777777" w:rsidTr="00C1191E">
        <w:trPr>
          <w:trHeight w:val="54"/>
        </w:trPr>
        <w:tc>
          <w:tcPr>
            <w:tcW w:w="1691" w:type="dxa"/>
          </w:tcPr>
          <w:p w14:paraId="54C7BEDA" w14:textId="19BFDD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DF1A2CA" w14:textId="70917CC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722435.83</w:t>
            </w:r>
          </w:p>
        </w:tc>
        <w:tc>
          <w:tcPr>
            <w:tcW w:w="1562" w:type="dxa"/>
          </w:tcPr>
          <w:p w14:paraId="09FEE0F3" w14:textId="186C5B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3363112.12</w:t>
            </w:r>
          </w:p>
        </w:tc>
        <w:tc>
          <w:tcPr>
            <w:tcW w:w="2134" w:type="dxa"/>
          </w:tcPr>
          <w:p w14:paraId="12087B49" w14:textId="0FEBC2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E4B0D" w14:textId="629C137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22005" w14:textId="18A3F8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016EF2D" w14:textId="77777777" w:rsidTr="00C1191E">
        <w:trPr>
          <w:trHeight w:val="54"/>
        </w:trPr>
        <w:tc>
          <w:tcPr>
            <w:tcW w:w="1691" w:type="dxa"/>
          </w:tcPr>
          <w:p w14:paraId="5FE1EC25" w14:textId="3AE289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92D40E6" w14:textId="1FC02DF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722449.59</w:t>
            </w:r>
          </w:p>
        </w:tc>
        <w:tc>
          <w:tcPr>
            <w:tcW w:w="1562" w:type="dxa"/>
          </w:tcPr>
          <w:p w14:paraId="581FA240" w14:textId="2AAF21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3363116.61</w:t>
            </w:r>
          </w:p>
        </w:tc>
        <w:tc>
          <w:tcPr>
            <w:tcW w:w="2134" w:type="dxa"/>
          </w:tcPr>
          <w:p w14:paraId="50A06444" w14:textId="1B9BCF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35793" w14:textId="436E52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37832" w14:textId="7A52DE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38A9E66" w14:textId="77777777" w:rsidTr="00C1191E">
        <w:trPr>
          <w:trHeight w:val="54"/>
        </w:trPr>
        <w:tc>
          <w:tcPr>
            <w:tcW w:w="1691" w:type="dxa"/>
          </w:tcPr>
          <w:p w14:paraId="2E107EFE" w14:textId="37EB8B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49E4913E" w14:textId="6251467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722462.48</w:t>
            </w:r>
          </w:p>
        </w:tc>
        <w:tc>
          <w:tcPr>
            <w:tcW w:w="1562" w:type="dxa"/>
          </w:tcPr>
          <w:p w14:paraId="60A4CF7D" w14:textId="630929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3363125.44</w:t>
            </w:r>
          </w:p>
        </w:tc>
        <w:tc>
          <w:tcPr>
            <w:tcW w:w="2134" w:type="dxa"/>
          </w:tcPr>
          <w:p w14:paraId="2DB8D1B1" w14:textId="719B76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140A1" w14:textId="742FCF3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9255A" w14:textId="692CBF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6A624FA" w14:textId="77777777" w:rsidTr="00C1191E">
        <w:trPr>
          <w:trHeight w:val="54"/>
        </w:trPr>
        <w:tc>
          <w:tcPr>
            <w:tcW w:w="1691" w:type="dxa"/>
          </w:tcPr>
          <w:p w14:paraId="5F4C875A" w14:textId="7EE541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5F1723F" w14:textId="3BFE167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722476.11</w:t>
            </w:r>
          </w:p>
        </w:tc>
        <w:tc>
          <w:tcPr>
            <w:tcW w:w="1562" w:type="dxa"/>
          </w:tcPr>
          <w:p w14:paraId="6AB89999" w14:textId="1DB1E09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3363121.62</w:t>
            </w:r>
          </w:p>
        </w:tc>
        <w:tc>
          <w:tcPr>
            <w:tcW w:w="2134" w:type="dxa"/>
          </w:tcPr>
          <w:p w14:paraId="46E9840F" w14:textId="4C014A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C087F" w14:textId="689249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5EA9D5" w14:textId="4F126D1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34E100F" w14:textId="77777777" w:rsidTr="00C1191E">
        <w:trPr>
          <w:trHeight w:val="54"/>
        </w:trPr>
        <w:tc>
          <w:tcPr>
            <w:tcW w:w="1691" w:type="dxa"/>
          </w:tcPr>
          <w:p w14:paraId="51898EA0" w14:textId="14CB13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25318265" w14:textId="4DC823F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50740">
              <w:rPr>
                <w:sz w:val="18"/>
                <w:szCs w:val="20"/>
              </w:rPr>
              <w:t>722489.29</w:t>
            </w:r>
          </w:p>
        </w:tc>
        <w:tc>
          <w:tcPr>
            <w:tcW w:w="1562" w:type="dxa"/>
          </w:tcPr>
          <w:p w14:paraId="7764103D" w14:textId="1218B5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550740">
              <w:rPr>
                <w:sz w:val="18"/>
              </w:rPr>
              <w:t>3363100.36</w:t>
            </w:r>
          </w:p>
        </w:tc>
        <w:tc>
          <w:tcPr>
            <w:tcW w:w="2134" w:type="dxa"/>
          </w:tcPr>
          <w:p w14:paraId="54CFF32A" w14:textId="5901DD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0679A" w14:textId="37983B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35484" w14:textId="661EFC4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1517DBE" w14:textId="77777777" w:rsidTr="00C1191E">
        <w:trPr>
          <w:trHeight w:val="54"/>
        </w:trPr>
        <w:tc>
          <w:tcPr>
            <w:tcW w:w="1691" w:type="dxa"/>
          </w:tcPr>
          <w:p w14:paraId="7061FF94" w14:textId="2E518E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A96D2EA" w14:textId="09DE6CD1" w:rsidR="00695BF4" w:rsidRPr="00550740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50740">
              <w:rPr>
                <w:sz w:val="18"/>
                <w:szCs w:val="20"/>
              </w:rPr>
              <w:t>722489.45</w:t>
            </w:r>
          </w:p>
        </w:tc>
        <w:tc>
          <w:tcPr>
            <w:tcW w:w="1562" w:type="dxa"/>
          </w:tcPr>
          <w:p w14:paraId="0726487B" w14:textId="35013FB7" w:rsidR="00695BF4" w:rsidRPr="00550740" w:rsidRDefault="00695BF4" w:rsidP="009F10A8">
            <w:pPr>
              <w:pStyle w:val="1"/>
              <w:jc w:val="center"/>
              <w:rPr>
                <w:sz w:val="18"/>
              </w:rPr>
            </w:pPr>
            <w:r w:rsidRPr="00550740">
              <w:rPr>
                <w:sz w:val="18"/>
              </w:rPr>
              <w:t>3363098.37</w:t>
            </w:r>
          </w:p>
        </w:tc>
        <w:tc>
          <w:tcPr>
            <w:tcW w:w="2134" w:type="dxa"/>
          </w:tcPr>
          <w:p w14:paraId="62B758B2" w14:textId="0BF631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27F7B" w14:textId="7EC2A3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14ADA" w14:textId="0BFBEE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E46FCEE" w14:textId="77777777" w:rsidTr="00C1191E">
        <w:trPr>
          <w:trHeight w:val="54"/>
        </w:trPr>
        <w:tc>
          <w:tcPr>
            <w:tcW w:w="1691" w:type="dxa"/>
          </w:tcPr>
          <w:p w14:paraId="0CEAF086" w14:textId="04622F4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2C1A0D10" w14:textId="45BB563C" w:rsidR="00695BF4" w:rsidRPr="00550740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722478.64</w:t>
            </w:r>
          </w:p>
        </w:tc>
        <w:tc>
          <w:tcPr>
            <w:tcW w:w="1562" w:type="dxa"/>
          </w:tcPr>
          <w:p w14:paraId="7E73E41E" w14:textId="3EE8072D" w:rsidR="00695BF4" w:rsidRPr="00550740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3363074.17</w:t>
            </w:r>
          </w:p>
        </w:tc>
        <w:tc>
          <w:tcPr>
            <w:tcW w:w="2134" w:type="dxa"/>
          </w:tcPr>
          <w:p w14:paraId="3F0353C7" w14:textId="666818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1BCF3" w14:textId="428E0B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AB74E" w14:textId="5E6D88A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FD418F6" w14:textId="77777777" w:rsidTr="00C1191E">
        <w:trPr>
          <w:trHeight w:val="54"/>
        </w:trPr>
        <w:tc>
          <w:tcPr>
            <w:tcW w:w="1691" w:type="dxa"/>
          </w:tcPr>
          <w:p w14:paraId="466FC982" w14:textId="06CE8C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49924EAD" w14:textId="3CEE239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722465.90</w:t>
            </w:r>
          </w:p>
        </w:tc>
        <w:tc>
          <w:tcPr>
            <w:tcW w:w="1562" w:type="dxa"/>
          </w:tcPr>
          <w:p w14:paraId="0CE12382" w14:textId="16D72FB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3363054.34</w:t>
            </w:r>
          </w:p>
        </w:tc>
        <w:tc>
          <w:tcPr>
            <w:tcW w:w="2134" w:type="dxa"/>
          </w:tcPr>
          <w:p w14:paraId="341BF1D7" w14:textId="584E68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9A71D" w14:textId="530FD6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CCD7E" w14:textId="219499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008B192" w14:textId="77777777" w:rsidTr="00C1191E">
        <w:trPr>
          <w:trHeight w:val="54"/>
        </w:trPr>
        <w:tc>
          <w:tcPr>
            <w:tcW w:w="1691" w:type="dxa"/>
          </w:tcPr>
          <w:p w14:paraId="7A9592B2" w14:textId="5890FA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5729B0B9" w14:textId="4CDA0C1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722459.48</w:t>
            </w:r>
          </w:p>
        </w:tc>
        <w:tc>
          <w:tcPr>
            <w:tcW w:w="1562" w:type="dxa"/>
          </w:tcPr>
          <w:p w14:paraId="756D7EFF" w14:textId="640E27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3363032.74</w:t>
            </w:r>
          </w:p>
        </w:tc>
        <w:tc>
          <w:tcPr>
            <w:tcW w:w="2134" w:type="dxa"/>
          </w:tcPr>
          <w:p w14:paraId="04ADFC05" w14:textId="0E0FD5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A9F734" w14:textId="108D4F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D3FE3" w14:textId="183DA86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81D32B8" w14:textId="77777777" w:rsidTr="00C1191E">
        <w:trPr>
          <w:trHeight w:val="54"/>
        </w:trPr>
        <w:tc>
          <w:tcPr>
            <w:tcW w:w="1691" w:type="dxa"/>
          </w:tcPr>
          <w:p w14:paraId="0099C5CE" w14:textId="732FA4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264612D4" w14:textId="05BFB1B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722466.64</w:t>
            </w:r>
          </w:p>
        </w:tc>
        <w:tc>
          <w:tcPr>
            <w:tcW w:w="1562" w:type="dxa"/>
          </w:tcPr>
          <w:p w14:paraId="694D222F" w14:textId="2611576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3363019.73</w:t>
            </w:r>
          </w:p>
        </w:tc>
        <w:tc>
          <w:tcPr>
            <w:tcW w:w="2134" w:type="dxa"/>
          </w:tcPr>
          <w:p w14:paraId="4F25623E" w14:textId="0251E9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6BBBD" w14:textId="1B87D9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D2BFC" w14:textId="45B889F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2FE6BC8" w14:textId="77777777" w:rsidTr="00C1191E">
        <w:trPr>
          <w:trHeight w:val="54"/>
        </w:trPr>
        <w:tc>
          <w:tcPr>
            <w:tcW w:w="1691" w:type="dxa"/>
          </w:tcPr>
          <w:p w14:paraId="58CBD7F9" w14:textId="1579AE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1F2955C8" w14:textId="782DEBB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722486.60</w:t>
            </w:r>
          </w:p>
        </w:tc>
        <w:tc>
          <w:tcPr>
            <w:tcW w:w="1562" w:type="dxa"/>
          </w:tcPr>
          <w:p w14:paraId="0FCCA9D5" w14:textId="14B8F4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3363003.71</w:t>
            </w:r>
          </w:p>
        </w:tc>
        <w:tc>
          <w:tcPr>
            <w:tcW w:w="2134" w:type="dxa"/>
          </w:tcPr>
          <w:p w14:paraId="399C117E" w14:textId="169203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57E2B2" w14:textId="7A9B38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08AEC" w14:textId="2FC907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C3A760" w14:textId="77777777" w:rsidTr="00C1191E">
        <w:trPr>
          <w:trHeight w:val="54"/>
        </w:trPr>
        <w:tc>
          <w:tcPr>
            <w:tcW w:w="1691" w:type="dxa"/>
          </w:tcPr>
          <w:p w14:paraId="5789069C" w14:textId="07F8EC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3ECF6870" w14:textId="73A7601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722507.72</w:t>
            </w:r>
          </w:p>
        </w:tc>
        <w:tc>
          <w:tcPr>
            <w:tcW w:w="1562" w:type="dxa"/>
          </w:tcPr>
          <w:p w14:paraId="35E65B64" w14:textId="771E8A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3362998.73</w:t>
            </w:r>
          </w:p>
        </w:tc>
        <w:tc>
          <w:tcPr>
            <w:tcW w:w="2134" w:type="dxa"/>
          </w:tcPr>
          <w:p w14:paraId="614CE8D6" w14:textId="69C3A87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8D4DF4" w14:textId="1221DFE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F47F47" w14:textId="389672A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ECE7235" w14:textId="77777777" w:rsidTr="00C1191E">
        <w:trPr>
          <w:trHeight w:val="54"/>
        </w:trPr>
        <w:tc>
          <w:tcPr>
            <w:tcW w:w="1691" w:type="dxa"/>
          </w:tcPr>
          <w:p w14:paraId="2169EB41" w14:textId="410025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7772DCF9" w14:textId="3D9A929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722525.88</w:t>
            </w:r>
          </w:p>
        </w:tc>
        <w:tc>
          <w:tcPr>
            <w:tcW w:w="1562" w:type="dxa"/>
          </w:tcPr>
          <w:p w14:paraId="0C943DC9" w14:textId="6DF5AC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3362995.92</w:t>
            </w:r>
          </w:p>
        </w:tc>
        <w:tc>
          <w:tcPr>
            <w:tcW w:w="2134" w:type="dxa"/>
          </w:tcPr>
          <w:p w14:paraId="2E130F21" w14:textId="04DFE7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826ED" w14:textId="1CCD926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A25F2" w14:textId="1576197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F62C542" w14:textId="77777777" w:rsidTr="00C1191E">
        <w:trPr>
          <w:trHeight w:val="54"/>
        </w:trPr>
        <w:tc>
          <w:tcPr>
            <w:tcW w:w="1691" w:type="dxa"/>
          </w:tcPr>
          <w:p w14:paraId="4320941B" w14:textId="4B365C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53DEBACE" w14:textId="7F94016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722531.01</w:t>
            </w:r>
          </w:p>
        </w:tc>
        <w:tc>
          <w:tcPr>
            <w:tcW w:w="1562" w:type="dxa"/>
          </w:tcPr>
          <w:p w14:paraId="22B1595D" w14:textId="6C0715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3362984.08</w:t>
            </w:r>
          </w:p>
        </w:tc>
        <w:tc>
          <w:tcPr>
            <w:tcW w:w="2134" w:type="dxa"/>
          </w:tcPr>
          <w:p w14:paraId="08BE072D" w14:textId="66D1A3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5FA46" w14:textId="137E10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FF40B9" w14:textId="664827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60B3911" w14:textId="77777777" w:rsidTr="00C1191E">
        <w:trPr>
          <w:trHeight w:val="54"/>
        </w:trPr>
        <w:tc>
          <w:tcPr>
            <w:tcW w:w="1691" w:type="dxa"/>
          </w:tcPr>
          <w:p w14:paraId="7CCED40A" w14:textId="7798F1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25A978AC" w14:textId="4167626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722531.17</w:t>
            </w:r>
          </w:p>
        </w:tc>
        <w:tc>
          <w:tcPr>
            <w:tcW w:w="1562" w:type="dxa"/>
          </w:tcPr>
          <w:p w14:paraId="71872DAE" w14:textId="36377E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3362973.76</w:t>
            </w:r>
          </w:p>
        </w:tc>
        <w:tc>
          <w:tcPr>
            <w:tcW w:w="2134" w:type="dxa"/>
          </w:tcPr>
          <w:p w14:paraId="69F06C30" w14:textId="09F1A13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35091" w14:textId="15C21B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6B06E" w14:textId="52A91F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BE1C7C3" w14:textId="77777777" w:rsidTr="00C1191E">
        <w:trPr>
          <w:trHeight w:val="54"/>
        </w:trPr>
        <w:tc>
          <w:tcPr>
            <w:tcW w:w="1691" w:type="dxa"/>
          </w:tcPr>
          <w:p w14:paraId="6C6BE1B3" w14:textId="5FB95CE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01BE7D94" w14:textId="652EEF2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722530.06</w:t>
            </w:r>
          </w:p>
        </w:tc>
        <w:tc>
          <w:tcPr>
            <w:tcW w:w="1562" w:type="dxa"/>
          </w:tcPr>
          <w:p w14:paraId="03E43950" w14:textId="549A6D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3362967.86</w:t>
            </w:r>
          </w:p>
        </w:tc>
        <w:tc>
          <w:tcPr>
            <w:tcW w:w="2134" w:type="dxa"/>
          </w:tcPr>
          <w:p w14:paraId="65775B6C" w14:textId="436ADD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B3943" w14:textId="75D262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09B46" w14:textId="2308DA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CF0A7D8" w14:textId="77777777" w:rsidTr="00C1191E">
        <w:trPr>
          <w:trHeight w:val="54"/>
        </w:trPr>
        <w:tc>
          <w:tcPr>
            <w:tcW w:w="1691" w:type="dxa"/>
          </w:tcPr>
          <w:p w14:paraId="7EA2F1B8" w14:textId="3763F7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4C200B71" w14:textId="1110BD0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722526.50</w:t>
            </w:r>
          </w:p>
        </w:tc>
        <w:tc>
          <w:tcPr>
            <w:tcW w:w="1562" w:type="dxa"/>
          </w:tcPr>
          <w:p w14:paraId="0463C19A" w14:textId="4A313F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3362950.06</w:t>
            </w:r>
          </w:p>
        </w:tc>
        <w:tc>
          <w:tcPr>
            <w:tcW w:w="2134" w:type="dxa"/>
          </w:tcPr>
          <w:p w14:paraId="0206D25E" w14:textId="5E6523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11413" w14:textId="6921C3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BF206" w14:textId="4F57C59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AAB1721" w14:textId="77777777" w:rsidTr="00C1191E">
        <w:trPr>
          <w:trHeight w:val="54"/>
        </w:trPr>
        <w:tc>
          <w:tcPr>
            <w:tcW w:w="1691" w:type="dxa"/>
          </w:tcPr>
          <w:p w14:paraId="1D3D79DD" w14:textId="00A323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5A78C7E2" w14:textId="0D9CAA1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722520.97</w:t>
            </w:r>
          </w:p>
        </w:tc>
        <w:tc>
          <w:tcPr>
            <w:tcW w:w="1562" w:type="dxa"/>
          </w:tcPr>
          <w:p w14:paraId="66991692" w14:textId="4E372DE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3362937.03</w:t>
            </w:r>
          </w:p>
        </w:tc>
        <w:tc>
          <w:tcPr>
            <w:tcW w:w="2134" w:type="dxa"/>
          </w:tcPr>
          <w:p w14:paraId="1A03C758" w14:textId="35E980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32874" w14:textId="59FC34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3A76E" w14:textId="3B758B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534CC06" w14:textId="77777777" w:rsidTr="00C1191E">
        <w:trPr>
          <w:trHeight w:val="54"/>
        </w:trPr>
        <w:tc>
          <w:tcPr>
            <w:tcW w:w="1691" w:type="dxa"/>
          </w:tcPr>
          <w:p w14:paraId="3AA938CE" w14:textId="1583D1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08F4FD92" w14:textId="7D12AF3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722524.64</w:t>
            </w:r>
          </w:p>
        </w:tc>
        <w:tc>
          <w:tcPr>
            <w:tcW w:w="1562" w:type="dxa"/>
          </w:tcPr>
          <w:p w14:paraId="39B08F80" w14:textId="50D852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3362922.95</w:t>
            </w:r>
          </w:p>
        </w:tc>
        <w:tc>
          <w:tcPr>
            <w:tcW w:w="2134" w:type="dxa"/>
          </w:tcPr>
          <w:p w14:paraId="457DE396" w14:textId="15EC83E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0D347" w14:textId="2D8DB03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5FFD8" w14:textId="2FAE837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45D7C6F" w14:textId="77777777" w:rsidTr="00C1191E">
        <w:trPr>
          <w:trHeight w:val="54"/>
        </w:trPr>
        <w:tc>
          <w:tcPr>
            <w:tcW w:w="1691" w:type="dxa"/>
          </w:tcPr>
          <w:p w14:paraId="4DA92AC1" w14:textId="317B7A6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6DD9FDE9" w14:textId="69129CB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722529.86</w:t>
            </w:r>
          </w:p>
        </w:tc>
        <w:tc>
          <w:tcPr>
            <w:tcW w:w="1562" w:type="dxa"/>
          </w:tcPr>
          <w:p w14:paraId="5EEEBEA4" w14:textId="0A135B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3362914.55</w:t>
            </w:r>
          </w:p>
        </w:tc>
        <w:tc>
          <w:tcPr>
            <w:tcW w:w="2134" w:type="dxa"/>
          </w:tcPr>
          <w:p w14:paraId="0814821B" w14:textId="23BC0F1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00833" w14:textId="009C93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73D74" w14:textId="11C3C51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D4ACD77" w14:textId="77777777" w:rsidTr="00C1191E">
        <w:trPr>
          <w:trHeight w:val="54"/>
        </w:trPr>
        <w:tc>
          <w:tcPr>
            <w:tcW w:w="1691" w:type="dxa"/>
          </w:tcPr>
          <w:p w14:paraId="0CE4055F" w14:textId="09B918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22AED405" w14:textId="1CE1A7A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722539.17</w:t>
            </w:r>
          </w:p>
        </w:tc>
        <w:tc>
          <w:tcPr>
            <w:tcW w:w="1562" w:type="dxa"/>
          </w:tcPr>
          <w:p w14:paraId="28089ABC" w14:textId="17E89C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3362911.05</w:t>
            </w:r>
          </w:p>
        </w:tc>
        <w:tc>
          <w:tcPr>
            <w:tcW w:w="2134" w:type="dxa"/>
          </w:tcPr>
          <w:p w14:paraId="6D24ECBF" w14:textId="51BCA8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B3C0B" w14:textId="4DAAE9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B57FA" w14:textId="30BFDD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BFECD37" w14:textId="77777777" w:rsidTr="00C1191E">
        <w:trPr>
          <w:trHeight w:val="54"/>
        </w:trPr>
        <w:tc>
          <w:tcPr>
            <w:tcW w:w="1691" w:type="dxa"/>
          </w:tcPr>
          <w:p w14:paraId="07684B6A" w14:textId="491377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4721DDAD" w14:textId="0AEA650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722555.66</w:t>
            </w:r>
          </w:p>
        </w:tc>
        <w:tc>
          <w:tcPr>
            <w:tcW w:w="1562" w:type="dxa"/>
          </w:tcPr>
          <w:p w14:paraId="79420A37" w14:textId="5D328E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3362909.71</w:t>
            </w:r>
          </w:p>
        </w:tc>
        <w:tc>
          <w:tcPr>
            <w:tcW w:w="2134" w:type="dxa"/>
          </w:tcPr>
          <w:p w14:paraId="758ECE0C" w14:textId="7784CC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39C1F" w14:textId="3C99E2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90B2F" w14:textId="768A37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96BF030" w14:textId="77777777" w:rsidTr="00C1191E">
        <w:trPr>
          <w:trHeight w:val="54"/>
        </w:trPr>
        <w:tc>
          <w:tcPr>
            <w:tcW w:w="1691" w:type="dxa"/>
          </w:tcPr>
          <w:p w14:paraId="24E2EE0A" w14:textId="3CEA605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30D2C296" w14:textId="067FC47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722583.11</w:t>
            </w:r>
          </w:p>
        </w:tc>
        <w:tc>
          <w:tcPr>
            <w:tcW w:w="1562" w:type="dxa"/>
          </w:tcPr>
          <w:p w14:paraId="207FBCE0" w14:textId="6EA042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3362907.07</w:t>
            </w:r>
          </w:p>
        </w:tc>
        <w:tc>
          <w:tcPr>
            <w:tcW w:w="2134" w:type="dxa"/>
          </w:tcPr>
          <w:p w14:paraId="5F7DA2AF" w14:textId="1523F0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6EE16" w14:textId="1EC8B4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8AC04" w14:textId="14BD38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6A556F4" w14:textId="77777777" w:rsidTr="00C1191E">
        <w:trPr>
          <w:trHeight w:val="54"/>
        </w:trPr>
        <w:tc>
          <w:tcPr>
            <w:tcW w:w="1691" w:type="dxa"/>
          </w:tcPr>
          <w:p w14:paraId="166434BB" w14:textId="7005BCD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1D479A6A" w14:textId="2729B54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722590.00</w:t>
            </w:r>
          </w:p>
        </w:tc>
        <w:tc>
          <w:tcPr>
            <w:tcW w:w="1562" w:type="dxa"/>
          </w:tcPr>
          <w:p w14:paraId="5EFB9BFD" w14:textId="061C61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3362895.01</w:t>
            </w:r>
          </w:p>
        </w:tc>
        <w:tc>
          <w:tcPr>
            <w:tcW w:w="2134" w:type="dxa"/>
          </w:tcPr>
          <w:p w14:paraId="759C1DB0" w14:textId="09DCE2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2BCE8B" w14:textId="79D6E8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F69AA" w14:textId="44B1A3A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F16D55C" w14:textId="77777777" w:rsidTr="00C1191E">
        <w:trPr>
          <w:trHeight w:val="54"/>
        </w:trPr>
        <w:tc>
          <w:tcPr>
            <w:tcW w:w="1691" w:type="dxa"/>
          </w:tcPr>
          <w:p w14:paraId="55BB7828" w14:textId="6A03EF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13FD6F40" w14:textId="33FC945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722592.69</w:t>
            </w:r>
          </w:p>
        </w:tc>
        <w:tc>
          <w:tcPr>
            <w:tcW w:w="1562" w:type="dxa"/>
          </w:tcPr>
          <w:p w14:paraId="7CA1A01F" w14:textId="7BD4213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3362882.60</w:t>
            </w:r>
          </w:p>
        </w:tc>
        <w:tc>
          <w:tcPr>
            <w:tcW w:w="2134" w:type="dxa"/>
          </w:tcPr>
          <w:p w14:paraId="5F88B61A" w14:textId="140A9FE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EF26B" w14:textId="76A657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6A6B9" w14:textId="66828A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D65DAB4" w14:textId="77777777" w:rsidTr="00C1191E">
        <w:trPr>
          <w:trHeight w:val="54"/>
        </w:trPr>
        <w:tc>
          <w:tcPr>
            <w:tcW w:w="1691" w:type="dxa"/>
          </w:tcPr>
          <w:p w14:paraId="65610F5F" w14:textId="3783EB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79795DD" w14:textId="5AFB05F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722593.43</w:t>
            </w:r>
          </w:p>
        </w:tc>
        <w:tc>
          <w:tcPr>
            <w:tcW w:w="1562" w:type="dxa"/>
          </w:tcPr>
          <w:p w14:paraId="6D5D1DC4" w14:textId="6B1FFE4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3362866.40</w:t>
            </w:r>
          </w:p>
        </w:tc>
        <w:tc>
          <w:tcPr>
            <w:tcW w:w="2134" w:type="dxa"/>
          </w:tcPr>
          <w:p w14:paraId="284BEA48" w14:textId="456A39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678C39" w14:textId="171A1E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B25CC" w14:textId="601E673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EED2DED" w14:textId="77777777" w:rsidTr="00C1191E">
        <w:trPr>
          <w:trHeight w:val="54"/>
        </w:trPr>
        <w:tc>
          <w:tcPr>
            <w:tcW w:w="1691" w:type="dxa"/>
          </w:tcPr>
          <w:p w14:paraId="20D74911" w14:textId="1C07C7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7E1AE564" w14:textId="717A4A7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722591.40</w:t>
            </w:r>
          </w:p>
        </w:tc>
        <w:tc>
          <w:tcPr>
            <w:tcW w:w="1562" w:type="dxa"/>
          </w:tcPr>
          <w:p w14:paraId="68DF33D2" w14:textId="7B883F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3362859.64</w:t>
            </w:r>
          </w:p>
        </w:tc>
        <w:tc>
          <w:tcPr>
            <w:tcW w:w="2134" w:type="dxa"/>
          </w:tcPr>
          <w:p w14:paraId="55D4014A" w14:textId="34EAA4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25357" w14:textId="28C09E1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41A2E" w14:textId="007DC7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3BE032D" w14:textId="77777777" w:rsidTr="00C1191E">
        <w:trPr>
          <w:trHeight w:val="54"/>
        </w:trPr>
        <w:tc>
          <w:tcPr>
            <w:tcW w:w="1691" w:type="dxa"/>
          </w:tcPr>
          <w:p w14:paraId="7443B934" w14:textId="4B8CAB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6524EF9B" w14:textId="6E9CBC7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722592.61</w:t>
            </w:r>
          </w:p>
        </w:tc>
        <w:tc>
          <w:tcPr>
            <w:tcW w:w="1562" w:type="dxa"/>
          </w:tcPr>
          <w:p w14:paraId="550906EB" w14:textId="0DF644E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3362849.42</w:t>
            </w:r>
          </w:p>
        </w:tc>
        <w:tc>
          <w:tcPr>
            <w:tcW w:w="2134" w:type="dxa"/>
          </w:tcPr>
          <w:p w14:paraId="565B37A4" w14:textId="3BBECD9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2795B" w14:textId="21E26BC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64551" w14:textId="064E96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71FA095" w14:textId="77777777" w:rsidTr="00C1191E">
        <w:trPr>
          <w:trHeight w:val="54"/>
        </w:trPr>
        <w:tc>
          <w:tcPr>
            <w:tcW w:w="1691" w:type="dxa"/>
          </w:tcPr>
          <w:p w14:paraId="3758254A" w14:textId="4360612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4B9B60AC" w14:textId="637BD3A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722596.58</w:t>
            </w:r>
          </w:p>
        </w:tc>
        <w:tc>
          <w:tcPr>
            <w:tcW w:w="1562" w:type="dxa"/>
          </w:tcPr>
          <w:p w14:paraId="22D889B1" w14:textId="2073C0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3362841.47</w:t>
            </w:r>
          </w:p>
        </w:tc>
        <w:tc>
          <w:tcPr>
            <w:tcW w:w="2134" w:type="dxa"/>
          </w:tcPr>
          <w:p w14:paraId="682711A8" w14:textId="13B0B5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D4960" w14:textId="7D2A1C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4BE91" w14:textId="53992B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57D31A8" w14:textId="77777777" w:rsidTr="00C1191E">
        <w:trPr>
          <w:trHeight w:val="54"/>
        </w:trPr>
        <w:tc>
          <w:tcPr>
            <w:tcW w:w="1691" w:type="dxa"/>
          </w:tcPr>
          <w:p w14:paraId="67AD33D6" w14:textId="4EE6C18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AAA7AE5" w14:textId="059AA35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722609.81</w:t>
            </w:r>
          </w:p>
        </w:tc>
        <w:tc>
          <w:tcPr>
            <w:tcW w:w="1562" w:type="dxa"/>
          </w:tcPr>
          <w:p w14:paraId="7939A171" w14:textId="187A32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3362833.95</w:t>
            </w:r>
          </w:p>
        </w:tc>
        <w:tc>
          <w:tcPr>
            <w:tcW w:w="2134" w:type="dxa"/>
          </w:tcPr>
          <w:p w14:paraId="32F36ECD" w14:textId="22F9D5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E86F7" w14:textId="6577E3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BC7910" w14:textId="4359D66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85F2A7F" w14:textId="77777777" w:rsidTr="00C1191E">
        <w:trPr>
          <w:trHeight w:val="54"/>
        </w:trPr>
        <w:tc>
          <w:tcPr>
            <w:tcW w:w="1691" w:type="dxa"/>
          </w:tcPr>
          <w:p w14:paraId="65750591" w14:textId="65EE00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55638BBA" w14:textId="76A5BC0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722632.19</w:t>
            </w:r>
          </w:p>
        </w:tc>
        <w:tc>
          <w:tcPr>
            <w:tcW w:w="1562" w:type="dxa"/>
          </w:tcPr>
          <w:p w14:paraId="66F448AB" w14:textId="4F2AC9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3362833.61</w:t>
            </w:r>
          </w:p>
        </w:tc>
        <w:tc>
          <w:tcPr>
            <w:tcW w:w="2134" w:type="dxa"/>
          </w:tcPr>
          <w:p w14:paraId="4494A9C1" w14:textId="377AA0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11E98" w14:textId="76726A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F59A6" w14:textId="1E7EF52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B314790" w14:textId="77777777" w:rsidTr="00C1191E">
        <w:trPr>
          <w:trHeight w:val="54"/>
        </w:trPr>
        <w:tc>
          <w:tcPr>
            <w:tcW w:w="1691" w:type="dxa"/>
          </w:tcPr>
          <w:p w14:paraId="3E1BF4FF" w14:textId="4C93145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5192BA65" w14:textId="4180FE5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722650.83</w:t>
            </w:r>
          </w:p>
        </w:tc>
        <w:tc>
          <w:tcPr>
            <w:tcW w:w="1562" w:type="dxa"/>
          </w:tcPr>
          <w:p w14:paraId="050593C8" w14:textId="0CAA1F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3362823.53</w:t>
            </w:r>
          </w:p>
        </w:tc>
        <w:tc>
          <w:tcPr>
            <w:tcW w:w="2134" w:type="dxa"/>
          </w:tcPr>
          <w:p w14:paraId="42030007" w14:textId="757AFD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24D201" w14:textId="0A67965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93274" w14:textId="43002F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D0CC75A" w14:textId="77777777" w:rsidTr="00C1191E">
        <w:trPr>
          <w:trHeight w:val="54"/>
        </w:trPr>
        <w:tc>
          <w:tcPr>
            <w:tcW w:w="1691" w:type="dxa"/>
          </w:tcPr>
          <w:p w14:paraId="3CE80653" w14:textId="1E48A9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2C477CA3" w14:textId="64A0488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722662.46</w:t>
            </w:r>
          </w:p>
        </w:tc>
        <w:tc>
          <w:tcPr>
            <w:tcW w:w="1562" w:type="dxa"/>
          </w:tcPr>
          <w:p w14:paraId="4D8554ED" w14:textId="740C12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3362811.63</w:t>
            </w:r>
          </w:p>
        </w:tc>
        <w:tc>
          <w:tcPr>
            <w:tcW w:w="2134" w:type="dxa"/>
          </w:tcPr>
          <w:p w14:paraId="0F17EE87" w14:textId="0E2EAB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67022" w14:textId="2F657A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89FF1" w14:textId="63200D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1F00BB2" w14:textId="77777777" w:rsidTr="00C1191E">
        <w:trPr>
          <w:trHeight w:val="54"/>
        </w:trPr>
        <w:tc>
          <w:tcPr>
            <w:tcW w:w="1691" w:type="dxa"/>
          </w:tcPr>
          <w:p w14:paraId="7D6EEBD6" w14:textId="60FD69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235A6E06" w14:textId="74D2C74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722673.46</w:t>
            </w:r>
          </w:p>
        </w:tc>
        <w:tc>
          <w:tcPr>
            <w:tcW w:w="1562" w:type="dxa"/>
          </w:tcPr>
          <w:p w14:paraId="5F3BAAA1" w14:textId="5532FA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3362810.73</w:t>
            </w:r>
          </w:p>
        </w:tc>
        <w:tc>
          <w:tcPr>
            <w:tcW w:w="2134" w:type="dxa"/>
          </w:tcPr>
          <w:p w14:paraId="0F0DC326" w14:textId="1FC1044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4486C" w14:textId="4ACEC4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B12E1" w14:textId="7962D8F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AB930E8" w14:textId="77777777" w:rsidTr="00C1191E">
        <w:trPr>
          <w:trHeight w:val="54"/>
        </w:trPr>
        <w:tc>
          <w:tcPr>
            <w:tcW w:w="1691" w:type="dxa"/>
          </w:tcPr>
          <w:p w14:paraId="23B8E363" w14:textId="4D95F6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6F820F7" w14:textId="0D1F15A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722684.11</w:t>
            </w:r>
          </w:p>
        </w:tc>
        <w:tc>
          <w:tcPr>
            <w:tcW w:w="1562" w:type="dxa"/>
          </w:tcPr>
          <w:p w14:paraId="78154898" w14:textId="7C8F3A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3362813.59</w:t>
            </w:r>
          </w:p>
        </w:tc>
        <w:tc>
          <w:tcPr>
            <w:tcW w:w="2134" w:type="dxa"/>
          </w:tcPr>
          <w:p w14:paraId="638ED724" w14:textId="1DCA0A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E07DE1" w14:textId="6AFB4D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A1FF8" w14:textId="45E658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1A69105" w14:textId="77777777" w:rsidTr="00C1191E">
        <w:trPr>
          <w:trHeight w:val="54"/>
        </w:trPr>
        <w:tc>
          <w:tcPr>
            <w:tcW w:w="1691" w:type="dxa"/>
          </w:tcPr>
          <w:p w14:paraId="0434B301" w14:textId="5E1649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4C3EE79" w14:textId="1808E80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722690.27</w:t>
            </w:r>
          </w:p>
        </w:tc>
        <w:tc>
          <w:tcPr>
            <w:tcW w:w="1562" w:type="dxa"/>
          </w:tcPr>
          <w:p w14:paraId="1BA0923E" w14:textId="28BAF2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3362815.96</w:t>
            </w:r>
          </w:p>
        </w:tc>
        <w:tc>
          <w:tcPr>
            <w:tcW w:w="2134" w:type="dxa"/>
          </w:tcPr>
          <w:p w14:paraId="7A1718C8" w14:textId="270324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E9CB3" w14:textId="3E8FDF2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E7C62" w14:textId="3070272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748BF7D" w14:textId="77777777" w:rsidTr="00C1191E">
        <w:trPr>
          <w:trHeight w:val="54"/>
        </w:trPr>
        <w:tc>
          <w:tcPr>
            <w:tcW w:w="1691" w:type="dxa"/>
          </w:tcPr>
          <w:p w14:paraId="6320F522" w14:textId="4CE6F8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02690B79" w14:textId="53D160C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722698.83</w:t>
            </w:r>
          </w:p>
        </w:tc>
        <w:tc>
          <w:tcPr>
            <w:tcW w:w="1562" w:type="dxa"/>
          </w:tcPr>
          <w:p w14:paraId="12E9C693" w14:textId="227B21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3362823.29</w:t>
            </w:r>
          </w:p>
        </w:tc>
        <w:tc>
          <w:tcPr>
            <w:tcW w:w="2134" w:type="dxa"/>
          </w:tcPr>
          <w:p w14:paraId="2D73AFED" w14:textId="68AE65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0DC42" w14:textId="056792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E9C8D" w14:textId="71650B2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CCF7F35" w14:textId="77777777" w:rsidTr="00C1191E">
        <w:trPr>
          <w:trHeight w:val="54"/>
        </w:trPr>
        <w:tc>
          <w:tcPr>
            <w:tcW w:w="1691" w:type="dxa"/>
          </w:tcPr>
          <w:p w14:paraId="19A6E210" w14:textId="1F500BF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323B438D" w14:textId="5CE8CCC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722707.52</w:t>
            </w:r>
          </w:p>
        </w:tc>
        <w:tc>
          <w:tcPr>
            <w:tcW w:w="1562" w:type="dxa"/>
          </w:tcPr>
          <w:p w14:paraId="269B337E" w14:textId="6A0540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3362832.93</w:t>
            </w:r>
          </w:p>
        </w:tc>
        <w:tc>
          <w:tcPr>
            <w:tcW w:w="2134" w:type="dxa"/>
          </w:tcPr>
          <w:p w14:paraId="2B133640" w14:textId="6678A2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5080C" w14:textId="3D1104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28330" w14:textId="50E748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ED8CABA" w14:textId="77777777" w:rsidTr="00C1191E">
        <w:trPr>
          <w:trHeight w:val="54"/>
        </w:trPr>
        <w:tc>
          <w:tcPr>
            <w:tcW w:w="1691" w:type="dxa"/>
          </w:tcPr>
          <w:p w14:paraId="2CE1499E" w14:textId="7DE616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59D1F336" w14:textId="7EFE651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722719.83</w:t>
            </w:r>
          </w:p>
        </w:tc>
        <w:tc>
          <w:tcPr>
            <w:tcW w:w="1562" w:type="dxa"/>
          </w:tcPr>
          <w:p w14:paraId="666C3D06" w14:textId="00791E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3362842.21</w:t>
            </w:r>
          </w:p>
        </w:tc>
        <w:tc>
          <w:tcPr>
            <w:tcW w:w="2134" w:type="dxa"/>
          </w:tcPr>
          <w:p w14:paraId="616E0A49" w14:textId="418CBFC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D7D11" w14:textId="4FA4F6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3DA41" w14:textId="06982C8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EFEE831" w14:textId="77777777" w:rsidTr="00C1191E">
        <w:trPr>
          <w:trHeight w:val="54"/>
        </w:trPr>
        <w:tc>
          <w:tcPr>
            <w:tcW w:w="1691" w:type="dxa"/>
          </w:tcPr>
          <w:p w14:paraId="292B6CC5" w14:textId="541E7C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01F897E3" w14:textId="3094D59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722731.93</w:t>
            </w:r>
          </w:p>
        </w:tc>
        <w:tc>
          <w:tcPr>
            <w:tcW w:w="1562" w:type="dxa"/>
          </w:tcPr>
          <w:p w14:paraId="38E79C88" w14:textId="58D306B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3362845.88</w:t>
            </w:r>
          </w:p>
        </w:tc>
        <w:tc>
          <w:tcPr>
            <w:tcW w:w="2134" w:type="dxa"/>
          </w:tcPr>
          <w:p w14:paraId="286CE8AC" w14:textId="32B5031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6E21A" w14:textId="6544E2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CF48E" w14:textId="1EC06A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34DD9EA" w14:textId="77777777" w:rsidTr="00C1191E">
        <w:trPr>
          <w:trHeight w:val="54"/>
        </w:trPr>
        <w:tc>
          <w:tcPr>
            <w:tcW w:w="1691" w:type="dxa"/>
          </w:tcPr>
          <w:p w14:paraId="067AEE60" w14:textId="3CADBFF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35177E44" w14:textId="70AB793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722746.55</w:t>
            </w:r>
          </w:p>
        </w:tc>
        <w:tc>
          <w:tcPr>
            <w:tcW w:w="1562" w:type="dxa"/>
          </w:tcPr>
          <w:p w14:paraId="6153C2AE" w14:textId="7D5737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3362844.22</w:t>
            </w:r>
          </w:p>
        </w:tc>
        <w:tc>
          <w:tcPr>
            <w:tcW w:w="2134" w:type="dxa"/>
          </w:tcPr>
          <w:p w14:paraId="65606E17" w14:textId="15E7235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6C633D" w14:textId="5F42CC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7F0CE" w14:textId="20ADBC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D770EB9" w14:textId="77777777" w:rsidTr="00C1191E">
        <w:trPr>
          <w:trHeight w:val="54"/>
        </w:trPr>
        <w:tc>
          <w:tcPr>
            <w:tcW w:w="1691" w:type="dxa"/>
          </w:tcPr>
          <w:p w14:paraId="5C51398E" w14:textId="6B7CB9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3319EDCE" w14:textId="2AD5275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722763.51</w:t>
            </w:r>
          </w:p>
        </w:tc>
        <w:tc>
          <w:tcPr>
            <w:tcW w:w="1562" w:type="dxa"/>
          </w:tcPr>
          <w:p w14:paraId="04C4BCEC" w14:textId="4E53A7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3362835.24</w:t>
            </w:r>
          </w:p>
        </w:tc>
        <w:tc>
          <w:tcPr>
            <w:tcW w:w="2134" w:type="dxa"/>
          </w:tcPr>
          <w:p w14:paraId="0A906F59" w14:textId="7A5CF4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C52FE" w14:textId="5B122E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8B3D1" w14:textId="638D33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F510A20" w14:textId="77777777" w:rsidTr="00C1191E">
        <w:trPr>
          <w:trHeight w:val="54"/>
        </w:trPr>
        <w:tc>
          <w:tcPr>
            <w:tcW w:w="1691" w:type="dxa"/>
          </w:tcPr>
          <w:p w14:paraId="4AF22718" w14:textId="72FE3F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46D2AF64" w14:textId="1EE8FED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722778.30</w:t>
            </w:r>
          </w:p>
        </w:tc>
        <w:tc>
          <w:tcPr>
            <w:tcW w:w="1562" w:type="dxa"/>
          </w:tcPr>
          <w:p w14:paraId="1B9F69D8" w14:textId="6B8527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3362830.20</w:t>
            </w:r>
          </w:p>
        </w:tc>
        <w:tc>
          <w:tcPr>
            <w:tcW w:w="2134" w:type="dxa"/>
          </w:tcPr>
          <w:p w14:paraId="4DAC4721" w14:textId="6E3F44A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197A6" w14:textId="0C3966F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3B344" w14:textId="112F5F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0437348" w14:textId="77777777" w:rsidTr="00C1191E">
        <w:trPr>
          <w:trHeight w:val="54"/>
        </w:trPr>
        <w:tc>
          <w:tcPr>
            <w:tcW w:w="1691" w:type="dxa"/>
          </w:tcPr>
          <w:p w14:paraId="012EC208" w14:textId="66AA787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9D64CE6" w14:textId="34DCF31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722788.21</w:t>
            </w:r>
          </w:p>
        </w:tc>
        <w:tc>
          <w:tcPr>
            <w:tcW w:w="1562" w:type="dxa"/>
          </w:tcPr>
          <w:p w14:paraId="2D5102E7" w14:textId="1B6726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3362825.76</w:t>
            </w:r>
          </w:p>
        </w:tc>
        <w:tc>
          <w:tcPr>
            <w:tcW w:w="2134" w:type="dxa"/>
          </w:tcPr>
          <w:p w14:paraId="17E913CA" w14:textId="5F3458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8E4E0" w14:textId="764600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163ED" w14:textId="768E29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2892B43" w14:textId="77777777" w:rsidTr="00C1191E">
        <w:trPr>
          <w:trHeight w:val="54"/>
        </w:trPr>
        <w:tc>
          <w:tcPr>
            <w:tcW w:w="1691" w:type="dxa"/>
          </w:tcPr>
          <w:p w14:paraId="7554A275" w14:textId="734D868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4AE96674" w14:textId="002FA79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722800.43</w:t>
            </w:r>
          </w:p>
        </w:tc>
        <w:tc>
          <w:tcPr>
            <w:tcW w:w="1562" w:type="dxa"/>
          </w:tcPr>
          <w:p w14:paraId="770C4508" w14:textId="3F3C1F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3362821.08</w:t>
            </w:r>
          </w:p>
        </w:tc>
        <w:tc>
          <w:tcPr>
            <w:tcW w:w="2134" w:type="dxa"/>
          </w:tcPr>
          <w:p w14:paraId="2CC13C64" w14:textId="0083B4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6A52B" w14:textId="57B03D2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6B181F" w14:textId="1F2628C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A52ACA8" w14:textId="77777777" w:rsidTr="00C1191E">
        <w:trPr>
          <w:trHeight w:val="54"/>
        </w:trPr>
        <w:tc>
          <w:tcPr>
            <w:tcW w:w="1691" w:type="dxa"/>
          </w:tcPr>
          <w:p w14:paraId="3D70A224" w14:textId="00B6A60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250908E2" w14:textId="7A0B9A0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722818.48</w:t>
            </w:r>
          </w:p>
        </w:tc>
        <w:tc>
          <w:tcPr>
            <w:tcW w:w="1562" w:type="dxa"/>
          </w:tcPr>
          <w:p w14:paraId="66A69CB7" w14:textId="2A20EF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3362803.02</w:t>
            </w:r>
          </w:p>
        </w:tc>
        <w:tc>
          <w:tcPr>
            <w:tcW w:w="2134" w:type="dxa"/>
          </w:tcPr>
          <w:p w14:paraId="20D717C9" w14:textId="4C97FC9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844CC" w14:textId="7DC21B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42A97" w14:textId="1AB527B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DD4E529" w14:textId="77777777" w:rsidTr="00C1191E">
        <w:trPr>
          <w:trHeight w:val="54"/>
        </w:trPr>
        <w:tc>
          <w:tcPr>
            <w:tcW w:w="1691" w:type="dxa"/>
          </w:tcPr>
          <w:p w14:paraId="065FF351" w14:textId="5B6817C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2A06180F" w14:textId="43643A5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722822.66</w:t>
            </w:r>
          </w:p>
        </w:tc>
        <w:tc>
          <w:tcPr>
            <w:tcW w:w="1562" w:type="dxa"/>
          </w:tcPr>
          <w:p w14:paraId="46D5C2AD" w14:textId="771F76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3362783.83</w:t>
            </w:r>
          </w:p>
        </w:tc>
        <w:tc>
          <w:tcPr>
            <w:tcW w:w="2134" w:type="dxa"/>
          </w:tcPr>
          <w:p w14:paraId="119A4EC7" w14:textId="0D10C9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CD94B" w14:textId="580AB51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B90A82" w14:textId="2DD293F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04E9902" w14:textId="77777777" w:rsidTr="00C1191E">
        <w:trPr>
          <w:trHeight w:val="54"/>
        </w:trPr>
        <w:tc>
          <w:tcPr>
            <w:tcW w:w="1691" w:type="dxa"/>
          </w:tcPr>
          <w:p w14:paraId="78EA0F7E" w14:textId="025094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46614551" w14:textId="68591EF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722830.86</w:t>
            </w:r>
          </w:p>
        </w:tc>
        <w:tc>
          <w:tcPr>
            <w:tcW w:w="1562" w:type="dxa"/>
          </w:tcPr>
          <w:p w14:paraId="1CAD0786" w14:textId="3E0689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3362769.63</w:t>
            </w:r>
          </w:p>
        </w:tc>
        <w:tc>
          <w:tcPr>
            <w:tcW w:w="2134" w:type="dxa"/>
          </w:tcPr>
          <w:p w14:paraId="35066404" w14:textId="1BE56A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7BA1B" w14:textId="4B2F41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B70AD" w14:textId="6EEC62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E9F61D1" w14:textId="77777777" w:rsidTr="00C1191E">
        <w:trPr>
          <w:trHeight w:val="54"/>
        </w:trPr>
        <w:tc>
          <w:tcPr>
            <w:tcW w:w="1691" w:type="dxa"/>
          </w:tcPr>
          <w:p w14:paraId="65DEB733" w14:textId="637860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2C271C36" w14:textId="1C2A267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722838.29</w:t>
            </w:r>
          </w:p>
        </w:tc>
        <w:tc>
          <w:tcPr>
            <w:tcW w:w="1562" w:type="dxa"/>
          </w:tcPr>
          <w:p w14:paraId="73720C25" w14:textId="1812143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3362762.79</w:t>
            </w:r>
          </w:p>
        </w:tc>
        <w:tc>
          <w:tcPr>
            <w:tcW w:w="2134" w:type="dxa"/>
          </w:tcPr>
          <w:p w14:paraId="7948E10C" w14:textId="089F822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E8211" w14:textId="6A505CF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00B7FF" w14:textId="280B71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539054A" w14:textId="77777777" w:rsidTr="00C1191E">
        <w:trPr>
          <w:trHeight w:val="54"/>
        </w:trPr>
        <w:tc>
          <w:tcPr>
            <w:tcW w:w="1691" w:type="dxa"/>
          </w:tcPr>
          <w:p w14:paraId="300545A1" w14:textId="578CCB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554CFA18" w14:textId="4F63773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722852.38</w:t>
            </w:r>
          </w:p>
        </w:tc>
        <w:tc>
          <w:tcPr>
            <w:tcW w:w="1562" w:type="dxa"/>
          </w:tcPr>
          <w:p w14:paraId="052344F0" w14:textId="35E0980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3362757.78</w:t>
            </w:r>
          </w:p>
        </w:tc>
        <w:tc>
          <w:tcPr>
            <w:tcW w:w="2134" w:type="dxa"/>
          </w:tcPr>
          <w:p w14:paraId="351852FA" w14:textId="0434F66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4059C" w14:textId="7EDC6C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7DB68" w14:textId="6934E0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F258A45" w14:textId="77777777" w:rsidTr="00C1191E">
        <w:trPr>
          <w:trHeight w:val="54"/>
        </w:trPr>
        <w:tc>
          <w:tcPr>
            <w:tcW w:w="1691" w:type="dxa"/>
          </w:tcPr>
          <w:p w14:paraId="5E6694D0" w14:textId="0E36621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2067CAAD" w14:textId="575EE5B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722870.23</w:t>
            </w:r>
          </w:p>
        </w:tc>
        <w:tc>
          <w:tcPr>
            <w:tcW w:w="1562" w:type="dxa"/>
          </w:tcPr>
          <w:p w14:paraId="48D723E4" w14:textId="6E9EE4D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3362755.51</w:t>
            </w:r>
          </w:p>
        </w:tc>
        <w:tc>
          <w:tcPr>
            <w:tcW w:w="2134" w:type="dxa"/>
          </w:tcPr>
          <w:p w14:paraId="0088C1E4" w14:textId="60BDB3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2F610" w14:textId="68941E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67A10" w14:textId="155303A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CAA1E37" w14:textId="77777777" w:rsidTr="00C1191E">
        <w:trPr>
          <w:trHeight w:val="54"/>
        </w:trPr>
        <w:tc>
          <w:tcPr>
            <w:tcW w:w="1691" w:type="dxa"/>
          </w:tcPr>
          <w:p w14:paraId="3DCFDA3A" w14:textId="05561D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69F3A6E1" w14:textId="53B9FC2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722887.04</w:t>
            </w:r>
          </w:p>
        </w:tc>
        <w:tc>
          <w:tcPr>
            <w:tcW w:w="1562" w:type="dxa"/>
          </w:tcPr>
          <w:p w14:paraId="4355EE57" w14:textId="210A426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3362756.54</w:t>
            </w:r>
          </w:p>
        </w:tc>
        <w:tc>
          <w:tcPr>
            <w:tcW w:w="2134" w:type="dxa"/>
          </w:tcPr>
          <w:p w14:paraId="52A548F6" w14:textId="21A216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CD88A" w14:textId="624CB9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BF16F" w14:textId="3478F8C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2BB68B8" w14:textId="77777777" w:rsidTr="00C1191E">
        <w:trPr>
          <w:trHeight w:val="54"/>
        </w:trPr>
        <w:tc>
          <w:tcPr>
            <w:tcW w:w="1691" w:type="dxa"/>
          </w:tcPr>
          <w:p w14:paraId="21C21D09" w14:textId="7AAD3E0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2EE0A841" w14:textId="63323F1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722902.26</w:t>
            </w:r>
          </w:p>
        </w:tc>
        <w:tc>
          <w:tcPr>
            <w:tcW w:w="1562" w:type="dxa"/>
          </w:tcPr>
          <w:p w14:paraId="7BA3921D" w14:textId="19AAD1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3362753.11</w:t>
            </w:r>
          </w:p>
        </w:tc>
        <w:tc>
          <w:tcPr>
            <w:tcW w:w="2134" w:type="dxa"/>
          </w:tcPr>
          <w:p w14:paraId="4D294DD5" w14:textId="493B043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BC26A" w14:textId="781E4D9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E34C6" w14:textId="3D933A8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F72BFD0" w14:textId="77777777" w:rsidTr="00C1191E">
        <w:trPr>
          <w:trHeight w:val="54"/>
        </w:trPr>
        <w:tc>
          <w:tcPr>
            <w:tcW w:w="1691" w:type="dxa"/>
          </w:tcPr>
          <w:p w14:paraId="0B07148E" w14:textId="2035855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29AC3985" w14:textId="4048973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722914.89</w:t>
            </w:r>
          </w:p>
        </w:tc>
        <w:tc>
          <w:tcPr>
            <w:tcW w:w="1562" w:type="dxa"/>
          </w:tcPr>
          <w:p w14:paraId="4F27640E" w14:textId="3BDF1A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3362740.86</w:t>
            </w:r>
          </w:p>
        </w:tc>
        <w:tc>
          <w:tcPr>
            <w:tcW w:w="2134" w:type="dxa"/>
          </w:tcPr>
          <w:p w14:paraId="35364487" w14:textId="790515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FC7E8" w14:textId="5321086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4F974" w14:textId="354CF9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ADB4296" w14:textId="77777777" w:rsidTr="00C1191E">
        <w:trPr>
          <w:trHeight w:val="54"/>
        </w:trPr>
        <w:tc>
          <w:tcPr>
            <w:tcW w:w="1691" w:type="dxa"/>
          </w:tcPr>
          <w:p w14:paraId="791FDDB2" w14:textId="789672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</w:tcPr>
          <w:p w14:paraId="5688FA79" w14:textId="3EC5855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722920.31</w:t>
            </w:r>
          </w:p>
        </w:tc>
        <w:tc>
          <w:tcPr>
            <w:tcW w:w="1562" w:type="dxa"/>
          </w:tcPr>
          <w:p w14:paraId="5FFDDF54" w14:textId="3A9813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3362726.74</w:t>
            </w:r>
          </w:p>
        </w:tc>
        <w:tc>
          <w:tcPr>
            <w:tcW w:w="2134" w:type="dxa"/>
          </w:tcPr>
          <w:p w14:paraId="296D7E85" w14:textId="77263E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B8875" w14:textId="1130426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EF008" w14:textId="037103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1024ED0" w14:textId="77777777" w:rsidTr="00C1191E">
        <w:trPr>
          <w:trHeight w:val="54"/>
        </w:trPr>
        <w:tc>
          <w:tcPr>
            <w:tcW w:w="1691" w:type="dxa"/>
          </w:tcPr>
          <w:p w14:paraId="2CC7A4D0" w14:textId="70963B8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020A86F9" w14:textId="4E77A70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722925.15</w:t>
            </w:r>
          </w:p>
        </w:tc>
        <w:tc>
          <w:tcPr>
            <w:tcW w:w="1562" w:type="dxa"/>
          </w:tcPr>
          <w:p w14:paraId="68E8B5E7" w14:textId="5F5090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3362712.91</w:t>
            </w:r>
          </w:p>
        </w:tc>
        <w:tc>
          <w:tcPr>
            <w:tcW w:w="2134" w:type="dxa"/>
          </w:tcPr>
          <w:p w14:paraId="429748A5" w14:textId="30BC364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CAB7BC" w14:textId="3F7C3C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78050" w14:textId="1C3774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5B9F97C" w14:textId="77777777" w:rsidTr="00C1191E">
        <w:trPr>
          <w:trHeight w:val="54"/>
        </w:trPr>
        <w:tc>
          <w:tcPr>
            <w:tcW w:w="1691" w:type="dxa"/>
          </w:tcPr>
          <w:p w14:paraId="4BD2C0ED" w14:textId="7AA50BE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6F401DDC" w14:textId="28C6482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722928.08</w:t>
            </w:r>
          </w:p>
        </w:tc>
        <w:tc>
          <w:tcPr>
            <w:tcW w:w="1562" w:type="dxa"/>
          </w:tcPr>
          <w:p w14:paraId="09C671FE" w14:textId="59CAD2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3362700.23</w:t>
            </w:r>
          </w:p>
        </w:tc>
        <w:tc>
          <w:tcPr>
            <w:tcW w:w="2134" w:type="dxa"/>
          </w:tcPr>
          <w:p w14:paraId="1D0FD480" w14:textId="55009D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7E0F6" w14:textId="1396A92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DE228" w14:textId="15E459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0446252" w14:textId="77777777" w:rsidTr="00C1191E">
        <w:trPr>
          <w:trHeight w:val="54"/>
        </w:trPr>
        <w:tc>
          <w:tcPr>
            <w:tcW w:w="1691" w:type="dxa"/>
          </w:tcPr>
          <w:p w14:paraId="0CE14327" w14:textId="1A7CB9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8D9E232" w14:textId="3DE2A26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722935.72</w:t>
            </w:r>
          </w:p>
        </w:tc>
        <w:tc>
          <w:tcPr>
            <w:tcW w:w="1562" w:type="dxa"/>
          </w:tcPr>
          <w:p w14:paraId="19C76664" w14:textId="3A7D236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3362689.46</w:t>
            </w:r>
          </w:p>
        </w:tc>
        <w:tc>
          <w:tcPr>
            <w:tcW w:w="2134" w:type="dxa"/>
          </w:tcPr>
          <w:p w14:paraId="11AFD615" w14:textId="6DC42C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4AF9C" w14:textId="19E7C97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1AE31" w14:textId="6C291C5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9AE52ED" w14:textId="77777777" w:rsidTr="00C1191E">
        <w:trPr>
          <w:trHeight w:val="54"/>
        </w:trPr>
        <w:tc>
          <w:tcPr>
            <w:tcW w:w="1691" w:type="dxa"/>
          </w:tcPr>
          <w:p w14:paraId="409756AA" w14:textId="5FB04F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08E49160" w14:textId="09EF4F3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722936.91</w:t>
            </w:r>
          </w:p>
        </w:tc>
        <w:tc>
          <w:tcPr>
            <w:tcW w:w="1562" w:type="dxa"/>
          </w:tcPr>
          <w:p w14:paraId="43A9CCA4" w14:textId="3CBDBC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3362674.36</w:t>
            </w:r>
          </w:p>
        </w:tc>
        <w:tc>
          <w:tcPr>
            <w:tcW w:w="2134" w:type="dxa"/>
          </w:tcPr>
          <w:p w14:paraId="641C9554" w14:textId="55EBDE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9AAFB" w14:textId="54D532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13581" w14:textId="1201F5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D4E1DD9" w14:textId="77777777" w:rsidTr="00C1191E">
        <w:trPr>
          <w:trHeight w:val="54"/>
        </w:trPr>
        <w:tc>
          <w:tcPr>
            <w:tcW w:w="1691" w:type="dxa"/>
          </w:tcPr>
          <w:p w14:paraId="01750F09" w14:textId="08DBD3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02CE81D9" w14:textId="7442C67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722932.57</w:t>
            </w:r>
          </w:p>
        </w:tc>
        <w:tc>
          <w:tcPr>
            <w:tcW w:w="1562" w:type="dxa"/>
          </w:tcPr>
          <w:p w14:paraId="47581070" w14:textId="40C482C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3362665.66</w:t>
            </w:r>
          </w:p>
        </w:tc>
        <w:tc>
          <w:tcPr>
            <w:tcW w:w="2134" w:type="dxa"/>
          </w:tcPr>
          <w:p w14:paraId="187B7D47" w14:textId="4DD99A9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1DD31" w14:textId="300CFA6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F76D2" w14:textId="7CEE65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D8AFBA8" w14:textId="77777777" w:rsidTr="00C1191E">
        <w:trPr>
          <w:trHeight w:val="54"/>
        </w:trPr>
        <w:tc>
          <w:tcPr>
            <w:tcW w:w="1691" w:type="dxa"/>
          </w:tcPr>
          <w:p w14:paraId="5DEF2DF4" w14:textId="67E5324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3BC2CEDF" w14:textId="5EC683E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722924.77</w:t>
            </w:r>
          </w:p>
        </w:tc>
        <w:tc>
          <w:tcPr>
            <w:tcW w:w="1562" w:type="dxa"/>
          </w:tcPr>
          <w:p w14:paraId="3B8703B3" w14:textId="00BEA1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3362654.15</w:t>
            </w:r>
          </w:p>
        </w:tc>
        <w:tc>
          <w:tcPr>
            <w:tcW w:w="2134" w:type="dxa"/>
          </w:tcPr>
          <w:p w14:paraId="45A5B6D4" w14:textId="2C3B773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3C3D4" w14:textId="0059A1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C4333" w14:textId="0984187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25649BC" w14:textId="77777777" w:rsidTr="00C1191E">
        <w:trPr>
          <w:trHeight w:val="54"/>
        </w:trPr>
        <w:tc>
          <w:tcPr>
            <w:tcW w:w="1691" w:type="dxa"/>
          </w:tcPr>
          <w:p w14:paraId="5E53DFB8" w14:textId="43575BD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52BA6D82" w14:textId="096BC0F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722915.25</w:t>
            </w:r>
          </w:p>
        </w:tc>
        <w:tc>
          <w:tcPr>
            <w:tcW w:w="1562" w:type="dxa"/>
          </w:tcPr>
          <w:p w14:paraId="550801FF" w14:textId="05D7B8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3362648.75</w:t>
            </w:r>
          </w:p>
        </w:tc>
        <w:tc>
          <w:tcPr>
            <w:tcW w:w="2134" w:type="dxa"/>
          </w:tcPr>
          <w:p w14:paraId="2F417173" w14:textId="3FC813A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A0C22" w14:textId="79A61DD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07FDF" w14:textId="74D4BC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363519C" w14:textId="77777777" w:rsidTr="00C1191E">
        <w:trPr>
          <w:trHeight w:val="54"/>
        </w:trPr>
        <w:tc>
          <w:tcPr>
            <w:tcW w:w="1691" w:type="dxa"/>
          </w:tcPr>
          <w:p w14:paraId="154BE9CF" w14:textId="043E988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1C555AFB" w14:textId="706E3820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722912.93</w:t>
            </w:r>
          </w:p>
        </w:tc>
        <w:tc>
          <w:tcPr>
            <w:tcW w:w="1562" w:type="dxa"/>
          </w:tcPr>
          <w:p w14:paraId="11900C2E" w14:textId="4F6C0F9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3362640.00</w:t>
            </w:r>
          </w:p>
        </w:tc>
        <w:tc>
          <w:tcPr>
            <w:tcW w:w="2134" w:type="dxa"/>
          </w:tcPr>
          <w:p w14:paraId="5E2FEEA4" w14:textId="7F9F30A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2F0AD" w14:textId="191B63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81AA6" w14:textId="4ACD61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B3820B8" w14:textId="77777777" w:rsidTr="00C1191E">
        <w:trPr>
          <w:trHeight w:val="54"/>
        </w:trPr>
        <w:tc>
          <w:tcPr>
            <w:tcW w:w="1691" w:type="dxa"/>
          </w:tcPr>
          <w:p w14:paraId="3394259C" w14:textId="734C042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55739256" w14:textId="4647B5F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722914.70</w:t>
            </w:r>
          </w:p>
        </w:tc>
        <w:tc>
          <w:tcPr>
            <w:tcW w:w="1562" w:type="dxa"/>
          </w:tcPr>
          <w:p w14:paraId="4DC1BDB7" w14:textId="481D8D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3362634.73</w:t>
            </w:r>
          </w:p>
        </w:tc>
        <w:tc>
          <w:tcPr>
            <w:tcW w:w="2134" w:type="dxa"/>
          </w:tcPr>
          <w:p w14:paraId="1C97F278" w14:textId="30D37BE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DA908" w14:textId="3C452A8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A5DAA" w14:textId="447C6B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A7C36F2" w14:textId="77777777" w:rsidTr="00C1191E">
        <w:trPr>
          <w:trHeight w:val="54"/>
        </w:trPr>
        <w:tc>
          <w:tcPr>
            <w:tcW w:w="1691" w:type="dxa"/>
          </w:tcPr>
          <w:p w14:paraId="67D2B653" w14:textId="1A54B16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19A9782E" w14:textId="3E26FEA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5743104" w14:textId="79035F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58911B0" w14:textId="1173726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6785F5D" w14:textId="14F8255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2EF1EC5" w14:textId="0EBD719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EAA5C37" w14:textId="77777777" w:rsidTr="00C1191E">
        <w:trPr>
          <w:trHeight w:val="54"/>
        </w:trPr>
        <w:tc>
          <w:tcPr>
            <w:tcW w:w="1691" w:type="dxa"/>
          </w:tcPr>
          <w:p w14:paraId="77EBC5EF" w14:textId="78A0954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2B15670C" w14:textId="438BA2D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722911.68</w:t>
            </w:r>
          </w:p>
        </w:tc>
        <w:tc>
          <w:tcPr>
            <w:tcW w:w="1562" w:type="dxa"/>
          </w:tcPr>
          <w:p w14:paraId="6F1F0F8C" w14:textId="5EF2775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3362631.16</w:t>
            </w:r>
          </w:p>
        </w:tc>
        <w:tc>
          <w:tcPr>
            <w:tcW w:w="2134" w:type="dxa"/>
          </w:tcPr>
          <w:p w14:paraId="15A4660C" w14:textId="16D9BDD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EB9B52" w14:textId="3A53DA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28523" w14:textId="3DDF6B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7108A933" w14:textId="77777777" w:rsidTr="00C1191E">
        <w:trPr>
          <w:trHeight w:val="54"/>
        </w:trPr>
        <w:tc>
          <w:tcPr>
            <w:tcW w:w="1691" w:type="dxa"/>
          </w:tcPr>
          <w:p w14:paraId="392019BE" w14:textId="744FFE1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1F885907" w14:textId="3BD490A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722908.76</w:t>
            </w:r>
          </w:p>
        </w:tc>
        <w:tc>
          <w:tcPr>
            <w:tcW w:w="1562" w:type="dxa"/>
          </w:tcPr>
          <w:p w14:paraId="4CCC3490" w14:textId="64BE22B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3362639.87</w:t>
            </w:r>
          </w:p>
        </w:tc>
        <w:tc>
          <w:tcPr>
            <w:tcW w:w="2134" w:type="dxa"/>
          </w:tcPr>
          <w:p w14:paraId="51095C0B" w14:textId="6D46D4B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CE2C4" w14:textId="515A81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347210" w14:textId="181618E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C24F17F" w14:textId="77777777" w:rsidTr="00C1191E">
        <w:trPr>
          <w:trHeight w:val="54"/>
        </w:trPr>
        <w:tc>
          <w:tcPr>
            <w:tcW w:w="1691" w:type="dxa"/>
          </w:tcPr>
          <w:p w14:paraId="100849F4" w14:textId="5051538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2909CF90" w14:textId="5AFF2DD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722911.81</w:t>
            </w:r>
          </w:p>
        </w:tc>
        <w:tc>
          <w:tcPr>
            <w:tcW w:w="1562" w:type="dxa"/>
          </w:tcPr>
          <w:p w14:paraId="786C8A72" w14:textId="0A8DDD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3362651.40</w:t>
            </w:r>
          </w:p>
        </w:tc>
        <w:tc>
          <w:tcPr>
            <w:tcW w:w="2134" w:type="dxa"/>
          </w:tcPr>
          <w:p w14:paraId="77082E06" w14:textId="7F6B0C4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A8AB4" w14:textId="48C295B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7CBDE" w14:textId="6BF7A2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EC06CB4" w14:textId="77777777" w:rsidTr="00C1191E">
        <w:trPr>
          <w:trHeight w:val="54"/>
        </w:trPr>
        <w:tc>
          <w:tcPr>
            <w:tcW w:w="1691" w:type="dxa"/>
          </w:tcPr>
          <w:p w14:paraId="71D2BB78" w14:textId="0716EF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C6EE7B9" w14:textId="15FBB24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722921.98</w:t>
            </w:r>
          </w:p>
        </w:tc>
        <w:tc>
          <w:tcPr>
            <w:tcW w:w="1562" w:type="dxa"/>
          </w:tcPr>
          <w:p w14:paraId="05BC8B16" w14:textId="73F3C10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3362657.17</w:t>
            </w:r>
          </w:p>
        </w:tc>
        <w:tc>
          <w:tcPr>
            <w:tcW w:w="2134" w:type="dxa"/>
          </w:tcPr>
          <w:p w14:paraId="2D308D88" w14:textId="69405AC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25946" w14:textId="64E7FB5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7951D" w14:textId="32A1C0B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B3DA5E6" w14:textId="77777777" w:rsidTr="00C1191E">
        <w:trPr>
          <w:trHeight w:val="54"/>
        </w:trPr>
        <w:tc>
          <w:tcPr>
            <w:tcW w:w="1691" w:type="dxa"/>
          </w:tcPr>
          <w:p w14:paraId="7EE983CA" w14:textId="57121A4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5F71CF3F" w14:textId="6C88138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722929.11</w:t>
            </w:r>
          </w:p>
        </w:tc>
        <w:tc>
          <w:tcPr>
            <w:tcW w:w="1562" w:type="dxa"/>
          </w:tcPr>
          <w:p w14:paraId="2C288F43" w14:textId="3B62F3A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3362667.69</w:t>
            </w:r>
          </w:p>
        </w:tc>
        <w:tc>
          <w:tcPr>
            <w:tcW w:w="2134" w:type="dxa"/>
          </w:tcPr>
          <w:p w14:paraId="2B0CBBFB" w14:textId="5E2AD31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46055" w14:textId="2BF10FB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04FAE" w14:textId="59F5C59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0906C87" w14:textId="77777777" w:rsidTr="00C1191E">
        <w:trPr>
          <w:trHeight w:val="54"/>
        </w:trPr>
        <w:tc>
          <w:tcPr>
            <w:tcW w:w="1691" w:type="dxa"/>
          </w:tcPr>
          <w:p w14:paraId="28B051BC" w14:textId="7FA05A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0F3C656D" w14:textId="45B8CF5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722932.84</w:t>
            </w:r>
          </w:p>
        </w:tc>
        <w:tc>
          <w:tcPr>
            <w:tcW w:w="1562" w:type="dxa"/>
          </w:tcPr>
          <w:p w14:paraId="1B0BCF0E" w14:textId="5DF7708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3362675.15</w:t>
            </w:r>
          </w:p>
        </w:tc>
        <w:tc>
          <w:tcPr>
            <w:tcW w:w="2134" w:type="dxa"/>
          </w:tcPr>
          <w:p w14:paraId="2F13185D" w14:textId="78A409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A7E2E" w14:textId="481286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76EBE" w14:textId="09D04FA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D2920AF" w14:textId="77777777" w:rsidTr="00C1191E">
        <w:trPr>
          <w:trHeight w:val="54"/>
        </w:trPr>
        <w:tc>
          <w:tcPr>
            <w:tcW w:w="1691" w:type="dxa"/>
          </w:tcPr>
          <w:p w14:paraId="1D214BE7" w14:textId="7DD79C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21699CFC" w14:textId="53956303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722931.82</w:t>
            </w:r>
          </w:p>
        </w:tc>
        <w:tc>
          <w:tcPr>
            <w:tcW w:w="1562" w:type="dxa"/>
          </w:tcPr>
          <w:p w14:paraId="6BB82EA2" w14:textId="250446C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3362688.05</w:t>
            </w:r>
          </w:p>
        </w:tc>
        <w:tc>
          <w:tcPr>
            <w:tcW w:w="2134" w:type="dxa"/>
          </w:tcPr>
          <w:p w14:paraId="13E1FACF" w14:textId="301C0E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F97B6" w14:textId="3F5A509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C0A04" w14:textId="06D266F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9FC581F" w14:textId="77777777" w:rsidTr="00C1191E">
        <w:trPr>
          <w:trHeight w:val="54"/>
        </w:trPr>
        <w:tc>
          <w:tcPr>
            <w:tcW w:w="1691" w:type="dxa"/>
          </w:tcPr>
          <w:p w14:paraId="60D0278E" w14:textId="30CD4D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2C8A6AB3" w14:textId="4F1AFA4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722924.36</w:t>
            </w:r>
          </w:p>
        </w:tc>
        <w:tc>
          <w:tcPr>
            <w:tcW w:w="1562" w:type="dxa"/>
          </w:tcPr>
          <w:p w14:paraId="552C0F05" w14:textId="590073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3362698.56</w:t>
            </w:r>
          </w:p>
        </w:tc>
        <w:tc>
          <w:tcPr>
            <w:tcW w:w="2134" w:type="dxa"/>
          </w:tcPr>
          <w:p w14:paraId="16492349" w14:textId="01540DF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B73A6" w14:textId="10A891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F06FC3" w14:textId="2DD07A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4F33F1A" w14:textId="77777777" w:rsidTr="00C1191E">
        <w:trPr>
          <w:trHeight w:val="54"/>
        </w:trPr>
        <w:tc>
          <w:tcPr>
            <w:tcW w:w="1691" w:type="dxa"/>
          </w:tcPr>
          <w:p w14:paraId="319B9904" w14:textId="02C88B6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394A0A2B" w14:textId="6299E3A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722921.31</w:t>
            </w:r>
          </w:p>
        </w:tc>
        <w:tc>
          <w:tcPr>
            <w:tcW w:w="1562" w:type="dxa"/>
          </w:tcPr>
          <w:p w14:paraId="6874D3AF" w14:textId="44BEB4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3362711.79</w:t>
            </w:r>
          </w:p>
        </w:tc>
        <w:tc>
          <w:tcPr>
            <w:tcW w:w="2134" w:type="dxa"/>
          </w:tcPr>
          <w:p w14:paraId="64E9C606" w14:textId="6320F82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ED222" w14:textId="02DE0C0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B04928" w14:textId="1B81148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1DD5C79" w14:textId="77777777" w:rsidTr="00C1191E">
        <w:trPr>
          <w:trHeight w:val="54"/>
        </w:trPr>
        <w:tc>
          <w:tcPr>
            <w:tcW w:w="1691" w:type="dxa"/>
          </w:tcPr>
          <w:p w14:paraId="5855D307" w14:textId="643170A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6F8D8A62" w14:textId="57BAFF8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722916.56</w:t>
            </w:r>
          </w:p>
        </w:tc>
        <w:tc>
          <w:tcPr>
            <w:tcW w:w="1562" w:type="dxa"/>
          </w:tcPr>
          <w:p w14:paraId="2402BF73" w14:textId="3BE9772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3362725.37</w:t>
            </w:r>
          </w:p>
        </w:tc>
        <w:tc>
          <w:tcPr>
            <w:tcW w:w="2134" w:type="dxa"/>
          </w:tcPr>
          <w:p w14:paraId="18775D32" w14:textId="068C9A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F0668" w14:textId="5B1065C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582F3" w14:textId="1F1DB3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ED50AF1" w14:textId="77777777" w:rsidTr="00C1191E">
        <w:trPr>
          <w:trHeight w:val="54"/>
        </w:trPr>
        <w:tc>
          <w:tcPr>
            <w:tcW w:w="1691" w:type="dxa"/>
          </w:tcPr>
          <w:p w14:paraId="3B3B276E" w14:textId="6E118E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67647243" w14:textId="328CF62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722911.47</w:t>
            </w:r>
          </w:p>
        </w:tc>
        <w:tc>
          <w:tcPr>
            <w:tcW w:w="1562" w:type="dxa"/>
          </w:tcPr>
          <w:p w14:paraId="1380633D" w14:textId="64CB98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3362738.60</w:t>
            </w:r>
          </w:p>
        </w:tc>
        <w:tc>
          <w:tcPr>
            <w:tcW w:w="2134" w:type="dxa"/>
          </w:tcPr>
          <w:p w14:paraId="3F6BC80B" w14:textId="71A8FC8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62045" w14:textId="7AED42B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0BB7A" w14:textId="7B25B8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3C69633" w14:textId="77777777" w:rsidTr="00C1191E">
        <w:trPr>
          <w:trHeight w:val="54"/>
        </w:trPr>
        <w:tc>
          <w:tcPr>
            <w:tcW w:w="1691" w:type="dxa"/>
          </w:tcPr>
          <w:p w14:paraId="562B2C39" w14:textId="047D0D3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514C63FE" w14:textId="4C7136B9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722900.28</w:t>
            </w:r>
          </w:p>
        </w:tc>
        <w:tc>
          <w:tcPr>
            <w:tcW w:w="1562" w:type="dxa"/>
          </w:tcPr>
          <w:p w14:paraId="7AA4E694" w14:textId="2E4D2A1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3362749.45</w:t>
            </w:r>
          </w:p>
        </w:tc>
        <w:tc>
          <w:tcPr>
            <w:tcW w:w="2134" w:type="dxa"/>
          </w:tcPr>
          <w:p w14:paraId="232EBDC5" w14:textId="6154170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2E7BC" w14:textId="720573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107D6" w14:textId="562B6DF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51BCF5D" w14:textId="77777777" w:rsidTr="00C1191E">
        <w:trPr>
          <w:trHeight w:val="54"/>
        </w:trPr>
        <w:tc>
          <w:tcPr>
            <w:tcW w:w="1691" w:type="dxa"/>
          </w:tcPr>
          <w:p w14:paraId="13B4878C" w14:textId="66EEEFE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0FC0C7E0" w14:textId="7775ADC7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722886.71</w:t>
            </w:r>
          </w:p>
        </w:tc>
        <w:tc>
          <w:tcPr>
            <w:tcW w:w="1562" w:type="dxa"/>
          </w:tcPr>
          <w:p w14:paraId="71C090D2" w14:textId="7898B5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3362752.51</w:t>
            </w:r>
          </w:p>
        </w:tc>
        <w:tc>
          <w:tcPr>
            <w:tcW w:w="2134" w:type="dxa"/>
          </w:tcPr>
          <w:p w14:paraId="0380CE31" w14:textId="1567E85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2D1B0" w14:textId="4E48C8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34D5D" w14:textId="594230C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F0B7EC7" w14:textId="77777777" w:rsidTr="00C1191E">
        <w:trPr>
          <w:trHeight w:val="54"/>
        </w:trPr>
        <w:tc>
          <w:tcPr>
            <w:tcW w:w="1691" w:type="dxa"/>
          </w:tcPr>
          <w:p w14:paraId="305861FD" w14:textId="570B917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49B3E7CC" w14:textId="71D7DDF6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722870.10</w:t>
            </w:r>
          </w:p>
        </w:tc>
        <w:tc>
          <w:tcPr>
            <w:tcW w:w="1562" w:type="dxa"/>
          </w:tcPr>
          <w:p w14:paraId="15D0627E" w14:textId="016B29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3362751.49</w:t>
            </w:r>
          </w:p>
        </w:tc>
        <w:tc>
          <w:tcPr>
            <w:tcW w:w="2134" w:type="dxa"/>
          </w:tcPr>
          <w:p w14:paraId="765F2608" w14:textId="0731FB1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2EBD4" w14:textId="237AB29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E05A6" w14:textId="35214AC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63F6CAA" w14:textId="77777777" w:rsidTr="00C1191E">
        <w:trPr>
          <w:trHeight w:val="54"/>
        </w:trPr>
        <w:tc>
          <w:tcPr>
            <w:tcW w:w="1691" w:type="dxa"/>
          </w:tcPr>
          <w:p w14:paraId="11C866ED" w14:textId="1A386D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50213AB5" w14:textId="01C52D7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722851.44</w:t>
            </w:r>
          </w:p>
        </w:tc>
        <w:tc>
          <w:tcPr>
            <w:tcW w:w="1562" w:type="dxa"/>
          </w:tcPr>
          <w:p w14:paraId="25D61CD4" w14:textId="046ECF1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3362753.86</w:t>
            </w:r>
          </w:p>
        </w:tc>
        <w:tc>
          <w:tcPr>
            <w:tcW w:w="2134" w:type="dxa"/>
          </w:tcPr>
          <w:p w14:paraId="221CBA26" w14:textId="2A0B14B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E0212" w14:textId="0626E1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24434" w14:textId="1CA9D8C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07972EBA" w14:textId="77777777" w:rsidTr="00C1191E">
        <w:trPr>
          <w:trHeight w:val="54"/>
        </w:trPr>
        <w:tc>
          <w:tcPr>
            <w:tcW w:w="1691" w:type="dxa"/>
          </w:tcPr>
          <w:p w14:paraId="2CA7F5AE" w14:textId="4DE854B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4288ECB4" w14:textId="65078ED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722836.18</w:t>
            </w:r>
          </w:p>
        </w:tc>
        <w:tc>
          <w:tcPr>
            <w:tcW w:w="1562" w:type="dxa"/>
          </w:tcPr>
          <w:p w14:paraId="19ED7CBA" w14:textId="6E004A3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3362759.29</w:t>
            </w:r>
          </w:p>
        </w:tc>
        <w:tc>
          <w:tcPr>
            <w:tcW w:w="2134" w:type="dxa"/>
          </w:tcPr>
          <w:p w14:paraId="46D69C0D" w14:textId="1C2CE87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D6635" w14:textId="01DF03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6BDAC" w14:textId="63852A8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89E99D8" w14:textId="77777777" w:rsidTr="00C1191E">
        <w:trPr>
          <w:trHeight w:val="54"/>
        </w:trPr>
        <w:tc>
          <w:tcPr>
            <w:tcW w:w="1691" w:type="dxa"/>
          </w:tcPr>
          <w:p w14:paraId="5BAF32AC" w14:textId="2780EF2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6B37E3F2" w14:textId="186466EB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722827.71</w:t>
            </w:r>
          </w:p>
        </w:tc>
        <w:tc>
          <w:tcPr>
            <w:tcW w:w="1562" w:type="dxa"/>
          </w:tcPr>
          <w:p w14:paraId="5A30B798" w14:textId="5ECD097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3362767.10</w:t>
            </w:r>
          </w:p>
        </w:tc>
        <w:tc>
          <w:tcPr>
            <w:tcW w:w="2134" w:type="dxa"/>
          </w:tcPr>
          <w:p w14:paraId="1A0025A7" w14:textId="7AF191C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12C92" w14:textId="2072F7F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799A8" w14:textId="75A02CE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98F5CA5" w14:textId="77777777" w:rsidTr="00C1191E">
        <w:trPr>
          <w:trHeight w:val="54"/>
        </w:trPr>
        <w:tc>
          <w:tcPr>
            <w:tcW w:w="1691" w:type="dxa"/>
          </w:tcPr>
          <w:p w14:paraId="66A09D04" w14:textId="4BE2048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3AB49026" w14:textId="38D3852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722818.89</w:t>
            </w:r>
          </w:p>
        </w:tc>
        <w:tc>
          <w:tcPr>
            <w:tcW w:w="1562" w:type="dxa"/>
          </w:tcPr>
          <w:p w14:paraId="3C0AD8A6" w14:textId="25A9180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3362782.36</w:t>
            </w:r>
          </w:p>
        </w:tc>
        <w:tc>
          <w:tcPr>
            <w:tcW w:w="2134" w:type="dxa"/>
          </w:tcPr>
          <w:p w14:paraId="07261FCA" w14:textId="630B374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9E46CC" w14:textId="405499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EE5B6" w14:textId="0887184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EB6C3A8" w14:textId="77777777" w:rsidTr="00C1191E">
        <w:trPr>
          <w:trHeight w:val="54"/>
        </w:trPr>
        <w:tc>
          <w:tcPr>
            <w:tcW w:w="1691" w:type="dxa"/>
          </w:tcPr>
          <w:p w14:paraId="0B663642" w14:textId="647CB57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6B3C2EC8" w14:textId="1F4B2B64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722814.82</w:t>
            </w:r>
          </w:p>
        </w:tc>
        <w:tc>
          <w:tcPr>
            <w:tcW w:w="1562" w:type="dxa"/>
          </w:tcPr>
          <w:p w14:paraId="7EDBABD2" w14:textId="21CC70E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3362801.02</w:t>
            </w:r>
          </w:p>
        </w:tc>
        <w:tc>
          <w:tcPr>
            <w:tcW w:w="2134" w:type="dxa"/>
          </w:tcPr>
          <w:p w14:paraId="4C5B94CB" w14:textId="3B13EB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8132C" w14:textId="0644B6D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4809C" w14:textId="152841E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9E17FA1" w14:textId="77777777" w:rsidTr="00C1191E">
        <w:trPr>
          <w:trHeight w:val="54"/>
        </w:trPr>
        <w:tc>
          <w:tcPr>
            <w:tcW w:w="1691" w:type="dxa"/>
          </w:tcPr>
          <w:p w14:paraId="60D0591F" w14:textId="4AEA1FC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33F7E87B" w14:textId="12D2CCEC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722798.20</w:t>
            </w:r>
          </w:p>
        </w:tc>
        <w:tc>
          <w:tcPr>
            <w:tcW w:w="1562" w:type="dxa"/>
          </w:tcPr>
          <w:p w14:paraId="489E97F1" w14:textId="3C0C3E3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3362817.65</w:t>
            </w:r>
          </w:p>
        </w:tc>
        <w:tc>
          <w:tcPr>
            <w:tcW w:w="2134" w:type="dxa"/>
          </w:tcPr>
          <w:p w14:paraId="0737C98D" w14:textId="3CBBC4E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BE744" w14:textId="0A7ECF7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3C24A" w14:textId="3DE96BA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D0513E7" w14:textId="77777777" w:rsidTr="00C1191E">
        <w:trPr>
          <w:trHeight w:val="54"/>
        </w:trPr>
        <w:tc>
          <w:tcPr>
            <w:tcW w:w="1691" w:type="dxa"/>
          </w:tcPr>
          <w:p w14:paraId="41240461" w14:textId="66D94D8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1DC8D92D" w14:textId="397FE7E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722786.67</w:t>
            </w:r>
          </w:p>
        </w:tc>
        <w:tc>
          <w:tcPr>
            <w:tcW w:w="1562" w:type="dxa"/>
          </w:tcPr>
          <w:p w14:paraId="3D406851" w14:textId="7AF00A5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3362822.06</w:t>
            </w:r>
          </w:p>
        </w:tc>
        <w:tc>
          <w:tcPr>
            <w:tcW w:w="2134" w:type="dxa"/>
          </w:tcPr>
          <w:p w14:paraId="6AEEC483" w14:textId="65C996C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F5D4AB" w14:textId="01A93A3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C805C" w14:textId="542B0A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297BC62" w14:textId="77777777" w:rsidTr="00C1191E">
        <w:trPr>
          <w:trHeight w:val="54"/>
        </w:trPr>
        <w:tc>
          <w:tcPr>
            <w:tcW w:w="1691" w:type="dxa"/>
          </w:tcPr>
          <w:p w14:paraId="5C99ABD8" w14:textId="6222AAA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0E6264A6" w14:textId="66F9CB9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722776.84</w:t>
            </w:r>
          </w:p>
        </w:tc>
        <w:tc>
          <w:tcPr>
            <w:tcW w:w="1562" w:type="dxa"/>
          </w:tcPr>
          <w:p w14:paraId="6FBBEC59" w14:textId="1803600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3362826.47</w:t>
            </w:r>
          </w:p>
        </w:tc>
        <w:tc>
          <w:tcPr>
            <w:tcW w:w="2134" w:type="dxa"/>
          </w:tcPr>
          <w:p w14:paraId="17670D71" w14:textId="5487CB0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B6C4F" w14:textId="7884A74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6FEC0" w14:textId="14114F0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35A13383" w14:textId="77777777" w:rsidTr="00C1191E">
        <w:trPr>
          <w:trHeight w:val="54"/>
        </w:trPr>
        <w:tc>
          <w:tcPr>
            <w:tcW w:w="1691" w:type="dxa"/>
          </w:tcPr>
          <w:p w14:paraId="5E3AA828" w14:textId="0441F6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0B51EA57" w14:textId="7189BCF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722761.91</w:t>
            </w:r>
          </w:p>
        </w:tc>
        <w:tc>
          <w:tcPr>
            <w:tcW w:w="1562" w:type="dxa"/>
          </w:tcPr>
          <w:p w14:paraId="6097BCFB" w14:textId="4C236B4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3362831.56</w:t>
            </w:r>
          </w:p>
        </w:tc>
        <w:tc>
          <w:tcPr>
            <w:tcW w:w="2134" w:type="dxa"/>
          </w:tcPr>
          <w:p w14:paraId="3839DDEC" w14:textId="05D786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3806D" w14:textId="3847BC9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629955" w14:textId="331BDD4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8633860" w14:textId="77777777" w:rsidTr="00C1191E">
        <w:trPr>
          <w:trHeight w:val="54"/>
        </w:trPr>
        <w:tc>
          <w:tcPr>
            <w:tcW w:w="1691" w:type="dxa"/>
          </w:tcPr>
          <w:p w14:paraId="4F1CD81B" w14:textId="41769E0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209B5EB3" w14:textId="7E98721D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722745.35</w:t>
            </w:r>
          </w:p>
        </w:tc>
        <w:tc>
          <w:tcPr>
            <w:tcW w:w="1562" w:type="dxa"/>
          </w:tcPr>
          <w:p w14:paraId="038CB92C" w14:textId="395EB60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3362840.33</w:t>
            </w:r>
          </w:p>
        </w:tc>
        <w:tc>
          <w:tcPr>
            <w:tcW w:w="2134" w:type="dxa"/>
          </w:tcPr>
          <w:p w14:paraId="48A86CAE" w14:textId="0178F465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5E22AF" w14:textId="18448AB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6655463" w14:textId="188AD8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A741E9F" w14:textId="77777777" w:rsidTr="00C1191E">
        <w:trPr>
          <w:trHeight w:val="54"/>
        </w:trPr>
        <w:tc>
          <w:tcPr>
            <w:tcW w:w="1691" w:type="dxa"/>
          </w:tcPr>
          <w:p w14:paraId="3CECA299" w14:textId="63C791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</w:tcPr>
          <w:p w14:paraId="5D26A41E" w14:textId="7A20107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722732.30</w:t>
            </w:r>
          </w:p>
        </w:tc>
        <w:tc>
          <w:tcPr>
            <w:tcW w:w="1562" w:type="dxa"/>
          </w:tcPr>
          <w:p w14:paraId="2E72F940" w14:textId="3B25BA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3362841.81</w:t>
            </w:r>
          </w:p>
        </w:tc>
        <w:tc>
          <w:tcPr>
            <w:tcW w:w="2134" w:type="dxa"/>
          </w:tcPr>
          <w:p w14:paraId="0BD0EABD" w14:textId="3160079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CA0A02" w14:textId="4C10683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EED528" w14:textId="2C7B454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8D0366E" w14:textId="77777777" w:rsidTr="00C1191E">
        <w:trPr>
          <w:trHeight w:val="54"/>
        </w:trPr>
        <w:tc>
          <w:tcPr>
            <w:tcW w:w="1691" w:type="dxa"/>
          </w:tcPr>
          <w:p w14:paraId="65457268" w14:textId="16C51B1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3442EA41" w14:textId="22AC0D6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722721.67</w:t>
            </w:r>
          </w:p>
        </w:tc>
        <w:tc>
          <w:tcPr>
            <w:tcW w:w="1562" w:type="dxa"/>
          </w:tcPr>
          <w:p w14:paraId="06219DBA" w14:textId="3D8A108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3362838.58</w:t>
            </w:r>
          </w:p>
        </w:tc>
        <w:tc>
          <w:tcPr>
            <w:tcW w:w="2134" w:type="dxa"/>
          </w:tcPr>
          <w:p w14:paraId="52ACA171" w14:textId="74A950D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A40B8" w14:textId="1E8FA96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1B66C" w14:textId="086328D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1B689E81" w14:textId="77777777" w:rsidTr="00C1191E">
        <w:trPr>
          <w:trHeight w:val="54"/>
        </w:trPr>
        <w:tc>
          <w:tcPr>
            <w:tcW w:w="1691" w:type="dxa"/>
          </w:tcPr>
          <w:p w14:paraId="60FBED17" w14:textId="1795731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3BC3790D" w14:textId="5B6BE92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722710.24</w:t>
            </w:r>
          </w:p>
        </w:tc>
        <w:tc>
          <w:tcPr>
            <w:tcW w:w="1562" w:type="dxa"/>
          </w:tcPr>
          <w:p w14:paraId="5507BE90" w14:textId="55DB794B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25268829" w14:textId="5FC9181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24B4F" w14:textId="40AD64F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FFB4D" w14:textId="570776A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665BFEF3" w14:textId="77777777" w:rsidTr="00C1191E">
        <w:trPr>
          <w:trHeight w:val="54"/>
        </w:trPr>
        <w:tc>
          <w:tcPr>
            <w:tcW w:w="1691" w:type="dxa"/>
          </w:tcPr>
          <w:p w14:paraId="3748177C" w14:textId="7250A0E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63B9C2D7" w14:textId="1A394B42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722701.63</w:t>
            </w:r>
          </w:p>
        </w:tc>
        <w:tc>
          <w:tcPr>
            <w:tcW w:w="1562" w:type="dxa"/>
          </w:tcPr>
          <w:p w14:paraId="6874A74B" w14:textId="2308E33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3362820.42</w:t>
            </w:r>
          </w:p>
        </w:tc>
        <w:tc>
          <w:tcPr>
            <w:tcW w:w="2134" w:type="dxa"/>
          </w:tcPr>
          <w:p w14:paraId="5E42C561" w14:textId="27009BD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B11F9" w14:textId="5D66E35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0D6156" w14:textId="4F2D4E5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041879D" w14:textId="77777777" w:rsidTr="00C1191E">
        <w:trPr>
          <w:trHeight w:val="54"/>
        </w:trPr>
        <w:tc>
          <w:tcPr>
            <w:tcW w:w="1691" w:type="dxa"/>
          </w:tcPr>
          <w:p w14:paraId="67CC7775" w14:textId="0CFC4849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2A0FAE0E" w14:textId="456DDF7A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722692.35</w:t>
            </w:r>
          </w:p>
        </w:tc>
        <w:tc>
          <w:tcPr>
            <w:tcW w:w="1562" w:type="dxa"/>
          </w:tcPr>
          <w:p w14:paraId="36950DCD" w14:textId="232325B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3362812.48</w:t>
            </w:r>
          </w:p>
        </w:tc>
        <w:tc>
          <w:tcPr>
            <w:tcW w:w="2134" w:type="dxa"/>
          </w:tcPr>
          <w:p w14:paraId="0F3F4C97" w14:textId="166986A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9EB8A" w14:textId="695FE44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DC6D5" w14:textId="1EC62ED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796E22E" w14:textId="77777777" w:rsidTr="00C1191E">
        <w:trPr>
          <w:trHeight w:val="54"/>
        </w:trPr>
        <w:tc>
          <w:tcPr>
            <w:tcW w:w="1691" w:type="dxa"/>
          </w:tcPr>
          <w:p w14:paraId="163AC9DE" w14:textId="526FEA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685F1181" w14:textId="2A7F8C1E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722685.35</w:t>
            </w:r>
          </w:p>
        </w:tc>
        <w:tc>
          <w:tcPr>
            <w:tcW w:w="1562" w:type="dxa"/>
          </w:tcPr>
          <w:p w14:paraId="222F631F" w14:textId="7A2F1E8E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3362809.78</w:t>
            </w:r>
          </w:p>
        </w:tc>
        <w:tc>
          <w:tcPr>
            <w:tcW w:w="2134" w:type="dxa"/>
          </w:tcPr>
          <w:p w14:paraId="0EFA6D43" w14:textId="7CB42E9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E6461" w14:textId="276D0EA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DAA30" w14:textId="1DD72F5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A68452C" w14:textId="77777777" w:rsidTr="00C1191E">
        <w:trPr>
          <w:trHeight w:val="54"/>
        </w:trPr>
        <w:tc>
          <w:tcPr>
            <w:tcW w:w="1691" w:type="dxa"/>
          </w:tcPr>
          <w:p w14:paraId="2BF8168A" w14:textId="1D3272B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6785696C" w14:textId="3367A621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722673.83</w:t>
            </w:r>
          </w:p>
        </w:tc>
        <w:tc>
          <w:tcPr>
            <w:tcW w:w="1562" w:type="dxa"/>
          </w:tcPr>
          <w:p w14:paraId="042A4468" w14:textId="2A5D1D0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3362806.69</w:t>
            </w:r>
          </w:p>
        </w:tc>
        <w:tc>
          <w:tcPr>
            <w:tcW w:w="2134" w:type="dxa"/>
          </w:tcPr>
          <w:p w14:paraId="648EFA08" w14:textId="5130462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B0435" w14:textId="43FF21A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7D5666" w14:textId="2DB9D57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20EEBDF5" w14:textId="77777777" w:rsidTr="00C1191E">
        <w:trPr>
          <w:trHeight w:val="54"/>
        </w:trPr>
        <w:tc>
          <w:tcPr>
            <w:tcW w:w="1691" w:type="dxa"/>
          </w:tcPr>
          <w:p w14:paraId="021D7BF3" w14:textId="01FA1B34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4028C3D6" w14:textId="72F23A08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722660.64</w:t>
            </w:r>
          </w:p>
        </w:tc>
        <w:tc>
          <w:tcPr>
            <w:tcW w:w="1562" w:type="dxa"/>
          </w:tcPr>
          <w:p w14:paraId="76EDC92D" w14:textId="51A9423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3362807.76</w:t>
            </w:r>
          </w:p>
        </w:tc>
        <w:tc>
          <w:tcPr>
            <w:tcW w:w="2134" w:type="dxa"/>
          </w:tcPr>
          <w:p w14:paraId="1B4BAB6D" w14:textId="655D10D0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C339D" w14:textId="3E5AF28D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4DEA9" w14:textId="4217CFC8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587A8228" w14:textId="77777777" w:rsidTr="00C1191E">
        <w:trPr>
          <w:trHeight w:val="54"/>
        </w:trPr>
        <w:tc>
          <w:tcPr>
            <w:tcW w:w="1691" w:type="dxa"/>
          </w:tcPr>
          <w:p w14:paraId="7832288C" w14:textId="6EE010F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374A8130" w14:textId="24F711A5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404AF1B8" w14:textId="356CB8D7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3362820.30</w:t>
            </w:r>
          </w:p>
        </w:tc>
        <w:tc>
          <w:tcPr>
            <w:tcW w:w="2134" w:type="dxa"/>
          </w:tcPr>
          <w:p w14:paraId="1627ED2C" w14:textId="26FBD80A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C275D9" w14:textId="269BB97F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2FB68A" w14:textId="3F280A03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695BF4" w:rsidRPr="002E6E74" w14:paraId="409FB559" w14:textId="77777777" w:rsidTr="00C1191E">
        <w:trPr>
          <w:trHeight w:val="54"/>
        </w:trPr>
        <w:tc>
          <w:tcPr>
            <w:tcW w:w="1691" w:type="dxa"/>
          </w:tcPr>
          <w:p w14:paraId="7C2677BB" w14:textId="1BBD42DC" w:rsidR="00695BF4" w:rsidRPr="002E6E74" w:rsidRDefault="00695BF4" w:rsidP="004660DC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  <w:r w:rsidR="004660DC">
              <w:rPr>
                <w:sz w:val="18"/>
              </w:rPr>
              <w:t>0</w:t>
            </w:r>
          </w:p>
        </w:tc>
        <w:tc>
          <w:tcPr>
            <w:tcW w:w="1558" w:type="dxa"/>
          </w:tcPr>
          <w:p w14:paraId="6ACC3E70" w14:textId="0692127F" w:rsidR="00695BF4" w:rsidRPr="002E6E74" w:rsidRDefault="00695BF4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722631.15</w:t>
            </w:r>
          </w:p>
        </w:tc>
        <w:tc>
          <w:tcPr>
            <w:tcW w:w="1562" w:type="dxa"/>
          </w:tcPr>
          <w:p w14:paraId="3884321E" w14:textId="2CDC46F6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3362829.62</w:t>
            </w:r>
          </w:p>
        </w:tc>
        <w:tc>
          <w:tcPr>
            <w:tcW w:w="2134" w:type="dxa"/>
          </w:tcPr>
          <w:p w14:paraId="4283843C" w14:textId="199B2762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4DBBF" w14:textId="7042902C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F0216" w14:textId="44A1E351" w:rsidR="00695BF4" w:rsidRPr="002E6E74" w:rsidRDefault="00695BF4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9D3CB1D" w14:textId="77777777" w:rsidTr="00C1191E">
        <w:trPr>
          <w:trHeight w:val="54"/>
        </w:trPr>
        <w:tc>
          <w:tcPr>
            <w:tcW w:w="1691" w:type="dxa"/>
          </w:tcPr>
          <w:p w14:paraId="1C76DB70" w14:textId="38BD6F0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16CD1967" w14:textId="03D6653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722608.72</w:t>
            </w:r>
          </w:p>
        </w:tc>
        <w:tc>
          <w:tcPr>
            <w:tcW w:w="1562" w:type="dxa"/>
          </w:tcPr>
          <w:p w14:paraId="5554435B" w14:textId="52F6C76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1CA8EA14" w14:textId="604D7A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8C9F3" w14:textId="1761CC3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82A19" w14:textId="1DE4C8B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5596676" w14:textId="77777777" w:rsidTr="00C1191E">
        <w:trPr>
          <w:trHeight w:val="54"/>
        </w:trPr>
        <w:tc>
          <w:tcPr>
            <w:tcW w:w="1691" w:type="dxa"/>
          </w:tcPr>
          <w:p w14:paraId="629DBA0A" w14:textId="19A453B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57F70326" w14:textId="08B5490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722593.54</w:t>
            </w:r>
          </w:p>
        </w:tc>
        <w:tc>
          <w:tcPr>
            <w:tcW w:w="1562" w:type="dxa"/>
          </w:tcPr>
          <w:p w14:paraId="3A40A9C3" w14:textId="2DBF9B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3362838.59</w:t>
            </w:r>
          </w:p>
        </w:tc>
        <w:tc>
          <w:tcPr>
            <w:tcW w:w="2134" w:type="dxa"/>
          </w:tcPr>
          <w:p w14:paraId="5DBD7953" w14:textId="2AC28CF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45D0A" w14:textId="04A798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21415" w14:textId="2C8EA71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87F2AA1" w14:textId="77777777" w:rsidTr="00C1191E">
        <w:trPr>
          <w:trHeight w:val="54"/>
        </w:trPr>
        <w:tc>
          <w:tcPr>
            <w:tcW w:w="1691" w:type="dxa"/>
          </w:tcPr>
          <w:p w14:paraId="407043FD" w14:textId="4F0F66A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DED0ED6" w14:textId="4AE8386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722590.09</w:t>
            </w:r>
          </w:p>
        </w:tc>
        <w:tc>
          <w:tcPr>
            <w:tcW w:w="1562" w:type="dxa"/>
          </w:tcPr>
          <w:p w14:paraId="7A5EFDFB" w14:textId="49C7DD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3362845.51</w:t>
            </w:r>
          </w:p>
        </w:tc>
        <w:tc>
          <w:tcPr>
            <w:tcW w:w="2134" w:type="dxa"/>
          </w:tcPr>
          <w:p w14:paraId="29428903" w14:textId="138264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EF11B" w14:textId="0C633B9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4A1C8" w14:textId="55F2AF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23A442B" w14:textId="77777777" w:rsidTr="00C1191E">
        <w:trPr>
          <w:trHeight w:val="54"/>
        </w:trPr>
        <w:tc>
          <w:tcPr>
            <w:tcW w:w="1691" w:type="dxa"/>
          </w:tcPr>
          <w:p w14:paraId="141F5E25" w14:textId="0F5FDF8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126B7FAB" w14:textId="46401F3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410D8EE0" w14:textId="24FB110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3362848.26</w:t>
            </w:r>
          </w:p>
        </w:tc>
        <w:tc>
          <w:tcPr>
            <w:tcW w:w="2134" w:type="dxa"/>
          </w:tcPr>
          <w:p w14:paraId="402EF35A" w14:textId="4EC9C17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AA493" w14:textId="2D0EDB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89649" w14:textId="2E14FED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FFA9E79" w14:textId="77777777" w:rsidTr="00C1191E">
        <w:trPr>
          <w:trHeight w:val="54"/>
        </w:trPr>
        <w:tc>
          <w:tcPr>
            <w:tcW w:w="1691" w:type="dxa"/>
          </w:tcPr>
          <w:p w14:paraId="1E056FE9" w14:textId="1B83FA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51A2ED4C" w14:textId="671712D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722587.33</w:t>
            </w:r>
          </w:p>
        </w:tc>
        <w:tc>
          <w:tcPr>
            <w:tcW w:w="1562" w:type="dxa"/>
          </w:tcPr>
          <w:p w14:paraId="72766A87" w14:textId="7B3BC9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3362859.99</w:t>
            </w:r>
          </w:p>
        </w:tc>
        <w:tc>
          <w:tcPr>
            <w:tcW w:w="2134" w:type="dxa"/>
          </w:tcPr>
          <w:p w14:paraId="43E1A8CA" w14:textId="3FA69C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52EDD" w14:textId="75CC4C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3BA31" w14:textId="399166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3B7675A" w14:textId="77777777" w:rsidTr="00C1191E">
        <w:trPr>
          <w:trHeight w:val="54"/>
        </w:trPr>
        <w:tc>
          <w:tcPr>
            <w:tcW w:w="1691" w:type="dxa"/>
          </w:tcPr>
          <w:p w14:paraId="001C55CD" w14:textId="2A8F5CF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5A144561" w14:textId="155C6F2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722589.40</w:t>
            </w:r>
          </w:p>
        </w:tc>
        <w:tc>
          <w:tcPr>
            <w:tcW w:w="1562" w:type="dxa"/>
          </w:tcPr>
          <w:p w14:paraId="56B68503" w14:textId="1620A56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3362866.89</w:t>
            </w:r>
          </w:p>
        </w:tc>
        <w:tc>
          <w:tcPr>
            <w:tcW w:w="2134" w:type="dxa"/>
          </w:tcPr>
          <w:p w14:paraId="3319A619" w14:textId="7D76146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5D708" w14:textId="35FA28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758D3" w14:textId="590221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779E085" w14:textId="77777777" w:rsidTr="00C1191E">
        <w:trPr>
          <w:trHeight w:val="54"/>
        </w:trPr>
        <w:tc>
          <w:tcPr>
            <w:tcW w:w="1691" w:type="dxa"/>
          </w:tcPr>
          <w:p w14:paraId="163F47BF" w14:textId="4D9C7D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14B0279B" w14:textId="45560D6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44EC2825" w14:textId="114E06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3362882.08</w:t>
            </w:r>
          </w:p>
        </w:tc>
        <w:tc>
          <w:tcPr>
            <w:tcW w:w="2134" w:type="dxa"/>
          </w:tcPr>
          <w:p w14:paraId="32CCEE2E" w14:textId="7955CE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A3346" w14:textId="6BE9C7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DF918" w14:textId="028B46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D86FF5F" w14:textId="77777777" w:rsidTr="00C1191E">
        <w:trPr>
          <w:trHeight w:val="54"/>
        </w:trPr>
        <w:tc>
          <w:tcPr>
            <w:tcW w:w="1691" w:type="dxa"/>
          </w:tcPr>
          <w:p w14:paraId="7101FA6B" w14:textId="0A62571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73F0DC6B" w14:textId="5603060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722586.22</w:t>
            </w:r>
          </w:p>
        </w:tc>
        <w:tc>
          <w:tcPr>
            <w:tcW w:w="1562" w:type="dxa"/>
          </w:tcPr>
          <w:p w14:paraId="7A44F751" w14:textId="4D0A6B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3362893.56</w:t>
            </w:r>
          </w:p>
        </w:tc>
        <w:tc>
          <w:tcPr>
            <w:tcW w:w="2134" w:type="dxa"/>
          </w:tcPr>
          <w:p w14:paraId="42D0E7C5" w14:textId="23D3486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84875" w14:textId="7B8CCFE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08CD1" w14:textId="6411F91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F4C8EAF" w14:textId="77777777" w:rsidTr="00C1191E">
        <w:trPr>
          <w:trHeight w:val="54"/>
        </w:trPr>
        <w:tc>
          <w:tcPr>
            <w:tcW w:w="1691" w:type="dxa"/>
          </w:tcPr>
          <w:p w14:paraId="70991CA3" w14:textId="17C76A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3CEC8A82" w14:textId="5C015C7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722580.66</w:t>
            </w:r>
          </w:p>
        </w:tc>
        <w:tc>
          <w:tcPr>
            <w:tcW w:w="1562" w:type="dxa"/>
          </w:tcPr>
          <w:p w14:paraId="598A6947" w14:textId="3B45E6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3362903.29</w:t>
            </w:r>
          </w:p>
        </w:tc>
        <w:tc>
          <w:tcPr>
            <w:tcW w:w="2134" w:type="dxa"/>
          </w:tcPr>
          <w:p w14:paraId="2DF5B0A5" w14:textId="03B9D3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67A57" w14:textId="0AEC988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0319F" w14:textId="31A34A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EB608A1" w14:textId="77777777" w:rsidTr="00C1191E">
        <w:trPr>
          <w:trHeight w:val="54"/>
        </w:trPr>
        <w:tc>
          <w:tcPr>
            <w:tcW w:w="1691" w:type="dxa"/>
          </w:tcPr>
          <w:p w14:paraId="5E2284EE" w14:textId="60DD95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6D52833D" w14:textId="0F446D8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722555.31</w:t>
            </w:r>
          </w:p>
        </w:tc>
        <w:tc>
          <w:tcPr>
            <w:tcW w:w="1562" w:type="dxa"/>
          </w:tcPr>
          <w:p w14:paraId="1181A0C4" w14:textId="4F2973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3362905.72</w:t>
            </w:r>
          </w:p>
        </w:tc>
        <w:tc>
          <w:tcPr>
            <w:tcW w:w="2134" w:type="dxa"/>
          </w:tcPr>
          <w:p w14:paraId="35013E5E" w14:textId="043A67B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27AB6" w14:textId="4FA87C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A546F" w14:textId="0DB5FDC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843313D" w14:textId="77777777" w:rsidTr="00C1191E">
        <w:trPr>
          <w:trHeight w:val="54"/>
        </w:trPr>
        <w:tc>
          <w:tcPr>
            <w:tcW w:w="1691" w:type="dxa"/>
          </w:tcPr>
          <w:p w14:paraId="505C92C0" w14:textId="3F01F7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0A76A120" w14:textId="2FE2ABB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722538.29</w:t>
            </w:r>
          </w:p>
        </w:tc>
        <w:tc>
          <w:tcPr>
            <w:tcW w:w="1562" w:type="dxa"/>
          </w:tcPr>
          <w:p w14:paraId="04100625" w14:textId="25E13C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3362907.11</w:t>
            </w:r>
          </w:p>
        </w:tc>
        <w:tc>
          <w:tcPr>
            <w:tcW w:w="2134" w:type="dxa"/>
          </w:tcPr>
          <w:p w14:paraId="75C871C9" w14:textId="4CDECC9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21CA4" w14:textId="1A5BA53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1735B" w14:textId="48DEA3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001CE97" w14:textId="77777777" w:rsidTr="00C1191E">
        <w:trPr>
          <w:trHeight w:val="54"/>
        </w:trPr>
        <w:tc>
          <w:tcPr>
            <w:tcW w:w="1691" w:type="dxa"/>
          </w:tcPr>
          <w:p w14:paraId="345F465B" w14:textId="6F80BE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461ADD8F" w14:textId="00BC2FF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0FB2A240" w14:textId="4E88C7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3362911.28</w:t>
            </w:r>
          </w:p>
        </w:tc>
        <w:tc>
          <w:tcPr>
            <w:tcW w:w="2134" w:type="dxa"/>
          </w:tcPr>
          <w:p w14:paraId="530728EC" w14:textId="70496A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9BE00" w14:textId="4B821D8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ADECA" w14:textId="59B43A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CB9F71D" w14:textId="77777777" w:rsidTr="00C1191E">
        <w:trPr>
          <w:trHeight w:val="54"/>
        </w:trPr>
        <w:tc>
          <w:tcPr>
            <w:tcW w:w="1691" w:type="dxa"/>
          </w:tcPr>
          <w:p w14:paraId="04E01DC2" w14:textId="1F7E44A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24E24C55" w14:textId="734C093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722520.92</w:t>
            </w:r>
          </w:p>
        </w:tc>
        <w:tc>
          <w:tcPr>
            <w:tcW w:w="1562" w:type="dxa"/>
          </w:tcPr>
          <w:p w14:paraId="18971CD7" w14:textId="470A08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783A3447" w14:textId="66F5E7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46F44" w14:textId="02BD20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D7E10" w14:textId="2C9EA79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BC789B5" w14:textId="77777777" w:rsidTr="00C1191E">
        <w:trPr>
          <w:trHeight w:val="54"/>
        </w:trPr>
        <w:tc>
          <w:tcPr>
            <w:tcW w:w="1691" w:type="dxa"/>
          </w:tcPr>
          <w:p w14:paraId="21F71B9E" w14:textId="1CF403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1FEB4070" w14:textId="2BFBFB1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722516.75</w:t>
            </w:r>
          </w:p>
        </w:tc>
        <w:tc>
          <w:tcPr>
            <w:tcW w:w="1562" w:type="dxa"/>
          </w:tcPr>
          <w:p w14:paraId="1F13B978" w14:textId="7CDC3E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3362937.34</w:t>
            </w:r>
          </w:p>
        </w:tc>
        <w:tc>
          <w:tcPr>
            <w:tcW w:w="2134" w:type="dxa"/>
          </w:tcPr>
          <w:p w14:paraId="52BEED96" w14:textId="284573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D67CA" w14:textId="0B7AE6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73711E" w14:textId="04EAFC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3855B73" w14:textId="77777777" w:rsidTr="00C1191E">
        <w:trPr>
          <w:trHeight w:val="54"/>
        </w:trPr>
        <w:tc>
          <w:tcPr>
            <w:tcW w:w="1691" w:type="dxa"/>
          </w:tcPr>
          <w:p w14:paraId="18830115" w14:textId="1D1106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74CD3341" w14:textId="05451EE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722522.66</w:t>
            </w:r>
          </w:p>
        </w:tc>
        <w:tc>
          <w:tcPr>
            <w:tcW w:w="1562" w:type="dxa"/>
          </w:tcPr>
          <w:p w14:paraId="7F344064" w14:textId="47BFB9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3362951.24</w:t>
            </w:r>
          </w:p>
        </w:tc>
        <w:tc>
          <w:tcPr>
            <w:tcW w:w="2134" w:type="dxa"/>
          </w:tcPr>
          <w:p w14:paraId="12973F3B" w14:textId="214F2D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17A7F" w14:textId="75A293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53F96" w14:textId="790549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C066D30" w14:textId="77777777" w:rsidTr="00C1191E">
        <w:trPr>
          <w:trHeight w:val="54"/>
        </w:trPr>
        <w:tc>
          <w:tcPr>
            <w:tcW w:w="1691" w:type="dxa"/>
          </w:tcPr>
          <w:p w14:paraId="0CB3E708" w14:textId="3F97B0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6CB2D906" w14:textId="3E77959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722526.13</w:t>
            </w:r>
          </w:p>
        </w:tc>
        <w:tc>
          <w:tcPr>
            <w:tcW w:w="1562" w:type="dxa"/>
          </w:tcPr>
          <w:p w14:paraId="243CA116" w14:textId="0CB32AD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3362968.62</w:t>
            </w:r>
          </w:p>
        </w:tc>
        <w:tc>
          <w:tcPr>
            <w:tcW w:w="2134" w:type="dxa"/>
          </w:tcPr>
          <w:p w14:paraId="44FC7DAB" w14:textId="507E165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DD733" w14:textId="102B40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57D59" w14:textId="6661B9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9E58041" w14:textId="77777777" w:rsidTr="00C1191E">
        <w:trPr>
          <w:trHeight w:val="54"/>
        </w:trPr>
        <w:tc>
          <w:tcPr>
            <w:tcW w:w="1691" w:type="dxa"/>
          </w:tcPr>
          <w:p w14:paraId="47C57EC7" w14:textId="231FAA9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7E9D756D" w14:textId="4365A3A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79AECE54" w14:textId="2D43CA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3362974.18</w:t>
            </w:r>
          </w:p>
        </w:tc>
        <w:tc>
          <w:tcPr>
            <w:tcW w:w="2134" w:type="dxa"/>
          </w:tcPr>
          <w:p w14:paraId="422E76C2" w14:textId="1CAA6D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ECF44" w14:textId="513C48F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20E91" w14:textId="10C94F7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39D9698" w14:textId="77777777" w:rsidTr="00C1191E">
        <w:trPr>
          <w:trHeight w:val="54"/>
        </w:trPr>
        <w:tc>
          <w:tcPr>
            <w:tcW w:w="1691" w:type="dxa"/>
          </w:tcPr>
          <w:p w14:paraId="1DAEB4AE" w14:textId="05B0686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525636F9" w14:textId="5038C54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722527.34</w:t>
            </w:r>
          </w:p>
        </w:tc>
        <w:tc>
          <w:tcPr>
            <w:tcW w:w="1562" w:type="dxa"/>
          </w:tcPr>
          <w:p w14:paraId="5087DE66" w14:textId="2CF633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3362982.49</w:t>
            </w:r>
          </w:p>
        </w:tc>
        <w:tc>
          <w:tcPr>
            <w:tcW w:w="2134" w:type="dxa"/>
          </w:tcPr>
          <w:p w14:paraId="076BD722" w14:textId="7C31F4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28F24A" w14:textId="23779C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3F0E6" w14:textId="3EAD4E7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8DB88B8" w14:textId="77777777" w:rsidTr="00C1191E">
        <w:trPr>
          <w:trHeight w:val="54"/>
        </w:trPr>
        <w:tc>
          <w:tcPr>
            <w:tcW w:w="1691" w:type="dxa"/>
          </w:tcPr>
          <w:p w14:paraId="0A589052" w14:textId="6A282E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02A5603A" w14:textId="3BB7ABD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722523.09</w:t>
            </w:r>
          </w:p>
        </w:tc>
        <w:tc>
          <w:tcPr>
            <w:tcW w:w="1562" w:type="dxa"/>
          </w:tcPr>
          <w:p w14:paraId="1D693AA8" w14:textId="104713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3362992.30</w:t>
            </w:r>
          </w:p>
        </w:tc>
        <w:tc>
          <w:tcPr>
            <w:tcW w:w="2134" w:type="dxa"/>
          </w:tcPr>
          <w:p w14:paraId="68FC119A" w14:textId="11BCF29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3C383C" w14:textId="18B2DD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60FDF" w14:textId="20EEFB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D95C5AF" w14:textId="77777777" w:rsidTr="00C1191E">
        <w:trPr>
          <w:trHeight w:val="54"/>
        </w:trPr>
        <w:tc>
          <w:tcPr>
            <w:tcW w:w="1691" w:type="dxa"/>
          </w:tcPr>
          <w:p w14:paraId="65CE988D" w14:textId="5A80C9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1BF48CB" w14:textId="5F23317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722506.95</w:t>
            </w:r>
          </w:p>
        </w:tc>
        <w:tc>
          <w:tcPr>
            <w:tcW w:w="1562" w:type="dxa"/>
          </w:tcPr>
          <w:p w14:paraId="625858FA" w14:textId="642E92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3362994.80</w:t>
            </w:r>
          </w:p>
        </w:tc>
        <w:tc>
          <w:tcPr>
            <w:tcW w:w="2134" w:type="dxa"/>
          </w:tcPr>
          <w:p w14:paraId="725A68BA" w14:textId="69BFCF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095B8" w14:textId="7E7E906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C67C5" w14:textId="5875DA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3F3D2DF" w14:textId="77777777" w:rsidTr="00C1191E">
        <w:trPr>
          <w:trHeight w:val="54"/>
        </w:trPr>
        <w:tc>
          <w:tcPr>
            <w:tcW w:w="1691" w:type="dxa"/>
          </w:tcPr>
          <w:p w14:paraId="1EC9EA16" w14:textId="2FFB37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432621B0" w14:textId="1ED6C93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722484.80</w:t>
            </w:r>
          </w:p>
        </w:tc>
        <w:tc>
          <w:tcPr>
            <w:tcW w:w="1562" w:type="dxa"/>
          </w:tcPr>
          <w:p w14:paraId="28E732A8" w14:textId="30F0EDF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3363000.03</w:t>
            </w:r>
          </w:p>
        </w:tc>
        <w:tc>
          <w:tcPr>
            <w:tcW w:w="2134" w:type="dxa"/>
          </w:tcPr>
          <w:p w14:paraId="488F2914" w14:textId="25E5C0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7BA22" w14:textId="7A1E4D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1C8A57" w14:textId="779788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1B75887" w14:textId="77777777" w:rsidTr="00C1191E">
        <w:trPr>
          <w:trHeight w:val="54"/>
        </w:trPr>
        <w:tc>
          <w:tcPr>
            <w:tcW w:w="1691" w:type="dxa"/>
          </w:tcPr>
          <w:p w14:paraId="53A7630D" w14:textId="6CACA2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578FC775" w14:textId="6B8A321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722463.52</w:t>
            </w:r>
          </w:p>
        </w:tc>
        <w:tc>
          <w:tcPr>
            <w:tcW w:w="1562" w:type="dxa"/>
          </w:tcPr>
          <w:p w14:paraId="41E3B642" w14:textId="2FB13F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3363017.10</w:t>
            </w:r>
          </w:p>
        </w:tc>
        <w:tc>
          <w:tcPr>
            <w:tcW w:w="2134" w:type="dxa"/>
          </w:tcPr>
          <w:p w14:paraId="57D3EB40" w14:textId="3DE4B21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4D7F4" w14:textId="099088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DA674" w14:textId="08C30BD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E2F35D7" w14:textId="77777777" w:rsidTr="00C1191E">
        <w:trPr>
          <w:trHeight w:val="54"/>
        </w:trPr>
        <w:tc>
          <w:tcPr>
            <w:tcW w:w="1691" w:type="dxa"/>
          </w:tcPr>
          <w:p w14:paraId="1A3F24DD" w14:textId="215932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375E4B7" w14:textId="0627BE7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722455.17</w:t>
            </w:r>
          </w:p>
        </w:tc>
        <w:tc>
          <w:tcPr>
            <w:tcW w:w="1562" w:type="dxa"/>
          </w:tcPr>
          <w:p w14:paraId="5CD3FD52" w14:textId="3DC33AE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3363032.28</w:t>
            </w:r>
          </w:p>
        </w:tc>
        <w:tc>
          <w:tcPr>
            <w:tcW w:w="2134" w:type="dxa"/>
          </w:tcPr>
          <w:p w14:paraId="4BAA1F82" w14:textId="05B71E3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87AD92" w14:textId="5D0FC2B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A90BB" w14:textId="40AE5F1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5330D4F" w14:textId="77777777" w:rsidTr="00C1191E">
        <w:trPr>
          <w:trHeight w:val="54"/>
        </w:trPr>
        <w:tc>
          <w:tcPr>
            <w:tcW w:w="1691" w:type="dxa"/>
          </w:tcPr>
          <w:p w14:paraId="62567AA3" w14:textId="7CC4613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2AABA023" w14:textId="4612C2D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722462.23</w:t>
            </w:r>
          </w:p>
        </w:tc>
        <w:tc>
          <w:tcPr>
            <w:tcW w:w="1562" w:type="dxa"/>
          </w:tcPr>
          <w:p w14:paraId="152B2394" w14:textId="58CA80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3363056.03</w:t>
            </w:r>
          </w:p>
        </w:tc>
        <w:tc>
          <w:tcPr>
            <w:tcW w:w="2134" w:type="dxa"/>
          </w:tcPr>
          <w:p w14:paraId="33009578" w14:textId="6BB3E5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2F8FB" w14:textId="6F7215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68D9A" w14:textId="06A3E9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4A7C40B" w14:textId="77777777" w:rsidTr="00C1191E">
        <w:trPr>
          <w:trHeight w:val="54"/>
        </w:trPr>
        <w:tc>
          <w:tcPr>
            <w:tcW w:w="1691" w:type="dxa"/>
          </w:tcPr>
          <w:p w14:paraId="6971372C" w14:textId="08AD68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375E8FD1" w14:textId="5F2C15C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722475.21</w:t>
            </w:r>
          </w:p>
        </w:tc>
        <w:tc>
          <w:tcPr>
            <w:tcW w:w="1562" w:type="dxa"/>
          </w:tcPr>
          <w:p w14:paraId="41C00FEE" w14:textId="394D97A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3363076.23</w:t>
            </w:r>
          </w:p>
        </w:tc>
        <w:tc>
          <w:tcPr>
            <w:tcW w:w="2134" w:type="dxa"/>
          </w:tcPr>
          <w:p w14:paraId="002FF07C" w14:textId="70BF5F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A29826A" w14:textId="78C23A9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57CED48" w14:textId="4E4E38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F184B9C" w14:textId="77777777" w:rsidTr="00C1191E">
        <w:trPr>
          <w:trHeight w:val="54"/>
        </w:trPr>
        <w:tc>
          <w:tcPr>
            <w:tcW w:w="1691" w:type="dxa"/>
          </w:tcPr>
          <w:p w14:paraId="1CCF74E7" w14:textId="464F530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</w:tcPr>
          <w:p w14:paraId="5DC49157" w14:textId="689EEE0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50740">
              <w:rPr>
                <w:sz w:val="18"/>
                <w:szCs w:val="20"/>
              </w:rPr>
              <w:t>722485.50</w:t>
            </w:r>
          </w:p>
        </w:tc>
        <w:tc>
          <w:tcPr>
            <w:tcW w:w="1562" w:type="dxa"/>
          </w:tcPr>
          <w:p w14:paraId="5908A520" w14:textId="341DA38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550740">
              <w:rPr>
                <w:sz w:val="18"/>
              </w:rPr>
              <w:t>3363097.57</w:t>
            </w:r>
          </w:p>
        </w:tc>
        <w:tc>
          <w:tcPr>
            <w:tcW w:w="2134" w:type="dxa"/>
          </w:tcPr>
          <w:p w14:paraId="3BB39364" w14:textId="70178C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A4A34" w14:textId="526EFF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D95CB" w14:textId="074EB5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7DB563F" w14:textId="77777777" w:rsidTr="00C1191E">
        <w:trPr>
          <w:trHeight w:val="54"/>
        </w:trPr>
        <w:tc>
          <w:tcPr>
            <w:tcW w:w="1691" w:type="dxa"/>
          </w:tcPr>
          <w:p w14:paraId="39C65240" w14:textId="20C6F37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084E34B9" w14:textId="7AE2B4D3" w:rsidR="004660DC" w:rsidRPr="00550740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550740">
              <w:rPr>
                <w:sz w:val="18"/>
                <w:szCs w:val="20"/>
              </w:rPr>
              <w:t>722485.28</w:t>
            </w:r>
          </w:p>
        </w:tc>
        <w:tc>
          <w:tcPr>
            <w:tcW w:w="1562" w:type="dxa"/>
          </w:tcPr>
          <w:p w14:paraId="3B495E05" w14:textId="66400912" w:rsidR="004660DC" w:rsidRPr="00550740" w:rsidRDefault="004660DC" w:rsidP="009F10A8">
            <w:pPr>
              <w:pStyle w:val="1"/>
              <w:jc w:val="center"/>
              <w:rPr>
                <w:sz w:val="18"/>
              </w:rPr>
            </w:pPr>
            <w:r w:rsidRPr="00550740">
              <w:rPr>
                <w:sz w:val="18"/>
              </w:rPr>
              <w:t>3363100.40</w:t>
            </w:r>
          </w:p>
        </w:tc>
        <w:tc>
          <w:tcPr>
            <w:tcW w:w="2134" w:type="dxa"/>
          </w:tcPr>
          <w:p w14:paraId="08A8C43B" w14:textId="41A8F27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CB9D0" w14:textId="096BCE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14B1C" w14:textId="07E762B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1F3392F" w14:textId="77777777" w:rsidTr="00C1191E">
        <w:trPr>
          <w:trHeight w:val="54"/>
        </w:trPr>
        <w:tc>
          <w:tcPr>
            <w:tcW w:w="1691" w:type="dxa"/>
          </w:tcPr>
          <w:p w14:paraId="0448332D" w14:textId="727C6C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60DFEB56" w14:textId="57931D8E" w:rsidR="004660DC" w:rsidRPr="00550740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722473.95</w:t>
            </w:r>
          </w:p>
        </w:tc>
        <w:tc>
          <w:tcPr>
            <w:tcW w:w="1562" w:type="dxa"/>
          </w:tcPr>
          <w:p w14:paraId="09541F9B" w14:textId="41E1B584" w:rsidR="004660DC" w:rsidRPr="00550740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3363118.07</w:t>
            </w:r>
          </w:p>
        </w:tc>
        <w:tc>
          <w:tcPr>
            <w:tcW w:w="2134" w:type="dxa"/>
          </w:tcPr>
          <w:p w14:paraId="7B4D3D38" w14:textId="0AFD56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28B39" w14:textId="33DE0D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13E98A" w14:textId="68B015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626CC3E" w14:textId="77777777" w:rsidTr="00C1191E">
        <w:trPr>
          <w:trHeight w:val="54"/>
        </w:trPr>
        <w:tc>
          <w:tcPr>
            <w:tcW w:w="1691" w:type="dxa"/>
          </w:tcPr>
          <w:p w14:paraId="5FAB6DA7" w14:textId="0B2F0E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E9A966E" w14:textId="38BDFF6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722463.20</w:t>
            </w:r>
          </w:p>
        </w:tc>
        <w:tc>
          <w:tcPr>
            <w:tcW w:w="1562" w:type="dxa"/>
          </w:tcPr>
          <w:p w14:paraId="1B89CFFB" w14:textId="6BFB5D2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3363121.08</w:t>
            </w:r>
          </w:p>
        </w:tc>
        <w:tc>
          <w:tcPr>
            <w:tcW w:w="2134" w:type="dxa"/>
          </w:tcPr>
          <w:p w14:paraId="10FC97BE" w14:textId="253128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61968" w14:textId="69F1BB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98C44" w14:textId="79B4059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FFEBAC" w14:textId="77777777" w:rsidTr="00C1191E">
        <w:trPr>
          <w:trHeight w:val="54"/>
        </w:trPr>
        <w:tc>
          <w:tcPr>
            <w:tcW w:w="1691" w:type="dxa"/>
          </w:tcPr>
          <w:p w14:paraId="4B270584" w14:textId="4EAEA4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330B7950" w14:textId="006D519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722451.38</w:t>
            </w:r>
          </w:p>
        </w:tc>
        <w:tc>
          <w:tcPr>
            <w:tcW w:w="1562" w:type="dxa"/>
          </w:tcPr>
          <w:p w14:paraId="5A39BC2A" w14:textId="7CDF2D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73F489BF" w14:textId="18EFAA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55336" w14:textId="3D5C1C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5E49A" w14:textId="11B787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5ED0788" w14:textId="77777777" w:rsidTr="00C1191E">
        <w:trPr>
          <w:trHeight w:val="54"/>
        </w:trPr>
        <w:tc>
          <w:tcPr>
            <w:tcW w:w="1691" w:type="dxa"/>
          </w:tcPr>
          <w:p w14:paraId="538E2659" w14:textId="01DB1C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0F620E5C" w14:textId="51A3826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722434.25</w:t>
            </w:r>
          </w:p>
        </w:tc>
        <w:tc>
          <w:tcPr>
            <w:tcW w:w="1562" w:type="dxa"/>
          </w:tcPr>
          <w:p w14:paraId="3FCD93B9" w14:textId="08CEA2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3363107.40</w:t>
            </w:r>
          </w:p>
        </w:tc>
        <w:tc>
          <w:tcPr>
            <w:tcW w:w="2134" w:type="dxa"/>
          </w:tcPr>
          <w:p w14:paraId="4CA8F1CE" w14:textId="7A3A16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13E43" w14:textId="218B683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E3C53" w14:textId="7C29B05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BB4354A" w14:textId="77777777" w:rsidTr="00C1191E">
        <w:trPr>
          <w:trHeight w:val="54"/>
        </w:trPr>
        <w:tc>
          <w:tcPr>
            <w:tcW w:w="1691" w:type="dxa"/>
          </w:tcPr>
          <w:p w14:paraId="1B9F21DA" w14:textId="138DCA5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42E267E2" w14:textId="524B0F3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722420.53</w:t>
            </w:r>
          </w:p>
        </w:tc>
        <w:tc>
          <w:tcPr>
            <w:tcW w:w="1562" w:type="dxa"/>
          </w:tcPr>
          <w:p w14:paraId="02B83215" w14:textId="249422E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3363127.08</w:t>
            </w:r>
          </w:p>
        </w:tc>
        <w:tc>
          <w:tcPr>
            <w:tcW w:w="2134" w:type="dxa"/>
          </w:tcPr>
          <w:p w14:paraId="6F65EF19" w14:textId="620CA56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27704" w14:textId="1A3343C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C9244" w14:textId="3BBCFD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CA75330" w14:textId="77777777" w:rsidTr="00C1191E">
        <w:trPr>
          <w:trHeight w:val="54"/>
        </w:trPr>
        <w:tc>
          <w:tcPr>
            <w:tcW w:w="1691" w:type="dxa"/>
          </w:tcPr>
          <w:p w14:paraId="4DC85B70" w14:textId="0EA93E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1A68ABC2" w14:textId="221B434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722411.98</w:t>
            </w:r>
          </w:p>
        </w:tc>
        <w:tc>
          <w:tcPr>
            <w:tcW w:w="1562" w:type="dxa"/>
          </w:tcPr>
          <w:p w14:paraId="3C9203AC" w14:textId="0AF09DC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3363146.94</w:t>
            </w:r>
          </w:p>
        </w:tc>
        <w:tc>
          <w:tcPr>
            <w:tcW w:w="2134" w:type="dxa"/>
          </w:tcPr>
          <w:p w14:paraId="48A3C14A" w14:textId="4BE1FB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3B0BA0" w14:textId="376E521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9C77F" w14:textId="1E509E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BD7953" w14:textId="77777777" w:rsidTr="00C1191E">
        <w:trPr>
          <w:trHeight w:val="54"/>
        </w:trPr>
        <w:tc>
          <w:tcPr>
            <w:tcW w:w="1691" w:type="dxa"/>
          </w:tcPr>
          <w:p w14:paraId="6DEA16FD" w14:textId="61B8C0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4880C7E5" w14:textId="31B0C63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722413.74</w:t>
            </w:r>
          </w:p>
        </w:tc>
        <w:tc>
          <w:tcPr>
            <w:tcW w:w="1562" w:type="dxa"/>
          </w:tcPr>
          <w:p w14:paraId="0F8169E5" w14:textId="65B0BDE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3363172.72</w:t>
            </w:r>
          </w:p>
        </w:tc>
        <w:tc>
          <w:tcPr>
            <w:tcW w:w="2134" w:type="dxa"/>
          </w:tcPr>
          <w:p w14:paraId="72C83787" w14:textId="487197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71EDF" w14:textId="48BF11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808FB" w14:textId="6517A6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250F6AA" w14:textId="77777777" w:rsidTr="00C1191E">
        <w:trPr>
          <w:trHeight w:val="54"/>
        </w:trPr>
        <w:tc>
          <w:tcPr>
            <w:tcW w:w="1691" w:type="dxa"/>
          </w:tcPr>
          <w:p w14:paraId="2CE73E13" w14:textId="212C02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E453020" w14:textId="6715C8D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722408.92</w:t>
            </w:r>
          </w:p>
        </w:tc>
        <w:tc>
          <w:tcPr>
            <w:tcW w:w="1562" w:type="dxa"/>
          </w:tcPr>
          <w:p w14:paraId="7F541190" w14:textId="49C6892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3363179.06</w:t>
            </w:r>
          </w:p>
        </w:tc>
        <w:tc>
          <w:tcPr>
            <w:tcW w:w="2134" w:type="dxa"/>
          </w:tcPr>
          <w:p w14:paraId="5732CEA0" w14:textId="6088FE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2DBFFE" w14:textId="02A2EF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B5462" w14:textId="3FB9F95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EDC8EC9" w14:textId="77777777" w:rsidTr="00C1191E">
        <w:trPr>
          <w:trHeight w:val="54"/>
        </w:trPr>
        <w:tc>
          <w:tcPr>
            <w:tcW w:w="1691" w:type="dxa"/>
          </w:tcPr>
          <w:p w14:paraId="4A652A60" w14:textId="630BF79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26176F35" w14:textId="32CB385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722398.32</w:t>
            </w:r>
          </w:p>
        </w:tc>
        <w:tc>
          <w:tcPr>
            <w:tcW w:w="1562" w:type="dxa"/>
          </w:tcPr>
          <w:p w14:paraId="6C11FEEC" w14:textId="393D0D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3363183.00</w:t>
            </w:r>
          </w:p>
        </w:tc>
        <w:tc>
          <w:tcPr>
            <w:tcW w:w="2134" w:type="dxa"/>
          </w:tcPr>
          <w:p w14:paraId="096D8632" w14:textId="7636859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1D334" w14:textId="24B100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03DB8" w14:textId="3571C8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1F0948B" w14:textId="77777777" w:rsidTr="00C1191E">
        <w:trPr>
          <w:trHeight w:val="54"/>
        </w:trPr>
        <w:tc>
          <w:tcPr>
            <w:tcW w:w="1691" w:type="dxa"/>
          </w:tcPr>
          <w:p w14:paraId="13830FD2" w14:textId="435090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2602A6B6" w14:textId="21A3495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722391.01</w:t>
            </w:r>
          </w:p>
        </w:tc>
        <w:tc>
          <w:tcPr>
            <w:tcW w:w="1562" w:type="dxa"/>
          </w:tcPr>
          <w:p w14:paraId="4EC2492A" w14:textId="104124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3363199.77</w:t>
            </w:r>
          </w:p>
        </w:tc>
        <w:tc>
          <w:tcPr>
            <w:tcW w:w="2134" w:type="dxa"/>
          </w:tcPr>
          <w:p w14:paraId="0E7DC12E" w14:textId="2E18E4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8AAED" w14:textId="0C0D4F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1F5D5" w14:textId="75BE3D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1147724" w14:textId="77777777" w:rsidTr="00C1191E">
        <w:trPr>
          <w:trHeight w:val="54"/>
        </w:trPr>
        <w:tc>
          <w:tcPr>
            <w:tcW w:w="1691" w:type="dxa"/>
          </w:tcPr>
          <w:p w14:paraId="7D7480AB" w14:textId="08D93B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79792D5C" w14:textId="6E7BFCE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722377.49</w:t>
            </w:r>
          </w:p>
        </w:tc>
        <w:tc>
          <w:tcPr>
            <w:tcW w:w="1562" w:type="dxa"/>
          </w:tcPr>
          <w:p w14:paraId="38CE0B66" w14:textId="25A1BE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3363215.02</w:t>
            </w:r>
          </w:p>
        </w:tc>
        <w:tc>
          <w:tcPr>
            <w:tcW w:w="2134" w:type="dxa"/>
          </w:tcPr>
          <w:p w14:paraId="53980DF6" w14:textId="4916F2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C8244" w14:textId="106A671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E33C1" w14:textId="5D01CCE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4086A73" w14:textId="77777777" w:rsidTr="00C1191E">
        <w:trPr>
          <w:trHeight w:val="54"/>
        </w:trPr>
        <w:tc>
          <w:tcPr>
            <w:tcW w:w="1691" w:type="dxa"/>
          </w:tcPr>
          <w:p w14:paraId="255E8649" w14:textId="2D2537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36525C1D" w14:textId="21C2C8F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722361.71</w:t>
            </w:r>
          </w:p>
        </w:tc>
        <w:tc>
          <w:tcPr>
            <w:tcW w:w="1562" w:type="dxa"/>
          </w:tcPr>
          <w:p w14:paraId="10A483DA" w14:textId="48A3AC8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3363225.74</w:t>
            </w:r>
          </w:p>
        </w:tc>
        <w:tc>
          <w:tcPr>
            <w:tcW w:w="2134" w:type="dxa"/>
          </w:tcPr>
          <w:p w14:paraId="12630855" w14:textId="4A1D9A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4358F3" w14:textId="6CB7E9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86BB2" w14:textId="667C4C0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F4A496A" w14:textId="77777777" w:rsidTr="00C1191E">
        <w:trPr>
          <w:trHeight w:val="54"/>
        </w:trPr>
        <w:tc>
          <w:tcPr>
            <w:tcW w:w="1691" w:type="dxa"/>
          </w:tcPr>
          <w:p w14:paraId="61E67F48" w14:textId="1BAB36C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62ADE39E" w14:textId="58C4A3D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722344.64</w:t>
            </w:r>
          </w:p>
        </w:tc>
        <w:tc>
          <w:tcPr>
            <w:tcW w:w="1562" w:type="dxa"/>
          </w:tcPr>
          <w:p w14:paraId="440204E8" w14:textId="0ACE49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3363224.38</w:t>
            </w:r>
          </w:p>
        </w:tc>
        <w:tc>
          <w:tcPr>
            <w:tcW w:w="2134" w:type="dxa"/>
          </w:tcPr>
          <w:p w14:paraId="1C831053" w14:textId="26F0DC2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60409" w14:textId="013B09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A5BCD6" w14:textId="50EF2A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6B4C63D" w14:textId="77777777" w:rsidTr="00C1191E">
        <w:trPr>
          <w:trHeight w:val="54"/>
        </w:trPr>
        <w:tc>
          <w:tcPr>
            <w:tcW w:w="1691" w:type="dxa"/>
          </w:tcPr>
          <w:p w14:paraId="5103EA2C" w14:textId="489F9CA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E3B709B" w14:textId="49B90F3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722331.79</w:t>
            </w:r>
          </w:p>
        </w:tc>
        <w:tc>
          <w:tcPr>
            <w:tcW w:w="1562" w:type="dxa"/>
          </w:tcPr>
          <w:p w14:paraId="695B9CE2" w14:textId="5B89E2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3363208.50</w:t>
            </w:r>
          </w:p>
        </w:tc>
        <w:tc>
          <w:tcPr>
            <w:tcW w:w="2134" w:type="dxa"/>
          </w:tcPr>
          <w:p w14:paraId="7A9E7B3D" w14:textId="53B723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ADE01" w14:textId="33DBC97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53962B" w14:textId="11CBB9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90F1F8E" w14:textId="77777777" w:rsidTr="00C1191E">
        <w:trPr>
          <w:trHeight w:val="54"/>
        </w:trPr>
        <w:tc>
          <w:tcPr>
            <w:tcW w:w="1691" w:type="dxa"/>
          </w:tcPr>
          <w:p w14:paraId="723B5168" w14:textId="5E3D11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68AF0647" w14:textId="2DFDA8D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722312.11</w:t>
            </w:r>
          </w:p>
        </w:tc>
        <w:tc>
          <w:tcPr>
            <w:tcW w:w="1562" w:type="dxa"/>
          </w:tcPr>
          <w:p w14:paraId="1D90C99B" w14:textId="774370E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569303CB" w14:textId="715074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55D55" w14:textId="368FD10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DA76DF" w14:textId="465268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0A4A670" w14:textId="77777777" w:rsidTr="00C1191E">
        <w:trPr>
          <w:trHeight w:val="54"/>
        </w:trPr>
        <w:tc>
          <w:tcPr>
            <w:tcW w:w="1691" w:type="dxa"/>
          </w:tcPr>
          <w:p w14:paraId="09C4DFF3" w14:textId="56A4F39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60D024F3" w14:textId="3A0C400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722298.89</w:t>
            </w:r>
          </w:p>
        </w:tc>
        <w:tc>
          <w:tcPr>
            <w:tcW w:w="1562" w:type="dxa"/>
          </w:tcPr>
          <w:p w14:paraId="2C26568B" w14:textId="03005A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55D2EB49" w14:textId="3F99EF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932BA" w14:textId="0F7E1F7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BCFED" w14:textId="7488DA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29868C" w14:textId="77777777" w:rsidTr="00C1191E">
        <w:trPr>
          <w:trHeight w:val="54"/>
        </w:trPr>
        <w:tc>
          <w:tcPr>
            <w:tcW w:w="1691" w:type="dxa"/>
          </w:tcPr>
          <w:p w14:paraId="3B8F0BB5" w14:textId="7BD3B3E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79C0F7D7" w14:textId="1F7F900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722287.87</w:t>
            </w:r>
          </w:p>
        </w:tc>
        <w:tc>
          <w:tcPr>
            <w:tcW w:w="1562" w:type="dxa"/>
          </w:tcPr>
          <w:p w14:paraId="7AF0F22E" w14:textId="7BC4A4F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0887D151" w14:textId="41F8BA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75B49D" w14:textId="7E0FBC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EE0FA" w14:textId="3CB0A1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F3CB3AC" w14:textId="77777777" w:rsidTr="00C1191E">
        <w:trPr>
          <w:trHeight w:val="54"/>
        </w:trPr>
        <w:tc>
          <w:tcPr>
            <w:tcW w:w="1691" w:type="dxa"/>
          </w:tcPr>
          <w:p w14:paraId="0B60ABEA" w14:textId="36D8CC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16AFD52D" w14:textId="16DF164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722274.44</w:t>
            </w:r>
          </w:p>
        </w:tc>
        <w:tc>
          <w:tcPr>
            <w:tcW w:w="1562" w:type="dxa"/>
          </w:tcPr>
          <w:p w14:paraId="7291D66B" w14:textId="0766021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3363210.10</w:t>
            </w:r>
          </w:p>
        </w:tc>
        <w:tc>
          <w:tcPr>
            <w:tcW w:w="2134" w:type="dxa"/>
          </w:tcPr>
          <w:p w14:paraId="5FDBB41D" w14:textId="6F6B59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9B64C" w14:textId="044D4E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33B74" w14:textId="24C60CF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9D42A20" w14:textId="77777777" w:rsidTr="00C1191E">
        <w:trPr>
          <w:trHeight w:val="54"/>
        </w:trPr>
        <w:tc>
          <w:tcPr>
            <w:tcW w:w="1691" w:type="dxa"/>
          </w:tcPr>
          <w:p w14:paraId="4EF0833E" w14:textId="36F114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7BE7C4F3" w14:textId="221AB53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722250.02</w:t>
            </w:r>
          </w:p>
        </w:tc>
        <w:tc>
          <w:tcPr>
            <w:tcW w:w="1562" w:type="dxa"/>
          </w:tcPr>
          <w:p w14:paraId="057B9FE8" w14:textId="75A5F8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3363210.76</w:t>
            </w:r>
          </w:p>
        </w:tc>
        <w:tc>
          <w:tcPr>
            <w:tcW w:w="2134" w:type="dxa"/>
          </w:tcPr>
          <w:p w14:paraId="72B243E5" w14:textId="7B2945E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3A65F" w14:textId="796CEB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25FDB" w14:textId="629DA7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60E9BA1" w14:textId="77777777" w:rsidTr="00C1191E">
        <w:trPr>
          <w:trHeight w:val="54"/>
        </w:trPr>
        <w:tc>
          <w:tcPr>
            <w:tcW w:w="1691" w:type="dxa"/>
          </w:tcPr>
          <w:p w14:paraId="25103AE5" w14:textId="04955C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7AB031A3" w14:textId="07EBFAC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722242.75</w:t>
            </w:r>
          </w:p>
        </w:tc>
        <w:tc>
          <w:tcPr>
            <w:tcW w:w="1562" w:type="dxa"/>
          </w:tcPr>
          <w:p w14:paraId="546D413C" w14:textId="02FF75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3363216.05</w:t>
            </w:r>
          </w:p>
        </w:tc>
        <w:tc>
          <w:tcPr>
            <w:tcW w:w="2134" w:type="dxa"/>
          </w:tcPr>
          <w:p w14:paraId="7E6C80C5" w14:textId="1D3F79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50DF0" w14:textId="271E12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47A25" w14:textId="47AC8C4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9D39B44" w14:textId="77777777" w:rsidTr="00C1191E">
        <w:trPr>
          <w:trHeight w:val="54"/>
        </w:trPr>
        <w:tc>
          <w:tcPr>
            <w:tcW w:w="1691" w:type="dxa"/>
          </w:tcPr>
          <w:p w14:paraId="50504676" w14:textId="64DB653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32ABED57" w14:textId="4405D5D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722233.73</w:t>
            </w:r>
          </w:p>
        </w:tc>
        <w:tc>
          <w:tcPr>
            <w:tcW w:w="1562" w:type="dxa"/>
          </w:tcPr>
          <w:p w14:paraId="08BCFF98" w14:textId="2EEA6F8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3363230.36</w:t>
            </w:r>
          </w:p>
        </w:tc>
        <w:tc>
          <w:tcPr>
            <w:tcW w:w="2134" w:type="dxa"/>
          </w:tcPr>
          <w:p w14:paraId="55A62DA7" w14:textId="72C56B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24BCA" w14:textId="1ABED4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926258" w14:textId="25E3A5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096FDC6" w14:textId="77777777" w:rsidTr="00C1191E">
        <w:trPr>
          <w:trHeight w:val="54"/>
        </w:trPr>
        <w:tc>
          <w:tcPr>
            <w:tcW w:w="1691" w:type="dxa"/>
          </w:tcPr>
          <w:p w14:paraId="21542DE0" w14:textId="3A6926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3570AEB6" w14:textId="4CAD41D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722223.17</w:t>
            </w:r>
          </w:p>
        </w:tc>
        <w:tc>
          <w:tcPr>
            <w:tcW w:w="1562" w:type="dxa"/>
          </w:tcPr>
          <w:p w14:paraId="3EEB48C5" w14:textId="2DC45CE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6353806F" w14:textId="612DDF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31E7C" w14:textId="37DC09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52DB2" w14:textId="0F522D2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8D0CAC0" w14:textId="77777777" w:rsidTr="00C1191E">
        <w:trPr>
          <w:trHeight w:val="54"/>
        </w:trPr>
        <w:tc>
          <w:tcPr>
            <w:tcW w:w="1691" w:type="dxa"/>
          </w:tcPr>
          <w:p w14:paraId="51AF62A2" w14:textId="749F43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5067BC44" w14:textId="1E6869F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722213.04</w:t>
            </w:r>
          </w:p>
        </w:tc>
        <w:tc>
          <w:tcPr>
            <w:tcW w:w="1562" w:type="dxa"/>
          </w:tcPr>
          <w:p w14:paraId="36AE55A5" w14:textId="26B610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3363254.35</w:t>
            </w:r>
          </w:p>
        </w:tc>
        <w:tc>
          <w:tcPr>
            <w:tcW w:w="2134" w:type="dxa"/>
          </w:tcPr>
          <w:p w14:paraId="591865B8" w14:textId="31ACB44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32853" w14:textId="498C88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2EC1E2" w14:textId="2F6A8EC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081BA3D" w14:textId="77777777" w:rsidTr="00C1191E">
        <w:trPr>
          <w:trHeight w:val="54"/>
        </w:trPr>
        <w:tc>
          <w:tcPr>
            <w:tcW w:w="1691" w:type="dxa"/>
          </w:tcPr>
          <w:p w14:paraId="5753A4E1" w14:textId="5A254F6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3EE9316B" w14:textId="4755A86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722206.00</w:t>
            </w:r>
          </w:p>
        </w:tc>
        <w:tc>
          <w:tcPr>
            <w:tcW w:w="1562" w:type="dxa"/>
          </w:tcPr>
          <w:p w14:paraId="13199C02" w14:textId="3C2A1A8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3363253.47</w:t>
            </w:r>
          </w:p>
        </w:tc>
        <w:tc>
          <w:tcPr>
            <w:tcW w:w="2134" w:type="dxa"/>
          </w:tcPr>
          <w:p w14:paraId="5882ACCD" w14:textId="3649C1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C1788" w14:textId="46801F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F74D4" w14:textId="3C45AD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3C5251F" w14:textId="77777777" w:rsidTr="00C1191E">
        <w:trPr>
          <w:trHeight w:val="54"/>
        </w:trPr>
        <w:tc>
          <w:tcPr>
            <w:tcW w:w="1691" w:type="dxa"/>
          </w:tcPr>
          <w:p w14:paraId="59E481E3" w14:textId="57BD7D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2E57C280" w14:textId="0B714CC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722198.08</w:t>
            </w:r>
          </w:p>
        </w:tc>
        <w:tc>
          <w:tcPr>
            <w:tcW w:w="1562" w:type="dxa"/>
          </w:tcPr>
          <w:p w14:paraId="77CD6497" w14:textId="149BCF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3363241.14</w:t>
            </w:r>
          </w:p>
        </w:tc>
        <w:tc>
          <w:tcPr>
            <w:tcW w:w="2134" w:type="dxa"/>
          </w:tcPr>
          <w:p w14:paraId="1D98E89F" w14:textId="388687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0E7AB" w14:textId="1C0B355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43EAD" w14:textId="750A33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3114345" w14:textId="77777777" w:rsidTr="00C1191E">
        <w:trPr>
          <w:trHeight w:val="54"/>
        </w:trPr>
        <w:tc>
          <w:tcPr>
            <w:tcW w:w="1691" w:type="dxa"/>
          </w:tcPr>
          <w:p w14:paraId="76A17EEA" w14:textId="0822706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2C8ECA79" w14:textId="79BD6A0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722194.12</w:t>
            </w:r>
          </w:p>
        </w:tc>
        <w:tc>
          <w:tcPr>
            <w:tcW w:w="1562" w:type="dxa"/>
          </w:tcPr>
          <w:p w14:paraId="7CFA5A59" w14:textId="729AC0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3363232.34</w:t>
            </w:r>
          </w:p>
        </w:tc>
        <w:tc>
          <w:tcPr>
            <w:tcW w:w="2134" w:type="dxa"/>
          </w:tcPr>
          <w:p w14:paraId="2B68F2BB" w14:textId="35E176F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4C713" w14:textId="259DCD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60742" w14:textId="31D803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F71C35F" w14:textId="77777777" w:rsidTr="00C1191E">
        <w:trPr>
          <w:trHeight w:val="54"/>
        </w:trPr>
        <w:tc>
          <w:tcPr>
            <w:tcW w:w="1691" w:type="dxa"/>
          </w:tcPr>
          <w:p w14:paraId="05E6C389" w14:textId="735AEC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00E81B3E" w14:textId="6694E3C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722186.41</w:t>
            </w:r>
          </w:p>
        </w:tc>
        <w:tc>
          <w:tcPr>
            <w:tcW w:w="1562" w:type="dxa"/>
          </w:tcPr>
          <w:p w14:paraId="6369BD0A" w14:textId="78F41A7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3363228.81</w:t>
            </w:r>
          </w:p>
        </w:tc>
        <w:tc>
          <w:tcPr>
            <w:tcW w:w="2134" w:type="dxa"/>
          </w:tcPr>
          <w:p w14:paraId="6A860638" w14:textId="47A856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972A1" w14:textId="1FFCA5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9F4DA0" w14:textId="3A6E887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60A54AB" w14:textId="77777777" w:rsidTr="00C1191E">
        <w:trPr>
          <w:trHeight w:val="54"/>
        </w:trPr>
        <w:tc>
          <w:tcPr>
            <w:tcW w:w="1691" w:type="dxa"/>
          </w:tcPr>
          <w:p w14:paraId="6FF32AD1" w14:textId="7AF398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5EBE7781" w14:textId="427C1A8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722171.67</w:t>
            </w:r>
          </w:p>
        </w:tc>
        <w:tc>
          <w:tcPr>
            <w:tcW w:w="1562" w:type="dxa"/>
          </w:tcPr>
          <w:p w14:paraId="4BFB7923" w14:textId="2E11F5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3363232.56</w:t>
            </w:r>
          </w:p>
        </w:tc>
        <w:tc>
          <w:tcPr>
            <w:tcW w:w="2134" w:type="dxa"/>
          </w:tcPr>
          <w:p w14:paraId="0963156D" w14:textId="01F959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9A4AE" w14:textId="55DF32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F75E2" w14:textId="6EAF63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0CDA08E" w14:textId="77777777" w:rsidTr="00C1191E">
        <w:trPr>
          <w:trHeight w:val="54"/>
        </w:trPr>
        <w:tc>
          <w:tcPr>
            <w:tcW w:w="1691" w:type="dxa"/>
          </w:tcPr>
          <w:p w14:paraId="56B4F8C5" w14:textId="4F4FBC1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77B890BA" w14:textId="163E385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722165.84</w:t>
            </w:r>
          </w:p>
        </w:tc>
        <w:tc>
          <w:tcPr>
            <w:tcW w:w="1562" w:type="dxa"/>
          </w:tcPr>
          <w:p w14:paraId="7E9536BD" w14:textId="6C03476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3363238.39</w:t>
            </w:r>
          </w:p>
        </w:tc>
        <w:tc>
          <w:tcPr>
            <w:tcW w:w="2134" w:type="dxa"/>
          </w:tcPr>
          <w:p w14:paraId="3D61E493" w14:textId="54D71B4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8AB53D" w14:textId="5B3F2D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57DD32" w14:textId="21C3F0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C4CF78C" w14:textId="77777777" w:rsidTr="00C1191E">
        <w:trPr>
          <w:trHeight w:val="54"/>
        </w:trPr>
        <w:tc>
          <w:tcPr>
            <w:tcW w:w="1691" w:type="dxa"/>
          </w:tcPr>
          <w:p w14:paraId="54926363" w14:textId="5D7913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EFBBAF7" w14:textId="018722A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722160.01</w:t>
            </w:r>
          </w:p>
        </w:tc>
        <w:tc>
          <w:tcPr>
            <w:tcW w:w="1562" w:type="dxa"/>
          </w:tcPr>
          <w:p w14:paraId="6A403BB8" w14:textId="3847F39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3363246.21</w:t>
            </w:r>
          </w:p>
        </w:tc>
        <w:tc>
          <w:tcPr>
            <w:tcW w:w="2134" w:type="dxa"/>
          </w:tcPr>
          <w:p w14:paraId="3D3FDF34" w14:textId="3B58F3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62B42B" w14:textId="5E74D17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6AD24" w14:textId="4293D7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1B24F9A" w14:textId="77777777" w:rsidTr="00C1191E">
        <w:trPr>
          <w:trHeight w:val="54"/>
        </w:trPr>
        <w:tc>
          <w:tcPr>
            <w:tcW w:w="1691" w:type="dxa"/>
          </w:tcPr>
          <w:p w14:paraId="17CD196E" w14:textId="503BC8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32555FA3" w14:textId="6593DDE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722152.96</w:t>
            </w:r>
          </w:p>
        </w:tc>
        <w:tc>
          <w:tcPr>
            <w:tcW w:w="1562" w:type="dxa"/>
          </w:tcPr>
          <w:p w14:paraId="1042BF6B" w14:textId="74B3FE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3363266.68</w:t>
            </w:r>
          </w:p>
        </w:tc>
        <w:tc>
          <w:tcPr>
            <w:tcW w:w="2134" w:type="dxa"/>
          </w:tcPr>
          <w:p w14:paraId="6BB61F1F" w14:textId="384472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4CB64" w14:textId="34F6A2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BA128" w14:textId="74B7C2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5DD721B" w14:textId="77777777" w:rsidTr="00C1191E">
        <w:trPr>
          <w:trHeight w:val="54"/>
        </w:trPr>
        <w:tc>
          <w:tcPr>
            <w:tcW w:w="1691" w:type="dxa"/>
          </w:tcPr>
          <w:p w14:paraId="2AADF3DB" w14:textId="5C082A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6E70D2B3" w14:textId="1521E99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722162.87</w:t>
            </w:r>
          </w:p>
        </w:tc>
        <w:tc>
          <w:tcPr>
            <w:tcW w:w="1562" w:type="dxa"/>
          </w:tcPr>
          <w:p w14:paraId="79501B6E" w14:textId="510A952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3363292.00</w:t>
            </w:r>
          </w:p>
        </w:tc>
        <w:tc>
          <w:tcPr>
            <w:tcW w:w="2134" w:type="dxa"/>
          </w:tcPr>
          <w:p w14:paraId="1139354A" w14:textId="1E08D07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E01C4" w14:textId="533209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6AAA6" w14:textId="41AEA3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2620731" w14:textId="77777777" w:rsidTr="00C1191E">
        <w:trPr>
          <w:trHeight w:val="54"/>
        </w:trPr>
        <w:tc>
          <w:tcPr>
            <w:tcW w:w="1691" w:type="dxa"/>
          </w:tcPr>
          <w:p w14:paraId="0561CE62" w14:textId="50A8CA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14373AA7" w14:textId="59705F7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722162.77</w:t>
            </w:r>
          </w:p>
        </w:tc>
        <w:tc>
          <w:tcPr>
            <w:tcW w:w="1562" w:type="dxa"/>
          </w:tcPr>
          <w:p w14:paraId="25D1E339" w14:textId="470BB2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3363313.68</w:t>
            </w:r>
          </w:p>
        </w:tc>
        <w:tc>
          <w:tcPr>
            <w:tcW w:w="2134" w:type="dxa"/>
          </w:tcPr>
          <w:p w14:paraId="0006D149" w14:textId="26C8B0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0978D40" w14:textId="7C2EB5B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1129EC6" w14:textId="26FDF1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4D09747" w14:textId="77777777" w:rsidTr="00C1191E">
        <w:trPr>
          <w:trHeight w:val="54"/>
        </w:trPr>
        <w:tc>
          <w:tcPr>
            <w:tcW w:w="1691" w:type="dxa"/>
          </w:tcPr>
          <w:p w14:paraId="031D3DE6" w14:textId="2DB71B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</w:tcPr>
          <w:p w14:paraId="13DC536F" w14:textId="4262AF2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722158.80</w:t>
            </w:r>
          </w:p>
        </w:tc>
        <w:tc>
          <w:tcPr>
            <w:tcW w:w="1562" w:type="dxa"/>
          </w:tcPr>
          <w:p w14:paraId="0679899E" w14:textId="5EE675D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3363327.38</w:t>
            </w:r>
          </w:p>
        </w:tc>
        <w:tc>
          <w:tcPr>
            <w:tcW w:w="2134" w:type="dxa"/>
          </w:tcPr>
          <w:p w14:paraId="7FA13707" w14:textId="4A445B1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9166E" w14:textId="3B66E62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E62C9" w14:textId="759868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CF46C42" w14:textId="77777777" w:rsidTr="00C1191E">
        <w:trPr>
          <w:trHeight w:val="54"/>
        </w:trPr>
        <w:tc>
          <w:tcPr>
            <w:tcW w:w="1691" w:type="dxa"/>
          </w:tcPr>
          <w:p w14:paraId="699448EF" w14:textId="78BCCF9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78BEF08E" w14:textId="796EB2A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722141.80</w:t>
            </w:r>
          </w:p>
        </w:tc>
        <w:tc>
          <w:tcPr>
            <w:tcW w:w="1562" w:type="dxa"/>
          </w:tcPr>
          <w:p w14:paraId="501F81D4" w14:textId="26C87A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3363338.64</w:t>
            </w:r>
          </w:p>
        </w:tc>
        <w:tc>
          <w:tcPr>
            <w:tcW w:w="2134" w:type="dxa"/>
          </w:tcPr>
          <w:p w14:paraId="63C480CC" w14:textId="7417EA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E09B3" w14:textId="548000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6C79B" w14:textId="4D8D65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7EE0366" w14:textId="77777777" w:rsidTr="00C1191E">
        <w:trPr>
          <w:trHeight w:val="54"/>
        </w:trPr>
        <w:tc>
          <w:tcPr>
            <w:tcW w:w="1691" w:type="dxa"/>
          </w:tcPr>
          <w:p w14:paraId="7DF4600B" w14:textId="4E1B45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2315865A" w14:textId="34D2069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722131.64</w:t>
            </w:r>
          </w:p>
        </w:tc>
        <w:tc>
          <w:tcPr>
            <w:tcW w:w="1562" w:type="dxa"/>
          </w:tcPr>
          <w:p w14:paraId="0BCFE405" w14:textId="7853AB0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3363340.19</w:t>
            </w:r>
          </w:p>
        </w:tc>
        <w:tc>
          <w:tcPr>
            <w:tcW w:w="2134" w:type="dxa"/>
          </w:tcPr>
          <w:p w14:paraId="416B4592" w14:textId="3CD4A2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58BCE4" w14:textId="44643D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36247" w14:textId="54912D3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FA3F098" w14:textId="77777777" w:rsidTr="00C1191E">
        <w:trPr>
          <w:trHeight w:val="54"/>
        </w:trPr>
        <w:tc>
          <w:tcPr>
            <w:tcW w:w="1691" w:type="dxa"/>
          </w:tcPr>
          <w:p w14:paraId="5F591ED5" w14:textId="0EE948E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7900B063" w14:textId="13745FA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722118.83</w:t>
            </w:r>
          </w:p>
        </w:tc>
        <w:tc>
          <w:tcPr>
            <w:tcW w:w="1562" w:type="dxa"/>
          </w:tcPr>
          <w:p w14:paraId="2A7BAC18" w14:textId="728742B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3363343.50</w:t>
            </w:r>
          </w:p>
        </w:tc>
        <w:tc>
          <w:tcPr>
            <w:tcW w:w="2134" w:type="dxa"/>
          </w:tcPr>
          <w:p w14:paraId="6585DE5F" w14:textId="4A1762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0D18E" w14:textId="7E2FE04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415C5" w14:textId="0DBCE9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0AA51F8" w14:textId="77777777" w:rsidTr="00C1191E">
        <w:trPr>
          <w:trHeight w:val="54"/>
        </w:trPr>
        <w:tc>
          <w:tcPr>
            <w:tcW w:w="1691" w:type="dxa"/>
          </w:tcPr>
          <w:p w14:paraId="2C482441" w14:textId="402CDA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66A38BC1" w14:textId="11D1C7D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722100.50</w:t>
            </w:r>
          </w:p>
        </w:tc>
        <w:tc>
          <w:tcPr>
            <w:tcW w:w="1562" w:type="dxa"/>
          </w:tcPr>
          <w:p w14:paraId="2B356985" w14:textId="37EBA03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3363356.54</w:t>
            </w:r>
          </w:p>
        </w:tc>
        <w:tc>
          <w:tcPr>
            <w:tcW w:w="2134" w:type="dxa"/>
          </w:tcPr>
          <w:p w14:paraId="3B1DD734" w14:textId="656DA7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5AF1A" w14:textId="3ABA3E4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B1751" w14:textId="15F4ED9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7DCE3AF" w14:textId="77777777" w:rsidTr="00C1191E">
        <w:trPr>
          <w:trHeight w:val="54"/>
        </w:trPr>
        <w:tc>
          <w:tcPr>
            <w:tcW w:w="1691" w:type="dxa"/>
          </w:tcPr>
          <w:p w14:paraId="262B7932" w14:textId="312C2B9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CD54C67" w14:textId="6B35661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722084.70</w:t>
            </w:r>
          </w:p>
        </w:tc>
        <w:tc>
          <w:tcPr>
            <w:tcW w:w="1562" w:type="dxa"/>
          </w:tcPr>
          <w:p w14:paraId="4DE0F212" w14:textId="7A9ADB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3363389.18</w:t>
            </w:r>
          </w:p>
        </w:tc>
        <w:tc>
          <w:tcPr>
            <w:tcW w:w="2134" w:type="dxa"/>
          </w:tcPr>
          <w:p w14:paraId="49B37089" w14:textId="21EA22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10300" w14:textId="2E37EB2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CD890" w14:textId="3244B6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34DBD81" w14:textId="77777777" w:rsidTr="00C1191E">
        <w:trPr>
          <w:trHeight w:val="54"/>
        </w:trPr>
        <w:tc>
          <w:tcPr>
            <w:tcW w:w="1691" w:type="dxa"/>
          </w:tcPr>
          <w:p w14:paraId="4F5D8C6F" w14:textId="6C224F6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52E153AB" w14:textId="67F4D77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722057.46</w:t>
            </w:r>
          </w:p>
        </w:tc>
        <w:tc>
          <w:tcPr>
            <w:tcW w:w="1562" w:type="dxa"/>
          </w:tcPr>
          <w:p w14:paraId="29539CB1" w14:textId="36FACAF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3363401.15</w:t>
            </w:r>
          </w:p>
        </w:tc>
        <w:tc>
          <w:tcPr>
            <w:tcW w:w="2134" w:type="dxa"/>
          </w:tcPr>
          <w:p w14:paraId="07AEF66A" w14:textId="4E4964A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FF841" w14:textId="70A775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53B4D8" w14:textId="635B00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5A39487" w14:textId="77777777" w:rsidTr="00C1191E">
        <w:trPr>
          <w:trHeight w:val="54"/>
        </w:trPr>
        <w:tc>
          <w:tcPr>
            <w:tcW w:w="1691" w:type="dxa"/>
          </w:tcPr>
          <w:p w14:paraId="26676E4C" w14:textId="5C3E1C9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68FF0DC2" w14:textId="6075FE6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1BBFB581" w14:textId="29AD0D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3363409.60</w:t>
            </w:r>
          </w:p>
        </w:tc>
        <w:tc>
          <w:tcPr>
            <w:tcW w:w="2134" w:type="dxa"/>
          </w:tcPr>
          <w:p w14:paraId="24A2CA2A" w14:textId="6EE548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27EDC" w14:textId="6D2A834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969FA" w14:textId="12FB58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E0311F2" w14:textId="77777777" w:rsidTr="00C1191E">
        <w:trPr>
          <w:trHeight w:val="54"/>
        </w:trPr>
        <w:tc>
          <w:tcPr>
            <w:tcW w:w="1691" w:type="dxa"/>
          </w:tcPr>
          <w:p w14:paraId="31563F56" w14:textId="678E013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54C89477" w14:textId="2CCE170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2DF48B59" w14:textId="795706F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3363430.54</w:t>
            </w:r>
          </w:p>
        </w:tc>
        <w:tc>
          <w:tcPr>
            <w:tcW w:w="2134" w:type="dxa"/>
          </w:tcPr>
          <w:p w14:paraId="1992A150" w14:textId="1AB329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33495" w14:textId="6641FE9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450CA7" w14:textId="0CD0191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65E1273" w14:textId="77777777" w:rsidTr="00C1191E">
        <w:trPr>
          <w:trHeight w:val="54"/>
        </w:trPr>
        <w:tc>
          <w:tcPr>
            <w:tcW w:w="1691" w:type="dxa"/>
          </w:tcPr>
          <w:p w14:paraId="458CDD06" w14:textId="760B7E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48081AB4" w14:textId="45F5B70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722045.99</w:t>
            </w:r>
          </w:p>
        </w:tc>
        <w:tc>
          <w:tcPr>
            <w:tcW w:w="1562" w:type="dxa"/>
          </w:tcPr>
          <w:p w14:paraId="79F537F7" w14:textId="7E7BC3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3363442.28</w:t>
            </w:r>
          </w:p>
        </w:tc>
        <w:tc>
          <w:tcPr>
            <w:tcW w:w="2134" w:type="dxa"/>
          </w:tcPr>
          <w:p w14:paraId="4F70F0FF" w14:textId="6D11F4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A40A0" w14:textId="64DC77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E19BB" w14:textId="78DAECB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1BD24D8" w14:textId="77777777" w:rsidTr="00C1191E">
        <w:trPr>
          <w:trHeight w:val="54"/>
        </w:trPr>
        <w:tc>
          <w:tcPr>
            <w:tcW w:w="1691" w:type="dxa"/>
          </w:tcPr>
          <w:p w14:paraId="212D63F0" w14:textId="797679D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655FC088" w14:textId="09E649A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722033.95</w:t>
            </w:r>
          </w:p>
        </w:tc>
        <w:tc>
          <w:tcPr>
            <w:tcW w:w="1562" w:type="dxa"/>
          </w:tcPr>
          <w:p w14:paraId="256A1326" w14:textId="62A4FF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3363461.54</w:t>
            </w:r>
          </w:p>
        </w:tc>
        <w:tc>
          <w:tcPr>
            <w:tcW w:w="2134" w:type="dxa"/>
          </w:tcPr>
          <w:p w14:paraId="716D684D" w14:textId="6EE454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74777" w14:textId="48866B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D4C84" w14:textId="67D5F7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B5DFCFF" w14:textId="77777777" w:rsidTr="00C1191E">
        <w:trPr>
          <w:trHeight w:val="54"/>
        </w:trPr>
        <w:tc>
          <w:tcPr>
            <w:tcW w:w="1691" w:type="dxa"/>
          </w:tcPr>
          <w:p w14:paraId="70641CC3" w14:textId="2DF0494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4BB0657E" w14:textId="0489AA0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722014.08</w:t>
            </w:r>
          </w:p>
        </w:tc>
        <w:tc>
          <w:tcPr>
            <w:tcW w:w="1562" w:type="dxa"/>
          </w:tcPr>
          <w:p w14:paraId="493267F7" w14:textId="304BA8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3363468.05</w:t>
            </w:r>
          </w:p>
        </w:tc>
        <w:tc>
          <w:tcPr>
            <w:tcW w:w="2134" w:type="dxa"/>
          </w:tcPr>
          <w:p w14:paraId="2DCB5CBA" w14:textId="617AE3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B117EB" w14:textId="427E0FD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F9618" w14:textId="79334FD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99B43D3" w14:textId="77777777" w:rsidTr="00C1191E">
        <w:trPr>
          <w:trHeight w:val="54"/>
        </w:trPr>
        <w:tc>
          <w:tcPr>
            <w:tcW w:w="1691" w:type="dxa"/>
          </w:tcPr>
          <w:p w14:paraId="0D3360EA" w14:textId="68F5F1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0719B56C" w14:textId="2FDFBF3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721984.77</w:t>
            </w:r>
          </w:p>
        </w:tc>
        <w:tc>
          <w:tcPr>
            <w:tcW w:w="1562" w:type="dxa"/>
          </w:tcPr>
          <w:p w14:paraId="00519D7F" w14:textId="35B71B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3363468.73</w:t>
            </w:r>
          </w:p>
        </w:tc>
        <w:tc>
          <w:tcPr>
            <w:tcW w:w="2134" w:type="dxa"/>
          </w:tcPr>
          <w:p w14:paraId="5613B986" w14:textId="4CA4609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11FD9" w14:textId="591A76F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EFABB7" w14:textId="6751DF9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D24B468" w14:textId="77777777" w:rsidTr="00C1191E">
        <w:trPr>
          <w:trHeight w:val="54"/>
        </w:trPr>
        <w:tc>
          <w:tcPr>
            <w:tcW w:w="1691" w:type="dxa"/>
          </w:tcPr>
          <w:p w14:paraId="2AD46827" w14:textId="7C7872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31AC7853" w14:textId="242C867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4090C34F" w14:textId="5B301E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3363474.74</w:t>
            </w:r>
          </w:p>
        </w:tc>
        <w:tc>
          <w:tcPr>
            <w:tcW w:w="2134" w:type="dxa"/>
          </w:tcPr>
          <w:p w14:paraId="0CA183E8" w14:textId="6015FF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E211E" w14:textId="46E5BF7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93A76" w14:textId="76EFA8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696122" w14:textId="77777777" w:rsidTr="00C1191E">
        <w:trPr>
          <w:trHeight w:val="54"/>
        </w:trPr>
        <w:tc>
          <w:tcPr>
            <w:tcW w:w="1691" w:type="dxa"/>
          </w:tcPr>
          <w:p w14:paraId="4FC937FF" w14:textId="4603B92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757608ED" w14:textId="7785C97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721957.05</w:t>
            </w:r>
          </w:p>
        </w:tc>
        <w:tc>
          <w:tcPr>
            <w:tcW w:w="1562" w:type="dxa"/>
          </w:tcPr>
          <w:p w14:paraId="4C415D64" w14:textId="628E95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3363486.85</w:t>
            </w:r>
          </w:p>
        </w:tc>
        <w:tc>
          <w:tcPr>
            <w:tcW w:w="2134" w:type="dxa"/>
          </w:tcPr>
          <w:p w14:paraId="02A89162" w14:textId="13017D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E1E17" w14:textId="3B3337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528C2" w14:textId="36F60C9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09A9105" w14:textId="77777777" w:rsidTr="00C1191E">
        <w:trPr>
          <w:trHeight w:val="54"/>
        </w:trPr>
        <w:tc>
          <w:tcPr>
            <w:tcW w:w="1691" w:type="dxa"/>
          </w:tcPr>
          <w:p w14:paraId="175856C6" w14:textId="0CF229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3305A26D" w14:textId="461370C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721960.52</w:t>
            </w:r>
          </w:p>
        </w:tc>
        <w:tc>
          <w:tcPr>
            <w:tcW w:w="1562" w:type="dxa"/>
          </w:tcPr>
          <w:p w14:paraId="7A3507C9" w14:textId="72DAA74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3363508.84</w:t>
            </w:r>
          </w:p>
        </w:tc>
        <w:tc>
          <w:tcPr>
            <w:tcW w:w="2134" w:type="dxa"/>
          </w:tcPr>
          <w:p w14:paraId="5F78A234" w14:textId="495074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38C38" w14:textId="2E8ADD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70653" w14:textId="2072B3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1127613" w14:textId="77777777" w:rsidTr="00C1191E">
        <w:trPr>
          <w:trHeight w:val="54"/>
        </w:trPr>
        <w:tc>
          <w:tcPr>
            <w:tcW w:w="1691" w:type="dxa"/>
          </w:tcPr>
          <w:p w14:paraId="71AE4A04" w14:textId="027A0F1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465A6733" w14:textId="3BD0A22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721950.97</w:t>
            </w:r>
          </w:p>
        </w:tc>
        <w:tc>
          <w:tcPr>
            <w:tcW w:w="1562" w:type="dxa"/>
          </w:tcPr>
          <w:p w14:paraId="1535F103" w14:textId="4DE8841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3363535.80</w:t>
            </w:r>
          </w:p>
        </w:tc>
        <w:tc>
          <w:tcPr>
            <w:tcW w:w="2134" w:type="dxa"/>
          </w:tcPr>
          <w:p w14:paraId="516BBFA1" w14:textId="6C2101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35E87" w14:textId="4952218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E2F1E" w14:textId="6EDD1D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A89800A" w14:textId="77777777" w:rsidTr="00C1191E">
        <w:trPr>
          <w:trHeight w:val="54"/>
        </w:trPr>
        <w:tc>
          <w:tcPr>
            <w:tcW w:w="1691" w:type="dxa"/>
          </w:tcPr>
          <w:p w14:paraId="0B24C2F4" w14:textId="2E5B761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1C57C785" w14:textId="3D11855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721950.10</w:t>
            </w:r>
          </w:p>
        </w:tc>
        <w:tc>
          <w:tcPr>
            <w:tcW w:w="1562" w:type="dxa"/>
          </w:tcPr>
          <w:p w14:paraId="6E8DFF58" w14:textId="64348E0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3363565.47</w:t>
            </w:r>
          </w:p>
        </w:tc>
        <w:tc>
          <w:tcPr>
            <w:tcW w:w="2134" w:type="dxa"/>
          </w:tcPr>
          <w:p w14:paraId="5889C562" w14:textId="4F398A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62887" w14:textId="6D7C35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D9A69" w14:textId="51127F7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189E2A8" w14:textId="77777777" w:rsidTr="00C1191E">
        <w:trPr>
          <w:trHeight w:val="54"/>
        </w:trPr>
        <w:tc>
          <w:tcPr>
            <w:tcW w:w="1691" w:type="dxa"/>
          </w:tcPr>
          <w:p w14:paraId="7B87911B" w14:textId="413849F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1AD6AD1A" w14:textId="2E68E0E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721949.71</w:t>
            </w:r>
          </w:p>
        </w:tc>
        <w:tc>
          <w:tcPr>
            <w:tcW w:w="1562" w:type="dxa"/>
          </w:tcPr>
          <w:p w14:paraId="38BB6E53" w14:textId="0887ED7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3363572.76</w:t>
            </w:r>
          </w:p>
        </w:tc>
        <w:tc>
          <w:tcPr>
            <w:tcW w:w="2134" w:type="dxa"/>
          </w:tcPr>
          <w:p w14:paraId="0984429E" w14:textId="61AD73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C606C" w14:textId="5636BE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BCB7A" w14:textId="0D27585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EEAA254" w14:textId="77777777" w:rsidTr="00C1191E">
        <w:trPr>
          <w:trHeight w:val="54"/>
        </w:trPr>
        <w:tc>
          <w:tcPr>
            <w:tcW w:w="1691" w:type="dxa"/>
          </w:tcPr>
          <w:p w14:paraId="24D32718" w14:textId="4AE2FD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538F917E" w14:textId="0347CAB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721953.78</w:t>
            </w:r>
          </w:p>
        </w:tc>
        <w:tc>
          <w:tcPr>
            <w:tcW w:w="1562" w:type="dxa"/>
          </w:tcPr>
          <w:p w14:paraId="45CD7D71" w14:textId="7438D5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3363577.63</w:t>
            </w:r>
          </w:p>
        </w:tc>
        <w:tc>
          <w:tcPr>
            <w:tcW w:w="2134" w:type="dxa"/>
          </w:tcPr>
          <w:p w14:paraId="77523CC0" w14:textId="435AD5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196C0" w14:textId="0ECB84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1071C" w14:textId="30AA27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315D26E" w14:textId="77777777" w:rsidTr="00C1191E">
        <w:trPr>
          <w:trHeight w:val="54"/>
        </w:trPr>
        <w:tc>
          <w:tcPr>
            <w:tcW w:w="1691" w:type="dxa"/>
          </w:tcPr>
          <w:p w14:paraId="6105C491" w14:textId="4B5D92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3552D45B" w14:textId="7F48161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721964.13</w:t>
            </w:r>
          </w:p>
        </w:tc>
        <w:tc>
          <w:tcPr>
            <w:tcW w:w="1562" w:type="dxa"/>
          </w:tcPr>
          <w:p w14:paraId="45A96D31" w14:textId="0B842A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3363584.66</w:t>
            </w:r>
          </w:p>
        </w:tc>
        <w:tc>
          <w:tcPr>
            <w:tcW w:w="2134" w:type="dxa"/>
          </w:tcPr>
          <w:p w14:paraId="0FCECB3E" w14:textId="685C68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7C638" w14:textId="3C2B36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C0AC4" w14:textId="60D152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872333" w14:textId="77777777" w:rsidTr="00C1191E">
        <w:trPr>
          <w:trHeight w:val="54"/>
        </w:trPr>
        <w:tc>
          <w:tcPr>
            <w:tcW w:w="1691" w:type="dxa"/>
          </w:tcPr>
          <w:p w14:paraId="2AD39138" w14:textId="06AD3A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1176CD11" w14:textId="296DD81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721971.11</w:t>
            </w:r>
          </w:p>
        </w:tc>
        <w:tc>
          <w:tcPr>
            <w:tcW w:w="1562" w:type="dxa"/>
          </w:tcPr>
          <w:p w14:paraId="15A5AFBD" w14:textId="7606CA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3363587.42</w:t>
            </w:r>
          </w:p>
        </w:tc>
        <w:tc>
          <w:tcPr>
            <w:tcW w:w="2134" w:type="dxa"/>
          </w:tcPr>
          <w:p w14:paraId="10539FBC" w14:textId="7D91D2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39A01" w14:textId="5E53DC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806BC" w14:textId="5243CC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728033E" w14:textId="77777777" w:rsidTr="00C1191E">
        <w:trPr>
          <w:trHeight w:val="54"/>
        </w:trPr>
        <w:tc>
          <w:tcPr>
            <w:tcW w:w="1691" w:type="dxa"/>
          </w:tcPr>
          <w:p w14:paraId="64A4FA98" w14:textId="75F083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282E8066" w14:textId="1AA77AF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721972.63</w:t>
            </w:r>
          </w:p>
        </w:tc>
        <w:tc>
          <w:tcPr>
            <w:tcW w:w="1562" w:type="dxa"/>
          </w:tcPr>
          <w:p w14:paraId="1B00811B" w14:textId="262490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3363600.16</w:t>
            </w:r>
          </w:p>
        </w:tc>
        <w:tc>
          <w:tcPr>
            <w:tcW w:w="2134" w:type="dxa"/>
          </w:tcPr>
          <w:p w14:paraId="7D659730" w14:textId="63D697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5F6FC" w14:textId="3A839C1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106A1" w14:textId="6607AB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F6D0268" w14:textId="77777777" w:rsidTr="00C1191E">
        <w:trPr>
          <w:trHeight w:val="54"/>
        </w:trPr>
        <w:tc>
          <w:tcPr>
            <w:tcW w:w="1691" w:type="dxa"/>
          </w:tcPr>
          <w:p w14:paraId="17E900B7" w14:textId="6931E6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0CD238D" w14:textId="50573DB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721966.23</w:t>
            </w:r>
          </w:p>
        </w:tc>
        <w:tc>
          <w:tcPr>
            <w:tcW w:w="1562" w:type="dxa"/>
          </w:tcPr>
          <w:p w14:paraId="38D9C578" w14:textId="3DE6FC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3363616.00</w:t>
            </w:r>
          </w:p>
        </w:tc>
        <w:tc>
          <w:tcPr>
            <w:tcW w:w="2134" w:type="dxa"/>
          </w:tcPr>
          <w:p w14:paraId="15795FFE" w14:textId="615E95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44D1E" w14:textId="0499E88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EF5A6D" w14:textId="1F7A50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BBAD70F" w14:textId="77777777" w:rsidTr="00C1191E">
        <w:trPr>
          <w:trHeight w:val="54"/>
        </w:trPr>
        <w:tc>
          <w:tcPr>
            <w:tcW w:w="1691" w:type="dxa"/>
          </w:tcPr>
          <w:p w14:paraId="7FAD2D50" w14:textId="464836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31B0415C" w14:textId="0FF0C77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721967.46</w:t>
            </w:r>
          </w:p>
        </w:tc>
        <w:tc>
          <w:tcPr>
            <w:tcW w:w="1562" w:type="dxa"/>
          </w:tcPr>
          <w:p w14:paraId="51C84475" w14:textId="231FF3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3363633.26</w:t>
            </w:r>
          </w:p>
        </w:tc>
        <w:tc>
          <w:tcPr>
            <w:tcW w:w="2134" w:type="dxa"/>
          </w:tcPr>
          <w:p w14:paraId="0AF714C6" w14:textId="1BD0FB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4A25B" w14:textId="3B43380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56044" w14:textId="1CC8B7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3FAA748" w14:textId="77777777" w:rsidTr="00C1191E">
        <w:trPr>
          <w:trHeight w:val="54"/>
        </w:trPr>
        <w:tc>
          <w:tcPr>
            <w:tcW w:w="1691" w:type="dxa"/>
          </w:tcPr>
          <w:p w14:paraId="71E06F98" w14:textId="46F0D0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4A2607C3" w14:textId="30F87A6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721972.45</w:t>
            </w:r>
          </w:p>
        </w:tc>
        <w:tc>
          <w:tcPr>
            <w:tcW w:w="1562" w:type="dxa"/>
          </w:tcPr>
          <w:p w14:paraId="3004B31C" w14:textId="477CFE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3363664.52</w:t>
            </w:r>
          </w:p>
        </w:tc>
        <w:tc>
          <w:tcPr>
            <w:tcW w:w="2134" w:type="dxa"/>
          </w:tcPr>
          <w:p w14:paraId="3F5808E5" w14:textId="214658E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A1D39" w14:textId="22CD7C7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FD9FE" w14:textId="402DE12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79CF6E7" w14:textId="77777777" w:rsidTr="00C1191E">
        <w:trPr>
          <w:trHeight w:val="54"/>
        </w:trPr>
        <w:tc>
          <w:tcPr>
            <w:tcW w:w="1691" w:type="dxa"/>
          </w:tcPr>
          <w:p w14:paraId="2DAC5710" w14:textId="5ED575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4794DF39" w14:textId="1DDBDA6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721968.74</w:t>
            </w:r>
          </w:p>
        </w:tc>
        <w:tc>
          <w:tcPr>
            <w:tcW w:w="1562" w:type="dxa"/>
          </w:tcPr>
          <w:p w14:paraId="35446274" w14:textId="1656F11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3363676.89</w:t>
            </w:r>
          </w:p>
        </w:tc>
        <w:tc>
          <w:tcPr>
            <w:tcW w:w="2134" w:type="dxa"/>
          </w:tcPr>
          <w:p w14:paraId="1B81C054" w14:textId="206CF9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C153B" w14:textId="0FA1B3B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7538C" w14:textId="497802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BAB62D5" w14:textId="77777777" w:rsidTr="00C1191E">
        <w:trPr>
          <w:trHeight w:val="54"/>
        </w:trPr>
        <w:tc>
          <w:tcPr>
            <w:tcW w:w="1691" w:type="dxa"/>
          </w:tcPr>
          <w:p w14:paraId="58CD65A4" w14:textId="68C742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AC131D2" w14:textId="2D86A44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721952.44</w:t>
            </w:r>
          </w:p>
        </w:tc>
        <w:tc>
          <w:tcPr>
            <w:tcW w:w="1562" w:type="dxa"/>
          </w:tcPr>
          <w:p w14:paraId="40A13F0C" w14:textId="2158AB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3363688.73</w:t>
            </w:r>
          </w:p>
        </w:tc>
        <w:tc>
          <w:tcPr>
            <w:tcW w:w="2134" w:type="dxa"/>
          </w:tcPr>
          <w:p w14:paraId="04FC8F92" w14:textId="61B296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C9034" w14:textId="1B3362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515A0" w14:textId="1D4F7E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8304992" w14:textId="77777777" w:rsidTr="00C1191E">
        <w:trPr>
          <w:trHeight w:val="54"/>
        </w:trPr>
        <w:tc>
          <w:tcPr>
            <w:tcW w:w="1691" w:type="dxa"/>
          </w:tcPr>
          <w:p w14:paraId="574EB6E6" w14:textId="38493CA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01CB6FB3" w14:textId="45A175A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721930.99</w:t>
            </w:r>
          </w:p>
        </w:tc>
        <w:tc>
          <w:tcPr>
            <w:tcW w:w="1562" w:type="dxa"/>
          </w:tcPr>
          <w:p w14:paraId="7488C6D8" w14:textId="5E2BDE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3363694.36</w:t>
            </w:r>
          </w:p>
        </w:tc>
        <w:tc>
          <w:tcPr>
            <w:tcW w:w="2134" w:type="dxa"/>
          </w:tcPr>
          <w:p w14:paraId="3E413BBD" w14:textId="5400525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9DA862" w14:textId="2B629D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1B8EE" w14:textId="0147F52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E78233D" w14:textId="77777777" w:rsidTr="00C1191E">
        <w:trPr>
          <w:trHeight w:val="54"/>
        </w:trPr>
        <w:tc>
          <w:tcPr>
            <w:tcW w:w="1691" w:type="dxa"/>
          </w:tcPr>
          <w:p w14:paraId="36A9FBDA" w14:textId="78B015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322FB1B6" w14:textId="0F02C88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721929.06</w:t>
            </w:r>
          </w:p>
        </w:tc>
        <w:tc>
          <w:tcPr>
            <w:tcW w:w="1562" w:type="dxa"/>
          </w:tcPr>
          <w:p w14:paraId="6AC172F3" w14:textId="78D3C25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3363709.36</w:t>
            </w:r>
          </w:p>
        </w:tc>
        <w:tc>
          <w:tcPr>
            <w:tcW w:w="2134" w:type="dxa"/>
          </w:tcPr>
          <w:p w14:paraId="1A63BA55" w14:textId="6ED3D2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F0117D" w14:textId="4F38E6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BD49B" w14:textId="54EC3A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C43CC54" w14:textId="77777777" w:rsidTr="00C1191E">
        <w:trPr>
          <w:trHeight w:val="54"/>
        </w:trPr>
        <w:tc>
          <w:tcPr>
            <w:tcW w:w="1691" w:type="dxa"/>
          </w:tcPr>
          <w:p w14:paraId="2D073DB4" w14:textId="479BD98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09D6E874" w14:textId="28BEBF8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721936.51</w:t>
            </w:r>
          </w:p>
        </w:tc>
        <w:tc>
          <w:tcPr>
            <w:tcW w:w="1562" w:type="dxa"/>
          </w:tcPr>
          <w:p w14:paraId="14A05740" w14:textId="38C732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3363726.63</w:t>
            </w:r>
          </w:p>
        </w:tc>
        <w:tc>
          <w:tcPr>
            <w:tcW w:w="2134" w:type="dxa"/>
          </w:tcPr>
          <w:p w14:paraId="663FF310" w14:textId="4CF8A7F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C8B39" w14:textId="7A50F6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5DE73" w14:textId="0F0A1D1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6D21F35" w14:textId="77777777" w:rsidTr="00C1191E">
        <w:trPr>
          <w:trHeight w:val="54"/>
        </w:trPr>
        <w:tc>
          <w:tcPr>
            <w:tcW w:w="1691" w:type="dxa"/>
          </w:tcPr>
          <w:p w14:paraId="7DF61C10" w14:textId="7320F2C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659F7C49" w14:textId="076C201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721936.19</w:t>
            </w:r>
          </w:p>
        </w:tc>
        <w:tc>
          <w:tcPr>
            <w:tcW w:w="1562" w:type="dxa"/>
          </w:tcPr>
          <w:p w14:paraId="326FDAB5" w14:textId="5A16BE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3363740.68</w:t>
            </w:r>
          </w:p>
        </w:tc>
        <w:tc>
          <w:tcPr>
            <w:tcW w:w="2134" w:type="dxa"/>
          </w:tcPr>
          <w:p w14:paraId="08261199" w14:textId="359294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DC4C4" w14:textId="5361CA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27728" w14:textId="69A3F7D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0AF701A" w14:textId="77777777" w:rsidTr="00C1191E">
        <w:trPr>
          <w:trHeight w:val="54"/>
        </w:trPr>
        <w:tc>
          <w:tcPr>
            <w:tcW w:w="1691" w:type="dxa"/>
          </w:tcPr>
          <w:p w14:paraId="356A2C9B" w14:textId="20EDFA6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453E129F" w14:textId="050884F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721922.86</w:t>
            </w:r>
          </w:p>
        </w:tc>
        <w:tc>
          <w:tcPr>
            <w:tcW w:w="1562" w:type="dxa"/>
          </w:tcPr>
          <w:p w14:paraId="795D2F35" w14:textId="32E2A7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3363758.26</w:t>
            </w:r>
          </w:p>
        </w:tc>
        <w:tc>
          <w:tcPr>
            <w:tcW w:w="2134" w:type="dxa"/>
          </w:tcPr>
          <w:p w14:paraId="06E8EF1B" w14:textId="3C31EF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299309" w14:textId="62AFBE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A8AE6" w14:textId="0B3B45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ED14CAF" w14:textId="77777777" w:rsidTr="00C1191E">
        <w:trPr>
          <w:trHeight w:val="54"/>
        </w:trPr>
        <w:tc>
          <w:tcPr>
            <w:tcW w:w="1691" w:type="dxa"/>
          </w:tcPr>
          <w:p w14:paraId="4B84B939" w14:textId="4731C8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3DC29DAB" w14:textId="63FB1FD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721900.95</w:t>
            </w:r>
          </w:p>
        </w:tc>
        <w:tc>
          <w:tcPr>
            <w:tcW w:w="1562" w:type="dxa"/>
          </w:tcPr>
          <w:p w14:paraId="6E2785E1" w14:textId="340247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3363782.18</w:t>
            </w:r>
          </w:p>
        </w:tc>
        <w:tc>
          <w:tcPr>
            <w:tcW w:w="2134" w:type="dxa"/>
          </w:tcPr>
          <w:p w14:paraId="7D4803FE" w14:textId="568BB6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E1FD5" w14:textId="48DDEA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81242" w14:textId="0476A5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2E3348" w14:textId="77777777" w:rsidTr="00C1191E">
        <w:trPr>
          <w:trHeight w:val="54"/>
        </w:trPr>
        <w:tc>
          <w:tcPr>
            <w:tcW w:w="1691" w:type="dxa"/>
          </w:tcPr>
          <w:p w14:paraId="52C60601" w14:textId="65A219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11E13EEA" w14:textId="21666DA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721873.80</w:t>
            </w:r>
          </w:p>
        </w:tc>
        <w:tc>
          <w:tcPr>
            <w:tcW w:w="1562" w:type="dxa"/>
          </w:tcPr>
          <w:p w14:paraId="093755BA" w14:textId="718A45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3363797.12</w:t>
            </w:r>
          </w:p>
        </w:tc>
        <w:tc>
          <w:tcPr>
            <w:tcW w:w="2134" w:type="dxa"/>
          </w:tcPr>
          <w:p w14:paraId="2AE07552" w14:textId="60A041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019FD6" w14:textId="7EFD161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95D8E70" w14:textId="4E44C3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A040EF4" w14:textId="77777777" w:rsidTr="00C1191E">
        <w:trPr>
          <w:trHeight w:val="54"/>
        </w:trPr>
        <w:tc>
          <w:tcPr>
            <w:tcW w:w="1691" w:type="dxa"/>
          </w:tcPr>
          <w:p w14:paraId="5D7EBA8F" w14:textId="2883A2F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</w:tcPr>
          <w:p w14:paraId="61C7F50F" w14:textId="04D440F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4F113CFB" w14:textId="5DCDEA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3363809.90</w:t>
            </w:r>
          </w:p>
        </w:tc>
        <w:tc>
          <w:tcPr>
            <w:tcW w:w="2134" w:type="dxa"/>
          </w:tcPr>
          <w:p w14:paraId="635D3EAD" w14:textId="3FB859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A565B" w14:textId="1E48EAE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F9CED" w14:textId="6E694B0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43E4589" w14:textId="77777777" w:rsidTr="00C1191E">
        <w:trPr>
          <w:trHeight w:val="54"/>
        </w:trPr>
        <w:tc>
          <w:tcPr>
            <w:tcW w:w="1691" w:type="dxa"/>
          </w:tcPr>
          <w:p w14:paraId="4F80E974" w14:textId="687F6F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1F88E8ED" w14:textId="60DC1AB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721867.91</w:t>
            </w:r>
          </w:p>
        </w:tc>
        <w:tc>
          <w:tcPr>
            <w:tcW w:w="1562" w:type="dxa"/>
          </w:tcPr>
          <w:p w14:paraId="625C8125" w14:textId="76FA81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3363828.70</w:t>
            </w:r>
          </w:p>
        </w:tc>
        <w:tc>
          <w:tcPr>
            <w:tcW w:w="2134" w:type="dxa"/>
          </w:tcPr>
          <w:p w14:paraId="11D3595D" w14:textId="0335B90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7EDFE" w14:textId="3F06F0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225BA" w14:textId="084214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387314A" w14:textId="77777777" w:rsidTr="00C1191E">
        <w:trPr>
          <w:trHeight w:val="54"/>
        </w:trPr>
        <w:tc>
          <w:tcPr>
            <w:tcW w:w="1691" w:type="dxa"/>
          </w:tcPr>
          <w:p w14:paraId="2E4D7F24" w14:textId="2EB57E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6E135208" w14:textId="52E45E5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721863.19</w:t>
            </w:r>
          </w:p>
        </w:tc>
        <w:tc>
          <w:tcPr>
            <w:tcW w:w="1562" w:type="dxa"/>
          </w:tcPr>
          <w:p w14:paraId="763EE175" w14:textId="1E0496F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3363852.64</w:t>
            </w:r>
          </w:p>
        </w:tc>
        <w:tc>
          <w:tcPr>
            <w:tcW w:w="2134" w:type="dxa"/>
          </w:tcPr>
          <w:p w14:paraId="655C3C90" w14:textId="312117C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C5248" w14:textId="5D9A7C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D5233" w14:textId="0AB449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A3B3555" w14:textId="77777777" w:rsidTr="00C1191E">
        <w:trPr>
          <w:trHeight w:val="54"/>
        </w:trPr>
        <w:tc>
          <w:tcPr>
            <w:tcW w:w="1691" w:type="dxa"/>
          </w:tcPr>
          <w:p w14:paraId="5CD62532" w14:textId="62F6B2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E5DCF26" w14:textId="6B77A6F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721864.22</w:t>
            </w:r>
          </w:p>
        </w:tc>
        <w:tc>
          <w:tcPr>
            <w:tcW w:w="1562" w:type="dxa"/>
          </w:tcPr>
          <w:p w14:paraId="0FE0B26F" w14:textId="684C5B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3363864.52</w:t>
            </w:r>
          </w:p>
        </w:tc>
        <w:tc>
          <w:tcPr>
            <w:tcW w:w="2134" w:type="dxa"/>
          </w:tcPr>
          <w:p w14:paraId="3A2A06B2" w14:textId="5461B8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FA13E" w14:textId="43FB2B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9CBC5" w14:textId="15CFDC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A4731F2" w14:textId="77777777" w:rsidTr="00C1191E">
        <w:trPr>
          <w:trHeight w:val="54"/>
        </w:trPr>
        <w:tc>
          <w:tcPr>
            <w:tcW w:w="1691" w:type="dxa"/>
          </w:tcPr>
          <w:p w14:paraId="30646326" w14:textId="6B6D81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63C65B9" w14:textId="595B7D8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721876.46</w:t>
            </w:r>
          </w:p>
        </w:tc>
        <w:tc>
          <w:tcPr>
            <w:tcW w:w="1562" w:type="dxa"/>
          </w:tcPr>
          <w:p w14:paraId="26173789" w14:textId="25EAF8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3363897.51</w:t>
            </w:r>
          </w:p>
        </w:tc>
        <w:tc>
          <w:tcPr>
            <w:tcW w:w="2134" w:type="dxa"/>
          </w:tcPr>
          <w:p w14:paraId="63BA47A0" w14:textId="42499F1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AC28D" w14:textId="1D698E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69DF9" w14:textId="757B47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4095250" w14:textId="77777777" w:rsidTr="00C1191E">
        <w:trPr>
          <w:trHeight w:val="54"/>
        </w:trPr>
        <w:tc>
          <w:tcPr>
            <w:tcW w:w="1691" w:type="dxa"/>
          </w:tcPr>
          <w:p w14:paraId="74F3A47B" w14:textId="60723A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41FA012A" w14:textId="786DEDC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721894.99</w:t>
            </w:r>
          </w:p>
        </w:tc>
        <w:tc>
          <w:tcPr>
            <w:tcW w:w="1562" w:type="dxa"/>
          </w:tcPr>
          <w:p w14:paraId="2F0B731D" w14:textId="2C4877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3363935.26</w:t>
            </w:r>
          </w:p>
        </w:tc>
        <w:tc>
          <w:tcPr>
            <w:tcW w:w="2134" w:type="dxa"/>
          </w:tcPr>
          <w:p w14:paraId="654BE49E" w14:textId="732A269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E6D5F" w14:textId="3316F3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6A58A" w14:textId="1293D8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6E903AE" w14:textId="77777777" w:rsidTr="00C1191E">
        <w:trPr>
          <w:trHeight w:val="54"/>
        </w:trPr>
        <w:tc>
          <w:tcPr>
            <w:tcW w:w="1691" w:type="dxa"/>
          </w:tcPr>
          <w:p w14:paraId="240BED45" w14:textId="0CC59B9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789A26E9" w14:textId="53EF515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721912.10</w:t>
            </w:r>
          </w:p>
        </w:tc>
        <w:tc>
          <w:tcPr>
            <w:tcW w:w="1562" w:type="dxa"/>
          </w:tcPr>
          <w:p w14:paraId="4CD3B759" w14:textId="1F103F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3363972.54</w:t>
            </w:r>
          </w:p>
        </w:tc>
        <w:tc>
          <w:tcPr>
            <w:tcW w:w="2134" w:type="dxa"/>
          </w:tcPr>
          <w:p w14:paraId="712DB12A" w14:textId="4D5015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27E50" w14:textId="1445E9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485AC" w14:textId="59252E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E8E14D3" w14:textId="77777777" w:rsidTr="00C1191E">
        <w:trPr>
          <w:trHeight w:val="54"/>
        </w:trPr>
        <w:tc>
          <w:tcPr>
            <w:tcW w:w="1691" w:type="dxa"/>
          </w:tcPr>
          <w:p w14:paraId="465C047E" w14:textId="316A86F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53253E73" w14:textId="274E471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721921.70</w:t>
            </w:r>
          </w:p>
        </w:tc>
        <w:tc>
          <w:tcPr>
            <w:tcW w:w="1562" w:type="dxa"/>
          </w:tcPr>
          <w:p w14:paraId="56D99219" w14:textId="0108EA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3363997.04</w:t>
            </w:r>
          </w:p>
        </w:tc>
        <w:tc>
          <w:tcPr>
            <w:tcW w:w="2134" w:type="dxa"/>
          </w:tcPr>
          <w:p w14:paraId="73C6BE7E" w14:textId="4E0AF2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6D9D1" w14:textId="1504B07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EEBF0" w14:textId="6FF1FC5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62E102A" w14:textId="77777777" w:rsidTr="00C1191E">
        <w:trPr>
          <w:trHeight w:val="54"/>
        </w:trPr>
        <w:tc>
          <w:tcPr>
            <w:tcW w:w="1691" w:type="dxa"/>
          </w:tcPr>
          <w:p w14:paraId="79EEB9E7" w14:textId="4FE9C2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565EC63B" w14:textId="45EAA15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721922.03</w:t>
            </w:r>
          </w:p>
        </w:tc>
        <w:tc>
          <w:tcPr>
            <w:tcW w:w="1562" w:type="dxa"/>
          </w:tcPr>
          <w:p w14:paraId="0CE7B442" w14:textId="553BFA9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3364027.08</w:t>
            </w:r>
          </w:p>
        </w:tc>
        <w:tc>
          <w:tcPr>
            <w:tcW w:w="2134" w:type="dxa"/>
          </w:tcPr>
          <w:p w14:paraId="2FFAEDE4" w14:textId="790A56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51A38" w14:textId="1CB24E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BC0BE" w14:textId="7F8C6A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9FA9C36" w14:textId="77777777" w:rsidTr="00C1191E">
        <w:trPr>
          <w:trHeight w:val="54"/>
        </w:trPr>
        <w:tc>
          <w:tcPr>
            <w:tcW w:w="1691" w:type="dxa"/>
          </w:tcPr>
          <w:p w14:paraId="4A0D9053" w14:textId="39C00C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05668B89" w14:textId="0B0ED31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721917.99</w:t>
            </w:r>
          </w:p>
        </w:tc>
        <w:tc>
          <w:tcPr>
            <w:tcW w:w="1562" w:type="dxa"/>
          </w:tcPr>
          <w:p w14:paraId="4A03AFE8" w14:textId="52C4AE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3364046.59</w:t>
            </w:r>
          </w:p>
        </w:tc>
        <w:tc>
          <w:tcPr>
            <w:tcW w:w="2134" w:type="dxa"/>
          </w:tcPr>
          <w:p w14:paraId="0A802669" w14:textId="5E5B2D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4E366D" w14:textId="6AFE73D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ADAD9" w14:textId="3EAE80D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77C88F" w14:textId="77777777" w:rsidTr="00C1191E">
        <w:trPr>
          <w:trHeight w:val="54"/>
        </w:trPr>
        <w:tc>
          <w:tcPr>
            <w:tcW w:w="1691" w:type="dxa"/>
          </w:tcPr>
          <w:p w14:paraId="594FE9B6" w14:textId="58B0716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69C5D92F" w14:textId="70F951D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721918.93</w:t>
            </w:r>
          </w:p>
        </w:tc>
        <w:tc>
          <w:tcPr>
            <w:tcW w:w="1562" w:type="dxa"/>
          </w:tcPr>
          <w:p w14:paraId="6629D9C1" w14:textId="27C497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3364081.38</w:t>
            </w:r>
          </w:p>
        </w:tc>
        <w:tc>
          <w:tcPr>
            <w:tcW w:w="2134" w:type="dxa"/>
          </w:tcPr>
          <w:p w14:paraId="6E93C0B7" w14:textId="3C000A8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51322" w14:textId="68A1D2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BD359" w14:textId="230944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D8864C3" w14:textId="77777777" w:rsidTr="00C1191E">
        <w:trPr>
          <w:trHeight w:val="54"/>
        </w:trPr>
        <w:tc>
          <w:tcPr>
            <w:tcW w:w="1691" w:type="dxa"/>
          </w:tcPr>
          <w:p w14:paraId="1C0C7A3A" w14:textId="66805C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25B9B26D" w14:textId="532613F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5FFED1A4" w14:textId="76D9BD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3364093.46</w:t>
            </w:r>
          </w:p>
        </w:tc>
        <w:tc>
          <w:tcPr>
            <w:tcW w:w="2134" w:type="dxa"/>
          </w:tcPr>
          <w:p w14:paraId="4DBD7CCF" w14:textId="1A46F91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69F12E" w14:textId="2FCEC6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665B3" w14:textId="2A99E4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89021B0" w14:textId="77777777" w:rsidTr="00C1191E">
        <w:trPr>
          <w:trHeight w:val="54"/>
        </w:trPr>
        <w:tc>
          <w:tcPr>
            <w:tcW w:w="1691" w:type="dxa"/>
          </w:tcPr>
          <w:p w14:paraId="23237F20" w14:textId="536C05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3D0AA6B" w14:textId="6EE259D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721938.02</w:t>
            </w:r>
          </w:p>
        </w:tc>
        <w:tc>
          <w:tcPr>
            <w:tcW w:w="1562" w:type="dxa"/>
          </w:tcPr>
          <w:p w14:paraId="1726A2C4" w14:textId="7C9EB4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3364099.96</w:t>
            </w:r>
          </w:p>
        </w:tc>
        <w:tc>
          <w:tcPr>
            <w:tcW w:w="2134" w:type="dxa"/>
          </w:tcPr>
          <w:p w14:paraId="403EEF27" w14:textId="6F74E4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97C9D" w14:textId="726BC47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E7DE1" w14:textId="2B5E1E1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3234449" w14:textId="77777777" w:rsidTr="00C1191E">
        <w:trPr>
          <w:trHeight w:val="54"/>
        </w:trPr>
        <w:tc>
          <w:tcPr>
            <w:tcW w:w="1691" w:type="dxa"/>
          </w:tcPr>
          <w:p w14:paraId="1E21D4C4" w14:textId="7B25FCE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2EC25BE" w14:textId="669C813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721942.75</w:t>
            </w:r>
          </w:p>
        </w:tc>
        <w:tc>
          <w:tcPr>
            <w:tcW w:w="1562" w:type="dxa"/>
          </w:tcPr>
          <w:p w14:paraId="0870A8E4" w14:textId="1D1645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3364103.99</w:t>
            </w:r>
          </w:p>
        </w:tc>
        <w:tc>
          <w:tcPr>
            <w:tcW w:w="2134" w:type="dxa"/>
          </w:tcPr>
          <w:p w14:paraId="650BF583" w14:textId="7A6D23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695C2" w14:textId="47E70E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BEDEC" w14:textId="061D8D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EF5FF46" w14:textId="77777777" w:rsidTr="00C1191E">
        <w:trPr>
          <w:trHeight w:val="54"/>
        </w:trPr>
        <w:tc>
          <w:tcPr>
            <w:tcW w:w="1691" w:type="dxa"/>
          </w:tcPr>
          <w:p w14:paraId="5D33207D" w14:textId="7B949CF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0D723840" w14:textId="571D782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721942.20</w:t>
            </w:r>
          </w:p>
        </w:tc>
        <w:tc>
          <w:tcPr>
            <w:tcW w:w="1562" w:type="dxa"/>
          </w:tcPr>
          <w:p w14:paraId="71E4A4BF" w14:textId="209743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3364114.44</w:t>
            </w:r>
          </w:p>
        </w:tc>
        <w:tc>
          <w:tcPr>
            <w:tcW w:w="2134" w:type="dxa"/>
          </w:tcPr>
          <w:p w14:paraId="6B9127BF" w14:textId="66134B0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ECE09" w14:textId="0D31376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30EA7" w14:textId="34278D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40ED505" w14:textId="77777777" w:rsidTr="00C1191E">
        <w:trPr>
          <w:trHeight w:val="54"/>
        </w:trPr>
        <w:tc>
          <w:tcPr>
            <w:tcW w:w="1691" w:type="dxa"/>
          </w:tcPr>
          <w:p w14:paraId="26B0E907" w14:textId="66BCDE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6BE86983" w14:textId="5259893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721937.43</w:t>
            </w:r>
          </w:p>
        </w:tc>
        <w:tc>
          <w:tcPr>
            <w:tcW w:w="1562" w:type="dxa"/>
          </w:tcPr>
          <w:p w14:paraId="4E24BABA" w14:textId="4FF160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3364128.91</w:t>
            </w:r>
          </w:p>
        </w:tc>
        <w:tc>
          <w:tcPr>
            <w:tcW w:w="2134" w:type="dxa"/>
          </w:tcPr>
          <w:p w14:paraId="721C603D" w14:textId="7A0D8C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4E8DD" w14:textId="74D955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644EB" w14:textId="50A88B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D2BD12B" w14:textId="77777777" w:rsidTr="00C1191E">
        <w:trPr>
          <w:trHeight w:val="54"/>
        </w:trPr>
        <w:tc>
          <w:tcPr>
            <w:tcW w:w="1691" w:type="dxa"/>
          </w:tcPr>
          <w:p w14:paraId="0B5179DB" w14:textId="246EB2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4FBC7BD5" w14:textId="7B4D973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721931.19</w:t>
            </w:r>
          </w:p>
        </w:tc>
        <w:tc>
          <w:tcPr>
            <w:tcW w:w="1562" w:type="dxa"/>
          </w:tcPr>
          <w:p w14:paraId="0CE779D7" w14:textId="6AADF76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3364139.27</w:t>
            </w:r>
          </w:p>
        </w:tc>
        <w:tc>
          <w:tcPr>
            <w:tcW w:w="2134" w:type="dxa"/>
          </w:tcPr>
          <w:p w14:paraId="2739F051" w14:textId="2EFA45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52AA4" w14:textId="52567E9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01BFE7" w14:textId="5B42F1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F9C3612" w14:textId="77777777" w:rsidTr="00C1191E">
        <w:trPr>
          <w:trHeight w:val="54"/>
        </w:trPr>
        <w:tc>
          <w:tcPr>
            <w:tcW w:w="1691" w:type="dxa"/>
          </w:tcPr>
          <w:p w14:paraId="3BA2C15D" w14:textId="227ABC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DE0EE44" w14:textId="7F16111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721925.97</w:t>
            </w:r>
          </w:p>
        </w:tc>
        <w:tc>
          <w:tcPr>
            <w:tcW w:w="1562" w:type="dxa"/>
          </w:tcPr>
          <w:p w14:paraId="6921A39B" w14:textId="0C9A5DD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3364152.71</w:t>
            </w:r>
          </w:p>
        </w:tc>
        <w:tc>
          <w:tcPr>
            <w:tcW w:w="2134" w:type="dxa"/>
          </w:tcPr>
          <w:p w14:paraId="4A8E69B8" w14:textId="190F14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7A8DB6" w14:textId="7280A50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B5F19" w14:textId="4C484F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0040887" w14:textId="77777777" w:rsidTr="00C1191E">
        <w:trPr>
          <w:trHeight w:val="54"/>
        </w:trPr>
        <w:tc>
          <w:tcPr>
            <w:tcW w:w="1691" w:type="dxa"/>
          </w:tcPr>
          <w:p w14:paraId="73984F41" w14:textId="07E3723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352569C6" w14:textId="13F27F2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721927.04</w:t>
            </w:r>
          </w:p>
        </w:tc>
        <w:tc>
          <w:tcPr>
            <w:tcW w:w="1562" w:type="dxa"/>
          </w:tcPr>
          <w:p w14:paraId="77579FD3" w14:textId="590433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3364166.40</w:t>
            </w:r>
          </w:p>
        </w:tc>
        <w:tc>
          <w:tcPr>
            <w:tcW w:w="2134" w:type="dxa"/>
          </w:tcPr>
          <w:p w14:paraId="779B6C1E" w14:textId="112B96B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FAE84" w14:textId="5042D19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6BBEB" w14:textId="2E703E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7D68C1A" w14:textId="77777777" w:rsidTr="00C1191E">
        <w:trPr>
          <w:trHeight w:val="54"/>
        </w:trPr>
        <w:tc>
          <w:tcPr>
            <w:tcW w:w="1691" w:type="dxa"/>
          </w:tcPr>
          <w:p w14:paraId="1BC09165" w14:textId="2F2611E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45968557" w14:textId="7B09CBB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721935.45</w:t>
            </w:r>
          </w:p>
        </w:tc>
        <w:tc>
          <w:tcPr>
            <w:tcW w:w="1562" w:type="dxa"/>
          </w:tcPr>
          <w:p w14:paraId="3A86368B" w14:textId="41D892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3364189.62</w:t>
            </w:r>
          </w:p>
        </w:tc>
        <w:tc>
          <w:tcPr>
            <w:tcW w:w="2134" w:type="dxa"/>
          </w:tcPr>
          <w:p w14:paraId="49E74777" w14:textId="2C7D127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D7952" w14:textId="5539FD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41781" w14:textId="2CC4BF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513F8D2" w14:textId="77777777" w:rsidTr="00C1191E">
        <w:trPr>
          <w:trHeight w:val="54"/>
        </w:trPr>
        <w:tc>
          <w:tcPr>
            <w:tcW w:w="1691" w:type="dxa"/>
          </w:tcPr>
          <w:p w14:paraId="23946CF6" w14:textId="7DC0A8A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1024CDAC" w14:textId="4ADD9DA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721944.32</w:t>
            </w:r>
          </w:p>
        </w:tc>
        <w:tc>
          <w:tcPr>
            <w:tcW w:w="1562" w:type="dxa"/>
          </w:tcPr>
          <w:p w14:paraId="6EF2EAB7" w14:textId="32F50D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3364207.54</w:t>
            </w:r>
          </w:p>
        </w:tc>
        <w:tc>
          <w:tcPr>
            <w:tcW w:w="2134" w:type="dxa"/>
          </w:tcPr>
          <w:p w14:paraId="78236743" w14:textId="7E1A2D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D6E0E" w14:textId="4D4A42B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3B42D" w14:textId="34EF28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B2D2DB6" w14:textId="77777777" w:rsidTr="00C1191E">
        <w:trPr>
          <w:trHeight w:val="54"/>
        </w:trPr>
        <w:tc>
          <w:tcPr>
            <w:tcW w:w="1691" w:type="dxa"/>
          </w:tcPr>
          <w:p w14:paraId="47E80C23" w14:textId="5BDDDA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2C2665F2" w14:textId="2F1ED70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721958.31</w:t>
            </w:r>
          </w:p>
        </w:tc>
        <w:tc>
          <w:tcPr>
            <w:tcW w:w="1562" w:type="dxa"/>
          </w:tcPr>
          <w:p w14:paraId="5821B67A" w14:textId="4D2CD72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3364228.83</w:t>
            </w:r>
          </w:p>
        </w:tc>
        <w:tc>
          <w:tcPr>
            <w:tcW w:w="2134" w:type="dxa"/>
          </w:tcPr>
          <w:p w14:paraId="20623DB0" w14:textId="4C46CD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55AD5" w14:textId="533F16E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A8BAC" w14:textId="365DA50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1D2A323" w14:textId="77777777" w:rsidTr="00C1191E">
        <w:trPr>
          <w:trHeight w:val="54"/>
        </w:trPr>
        <w:tc>
          <w:tcPr>
            <w:tcW w:w="1691" w:type="dxa"/>
          </w:tcPr>
          <w:p w14:paraId="76B53A71" w14:textId="6F930F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218FFAE3" w14:textId="286EEC4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721969.80</w:t>
            </w:r>
          </w:p>
        </w:tc>
        <w:tc>
          <w:tcPr>
            <w:tcW w:w="1562" w:type="dxa"/>
          </w:tcPr>
          <w:p w14:paraId="2B989748" w14:textId="426B307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3364242.39</w:t>
            </w:r>
          </w:p>
        </w:tc>
        <w:tc>
          <w:tcPr>
            <w:tcW w:w="2134" w:type="dxa"/>
          </w:tcPr>
          <w:p w14:paraId="17F05D35" w14:textId="252FC1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468A2" w14:textId="34187F3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EF967" w14:textId="2AD466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6C623FD" w14:textId="77777777" w:rsidTr="00C1191E">
        <w:trPr>
          <w:trHeight w:val="54"/>
        </w:trPr>
        <w:tc>
          <w:tcPr>
            <w:tcW w:w="1691" w:type="dxa"/>
          </w:tcPr>
          <w:p w14:paraId="15CDCADE" w14:textId="3E2853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2EC6C43" w14:textId="7BF4E96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721978.09</w:t>
            </w:r>
          </w:p>
        </w:tc>
        <w:tc>
          <w:tcPr>
            <w:tcW w:w="1562" w:type="dxa"/>
          </w:tcPr>
          <w:p w14:paraId="1301F001" w14:textId="7DABAD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3364247.86</w:t>
            </w:r>
          </w:p>
        </w:tc>
        <w:tc>
          <w:tcPr>
            <w:tcW w:w="2134" w:type="dxa"/>
          </w:tcPr>
          <w:p w14:paraId="4C61098A" w14:textId="3E30A16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7CF4B" w14:textId="6AADA5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85A1F" w14:textId="22AEE28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2D796B9" w14:textId="77777777" w:rsidTr="00C1191E">
        <w:trPr>
          <w:trHeight w:val="54"/>
        </w:trPr>
        <w:tc>
          <w:tcPr>
            <w:tcW w:w="1691" w:type="dxa"/>
          </w:tcPr>
          <w:p w14:paraId="1F9655DE" w14:textId="5D433F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568F2AC" w14:textId="326C33C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721990.82</w:t>
            </w:r>
          </w:p>
        </w:tc>
        <w:tc>
          <w:tcPr>
            <w:tcW w:w="1562" w:type="dxa"/>
          </w:tcPr>
          <w:p w14:paraId="0632A633" w14:textId="7C0C6A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3364254.47</w:t>
            </w:r>
          </w:p>
        </w:tc>
        <w:tc>
          <w:tcPr>
            <w:tcW w:w="2134" w:type="dxa"/>
          </w:tcPr>
          <w:p w14:paraId="601EB3B7" w14:textId="0362B7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14E5F" w14:textId="7D2348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852A7" w14:textId="4D93060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90E24C2" w14:textId="77777777" w:rsidTr="00C1191E">
        <w:trPr>
          <w:trHeight w:val="54"/>
        </w:trPr>
        <w:tc>
          <w:tcPr>
            <w:tcW w:w="1691" w:type="dxa"/>
          </w:tcPr>
          <w:p w14:paraId="316A0E51" w14:textId="6ECD90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4CB3F4FE" w14:textId="47EAD90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722005.85</w:t>
            </w:r>
          </w:p>
        </w:tc>
        <w:tc>
          <w:tcPr>
            <w:tcW w:w="1562" w:type="dxa"/>
          </w:tcPr>
          <w:p w14:paraId="2ECA9DA0" w14:textId="17959B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3364253.67</w:t>
            </w:r>
          </w:p>
        </w:tc>
        <w:tc>
          <w:tcPr>
            <w:tcW w:w="2134" w:type="dxa"/>
          </w:tcPr>
          <w:p w14:paraId="2E0DC570" w14:textId="61896CD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C2A02" w14:textId="702047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48424" w14:textId="215A14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333D896" w14:textId="77777777" w:rsidTr="00C1191E">
        <w:trPr>
          <w:trHeight w:val="54"/>
        </w:trPr>
        <w:tc>
          <w:tcPr>
            <w:tcW w:w="1691" w:type="dxa"/>
          </w:tcPr>
          <w:p w14:paraId="4EEC22A2" w14:textId="4C76E3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53F9906C" w14:textId="4315DE4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722013.31</w:t>
            </w:r>
          </w:p>
        </w:tc>
        <w:tc>
          <w:tcPr>
            <w:tcW w:w="1562" w:type="dxa"/>
          </w:tcPr>
          <w:p w14:paraId="282652DB" w14:textId="38FD485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3364253.12</w:t>
            </w:r>
          </w:p>
        </w:tc>
        <w:tc>
          <w:tcPr>
            <w:tcW w:w="2134" w:type="dxa"/>
          </w:tcPr>
          <w:p w14:paraId="61456A4E" w14:textId="67CD502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C2EDE" w14:textId="4A88CF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6ED024" w14:textId="7D8D01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8122979" w14:textId="77777777" w:rsidTr="00C1191E">
        <w:trPr>
          <w:trHeight w:val="54"/>
        </w:trPr>
        <w:tc>
          <w:tcPr>
            <w:tcW w:w="1691" w:type="dxa"/>
          </w:tcPr>
          <w:p w14:paraId="4C286532" w14:textId="7899686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44BF0FAC" w14:textId="36A2A7D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722016.91</w:t>
            </w:r>
          </w:p>
        </w:tc>
        <w:tc>
          <w:tcPr>
            <w:tcW w:w="1562" w:type="dxa"/>
          </w:tcPr>
          <w:p w14:paraId="70C91186" w14:textId="190E016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3364256.49</w:t>
            </w:r>
          </w:p>
        </w:tc>
        <w:tc>
          <w:tcPr>
            <w:tcW w:w="2134" w:type="dxa"/>
          </w:tcPr>
          <w:p w14:paraId="6CB22BED" w14:textId="4959AB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4C12AB" w14:textId="1010A0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74EF6F" w14:textId="68FB55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745D828" w14:textId="77777777" w:rsidTr="00C1191E">
        <w:trPr>
          <w:trHeight w:val="54"/>
        </w:trPr>
        <w:tc>
          <w:tcPr>
            <w:tcW w:w="1691" w:type="dxa"/>
          </w:tcPr>
          <w:p w14:paraId="38B890FB" w14:textId="322E79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B9EBB56" w14:textId="58D3FAE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722019.74</w:t>
            </w:r>
          </w:p>
        </w:tc>
        <w:tc>
          <w:tcPr>
            <w:tcW w:w="1562" w:type="dxa"/>
          </w:tcPr>
          <w:p w14:paraId="33859707" w14:textId="574CF6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3364280.37</w:t>
            </w:r>
          </w:p>
        </w:tc>
        <w:tc>
          <w:tcPr>
            <w:tcW w:w="2134" w:type="dxa"/>
          </w:tcPr>
          <w:p w14:paraId="26FFB7A5" w14:textId="3EA2787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4EF16" w14:textId="79F361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4F708" w14:textId="08EA1B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870BDCD" w14:textId="77777777" w:rsidTr="00C1191E">
        <w:trPr>
          <w:trHeight w:val="54"/>
        </w:trPr>
        <w:tc>
          <w:tcPr>
            <w:tcW w:w="1691" w:type="dxa"/>
          </w:tcPr>
          <w:p w14:paraId="5A98C6CE" w14:textId="7B6B1F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20FA63A" w14:textId="011098F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722021.00</w:t>
            </w:r>
          </w:p>
        </w:tc>
        <w:tc>
          <w:tcPr>
            <w:tcW w:w="1562" w:type="dxa"/>
          </w:tcPr>
          <w:p w14:paraId="1D68CD4C" w14:textId="74C87C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3364294.85</w:t>
            </w:r>
          </w:p>
        </w:tc>
        <w:tc>
          <w:tcPr>
            <w:tcW w:w="2134" w:type="dxa"/>
          </w:tcPr>
          <w:p w14:paraId="5898A85C" w14:textId="4A627B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FC3C2" w14:textId="3F2F17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85F0BA" w14:textId="0C9715D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911A9E1" w14:textId="77777777" w:rsidTr="00C1191E">
        <w:trPr>
          <w:trHeight w:val="54"/>
        </w:trPr>
        <w:tc>
          <w:tcPr>
            <w:tcW w:w="1691" w:type="dxa"/>
          </w:tcPr>
          <w:p w14:paraId="566E531F" w14:textId="2F72E9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6177B589" w14:textId="50E9437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722020.03</w:t>
            </w:r>
          </w:p>
        </w:tc>
        <w:tc>
          <w:tcPr>
            <w:tcW w:w="1562" w:type="dxa"/>
          </w:tcPr>
          <w:p w14:paraId="487C2A7A" w14:textId="1FCDCF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3364313.66</w:t>
            </w:r>
          </w:p>
        </w:tc>
        <w:tc>
          <w:tcPr>
            <w:tcW w:w="2134" w:type="dxa"/>
          </w:tcPr>
          <w:p w14:paraId="5E765EC3" w14:textId="359390E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E53E0" w14:textId="7929D3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4ADEF" w14:textId="5492158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8EBE912" w14:textId="77777777" w:rsidTr="00C1191E">
        <w:trPr>
          <w:trHeight w:val="54"/>
        </w:trPr>
        <w:tc>
          <w:tcPr>
            <w:tcW w:w="1691" w:type="dxa"/>
          </w:tcPr>
          <w:p w14:paraId="4E488BF9" w14:textId="163237A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502EABFE" w14:textId="227D3FC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722018.79</w:t>
            </w:r>
          </w:p>
        </w:tc>
        <w:tc>
          <w:tcPr>
            <w:tcW w:w="1562" w:type="dxa"/>
          </w:tcPr>
          <w:p w14:paraId="298915A1" w14:textId="3A03FE2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3364332.70</w:t>
            </w:r>
          </w:p>
        </w:tc>
        <w:tc>
          <w:tcPr>
            <w:tcW w:w="2134" w:type="dxa"/>
          </w:tcPr>
          <w:p w14:paraId="0B0F799D" w14:textId="4639B74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93162" w14:textId="2F38A6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86307" w14:textId="2B4A5E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4D45C75" w14:textId="77777777" w:rsidTr="00C1191E">
        <w:trPr>
          <w:trHeight w:val="54"/>
        </w:trPr>
        <w:tc>
          <w:tcPr>
            <w:tcW w:w="1691" w:type="dxa"/>
          </w:tcPr>
          <w:p w14:paraId="797182F8" w14:textId="36ED75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12BA6439" w14:textId="6F1E2EB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722015.03</w:t>
            </w:r>
          </w:p>
        </w:tc>
        <w:tc>
          <w:tcPr>
            <w:tcW w:w="1562" w:type="dxa"/>
          </w:tcPr>
          <w:p w14:paraId="13A3A96A" w14:textId="73F312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3364346.67</w:t>
            </w:r>
          </w:p>
        </w:tc>
        <w:tc>
          <w:tcPr>
            <w:tcW w:w="2134" w:type="dxa"/>
          </w:tcPr>
          <w:p w14:paraId="08A6FEA9" w14:textId="4F16A1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440E3" w14:textId="3237391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9ED60" w14:textId="0B9584E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AF9F0A6" w14:textId="77777777" w:rsidTr="00C1191E">
        <w:trPr>
          <w:trHeight w:val="54"/>
        </w:trPr>
        <w:tc>
          <w:tcPr>
            <w:tcW w:w="1691" w:type="dxa"/>
          </w:tcPr>
          <w:p w14:paraId="388B4354" w14:textId="68D5202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51A2C88E" w14:textId="3FEB430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722008.11</w:t>
            </w:r>
          </w:p>
        </w:tc>
        <w:tc>
          <w:tcPr>
            <w:tcW w:w="1562" w:type="dxa"/>
          </w:tcPr>
          <w:p w14:paraId="6CF4BDA9" w14:textId="3F768C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3364356.63</w:t>
            </w:r>
          </w:p>
        </w:tc>
        <w:tc>
          <w:tcPr>
            <w:tcW w:w="2134" w:type="dxa"/>
          </w:tcPr>
          <w:p w14:paraId="041CE094" w14:textId="41F23B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03BB2" w14:textId="04EFAD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5F02C4" w14:textId="79D3AF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1C533AC" w14:textId="77777777" w:rsidTr="00C1191E">
        <w:trPr>
          <w:trHeight w:val="54"/>
        </w:trPr>
        <w:tc>
          <w:tcPr>
            <w:tcW w:w="1691" w:type="dxa"/>
          </w:tcPr>
          <w:p w14:paraId="7B79E8F3" w14:textId="36F367B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0EEAAE23" w14:textId="6A4C591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722002.23</w:t>
            </w:r>
          </w:p>
        </w:tc>
        <w:tc>
          <w:tcPr>
            <w:tcW w:w="1562" w:type="dxa"/>
          </w:tcPr>
          <w:p w14:paraId="5C2731EE" w14:textId="0E03688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3364368.53</w:t>
            </w:r>
          </w:p>
        </w:tc>
        <w:tc>
          <w:tcPr>
            <w:tcW w:w="2134" w:type="dxa"/>
          </w:tcPr>
          <w:p w14:paraId="66B360A9" w14:textId="33CCF4D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A900E23" w14:textId="58D94C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37B06EA" w14:textId="2350CC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4091943" w14:textId="77777777" w:rsidTr="00C1191E">
        <w:trPr>
          <w:trHeight w:val="54"/>
        </w:trPr>
        <w:tc>
          <w:tcPr>
            <w:tcW w:w="1691" w:type="dxa"/>
          </w:tcPr>
          <w:p w14:paraId="5FF2B2AE" w14:textId="1F6E803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</w:tcPr>
          <w:p w14:paraId="7CBDA582" w14:textId="00189F6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721994.88</w:t>
            </w:r>
          </w:p>
        </w:tc>
        <w:tc>
          <w:tcPr>
            <w:tcW w:w="1562" w:type="dxa"/>
          </w:tcPr>
          <w:p w14:paraId="12836670" w14:textId="4BA90A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3364380.65</w:t>
            </w:r>
          </w:p>
        </w:tc>
        <w:tc>
          <w:tcPr>
            <w:tcW w:w="2134" w:type="dxa"/>
          </w:tcPr>
          <w:p w14:paraId="55FD940E" w14:textId="2F157A1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25ADDB" w14:textId="65F8E6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BA36B" w14:textId="18B7128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3955528" w14:textId="77777777" w:rsidTr="00C1191E">
        <w:trPr>
          <w:trHeight w:val="54"/>
        </w:trPr>
        <w:tc>
          <w:tcPr>
            <w:tcW w:w="1691" w:type="dxa"/>
          </w:tcPr>
          <w:p w14:paraId="187784E1" w14:textId="4029BAC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3C317B03" w14:textId="2A294A7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721982.77</w:t>
            </w:r>
          </w:p>
        </w:tc>
        <w:tc>
          <w:tcPr>
            <w:tcW w:w="1562" w:type="dxa"/>
          </w:tcPr>
          <w:p w14:paraId="514902AC" w14:textId="0D1B3C9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3364392.36</w:t>
            </w:r>
          </w:p>
        </w:tc>
        <w:tc>
          <w:tcPr>
            <w:tcW w:w="2134" w:type="dxa"/>
          </w:tcPr>
          <w:p w14:paraId="78F85F7E" w14:textId="68EFE9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44AE6" w14:textId="56D18D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A4992" w14:textId="4037411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A54EE2C" w14:textId="77777777" w:rsidTr="00C1191E">
        <w:trPr>
          <w:trHeight w:val="54"/>
        </w:trPr>
        <w:tc>
          <w:tcPr>
            <w:tcW w:w="1691" w:type="dxa"/>
          </w:tcPr>
          <w:p w14:paraId="770BB846" w14:textId="7352911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17A9582F" w14:textId="426AE93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721977.34</w:t>
            </w:r>
          </w:p>
        </w:tc>
        <w:tc>
          <w:tcPr>
            <w:tcW w:w="1562" w:type="dxa"/>
          </w:tcPr>
          <w:p w14:paraId="56A8B533" w14:textId="1A8281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3364406.58</w:t>
            </w:r>
          </w:p>
        </w:tc>
        <w:tc>
          <w:tcPr>
            <w:tcW w:w="2134" w:type="dxa"/>
          </w:tcPr>
          <w:p w14:paraId="213C5339" w14:textId="1BA962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1888D" w14:textId="4C3DCEF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050B5" w14:textId="7A39BF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CD65929" w14:textId="77777777" w:rsidTr="00C1191E">
        <w:trPr>
          <w:trHeight w:val="54"/>
        </w:trPr>
        <w:tc>
          <w:tcPr>
            <w:tcW w:w="1691" w:type="dxa"/>
          </w:tcPr>
          <w:p w14:paraId="43E20A14" w14:textId="2DD535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51A982E5" w14:textId="3F53B2F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721975.81</w:t>
            </w:r>
          </w:p>
        </w:tc>
        <w:tc>
          <w:tcPr>
            <w:tcW w:w="1562" w:type="dxa"/>
          </w:tcPr>
          <w:p w14:paraId="6F0F7F07" w14:textId="0906964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3364428.84</w:t>
            </w:r>
          </w:p>
        </w:tc>
        <w:tc>
          <w:tcPr>
            <w:tcW w:w="2134" w:type="dxa"/>
          </w:tcPr>
          <w:p w14:paraId="408928B4" w14:textId="5CC04A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B504A" w14:textId="57F53F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40AFD" w14:textId="7690DE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E985298" w14:textId="77777777" w:rsidTr="00C1191E">
        <w:trPr>
          <w:trHeight w:val="54"/>
        </w:trPr>
        <w:tc>
          <w:tcPr>
            <w:tcW w:w="1691" w:type="dxa"/>
          </w:tcPr>
          <w:p w14:paraId="6BF6A6FB" w14:textId="73C905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7070E8B0" w14:textId="2D9DBB5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721965.92</w:t>
            </w:r>
          </w:p>
        </w:tc>
        <w:tc>
          <w:tcPr>
            <w:tcW w:w="1562" w:type="dxa"/>
          </w:tcPr>
          <w:p w14:paraId="369B8B5E" w14:textId="172972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3364451.54</w:t>
            </w:r>
          </w:p>
        </w:tc>
        <w:tc>
          <w:tcPr>
            <w:tcW w:w="2134" w:type="dxa"/>
          </w:tcPr>
          <w:p w14:paraId="083E707D" w14:textId="2C08DD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E2EFE" w14:textId="6B2AFD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DC055" w14:textId="6B4BB7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F451FFC" w14:textId="77777777" w:rsidTr="00C1191E">
        <w:trPr>
          <w:trHeight w:val="54"/>
        </w:trPr>
        <w:tc>
          <w:tcPr>
            <w:tcW w:w="1691" w:type="dxa"/>
          </w:tcPr>
          <w:p w14:paraId="7F74A394" w14:textId="656B46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38B469C4" w14:textId="1EE4F8F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721958.70</w:t>
            </w:r>
          </w:p>
        </w:tc>
        <w:tc>
          <w:tcPr>
            <w:tcW w:w="1562" w:type="dxa"/>
          </w:tcPr>
          <w:p w14:paraId="7C4A478F" w14:textId="5130A4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3364465.12</w:t>
            </w:r>
          </w:p>
        </w:tc>
        <w:tc>
          <w:tcPr>
            <w:tcW w:w="2134" w:type="dxa"/>
          </w:tcPr>
          <w:p w14:paraId="48A84477" w14:textId="521EE5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76B4F" w14:textId="066A296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CACFD" w14:textId="31C4008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694A96E" w14:textId="77777777" w:rsidTr="00C1191E">
        <w:trPr>
          <w:trHeight w:val="54"/>
        </w:trPr>
        <w:tc>
          <w:tcPr>
            <w:tcW w:w="1691" w:type="dxa"/>
          </w:tcPr>
          <w:p w14:paraId="1B0ABD0D" w14:textId="3739C63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060358A5" w14:textId="13DD85E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721960.59</w:t>
            </w:r>
          </w:p>
        </w:tc>
        <w:tc>
          <w:tcPr>
            <w:tcW w:w="1562" w:type="dxa"/>
          </w:tcPr>
          <w:p w14:paraId="496C58E7" w14:textId="3466B60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3364482.60</w:t>
            </w:r>
          </w:p>
        </w:tc>
        <w:tc>
          <w:tcPr>
            <w:tcW w:w="2134" w:type="dxa"/>
          </w:tcPr>
          <w:p w14:paraId="5C9B8124" w14:textId="6361EC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61925" w14:textId="3EB9FE8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F7CD3" w14:textId="006664B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46944FC" w14:textId="77777777" w:rsidTr="00C1191E">
        <w:trPr>
          <w:trHeight w:val="54"/>
        </w:trPr>
        <w:tc>
          <w:tcPr>
            <w:tcW w:w="1691" w:type="dxa"/>
          </w:tcPr>
          <w:p w14:paraId="7D0863B7" w14:textId="469810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45E6621C" w14:textId="64D02C6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324EA4F7" w14:textId="214343B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3364498.99</w:t>
            </w:r>
          </w:p>
        </w:tc>
        <w:tc>
          <w:tcPr>
            <w:tcW w:w="2134" w:type="dxa"/>
          </w:tcPr>
          <w:p w14:paraId="0E1B5493" w14:textId="2C8A232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851C2" w14:textId="4A72FD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56ED3" w14:textId="38735C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F6F1CB6" w14:textId="77777777" w:rsidTr="00C1191E">
        <w:trPr>
          <w:trHeight w:val="54"/>
        </w:trPr>
        <w:tc>
          <w:tcPr>
            <w:tcW w:w="1691" w:type="dxa"/>
          </w:tcPr>
          <w:p w14:paraId="51E89AE8" w14:textId="3470F09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638BAAB8" w14:textId="27140A0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721965.15</w:t>
            </w:r>
          </w:p>
        </w:tc>
        <w:tc>
          <w:tcPr>
            <w:tcW w:w="1562" w:type="dxa"/>
          </w:tcPr>
          <w:p w14:paraId="00213907" w14:textId="46D09F3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3364511.11</w:t>
            </w:r>
          </w:p>
        </w:tc>
        <w:tc>
          <w:tcPr>
            <w:tcW w:w="2134" w:type="dxa"/>
          </w:tcPr>
          <w:p w14:paraId="15956F67" w14:textId="4C787B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F7C31" w14:textId="452FC01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C275E" w14:textId="53E87E8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21A0B8E" w14:textId="77777777" w:rsidTr="00C1191E">
        <w:trPr>
          <w:trHeight w:val="54"/>
        </w:trPr>
        <w:tc>
          <w:tcPr>
            <w:tcW w:w="1691" w:type="dxa"/>
          </w:tcPr>
          <w:p w14:paraId="4D0745EB" w14:textId="58EC41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2B122C2D" w14:textId="3B235C7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721960.95</w:t>
            </w:r>
          </w:p>
        </w:tc>
        <w:tc>
          <w:tcPr>
            <w:tcW w:w="1562" w:type="dxa"/>
          </w:tcPr>
          <w:p w14:paraId="73359216" w14:textId="569FA56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3364523.46</w:t>
            </w:r>
          </w:p>
        </w:tc>
        <w:tc>
          <w:tcPr>
            <w:tcW w:w="2134" w:type="dxa"/>
          </w:tcPr>
          <w:p w14:paraId="69324ABA" w14:textId="4598A4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9C19F" w14:textId="0BEAAA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5DADB" w14:textId="448F294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85424F9" w14:textId="77777777" w:rsidTr="00C1191E">
        <w:trPr>
          <w:trHeight w:val="54"/>
        </w:trPr>
        <w:tc>
          <w:tcPr>
            <w:tcW w:w="1691" w:type="dxa"/>
          </w:tcPr>
          <w:p w14:paraId="0AD79CD7" w14:textId="34D11F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0CA889F3" w14:textId="34E6A7A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721945.95</w:t>
            </w:r>
          </w:p>
        </w:tc>
        <w:tc>
          <w:tcPr>
            <w:tcW w:w="1562" w:type="dxa"/>
          </w:tcPr>
          <w:p w14:paraId="38C0D857" w14:textId="0FB971E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3364538.30</w:t>
            </w:r>
          </w:p>
        </w:tc>
        <w:tc>
          <w:tcPr>
            <w:tcW w:w="2134" w:type="dxa"/>
          </w:tcPr>
          <w:p w14:paraId="593849C3" w14:textId="585471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2949B" w14:textId="3AA29ED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BE52F" w14:textId="0BB42B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91510C7" w14:textId="77777777" w:rsidTr="00C1191E">
        <w:trPr>
          <w:trHeight w:val="54"/>
        </w:trPr>
        <w:tc>
          <w:tcPr>
            <w:tcW w:w="1691" w:type="dxa"/>
          </w:tcPr>
          <w:p w14:paraId="354AA448" w14:textId="71209C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0B8D2438" w14:textId="4F2322A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721931.15</w:t>
            </w:r>
          </w:p>
        </w:tc>
        <w:tc>
          <w:tcPr>
            <w:tcW w:w="1562" w:type="dxa"/>
          </w:tcPr>
          <w:p w14:paraId="40B32573" w14:textId="11F429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3364554.16</w:t>
            </w:r>
          </w:p>
        </w:tc>
        <w:tc>
          <w:tcPr>
            <w:tcW w:w="2134" w:type="dxa"/>
          </w:tcPr>
          <w:p w14:paraId="33B093F4" w14:textId="5EDC36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8D60E" w14:textId="412A85C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88577" w14:textId="175C0C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D8B438D" w14:textId="77777777" w:rsidTr="00C1191E">
        <w:trPr>
          <w:trHeight w:val="54"/>
        </w:trPr>
        <w:tc>
          <w:tcPr>
            <w:tcW w:w="1691" w:type="dxa"/>
          </w:tcPr>
          <w:p w14:paraId="104039A0" w14:textId="3EBFB4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0AEF72A4" w14:textId="551B57A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721922.12</w:t>
            </w:r>
          </w:p>
        </w:tc>
        <w:tc>
          <w:tcPr>
            <w:tcW w:w="1562" w:type="dxa"/>
          </w:tcPr>
          <w:p w14:paraId="1F0DA3F2" w14:textId="14FEAFE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3364566.17</w:t>
            </w:r>
          </w:p>
        </w:tc>
        <w:tc>
          <w:tcPr>
            <w:tcW w:w="2134" w:type="dxa"/>
          </w:tcPr>
          <w:p w14:paraId="69572E63" w14:textId="09AE418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9B8400" w14:textId="7D13A18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3CD63" w14:textId="752832D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002BEA1" w14:textId="77777777" w:rsidTr="00C1191E">
        <w:trPr>
          <w:trHeight w:val="54"/>
        </w:trPr>
        <w:tc>
          <w:tcPr>
            <w:tcW w:w="1691" w:type="dxa"/>
          </w:tcPr>
          <w:p w14:paraId="181F6383" w14:textId="71FB63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073968FE" w14:textId="0F3F661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721914.34</w:t>
            </w:r>
          </w:p>
        </w:tc>
        <w:tc>
          <w:tcPr>
            <w:tcW w:w="1562" w:type="dxa"/>
          </w:tcPr>
          <w:p w14:paraId="407D87EE" w14:textId="0E3D711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3364575.84</w:t>
            </w:r>
          </w:p>
        </w:tc>
        <w:tc>
          <w:tcPr>
            <w:tcW w:w="2134" w:type="dxa"/>
          </w:tcPr>
          <w:p w14:paraId="2AD47D05" w14:textId="6627E0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CEE33" w14:textId="22DBD5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AFC03" w14:textId="668E214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AB01DDC" w14:textId="77777777" w:rsidTr="00C1191E">
        <w:trPr>
          <w:trHeight w:val="54"/>
        </w:trPr>
        <w:tc>
          <w:tcPr>
            <w:tcW w:w="1691" w:type="dxa"/>
          </w:tcPr>
          <w:p w14:paraId="3C8A207B" w14:textId="2F3DE1E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1A0CF0B1" w14:textId="276D3B0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721904.03</w:t>
            </w:r>
          </w:p>
        </w:tc>
        <w:tc>
          <w:tcPr>
            <w:tcW w:w="1562" w:type="dxa"/>
          </w:tcPr>
          <w:p w14:paraId="7D7A8040" w14:textId="247DE8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3364581.62</w:t>
            </w:r>
          </w:p>
        </w:tc>
        <w:tc>
          <w:tcPr>
            <w:tcW w:w="2134" w:type="dxa"/>
          </w:tcPr>
          <w:p w14:paraId="5F97222A" w14:textId="0D537DE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69C52" w14:textId="5712C1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7C151" w14:textId="0594E0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EBA0E25" w14:textId="77777777" w:rsidTr="00C1191E">
        <w:trPr>
          <w:trHeight w:val="54"/>
        </w:trPr>
        <w:tc>
          <w:tcPr>
            <w:tcW w:w="1691" w:type="dxa"/>
          </w:tcPr>
          <w:p w14:paraId="4FA6DA32" w14:textId="353946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4F0D8907" w14:textId="5D57067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721890.73</w:t>
            </w:r>
          </w:p>
        </w:tc>
        <w:tc>
          <w:tcPr>
            <w:tcW w:w="1562" w:type="dxa"/>
          </w:tcPr>
          <w:p w14:paraId="554EBBB7" w14:textId="6EA0BB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3364587.55</w:t>
            </w:r>
          </w:p>
        </w:tc>
        <w:tc>
          <w:tcPr>
            <w:tcW w:w="2134" w:type="dxa"/>
          </w:tcPr>
          <w:p w14:paraId="48844415" w14:textId="274CEC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4A2FD" w14:textId="4D2C53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D70B8" w14:textId="388247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A1A5A0F" w14:textId="77777777" w:rsidTr="00C1191E">
        <w:trPr>
          <w:trHeight w:val="54"/>
        </w:trPr>
        <w:tc>
          <w:tcPr>
            <w:tcW w:w="1691" w:type="dxa"/>
          </w:tcPr>
          <w:p w14:paraId="2503E844" w14:textId="0B169B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21F24309" w14:textId="411D04B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721877.48</w:t>
            </w:r>
          </w:p>
        </w:tc>
        <w:tc>
          <w:tcPr>
            <w:tcW w:w="1562" w:type="dxa"/>
          </w:tcPr>
          <w:p w14:paraId="66026AF0" w14:textId="114B25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3364608.94</w:t>
            </w:r>
          </w:p>
        </w:tc>
        <w:tc>
          <w:tcPr>
            <w:tcW w:w="2134" w:type="dxa"/>
          </w:tcPr>
          <w:p w14:paraId="05CD5BA6" w14:textId="0AF4B4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19658" w14:textId="68AA88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179CD" w14:textId="714231F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58E233E" w14:textId="77777777" w:rsidTr="00C1191E">
        <w:trPr>
          <w:trHeight w:val="54"/>
        </w:trPr>
        <w:tc>
          <w:tcPr>
            <w:tcW w:w="1691" w:type="dxa"/>
          </w:tcPr>
          <w:p w14:paraId="7FDC622E" w14:textId="4D0E61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44AF7852" w14:textId="41311B8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721872.23</w:t>
            </w:r>
          </w:p>
        </w:tc>
        <w:tc>
          <w:tcPr>
            <w:tcW w:w="1562" w:type="dxa"/>
          </w:tcPr>
          <w:p w14:paraId="1AA7B423" w14:textId="13F9B4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3364618.38</w:t>
            </w:r>
          </w:p>
        </w:tc>
        <w:tc>
          <w:tcPr>
            <w:tcW w:w="2134" w:type="dxa"/>
          </w:tcPr>
          <w:p w14:paraId="2EB66E18" w14:textId="6D86D8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A5E38" w14:textId="693BAAB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D5978" w14:textId="31124E4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717FBA4" w14:textId="77777777" w:rsidTr="00C1191E">
        <w:trPr>
          <w:trHeight w:val="54"/>
        </w:trPr>
        <w:tc>
          <w:tcPr>
            <w:tcW w:w="1691" w:type="dxa"/>
          </w:tcPr>
          <w:p w14:paraId="614381B5" w14:textId="640E45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75D3D46B" w14:textId="4F295C0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721863.18</w:t>
            </w:r>
          </w:p>
        </w:tc>
        <w:tc>
          <w:tcPr>
            <w:tcW w:w="1562" w:type="dxa"/>
          </w:tcPr>
          <w:p w14:paraId="5A88FAA4" w14:textId="00BBB2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3364625.30</w:t>
            </w:r>
          </w:p>
        </w:tc>
        <w:tc>
          <w:tcPr>
            <w:tcW w:w="2134" w:type="dxa"/>
          </w:tcPr>
          <w:p w14:paraId="54044376" w14:textId="3BA9E0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CF68F" w14:textId="7F0467C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BACFC" w14:textId="670F01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62481AB" w14:textId="77777777" w:rsidTr="00C1191E">
        <w:trPr>
          <w:trHeight w:val="54"/>
        </w:trPr>
        <w:tc>
          <w:tcPr>
            <w:tcW w:w="1691" w:type="dxa"/>
          </w:tcPr>
          <w:p w14:paraId="0A7E0B3A" w14:textId="45C566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20816C51" w14:textId="726F93E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721847.20</w:t>
            </w:r>
          </w:p>
        </w:tc>
        <w:tc>
          <w:tcPr>
            <w:tcW w:w="1562" w:type="dxa"/>
          </w:tcPr>
          <w:p w14:paraId="20251467" w14:textId="3D8985D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3364634.56</w:t>
            </w:r>
          </w:p>
        </w:tc>
        <w:tc>
          <w:tcPr>
            <w:tcW w:w="2134" w:type="dxa"/>
          </w:tcPr>
          <w:p w14:paraId="498C7701" w14:textId="5FDF8F3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E350F" w14:textId="1E855D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06562C" w14:textId="7D4FF7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AF1EDD5" w14:textId="77777777" w:rsidTr="00C1191E">
        <w:trPr>
          <w:trHeight w:val="54"/>
        </w:trPr>
        <w:tc>
          <w:tcPr>
            <w:tcW w:w="1691" w:type="dxa"/>
          </w:tcPr>
          <w:p w14:paraId="3F95F4B3" w14:textId="3CE8F5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76D94DA4" w14:textId="41C2F2B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721835.62</w:t>
            </w:r>
          </w:p>
        </w:tc>
        <w:tc>
          <w:tcPr>
            <w:tcW w:w="1562" w:type="dxa"/>
          </w:tcPr>
          <w:p w14:paraId="09848BE3" w14:textId="6EE667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3364645.61</w:t>
            </w:r>
          </w:p>
        </w:tc>
        <w:tc>
          <w:tcPr>
            <w:tcW w:w="2134" w:type="dxa"/>
          </w:tcPr>
          <w:p w14:paraId="3CF727F5" w14:textId="180DCCE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C4A716" w14:textId="647B656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AE2F7" w14:textId="6CEE21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0CF367C" w14:textId="77777777" w:rsidTr="00C1191E">
        <w:trPr>
          <w:trHeight w:val="54"/>
        </w:trPr>
        <w:tc>
          <w:tcPr>
            <w:tcW w:w="1691" w:type="dxa"/>
          </w:tcPr>
          <w:p w14:paraId="6643AC8D" w14:textId="5C7B9D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4D3F94F5" w14:textId="5B5445E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721823.36</w:t>
            </w:r>
          </w:p>
        </w:tc>
        <w:tc>
          <w:tcPr>
            <w:tcW w:w="1562" w:type="dxa"/>
          </w:tcPr>
          <w:p w14:paraId="1B425EE3" w14:textId="4B0AB8B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3364655.28</w:t>
            </w:r>
          </w:p>
        </w:tc>
        <w:tc>
          <w:tcPr>
            <w:tcW w:w="2134" w:type="dxa"/>
          </w:tcPr>
          <w:p w14:paraId="5C3EE2CF" w14:textId="755CF9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00FD0" w14:textId="0AD7E1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B9EFD" w14:textId="16E7F93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17DA9FE" w14:textId="77777777" w:rsidTr="00C1191E">
        <w:trPr>
          <w:trHeight w:val="54"/>
        </w:trPr>
        <w:tc>
          <w:tcPr>
            <w:tcW w:w="1691" w:type="dxa"/>
          </w:tcPr>
          <w:p w14:paraId="3EAA2327" w14:textId="5F581B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20135E72" w14:textId="65DFE48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721819.21</w:t>
            </w:r>
          </w:p>
        </w:tc>
        <w:tc>
          <w:tcPr>
            <w:tcW w:w="1562" w:type="dxa"/>
          </w:tcPr>
          <w:p w14:paraId="221AF5A3" w14:textId="594E14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3364668.79</w:t>
            </w:r>
          </w:p>
        </w:tc>
        <w:tc>
          <w:tcPr>
            <w:tcW w:w="2134" w:type="dxa"/>
          </w:tcPr>
          <w:p w14:paraId="7F4E26DB" w14:textId="237F45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5AC0C" w14:textId="64A93F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63860" w14:textId="4C0369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91A647" w14:textId="77777777" w:rsidTr="00C1191E">
        <w:trPr>
          <w:trHeight w:val="54"/>
        </w:trPr>
        <w:tc>
          <w:tcPr>
            <w:tcW w:w="1691" w:type="dxa"/>
          </w:tcPr>
          <w:p w14:paraId="26B0770A" w14:textId="513E27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5AD37108" w14:textId="05A631B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721818.21</w:t>
            </w:r>
          </w:p>
        </w:tc>
        <w:tc>
          <w:tcPr>
            <w:tcW w:w="1562" w:type="dxa"/>
          </w:tcPr>
          <w:p w14:paraId="7CA414CC" w14:textId="53CDA6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3364685.01</w:t>
            </w:r>
          </w:p>
        </w:tc>
        <w:tc>
          <w:tcPr>
            <w:tcW w:w="2134" w:type="dxa"/>
          </w:tcPr>
          <w:p w14:paraId="3DBECE98" w14:textId="136BDEE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87A0E" w14:textId="2C52979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F46F3" w14:textId="778D34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79A57BC" w14:textId="77777777" w:rsidTr="00C1191E">
        <w:trPr>
          <w:trHeight w:val="54"/>
        </w:trPr>
        <w:tc>
          <w:tcPr>
            <w:tcW w:w="1691" w:type="dxa"/>
          </w:tcPr>
          <w:p w14:paraId="5A9352E3" w14:textId="35AC59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60DFC7EC" w14:textId="32101B5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721818.77</w:t>
            </w:r>
          </w:p>
        </w:tc>
        <w:tc>
          <w:tcPr>
            <w:tcW w:w="1562" w:type="dxa"/>
          </w:tcPr>
          <w:p w14:paraId="04059370" w14:textId="2EF63C2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3364708.14</w:t>
            </w:r>
          </w:p>
        </w:tc>
        <w:tc>
          <w:tcPr>
            <w:tcW w:w="2134" w:type="dxa"/>
          </w:tcPr>
          <w:p w14:paraId="64F5D5F9" w14:textId="376EE36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EAAB1" w14:textId="341615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71E19" w14:textId="4E409C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413AC43" w14:textId="77777777" w:rsidTr="00C1191E">
        <w:trPr>
          <w:trHeight w:val="54"/>
        </w:trPr>
        <w:tc>
          <w:tcPr>
            <w:tcW w:w="1691" w:type="dxa"/>
          </w:tcPr>
          <w:p w14:paraId="3C279AC1" w14:textId="2E125EA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5668B2DB" w14:textId="5F21A1A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721816.63</w:t>
            </w:r>
          </w:p>
        </w:tc>
        <w:tc>
          <w:tcPr>
            <w:tcW w:w="1562" w:type="dxa"/>
          </w:tcPr>
          <w:p w14:paraId="09A2661C" w14:textId="28434AA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3364717.36</w:t>
            </w:r>
          </w:p>
        </w:tc>
        <w:tc>
          <w:tcPr>
            <w:tcW w:w="2134" w:type="dxa"/>
          </w:tcPr>
          <w:p w14:paraId="3633FEE3" w14:textId="3892CD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62595" w14:textId="72E22D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C73CF" w14:textId="6A03A8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082D7D2" w14:textId="77777777" w:rsidTr="00C1191E">
        <w:trPr>
          <w:trHeight w:val="54"/>
        </w:trPr>
        <w:tc>
          <w:tcPr>
            <w:tcW w:w="1691" w:type="dxa"/>
          </w:tcPr>
          <w:p w14:paraId="2A5663B7" w14:textId="5EC47A7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4F3C3AFF" w14:textId="24E7928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721812.27</w:t>
            </w:r>
          </w:p>
        </w:tc>
        <w:tc>
          <w:tcPr>
            <w:tcW w:w="1562" w:type="dxa"/>
          </w:tcPr>
          <w:p w14:paraId="54B02878" w14:textId="62ECB1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3364728.13</w:t>
            </w:r>
          </w:p>
        </w:tc>
        <w:tc>
          <w:tcPr>
            <w:tcW w:w="2134" w:type="dxa"/>
          </w:tcPr>
          <w:p w14:paraId="050D69A6" w14:textId="2D5932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AC7EA" w14:textId="5205804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44834" w14:textId="38170D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49CFF59" w14:textId="77777777" w:rsidTr="00C1191E">
        <w:trPr>
          <w:trHeight w:val="54"/>
        </w:trPr>
        <w:tc>
          <w:tcPr>
            <w:tcW w:w="1691" w:type="dxa"/>
          </w:tcPr>
          <w:p w14:paraId="61F3D38B" w14:textId="643BDB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620778D9" w14:textId="022C4EE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721807.26</w:t>
            </w:r>
          </w:p>
        </w:tc>
        <w:tc>
          <w:tcPr>
            <w:tcW w:w="1562" w:type="dxa"/>
          </w:tcPr>
          <w:p w14:paraId="53B4189D" w14:textId="78DBCB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3364737.32</w:t>
            </w:r>
          </w:p>
        </w:tc>
        <w:tc>
          <w:tcPr>
            <w:tcW w:w="2134" w:type="dxa"/>
          </w:tcPr>
          <w:p w14:paraId="3F211B92" w14:textId="232C604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B9663" w14:textId="78757D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558D0" w14:textId="4E65E3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63FB4B" w14:textId="77777777" w:rsidTr="00C1191E">
        <w:trPr>
          <w:trHeight w:val="54"/>
        </w:trPr>
        <w:tc>
          <w:tcPr>
            <w:tcW w:w="1691" w:type="dxa"/>
          </w:tcPr>
          <w:p w14:paraId="5016E57D" w14:textId="577F043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196EC7D3" w14:textId="277D600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721801.51</w:t>
            </w:r>
          </w:p>
        </w:tc>
        <w:tc>
          <w:tcPr>
            <w:tcW w:w="1562" w:type="dxa"/>
          </w:tcPr>
          <w:p w14:paraId="49F4B435" w14:textId="0FDA4C6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3364748.68</w:t>
            </w:r>
          </w:p>
        </w:tc>
        <w:tc>
          <w:tcPr>
            <w:tcW w:w="2134" w:type="dxa"/>
          </w:tcPr>
          <w:p w14:paraId="4BB224D4" w14:textId="44B2E7E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BAF1D" w14:textId="1E77A83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B993B2" w14:textId="6F7D26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DD15C50" w14:textId="77777777" w:rsidTr="00C1191E">
        <w:trPr>
          <w:trHeight w:val="54"/>
        </w:trPr>
        <w:tc>
          <w:tcPr>
            <w:tcW w:w="1691" w:type="dxa"/>
          </w:tcPr>
          <w:p w14:paraId="4C9018E9" w14:textId="1D32140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4F187A63" w14:textId="5046951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721800.19</w:t>
            </w:r>
          </w:p>
        </w:tc>
        <w:tc>
          <w:tcPr>
            <w:tcW w:w="1562" w:type="dxa"/>
          </w:tcPr>
          <w:p w14:paraId="791BF656" w14:textId="3ED2CEF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3364760.02</w:t>
            </w:r>
          </w:p>
        </w:tc>
        <w:tc>
          <w:tcPr>
            <w:tcW w:w="2134" w:type="dxa"/>
          </w:tcPr>
          <w:p w14:paraId="40C6414B" w14:textId="385B20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3C46C" w14:textId="1AE9FE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32579" w14:textId="1DD346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DB9E54F" w14:textId="77777777" w:rsidTr="00C1191E">
        <w:trPr>
          <w:trHeight w:val="54"/>
        </w:trPr>
        <w:tc>
          <w:tcPr>
            <w:tcW w:w="1691" w:type="dxa"/>
          </w:tcPr>
          <w:p w14:paraId="4709435C" w14:textId="423066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4969F89D" w14:textId="759F749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721800.38</w:t>
            </w:r>
          </w:p>
        </w:tc>
        <w:tc>
          <w:tcPr>
            <w:tcW w:w="1562" w:type="dxa"/>
          </w:tcPr>
          <w:p w14:paraId="017370DC" w14:textId="0149A87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3364768.51</w:t>
            </w:r>
          </w:p>
        </w:tc>
        <w:tc>
          <w:tcPr>
            <w:tcW w:w="2134" w:type="dxa"/>
          </w:tcPr>
          <w:p w14:paraId="44BD68E2" w14:textId="01D0B9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D9273" w14:textId="3F6DBA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81DBE" w14:textId="6FA4AF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517EDA1" w14:textId="77777777" w:rsidTr="00C1191E">
        <w:trPr>
          <w:trHeight w:val="54"/>
        </w:trPr>
        <w:tc>
          <w:tcPr>
            <w:tcW w:w="1691" w:type="dxa"/>
          </w:tcPr>
          <w:p w14:paraId="1C25F3E5" w14:textId="67579F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770A4A9D" w14:textId="68C6B28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721796.03</w:t>
            </w:r>
          </w:p>
        </w:tc>
        <w:tc>
          <w:tcPr>
            <w:tcW w:w="1562" w:type="dxa"/>
          </w:tcPr>
          <w:p w14:paraId="60DD729A" w14:textId="29BB11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3364782.82</w:t>
            </w:r>
          </w:p>
        </w:tc>
        <w:tc>
          <w:tcPr>
            <w:tcW w:w="2134" w:type="dxa"/>
          </w:tcPr>
          <w:p w14:paraId="2A826AAB" w14:textId="08A6B7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2EB19" w14:textId="7EDB3F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21B23" w14:textId="3C13CE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D4507C3" w14:textId="77777777" w:rsidTr="00C1191E">
        <w:trPr>
          <w:trHeight w:val="54"/>
        </w:trPr>
        <w:tc>
          <w:tcPr>
            <w:tcW w:w="1691" w:type="dxa"/>
          </w:tcPr>
          <w:p w14:paraId="575AED73" w14:textId="0C3FCF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565436EF" w14:textId="15530D0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721789.29</w:t>
            </w:r>
          </w:p>
        </w:tc>
        <w:tc>
          <w:tcPr>
            <w:tcW w:w="1562" w:type="dxa"/>
          </w:tcPr>
          <w:p w14:paraId="77CC46B6" w14:textId="2E27E0B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3364794.02</w:t>
            </w:r>
          </w:p>
        </w:tc>
        <w:tc>
          <w:tcPr>
            <w:tcW w:w="2134" w:type="dxa"/>
          </w:tcPr>
          <w:p w14:paraId="72C1B6CA" w14:textId="4AE4D38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E5B32" w14:textId="4792BB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4D51B9" w14:textId="632F195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56A77C3" w14:textId="77777777" w:rsidTr="00C1191E">
        <w:trPr>
          <w:trHeight w:val="54"/>
        </w:trPr>
        <w:tc>
          <w:tcPr>
            <w:tcW w:w="1691" w:type="dxa"/>
          </w:tcPr>
          <w:p w14:paraId="1E47BD43" w14:textId="332516A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41346910" w14:textId="7A93C92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721786.88</w:t>
            </w:r>
          </w:p>
        </w:tc>
        <w:tc>
          <w:tcPr>
            <w:tcW w:w="1562" w:type="dxa"/>
          </w:tcPr>
          <w:p w14:paraId="12AF6DB9" w14:textId="1298040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3364807.72</w:t>
            </w:r>
          </w:p>
        </w:tc>
        <w:tc>
          <w:tcPr>
            <w:tcW w:w="2134" w:type="dxa"/>
          </w:tcPr>
          <w:p w14:paraId="6F10FCB0" w14:textId="6CDE79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BAEBC3" w14:textId="2DF736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39366" w14:textId="7FFB9D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99A7329" w14:textId="77777777" w:rsidTr="00C1191E">
        <w:trPr>
          <w:trHeight w:val="54"/>
        </w:trPr>
        <w:tc>
          <w:tcPr>
            <w:tcW w:w="1691" w:type="dxa"/>
          </w:tcPr>
          <w:p w14:paraId="5425CDC5" w14:textId="7BAC9D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4953D6E8" w14:textId="3C5F837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721789.16</w:t>
            </w:r>
          </w:p>
        </w:tc>
        <w:tc>
          <w:tcPr>
            <w:tcW w:w="1562" w:type="dxa"/>
          </w:tcPr>
          <w:p w14:paraId="3068620A" w14:textId="3743A9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3364816.82</w:t>
            </w:r>
          </w:p>
        </w:tc>
        <w:tc>
          <w:tcPr>
            <w:tcW w:w="2134" w:type="dxa"/>
          </w:tcPr>
          <w:p w14:paraId="2F85F8B8" w14:textId="39D8C5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1A37194" w14:textId="4C2ED1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649003A" w14:textId="3B22F8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A41B874" w14:textId="77777777" w:rsidTr="00C1191E">
        <w:trPr>
          <w:trHeight w:val="54"/>
        </w:trPr>
        <w:tc>
          <w:tcPr>
            <w:tcW w:w="1691" w:type="dxa"/>
          </w:tcPr>
          <w:p w14:paraId="52993A66" w14:textId="041998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</w:tcPr>
          <w:p w14:paraId="5B62448D" w14:textId="0E9D5C1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721787.50</w:t>
            </w:r>
          </w:p>
        </w:tc>
        <w:tc>
          <w:tcPr>
            <w:tcW w:w="1562" w:type="dxa"/>
          </w:tcPr>
          <w:p w14:paraId="63ECCBD5" w14:textId="45E3DC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3364832.84</w:t>
            </w:r>
          </w:p>
        </w:tc>
        <w:tc>
          <w:tcPr>
            <w:tcW w:w="2134" w:type="dxa"/>
          </w:tcPr>
          <w:p w14:paraId="0E5498D4" w14:textId="51830F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7A673" w14:textId="2C04060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974C7" w14:textId="3168CA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89D9312" w14:textId="77777777" w:rsidTr="00C1191E">
        <w:trPr>
          <w:trHeight w:val="54"/>
        </w:trPr>
        <w:tc>
          <w:tcPr>
            <w:tcW w:w="1691" w:type="dxa"/>
          </w:tcPr>
          <w:p w14:paraId="13CE3648" w14:textId="1824D8B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690525F8" w14:textId="4455A71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721779.96</w:t>
            </w:r>
          </w:p>
        </w:tc>
        <w:tc>
          <w:tcPr>
            <w:tcW w:w="1562" w:type="dxa"/>
          </w:tcPr>
          <w:p w14:paraId="058E95AE" w14:textId="24F7B5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3364844.33</w:t>
            </w:r>
          </w:p>
        </w:tc>
        <w:tc>
          <w:tcPr>
            <w:tcW w:w="2134" w:type="dxa"/>
          </w:tcPr>
          <w:p w14:paraId="4A10EDFB" w14:textId="4DF73C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691C0" w14:textId="20D461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224E0" w14:textId="0E9F0D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CEFC030" w14:textId="77777777" w:rsidTr="00C1191E">
        <w:trPr>
          <w:trHeight w:val="54"/>
        </w:trPr>
        <w:tc>
          <w:tcPr>
            <w:tcW w:w="1691" w:type="dxa"/>
          </w:tcPr>
          <w:p w14:paraId="7790E0F3" w14:textId="7003C0F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0C12BF05" w14:textId="3818654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721771.61</w:t>
            </w:r>
          </w:p>
        </w:tc>
        <w:tc>
          <w:tcPr>
            <w:tcW w:w="1562" w:type="dxa"/>
          </w:tcPr>
          <w:p w14:paraId="4636D624" w14:textId="1AF18CB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3364854.67</w:t>
            </w:r>
          </w:p>
        </w:tc>
        <w:tc>
          <w:tcPr>
            <w:tcW w:w="2134" w:type="dxa"/>
          </w:tcPr>
          <w:p w14:paraId="40C20D2D" w14:textId="3FB005F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8058FA" w14:textId="5EE2E65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E262A9" w14:textId="41ABAE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AAF7ADA" w14:textId="77777777" w:rsidTr="00C1191E">
        <w:trPr>
          <w:trHeight w:val="54"/>
        </w:trPr>
        <w:tc>
          <w:tcPr>
            <w:tcW w:w="1691" w:type="dxa"/>
          </w:tcPr>
          <w:p w14:paraId="689D923F" w14:textId="39D696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000074F3" w14:textId="730BC77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721761.49</w:t>
            </w:r>
          </w:p>
        </w:tc>
        <w:tc>
          <w:tcPr>
            <w:tcW w:w="1562" w:type="dxa"/>
          </w:tcPr>
          <w:p w14:paraId="2C933DA2" w14:textId="25F111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3364862.39</w:t>
            </w:r>
          </w:p>
        </w:tc>
        <w:tc>
          <w:tcPr>
            <w:tcW w:w="2134" w:type="dxa"/>
          </w:tcPr>
          <w:p w14:paraId="27B041E7" w14:textId="2C2FB4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CF836" w14:textId="3D29437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AF96C" w14:textId="730EEB5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B943458" w14:textId="77777777" w:rsidTr="00C1191E">
        <w:trPr>
          <w:trHeight w:val="54"/>
        </w:trPr>
        <w:tc>
          <w:tcPr>
            <w:tcW w:w="1691" w:type="dxa"/>
          </w:tcPr>
          <w:p w14:paraId="40553394" w14:textId="7D2C1D2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1FA8931B" w14:textId="3E5BF40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721749.84</w:t>
            </w:r>
          </w:p>
        </w:tc>
        <w:tc>
          <w:tcPr>
            <w:tcW w:w="1562" w:type="dxa"/>
          </w:tcPr>
          <w:p w14:paraId="212025B0" w14:textId="68ACDA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3364870.20</w:t>
            </w:r>
          </w:p>
        </w:tc>
        <w:tc>
          <w:tcPr>
            <w:tcW w:w="2134" w:type="dxa"/>
          </w:tcPr>
          <w:p w14:paraId="69529139" w14:textId="4A56922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A3211" w14:textId="7631D1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7F8167" w14:textId="704DC4A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13A8F09" w14:textId="77777777" w:rsidTr="00C1191E">
        <w:trPr>
          <w:trHeight w:val="54"/>
        </w:trPr>
        <w:tc>
          <w:tcPr>
            <w:tcW w:w="1691" w:type="dxa"/>
          </w:tcPr>
          <w:p w14:paraId="6DA2E8EC" w14:textId="2609E6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DCE8F89" w14:textId="5116324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721738.87</w:t>
            </w:r>
          </w:p>
        </w:tc>
        <w:tc>
          <w:tcPr>
            <w:tcW w:w="1562" w:type="dxa"/>
          </w:tcPr>
          <w:p w14:paraId="18654088" w14:textId="5B9412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3364878.18</w:t>
            </w:r>
          </w:p>
        </w:tc>
        <w:tc>
          <w:tcPr>
            <w:tcW w:w="2134" w:type="dxa"/>
          </w:tcPr>
          <w:p w14:paraId="7F695900" w14:textId="5A8A4B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84CAA" w14:textId="0683F5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1CC62" w14:textId="0F71921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FA93A5" w14:textId="77777777" w:rsidTr="00C1191E">
        <w:trPr>
          <w:trHeight w:val="54"/>
        </w:trPr>
        <w:tc>
          <w:tcPr>
            <w:tcW w:w="1691" w:type="dxa"/>
          </w:tcPr>
          <w:p w14:paraId="29BA3904" w14:textId="0CDD0C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682A24EB" w14:textId="5E933B0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721734.07</w:t>
            </w:r>
          </w:p>
        </w:tc>
        <w:tc>
          <w:tcPr>
            <w:tcW w:w="1562" w:type="dxa"/>
          </w:tcPr>
          <w:p w14:paraId="33D73CBD" w14:textId="514BFEB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3364897.22</w:t>
            </w:r>
          </w:p>
        </w:tc>
        <w:tc>
          <w:tcPr>
            <w:tcW w:w="2134" w:type="dxa"/>
          </w:tcPr>
          <w:p w14:paraId="6341F1AE" w14:textId="6B7697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183F0" w14:textId="3FAE5D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F8553" w14:textId="1F3EFB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BE30F66" w14:textId="77777777" w:rsidTr="00C1191E">
        <w:trPr>
          <w:trHeight w:val="54"/>
        </w:trPr>
        <w:tc>
          <w:tcPr>
            <w:tcW w:w="1691" w:type="dxa"/>
          </w:tcPr>
          <w:p w14:paraId="3F1D11ED" w14:textId="0816F9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59458C6F" w14:textId="56048F7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721732.16</w:t>
            </w:r>
          </w:p>
        </w:tc>
        <w:tc>
          <w:tcPr>
            <w:tcW w:w="1562" w:type="dxa"/>
          </w:tcPr>
          <w:p w14:paraId="5C296845" w14:textId="07FFE99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3364910.31</w:t>
            </w:r>
          </w:p>
        </w:tc>
        <w:tc>
          <w:tcPr>
            <w:tcW w:w="2134" w:type="dxa"/>
          </w:tcPr>
          <w:p w14:paraId="3B921920" w14:textId="7FB15C9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AB657" w14:textId="523AB83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22004" w14:textId="31B922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BEDCB6A" w14:textId="77777777" w:rsidTr="00C1191E">
        <w:trPr>
          <w:trHeight w:val="54"/>
        </w:trPr>
        <w:tc>
          <w:tcPr>
            <w:tcW w:w="1691" w:type="dxa"/>
          </w:tcPr>
          <w:p w14:paraId="22AA8A06" w14:textId="1951F79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037DDC24" w14:textId="48DAE47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721731.66</w:t>
            </w:r>
          </w:p>
        </w:tc>
        <w:tc>
          <w:tcPr>
            <w:tcW w:w="1562" w:type="dxa"/>
          </w:tcPr>
          <w:p w14:paraId="0E7305A5" w14:textId="107B16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3364921.16</w:t>
            </w:r>
          </w:p>
        </w:tc>
        <w:tc>
          <w:tcPr>
            <w:tcW w:w="2134" w:type="dxa"/>
          </w:tcPr>
          <w:p w14:paraId="6DAC3B61" w14:textId="5D0C974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6EF5C9" w14:textId="471352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7CD5A" w14:textId="4B6354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E610A7A" w14:textId="77777777" w:rsidTr="00C1191E">
        <w:trPr>
          <w:trHeight w:val="54"/>
        </w:trPr>
        <w:tc>
          <w:tcPr>
            <w:tcW w:w="1691" w:type="dxa"/>
          </w:tcPr>
          <w:p w14:paraId="6B351496" w14:textId="0FAB006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6E639C13" w14:textId="5EC987F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721728.14</w:t>
            </w:r>
          </w:p>
        </w:tc>
        <w:tc>
          <w:tcPr>
            <w:tcW w:w="1562" w:type="dxa"/>
          </w:tcPr>
          <w:p w14:paraId="7E678028" w14:textId="7471DB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3364931.61</w:t>
            </w:r>
          </w:p>
        </w:tc>
        <w:tc>
          <w:tcPr>
            <w:tcW w:w="2134" w:type="dxa"/>
          </w:tcPr>
          <w:p w14:paraId="63AC7717" w14:textId="4F0870D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1913C" w14:textId="11DD364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D8982" w14:textId="6E7823A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7E87743" w14:textId="77777777" w:rsidTr="00C1191E">
        <w:trPr>
          <w:trHeight w:val="54"/>
        </w:trPr>
        <w:tc>
          <w:tcPr>
            <w:tcW w:w="1691" w:type="dxa"/>
          </w:tcPr>
          <w:p w14:paraId="6544F95F" w14:textId="1AF614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221FA1D5" w14:textId="6FE606B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721714.22</w:t>
            </w:r>
          </w:p>
        </w:tc>
        <w:tc>
          <w:tcPr>
            <w:tcW w:w="1562" w:type="dxa"/>
          </w:tcPr>
          <w:p w14:paraId="32902692" w14:textId="669CA3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3364946.16</w:t>
            </w:r>
          </w:p>
        </w:tc>
        <w:tc>
          <w:tcPr>
            <w:tcW w:w="2134" w:type="dxa"/>
          </w:tcPr>
          <w:p w14:paraId="5F247FBC" w14:textId="22346E5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54131" w14:textId="50790E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2ABDF" w14:textId="4F2CBA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B495899" w14:textId="77777777" w:rsidTr="00C1191E">
        <w:trPr>
          <w:trHeight w:val="54"/>
        </w:trPr>
        <w:tc>
          <w:tcPr>
            <w:tcW w:w="1691" w:type="dxa"/>
          </w:tcPr>
          <w:p w14:paraId="664208EB" w14:textId="6B839F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0E5D1DA1" w14:textId="6780FB5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721697.85</w:t>
            </w:r>
          </w:p>
        </w:tc>
        <w:tc>
          <w:tcPr>
            <w:tcW w:w="1562" w:type="dxa"/>
          </w:tcPr>
          <w:p w14:paraId="25465F70" w14:textId="5A37A1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3364956.32</w:t>
            </w:r>
          </w:p>
        </w:tc>
        <w:tc>
          <w:tcPr>
            <w:tcW w:w="2134" w:type="dxa"/>
          </w:tcPr>
          <w:p w14:paraId="17C81D23" w14:textId="23351A7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28C32" w14:textId="4744FF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995B1E" w14:textId="3D191A8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00FA22E" w14:textId="77777777" w:rsidTr="00C1191E">
        <w:trPr>
          <w:trHeight w:val="54"/>
        </w:trPr>
        <w:tc>
          <w:tcPr>
            <w:tcW w:w="1691" w:type="dxa"/>
          </w:tcPr>
          <w:p w14:paraId="1C5E909B" w14:textId="2948F9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72DE504A" w14:textId="254260C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721680.60</w:t>
            </w:r>
          </w:p>
        </w:tc>
        <w:tc>
          <w:tcPr>
            <w:tcW w:w="1562" w:type="dxa"/>
          </w:tcPr>
          <w:p w14:paraId="55BB19BF" w14:textId="7E88B0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3364972.44</w:t>
            </w:r>
          </w:p>
        </w:tc>
        <w:tc>
          <w:tcPr>
            <w:tcW w:w="2134" w:type="dxa"/>
          </w:tcPr>
          <w:p w14:paraId="05D79FC3" w14:textId="5CD6E5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8BA7B" w14:textId="3B22ABF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6D4D5" w14:textId="3C2BFA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52ADA29" w14:textId="77777777" w:rsidTr="00C1191E">
        <w:trPr>
          <w:trHeight w:val="54"/>
        </w:trPr>
        <w:tc>
          <w:tcPr>
            <w:tcW w:w="1691" w:type="dxa"/>
          </w:tcPr>
          <w:p w14:paraId="1CD5B676" w14:textId="4A13118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4DC58FB4" w14:textId="1098A62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721668.03</w:t>
            </w:r>
          </w:p>
        </w:tc>
        <w:tc>
          <w:tcPr>
            <w:tcW w:w="1562" w:type="dxa"/>
          </w:tcPr>
          <w:p w14:paraId="2F26C721" w14:textId="4B2A779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3364989.45</w:t>
            </w:r>
          </w:p>
        </w:tc>
        <w:tc>
          <w:tcPr>
            <w:tcW w:w="2134" w:type="dxa"/>
          </w:tcPr>
          <w:p w14:paraId="7DB2158D" w14:textId="3739A9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1B6E3" w14:textId="3A37CD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01F542" w14:textId="09D54A6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A2A9B66" w14:textId="77777777" w:rsidTr="00C1191E">
        <w:trPr>
          <w:trHeight w:val="54"/>
        </w:trPr>
        <w:tc>
          <w:tcPr>
            <w:tcW w:w="1691" w:type="dxa"/>
          </w:tcPr>
          <w:p w14:paraId="1938118D" w14:textId="21192BC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17060AC4" w14:textId="16DD49C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721660.68</w:t>
            </w:r>
          </w:p>
        </w:tc>
        <w:tc>
          <w:tcPr>
            <w:tcW w:w="1562" w:type="dxa"/>
          </w:tcPr>
          <w:p w14:paraId="5DD7D20D" w14:textId="42647B9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3365003.38</w:t>
            </w:r>
          </w:p>
        </w:tc>
        <w:tc>
          <w:tcPr>
            <w:tcW w:w="2134" w:type="dxa"/>
          </w:tcPr>
          <w:p w14:paraId="3BA21630" w14:textId="23E6F6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A04A1" w14:textId="6E8A61E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0827B" w14:textId="4DDA2AD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9E54802" w14:textId="77777777" w:rsidTr="00C1191E">
        <w:trPr>
          <w:trHeight w:val="54"/>
        </w:trPr>
        <w:tc>
          <w:tcPr>
            <w:tcW w:w="1691" w:type="dxa"/>
          </w:tcPr>
          <w:p w14:paraId="61EE4FE3" w14:textId="11A8A5F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0E7B90A2" w14:textId="1EEFD09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721658.98</w:t>
            </w:r>
          </w:p>
        </w:tc>
        <w:tc>
          <w:tcPr>
            <w:tcW w:w="1562" w:type="dxa"/>
          </w:tcPr>
          <w:p w14:paraId="3568502C" w14:textId="712209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3365021.84</w:t>
            </w:r>
          </w:p>
        </w:tc>
        <w:tc>
          <w:tcPr>
            <w:tcW w:w="2134" w:type="dxa"/>
          </w:tcPr>
          <w:p w14:paraId="7DD88019" w14:textId="41E181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7304C" w14:textId="033BCF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4BF22" w14:textId="28A3EEB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28D6519" w14:textId="77777777" w:rsidTr="00C1191E">
        <w:trPr>
          <w:trHeight w:val="54"/>
        </w:trPr>
        <w:tc>
          <w:tcPr>
            <w:tcW w:w="1691" w:type="dxa"/>
          </w:tcPr>
          <w:p w14:paraId="673AF2ED" w14:textId="6102DD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5B86526D" w14:textId="40B9B55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721658.28</w:t>
            </w:r>
          </w:p>
        </w:tc>
        <w:tc>
          <w:tcPr>
            <w:tcW w:w="1562" w:type="dxa"/>
          </w:tcPr>
          <w:p w14:paraId="4B1501C1" w14:textId="2F6E2E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3365040.91</w:t>
            </w:r>
          </w:p>
        </w:tc>
        <w:tc>
          <w:tcPr>
            <w:tcW w:w="2134" w:type="dxa"/>
          </w:tcPr>
          <w:p w14:paraId="7FF12100" w14:textId="30E9C7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BFFAC" w14:textId="139449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C614B" w14:textId="3AC681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96E8FF5" w14:textId="77777777" w:rsidTr="00C1191E">
        <w:trPr>
          <w:trHeight w:val="54"/>
        </w:trPr>
        <w:tc>
          <w:tcPr>
            <w:tcW w:w="1691" w:type="dxa"/>
          </w:tcPr>
          <w:p w14:paraId="07E39DE5" w14:textId="76A057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422D0C8B" w14:textId="729348B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721658.70</w:t>
            </w:r>
          </w:p>
        </w:tc>
        <w:tc>
          <w:tcPr>
            <w:tcW w:w="1562" w:type="dxa"/>
          </w:tcPr>
          <w:p w14:paraId="5547183C" w14:textId="175ABDC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3365061.56</w:t>
            </w:r>
          </w:p>
        </w:tc>
        <w:tc>
          <w:tcPr>
            <w:tcW w:w="2134" w:type="dxa"/>
          </w:tcPr>
          <w:p w14:paraId="23798EF7" w14:textId="0F2F2E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E530E" w14:textId="20168D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74F1D6" w14:textId="1C490EF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0C60E88" w14:textId="77777777" w:rsidTr="00C1191E">
        <w:trPr>
          <w:trHeight w:val="54"/>
        </w:trPr>
        <w:tc>
          <w:tcPr>
            <w:tcW w:w="1691" w:type="dxa"/>
          </w:tcPr>
          <w:p w14:paraId="7FB4F109" w14:textId="31A02F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5B8FF47B" w14:textId="36D0C87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721658.25</w:t>
            </w:r>
          </w:p>
        </w:tc>
        <w:tc>
          <w:tcPr>
            <w:tcW w:w="1562" w:type="dxa"/>
          </w:tcPr>
          <w:p w14:paraId="3CA30972" w14:textId="02A6E6D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3365075.24</w:t>
            </w:r>
          </w:p>
        </w:tc>
        <w:tc>
          <w:tcPr>
            <w:tcW w:w="2134" w:type="dxa"/>
          </w:tcPr>
          <w:p w14:paraId="55AE306E" w14:textId="57F390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4D9E2" w14:textId="360B38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7787D" w14:textId="678A23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C62977A" w14:textId="77777777" w:rsidTr="00C1191E">
        <w:trPr>
          <w:trHeight w:val="54"/>
        </w:trPr>
        <w:tc>
          <w:tcPr>
            <w:tcW w:w="1691" w:type="dxa"/>
          </w:tcPr>
          <w:p w14:paraId="627C1619" w14:textId="2D49E8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D689C8A" w14:textId="39AF0C0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721654.61</w:t>
            </w:r>
          </w:p>
        </w:tc>
        <w:tc>
          <w:tcPr>
            <w:tcW w:w="1562" w:type="dxa"/>
          </w:tcPr>
          <w:p w14:paraId="414A43B5" w14:textId="0B6C21B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3365080.94</w:t>
            </w:r>
          </w:p>
        </w:tc>
        <w:tc>
          <w:tcPr>
            <w:tcW w:w="2134" w:type="dxa"/>
          </w:tcPr>
          <w:p w14:paraId="59144DF8" w14:textId="4E550D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00D6A" w14:textId="2FF6491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F920B" w14:textId="165EFA4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9B66620" w14:textId="77777777" w:rsidTr="00C1191E">
        <w:trPr>
          <w:trHeight w:val="54"/>
        </w:trPr>
        <w:tc>
          <w:tcPr>
            <w:tcW w:w="1691" w:type="dxa"/>
          </w:tcPr>
          <w:p w14:paraId="3AD3EE5E" w14:textId="4D1452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6F6C6E14" w14:textId="22DA2A4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721645.66</w:t>
            </w:r>
          </w:p>
        </w:tc>
        <w:tc>
          <w:tcPr>
            <w:tcW w:w="1562" w:type="dxa"/>
          </w:tcPr>
          <w:p w14:paraId="2DC7DE9E" w14:textId="2694E5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3365086.33</w:t>
            </w:r>
          </w:p>
        </w:tc>
        <w:tc>
          <w:tcPr>
            <w:tcW w:w="2134" w:type="dxa"/>
          </w:tcPr>
          <w:p w14:paraId="67B415B5" w14:textId="392B7A9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B1B772" w14:textId="540B42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73919" w14:textId="4EF6CF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48F55A3" w14:textId="77777777" w:rsidTr="00C1191E">
        <w:trPr>
          <w:trHeight w:val="54"/>
        </w:trPr>
        <w:tc>
          <w:tcPr>
            <w:tcW w:w="1691" w:type="dxa"/>
          </w:tcPr>
          <w:p w14:paraId="566D335D" w14:textId="0FB620C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36586109" w14:textId="367918B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721623.31</w:t>
            </w:r>
          </w:p>
        </w:tc>
        <w:tc>
          <w:tcPr>
            <w:tcW w:w="1562" w:type="dxa"/>
          </w:tcPr>
          <w:p w14:paraId="778F5F79" w14:textId="5EB50E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3365097.61</w:t>
            </w:r>
          </w:p>
        </w:tc>
        <w:tc>
          <w:tcPr>
            <w:tcW w:w="2134" w:type="dxa"/>
          </w:tcPr>
          <w:p w14:paraId="524E908E" w14:textId="63049E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C6B22" w14:textId="435160C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6BF23" w14:textId="23FBAAF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2EDCF48" w14:textId="77777777" w:rsidTr="00C1191E">
        <w:trPr>
          <w:trHeight w:val="54"/>
        </w:trPr>
        <w:tc>
          <w:tcPr>
            <w:tcW w:w="1691" w:type="dxa"/>
          </w:tcPr>
          <w:p w14:paraId="0821E7D7" w14:textId="08E242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7C7C7E6" w14:textId="280C5DB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721615.96</w:t>
            </w:r>
          </w:p>
        </w:tc>
        <w:tc>
          <w:tcPr>
            <w:tcW w:w="1562" w:type="dxa"/>
          </w:tcPr>
          <w:p w14:paraId="664C7D26" w14:textId="7D737F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3365102.83</w:t>
            </w:r>
          </w:p>
        </w:tc>
        <w:tc>
          <w:tcPr>
            <w:tcW w:w="2134" w:type="dxa"/>
          </w:tcPr>
          <w:p w14:paraId="1F69F64B" w14:textId="52F9064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A6CC5" w14:textId="367197B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B8D04" w14:textId="3ED753B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B399830" w14:textId="77777777" w:rsidTr="00C1191E">
        <w:trPr>
          <w:trHeight w:val="54"/>
        </w:trPr>
        <w:tc>
          <w:tcPr>
            <w:tcW w:w="1691" w:type="dxa"/>
          </w:tcPr>
          <w:p w14:paraId="4E2D2192" w14:textId="05FA57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346DCE35" w14:textId="665B248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721601.52</w:t>
            </w:r>
          </w:p>
        </w:tc>
        <w:tc>
          <w:tcPr>
            <w:tcW w:w="1562" w:type="dxa"/>
          </w:tcPr>
          <w:p w14:paraId="738C9DDE" w14:textId="5194DA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3365108.91</w:t>
            </w:r>
          </w:p>
        </w:tc>
        <w:tc>
          <w:tcPr>
            <w:tcW w:w="2134" w:type="dxa"/>
          </w:tcPr>
          <w:p w14:paraId="74914CF3" w14:textId="56A0BE4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1F77F" w14:textId="6FB0520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0884C" w14:textId="5A47C5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B745AC9" w14:textId="77777777" w:rsidTr="00C1191E">
        <w:trPr>
          <w:trHeight w:val="54"/>
        </w:trPr>
        <w:tc>
          <w:tcPr>
            <w:tcW w:w="1691" w:type="dxa"/>
          </w:tcPr>
          <w:p w14:paraId="7F824F58" w14:textId="3DE5D9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452ADF6D" w14:textId="36945E0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721587.67</w:t>
            </w:r>
          </w:p>
        </w:tc>
        <w:tc>
          <w:tcPr>
            <w:tcW w:w="1562" w:type="dxa"/>
          </w:tcPr>
          <w:p w14:paraId="18CA2733" w14:textId="74E78E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3365110.40</w:t>
            </w:r>
          </w:p>
        </w:tc>
        <w:tc>
          <w:tcPr>
            <w:tcW w:w="2134" w:type="dxa"/>
          </w:tcPr>
          <w:p w14:paraId="1E4E97C3" w14:textId="7244572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20CB36" w14:textId="42D1A6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20B960" w14:textId="7FDF03C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CAB6FF6" w14:textId="77777777" w:rsidTr="00C1191E">
        <w:trPr>
          <w:trHeight w:val="54"/>
        </w:trPr>
        <w:tc>
          <w:tcPr>
            <w:tcW w:w="1691" w:type="dxa"/>
          </w:tcPr>
          <w:p w14:paraId="5A352067" w14:textId="2E9C026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4328FA31" w14:textId="731D567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721572.20</w:t>
            </w:r>
          </w:p>
        </w:tc>
        <w:tc>
          <w:tcPr>
            <w:tcW w:w="1562" w:type="dxa"/>
          </w:tcPr>
          <w:p w14:paraId="1612FD6C" w14:textId="478A05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3365110.83</w:t>
            </w:r>
          </w:p>
        </w:tc>
        <w:tc>
          <w:tcPr>
            <w:tcW w:w="2134" w:type="dxa"/>
          </w:tcPr>
          <w:p w14:paraId="7190E6FB" w14:textId="14F7ED6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A27B6" w14:textId="065C102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26CF9" w14:textId="14E503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583219C" w14:textId="77777777" w:rsidTr="00C1191E">
        <w:trPr>
          <w:trHeight w:val="54"/>
        </w:trPr>
        <w:tc>
          <w:tcPr>
            <w:tcW w:w="1691" w:type="dxa"/>
          </w:tcPr>
          <w:p w14:paraId="119CB0B2" w14:textId="154627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43335A55" w14:textId="6934B9E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721563.27</w:t>
            </w:r>
          </w:p>
        </w:tc>
        <w:tc>
          <w:tcPr>
            <w:tcW w:w="1562" w:type="dxa"/>
          </w:tcPr>
          <w:p w14:paraId="241D352A" w14:textId="26CC9F9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3365118.47</w:t>
            </w:r>
          </w:p>
        </w:tc>
        <w:tc>
          <w:tcPr>
            <w:tcW w:w="2134" w:type="dxa"/>
          </w:tcPr>
          <w:p w14:paraId="0F8D4E46" w14:textId="131276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087E1" w14:textId="46689E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69A246" w14:textId="369307B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FA2F49F" w14:textId="77777777" w:rsidTr="00C1191E">
        <w:trPr>
          <w:trHeight w:val="54"/>
        </w:trPr>
        <w:tc>
          <w:tcPr>
            <w:tcW w:w="1691" w:type="dxa"/>
          </w:tcPr>
          <w:p w14:paraId="4E07D56B" w14:textId="5266B4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1D935120" w14:textId="392C1EC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721555.85</w:t>
            </w:r>
          </w:p>
        </w:tc>
        <w:tc>
          <w:tcPr>
            <w:tcW w:w="1562" w:type="dxa"/>
          </w:tcPr>
          <w:p w14:paraId="379BF7A4" w14:textId="6CA56F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3365128.71</w:t>
            </w:r>
          </w:p>
        </w:tc>
        <w:tc>
          <w:tcPr>
            <w:tcW w:w="2134" w:type="dxa"/>
          </w:tcPr>
          <w:p w14:paraId="75781F33" w14:textId="21A2B0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1D274" w14:textId="795BCEB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3676A" w14:textId="521707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35C7A77" w14:textId="77777777" w:rsidTr="00C1191E">
        <w:trPr>
          <w:trHeight w:val="54"/>
        </w:trPr>
        <w:tc>
          <w:tcPr>
            <w:tcW w:w="1691" w:type="dxa"/>
          </w:tcPr>
          <w:p w14:paraId="7E93C9E7" w14:textId="2C08844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06B5AFDD" w14:textId="42AEE34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721553.09</w:t>
            </w:r>
          </w:p>
        </w:tc>
        <w:tc>
          <w:tcPr>
            <w:tcW w:w="1562" w:type="dxa"/>
          </w:tcPr>
          <w:p w14:paraId="03285807" w14:textId="4A520F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3365143.20</w:t>
            </w:r>
          </w:p>
        </w:tc>
        <w:tc>
          <w:tcPr>
            <w:tcW w:w="2134" w:type="dxa"/>
          </w:tcPr>
          <w:p w14:paraId="3DC5B47F" w14:textId="49334DB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A4F91" w14:textId="5038F67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B5FF0" w14:textId="3454FC2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2377AC5" w14:textId="77777777" w:rsidTr="00C1191E">
        <w:trPr>
          <w:trHeight w:val="54"/>
        </w:trPr>
        <w:tc>
          <w:tcPr>
            <w:tcW w:w="1691" w:type="dxa"/>
          </w:tcPr>
          <w:p w14:paraId="20424382" w14:textId="2C49DD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2924919E" w14:textId="4BF0F7D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721545.09</w:t>
            </w:r>
          </w:p>
        </w:tc>
        <w:tc>
          <w:tcPr>
            <w:tcW w:w="1562" w:type="dxa"/>
          </w:tcPr>
          <w:p w14:paraId="7AF3277F" w14:textId="765FDE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3365154.74</w:t>
            </w:r>
          </w:p>
        </w:tc>
        <w:tc>
          <w:tcPr>
            <w:tcW w:w="2134" w:type="dxa"/>
          </w:tcPr>
          <w:p w14:paraId="5D3F2FD1" w14:textId="56E2CD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A485B" w14:textId="55ED1D0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6A651" w14:textId="047EC6B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31472D0" w14:textId="77777777" w:rsidTr="00C1191E">
        <w:trPr>
          <w:trHeight w:val="54"/>
        </w:trPr>
        <w:tc>
          <w:tcPr>
            <w:tcW w:w="1691" w:type="dxa"/>
          </w:tcPr>
          <w:p w14:paraId="6BEE0C89" w14:textId="295B5A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2663E626" w14:textId="31C24E9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721535.33</w:t>
            </w:r>
          </w:p>
        </w:tc>
        <w:tc>
          <w:tcPr>
            <w:tcW w:w="1562" w:type="dxa"/>
          </w:tcPr>
          <w:p w14:paraId="6180F560" w14:textId="064E442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3365169.80</w:t>
            </w:r>
          </w:p>
        </w:tc>
        <w:tc>
          <w:tcPr>
            <w:tcW w:w="2134" w:type="dxa"/>
          </w:tcPr>
          <w:p w14:paraId="2B525F35" w14:textId="0399A70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B4D59" w14:textId="38AA3C2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301AF" w14:textId="75D2278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963C591" w14:textId="77777777" w:rsidTr="00C1191E">
        <w:trPr>
          <w:trHeight w:val="54"/>
        </w:trPr>
        <w:tc>
          <w:tcPr>
            <w:tcW w:w="1691" w:type="dxa"/>
          </w:tcPr>
          <w:p w14:paraId="6F6DA04E" w14:textId="6110BDA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5BABD0FD" w14:textId="00D5AC6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721529.15</w:t>
            </w:r>
          </w:p>
        </w:tc>
        <w:tc>
          <w:tcPr>
            <w:tcW w:w="1562" w:type="dxa"/>
          </w:tcPr>
          <w:p w14:paraId="697D4F1A" w14:textId="20446AE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3365178.88</w:t>
            </w:r>
          </w:p>
        </w:tc>
        <w:tc>
          <w:tcPr>
            <w:tcW w:w="2134" w:type="dxa"/>
          </w:tcPr>
          <w:p w14:paraId="07508672" w14:textId="7BC6C8B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26967" w14:textId="140EBF7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271C8" w14:textId="14D3926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AD34BCD" w14:textId="77777777" w:rsidTr="00C1191E">
        <w:trPr>
          <w:trHeight w:val="54"/>
        </w:trPr>
        <w:tc>
          <w:tcPr>
            <w:tcW w:w="1691" w:type="dxa"/>
          </w:tcPr>
          <w:p w14:paraId="4B9231EA" w14:textId="22AC3B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291BA3F" w14:textId="5DB6AE1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721524.83</w:t>
            </w:r>
          </w:p>
        </w:tc>
        <w:tc>
          <w:tcPr>
            <w:tcW w:w="1562" w:type="dxa"/>
          </w:tcPr>
          <w:p w14:paraId="6BA2CD5D" w14:textId="444278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3365196.86</w:t>
            </w:r>
          </w:p>
        </w:tc>
        <w:tc>
          <w:tcPr>
            <w:tcW w:w="2134" w:type="dxa"/>
          </w:tcPr>
          <w:p w14:paraId="5FAD57C1" w14:textId="450F410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C6168" w14:textId="753D7A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818A" w14:textId="52A300A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B1EEFDD" w14:textId="77777777" w:rsidTr="00C1191E">
        <w:trPr>
          <w:trHeight w:val="54"/>
        </w:trPr>
        <w:tc>
          <w:tcPr>
            <w:tcW w:w="1691" w:type="dxa"/>
          </w:tcPr>
          <w:p w14:paraId="16C3E88C" w14:textId="368476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74BD089D" w14:textId="27AC279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721524.54</w:t>
            </w:r>
          </w:p>
        </w:tc>
        <w:tc>
          <w:tcPr>
            <w:tcW w:w="1562" w:type="dxa"/>
          </w:tcPr>
          <w:p w14:paraId="1300735D" w14:textId="1277977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3365206.29</w:t>
            </w:r>
          </w:p>
        </w:tc>
        <w:tc>
          <w:tcPr>
            <w:tcW w:w="2134" w:type="dxa"/>
          </w:tcPr>
          <w:p w14:paraId="135661B9" w14:textId="10FA47E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FACC1" w14:textId="6CA5786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34AF1" w14:textId="230901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0B2D2C0" w14:textId="77777777" w:rsidTr="00C1191E">
        <w:trPr>
          <w:trHeight w:val="54"/>
        </w:trPr>
        <w:tc>
          <w:tcPr>
            <w:tcW w:w="1691" w:type="dxa"/>
          </w:tcPr>
          <w:p w14:paraId="0995078D" w14:textId="7AB1FC8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354F6BB0" w14:textId="264757C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721518.63</w:t>
            </w:r>
          </w:p>
        </w:tc>
        <w:tc>
          <w:tcPr>
            <w:tcW w:w="1562" w:type="dxa"/>
          </w:tcPr>
          <w:p w14:paraId="42E31302" w14:textId="19FF9B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3365217.43</w:t>
            </w:r>
          </w:p>
        </w:tc>
        <w:tc>
          <w:tcPr>
            <w:tcW w:w="2134" w:type="dxa"/>
          </w:tcPr>
          <w:p w14:paraId="1C5D05ED" w14:textId="7E03232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B9128A" w14:textId="5968153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2090FE0" w14:textId="090394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E67AC0E" w14:textId="77777777" w:rsidTr="00C1191E">
        <w:trPr>
          <w:trHeight w:val="54"/>
        </w:trPr>
        <w:tc>
          <w:tcPr>
            <w:tcW w:w="1691" w:type="dxa"/>
          </w:tcPr>
          <w:p w14:paraId="69CEB5F4" w14:textId="0B7ABB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3A274029" w14:textId="12F8224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721512.03</w:t>
            </w:r>
          </w:p>
        </w:tc>
        <w:tc>
          <w:tcPr>
            <w:tcW w:w="1562" w:type="dxa"/>
          </w:tcPr>
          <w:p w14:paraId="0ED53BAA" w14:textId="5447A4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3365229.13</w:t>
            </w:r>
          </w:p>
        </w:tc>
        <w:tc>
          <w:tcPr>
            <w:tcW w:w="2134" w:type="dxa"/>
          </w:tcPr>
          <w:p w14:paraId="255EA946" w14:textId="5B910A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0A4F7" w14:textId="665DD6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57CF6" w14:textId="390D38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429C340" w14:textId="77777777" w:rsidTr="00C1191E">
        <w:trPr>
          <w:trHeight w:val="54"/>
        </w:trPr>
        <w:tc>
          <w:tcPr>
            <w:tcW w:w="1691" w:type="dxa"/>
          </w:tcPr>
          <w:p w14:paraId="726559FF" w14:textId="3AA6E8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353A932F" w14:textId="5A79F1A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721504.13</w:t>
            </w:r>
          </w:p>
        </w:tc>
        <w:tc>
          <w:tcPr>
            <w:tcW w:w="1562" w:type="dxa"/>
          </w:tcPr>
          <w:p w14:paraId="232D3C2E" w14:textId="1338C3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3365239.21</w:t>
            </w:r>
          </w:p>
        </w:tc>
        <w:tc>
          <w:tcPr>
            <w:tcW w:w="2134" w:type="dxa"/>
          </w:tcPr>
          <w:p w14:paraId="196A7CD7" w14:textId="03BA710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40C90" w14:textId="228F9A1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2BC97" w14:textId="7A17888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68DA4F4" w14:textId="77777777" w:rsidTr="00C1191E">
        <w:trPr>
          <w:trHeight w:val="54"/>
        </w:trPr>
        <w:tc>
          <w:tcPr>
            <w:tcW w:w="1691" w:type="dxa"/>
          </w:tcPr>
          <w:p w14:paraId="0868A099" w14:textId="0C16E0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0E5CC39" w14:textId="61FC4A2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721496.59</w:t>
            </w:r>
          </w:p>
        </w:tc>
        <w:tc>
          <w:tcPr>
            <w:tcW w:w="1562" w:type="dxa"/>
          </w:tcPr>
          <w:p w14:paraId="7AD87AD9" w14:textId="26B696B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3365246.33</w:t>
            </w:r>
          </w:p>
        </w:tc>
        <w:tc>
          <w:tcPr>
            <w:tcW w:w="2134" w:type="dxa"/>
          </w:tcPr>
          <w:p w14:paraId="5DEDD65C" w14:textId="45C19A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5671C" w14:textId="2F5DFD3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14EEC" w14:textId="43C7783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8EA5F81" w14:textId="77777777" w:rsidTr="00C1191E">
        <w:trPr>
          <w:trHeight w:val="54"/>
        </w:trPr>
        <w:tc>
          <w:tcPr>
            <w:tcW w:w="1691" w:type="dxa"/>
          </w:tcPr>
          <w:p w14:paraId="27FB85B0" w14:textId="0D591A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74478F1" w14:textId="4350350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721492.38</w:t>
            </w:r>
          </w:p>
        </w:tc>
        <w:tc>
          <w:tcPr>
            <w:tcW w:w="1562" w:type="dxa"/>
          </w:tcPr>
          <w:p w14:paraId="18E0A4BF" w14:textId="770F4F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3365255.06</w:t>
            </w:r>
          </w:p>
        </w:tc>
        <w:tc>
          <w:tcPr>
            <w:tcW w:w="2134" w:type="dxa"/>
          </w:tcPr>
          <w:p w14:paraId="7D1CFC24" w14:textId="217126B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1D93A" w14:textId="0CE65C0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77257" w14:textId="7C641D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296E75C" w14:textId="77777777" w:rsidTr="00C1191E">
        <w:trPr>
          <w:trHeight w:val="54"/>
        </w:trPr>
        <w:tc>
          <w:tcPr>
            <w:tcW w:w="1691" w:type="dxa"/>
          </w:tcPr>
          <w:p w14:paraId="2EBBC83E" w14:textId="3AC8589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74FDCF5B" w14:textId="12C5A8F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721489.85</w:t>
            </w:r>
          </w:p>
        </w:tc>
        <w:tc>
          <w:tcPr>
            <w:tcW w:w="1562" w:type="dxa"/>
          </w:tcPr>
          <w:p w14:paraId="4808D849" w14:textId="43EFAAD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3365276.70</w:t>
            </w:r>
          </w:p>
        </w:tc>
        <w:tc>
          <w:tcPr>
            <w:tcW w:w="2134" w:type="dxa"/>
          </w:tcPr>
          <w:p w14:paraId="165E3686" w14:textId="5C79491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E6987" w14:textId="33F64C3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33862" w14:textId="0AD7287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4F0BEF0" w14:textId="77777777" w:rsidTr="00C1191E">
        <w:trPr>
          <w:trHeight w:val="54"/>
        </w:trPr>
        <w:tc>
          <w:tcPr>
            <w:tcW w:w="1691" w:type="dxa"/>
          </w:tcPr>
          <w:p w14:paraId="106174E8" w14:textId="69455D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05CEAEB8" w14:textId="3771B7D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721482.46</w:t>
            </w:r>
          </w:p>
        </w:tc>
        <w:tc>
          <w:tcPr>
            <w:tcW w:w="1562" w:type="dxa"/>
          </w:tcPr>
          <w:p w14:paraId="6511726D" w14:textId="20A7844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3365301.48</w:t>
            </w:r>
          </w:p>
        </w:tc>
        <w:tc>
          <w:tcPr>
            <w:tcW w:w="2134" w:type="dxa"/>
          </w:tcPr>
          <w:p w14:paraId="695FB888" w14:textId="558AA6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719B1" w14:textId="432949F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15E71" w14:textId="220739A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E5EEFD6" w14:textId="77777777" w:rsidTr="00C1191E">
        <w:trPr>
          <w:trHeight w:val="54"/>
        </w:trPr>
        <w:tc>
          <w:tcPr>
            <w:tcW w:w="1691" w:type="dxa"/>
          </w:tcPr>
          <w:p w14:paraId="7F878170" w14:textId="01EC51C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0C7DB481" w14:textId="4963BD0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721474.31</w:t>
            </w:r>
          </w:p>
        </w:tc>
        <w:tc>
          <w:tcPr>
            <w:tcW w:w="1562" w:type="dxa"/>
          </w:tcPr>
          <w:p w14:paraId="4D827448" w14:textId="1258CD2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3365313.51</w:t>
            </w:r>
          </w:p>
        </w:tc>
        <w:tc>
          <w:tcPr>
            <w:tcW w:w="2134" w:type="dxa"/>
          </w:tcPr>
          <w:p w14:paraId="20B3C992" w14:textId="73C32F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8B098" w14:textId="220DB5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B86CA" w14:textId="02EA447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7618E96" w14:textId="77777777" w:rsidTr="00C1191E">
        <w:trPr>
          <w:trHeight w:val="54"/>
        </w:trPr>
        <w:tc>
          <w:tcPr>
            <w:tcW w:w="1691" w:type="dxa"/>
          </w:tcPr>
          <w:p w14:paraId="0C5EE95D" w14:textId="363F98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302B5154" w14:textId="02FED3C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721466.91</w:t>
            </w:r>
          </w:p>
        </w:tc>
        <w:tc>
          <w:tcPr>
            <w:tcW w:w="1562" w:type="dxa"/>
          </w:tcPr>
          <w:p w14:paraId="08DBD45E" w14:textId="051033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3365324.19</w:t>
            </w:r>
          </w:p>
        </w:tc>
        <w:tc>
          <w:tcPr>
            <w:tcW w:w="2134" w:type="dxa"/>
          </w:tcPr>
          <w:p w14:paraId="746ECD3F" w14:textId="59934DD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4E571" w14:textId="031D703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30E1E" w14:textId="1B66B4A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4AF0185" w14:textId="77777777" w:rsidTr="00C1191E">
        <w:trPr>
          <w:trHeight w:val="54"/>
        </w:trPr>
        <w:tc>
          <w:tcPr>
            <w:tcW w:w="1691" w:type="dxa"/>
          </w:tcPr>
          <w:p w14:paraId="1EFDAF99" w14:textId="700D59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054642AC" w14:textId="11801BD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721463.05</w:t>
            </w:r>
          </w:p>
        </w:tc>
        <w:tc>
          <w:tcPr>
            <w:tcW w:w="1562" w:type="dxa"/>
          </w:tcPr>
          <w:p w14:paraId="73787BE6" w14:textId="7AB90B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3365330.46</w:t>
            </w:r>
          </w:p>
        </w:tc>
        <w:tc>
          <w:tcPr>
            <w:tcW w:w="2134" w:type="dxa"/>
          </w:tcPr>
          <w:p w14:paraId="70362854" w14:textId="2806AB9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60F6E" w14:textId="22F26E5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AE4F9" w14:textId="497FE4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97502E3" w14:textId="77777777" w:rsidTr="00C1191E">
        <w:trPr>
          <w:trHeight w:val="54"/>
        </w:trPr>
        <w:tc>
          <w:tcPr>
            <w:tcW w:w="1691" w:type="dxa"/>
          </w:tcPr>
          <w:p w14:paraId="5468239B" w14:textId="487F26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A2ADDCE" w14:textId="7F62C35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721459.85</w:t>
            </w:r>
          </w:p>
        </w:tc>
        <w:tc>
          <w:tcPr>
            <w:tcW w:w="1562" w:type="dxa"/>
          </w:tcPr>
          <w:p w14:paraId="198C0247" w14:textId="0AEE1A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3365343.87</w:t>
            </w:r>
          </w:p>
        </w:tc>
        <w:tc>
          <w:tcPr>
            <w:tcW w:w="2134" w:type="dxa"/>
          </w:tcPr>
          <w:p w14:paraId="2B401A7D" w14:textId="6B8DF8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4E5D5" w14:textId="408741F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1ED9A" w14:textId="1FF9F9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3853B01" w14:textId="77777777" w:rsidTr="00C1191E">
        <w:trPr>
          <w:trHeight w:val="54"/>
        </w:trPr>
        <w:tc>
          <w:tcPr>
            <w:tcW w:w="1691" w:type="dxa"/>
          </w:tcPr>
          <w:p w14:paraId="351CCF91" w14:textId="6027928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2D53C172" w14:textId="0B077F7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721457.44</w:t>
            </w:r>
          </w:p>
        </w:tc>
        <w:tc>
          <w:tcPr>
            <w:tcW w:w="1562" w:type="dxa"/>
          </w:tcPr>
          <w:p w14:paraId="01310F1B" w14:textId="39B2A0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3365349.26</w:t>
            </w:r>
          </w:p>
        </w:tc>
        <w:tc>
          <w:tcPr>
            <w:tcW w:w="2134" w:type="dxa"/>
          </w:tcPr>
          <w:p w14:paraId="521D265F" w14:textId="14BB6A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5E0C1" w14:textId="74EA1A1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C340A" w14:textId="53F893F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CB90F04" w14:textId="77777777" w:rsidTr="00C1191E">
        <w:trPr>
          <w:trHeight w:val="54"/>
        </w:trPr>
        <w:tc>
          <w:tcPr>
            <w:tcW w:w="1691" w:type="dxa"/>
          </w:tcPr>
          <w:p w14:paraId="49489081" w14:textId="1B729C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7FDC78DB" w14:textId="1F9FD810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721451.64</w:t>
            </w:r>
          </w:p>
        </w:tc>
        <w:tc>
          <w:tcPr>
            <w:tcW w:w="1562" w:type="dxa"/>
          </w:tcPr>
          <w:p w14:paraId="48155B26" w14:textId="52309F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3365357.15</w:t>
            </w:r>
          </w:p>
        </w:tc>
        <w:tc>
          <w:tcPr>
            <w:tcW w:w="2134" w:type="dxa"/>
          </w:tcPr>
          <w:p w14:paraId="7656A8BA" w14:textId="2E679C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3E54C" w14:textId="57F9431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D08CDF" w14:textId="108FB8C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8C09156" w14:textId="77777777" w:rsidTr="00C1191E">
        <w:trPr>
          <w:trHeight w:val="54"/>
        </w:trPr>
        <w:tc>
          <w:tcPr>
            <w:tcW w:w="1691" w:type="dxa"/>
          </w:tcPr>
          <w:p w14:paraId="1C585FBC" w14:textId="35D2CF0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055D5F8E" w14:textId="197255F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721449.30</w:t>
            </w:r>
          </w:p>
        </w:tc>
        <w:tc>
          <w:tcPr>
            <w:tcW w:w="1562" w:type="dxa"/>
          </w:tcPr>
          <w:p w14:paraId="6A277D29" w14:textId="525859B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3365362.84</w:t>
            </w:r>
          </w:p>
        </w:tc>
        <w:tc>
          <w:tcPr>
            <w:tcW w:w="2134" w:type="dxa"/>
          </w:tcPr>
          <w:p w14:paraId="07F97F0A" w14:textId="2276A6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B60C1" w14:textId="3CE936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B6F7B" w14:textId="59E3538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7532FF0" w14:textId="77777777" w:rsidTr="00C1191E">
        <w:trPr>
          <w:trHeight w:val="54"/>
        </w:trPr>
        <w:tc>
          <w:tcPr>
            <w:tcW w:w="1691" w:type="dxa"/>
          </w:tcPr>
          <w:p w14:paraId="02E63302" w14:textId="5B3DF5B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543F86D4" w14:textId="157C761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721445.67</w:t>
            </w:r>
          </w:p>
        </w:tc>
        <w:tc>
          <w:tcPr>
            <w:tcW w:w="1562" w:type="dxa"/>
          </w:tcPr>
          <w:p w14:paraId="24244837" w14:textId="62CB58A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3365369.71</w:t>
            </w:r>
          </w:p>
        </w:tc>
        <w:tc>
          <w:tcPr>
            <w:tcW w:w="2134" w:type="dxa"/>
          </w:tcPr>
          <w:p w14:paraId="1EF31E41" w14:textId="2E14C1A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DC66E5" w14:textId="6D560C5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463BD" w14:textId="19245C4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66D749" w14:textId="77777777" w:rsidTr="00C1191E">
        <w:trPr>
          <w:trHeight w:val="54"/>
        </w:trPr>
        <w:tc>
          <w:tcPr>
            <w:tcW w:w="1691" w:type="dxa"/>
          </w:tcPr>
          <w:p w14:paraId="77109F26" w14:textId="445C7F9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53B6735C" w14:textId="60BF486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721443.26</w:t>
            </w:r>
          </w:p>
        </w:tc>
        <w:tc>
          <w:tcPr>
            <w:tcW w:w="1562" w:type="dxa"/>
          </w:tcPr>
          <w:p w14:paraId="19746252" w14:textId="2549F8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3365374.45</w:t>
            </w:r>
          </w:p>
        </w:tc>
        <w:tc>
          <w:tcPr>
            <w:tcW w:w="2134" w:type="dxa"/>
          </w:tcPr>
          <w:p w14:paraId="20ECABB9" w14:textId="21BDF9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49A12" w14:textId="102C550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7716B" w14:textId="0FC59E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74A5E81" w14:textId="77777777" w:rsidTr="00C1191E">
        <w:trPr>
          <w:trHeight w:val="54"/>
        </w:trPr>
        <w:tc>
          <w:tcPr>
            <w:tcW w:w="1691" w:type="dxa"/>
          </w:tcPr>
          <w:p w14:paraId="454ADF08" w14:textId="4E6D27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645B0999" w14:textId="1ABF056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721438.76</w:t>
            </w:r>
          </w:p>
        </w:tc>
        <w:tc>
          <w:tcPr>
            <w:tcW w:w="1562" w:type="dxa"/>
          </w:tcPr>
          <w:p w14:paraId="138C2EAB" w14:textId="2D3E38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3365380.80</w:t>
            </w:r>
          </w:p>
        </w:tc>
        <w:tc>
          <w:tcPr>
            <w:tcW w:w="2134" w:type="dxa"/>
          </w:tcPr>
          <w:p w14:paraId="03E701CF" w14:textId="46FBEDF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D11B4" w14:textId="49E48AA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D065F" w14:textId="5FA8CA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C630DCC" w14:textId="77777777" w:rsidTr="00C1191E">
        <w:trPr>
          <w:trHeight w:val="54"/>
        </w:trPr>
        <w:tc>
          <w:tcPr>
            <w:tcW w:w="1691" w:type="dxa"/>
          </w:tcPr>
          <w:p w14:paraId="734A695E" w14:textId="065CD3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08B93D61" w14:textId="3C1A1A2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721434.67</w:t>
            </w:r>
          </w:p>
        </w:tc>
        <w:tc>
          <w:tcPr>
            <w:tcW w:w="1562" w:type="dxa"/>
          </w:tcPr>
          <w:p w14:paraId="457459E0" w14:textId="506B10C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3365387.04</w:t>
            </w:r>
          </w:p>
        </w:tc>
        <w:tc>
          <w:tcPr>
            <w:tcW w:w="2134" w:type="dxa"/>
          </w:tcPr>
          <w:p w14:paraId="1BA8C397" w14:textId="366F99B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429D5" w14:textId="726962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5B024" w14:textId="5005806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DB442AB" w14:textId="77777777" w:rsidTr="00C1191E">
        <w:trPr>
          <w:trHeight w:val="54"/>
        </w:trPr>
        <w:tc>
          <w:tcPr>
            <w:tcW w:w="1691" w:type="dxa"/>
          </w:tcPr>
          <w:p w14:paraId="4CA8F144" w14:textId="6CDB27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083CA795" w14:textId="04B958A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721429.61</w:t>
            </w:r>
          </w:p>
        </w:tc>
        <w:tc>
          <w:tcPr>
            <w:tcW w:w="1562" w:type="dxa"/>
          </w:tcPr>
          <w:p w14:paraId="19F5A57F" w14:textId="558A7F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3365392.58</w:t>
            </w:r>
          </w:p>
        </w:tc>
        <w:tc>
          <w:tcPr>
            <w:tcW w:w="2134" w:type="dxa"/>
          </w:tcPr>
          <w:p w14:paraId="7FDAAC9C" w14:textId="3D46FE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CD4B6" w14:textId="67A4B4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8FD26" w14:textId="34BE85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0B260F8" w14:textId="77777777" w:rsidTr="00C1191E">
        <w:trPr>
          <w:trHeight w:val="54"/>
        </w:trPr>
        <w:tc>
          <w:tcPr>
            <w:tcW w:w="1691" w:type="dxa"/>
          </w:tcPr>
          <w:p w14:paraId="27CD19DB" w14:textId="1D1DB2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0265B5E9" w14:textId="61F824D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721425.63</w:t>
            </w:r>
          </w:p>
        </w:tc>
        <w:tc>
          <w:tcPr>
            <w:tcW w:w="1562" w:type="dxa"/>
          </w:tcPr>
          <w:p w14:paraId="13006CD6" w14:textId="07A9653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3365397.97</w:t>
            </w:r>
          </w:p>
        </w:tc>
        <w:tc>
          <w:tcPr>
            <w:tcW w:w="2134" w:type="dxa"/>
          </w:tcPr>
          <w:p w14:paraId="125C0246" w14:textId="089D53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FE835" w14:textId="168E231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C1C9C" w14:textId="65E53FC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6427EE8" w14:textId="77777777" w:rsidTr="00C1191E">
        <w:trPr>
          <w:trHeight w:val="54"/>
        </w:trPr>
        <w:tc>
          <w:tcPr>
            <w:tcW w:w="1691" w:type="dxa"/>
          </w:tcPr>
          <w:p w14:paraId="313F554D" w14:textId="1FFBB59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65B82950" w14:textId="2BD11BB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721417.94</w:t>
            </w:r>
          </w:p>
        </w:tc>
        <w:tc>
          <w:tcPr>
            <w:tcW w:w="1562" w:type="dxa"/>
          </w:tcPr>
          <w:p w14:paraId="6515C0B2" w14:textId="10201B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3365402.48</w:t>
            </w:r>
          </w:p>
        </w:tc>
        <w:tc>
          <w:tcPr>
            <w:tcW w:w="2134" w:type="dxa"/>
          </w:tcPr>
          <w:p w14:paraId="0E8E5651" w14:textId="3AC94B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21940" w14:textId="576C5A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F6C17" w14:textId="72E7E1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56F9024" w14:textId="77777777" w:rsidTr="00C1191E">
        <w:trPr>
          <w:trHeight w:val="54"/>
        </w:trPr>
        <w:tc>
          <w:tcPr>
            <w:tcW w:w="1691" w:type="dxa"/>
          </w:tcPr>
          <w:p w14:paraId="7A355C0F" w14:textId="0C30FF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6C19A4FB" w14:textId="6676EFD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721411.33</w:t>
            </w:r>
          </w:p>
        </w:tc>
        <w:tc>
          <w:tcPr>
            <w:tcW w:w="1562" w:type="dxa"/>
          </w:tcPr>
          <w:p w14:paraId="2EDB22DA" w14:textId="7BDC7C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3365408.13</w:t>
            </w:r>
          </w:p>
        </w:tc>
        <w:tc>
          <w:tcPr>
            <w:tcW w:w="2134" w:type="dxa"/>
          </w:tcPr>
          <w:p w14:paraId="27D4CDCD" w14:textId="54A4E3D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80BB0" w14:textId="54C52B9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52D16" w14:textId="2B25DE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2748F93" w14:textId="77777777" w:rsidTr="00C1191E">
        <w:trPr>
          <w:trHeight w:val="54"/>
        </w:trPr>
        <w:tc>
          <w:tcPr>
            <w:tcW w:w="1691" w:type="dxa"/>
          </w:tcPr>
          <w:p w14:paraId="4319ECBA" w14:textId="7A5F99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549B81D9" w14:textId="7C372E9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721406.76</w:t>
            </w:r>
          </w:p>
        </w:tc>
        <w:tc>
          <w:tcPr>
            <w:tcW w:w="1562" w:type="dxa"/>
          </w:tcPr>
          <w:p w14:paraId="6CD13959" w14:textId="6C0478C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3365416.48</w:t>
            </w:r>
          </w:p>
        </w:tc>
        <w:tc>
          <w:tcPr>
            <w:tcW w:w="2134" w:type="dxa"/>
          </w:tcPr>
          <w:p w14:paraId="3191EB2B" w14:textId="029B580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79063" w14:textId="1C8C81E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AEF8B" w14:textId="556106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EE193FF" w14:textId="77777777" w:rsidTr="00C1191E">
        <w:trPr>
          <w:trHeight w:val="54"/>
        </w:trPr>
        <w:tc>
          <w:tcPr>
            <w:tcW w:w="1691" w:type="dxa"/>
          </w:tcPr>
          <w:p w14:paraId="166E0CF5" w14:textId="446BFDE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6F3D744" w14:textId="02AD232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721402.57</w:t>
            </w:r>
          </w:p>
        </w:tc>
        <w:tc>
          <w:tcPr>
            <w:tcW w:w="1562" w:type="dxa"/>
          </w:tcPr>
          <w:p w14:paraId="23961163" w14:textId="472AC2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3365421.17</w:t>
            </w:r>
          </w:p>
        </w:tc>
        <w:tc>
          <w:tcPr>
            <w:tcW w:w="2134" w:type="dxa"/>
          </w:tcPr>
          <w:p w14:paraId="4F25D9F5" w14:textId="4E7C08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7616B" w14:textId="0762AF9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148C5" w14:textId="6FF653A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0C40A05" w14:textId="77777777" w:rsidTr="00C1191E">
        <w:trPr>
          <w:trHeight w:val="54"/>
        </w:trPr>
        <w:tc>
          <w:tcPr>
            <w:tcW w:w="1691" w:type="dxa"/>
          </w:tcPr>
          <w:p w14:paraId="60CA45D9" w14:textId="3E0C13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4AE67584" w14:textId="4A5D644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721398.38</w:t>
            </w:r>
          </w:p>
        </w:tc>
        <w:tc>
          <w:tcPr>
            <w:tcW w:w="1562" w:type="dxa"/>
          </w:tcPr>
          <w:p w14:paraId="06372113" w14:textId="7BDCDDE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3365423.49</w:t>
            </w:r>
          </w:p>
        </w:tc>
        <w:tc>
          <w:tcPr>
            <w:tcW w:w="2134" w:type="dxa"/>
          </w:tcPr>
          <w:p w14:paraId="0BFC7A65" w14:textId="633A705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039C6" w14:textId="53F395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54CE6" w14:textId="42AD450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7996FCF" w14:textId="77777777" w:rsidTr="00C1191E">
        <w:trPr>
          <w:trHeight w:val="54"/>
        </w:trPr>
        <w:tc>
          <w:tcPr>
            <w:tcW w:w="1691" w:type="dxa"/>
          </w:tcPr>
          <w:p w14:paraId="28471CC1" w14:textId="4BCAB8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4B26EA02" w14:textId="024EC6E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721390.60</w:t>
            </w:r>
          </w:p>
        </w:tc>
        <w:tc>
          <w:tcPr>
            <w:tcW w:w="1562" w:type="dxa"/>
          </w:tcPr>
          <w:p w14:paraId="2EEC3D06" w14:textId="2330AF9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3365430.69</w:t>
            </w:r>
          </w:p>
        </w:tc>
        <w:tc>
          <w:tcPr>
            <w:tcW w:w="2134" w:type="dxa"/>
          </w:tcPr>
          <w:p w14:paraId="37EDD10B" w14:textId="1DCDAF8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95FE0" w14:textId="76D436F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FD5CB" w14:textId="464EA3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0A2EDE0" w14:textId="77777777" w:rsidTr="00C1191E">
        <w:trPr>
          <w:trHeight w:val="54"/>
        </w:trPr>
        <w:tc>
          <w:tcPr>
            <w:tcW w:w="1691" w:type="dxa"/>
          </w:tcPr>
          <w:p w14:paraId="3F7D6B48" w14:textId="4672FC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49897BF4" w14:textId="18631E8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721380.31</w:t>
            </w:r>
          </w:p>
        </w:tc>
        <w:tc>
          <w:tcPr>
            <w:tcW w:w="1562" w:type="dxa"/>
          </w:tcPr>
          <w:p w14:paraId="3A650E77" w14:textId="2D97ED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3365441.66</w:t>
            </w:r>
          </w:p>
        </w:tc>
        <w:tc>
          <w:tcPr>
            <w:tcW w:w="2134" w:type="dxa"/>
          </w:tcPr>
          <w:p w14:paraId="51E8C85E" w14:textId="388A9E8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B8F85" w14:textId="38EF63D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DC532" w14:textId="52D663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B104833" w14:textId="77777777" w:rsidTr="00C1191E">
        <w:trPr>
          <w:trHeight w:val="54"/>
        </w:trPr>
        <w:tc>
          <w:tcPr>
            <w:tcW w:w="1691" w:type="dxa"/>
          </w:tcPr>
          <w:p w14:paraId="5429E571" w14:textId="3739AD9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66540AAC" w14:textId="3AEEC1C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721372.32</w:t>
            </w:r>
          </w:p>
        </w:tc>
        <w:tc>
          <w:tcPr>
            <w:tcW w:w="1562" w:type="dxa"/>
          </w:tcPr>
          <w:p w14:paraId="412A5488" w14:textId="748CAF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3365447.68</w:t>
            </w:r>
          </w:p>
        </w:tc>
        <w:tc>
          <w:tcPr>
            <w:tcW w:w="2134" w:type="dxa"/>
          </w:tcPr>
          <w:p w14:paraId="0FF9BC67" w14:textId="543E7AD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D6A78" w14:textId="7BFC59B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A807E" w14:textId="1B0A646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5BC2775" w14:textId="77777777" w:rsidTr="00C1191E">
        <w:trPr>
          <w:trHeight w:val="54"/>
        </w:trPr>
        <w:tc>
          <w:tcPr>
            <w:tcW w:w="1691" w:type="dxa"/>
          </w:tcPr>
          <w:p w14:paraId="36DB1880" w14:textId="631147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0E47A931" w14:textId="2AC2144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721365.85</w:t>
            </w:r>
          </w:p>
        </w:tc>
        <w:tc>
          <w:tcPr>
            <w:tcW w:w="1562" w:type="dxa"/>
          </w:tcPr>
          <w:p w14:paraId="6E32633D" w14:textId="7291C3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3365451.41</w:t>
            </w:r>
          </w:p>
        </w:tc>
        <w:tc>
          <w:tcPr>
            <w:tcW w:w="2134" w:type="dxa"/>
          </w:tcPr>
          <w:p w14:paraId="1E15FBF8" w14:textId="5D0A184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026A5" w14:textId="675154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761B6" w14:textId="362B1DC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9BA02C3" w14:textId="77777777" w:rsidTr="00C1191E">
        <w:trPr>
          <w:trHeight w:val="54"/>
        </w:trPr>
        <w:tc>
          <w:tcPr>
            <w:tcW w:w="1691" w:type="dxa"/>
          </w:tcPr>
          <w:p w14:paraId="57F55218" w14:textId="2C72D6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795B537C" w14:textId="5D58F89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721348.97</w:t>
            </w:r>
          </w:p>
        </w:tc>
        <w:tc>
          <w:tcPr>
            <w:tcW w:w="1562" w:type="dxa"/>
          </w:tcPr>
          <w:p w14:paraId="3F9EA40C" w14:textId="3946307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3365463.69</w:t>
            </w:r>
          </w:p>
        </w:tc>
        <w:tc>
          <w:tcPr>
            <w:tcW w:w="2134" w:type="dxa"/>
          </w:tcPr>
          <w:p w14:paraId="44083EB2" w14:textId="54BF37F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A0071" w14:textId="46D342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FB75C" w14:textId="31A5F41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1ADE8E6" w14:textId="77777777" w:rsidTr="00C1191E">
        <w:trPr>
          <w:trHeight w:val="54"/>
        </w:trPr>
        <w:tc>
          <w:tcPr>
            <w:tcW w:w="1691" w:type="dxa"/>
          </w:tcPr>
          <w:p w14:paraId="3BD1F2FB" w14:textId="31F4F79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0636A9E" w14:textId="474F23A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721340.17</w:t>
            </w:r>
          </w:p>
        </w:tc>
        <w:tc>
          <w:tcPr>
            <w:tcW w:w="1562" w:type="dxa"/>
          </w:tcPr>
          <w:p w14:paraId="00FDE44D" w14:textId="4216ED7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3365468.48</w:t>
            </w:r>
          </w:p>
        </w:tc>
        <w:tc>
          <w:tcPr>
            <w:tcW w:w="2134" w:type="dxa"/>
          </w:tcPr>
          <w:p w14:paraId="272C1A98" w14:textId="04A1915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4F90B" w14:textId="455110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30684" w14:textId="51FFF3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AF520FC" w14:textId="77777777" w:rsidTr="00C1191E">
        <w:trPr>
          <w:trHeight w:val="54"/>
        </w:trPr>
        <w:tc>
          <w:tcPr>
            <w:tcW w:w="1691" w:type="dxa"/>
          </w:tcPr>
          <w:p w14:paraId="4BDC1A6B" w14:textId="19C6291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55EE4EB7" w14:textId="7EBB407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721330.24</w:t>
            </w:r>
          </w:p>
        </w:tc>
        <w:tc>
          <w:tcPr>
            <w:tcW w:w="1562" w:type="dxa"/>
          </w:tcPr>
          <w:p w14:paraId="324EA623" w14:textId="70A5CB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3365474.13</w:t>
            </w:r>
          </w:p>
        </w:tc>
        <w:tc>
          <w:tcPr>
            <w:tcW w:w="2134" w:type="dxa"/>
          </w:tcPr>
          <w:p w14:paraId="0E485686" w14:textId="236BDB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2C02F0" w14:textId="7BD3DA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963C4" w14:textId="098314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FA60955" w14:textId="77777777" w:rsidTr="00C1191E">
        <w:trPr>
          <w:trHeight w:val="54"/>
        </w:trPr>
        <w:tc>
          <w:tcPr>
            <w:tcW w:w="1691" w:type="dxa"/>
          </w:tcPr>
          <w:p w14:paraId="4104EB86" w14:textId="7E143AF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74CC57EE" w14:textId="1407BB8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721323.96</w:t>
            </w:r>
          </w:p>
        </w:tc>
        <w:tc>
          <w:tcPr>
            <w:tcW w:w="1562" w:type="dxa"/>
          </w:tcPr>
          <w:p w14:paraId="5E564703" w14:textId="07B2432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3365480.09</w:t>
            </w:r>
          </w:p>
        </w:tc>
        <w:tc>
          <w:tcPr>
            <w:tcW w:w="2134" w:type="dxa"/>
          </w:tcPr>
          <w:p w14:paraId="2EEF1A2E" w14:textId="5CC5D99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C1341" w14:textId="2D3A8F0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B7577" w14:textId="3A8E4A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7A57AB7" w14:textId="77777777" w:rsidTr="00C1191E">
        <w:trPr>
          <w:trHeight w:val="54"/>
        </w:trPr>
        <w:tc>
          <w:tcPr>
            <w:tcW w:w="1691" w:type="dxa"/>
          </w:tcPr>
          <w:p w14:paraId="096293D1" w14:textId="039C56C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25CD5F5E" w14:textId="745CBC1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721317.87</w:t>
            </w:r>
          </w:p>
        </w:tc>
        <w:tc>
          <w:tcPr>
            <w:tcW w:w="1562" w:type="dxa"/>
          </w:tcPr>
          <w:p w14:paraId="52D05397" w14:textId="24A9F89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3365485.92</w:t>
            </w:r>
          </w:p>
        </w:tc>
        <w:tc>
          <w:tcPr>
            <w:tcW w:w="2134" w:type="dxa"/>
          </w:tcPr>
          <w:p w14:paraId="1D23BBC6" w14:textId="27B25E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74E54" w14:textId="00E1E25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4DD96" w14:textId="74B540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FF38D01" w14:textId="77777777" w:rsidTr="00C1191E">
        <w:trPr>
          <w:trHeight w:val="54"/>
        </w:trPr>
        <w:tc>
          <w:tcPr>
            <w:tcW w:w="1691" w:type="dxa"/>
          </w:tcPr>
          <w:p w14:paraId="1C7FFA60" w14:textId="38FC1BA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74B4E739" w14:textId="283C8DB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721309.76</w:t>
            </w:r>
          </w:p>
        </w:tc>
        <w:tc>
          <w:tcPr>
            <w:tcW w:w="1562" w:type="dxa"/>
          </w:tcPr>
          <w:p w14:paraId="5B17784E" w14:textId="36166E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3365493.82</w:t>
            </w:r>
          </w:p>
        </w:tc>
        <w:tc>
          <w:tcPr>
            <w:tcW w:w="2134" w:type="dxa"/>
          </w:tcPr>
          <w:p w14:paraId="2E6F3941" w14:textId="1596C1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4422F" w14:textId="5394F7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C0187" w14:textId="14E27F3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B9D9334" w14:textId="77777777" w:rsidTr="00C1191E">
        <w:trPr>
          <w:trHeight w:val="54"/>
        </w:trPr>
        <w:tc>
          <w:tcPr>
            <w:tcW w:w="1691" w:type="dxa"/>
          </w:tcPr>
          <w:p w14:paraId="4B09CC24" w14:textId="36AD75B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1E96B7A" w14:textId="1E439007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721305.70</w:t>
            </w:r>
          </w:p>
        </w:tc>
        <w:tc>
          <w:tcPr>
            <w:tcW w:w="1562" w:type="dxa"/>
          </w:tcPr>
          <w:p w14:paraId="02CCFE77" w14:textId="20F92A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3365499.45</w:t>
            </w:r>
          </w:p>
        </w:tc>
        <w:tc>
          <w:tcPr>
            <w:tcW w:w="2134" w:type="dxa"/>
          </w:tcPr>
          <w:p w14:paraId="0D4AD83A" w14:textId="11D6743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B55D702" w14:textId="6B35978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7261918" w14:textId="02031AA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CEE29F2" w14:textId="77777777" w:rsidTr="00C1191E">
        <w:trPr>
          <w:trHeight w:val="54"/>
        </w:trPr>
        <w:tc>
          <w:tcPr>
            <w:tcW w:w="1691" w:type="dxa"/>
          </w:tcPr>
          <w:p w14:paraId="6E0D9251" w14:textId="51310EC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19B31C66" w14:textId="6536FE7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721299.28</w:t>
            </w:r>
          </w:p>
        </w:tc>
        <w:tc>
          <w:tcPr>
            <w:tcW w:w="1562" w:type="dxa"/>
          </w:tcPr>
          <w:p w14:paraId="075528FC" w14:textId="09CC86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3365505.31</w:t>
            </w:r>
          </w:p>
        </w:tc>
        <w:tc>
          <w:tcPr>
            <w:tcW w:w="2134" w:type="dxa"/>
          </w:tcPr>
          <w:p w14:paraId="6911FA4D" w14:textId="0644449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C42FF" w14:textId="040913D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32779" w14:textId="6B4A68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E09AAB7" w14:textId="77777777" w:rsidTr="00C1191E">
        <w:trPr>
          <w:trHeight w:val="54"/>
        </w:trPr>
        <w:tc>
          <w:tcPr>
            <w:tcW w:w="1691" w:type="dxa"/>
          </w:tcPr>
          <w:p w14:paraId="768F9708" w14:textId="5C08247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7DA2178C" w14:textId="69C8191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721292.41</w:t>
            </w:r>
          </w:p>
        </w:tc>
        <w:tc>
          <w:tcPr>
            <w:tcW w:w="1562" w:type="dxa"/>
          </w:tcPr>
          <w:p w14:paraId="4E6E499F" w14:textId="3C76CB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3365509.94</w:t>
            </w:r>
          </w:p>
        </w:tc>
        <w:tc>
          <w:tcPr>
            <w:tcW w:w="2134" w:type="dxa"/>
          </w:tcPr>
          <w:p w14:paraId="780B4B06" w14:textId="346F0E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A2574" w14:textId="239E29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BD226" w14:textId="05A5DCD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BEC3476" w14:textId="77777777" w:rsidTr="00C1191E">
        <w:trPr>
          <w:trHeight w:val="54"/>
        </w:trPr>
        <w:tc>
          <w:tcPr>
            <w:tcW w:w="1691" w:type="dxa"/>
          </w:tcPr>
          <w:p w14:paraId="4A32A616" w14:textId="56FC31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141A7050" w14:textId="6CC5F9C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721282.83</w:t>
            </w:r>
          </w:p>
        </w:tc>
        <w:tc>
          <w:tcPr>
            <w:tcW w:w="1562" w:type="dxa"/>
          </w:tcPr>
          <w:p w14:paraId="55536A21" w14:textId="020BDC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3365520.08</w:t>
            </w:r>
          </w:p>
        </w:tc>
        <w:tc>
          <w:tcPr>
            <w:tcW w:w="2134" w:type="dxa"/>
          </w:tcPr>
          <w:p w14:paraId="7C1B4F3F" w14:textId="1C087E2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C2D3B" w14:textId="0CDBB54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00853" w14:textId="63C5FD8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B540CB8" w14:textId="77777777" w:rsidTr="00C1191E">
        <w:trPr>
          <w:trHeight w:val="54"/>
        </w:trPr>
        <w:tc>
          <w:tcPr>
            <w:tcW w:w="1691" w:type="dxa"/>
          </w:tcPr>
          <w:p w14:paraId="2D515085" w14:textId="360260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38AC9FF" w14:textId="2E78761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721278.27</w:t>
            </w:r>
          </w:p>
        </w:tc>
        <w:tc>
          <w:tcPr>
            <w:tcW w:w="1562" w:type="dxa"/>
          </w:tcPr>
          <w:p w14:paraId="1E7400A6" w14:textId="5E5737A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3365523.73</w:t>
            </w:r>
          </w:p>
        </w:tc>
        <w:tc>
          <w:tcPr>
            <w:tcW w:w="2134" w:type="dxa"/>
          </w:tcPr>
          <w:p w14:paraId="63499EF1" w14:textId="52FFFA8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37E10" w14:textId="413C0C7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7DE9C" w14:textId="37B6831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0DCABC5" w14:textId="77777777" w:rsidTr="00C1191E">
        <w:trPr>
          <w:trHeight w:val="54"/>
        </w:trPr>
        <w:tc>
          <w:tcPr>
            <w:tcW w:w="1691" w:type="dxa"/>
          </w:tcPr>
          <w:p w14:paraId="2DFA6CF3" w14:textId="27F5EA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7B32837C" w14:textId="61C5A5C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721270.49</w:t>
            </w:r>
          </w:p>
        </w:tc>
        <w:tc>
          <w:tcPr>
            <w:tcW w:w="1562" w:type="dxa"/>
          </w:tcPr>
          <w:p w14:paraId="5BEB2AC0" w14:textId="7675988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3365532.29</w:t>
            </w:r>
          </w:p>
        </w:tc>
        <w:tc>
          <w:tcPr>
            <w:tcW w:w="2134" w:type="dxa"/>
          </w:tcPr>
          <w:p w14:paraId="67D3E795" w14:textId="186A9AE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8252E" w14:textId="4CC5CB5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73EB1" w14:textId="5B15A0C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6EC71D5" w14:textId="77777777" w:rsidTr="00C1191E">
        <w:trPr>
          <w:trHeight w:val="54"/>
        </w:trPr>
        <w:tc>
          <w:tcPr>
            <w:tcW w:w="1691" w:type="dxa"/>
          </w:tcPr>
          <w:p w14:paraId="7258B434" w14:textId="142CA2C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50061B63" w14:textId="19DFCB9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721260.24</w:t>
            </w:r>
          </w:p>
        </w:tc>
        <w:tc>
          <w:tcPr>
            <w:tcW w:w="1562" w:type="dxa"/>
          </w:tcPr>
          <w:p w14:paraId="15557F68" w14:textId="39928D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3365542.55</w:t>
            </w:r>
          </w:p>
        </w:tc>
        <w:tc>
          <w:tcPr>
            <w:tcW w:w="2134" w:type="dxa"/>
          </w:tcPr>
          <w:p w14:paraId="0C05757A" w14:textId="465282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881BE" w14:textId="665FF3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6273F" w14:textId="09FC9F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E2D7EF6" w14:textId="77777777" w:rsidTr="00C1191E">
        <w:trPr>
          <w:trHeight w:val="54"/>
        </w:trPr>
        <w:tc>
          <w:tcPr>
            <w:tcW w:w="1691" w:type="dxa"/>
          </w:tcPr>
          <w:p w14:paraId="6DE9AABA" w14:textId="6EAA20A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384794BC" w14:textId="2229C42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721252.47</w:t>
            </w:r>
          </w:p>
        </w:tc>
        <w:tc>
          <w:tcPr>
            <w:tcW w:w="1562" w:type="dxa"/>
          </w:tcPr>
          <w:p w14:paraId="2D21D12E" w14:textId="37580E0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3365551.68</w:t>
            </w:r>
          </w:p>
        </w:tc>
        <w:tc>
          <w:tcPr>
            <w:tcW w:w="2134" w:type="dxa"/>
          </w:tcPr>
          <w:p w14:paraId="0562A63C" w14:textId="481FCD6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FFB14" w14:textId="0718E47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FF959" w14:textId="61011A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EDD73C1" w14:textId="77777777" w:rsidTr="00C1191E">
        <w:trPr>
          <w:trHeight w:val="54"/>
        </w:trPr>
        <w:tc>
          <w:tcPr>
            <w:tcW w:w="1691" w:type="dxa"/>
          </w:tcPr>
          <w:p w14:paraId="00CD450C" w14:textId="6DF7F63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5DDE8C57" w14:textId="1A558E4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721238.34</w:t>
            </w:r>
          </w:p>
        </w:tc>
        <w:tc>
          <w:tcPr>
            <w:tcW w:w="1562" w:type="dxa"/>
          </w:tcPr>
          <w:p w14:paraId="3DBABB2D" w14:textId="5F3F66C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3365572.45</w:t>
            </w:r>
          </w:p>
        </w:tc>
        <w:tc>
          <w:tcPr>
            <w:tcW w:w="2134" w:type="dxa"/>
          </w:tcPr>
          <w:p w14:paraId="3FAB7CEC" w14:textId="1E5689E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43FD4" w14:textId="78F44F4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71768A" w14:textId="4F9369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1A0D9BC" w14:textId="77777777" w:rsidTr="00C1191E">
        <w:trPr>
          <w:trHeight w:val="54"/>
        </w:trPr>
        <w:tc>
          <w:tcPr>
            <w:tcW w:w="1691" w:type="dxa"/>
          </w:tcPr>
          <w:p w14:paraId="6E17C544" w14:textId="1634AB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20F7ADC1" w14:textId="61BAF89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721233.83</w:t>
            </w:r>
          </w:p>
        </w:tc>
        <w:tc>
          <w:tcPr>
            <w:tcW w:w="1562" w:type="dxa"/>
          </w:tcPr>
          <w:p w14:paraId="58D18CAB" w14:textId="5CDF89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3365579.21</w:t>
            </w:r>
          </w:p>
        </w:tc>
        <w:tc>
          <w:tcPr>
            <w:tcW w:w="2134" w:type="dxa"/>
          </w:tcPr>
          <w:p w14:paraId="7A0E67DD" w14:textId="06ACD8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B39122" w14:textId="2FEBAD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384F8" w14:textId="7F7DF0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70202BC" w14:textId="77777777" w:rsidTr="00C1191E">
        <w:trPr>
          <w:trHeight w:val="54"/>
        </w:trPr>
        <w:tc>
          <w:tcPr>
            <w:tcW w:w="1691" w:type="dxa"/>
          </w:tcPr>
          <w:p w14:paraId="1E334414" w14:textId="38C7356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2FC77C66" w14:textId="5AFEC3F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721225.72</w:t>
            </w:r>
          </w:p>
        </w:tc>
        <w:tc>
          <w:tcPr>
            <w:tcW w:w="1562" w:type="dxa"/>
          </w:tcPr>
          <w:p w14:paraId="12FC1353" w14:textId="7AB0F4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3365584.51</w:t>
            </w:r>
          </w:p>
        </w:tc>
        <w:tc>
          <w:tcPr>
            <w:tcW w:w="2134" w:type="dxa"/>
          </w:tcPr>
          <w:p w14:paraId="6B7E0874" w14:textId="71AE7E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737E9" w14:textId="4E417C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8C387" w14:textId="41417CC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A12AD52" w14:textId="77777777" w:rsidTr="00C1191E">
        <w:trPr>
          <w:trHeight w:val="54"/>
        </w:trPr>
        <w:tc>
          <w:tcPr>
            <w:tcW w:w="1691" w:type="dxa"/>
          </w:tcPr>
          <w:p w14:paraId="454F08A9" w14:textId="5B9CB6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40C1BD5" w14:textId="70DEE08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721215.92</w:t>
            </w:r>
          </w:p>
        </w:tc>
        <w:tc>
          <w:tcPr>
            <w:tcW w:w="1562" w:type="dxa"/>
          </w:tcPr>
          <w:p w14:paraId="5F946516" w14:textId="3159BD5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3365591.61</w:t>
            </w:r>
          </w:p>
        </w:tc>
        <w:tc>
          <w:tcPr>
            <w:tcW w:w="2134" w:type="dxa"/>
          </w:tcPr>
          <w:p w14:paraId="5AF6EB5C" w14:textId="5AC29CE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0179D" w14:textId="77096C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6D127" w14:textId="3FA1F6D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4FABF30" w14:textId="77777777" w:rsidTr="00C1191E">
        <w:trPr>
          <w:trHeight w:val="54"/>
        </w:trPr>
        <w:tc>
          <w:tcPr>
            <w:tcW w:w="1691" w:type="dxa"/>
          </w:tcPr>
          <w:p w14:paraId="73528915" w14:textId="5DA1B2C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4061F2D9" w14:textId="43EFEAF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721208.37</w:t>
            </w:r>
          </w:p>
        </w:tc>
        <w:tc>
          <w:tcPr>
            <w:tcW w:w="1562" w:type="dxa"/>
          </w:tcPr>
          <w:p w14:paraId="08AE5137" w14:textId="6615352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3365596.57</w:t>
            </w:r>
          </w:p>
        </w:tc>
        <w:tc>
          <w:tcPr>
            <w:tcW w:w="2134" w:type="dxa"/>
          </w:tcPr>
          <w:p w14:paraId="226E716A" w14:textId="56A61BC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1BF76" w14:textId="3D85452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ABE14" w14:textId="3CBA3C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E96D499" w14:textId="77777777" w:rsidTr="00C1191E">
        <w:trPr>
          <w:trHeight w:val="54"/>
        </w:trPr>
        <w:tc>
          <w:tcPr>
            <w:tcW w:w="1691" w:type="dxa"/>
          </w:tcPr>
          <w:p w14:paraId="6566F3C0" w14:textId="1EFB542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39A205FC" w14:textId="5F8B977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721200.64</w:t>
            </w:r>
          </w:p>
        </w:tc>
        <w:tc>
          <w:tcPr>
            <w:tcW w:w="1562" w:type="dxa"/>
          </w:tcPr>
          <w:p w14:paraId="17CC6A58" w14:textId="093DB89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3365602.89</w:t>
            </w:r>
          </w:p>
        </w:tc>
        <w:tc>
          <w:tcPr>
            <w:tcW w:w="2134" w:type="dxa"/>
          </w:tcPr>
          <w:p w14:paraId="1818649F" w14:textId="1FDE8FC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8F981" w14:textId="383FB8B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8D095" w14:textId="7F9E070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0F508E1" w14:textId="77777777" w:rsidTr="00C1191E">
        <w:trPr>
          <w:trHeight w:val="54"/>
        </w:trPr>
        <w:tc>
          <w:tcPr>
            <w:tcW w:w="1691" w:type="dxa"/>
          </w:tcPr>
          <w:p w14:paraId="0742DF32" w14:textId="478ACF2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2B7947D3" w14:textId="77CD073F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721197.60</w:t>
            </w:r>
          </w:p>
        </w:tc>
        <w:tc>
          <w:tcPr>
            <w:tcW w:w="1562" w:type="dxa"/>
          </w:tcPr>
          <w:p w14:paraId="66C52824" w14:textId="0F9BEBA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3365605.26</w:t>
            </w:r>
          </w:p>
        </w:tc>
        <w:tc>
          <w:tcPr>
            <w:tcW w:w="2134" w:type="dxa"/>
          </w:tcPr>
          <w:p w14:paraId="34A1D9A6" w14:textId="6BAD4C5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796B6" w14:textId="7256DF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DA30D" w14:textId="09D783A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236DF82" w14:textId="77777777" w:rsidTr="00C1191E">
        <w:trPr>
          <w:trHeight w:val="54"/>
        </w:trPr>
        <w:tc>
          <w:tcPr>
            <w:tcW w:w="1691" w:type="dxa"/>
          </w:tcPr>
          <w:p w14:paraId="64B72114" w14:textId="3493809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07CE41D" w14:textId="7F33633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721186.11</w:t>
            </w:r>
          </w:p>
        </w:tc>
        <w:tc>
          <w:tcPr>
            <w:tcW w:w="1562" w:type="dxa"/>
          </w:tcPr>
          <w:p w14:paraId="3248234C" w14:textId="71730F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3365608.65</w:t>
            </w:r>
          </w:p>
        </w:tc>
        <w:tc>
          <w:tcPr>
            <w:tcW w:w="2134" w:type="dxa"/>
          </w:tcPr>
          <w:p w14:paraId="147EF0A1" w14:textId="662A44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2180B" w14:textId="7E9CC12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149BE" w14:textId="5EAA1C7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F5A4312" w14:textId="77777777" w:rsidTr="00C1191E">
        <w:trPr>
          <w:trHeight w:val="54"/>
        </w:trPr>
        <w:tc>
          <w:tcPr>
            <w:tcW w:w="1691" w:type="dxa"/>
          </w:tcPr>
          <w:p w14:paraId="6FEA2647" w14:textId="025AE61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04CB58AC" w14:textId="3DB0A87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721178.45</w:t>
            </w:r>
          </w:p>
        </w:tc>
        <w:tc>
          <w:tcPr>
            <w:tcW w:w="1562" w:type="dxa"/>
          </w:tcPr>
          <w:p w14:paraId="08158119" w14:textId="3D3BE30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3365610.56</w:t>
            </w:r>
          </w:p>
        </w:tc>
        <w:tc>
          <w:tcPr>
            <w:tcW w:w="2134" w:type="dxa"/>
          </w:tcPr>
          <w:p w14:paraId="3C0661EA" w14:textId="3D82534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732EF" w14:textId="4BC261D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9EE5D" w14:textId="7B2FC5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E01FCDE" w14:textId="77777777" w:rsidTr="00C1191E">
        <w:trPr>
          <w:trHeight w:val="54"/>
        </w:trPr>
        <w:tc>
          <w:tcPr>
            <w:tcW w:w="1691" w:type="dxa"/>
          </w:tcPr>
          <w:p w14:paraId="2641B579" w14:textId="08C5A4A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41DBAE56" w14:textId="7CFDD9F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721170.12</w:t>
            </w:r>
          </w:p>
        </w:tc>
        <w:tc>
          <w:tcPr>
            <w:tcW w:w="1562" w:type="dxa"/>
          </w:tcPr>
          <w:p w14:paraId="23BBE8BE" w14:textId="319EF33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3365614.28</w:t>
            </w:r>
          </w:p>
        </w:tc>
        <w:tc>
          <w:tcPr>
            <w:tcW w:w="2134" w:type="dxa"/>
          </w:tcPr>
          <w:p w14:paraId="7ADC9025" w14:textId="39E4E71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2D473" w14:textId="1D81FEA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D271A" w14:textId="1F120C7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B5ED2CA" w14:textId="77777777" w:rsidTr="00C1191E">
        <w:trPr>
          <w:trHeight w:val="54"/>
        </w:trPr>
        <w:tc>
          <w:tcPr>
            <w:tcW w:w="1691" w:type="dxa"/>
          </w:tcPr>
          <w:p w14:paraId="3FE9F182" w14:textId="49490A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0CE2ED29" w14:textId="1980C7CB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721161.10</w:t>
            </w:r>
          </w:p>
        </w:tc>
        <w:tc>
          <w:tcPr>
            <w:tcW w:w="1562" w:type="dxa"/>
          </w:tcPr>
          <w:p w14:paraId="78B0E4B4" w14:textId="7C7D66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3365619.01</w:t>
            </w:r>
          </w:p>
        </w:tc>
        <w:tc>
          <w:tcPr>
            <w:tcW w:w="2134" w:type="dxa"/>
          </w:tcPr>
          <w:p w14:paraId="3542D10A" w14:textId="71C5A55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A4C04" w14:textId="4665B28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231810" w14:textId="467EEBD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125D338" w14:textId="77777777" w:rsidTr="00C1191E">
        <w:trPr>
          <w:trHeight w:val="54"/>
        </w:trPr>
        <w:tc>
          <w:tcPr>
            <w:tcW w:w="1691" w:type="dxa"/>
          </w:tcPr>
          <w:p w14:paraId="4EFADDCE" w14:textId="7AE532B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91C1742" w14:textId="3AE33D74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721146.75</w:t>
            </w:r>
          </w:p>
        </w:tc>
        <w:tc>
          <w:tcPr>
            <w:tcW w:w="1562" w:type="dxa"/>
          </w:tcPr>
          <w:p w14:paraId="15B4F647" w14:textId="3AB950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3365624.61</w:t>
            </w:r>
          </w:p>
        </w:tc>
        <w:tc>
          <w:tcPr>
            <w:tcW w:w="2134" w:type="dxa"/>
          </w:tcPr>
          <w:p w14:paraId="5A58B737" w14:textId="723EFE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9A661" w14:textId="75A5CBD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09236" w14:textId="748A90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6FC1246" w14:textId="77777777" w:rsidTr="00C1191E">
        <w:trPr>
          <w:trHeight w:val="54"/>
        </w:trPr>
        <w:tc>
          <w:tcPr>
            <w:tcW w:w="1691" w:type="dxa"/>
          </w:tcPr>
          <w:p w14:paraId="2B1A0B76" w14:textId="0B94475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21367F8B" w14:textId="685607D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721127.24</w:t>
            </w:r>
          </w:p>
        </w:tc>
        <w:tc>
          <w:tcPr>
            <w:tcW w:w="1562" w:type="dxa"/>
          </w:tcPr>
          <w:p w14:paraId="42C7AA86" w14:textId="477814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3365630.53</w:t>
            </w:r>
          </w:p>
        </w:tc>
        <w:tc>
          <w:tcPr>
            <w:tcW w:w="2134" w:type="dxa"/>
          </w:tcPr>
          <w:p w14:paraId="00E5A4E9" w14:textId="64B4236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F4240A" w14:textId="6DBF6B7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173940" w14:textId="638B1C9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97ECB46" w14:textId="77777777" w:rsidTr="00C1191E">
        <w:trPr>
          <w:trHeight w:val="54"/>
        </w:trPr>
        <w:tc>
          <w:tcPr>
            <w:tcW w:w="1691" w:type="dxa"/>
          </w:tcPr>
          <w:p w14:paraId="5DFD36FB" w14:textId="48C53F0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56332581" w14:textId="1E9D6A1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721113.90</w:t>
            </w:r>
          </w:p>
        </w:tc>
        <w:tc>
          <w:tcPr>
            <w:tcW w:w="1562" w:type="dxa"/>
          </w:tcPr>
          <w:p w14:paraId="0332BC67" w14:textId="17FC38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3365635.59</w:t>
            </w:r>
          </w:p>
        </w:tc>
        <w:tc>
          <w:tcPr>
            <w:tcW w:w="2134" w:type="dxa"/>
          </w:tcPr>
          <w:p w14:paraId="4C727C88" w14:textId="421F6DA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04154" w14:textId="4ABF60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70EC7" w14:textId="2AE3735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B3FE667" w14:textId="77777777" w:rsidTr="00C1191E">
        <w:trPr>
          <w:trHeight w:val="54"/>
        </w:trPr>
        <w:tc>
          <w:tcPr>
            <w:tcW w:w="1691" w:type="dxa"/>
          </w:tcPr>
          <w:p w14:paraId="70F36C16" w14:textId="705DD80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45868A5E" w14:textId="3842F611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721095.52</w:t>
            </w:r>
          </w:p>
        </w:tc>
        <w:tc>
          <w:tcPr>
            <w:tcW w:w="1562" w:type="dxa"/>
          </w:tcPr>
          <w:p w14:paraId="55771FA0" w14:textId="7BE6AA2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3365640.19</w:t>
            </w:r>
          </w:p>
        </w:tc>
        <w:tc>
          <w:tcPr>
            <w:tcW w:w="2134" w:type="dxa"/>
          </w:tcPr>
          <w:p w14:paraId="5605110B" w14:textId="5B1AEBB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BBD9F" w14:textId="32D2B3D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64273" w14:textId="5848F99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46EDC1D" w14:textId="77777777" w:rsidTr="00C1191E">
        <w:trPr>
          <w:trHeight w:val="54"/>
        </w:trPr>
        <w:tc>
          <w:tcPr>
            <w:tcW w:w="1691" w:type="dxa"/>
          </w:tcPr>
          <w:p w14:paraId="1FAE12C3" w14:textId="458D839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74128CA4" w14:textId="13B62C2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721071.65</w:t>
            </w:r>
          </w:p>
        </w:tc>
        <w:tc>
          <w:tcPr>
            <w:tcW w:w="1562" w:type="dxa"/>
          </w:tcPr>
          <w:p w14:paraId="06AA6C90" w14:textId="4EC8051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3365650.24</w:t>
            </w:r>
          </w:p>
        </w:tc>
        <w:tc>
          <w:tcPr>
            <w:tcW w:w="2134" w:type="dxa"/>
          </w:tcPr>
          <w:p w14:paraId="531382E3" w14:textId="6A7937E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12F9C" w14:textId="476250E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C31CA" w14:textId="21C6089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3C04318" w14:textId="77777777" w:rsidTr="00C1191E">
        <w:trPr>
          <w:trHeight w:val="54"/>
        </w:trPr>
        <w:tc>
          <w:tcPr>
            <w:tcW w:w="1691" w:type="dxa"/>
          </w:tcPr>
          <w:p w14:paraId="46813404" w14:textId="71DECF0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5B55DE2" w14:textId="2447A40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721063.18</w:t>
            </w:r>
          </w:p>
        </w:tc>
        <w:tc>
          <w:tcPr>
            <w:tcW w:w="1562" w:type="dxa"/>
          </w:tcPr>
          <w:p w14:paraId="79DF9E89" w14:textId="6B6C9D9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3365655.25</w:t>
            </w:r>
          </w:p>
        </w:tc>
        <w:tc>
          <w:tcPr>
            <w:tcW w:w="2134" w:type="dxa"/>
          </w:tcPr>
          <w:p w14:paraId="12D1DC24" w14:textId="40E6D6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719FC" w14:textId="72BF66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CA844" w14:textId="33C96ED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A29ECF4" w14:textId="77777777" w:rsidTr="00C1191E">
        <w:trPr>
          <w:trHeight w:val="54"/>
        </w:trPr>
        <w:tc>
          <w:tcPr>
            <w:tcW w:w="1691" w:type="dxa"/>
          </w:tcPr>
          <w:p w14:paraId="0654A604" w14:textId="678878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78719C33" w14:textId="2382138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721052.34</w:t>
            </w:r>
          </w:p>
        </w:tc>
        <w:tc>
          <w:tcPr>
            <w:tcW w:w="1562" w:type="dxa"/>
          </w:tcPr>
          <w:p w14:paraId="39824BEF" w14:textId="503406D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3365663.73</w:t>
            </w:r>
          </w:p>
        </w:tc>
        <w:tc>
          <w:tcPr>
            <w:tcW w:w="2134" w:type="dxa"/>
          </w:tcPr>
          <w:p w14:paraId="56A7EFF5" w14:textId="76F68BE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D6592" w14:textId="6B618F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1E442B" w14:textId="18C574B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4555AFA" w14:textId="77777777" w:rsidTr="00C1191E">
        <w:trPr>
          <w:trHeight w:val="54"/>
        </w:trPr>
        <w:tc>
          <w:tcPr>
            <w:tcW w:w="1691" w:type="dxa"/>
          </w:tcPr>
          <w:p w14:paraId="57AD3060" w14:textId="16B4E3F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2A25BDF3" w14:textId="782F979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721037.12</w:t>
            </w:r>
          </w:p>
        </w:tc>
        <w:tc>
          <w:tcPr>
            <w:tcW w:w="1562" w:type="dxa"/>
          </w:tcPr>
          <w:p w14:paraId="04F4DC69" w14:textId="54D891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3365679.37</w:t>
            </w:r>
          </w:p>
        </w:tc>
        <w:tc>
          <w:tcPr>
            <w:tcW w:w="2134" w:type="dxa"/>
          </w:tcPr>
          <w:p w14:paraId="40B86669" w14:textId="1347DEB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DA1CF" w14:textId="473911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756FF8" w14:textId="73563DE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5053E7E" w14:textId="77777777" w:rsidTr="00C1191E">
        <w:trPr>
          <w:trHeight w:val="54"/>
        </w:trPr>
        <w:tc>
          <w:tcPr>
            <w:tcW w:w="1691" w:type="dxa"/>
          </w:tcPr>
          <w:p w14:paraId="009E7BB6" w14:textId="2AFCB45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5AFCA718" w14:textId="57E1B44D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721026.19</w:t>
            </w:r>
          </w:p>
        </w:tc>
        <w:tc>
          <w:tcPr>
            <w:tcW w:w="1562" w:type="dxa"/>
          </w:tcPr>
          <w:p w14:paraId="29A3237B" w14:textId="08CEC7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3365692.13</w:t>
            </w:r>
          </w:p>
        </w:tc>
        <w:tc>
          <w:tcPr>
            <w:tcW w:w="2134" w:type="dxa"/>
          </w:tcPr>
          <w:p w14:paraId="7294E9DE" w14:textId="7FB7898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CCEBA" w14:textId="3F23DC4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390C3" w14:textId="5DC680B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FFE980D" w14:textId="77777777" w:rsidTr="00C1191E">
        <w:trPr>
          <w:trHeight w:val="54"/>
        </w:trPr>
        <w:tc>
          <w:tcPr>
            <w:tcW w:w="1691" w:type="dxa"/>
          </w:tcPr>
          <w:p w14:paraId="57ABE216" w14:textId="7814BED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780D3CE8" w14:textId="2A3C0FC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721020.94</w:t>
            </w:r>
          </w:p>
        </w:tc>
        <w:tc>
          <w:tcPr>
            <w:tcW w:w="1562" w:type="dxa"/>
          </w:tcPr>
          <w:p w14:paraId="2EE68519" w14:textId="5D365F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3365703.00</w:t>
            </w:r>
          </w:p>
        </w:tc>
        <w:tc>
          <w:tcPr>
            <w:tcW w:w="2134" w:type="dxa"/>
          </w:tcPr>
          <w:p w14:paraId="5C8CCA73" w14:textId="09F77E1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F8ABA" w14:textId="76ABFE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9B918" w14:textId="3F59353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48AD8ED" w14:textId="77777777" w:rsidTr="00C1191E">
        <w:trPr>
          <w:trHeight w:val="54"/>
        </w:trPr>
        <w:tc>
          <w:tcPr>
            <w:tcW w:w="1691" w:type="dxa"/>
          </w:tcPr>
          <w:p w14:paraId="23ABA50E" w14:textId="063AE9F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0AE7C37C" w14:textId="4448872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721014.52</w:t>
            </w:r>
          </w:p>
        </w:tc>
        <w:tc>
          <w:tcPr>
            <w:tcW w:w="1562" w:type="dxa"/>
          </w:tcPr>
          <w:p w14:paraId="784324C4" w14:textId="2D75660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3365709.41</w:t>
            </w:r>
          </w:p>
        </w:tc>
        <w:tc>
          <w:tcPr>
            <w:tcW w:w="2134" w:type="dxa"/>
          </w:tcPr>
          <w:p w14:paraId="42E6604D" w14:textId="0BD77D8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92F6F" w14:textId="64F8326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D7769" w14:textId="20B1C13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BAE5559" w14:textId="77777777" w:rsidTr="00C1191E">
        <w:trPr>
          <w:trHeight w:val="54"/>
        </w:trPr>
        <w:tc>
          <w:tcPr>
            <w:tcW w:w="1691" w:type="dxa"/>
          </w:tcPr>
          <w:p w14:paraId="23A80E87" w14:textId="71B177C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0142214C" w14:textId="7430017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721008.80</w:t>
            </w:r>
          </w:p>
        </w:tc>
        <w:tc>
          <w:tcPr>
            <w:tcW w:w="1562" w:type="dxa"/>
          </w:tcPr>
          <w:p w14:paraId="61040253" w14:textId="70B45A7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3365712.86</w:t>
            </w:r>
          </w:p>
        </w:tc>
        <w:tc>
          <w:tcPr>
            <w:tcW w:w="2134" w:type="dxa"/>
          </w:tcPr>
          <w:p w14:paraId="71DA2050" w14:textId="520052C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69386" w14:textId="7174E01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65C42" w14:textId="2BC5512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17D5CA0" w14:textId="77777777" w:rsidTr="00C1191E">
        <w:trPr>
          <w:trHeight w:val="54"/>
        </w:trPr>
        <w:tc>
          <w:tcPr>
            <w:tcW w:w="1691" w:type="dxa"/>
          </w:tcPr>
          <w:p w14:paraId="4CE505F0" w14:textId="498C46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9219B83" w14:textId="1ADEDCAC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720993.34</w:t>
            </w:r>
          </w:p>
        </w:tc>
        <w:tc>
          <w:tcPr>
            <w:tcW w:w="1562" w:type="dxa"/>
          </w:tcPr>
          <w:p w14:paraId="6957A377" w14:textId="72C47A6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3365721.47</w:t>
            </w:r>
          </w:p>
        </w:tc>
        <w:tc>
          <w:tcPr>
            <w:tcW w:w="2134" w:type="dxa"/>
          </w:tcPr>
          <w:p w14:paraId="6226F2E1" w14:textId="76991CB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09C1A" w14:textId="6AF0253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1364F" w14:textId="19D1D0B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DA8401F" w14:textId="77777777" w:rsidTr="00C1191E">
        <w:trPr>
          <w:trHeight w:val="54"/>
        </w:trPr>
        <w:tc>
          <w:tcPr>
            <w:tcW w:w="1691" w:type="dxa"/>
          </w:tcPr>
          <w:p w14:paraId="6C4CDC49" w14:textId="05CBB2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5BABC8B7" w14:textId="1F995565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720980.87</w:t>
            </w:r>
          </w:p>
        </w:tc>
        <w:tc>
          <w:tcPr>
            <w:tcW w:w="1562" w:type="dxa"/>
          </w:tcPr>
          <w:p w14:paraId="683FF968" w14:textId="586DB7F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3365730.40</w:t>
            </w:r>
          </w:p>
        </w:tc>
        <w:tc>
          <w:tcPr>
            <w:tcW w:w="2134" w:type="dxa"/>
          </w:tcPr>
          <w:p w14:paraId="794FFE51" w14:textId="04385CE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DC6D14" w14:textId="014FA97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15148" w14:textId="6823D9A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C3E99BC" w14:textId="77777777" w:rsidTr="00C1191E">
        <w:trPr>
          <w:trHeight w:val="54"/>
        </w:trPr>
        <w:tc>
          <w:tcPr>
            <w:tcW w:w="1691" w:type="dxa"/>
          </w:tcPr>
          <w:p w14:paraId="395C0C3A" w14:textId="748C245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1B4DE3B1" w14:textId="4B73F9D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720971.41</w:t>
            </w:r>
          </w:p>
        </w:tc>
        <w:tc>
          <w:tcPr>
            <w:tcW w:w="1562" w:type="dxa"/>
          </w:tcPr>
          <w:p w14:paraId="1624AFE1" w14:textId="3B43FBA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3365736.12</w:t>
            </w:r>
          </w:p>
        </w:tc>
        <w:tc>
          <w:tcPr>
            <w:tcW w:w="2134" w:type="dxa"/>
          </w:tcPr>
          <w:p w14:paraId="187C1585" w14:textId="3A1A140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524D6E" w14:textId="157E382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1650E" w14:textId="263C856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34B6E1A4" w14:textId="77777777" w:rsidTr="00C1191E">
        <w:trPr>
          <w:trHeight w:val="54"/>
        </w:trPr>
        <w:tc>
          <w:tcPr>
            <w:tcW w:w="1691" w:type="dxa"/>
          </w:tcPr>
          <w:p w14:paraId="35942B40" w14:textId="3C13DCC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104C03CE" w14:textId="4D99DF4A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720966.80</w:t>
            </w:r>
          </w:p>
        </w:tc>
        <w:tc>
          <w:tcPr>
            <w:tcW w:w="1562" w:type="dxa"/>
          </w:tcPr>
          <w:p w14:paraId="4F3AA93C" w14:textId="2317FB3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3365740.54</w:t>
            </w:r>
          </w:p>
        </w:tc>
        <w:tc>
          <w:tcPr>
            <w:tcW w:w="2134" w:type="dxa"/>
          </w:tcPr>
          <w:p w14:paraId="187B53DE" w14:textId="6A0D44F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D22CC" w14:textId="1A1ADB3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CB9F7" w14:textId="1357DA7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6D53C159" w14:textId="77777777" w:rsidTr="00C1191E">
        <w:trPr>
          <w:trHeight w:val="54"/>
        </w:trPr>
        <w:tc>
          <w:tcPr>
            <w:tcW w:w="1691" w:type="dxa"/>
          </w:tcPr>
          <w:p w14:paraId="42B88133" w14:textId="4785C8E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3B4165B5" w14:textId="03F8EB8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720956.27</w:t>
            </w:r>
          </w:p>
        </w:tc>
        <w:tc>
          <w:tcPr>
            <w:tcW w:w="1562" w:type="dxa"/>
          </w:tcPr>
          <w:p w14:paraId="56E7B29C" w14:textId="7F6FAAD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3365746.52</w:t>
            </w:r>
          </w:p>
        </w:tc>
        <w:tc>
          <w:tcPr>
            <w:tcW w:w="2134" w:type="dxa"/>
          </w:tcPr>
          <w:p w14:paraId="11BBED0E" w14:textId="79FA31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181F884" w14:textId="0E539A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227D644" w14:textId="38645EF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AD5ED0C" w14:textId="77777777" w:rsidTr="00C1191E">
        <w:trPr>
          <w:trHeight w:val="54"/>
        </w:trPr>
        <w:tc>
          <w:tcPr>
            <w:tcW w:w="1691" w:type="dxa"/>
          </w:tcPr>
          <w:p w14:paraId="4ED9EF25" w14:textId="0771298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</w:tcPr>
          <w:p w14:paraId="19B82FF7" w14:textId="6F9F08D8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720950.12</w:t>
            </w:r>
          </w:p>
        </w:tc>
        <w:tc>
          <w:tcPr>
            <w:tcW w:w="1562" w:type="dxa"/>
          </w:tcPr>
          <w:p w14:paraId="4A14E22F" w14:textId="4323462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3365748.69</w:t>
            </w:r>
          </w:p>
        </w:tc>
        <w:tc>
          <w:tcPr>
            <w:tcW w:w="2134" w:type="dxa"/>
          </w:tcPr>
          <w:p w14:paraId="1E35FB8B" w14:textId="3B46E71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FCE81" w14:textId="2A1B20B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1D785" w14:textId="6DC1CB8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08EA50B3" w14:textId="77777777" w:rsidTr="00C1191E">
        <w:trPr>
          <w:trHeight w:val="54"/>
        </w:trPr>
        <w:tc>
          <w:tcPr>
            <w:tcW w:w="1691" w:type="dxa"/>
          </w:tcPr>
          <w:p w14:paraId="39E91C57" w14:textId="4AE9CA4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</w:tcPr>
          <w:p w14:paraId="3EF114FD" w14:textId="034905F6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720943.31</w:t>
            </w:r>
          </w:p>
        </w:tc>
        <w:tc>
          <w:tcPr>
            <w:tcW w:w="1562" w:type="dxa"/>
          </w:tcPr>
          <w:p w14:paraId="41BF1084" w14:textId="2376685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3365750.24</w:t>
            </w:r>
          </w:p>
        </w:tc>
        <w:tc>
          <w:tcPr>
            <w:tcW w:w="2134" w:type="dxa"/>
          </w:tcPr>
          <w:p w14:paraId="59E9734A" w14:textId="108E81E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8C7D4" w14:textId="4619EAF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70A13" w14:textId="6B579EC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7B21629" w14:textId="77777777" w:rsidTr="00C1191E">
        <w:trPr>
          <w:trHeight w:val="54"/>
        </w:trPr>
        <w:tc>
          <w:tcPr>
            <w:tcW w:w="1691" w:type="dxa"/>
          </w:tcPr>
          <w:p w14:paraId="19928ACF" w14:textId="41B9A97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25E3D847" w14:textId="6FA6E30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720932.99</w:t>
            </w:r>
          </w:p>
        </w:tc>
        <w:tc>
          <w:tcPr>
            <w:tcW w:w="1562" w:type="dxa"/>
          </w:tcPr>
          <w:p w14:paraId="30ECF4A9" w14:textId="706189B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3365751.63</w:t>
            </w:r>
          </w:p>
        </w:tc>
        <w:tc>
          <w:tcPr>
            <w:tcW w:w="2134" w:type="dxa"/>
          </w:tcPr>
          <w:p w14:paraId="0D72BB35" w14:textId="68EC440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4A27F" w14:textId="4AF9F28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A8521" w14:textId="71DA94F6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4552E7CF" w14:textId="77777777" w:rsidTr="00C1191E">
        <w:trPr>
          <w:trHeight w:val="54"/>
        </w:trPr>
        <w:tc>
          <w:tcPr>
            <w:tcW w:w="1691" w:type="dxa"/>
          </w:tcPr>
          <w:p w14:paraId="2D8613E7" w14:textId="52FCBA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BB65DB6" w14:textId="75E933C3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720927.31</w:t>
            </w:r>
          </w:p>
        </w:tc>
        <w:tc>
          <w:tcPr>
            <w:tcW w:w="1562" w:type="dxa"/>
          </w:tcPr>
          <w:p w14:paraId="6E35CBF5" w14:textId="0E73BE2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3365749.25</w:t>
            </w:r>
          </w:p>
        </w:tc>
        <w:tc>
          <w:tcPr>
            <w:tcW w:w="2134" w:type="dxa"/>
          </w:tcPr>
          <w:p w14:paraId="20DE62BA" w14:textId="09535AE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E42A1" w14:textId="5DD31D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ED1CA" w14:textId="0715BEC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55CDD79E" w14:textId="77777777" w:rsidTr="00C1191E">
        <w:trPr>
          <w:trHeight w:val="54"/>
        </w:trPr>
        <w:tc>
          <w:tcPr>
            <w:tcW w:w="1691" w:type="dxa"/>
          </w:tcPr>
          <w:p w14:paraId="1EFB174C" w14:textId="077ACD6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21B989EA" w14:textId="26D420C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720924.01</w:t>
            </w:r>
          </w:p>
        </w:tc>
        <w:tc>
          <w:tcPr>
            <w:tcW w:w="1562" w:type="dxa"/>
          </w:tcPr>
          <w:p w14:paraId="65EC9E89" w14:textId="32F987F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3365742.81</w:t>
            </w:r>
          </w:p>
        </w:tc>
        <w:tc>
          <w:tcPr>
            <w:tcW w:w="2134" w:type="dxa"/>
          </w:tcPr>
          <w:p w14:paraId="418AE761" w14:textId="29E2189A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B4683" w14:textId="61D687D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CD3FF" w14:textId="7E25156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289996D2" w14:textId="77777777" w:rsidTr="00C1191E">
        <w:trPr>
          <w:trHeight w:val="54"/>
        </w:trPr>
        <w:tc>
          <w:tcPr>
            <w:tcW w:w="1691" w:type="dxa"/>
          </w:tcPr>
          <w:p w14:paraId="49ABAAFA" w14:textId="7738278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59CB24CA" w14:textId="3CAC53A9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720921.91</w:t>
            </w:r>
          </w:p>
        </w:tc>
        <w:tc>
          <w:tcPr>
            <w:tcW w:w="1562" w:type="dxa"/>
          </w:tcPr>
          <w:p w14:paraId="614F4FC5" w14:textId="3A1253C9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3365736.13</w:t>
            </w:r>
          </w:p>
        </w:tc>
        <w:tc>
          <w:tcPr>
            <w:tcW w:w="2134" w:type="dxa"/>
          </w:tcPr>
          <w:p w14:paraId="3AB4121B" w14:textId="6C25143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2771F9" w14:textId="658680A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C20F7" w14:textId="7401DFA1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707F4015" w14:textId="77777777" w:rsidTr="00C1191E">
        <w:trPr>
          <w:trHeight w:val="54"/>
        </w:trPr>
        <w:tc>
          <w:tcPr>
            <w:tcW w:w="1691" w:type="dxa"/>
          </w:tcPr>
          <w:p w14:paraId="49DECC39" w14:textId="62B400F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034D8220" w14:textId="572262A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720918.90</w:t>
            </w:r>
          </w:p>
        </w:tc>
        <w:tc>
          <w:tcPr>
            <w:tcW w:w="1562" w:type="dxa"/>
          </w:tcPr>
          <w:p w14:paraId="4F85A9D1" w14:textId="5D2EB25F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3365729.69</w:t>
            </w:r>
          </w:p>
        </w:tc>
        <w:tc>
          <w:tcPr>
            <w:tcW w:w="2134" w:type="dxa"/>
          </w:tcPr>
          <w:p w14:paraId="55D08680" w14:textId="637DD853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4C999" w14:textId="6DE0E4FB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6B80B" w14:textId="67BD628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C08A091" w14:textId="77777777" w:rsidTr="00C1191E">
        <w:trPr>
          <w:trHeight w:val="54"/>
        </w:trPr>
        <w:tc>
          <w:tcPr>
            <w:tcW w:w="1691" w:type="dxa"/>
          </w:tcPr>
          <w:p w14:paraId="4BED08E8" w14:textId="65BE728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5F7B8CA3" w14:textId="56498342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720915.30</w:t>
            </w:r>
          </w:p>
        </w:tc>
        <w:tc>
          <w:tcPr>
            <w:tcW w:w="1562" w:type="dxa"/>
          </w:tcPr>
          <w:p w14:paraId="21CF39AF" w14:textId="5D3D5E54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3365722.61</w:t>
            </w:r>
          </w:p>
        </w:tc>
        <w:tc>
          <w:tcPr>
            <w:tcW w:w="2134" w:type="dxa"/>
          </w:tcPr>
          <w:p w14:paraId="25E4BAB4" w14:textId="1658B72D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B53D8" w14:textId="6477FA15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C781C" w14:textId="69C1F56E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4660DC" w:rsidRPr="002E6E74" w14:paraId="1D0EC137" w14:textId="77777777" w:rsidTr="00C1191E">
        <w:trPr>
          <w:trHeight w:val="54"/>
        </w:trPr>
        <w:tc>
          <w:tcPr>
            <w:tcW w:w="1691" w:type="dxa"/>
          </w:tcPr>
          <w:p w14:paraId="07DE9F58" w14:textId="4721A5C7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02939FDB" w14:textId="40E8D7CE" w:rsidR="004660DC" w:rsidRPr="002E6E74" w:rsidRDefault="004660DC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720911.10</w:t>
            </w:r>
          </w:p>
        </w:tc>
        <w:tc>
          <w:tcPr>
            <w:tcW w:w="1562" w:type="dxa"/>
          </w:tcPr>
          <w:p w14:paraId="74684077" w14:textId="3FABE030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3365717.23</w:t>
            </w:r>
          </w:p>
        </w:tc>
        <w:tc>
          <w:tcPr>
            <w:tcW w:w="2134" w:type="dxa"/>
          </w:tcPr>
          <w:p w14:paraId="5E7E0001" w14:textId="3FC46FEC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310FD" w14:textId="6E068C72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F7F99" w14:textId="0C46D7D8" w:rsidR="004660DC" w:rsidRPr="002E6E74" w:rsidRDefault="004660DC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695BF4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3D5C645A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1C82A272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5A9EA968" w:rsidR="00695BF4" w:rsidRPr="00D74C57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95BF4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13D5EB40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10AEC261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7371" w:type="dxa"/>
          </w:tcPr>
          <w:p w14:paraId="614842DE" w14:textId="1B63CBB2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695BF4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5E8A37F1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1559" w:type="dxa"/>
          </w:tcPr>
          <w:p w14:paraId="1A3B0DE7" w14:textId="7790EEF1" w:rsidR="00695BF4" w:rsidRDefault="00695BF4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7371" w:type="dxa"/>
          </w:tcPr>
          <w:p w14:paraId="6691230B" w14:textId="0E2B7DF4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695BF4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358BAA6B" w:rsidR="00695BF4" w:rsidRDefault="00695BF4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1559" w:type="dxa"/>
          </w:tcPr>
          <w:p w14:paraId="31AD2867" w14:textId="4A15AE3A" w:rsidR="00695BF4" w:rsidRDefault="00695BF4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316</w:t>
            </w:r>
          </w:p>
        </w:tc>
        <w:tc>
          <w:tcPr>
            <w:tcW w:w="7371" w:type="dxa"/>
          </w:tcPr>
          <w:p w14:paraId="5AF3D05B" w14:textId="3CC9BB5D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695BF4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2225C5E3" w:rsidR="00695BF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5622C4E4" w14:textId="1E256CE9" w:rsidR="00695BF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EE8543E" w14:textId="1CCFD926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95BF4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6CCA4A9D" w:rsidR="00695BF4" w:rsidRPr="002E6E74" w:rsidRDefault="00695BF4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9" w:type="dxa"/>
          </w:tcPr>
          <w:p w14:paraId="3858B367" w14:textId="04A3E67C" w:rsidR="00695BF4" w:rsidRPr="002E6E74" w:rsidRDefault="00695BF4" w:rsidP="004660D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  <w:r w:rsidR="004660DC">
              <w:rPr>
                <w:sz w:val="18"/>
                <w:szCs w:val="20"/>
              </w:rPr>
              <w:t>3</w:t>
            </w:r>
          </w:p>
        </w:tc>
        <w:tc>
          <w:tcPr>
            <w:tcW w:w="7371" w:type="dxa"/>
          </w:tcPr>
          <w:p w14:paraId="3DE73BA7" w14:textId="5951A392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695BF4" w14:paraId="27BBA979" w14:textId="77777777" w:rsidTr="003D568B">
        <w:trPr>
          <w:divId w:val="1496217629"/>
        </w:trPr>
        <w:tc>
          <w:tcPr>
            <w:tcW w:w="1673" w:type="dxa"/>
          </w:tcPr>
          <w:p w14:paraId="1200DAF4" w14:textId="59F660FD" w:rsidR="00695BF4" w:rsidRPr="002E6E74" w:rsidRDefault="00695BF4" w:rsidP="004660D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  <w:r w:rsidR="004660DC">
              <w:rPr>
                <w:sz w:val="18"/>
                <w:szCs w:val="20"/>
              </w:rPr>
              <w:t>3</w:t>
            </w:r>
          </w:p>
        </w:tc>
        <w:tc>
          <w:tcPr>
            <w:tcW w:w="1559" w:type="dxa"/>
          </w:tcPr>
          <w:p w14:paraId="45DC6E8C" w14:textId="2DFD417E" w:rsidR="00695BF4" w:rsidRDefault="00695BF4" w:rsidP="004660D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  <w:r w:rsidR="004660DC">
              <w:rPr>
                <w:sz w:val="18"/>
                <w:szCs w:val="20"/>
              </w:rPr>
              <w:t>4</w:t>
            </w:r>
          </w:p>
        </w:tc>
        <w:tc>
          <w:tcPr>
            <w:tcW w:w="7371" w:type="dxa"/>
          </w:tcPr>
          <w:p w14:paraId="3489DBA2" w14:textId="473EF13A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695BF4" w14:paraId="611BEBD0" w14:textId="77777777" w:rsidTr="003D568B">
        <w:trPr>
          <w:divId w:val="1496217629"/>
        </w:trPr>
        <w:tc>
          <w:tcPr>
            <w:tcW w:w="1673" w:type="dxa"/>
          </w:tcPr>
          <w:p w14:paraId="62F8254E" w14:textId="3AECC2A1" w:rsidR="00695BF4" w:rsidRDefault="00695BF4" w:rsidP="004660D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  <w:r w:rsidR="004660DC"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64BC1998" w14:textId="42851571" w:rsidR="00695BF4" w:rsidRDefault="00695BF4" w:rsidP="004660DC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="004660DC">
              <w:rPr>
                <w:sz w:val="18"/>
                <w:szCs w:val="20"/>
              </w:rPr>
              <w:t>29</w:t>
            </w:r>
          </w:p>
        </w:tc>
        <w:tc>
          <w:tcPr>
            <w:tcW w:w="7371" w:type="dxa"/>
          </w:tcPr>
          <w:p w14:paraId="1F2ECA84" w14:textId="239CA5AF" w:rsidR="00695BF4" w:rsidRPr="002E6E74" w:rsidRDefault="00695BF4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4C5FDC51" w:rsidR="00F54131" w:rsidRPr="000C0D36" w:rsidRDefault="00E570C7" w:rsidP="00695BF4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95BF4">
              <w:rPr>
                <w:sz w:val="24"/>
                <w:szCs w:val="24"/>
              </w:rPr>
              <w:t>Индустриальный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2DB96EAF" w:rsidR="003D568B" w:rsidRDefault="001715F3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3DD7F688" wp14:editId="211999C6">
                  <wp:extent cx="11450471" cy="78338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 А3 Лист 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7" t="10653" r="6911" b="7813"/>
                          <a:stretch/>
                        </pic:blipFill>
                        <pic:spPr bwMode="auto">
                          <a:xfrm>
                            <a:off x="0" y="0"/>
                            <a:ext cx="11455961" cy="7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4B285" w14:textId="3776DA42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44389D36" w14:textId="77777777" w:rsidR="00342828" w:rsidRDefault="00342828" w:rsidP="00BC650E">
            <w:pPr>
              <w:rPr>
                <w:b/>
              </w:rPr>
            </w:pP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0D59C689" w14:textId="7136ECAC" w:rsidR="00695BF4" w:rsidRDefault="001715F3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322707A" wp14:editId="3B41EB09">
                  <wp:extent cx="10290411" cy="846161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 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6" t="5256" r="13239" b="6676"/>
                          <a:stretch/>
                        </pic:blipFill>
                        <pic:spPr bwMode="auto">
                          <a:xfrm>
                            <a:off x="0" y="0"/>
                            <a:ext cx="10295345" cy="846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F549F" w14:textId="093DA052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586B28F7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3EBB2DB6" w14:textId="2720B8B8" w:rsidR="001715F3" w:rsidRPr="001C2598" w:rsidRDefault="001715F3" w:rsidP="001715F3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D8461BB" wp14:editId="0AA62B9D">
                  <wp:extent cx="10235819" cy="854349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6" t="5823" r="13540" b="5256"/>
                          <a:stretch/>
                        </pic:blipFill>
                        <pic:spPr bwMode="auto">
                          <a:xfrm>
                            <a:off x="0" y="0"/>
                            <a:ext cx="10240727" cy="854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695BF4" w:rsidRPr="00AA0A82" w14:paraId="2AD19968" w14:textId="77777777" w:rsidTr="00695BF4">
        <w:trPr>
          <w:trHeight w:val="369"/>
        </w:trPr>
        <w:tc>
          <w:tcPr>
            <w:tcW w:w="5000" w:type="pct"/>
          </w:tcPr>
          <w:p w14:paraId="1E7EA4E4" w14:textId="4537BFEA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3</w:t>
            </w:r>
          </w:p>
          <w:p w14:paraId="7B888B7A" w14:textId="77777777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</w:p>
          <w:p w14:paraId="405BCC0E" w14:textId="10957707" w:rsidR="00695BF4" w:rsidRPr="003D568B" w:rsidRDefault="001715F3" w:rsidP="0016526C">
            <w:pPr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0402F6" wp14:editId="21F272C8">
                  <wp:extent cx="10331356" cy="861173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 Лист 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2" t="4687" r="11430" b="5682"/>
                          <a:stretch/>
                        </pic:blipFill>
                        <pic:spPr bwMode="auto">
                          <a:xfrm>
                            <a:off x="0" y="0"/>
                            <a:ext cx="10336309" cy="861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01991" w14:textId="77777777" w:rsidR="00695BF4" w:rsidRPr="001C2598" w:rsidRDefault="00695BF4" w:rsidP="0016526C">
            <w:pPr>
              <w:jc w:val="center"/>
              <w:rPr>
                <w:b/>
              </w:rPr>
            </w:pPr>
          </w:p>
        </w:tc>
      </w:tr>
      <w:tr w:rsidR="00695BF4" w:rsidRPr="00AA0A82" w14:paraId="2EF22B06" w14:textId="77777777" w:rsidTr="00695BF4">
        <w:trPr>
          <w:trHeight w:val="369"/>
        </w:trPr>
        <w:tc>
          <w:tcPr>
            <w:tcW w:w="5000" w:type="pct"/>
          </w:tcPr>
          <w:p w14:paraId="45F6FA6E" w14:textId="77777777" w:rsidR="00695BF4" w:rsidRPr="00B6189A" w:rsidRDefault="00695BF4" w:rsidP="0016526C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695BF4" w:rsidRPr="00AA0A82" w14:paraId="321EEF21" w14:textId="77777777" w:rsidTr="00695BF4">
        <w:trPr>
          <w:trHeight w:val="369"/>
        </w:trPr>
        <w:tc>
          <w:tcPr>
            <w:tcW w:w="5000" w:type="pct"/>
          </w:tcPr>
          <w:p w14:paraId="1B694F96" w14:textId="77777777" w:rsidR="00695BF4" w:rsidRPr="00B6189A" w:rsidRDefault="00695BF4" w:rsidP="0016526C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C4896C4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715F3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660DC"/>
    <w:rsid w:val="00470399"/>
    <w:rsid w:val="004C3B13"/>
    <w:rsid w:val="004C5426"/>
    <w:rsid w:val="004D4631"/>
    <w:rsid w:val="004E49A5"/>
    <w:rsid w:val="004E5B80"/>
    <w:rsid w:val="00530EA1"/>
    <w:rsid w:val="00573350"/>
    <w:rsid w:val="00584EC9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194C5-B490-4A72-8530-7BA14E52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112</TotalTime>
  <Pages>26</Pages>
  <Words>5990</Words>
  <Characters>34149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40059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25</cp:revision>
  <cp:lastPrinted>2021-01-22T06:48:00Z</cp:lastPrinted>
  <dcterms:created xsi:type="dcterms:W3CDTF">2020-10-26T22:43:00Z</dcterms:created>
  <dcterms:modified xsi:type="dcterms:W3CDTF">2021-03-16T06:05:00Z</dcterms:modified>
</cp:coreProperties>
</file>