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34B3F572" w:rsidR="00641C44" w:rsidRDefault="009A1951" w:rsidP="00641C4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Прибрежной защитной полосы</w:t>
      </w:r>
      <w:r w:rsidR="00E15B0A" w:rsidRPr="00974FD4">
        <w:rPr>
          <w:b/>
          <w:bCs/>
          <w:color w:val="000000"/>
        </w:rPr>
        <w:t xml:space="preserve"> водного объекта</w:t>
      </w:r>
    </w:p>
    <w:p w14:paraId="2D700E14" w14:textId="20B5197D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342828">
        <w:rPr>
          <w:b/>
          <w:bCs/>
          <w:color w:val="000000"/>
        </w:rPr>
        <w:t>Брекчия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Дукат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01A1EB8D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4C6F28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1938DD10" w:rsidR="00B13CC8" w:rsidRPr="00070439" w:rsidRDefault="00295641" w:rsidP="000C0D36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974C57">
              <w:rPr>
                <w:szCs w:val="24"/>
              </w:rPr>
              <w:t>пгт</w:t>
            </w:r>
            <w:proofErr w:type="spellEnd"/>
            <w:r w:rsidR="00974C57" w:rsidRPr="001C2598">
              <w:rPr>
                <w:szCs w:val="24"/>
              </w:rPr>
              <w:t xml:space="preserve">. </w:t>
            </w:r>
            <w:r w:rsidR="00974C57">
              <w:rPr>
                <w:szCs w:val="24"/>
              </w:rPr>
              <w:t>Дукат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22C58519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Дукат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0E09" w14:textId="77777777" w:rsidR="00E15B0A" w:rsidRPr="00C50A64" w:rsidRDefault="00E15B0A" w:rsidP="00E15B0A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2A2FF6D3" w:rsidR="00B80549" w:rsidRPr="00B80549" w:rsidRDefault="009A1951" w:rsidP="00E15B0A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ПЗП</w:t>
            </w:r>
            <w:r w:rsidR="00B80549" w:rsidRPr="00B80549">
              <w:rPr>
                <w:szCs w:val="24"/>
              </w:rPr>
              <w:t xml:space="preserve"> 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342828">
              <w:rPr>
                <w:szCs w:val="24"/>
              </w:rPr>
              <w:t>Брекчия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5565C16D" w:rsidR="00295641" w:rsidRPr="00DD6C04" w:rsidRDefault="00791EA1" w:rsidP="003D568B">
            <w:r w:rsidRPr="00791EA1">
              <w:rPr>
                <w:lang w:val="en-US"/>
              </w:rPr>
              <w:t>33</w:t>
            </w:r>
            <w:r w:rsidRPr="00791EA1">
              <w:t>9754</w:t>
            </w:r>
            <w:r w:rsidRPr="00791EA1">
              <w:rPr>
                <w:lang w:val="en-US"/>
              </w:rPr>
              <w:t xml:space="preserve"> </w:t>
            </w:r>
            <w:proofErr w:type="spellStart"/>
            <w:r w:rsidRPr="00791EA1">
              <w:rPr>
                <w:lang w:val="en-US"/>
              </w:rPr>
              <w:t>кв.м</w:t>
            </w:r>
            <w:proofErr w:type="spellEnd"/>
            <w:r w:rsidRPr="00791EA1">
              <w:rPr>
                <w:lang w:val="en-US"/>
              </w:rPr>
              <w:t xml:space="preserve"> ± 14</w:t>
            </w:r>
            <w:r w:rsidRPr="00791EA1">
              <w:t>50</w:t>
            </w:r>
            <w:r w:rsidRPr="00791EA1">
              <w:rPr>
                <w:lang w:val="en-US"/>
              </w:rPr>
              <w:t xml:space="preserve"> </w:t>
            </w:r>
            <w:proofErr w:type="spellStart"/>
            <w:r w:rsidRPr="00791EA1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3D568B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4CEF0D44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7359C9C4" w:rsidR="003D568B" w:rsidRPr="003D568B" w:rsidRDefault="003D568B" w:rsidP="00764F6F">
            <w:pPr>
              <w:pStyle w:val="1"/>
              <w:rPr>
                <w:szCs w:val="24"/>
                <w:lang w:val="en-US"/>
              </w:rPr>
            </w:pPr>
            <w:r w:rsidRPr="003D568B">
              <w:rPr>
                <w:szCs w:val="24"/>
              </w:rPr>
              <w:t>Брекчия</w:t>
            </w:r>
          </w:p>
        </w:tc>
      </w:tr>
      <w:tr w:rsidR="003D568B" w:rsidRPr="005B4876" w14:paraId="5965EBC0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C6AA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3B9B" w14:textId="74E1E1B1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Код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6699" w14:textId="5B732DB1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19010100312219000022327</w:t>
            </w:r>
          </w:p>
        </w:tc>
      </w:tr>
      <w:tr w:rsidR="003D568B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3C63AE38" w:rsidR="003D568B" w:rsidRPr="00764F6F" w:rsidRDefault="003D568B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3D568B" w:rsidRPr="003D568B" w:rsidRDefault="003D568B" w:rsidP="00764F6F">
            <w:pPr>
              <w:pStyle w:val="1"/>
              <w:rPr>
                <w:szCs w:val="24"/>
              </w:rPr>
            </w:pPr>
            <w:r w:rsidRPr="003D568B">
              <w:rPr>
                <w:szCs w:val="24"/>
                <w:lang w:val="en-US"/>
              </w:rPr>
              <w:t>Р</w:t>
            </w:r>
            <w:proofErr w:type="spellStart"/>
            <w:r w:rsidRPr="003D568B">
              <w:rPr>
                <w:szCs w:val="24"/>
              </w:rPr>
              <w:t>учьи</w:t>
            </w:r>
            <w:proofErr w:type="spellEnd"/>
          </w:p>
        </w:tc>
      </w:tr>
      <w:tr w:rsidR="003D568B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6BD5EAF6" w:rsidR="003D568B" w:rsidRPr="00764F6F" w:rsidRDefault="003D568B" w:rsidP="00B13CC8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09BE4195" w:rsidR="003D568B" w:rsidRPr="003D568B" w:rsidRDefault="003D568B" w:rsidP="00F97861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8 км по </w:t>
            </w:r>
            <w:proofErr w:type="spellStart"/>
            <w:r w:rsidRPr="003D568B">
              <w:rPr>
                <w:color w:val="000000"/>
                <w:szCs w:val="24"/>
              </w:rPr>
              <w:t>лв</w:t>
            </w:r>
            <w:proofErr w:type="spellEnd"/>
            <w:r w:rsidRPr="003D568B">
              <w:rPr>
                <w:color w:val="000000"/>
                <w:szCs w:val="24"/>
              </w:rPr>
              <w:t xml:space="preserve">. берегу </w:t>
            </w:r>
            <w:proofErr w:type="spellStart"/>
            <w:r w:rsidRPr="003D568B">
              <w:rPr>
                <w:color w:val="000000"/>
                <w:szCs w:val="24"/>
              </w:rPr>
              <w:t>руч</w:t>
            </w:r>
            <w:proofErr w:type="spellEnd"/>
            <w:r w:rsidRPr="003D568B">
              <w:rPr>
                <w:color w:val="000000"/>
                <w:szCs w:val="24"/>
              </w:rPr>
              <w:t>. Непонятный</w:t>
            </w:r>
          </w:p>
        </w:tc>
      </w:tr>
      <w:tr w:rsidR="003D568B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3D568B" w:rsidRPr="00DD6C04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0EBF7881" w:rsidR="003D568B" w:rsidRPr="00764F6F" w:rsidRDefault="003D568B" w:rsidP="00B13CC8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3D568B" w:rsidRPr="003D568B" w:rsidRDefault="003D568B" w:rsidP="00B13CC8">
            <w:proofErr w:type="spellStart"/>
            <w:r w:rsidRPr="003D568B">
              <w:rPr>
                <w:color w:val="000000"/>
              </w:rPr>
              <w:t>Анадыро</w:t>
            </w:r>
            <w:proofErr w:type="spellEnd"/>
            <w:r w:rsidRPr="003D568B">
              <w:rPr>
                <w:color w:val="000000"/>
              </w:rPr>
              <w:t>-Колымский бассейновый округ (19)</w:t>
            </w:r>
          </w:p>
        </w:tc>
      </w:tr>
      <w:tr w:rsidR="003D568B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2E3062E9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Колыма (1)</w:t>
            </w:r>
          </w:p>
        </w:tc>
      </w:tr>
      <w:tr w:rsidR="003D568B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2908D956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 xml:space="preserve">Речной </w:t>
            </w:r>
            <w:proofErr w:type="spellStart"/>
            <w:r w:rsidRPr="00573350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3D568B">
              <w:rPr>
                <w:color w:val="000000"/>
                <w:szCs w:val="24"/>
              </w:rPr>
              <w:t>Омолона</w:t>
            </w:r>
            <w:proofErr w:type="spellEnd"/>
            <w:r w:rsidRPr="003D568B">
              <w:rPr>
                <w:color w:val="000000"/>
                <w:szCs w:val="24"/>
              </w:rPr>
              <w:t xml:space="preserve"> (1)</w:t>
            </w:r>
          </w:p>
        </w:tc>
      </w:tr>
      <w:tr w:rsidR="003D568B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6CE6DE11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3D568B" w:rsidRPr="003D568B" w:rsidRDefault="003D568B" w:rsidP="00B13CC8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3D568B">
              <w:rPr>
                <w:color w:val="000000"/>
                <w:szCs w:val="24"/>
              </w:rPr>
              <w:t>р.Сеймчан</w:t>
            </w:r>
            <w:proofErr w:type="spellEnd"/>
            <w:r w:rsidRPr="003D568B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3D568B">
              <w:rPr>
                <w:color w:val="000000"/>
                <w:szCs w:val="24"/>
              </w:rPr>
              <w:t>Коркодон</w:t>
            </w:r>
            <w:proofErr w:type="spellEnd"/>
            <w:r w:rsidRPr="003D568B">
              <w:rPr>
                <w:color w:val="000000"/>
                <w:szCs w:val="24"/>
              </w:rPr>
              <w:t xml:space="preserve"> (3)</w:t>
            </w:r>
          </w:p>
        </w:tc>
      </w:tr>
      <w:tr w:rsidR="003D568B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4FB15314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Длина</w:t>
            </w:r>
            <w:proofErr w:type="spellEnd"/>
            <w:r>
              <w:rPr>
                <w:szCs w:val="24"/>
                <w:lang w:val="en-US"/>
              </w:rPr>
              <w:t xml:space="preserve"> </w:t>
            </w:r>
            <w:proofErr w:type="spellStart"/>
            <w:r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06F40D34" w:rsidR="003D568B" w:rsidRPr="003D568B" w:rsidRDefault="003D568B" w:rsidP="00F97861">
            <w:pPr>
              <w:pStyle w:val="1"/>
              <w:rPr>
                <w:szCs w:val="24"/>
                <w:lang w:val="en-US"/>
              </w:rPr>
            </w:pPr>
            <w:r w:rsidRPr="003D568B">
              <w:rPr>
                <w:color w:val="000000"/>
                <w:szCs w:val="24"/>
              </w:rPr>
              <w:t>12 км</w:t>
            </w:r>
          </w:p>
        </w:tc>
      </w:tr>
      <w:tr w:rsidR="003D568B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357E06FB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385E402C" w:rsidR="003D568B" w:rsidRPr="003D568B" w:rsidRDefault="003D568B" w:rsidP="003D568B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62</w:t>
            </w:r>
            <w:r w:rsidRPr="003D568B">
              <w:rPr>
                <w:szCs w:val="24"/>
              </w:rPr>
              <w:t>,</w:t>
            </w:r>
            <w:r>
              <w:rPr>
                <w:szCs w:val="24"/>
              </w:rPr>
              <w:t>5</w:t>
            </w:r>
            <w:r w:rsidRPr="003D568B">
              <w:rPr>
                <w:szCs w:val="24"/>
              </w:rPr>
              <w:t xml:space="preserve"> км²</w:t>
            </w:r>
          </w:p>
        </w:tc>
      </w:tr>
      <w:tr w:rsidR="003D568B" w:rsidRPr="005B4876" w14:paraId="39D95AE9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36E0" w14:textId="77777777" w:rsidR="003D568B" w:rsidRPr="00070439" w:rsidRDefault="003D568B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AD8AA" w14:textId="7A62D768" w:rsidR="003D568B" w:rsidRPr="00764F6F" w:rsidRDefault="003D568B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573350">
              <w:rPr>
                <w:szCs w:val="24"/>
              </w:rPr>
              <w:t>Код по гидрологической изученности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A874" w14:textId="7C40525A" w:rsidR="003D568B" w:rsidRPr="003D568B" w:rsidRDefault="003D568B" w:rsidP="00F97861">
            <w:pPr>
              <w:pStyle w:val="1"/>
              <w:rPr>
                <w:szCs w:val="24"/>
              </w:rPr>
            </w:pPr>
            <w:r w:rsidRPr="003D568B">
              <w:rPr>
                <w:color w:val="000000"/>
                <w:szCs w:val="24"/>
              </w:rPr>
              <w:t>119002232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9F10A8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791EA1" w:rsidRPr="002E6E74" w14:paraId="2040A60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ABE8FB" w14:textId="73FA915A" w:rsidR="00791EA1" w:rsidRPr="002E6E74" w:rsidRDefault="00791EA1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1B15DAAC" w14:textId="6EA71CB5" w:rsidR="00791EA1" w:rsidRPr="002E6E74" w:rsidRDefault="00791EA1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3072CB22" w14:textId="1C054511" w:rsidR="00791EA1" w:rsidRPr="002E6E74" w:rsidRDefault="00791EA1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3EE7983D" w14:textId="113753A7" w:rsidR="00791EA1" w:rsidRPr="002E6E74" w:rsidRDefault="00791EA1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55C8418A" w14:textId="1290E32B" w:rsidR="00791EA1" w:rsidRPr="002E6E74" w:rsidRDefault="00791EA1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7E871BC1" w14:textId="5B67B69F" w:rsidR="00791EA1" w:rsidRPr="002E6E74" w:rsidRDefault="00791EA1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0BDBD3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0F5222" w14:textId="2A1068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58CE9514" w14:textId="52822E1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728146.24</w:t>
            </w:r>
          </w:p>
        </w:tc>
        <w:tc>
          <w:tcPr>
            <w:tcW w:w="1562" w:type="dxa"/>
          </w:tcPr>
          <w:p w14:paraId="0839F8FC" w14:textId="672E20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3343674.63</w:t>
            </w:r>
          </w:p>
        </w:tc>
        <w:tc>
          <w:tcPr>
            <w:tcW w:w="2134" w:type="dxa"/>
          </w:tcPr>
          <w:p w14:paraId="3311916C" w14:textId="6FB1DE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04A6B7" w14:textId="15B907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C8317" w14:textId="766CA1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03B971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256D8B" w14:textId="092128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34E82C83" w14:textId="5815BEF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728163.62</w:t>
            </w:r>
          </w:p>
        </w:tc>
        <w:tc>
          <w:tcPr>
            <w:tcW w:w="1562" w:type="dxa"/>
          </w:tcPr>
          <w:p w14:paraId="4A006E36" w14:textId="554CE4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3343682.34</w:t>
            </w:r>
          </w:p>
        </w:tc>
        <w:tc>
          <w:tcPr>
            <w:tcW w:w="2134" w:type="dxa"/>
          </w:tcPr>
          <w:p w14:paraId="0D90F88B" w14:textId="01DDD2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9BA7B1" w14:textId="35E640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7CF7CF" w14:textId="5D4E22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48302F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2DF661" w14:textId="311653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65519A43" w14:textId="408249E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728172.11</w:t>
            </w:r>
          </w:p>
        </w:tc>
        <w:tc>
          <w:tcPr>
            <w:tcW w:w="1562" w:type="dxa"/>
          </w:tcPr>
          <w:p w14:paraId="0697F0EF" w14:textId="615916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3343689.64</w:t>
            </w:r>
          </w:p>
        </w:tc>
        <w:tc>
          <w:tcPr>
            <w:tcW w:w="2134" w:type="dxa"/>
          </w:tcPr>
          <w:p w14:paraId="0E02A638" w14:textId="31C9BD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F57F6" w14:textId="236B5E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CE32E2" w14:textId="6922EC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28C260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E2BB8D" w14:textId="459C0A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0141F561" w14:textId="0E39717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728190.59</w:t>
            </w:r>
          </w:p>
        </w:tc>
        <w:tc>
          <w:tcPr>
            <w:tcW w:w="1562" w:type="dxa"/>
          </w:tcPr>
          <w:p w14:paraId="5A6F45F4" w14:textId="4CC250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3343698.18</w:t>
            </w:r>
          </w:p>
        </w:tc>
        <w:tc>
          <w:tcPr>
            <w:tcW w:w="2134" w:type="dxa"/>
          </w:tcPr>
          <w:p w14:paraId="79DB98ED" w14:textId="55A469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86A7FE" w14:textId="1F6797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7AAB1" w14:textId="642AA5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D64971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F76653" w14:textId="1704C4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391D3B38" w14:textId="2CFC64D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728194.82</w:t>
            </w:r>
          </w:p>
        </w:tc>
        <w:tc>
          <w:tcPr>
            <w:tcW w:w="1562" w:type="dxa"/>
          </w:tcPr>
          <w:p w14:paraId="3175AE9C" w14:textId="69B598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3343706.90</w:t>
            </w:r>
          </w:p>
        </w:tc>
        <w:tc>
          <w:tcPr>
            <w:tcW w:w="2134" w:type="dxa"/>
          </w:tcPr>
          <w:p w14:paraId="0AB8534B" w14:textId="76AECF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6015B3" w14:textId="2B4949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2D495E" w14:textId="35A362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085AC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493241" w14:textId="138FC9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4B19B11E" w14:textId="0E3AD65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728196.19</w:t>
            </w:r>
          </w:p>
        </w:tc>
        <w:tc>
          <w:tcPr>
            <w:tcW w:w="1562" w:type="dxa"/>
          </w:tcPr>
          <w:p w14:paraId="33ACAD02" w14:textId="023C8A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3343717.24</w:t>
            </w:r>
          </w:p>
        </w:tc>
        <w:tc>
          <w:tcPr>
            <w:tcW w:w="2134" w:type="dxa"/>
          </w:tcPr>
          <w:p w14:paraId="0275E8CB" w14:textId="679C85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7056AB" w14:textId="7AB7EC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B983F6" w14:textId="7CF277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F48F6F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746A10" w14:textId="7D3689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4515A93A" w14:textId="3038F5A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728194.70</w:t>
            </w:r>
          </w:p>
        </w:tc>
        <w:tc>
          <w:tcPr>
            <w:tcW w:w="1562" w:type="dxa"/>
          </w:tcPr>
          <w:p w14:paraId="6B09DF7F" w14:textId="14343E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3343732.94</w:t>
            </w:r>
          </w:p>
        </w:tc>
        <w:tc>
          <w:tcPr>
            <w:tcW w:w="2134" w:type="dxa"/>
          </w:tcPr>
          <w:p w14:paraId="74D00BA3" w14:textId="335E62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5B59D5" w14:textId="46F6FF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236B2" w14:textId="0CA95B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E49A01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9E0808" w14:textId="499082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7AA6FE08" w14:textId="47E1CBE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728192.21</w:t>
            </w:r>
          </w:p>
        </w:tc>
        <w:tc>
          <w:tcPr>
            <w:tcW w:w="1562" w:type="dxa"/>
          </w:tcPr>
          <w:p w14:paraId="736C8505" w14:textId="3C586A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3343742.54</w:t>
            </w:r>
          </w:p>
        </w:tc>
        <w:tc>
          <w:tcPr>
            <w:tcW w:w="2134" w:type="dxa"/>
          </w:tcPr>
          <w:p w14:paraId="25380448" w14:textId="26F609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09148C" w14:textId="47C5C3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662943" w14:textId="08F7B9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6D150D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2E73A4" w14:textId="17166A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10171EFE" w14:textId="52014F2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728189.92</w:t>
            </w:r>
          </w:p>
        </w:tc>
        <w:tc>
          <w:tcPr>
            <w:tcW w:w="1562" w:type="dxa"/>
          </w:tcPr>
          <w:p w14:paraId="620CA387" w14:textId="174749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3343751.34</w:t>
            </w:r>
          </w:p>
        </w:tc>
        <w:tc>
          <w:tcPr>
            <w:tcW w:w="2134" w:type="dxa"/>
          </w:tcPr>
          <w:p w14:paraId="19EA6729" w14:textId="24DD04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43FB3" w14:textId="4E13EB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8C8B84" w14:textId="6D504F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0977C8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BC4E4B" w14:textId="4E9202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1A148477" w14:textId="52794A3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728183.74</w:t>
            </w:r>
          </w:p>
        </w:tc>
        <w:tc>
          <w:tcPr>
            <w:tcW w:w="1562" w:type="dxa"/>
          </w:tcPr>
          <w:p w14:paraId="202A8E64" w14:textId="122222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3343760.23</w:t>
            </w:r>
          </w:p>
        </w:tc>
        <w:tc>
          <w:tcPr>
            <w:tcW w:w="2134" w:type="dxa"/>
          </w:tcPr>
          <w:p w14:paraId="1BA55EE8" w14:textId="4290DE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36B62F" w14:textId="4AC651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F802FC" w14:textId="35407F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91C90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118F49" w14:textId="4FDA82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07B2B3C6" w14:textId="0CD65B0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728176.77</w:t>
            </w:r>
          </w:p>
        </w:tc>
        <w:tc>
          <w:tcPr>
            <w:tcW w:w="1562" w:type="dxa"/>
          </w:tcPr>
          <w:p w14:paraId="6DA754A5" w14:textId="166F41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3343767.46</w:t>
            </w:r>
          </w:p>
        </w:tc>
        <w:tc>
          <w:tcPr>
            <w:tcW w:w="2134" w:type="dxa"/>
          </w:tcPr>
          <w:p w14:paraId="4767341A" w14:textId="45423E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6B484" w14:textId="19554D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881B71" w14:textId="787AC5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B086E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EBF71B" w14:textId="233314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6F73A31E" w14:textId="79B18C4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728171.54</w:t>
            </w:r>
          </w:p>
        </w:tc>
        <w:tc>
          <w:tcPr>
            <w:tcW w:w="1562" w:type="dxa"/>
          </w:tcPr>
          <w:p w14:paraId="4245ADB5" w14:textId="2B5F8C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3343771.20</w:t>
            </w:r>
          </w:p>
        </w:tc>
        <w:tc>
          <w:tcPr>
            <w:tcW w:w="2134" w:type="dxa"/>
          </w:tcPr>
          <w:p w14:paraId="0625E3AE" w14:textId="0B9E35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9C4567" w14:textId="4F7F62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1F6D49" w14:textId="64FF45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6B1A2A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7B5158" w14:textId="17B97C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13EC6C65" w14:textId="41FCE91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728166.31</w:t>
            </w:r>
          </w:p>
        </w:tc>
        <w:tc>
          <w:tcPr>
            <w:tcW w:w="1562" w:type="dxa"/>
          </w:tcPr>
          <w:p w14:paraId="700726D8" w14:textId="1E865E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3343778.30</w:t>
            </w:r>
          </w:p>
        </w:tc>
        <w:tc>
          <w:tcPr>
            <w:tcW w:w="2134" w:type="dxa"/>
          </w:tcPr>
          <w:p w14:paraId="5D6A2999" w14:textId="23EC39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CAB975" w14:textId="386D2E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39A668" w14:textId="4FAC85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300941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F06FA3" w14:textId="683D03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2CF782C1" w14:textId="07BF1AF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728156.31</w:t>
            </w:r>
          </w:p>
        </w:tc>
        <w:tc>
          <w:tcPr>
            <w:tcW w:w="1562" w:type="dxa"/>
          </w:tcPr>
          <w:p w14:paraId="2E5FE4FB" w14:textId="497A88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3343794.31</w:t>
            </w:r>
          </w:p>
        </w:tc>
        <w:tc>
          <w:tcPr>
            <w:tcW w:w="2134" w:type="dxa"/>
          </w:tcPr>
          <w:p w14:paraId="2FE033DF" w14:textId="7CCB63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32BED0" w14:textId="21C0EF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CF1260" w14:textId="01BA02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C51BEF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0A4BEE" w14:textId="4718B6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010FB225" w14:textId="1A1AFDC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728156.11</w:t>
            </w:r>
          </w:p>
        </w:tc>
        <w:tc>
          <w:tcPr>
            <w:tcW w:w="1562" w:type="dxa"/>
          </w:tcPr>
          <w:p w14:paraId="5231F042" w14:textId="1886FC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3343810.75</w:t>
            </w:r>
          </w:p>
        </w:tc>
        <w:tc>
          <w:tcPr>
            <w:tcW w:w="2134" w:type="dxa"/>
          </w:tcPr>
          <w:p w14:paraId="60DB045E" w14:textId="0D9E58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438122" w14:textId="0EA437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BDE047" w14:textId="4CE84D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A4C2F1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2EEC47" w14:textId="27B6AF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6A2B665D" w14:textId="2665E2E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728153.37</w:t>
            </w:r>
          </w:p>
        </w:tc>
        <w:tc>
          <w:tcPr>
            <w:tcW w:w="1562" w:type="dxa"/>
          </w:tcPr>
          <w:p w14:paraId="1E02E051" w14:textId="2DBDC0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3343822.66</w:t>
            </w:r>
          </w:p>
        </w:tc>
        <w:tc>
          <w:tcPr>
            <w:tcW w:w="2134" w:type="dxa"/>
          </w:tcPr>
          <w:p w14:paraId="6F6457CB" w14:textId="63829A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88F4D0" w14:textId="247C48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24C952" w14:textId="4EE35D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A8880C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54C34D" w14:textId="41C1BE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5BD555DC" w14:textId="40B1E99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728153.20</w:t>
            </w:r>
          </w:p>
        </w:tc>
        <w:tc>
          <w:tcPr>
            <w:tcW w:w="1562" w:type="dxa"/>
          </w:tcPr>
          <w:p w14:paraId="224BC08D" w14:textId="045AB8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3343834.94</w:t>
            </w:r>
          </w:p>
        </w:tc>
        <w:tc>
          <w:tcPr>
            <w:tcW w:w="2134" w:type="dxa"/>
          </w:tcPr>
          <w:p w14:paraId="4F269CB7" w14:textId="275734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56FADD" w14:textId="577534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E2B6B7" w14:textId="4674F1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767C8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99A23B" w14:textId="269520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41F16B81" w14:textId="420B36A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728157.08</w:t>
            </w:r>
          </w:p>
        </w:tc>
        <w:tc>
          <w:tcPr>
            <w:tcW w:w="1562" w:type="dxa"/>
          </w:tcPr>
          <w:p w14:paraId="65B604EF" w14:textId="433C21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3343844.66</w:t>
            </w:r>
          </w:p>
        </w:tc>
        <w:tc>
          <w:tcPr>
            <w:tcW w:w="2134" w:type="dxa"/>
          </w:tcPr>
          <w:p w14:paraId="12E83332" w14:textId="74D913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00CDFE" w14:textId="46D3B4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EB7864" w14:textId="42CDD8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33BCE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549119" w14:textId="13E3AC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164F270E" w14:textId="206B48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728159.12</w:t>
            </w:r>
          </w:p>
        </w:tc>
        <w:tc>
          <w:tcPr>
            <w:tcW w:w="1562" w:type="dxa"/>
          </w:tcPr>
          <w:p w14:paraId="7599F5AF" w14:textId="4ED54C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3343851.47</w:t>
            </w:r>
          </w:p>
        </w:tc>
        <w:tc>
          <w:tcPr>
            <w:tcW w:w="2134" w:type="dxa"/>
          </w:tcPr>
          <w:p w14:paraId="2E734438" w14:textId="67D345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CE5BF" w14:textId="2F126B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D69C36" w14:textId="70A0B9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EDAD9F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5CE298" w14:textId="0CE90D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5D6DC300" w14:textId="63A7C07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728160.88</w:t>
            </w:r>
          </w:p>
        </w:tc>
        <w:tc>
          <w:tcPr>
            <w:tcW w:w="1562" w:type="dxa"/>
          </w:tcPr>
          <w:p w14:paraId="56DEB269" w14:textId="359037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3343861.02</w:t>
            </w:r>
          </w:p>
        </w:tc>
        <w:tc>
          <w:tcPr>
            <w:tcW w:w="2134" w:type="dxa"/>
          </w:tcPr>
          <w:p w14:paraId="386F5710" w14:textId="78AB3D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BD063" w14:textId="5C5F1B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263C0F" w14:textId="47B435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D3B15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FD4E92" w14:textId="6E4667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6CBBDF20" w14:textId="1E0B514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728159.21</w:t>
            </w:r>
          </w:p>
        </w:tc>
        <w:tc>
          <w:tcPr>
            <w:tcW w:w="1562" w:type="dxa"/>
          </w:tcPr>
          <w:p w14:paraId="7E6BAF47" w14:textId="333A73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3343871.81</w:t>
            </w:r>
          </w:p>
        </w:tc>
        <w:tc>
          <w:tcPr>
            <w:tcW w:w="2134" w:type="dxa"/>
          </w:tcPr>
          <w:p w14:paraId="04304323" w14:textId="64606E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8C516F" w14:textId="628B04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1CE040" w14:textId="0A4632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41802D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BFC678" w14:textId="5831D1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362DE2E7" w14:textId="0A4CEA5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728156.91</w:t>
            </w:r>
          </w:p>
        </w:tc>
        <w:tc>
          <w:tcPr>
            <w:tcW w:w="1562" w:type="dxa"/>
          </w:tcPr>
          <w:p w14:paraId="196694C2" w14:textId="43C805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3343886.38</w:t>
            </w:r>
          </w:p>
        </w:tc>
        <w:tc>
          <w:tcPr>
            <w:tcW w:w="2134" w:type="dxa"/>
          </w:tcPr>
          <w:p w14:paraId="0F658BFB" w14:textId="6B7E07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B7C3D2" w14:textId="5CECA3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02C80" w14:textId="7D4621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E3FDA5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1D0D42" w14:textId="32A7AA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6D928653" w14:textId="6531818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728154.35</w:t>
            </w:r>
          </w:p>
        </w:tc>
        <w:tc>
          <w:tcPr>
            <w:tcW w:w="1562" w:type="dxa"/>
          </w:tcPr>
          <w:p w14:paraId="293806D4" w14:textId="374366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3343899.91</w:t>
            </w:r>
          </w:p>
        </w:tc>
        <w:tc>
          <w:tcPr>
            <w:tcW w:w="2134" w:type="dxa"/>
          </w:tcPr>
          <w:p w14:paraId="656AC369" w14:textId="2FB374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D78F86" w14:textId="127847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9F59A" w14:textId="2B60BF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192DBB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2DA010" w14:textId="4A03F8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7F626B7D" w14:textId="1554205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728150.19</w:t>
            </w:r>
          </w:p>
        </w:tc>
        <w:tc>
          <w:tcPr>
            <w:tcW w:w="1562" w:type="dxa"/>
          </w:tcPr>
          <w:p w14:paraId="7DC286E7" w14:textId="5768EB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3343913.44</w:t>
            </w:r>
          </w:p>
        </w:tc>
        <w:tc>
          <w:tcPr>
            <w:tcW w:w="2134" w:type="dxa"/>
          </w:tcPr>
          <w:p w14:paraId="2ABE4CB9" w14:textId="6F1C24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211F9" w14:textId="25B0A7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C86336" w14:textId="050C31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54C9C5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66F922" w14:textId="4715CD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27706817" w14:textId="2A86284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728147.70</w:t>
            </w:r>
          </w:p>
        </w:tc>
        <w:tc>
          <w:tcPr>
            <w:tcW w:w="1562" w:type="dxa"/>
          </w:tcPr>
          <w:p w14:paraId="1E5612EC" w14:textId="77C381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3343921.92</w:t>
            </w:r>
          </w:p>
        </w:tc>
        <w:tc>
          <w:tcPr>
            <w:tcW w:w="2134" w:type="dxa"/>
          </w:tcPr>
          <w:p w14:paraId="6720B608" w14:textId="225B8C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F449FD" w14:textId="2D3867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C75D20" w14:textId="67DF23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6B0B69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8AC172" w14:textId="345916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502C2F78" w14:textId="58B177C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728142.76</w:t>
            </w:r>
          </w:p>
        </w:tc>
        <w:tc>
          <w:tcPr>
            <w:tcW w:w="1562" w:type="dxa"/>
          </w:tcPr>
          <w:p w14:paraId="4A25EE94" w14:textId="2B4BE3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3343927.84</w:t>
            </w:r>
          </w:p>
        </w:tc>
        <w:tc>
          <w:tcPr>
            <w:tcW w:w="2134" w:type="dxa"/>
          </w:tcPr>
          <w:p w14:paraId="2C3E7165" w14:textId="195835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90EA0F" w14:textId="680F39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02E65" w14:textId="2B2B7F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8B8B8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F65A7A" w14:textId="5E748C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06F9F009" w14:textId="3846233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728135.25</w:t>
            </w:r>
          </w:p>
        </w:tc>
        <w:tc>
          <w:tcPr>
            <w:tcW w:w="1562" w:type="dxa"/>
          </w:tcPr>
          <w:p w14:paraId="3D7A4A88" w14:textId="75C0CD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3343933.76</w:t>
            </w:r>
          </w:p>
        </w:tc>
        <w:tc>
          <w:tcPr>
            <w:tcW w:w="2134" w:type="dxa"/>
          </w:tcPr>
          <w:p w14:paraId="178A2544" w14:textId="00A49B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C45DB9" w14:textId="45F034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4C48A3" w14:textId="2B25BE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DEA0CE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8EC189" w14:textId="66FD09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5FA380B4" w14:textId="146BE7D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728125.79</w:t>
            </w:r>
          </w:p>
        </w:tc>
        <w:tc>
          <w:tcPr>
            <w:tcW w:w="1562" w:type="dxa"/>
          </w:tcPr>
          <w:p w14:paraId="1E8D74BA" w14:textId="0AA8E0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3343942.36</w:t>
            </w:r>
          </w:p>
        </w:tc>
        <w:tc>
          <w:tcPr>
            <w:tcW w:w="2134" w:type="dxa"/>
          </w:tcPr>
          <w:p w14:paraId="33C3B64C" w14:textId="0BCB4B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355A52" w14:textId="112523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D6FE63" w14:textId="58C6DB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5FCFC1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F60AD1" w14:textId="45606C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7C09D7E0" w14:textId="1F2E67E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728109.46</w:t>
            </w:r>
          </w:p>
        </w:tc>
        <w:tc>
          <w:tcPr>
            <w:tcW w:w="1562" w:type="dxa"/>
          </w:tcPr>
          <w:p w14:paraId="20ABB86B" w14:textId="5254CB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3343964.71</w:t>
            </w:r>
          </w:p>
        </w:tc>
        <w:tc>
          <w:tcPr>
            <w:tcW w:w="2134" w:type="dxa"/>
          </w:tcPr>
          <w:p w14:paraId="76CEA713" w14:textId="1A1985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EC8BAB" w14:textId="6030D4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B7246B" w14:textId="4C5F0B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2208E0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8246FB" w14:textId="75F648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4FEA0577" w14:textId="04504C9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728107.25</w:t>
            </w:r>
          </w:p>
        </w:tc>
        <w:tc>
          <w:tcPr>
            <w:tcW w:w="1562" w:type="dxa"/>
          </w:tcPr>
          <w:p w14:paraId="5FE090DA" w14:textId="17978B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3343983.80</w:t>
            </w:r>
          </w:p>
        </w:tc>
        <w:tc>
          <w:tcPr>
            <w:tcW w:w="2134" w:type="dxa"/>
          </w:tcPr>
          <w:p w14:paraId="4521E73E" w14:textId="2BD872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B10C84" w14:textId="29A6E1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39F95F" w14:textId="023319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D31CA7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65125A" w14:textId="1A30EB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0B7DD406" w14:textId="61D4287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728111.58</w:t>
            </w:r>
          </w:p>
        </w:tc>
        <w:tc>
          <w:tcPr>
            <w:tcW w:w="1562" w:type="dxa"/>
          </w:tcPr>
          <w:p w14:paraId="753BAF09" w14:textId="232222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3343994.94</w:t>
            </w:r>
          </w:p>
        </w:tc>
        <w:tc>
          <w:tcPr>
            <w:tcW w:w="2134" w:type="dxa"/>
          </w:tcPr>
          <w:p w14:paraId="0DB6E9B4" w14:textId="6F97E8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30546A" w14:textId="31C38C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233EED" w14:textId="35E85C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AB7094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E5BF74" w14:textId="1AEBEF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06EE923F" w14:textId="6861A44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728119.35</w:t>
            </w:r>
          </w:p>
        </w:tc>
        <w:tc>
          <w:tcPr>
            <w:tcW w:w="1562" w:type="dxa"/>
          </w:tcPr>
          <w:p w14:paraId="096D2AD8" w14:textId="04E837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3344000.68</w:t>
            </w:r>
          </w:p>
        </w:tc>
        <w:tc>
          <w:tcPr>
            <w:tcW w:w="2134" w:type="dxa"/>
          </w:tcPr>
          <w:p w14:paraId="3C115D89" w14:textId="5BB623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E2C09" w14:textId="757A5D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2C11E3" w14:textId="72563B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A1348D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A6210D" w14:textId="40DF24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2F4EDE3E" w14:textId="4B95552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728131.24</w:t>
            </w:r>
          </w:p>
        </w:tc>
        <w:tc>
          <w:tcPr>
            <w:tcW w:w="1562" w:type="dxa"/>
          </w:tcPr>
          <w:p w14:paraId="7FB0C75D" w14:textId="3AF075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3344007.43</w:t>
            </w:r>
          </w:p>
        </w:tc>
        <w:tc>
          <w:tcPr>
            <w:tcW w:w="2134" w:type="dxa"/>
          </w:tcPr>
          <w:p w14:paraId="3BDD28A1" w14:textId="35C999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6C8D45" w14:textId="11FF69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44F4F" w14:textId="0E6EA9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EBE424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02C336" w14:textId="340114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1C079B0D" w14:textId="28797EC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728152.92</w:t>
            </w:r>
          </w:p>
        </w:tc>
        <w:tc>
          <w:tcPr>
            <w:tcW w:w="1562" w:type="dxa"/>
          </w:tcPr>
          <w:p w14:paraId="6AD4108C" w14:textId="58006D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3344016.44</w:t>
            </w:r>
          </w:p>
        </w:tc>
        <w:tc>
          <w:tcPr>
            <w:tcW w:w="2134" w:type="dxa"/>
          </w:tcPr>
          <w:p w14:paraId="648BBEFF" w14:textId="238255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2B2B4E" w14:textId="5A0F4B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293409" w14:textId="17CCA5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1C69B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F66950" w14:textId="790FE3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5B3321F7" w14:textId="718B057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728165.58</w:t>
            </w:r>
          </w:p>
        </w:tc>
        <w:tc>
          <w:tcPr>
            <w:tcW w:w="1562" w:type="dxa"/>
          </w:tcPr>
          <w:p w14:paraId="53AADCF7" w14:textId="7D5CC6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3344029.82</w:t>
            </w:r>
          </w:p>
        </w:tc>
        <w:tc>
          <w:tcPr>
            <w:tcW w:w="2134" w:type="dxa"/>
          </w:tcPr>
          <w:p w14:paraId="5CEBE092" w14:textId="6B4B03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133002" w14:textId="37DA97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2596F0" w14:textId="57E040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0A2732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19823F" w14:textId="532797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50A68194" w14:textId="30FC17E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728170.23</w:t>
            </w:r>
          </w:p>
        </w:tc>
        <w:tc>
          <w:tcPr>
            <w:tcW w:w="1562" w:type="dxa"/>
          </w:tcPr>
          <w:p w14:paraId="1EC5EAAD" w14:textId="522D79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3344038.42</w:t>
            </w:r>
          </w:p>
        </w:tc>
        <w:tc>
          <w:tcPr>
            <w:tcW w:w="2134" w:type="dxa"/>
          </w:tcPr>
          <w:p w14:paraId="29C8B582" w14:textId="35AA07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E7FAB8" w14:textId="56EFAE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8A2B0D" w14:textId="441458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E6619C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CD68FE" w14:textId="3DF717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7441BEFF" w14:textId="4B52EB8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728192.21</w:t>
            </w:r>
          </w:p>
        </w:tc>
        <w:tc>
          <w:tcPr>
            <w:tcW w:w="1562" w:type="dxa"/>
          </w:tcPr>
          <w:p w14:paraId="19493DF7" w14:textId="4723A5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3344054.34</w:t>
            </w:r>
          </w:p>
        </w:tc>
        <w:tc>
          <w:tcPr>
            <w:tcW w:w="2134" w:type="dxa"/>
          </w:tcPr>
          <w:p w14:paraId="29DAF3D7" w14:textId="3D9FE6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C9410B" w14:textId="3A5EAC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D116D6" w14:textId="5D178B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42FA6B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1C459C" w14:textId="031A67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4CA77CBD" w14:textId="26FDF25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728208.60</w:t>
            </w:r>
          </w:p>
        </w:tc>
        <w:tc>
          <w:tcPr>
            <w:tcW w:w="1562" w:type="dxa"/>
          </w:tcPr>
          <w:p w14:paraId="50693D4B" w14:textId="77469E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3344064.49</w:t>
            </w:r>
          </w:p>
        </w:tc>
        <w:tc>
          <w:tcPr>
            <w:tcW w:w="2134" w:type="dxa"/>
          </w:tcPr>
          <w:p w14:paraId="70614FE4" w14:textId="6B3B98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2E260" w14:textId="684759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F36328" w14:textId="143394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CB9F8E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AEEDB0" w14:textId="658EEB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1CE14238" w14:textId="36EF18B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728223.79</w:t>
            </w:r>
          </w:p>
        </w:tc>
        <w:tc>
          <w:tcPr>
            <w:tcW w:w="1562" w:type="dxa"/>
          </w:tcPr>
          <w:p w14:paraId="08B62A8D" w14:textId="0D945A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3344073.36</w:t>
            </w:r>
          </w:p>
        </w:tc>
        <w:tc>
          <w:tcPr>
            <w:tcW w:w="2134" w:type="dxa"/>
          </w:tcPr>
          <w:p w14:paraId="4F8B0C48" w14:textId="0F5762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6314AD" w14:textId="26754D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1D079E" w14:textId="7D1BAB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4C47D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8A0B14" w14:textId="616DBA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4CD7EB70" w14:textId="49A182C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728244.76</w:t>
            </w:r>
          </w:p>
        </w:tc>
        <w:tc>
          <w:tcPr>
            <w:tcW w:w="1562" w:type="dxa"/>
          </w:tcPr>
          <w:p w14:paraId="126FF41E" w14:textId="54230D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3344078.29</w:t>
            </w:r>
          </w:p>
        </w:tc>
        <w:tc>
          <w:tcPr>
            <w:tcW w:w="2134" w:type="dxa"/>
          </w:tcPr>
          <w:p w14:paraId="6BF4E0DD" w14:textId="5FBFF4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636071" w14:textId="621442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7A6F0" w14:textId="3E47D4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8ED8A0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4971FC" w14:textId="1BD578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7CA6CBE0" w14:textId="6775E80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728274.11</w:t>
            </w:r>
          </w:p>
        </w:tc>
        <w:tc>
          <w:tcPr>
            <w:tcW w:w="1562" w:type="dxa"/>
          </w:tcPr>
          <w:p w14:paraId="25E84FD4" w14:textId="315474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3344095.82</w:t>
            </w:r>
          </w:p>
        </w:tc>
        <w:tc>
          <w:tcPr>
            <w:tcW w:w="2134" w:type="dxa"/>
          </w:tcPr>
          <w:p w14:paraId="5C4B50CE" w14:textId="100504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67D20A" w14:textId="2B8875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1B65B" w14:textId="2D2325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0ADF5D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E451A2" w14:textId="1CBCEA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0B1C7C29" w14:textId="1673C5D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728292.41</w:t>
            </w:r>
          </w:p>
        </w:tc>
        <w:tc>
          <w:tcPr>
            <w:tcW w:w="1562" w:type="dxa"/>
          </w:tcPr>
          <w:p w14:paraId="5ED3EF3C" w14:textId="72787C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3344114.09</w:t>
            </w:r>
          </w:p>
        </w:tc>
        <w:tc>
          <w:tcPr>
            <w:tcW w:w="2134" w:type="dxa"/>
          </w:tcPr>
          <w:p w14:paraId="038DAF6F" w14:textId="13438C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8FF89B" w14:textId="216752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4156DB" w14:textId="13E72C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E5600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614EBC" w14:textId="244AD6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1C1675FD" w14:textId="6620E3F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728312.44</w:t>
            </w:r>
          </w:p>
        </w:tc>
        <w:tc>
          <w:tcPr>
            <w:tcW w:w="1562" w:type="dxa"/>
          </w:tcPr>
          <w:p w14:paraId="24B92FC5" w14:textId="16D5C6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3344129.40</w:t>
            </w:r>
          </w:p>
        </w:tc>
        <w:tc>
          <w:tcPr>
            <w:tcW w:w="2134" w:type="dxa"/>
          </w:tcPr>
          <w:p w14:paraId="6F6A6FA1" w14:textId="221BEC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49763D" w14:textId="245401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49DAA6" w14:textId="45C910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AFFD20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03470B" w14:textId="732A22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52C91902" w14:textId="328AAEA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728330.65</w:t>
            </w:r>
          </w:p>
        </w:tc>
        <w:tc>
          <w:tcPr>
            <w:tcW w:w="1562" w:type="dxa"/>
          </w:tcPr>
          <w:p w14:paraId="07D13B6C" w14:textId="0D5AD3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3344137.18</w:t>
            </w:r>
          </w:p>
        </w:tc>
        <w:tc>
          <w:tcPr>
            <w:tcW w:w="2134" w:type="dxa"/>
          </w:tcPr>
          <w:p w14:paraId="00E1529D" w14:textId="7082BD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B033C" w14:textId="62B5E4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280977" w14:textId="76FA08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C8A84A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20B2FE" w14:textId="490F8A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317FB11C" w14:textId="744EB00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728343.13</w:t>
            </w:r>
          </w:p>
        </w:tc>
        <w:tc>
          <w:tcPr>
            <w:tcW w:w="1562" w:type="dxa"/>
          </w:tcPr>
          <w:p w14:paraId="0ABA5C29" w14:textId="09C3C6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3344147.01</w:t>
            </w:r>
          </w:p>
        </w:tc>
        <w:tc>
          <w:tcPr>
            <w:tcW w:w="2134" w:type="dxa"/>
          </w:tcPr>
          <w:p w14:paraId="2A6E5455" w14:textId="369FFA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606A3" w14:textId="32661F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59792D" w14:textId="12C440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5F3B6C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EC30CC" w14:textId="11B83F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0C18ECD0" w14:textId="646D813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728349.07</w:t>
            </w:r>
          </w:p>
        </w:tc>
        <w:tc>
          <w:tcPr>
            <w:tcW w:w="1562" w:type="dxa"/>
          </w:tcPr>
          <w:p w14:paraId="33418DDA" w14:textId="5803F0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3344155.20</w:t>
            </w:r>
          </w:p>
        </w:tc>
        <w:tc>
          <w:tcPr>
            <w:tcW w:w="2134" w:type="dxa"/>
          </w:tcPr>
          <w:p w14:paraId="74EBB710" w14:textId="2A1FFC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DADCF9" w14:textId="281B25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5BEF30" w14:textId="3468DB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4F0210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AC0971" w14:textId="7B30E5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43F30EB7" w14:textId="1DD61B4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728350.09</w:t>
            </w:r>
          </w:p>
        </w:tc>
        <w:tc>
          <w:tcPr>
            <w:tcW w:w="1562" w:type="dxa"/>
          </w:tcPr>
          <w:p w14:paraId="5E885413" w14:textId="39E0C0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3344166.46</w:t>
            </w:r>
          </w:p>
        </w:tc>
        <w:tc>
          <w:tcPr>
            <w:tcW w:w="2134" w:type="dxa"/>
          </w:tcPr>
          <w:p w14:paraId="2F0E55B0" w14:textId="7E4C26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A1348" w14:textId="4A5EA6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C2A2E6" w14:textId="2C1F10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45A46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5BB4BC" w14:textId="05C1E6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4D3155E8" w14:textId="7AA3759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728348.86</w:t>
            </w:r>
          </w:p>
        </w:tc>
        <w:tc>
          <w:tcPr>
            <w:tcW w:w="1562" w:type="dxa"/>
          </w:tcPr>
          <w:p w14:paraId="78B9754D" w14:textId="6BE3C9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3344177.72</w:t>
            </w:r>
          </w:p>
        </w:tc>
        <w:tc>
          <w:tcPr>
            <w:tcW w:w="2134" w:type="dxa"/>
          </w:tcPr>
          <w:p w14:paraId="7DD60ADF" w14:textId="1CAE4A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6C0F9D" w14:textId="656E79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9FC497" w14:textId="5A3A2C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F64373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F417D8" w14:textId="32A662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4E437809" w14:textId="3426C3E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728346.87</w:t>
            </w:r>
          </w:p>
        </w:tc>
        <w:tc>
          <w:tcPr>
            <w:tcW w:w="1562" w:type="dxa"/>
          </w:tcPr>
          <w:p w14:paraId="0D60BE73" w14:textId="4E3552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3344186.25</w:t>
            </w:r>
          </w:p>
        </w:tc>
        <w:tc>
          <w:tcPr>
            <w:tcW w:w="2134" w:type="dxa"/>
          </w:tcPr>
          <w:p w14:paraId="5376F8B3" w14:textId="6EB26D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2FCA57" w14:textId="4E1425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7220E1" w14:textId="75DC6B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3A648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2DD2BF" w14:textId="112E54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47FAB1C4" w14:textId="397CB41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728345.99</w:t>
            </w:r>
          </w:p>
        </w:tc>
        <w:tc>
          <w:tcPr>
            <w:tcW w:w="1562" w:type="dxa"/>
          </w:tcPr>
          <w:p w14:paraId="778297DF" w14:textId="001555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3344200.11</w:t>
            </w:r>
          </w:p>
        </w:tc>
        <w:tc>
          <w:tcPr>
            <w:tcW w:w="2134" w:type="dxa"/>
          </w:tcPr>
          <w:p w14:paraId="680946E3" w14:textId="4D6AFD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F15C7D" w14:textId="1C8169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760213" w14:textId="2BAD83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4E56C1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82D4E0" w14:textId="70710F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0B2D6CAC" w14:textId="3C674E8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728345.99</w:t>
            </w:r>
          </w:p>
        </w:tc>
        <w:tc>
          <w:tcPr>
            <w:tcW w:w="1562" w:type="dxa"/>
          </w:tcPr>
          <w:p w14:paraId="68AEA70C" w14:textId="623C98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3344212.84</w:t>
            </w:r>
          </w:p>
        </w:tc>
        <w:tc>
          <w:tcPr>
            <w:tcW w:w="2134" w:type="dxa"/>
          </w:tcPr>
          <w:p w14:paraId="0F4B69C7" w14:textId="49C222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25B8C7" w14:textId="37AD4B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2EA10E" w14:textId="0E2A3E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13397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37214E" w14:textId="54908B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000574D2" w14:textId="483574D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728348.19</w:t>
            </w:r>
          </w:p>
        </w:tc>
        <w:tc>
          <w:tcPr>
            <w:tcW w:w="1562" w:type="dxa"/>
          </w:tcPr>
          <w:p w14:paraId="6C5F5AB4" w14:textId="45CFEA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3344227.67</w:t>
            </w:r>
          </w:p>
        </w:tc>
        <w:tc>
          <w:tcPr>
            <w:tcW w:w="2134" w:type="dxa"/>
          </w:tcPr>
          <w:p w14:paraId="212790FF" w14:textId="545279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F25398" w14:textId="7B0F8E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7D903D" w14:textId="1EDFFB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0ACA25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D3AE08" w14:textId="39DDCC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47C81BEF" w14:textId="0D051BC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728358.28</w:t>
            </w:r>
          </w:p>
        </w:tc>
        <w:tc>
          <w:tcPr>
            <w:tcW w:w="1562" w:type="dxa"/>
          </w:tcPr>
          <w:p w14:paraId="62E46E0C" w14:textId="18083B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3344245.38</w:t>
            </w:r>
          </w:p>
        </w:tc>
        <w:tc>
          <w:tcPr>
            <w:tcW w:w="2134" w:type="dxa"/>
          </w:tcPr>
          <w:p w14:paraId="705EB479" w14:textId="0EDE6D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3E784B" w14:textId="060A21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99DC7F" w14:textId="4DC36B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4DD4B5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A7908C" w14:textId="289EF9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6A612AB1" w14:textId="75E7E0D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728368.14</w:t>
            </w:r>
          </w:p>
        </w:tc>
        <w:tc>
          <w:tcPr>
            <w:tcW w:w="1562" w:type="dxa"/>
          </w:tcPr>
          <w:p w14:paraId="2CAFAE5B" w14:textId="5BA901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3344259.17</w:t>
            </w:r>
          </w:p>
        </w:tc>
        <w:tc>
          <w:tcPr>
            <w:tcW w:w="2134" w:type="dxa"/>
          </w:tcPr>
          <w:p w14:paraId="6AC09BAB" w14:textId="7D9945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20DB50" w14:textId="7C0B54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8A975A" w14:textId="59BB63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DF7C8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CB88FF" w14:textId="47B861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00535D35" w14:textId="07793A7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728375.68</w:t>
            </w:r>
          </w:p>
        </w:tc>
        <w:tc>
          <w:tcPr>
            <w:tcW w:w="1562" w:type="dxa"/>
          </w:tcPr>
          <w:p w14:paraId="192B6112" w14:textId="50C48D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3344268.16</w:t>
            </w:r>
          </w:p>
        </w:tc>
        <w:tc>
          <w:tcPr>
            <w:tcW w:w="2134" w:type="dxa"/>
          </w:tcPr>
          <w:p w14:paraId="3037A677" w14:textId="1F8459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F9EA8B" w14:textId="336BEA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7B534" w14:textId="4E1716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7FA239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4C1A07" w14:textId="623491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218F3D43" w14:textId="15CE254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728381.92</w:t>
            </w:r>
          </w:p>
        </w:tc>
        <w:tc>
          <w:tcPr>
            <w:tcW w:w="1562" w:type="dxa"/>
          </w:tcPr>
          <w:p w14:paraId="0F2DE818" w14:textId="207917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3344277.02</w:t>
            </w:r>
          </w:p>
        </w:tc>
        <w:tc>
          <w:tcPr>
            <w:tcW w:w="2134" w:type="dxa"/>
          </w:tcPr>
          <w:p w14:paraId="6F2D8F66" w14:textId="607D88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31C1D" w14:textId="4AE7B4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BA5921" w14:textId="361042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0FD800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A7629C" w14:textId="382592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317EE0BA" w14:textId="1467239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728388.09</w:t>
            </w:r>
          </w:p>
        </w:tc>
        <w:tc>
          <w:tcPr>
            <w:tcW w:w="1562" w:type="dxa"/>
          </w:tcPr>
          <w:p w14:paraId="6B80022E" w14:textId="53CE43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3344287.34</w:t>
            </w:r>
          </w:p>
        </w:tc>
        <w:tc>
          <w:tcPr>
            <w:tcW w:w="2134" w:type="dxa"/>
          </w:tcPr>
          <w:p w14:paraId="28E08AE9" w14:textId="2B0E12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3DCB36" w14:textId="55DA79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A9A3CB" w14:textId="39769A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76B1A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D83634" w14:textId="1F8A94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53A46C3D" w14:textId="2282534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728393.80</w:t>
            </w:r>
          </w:p>
        </w:tc>
        <w:tc>
          <w:tcPr>
            <w:tcW w:w="1562" w:type="dxa"/>
          </w:tcPr>
          <w:p w14:paraId="65D94A08" w14:textId="7CC27C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3344299.09</w:t>
            </w:r>
          </w:p>
        </w:tc>
        <w:tc>
          <w:tcPr>
            <w:tcW w:w="2134" w:type="dxa"/>
          </w:tcPr>
          <w:p w14:paraId="5BFA07FF" w14:textId="4C4057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119B7A" w14:textId="5B5C94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668FF" w14:textId="09B95C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560C1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F33DD0" w14:textId="2E1ADA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3B971C32" w14:textId="574A806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728399.72</w:t>
            </w:r>
          </w:p>
        </w:tc>
        <w:tc>
          <w:tcPr>
            <w:tcW w:w="1562" w:type="dxa"/>
          </w:tcPr>
          <w:p w14:paraId="2F217684" w14:textId="602D24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3344314.99</w:t>
            </w:r>
          </w:p>
        </w:tc>
        <w:tc>
          <w:tcPr>
            <w:tcW w:w="2134" w:type="dxa"/>
          </w:tcPr>
          <w:p w14:paraId="31CC8351" w14:textId="3ED35D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D67A58" w14:textId="4DBC72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20331E" w14:textId="519310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8D6ED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BB925C" w14:textId="26E1E9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0AEACF0F" w14:textId="43C5B53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728404.06</w:t>
            </w:r>
          </w:p>
        </w:tc>
        <w:tc>
          <w:tcPr>
            <w:tcW w:w="1562" w:type="dxa"/>
          </w:tcPr>
          <w:p w14:paraId="6D161AAF" w14:textId="12C61A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3344333.79</w:t>
            </w:r>
          </w:p>
        </w:tc>
        <w:tc>
          <w:tcPr>
            <w:tcW w:w="2134" w:type="dxa"/>
          </w:tcPr>
          <w:p w14:paraId="040A9A2C" w14:textId="54EEF0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C9415C" w14:textId="6D98C2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DD22D1" w14:textId="185AA9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C4C1F7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DE8780" w14:textId="6F5F2A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2A00FD3D" w14:textId="30F2867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728412.18</w:t>
            </w:r>
          </w:p>
        </w:tc>
        <w:tc>
          <w:tcPr>
            <w:tcW w:w="1562" w:type="dxa"/>
          </w:tcPr>
          <w:p w14:paraId="02FFC86F" w14:textId="631DCE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3344353.74</w:t>
            </w:r>
          </w:p>
        </w:tc>
        <w:tc>
          <w:tcPr>
            <w:tcW w:w="2134" w:type="dxa"/>
          </w:tcPr>
          <w:p w14:paraId="29B8F170" w14:textId="09770A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13287D" w14:textId="36CEAD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0502DF" w14:textId="31D48E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FF1BD2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C19493" w14:textId="37F28F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206DA70B" w14:textId="6F6513A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728415.41</w:t>
            </w:r>
          </w:p>
        </w:tc>
        <w:tc>
          <w:tcPr>
            <w:tcW w:w="1562" w:type="dxa"/>
          </w:tcPr>
          <w:p w14:paraId="29AE0A18" w14:textId="13AF8B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3344371.92</w:t>
            </w:r>
          </w:p>
        </w:tc>
        <w:tc>
          <w:tcPr>
            <w:tcW w:w="2134" w:type="dxa"/>
          </w:tcPr>
          <w:p w14:paraId="14C5FDEF" w14:textId="5089FF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AB6AAE" w14:textId="591923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28592B" w14:textId="346B78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97B22F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B22CB8" w14:textId="43F8F4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5E6A6A54" w14:textId="40D1A11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728426.49</w:t>
            </w:r>
          </w:p>
        </w:tc>
        <w:tc>
          <w:tcPr>
            <w:tcW w:w="1562" w:type="dxa"/>
          </w:tcPr>
          <w:p w14:paraId="337E1067" w14:textId="451D02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3344396.22</w:t>
            </w:r>
          </w:p>
        </w:tc>
        <w:tc>
          <w:tcPr>
            <w:tcW w:w="2134" w:type="dxa"/>
          </w:tcPr>
          <w:p w14:paraId="06480AE0" w14:textId="04E3EC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D5E37B" w14:textId="36F7FD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84B0AF" w14:textId="62CE7E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EC00BB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AF7439" w14:textId="488F1C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790A87A5" w14:textId="353479D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728438.15</w:t>
            </w:r>
          </w:p>
        </w:tc>
        <w:tc>
          <w:tcPr>
            <w:tcW w:w="1562" w:type="dxa"/>
          </w:tcPr>
          <w:p w14:paraId="2402B616" w14:textId="3931FE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3344411.60</w:t>
            </w:r>
          </w:p>
        </w:tc>
        <w:tc>
          <w:tcPr>
            <w:tcW w:w="2134" w:type="dxa"/>
          </w:tcPr>
          <w:p w14:paraId="1710281C" w14:textId="4E0C8B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DF83E6" w14:textId="524A04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D40491" w14:textId="7C8F63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29456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69E35C" w14:textId="315743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3E44086E" w14:textId="7BD4A81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728441.26</w:t>
            </w:r>
          </w:p>
        </w:tc>
        <w:tc>
          <w:tcPr>
            <w:tcW w:w="1562" w:type="dxa"/>
          </w:tcPr>
          <w:p w14:paraId="53042CCA" w14:textId="28417C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3344415.71</w:t>
            </w:r>
          </w:p>
        </w:tc>
        <w:tc>
          <w:tcPr>
            <w:tcW w:w="2134" w:type="dxa"/>
          </w:tcPr>
          <w:p w14:paraId="62373080" w14:textId="7360AD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4C86A6" w14:textId="5EF12C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D67A93" w14:textId="654F0E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7E982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F413AE" w14:textId="72A095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05A3CFDC" w14:textId="1586791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728468.59</w:t>
            </w:r>
          </w:p>
        </w:tc>
        <w:tc>
          <w:tcPr>
            <w:tcW w:w="1562" w:type="dxa"/>
          </w:tcPr>
          <w:p w14:paraId="7869CFA2" w14:textId="62E060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3344436.90</w:t>
            </w:r>
          </w:p>
        </w:tc>
        <w:tc>
          <w:tcPr>
            <w:tcW w:w="2134" w:type="dxa"/>
          </w:tcPr>
          <w:p w14:paraId="0E4F7A35" w14:textId="54E936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0FFC94" w14:textId="11DD61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596B84" w14:textId="74E726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ABBF8C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D4C7D4" w14:textId="4844A8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0202FEFD" w14:textId="0D0193D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728493.25</w:t>
            </w:r>
          </w:p>
        </w:tc>
        <w:tc>
          <w:tcPr>
            <w:tcW w:w="1562" w:type="dxa"/>
          </w:tcPr>
          <w:p w14:paraId="47FCE3C3" w14:textId="109168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3344449.20</w:t>
            </w:r>
          </w:p>
        </w:tc>
        <w:tc>
          <w:tcPr>
            <w:tcW w:w="2134" w:type="dxa"/>
          </w:tcPr>
          <w:p w14:paraId="4BBA7DFE" w14:textId="355B8A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80550F" w14:textId="13D559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C0DD7" w14:textId="7ACA1B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7C0CA2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F11987" w14:textId="6A17F6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136D3041" w14:textId="3452159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728500.06</w:t>
            </w:r>
          </w:p>
        </w:tc>
        <w:tc>
          <w:tcPr>
            <w:tcW w:w="1562" w:type="dxa"/>
          </w:tcPr>
          <w:p w14:paraId="5EE0E9C7" w14:textId="4C13EF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3344452.85</w:t>
            </w:r>
          </w:p>
        </w:tc>
        <w:tc>
          <w:tcPr>
            <w:tcW w:w="2134" w:type="dxa"/>
          </w:tcPr>
          <w:p w14:paraId="75757206" w14:textId="33E11F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A43E40" w14:textId="5E7C4C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F4F0A4" w14:textId="618473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F00D9F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158C3A" w14:textId="2EB7B1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7EB159F1" w14:textId="582EC41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728505.04</w:t>
            </w:r>
          </w:p>
        </w:tc>
        <w:tc>
          <w:tcPr>
            <w:tcW w:w="1562" w:type="dxa"/>
          </w:tcPr>
          <w:p w14:paraId="74D480B0" w14:textId="1525CD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3344455.52</w:t>
            </w:r>
          </w:p>
        </w:tc>
        <w:tc>
          <w:tcPr>
            <w:tcW w:w="2134" w:type="dxa"/>
          </w:tcPr>
          <w:p w14:paraId="1759CFCF" w14:textId="66362B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85F304" w14:textId="472718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C8D0D9" w14:textId="41D2EC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C8F322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421E87" w14:textId="3C83A2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639A16FA" w14:textId="20F3CE1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728520.03</w:t>
            </w:r>
          </w:p>
        </w:tc>
        <w:tc>
          <w:tcPr>
            <w:tcW w:w="1562" w:type="dxa"/>
          </w:tcPr>
          <w:p w14:paraId="29707147" w14:textId="4436DA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3344463.56</w:t>
            </w:r>
          </w:p>
        </w:tc>
        <w:tc>
          <w:tcPr>
            <w:tcW w:w="2134" w:type="dxa"/>
          </w:tcPr>
          <w:p w14:paraId="59B67F51" w14:textId="07728B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3F2E0D" w14:textId="505718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D68A95" w14:textId="386099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EC57C6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A5D4B5" w14:textId="29415D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5EDE23CE" w14:textId="4BB721D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728550.77</w:t>
            </w:r>
          </w:p>
        </w:tc>
        <w:tc>
          <w:tcPr>
            <w:tcW w:w="1562" w:type="dxa"/>
          </w:tcPr>
          <w:p w14:paraId="0B108003" w14:textId="4B98FA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3344473.80</w:t>
            </w:r>
          </w:p>
        </w:tc>
        <w:tc>
          <w:tcPr>
            <w:tcW w:w="2134" w:type="dxa"/>
          </w:tcPr>
          <w:p w14:paraId="130BB554" w14:textId="46DBA8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3820DF" w14:textId="73CEB3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51DE2E" w14:textId="5BD41B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8975F1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F3FED2" w14:textId="122823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1B83907D" w14:textId="28EEF0F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728563.43</w:t>
            </w:r>
          </w:p>
        </w:tc>
        <w:tc>
          <w:tcPr>
            <w:tcW w:w="1562" w:type="dxa"/>
          </w:tcPr>
          <w:p w14:paraId="214AC8DB" w14:textId="719EB9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3344481.30</w:t>
            </w:r>
          </w:p>
        </w:tc>
        <w:tc>
          <w:tcPr>
            <w:tcW w:w="2134" w:type="dxa"/>
          </w:tcPr>
          <w:p w14:paraId="4D082AF0" w14:textId="714ABC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640790" w14:textId="5B268C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82F901" w14:textId="70F24C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0FFC8C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4269C6" w14:textId="3FC614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6CE0C48B" w14:textId="2D1C5B2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728581.33</w:t>
            </w:r>
          </w:p>
        </w:tc>
        <w:tc>
          <w:tcPr>
            <w:tcW w:w="1562" w:type="dxa"/>
          </w:tcPr>
          <w:p w14:paraId="05E0ECD4" w14:textId="33E299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3344481.62</w:t>
            </w:r>
          </w:p>
        </w:tc>
        <w:tc>
          <w:tcPr>
            <w:tcW w:w="2134" w:type="dxa"/>
          </w:tcPr>
          <w:p w14:paraId="20EA3CE3" w14:textId="173505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2E88F6" w14:textId="6812A1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491D8E" w14:textId="2DB83B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AC781D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188A6F" w14:textId="22CCB2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748382E3" w14:textId="21E2143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728603.96</w:t>
            </w:r>
          </w:p>
        </w:tc>
        <w:tc>
          <w:tcPr>
            <w:tcW w:w="1562" w:type="dxa"/>
          </w:tcPr>
          <w:p w14:paraId="74413200" w14:textId="792E31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3344482.48</w:t>
            </w:r>
          </w:p>
        </w:tc>
        <w:tc>
          <w:tcPr>
            <w:tcW w:w="2134" w:type="dxa"/>
          </w:tcPr>
          <w:p w14:paraId="04282DA7" w14:textId="7C2782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6C18B1" w14:textId="12BE26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FBFA8C" w14:textId="23E453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1FC211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31BA35" w14:textId="108D92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1FC16616" w14:textId="2226B10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728621.59</w:t>
            </w:r>
          </w:p>
        </w:tc>
        <w:tc>
          <w:tcPr>
            <w:tcW w:w="1562" w:type="dxa"/>
          </w:tcPr>
          <w:p w14:paraId="597623DF" w14:textId="416298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3344481.34</w:t>
            </w:r>
          </w:p>
        </w:tc>
        <w:tc>
          <w:tcPr>
            <w:tcW w:w="2134" w:type="dxa"/>
          </w:tcPr>
          <w:p w14:paraId="244AFF99" w14:textId="7E7FB9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C6566" w14:textId="05083D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AEB92" w14:textId="28256E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58E97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746952" w14:textId="7F020B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3AF92783" w14:textId="0C82AB7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728659.98</w:t>
            </w:r>
          </w:p>
        </w:tc>
        <w:tc>
          <w:tcPr>
            <w:tcW w:w="1562" w:type="dxa"/>
          </w:tcPr>
          <w:p w14:paraId="036D9354" w14:textId="0BF9D7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3344463.96</w:t>
            </w:r>
          </w:p>
        </w:tc>
        <w:tc>
          <w:tcPr>
            <w:tcW w:w="2134" w:type="dxa"/>
          </w:tcPr>
          <w:p w14:paraId="1DB99C9D" w14:textId="0AC610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B9F51E" w14:textId="6B6FE7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FD880C" w14:textId="3F225F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38F750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52002A" w14:textId="41894D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47DD2073" w14:textId="4B81781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728692.07</w:t>
            </w:r>
          </w:p>
        </w:tc>
        <w:tc>
          <w:tcPr>
            <w:tcW w:w="1562" w:type="dxa"/>
          </w:tcPr>
          <w:p w14:paraId="0932C9C7" w14:textId="40E9D9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3344463.03</w:t>
            </w:r>
          </w:p>
        </w:tc>
        <w:tc>
          <w:tcPr>
            <w:tcW w:w="2134" w:type="dxa"/>
          </w:tcPr>
          <w:p w14:paraId="7C737D47" w14:textId="66589B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9A1084" w14:textId="705CF1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787E3B" w14:textId="38AE09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78CF8F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3A24A3" w14:textId="6637EF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779C60D2" w14:textId="0AFA3D8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728740.67</w:t>
            </w:r>
          </w:p>
        </w:tc>
        <w:tc>
          <w:tcPr>
            <w:tcW w:w="1562" w:type="dxa"/>
          </w:tcPr>
          <w:p w14:paraId="453B4FCD" w14:textId="3D17B6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3344481.25</w:t>
            </w:r>
          </w:p>
        </w:tc>
        <w:tc>
          <w:tcPr>
            <w:tcW w:w="2134" w:type="dxa"/>
          </w:tcPr>
          <w:p w14:paraId="0F713A86" w14:textId="51CD48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DEF25C" w14:textId="4B5198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04786E" w14:textId="1461A8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4B8724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70498A" w14:textId="0304A5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1FC2306A" w14:textId="6452957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728759.62</w:t>
            </w:r>
          </w:p>
        </w:tc>
        <w:tc>
          <w:tcPr>
            <w:tcW w:w="1562" w:type="dxa"/>
          </w:tcPr>
          <w:p w14:paraId="77C820F4" w14:textId="4F3C9B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3344490.04</w:t>
            </w:r>
          </w:p>
        </w:tc>
        <w:tc>
          <w:tcPr>
            <w:tcW w:w="2134" w:type="dxa"/>
          </w:tcPr>
          <w:p w14:paraId="53A537A9" w14:textId="632266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553460" w14:textId="39B4E4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C70284" w14:textId="6BA219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19B0B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34A210" w14:textId="139D1D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5E3A2317" w14:textId="0D76C4C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728779.74</w:t>
            </w:r>
          </w:p>
        </w:tc>
        <w:tc>
          <w:tcPr>
            <w:tcW w:w="1562" w:type="dxa"/>
          </w:tcPr>
          <w:p w14:paraId="77611D0B" w14:textId="20682B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3344502.74</w:t>
            </w:r>
          </w:p>
        </w:tc>
        <w:tc>
          <w:tcPr>
            <w:tcW w:w="2134" w:type="dxa"/>
          </w:tcPr>
          <w:p w14:paraId="63A41A37" w14:textId="576867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8EAD7D" w14:textId="5B4ED1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A25166" w14:textId="79B5E9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F34A61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F716FE" w14:textId="71D5A8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0C39FA53" w14:textId="2CB52EF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728790.89</w:t>
            </w:r>
          </w:p>
        </w:tc>
        <w:tc>
          <w:tcPr>
            <w:tcW w:w="1562" w:type="dxa"/>
          </w:tcPr>
          <w:p w14:paraId="2744F2C8" w14:textId="3DD7C1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3344521.84</w:t>
            </w:r>
          </w:p>
        </w:tc>
        <w:tc>
          <w:tcPr>
            <w:tcW w:w="2134" w:type="dxa"/>
          </w:tcPr>
          <w:p w14:paraId="1B22B814" w14:textId="19244A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FC8D71" w14:textId="204D59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CAE809" w14:textId="5272E9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9CAB8E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932F7B" w14:textId="712467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3F91439F" w14:textId="1C92A5D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728796.93</w:t>
            </w:r>
          </w:p>
        </w:tc>
        <w:tc>
          <w:tcPr>
            <w:tcW w:w="1562" w:type="dxa"/>
          </w:tcPr>
          <w:p w14:paraId="42DBFE9B" w14:textId="40F1A2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3344542.15</w:t>
            </w:r>
          </w:p>
        </w:tc>
        <w:tc>
          <w:tcPr>
            <w:tcW w:w="2134" w:type="dxa"/>
          </w:tcPr>
          <w:p w14:paraId="0CC363F7" w14:textId="10FB3B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DEC489" w14:textId="113465C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269264" w14:textId="22314A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DCFFB7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9A772F" w14:textId="4EEE72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12DB4EBF" w14:textId="2CAA63E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728801.47</w:t>
            </w:r>
          </w:p>
        </w:tc>
        <w:tc>
          <w:tcPr>
            <w:tcW w:w="1562" w:type="dxa"/>
          </w:tcPr>
          <w:p w14:paraId="0268B4DB" w14:textId="1FC838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3344550.43</w:t>
            </w:r>
          </w:p>
        </w:tc>
        <w:tc>
          <w:tcPr>
            <w:tcW w:w="2134" w:type="dxa"/>
          </w:tcPr>
          <w:p w14:paraId="05EEE345" w14:textId="5F19BEC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9179E7" w14:textId="79B8C3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FE675C" w14:textId="403176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35F2B2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81D3E7" w14:textId="5506BC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1CAB45DF" w14:textId="7E82EB5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728811.26</w:t>
            </w:r>
          </w:p>
        </w:tc>
        <w:tc>
          <w:tcPr>
            <w:tcW w:w="1562" w:type="dxa"/>
          </w:tcPr>
          <w:p w14:paraId="71A446B6" w14:textId="7F8B0B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3344558.95</w:t>
            </w:r>
          </w:p>
        </w:tc>
        <w:tc>
          <w:tcPr>
            <w:tcW w:w="2134" w:type="dxa"/>
          </w:tcPr>
          <w:p w14:paraId="4639B7FE" w14:textId="14515F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545920" w14:textId="10C458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EBEFE6" w14:textId="577713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F7501B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A831EA" w14:textId="36CF1D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608FC003" w14:textId="42A2D9D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728832.58</w:t>
            </w:r>
          </w:p>
        </w:tc>
        <w:tc>
          <w:tcPr>
            <w:tcW w:w="1562" w:type="dxa"/>
          </w:tcPr>
          <w:p w14:paraId="05C62369" w14:textId="7C8B53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3344572.28</w:t>
            </w:r>
          </w:p>
        </w:tc>
        <w:tc>
          <w:tcPr>
            <w:tcW w:w="2134" w:type="dxa"/>
          </w:tcPr>
          <w:p w14:paraId="1D493156" w14:textId="081D01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680F1" w14:textId="5BCD93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BD6914" w14:textId="78A3B0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08F227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F463BF" w14:textId="3E2AD5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2BA34D29" w14:textId="0C52283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728852.58</w:t>
            </w:r>
          </w:p>
        </w:tc>
        <w:tc>
          <w:tcPr>
            <w:tcW w:w="1562" w:type="dxa"/>
          </w:tcPr>
          <w:p w14:paraId="32D3EF45" w14:textId="46DE0F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3344576.25</w:t>
            </w:r>
          </w:p>
        </w:tc>
        <w:tc>
          <w:tcPr>
            <w:tcW w:w="2134" w:type="dxa"/>
          </w:tcPr>
          <w:p w14:paraId="078EE796" w14:textId="50012C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571DD7" w14:textId="5810F9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208B5B" w14:textId="1E51E8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3F31A8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DD4A01" w14:textId="404C54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4A6CEC64" w14:textId="4B49EEF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728873.20</w:t>
            </w:r>
          </w:p>
        </w:tc>
        <w:tc>
          <w:tcPr>
            <w:tcW w:w="1562" w:type="dxa"/>
          </w:tcPr>
          <w:p w14:paraId="4FB5A4F9" w14:textId="6E61B5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3344587.55</w:t>
            </w:r>
          </w:p>
        </w:tc>
        <w:tc>
          <w:tcPr>
            <w:tcW w:w="2134" w:type="dxa"/>
          </w:tcPr>
          <w:p w14:paraId="0686CCD6" w14:textId="358570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6CE230" w14:textId="5B31D1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2E5155" w14:textId="213657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B64DEE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539DC4" w14:textId="47C79C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14D83B14" w14:textId="4FDD2B7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728885.80</w:t>
            </w:r>
          </w:p>
        </w:tc>
        <w:tc>
          <w:tcPr>
            <w:tcW w:w="1562" w:type="dxa"/>
          </w:tcPr>
          <w:p w14:paraId="465F1DB2" w14:textId="72D91A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3344604.44</w:t>
            </w:r>
          </w:p>
        </w:tc>
        <w:tc>
          <w:tcPr>
            <w:tcW w:w="2134" w:type="dxa"/>
          </w:tcPr>
          <w:p w14:paraId="4A030EAE" w14:textId="0DCCD3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56FAF4" w14:textId="05E77C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E6695D" w14:textId="1CAD95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F09A1D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38AAF6" w14:textId="3F9201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600394EE" w14:textId="5F4F9FC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728898.26</w:t>
            </w:r>
          </w:p>
        </w:tc>
        <w:tc>
          <w:tcPr>
            <w:tcW w:w="1562" w:type="dxa"/>
          </w:tcPr>
          <w:p w14:paraId="04754827" w14:textId="0CB081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3344618.00</w:t>
            </w:r>
          </w:p>
        </w:tc>
        <w:tc>
          <w:tcPr>
            <w:tcW w:w="2134" w:type="dxa"/>
          </w:tcPr>
          <w:p w14:paraId="225DC3E8" w14:textId="6A5D97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31568E" w14:textId="238A07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22CB3" w14:textId="015293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D491C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9653BF" w14:textId="16E9AE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1D1790F1" w14:textId="1DD46BD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728911.91</w:t>
            </w:r>
          </w:p>
        </w:tc>
        <w:tc>
          <w:tcPr>
            <w:tcW w:w="1562" w:type="dxa"/>
          </w:tcPr>
          <w:p w14:paraId="2C203D20" w14:textId="793A5A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3344632.23</w:t>
            </w:r>
          </w:p>
        </w:tc>
        <w:tc>
          <w:tcPr>
            <w:tcW w:w="2134" w:type="dxa"/>
          </w:tcPr>
          <w:p w14:paraId="6BD5CAB7" w14:textId="4EA110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CEC35F" w14:textId="13F023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29D4C7" w14:textId="7E89DD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E81658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CF4A02" w14:textId="651FA8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73571D18" w14:textId="0AA08C9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728933.73</w:t>
            </w:r>
          </w:p>
        </w:tc>
        <w:tc>
          <w:tcPr>
            <w:tcW w:w="1562" w:type="dxa"/>
          </w:tcPr>
          <w:p w14:paraId="700410E9" w14:textId="4C3EB7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3344640.54</w:t>
            </w:r>
          </w:p>
        </w:tc>
        <w:tc>
          <w:tcPr>
            <w:tcW w:w="2134" w:type="dxa"/>
          </w:tcPr>
          <w:p w14:paraId="6709A9C3" w14:textId="1D0435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C28610" w14:textId="459461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9E070D" w14:textId="687D32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80B3B3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9AB0A5" w14:textId="31EC28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5477509A" w14:textId="4BD2814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728945.46</w:t>
            </w:r>
          </w:p>
        </w:tc>
        <w:tc>
          <w:tcPr>
            <w:tcW w:w="1562" w:type="dxa"/>
          </w:tcPr>
          <w:p w14:paraId="005C19A9" w14:textId="65B5D4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3344654.63</w:t>
            </w:r>
          </w:p>
        </w:tc>
        <w:tc>
          <w:tcPr>
            <w:tcW w:w="2134" w:type="dxa"/>
          </w:tcPr>
          <w:p w14:paraId="68512994" w14:textId="0B9812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B51406" w14:textId="6410D6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DD258" w14:textId="74FB34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6BDAA6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E67104" w14:textId="553EC1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328AA05D" w14:textId="6398F3A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728951.36</w:t>
            </w:r>
          </w:p>
        </w:tc>
        <w:tc>
          <w:tcPr>
            <w:tcW w:w="1562" w:type="dxa"/>
          </w:tcPr>
          <w:p w14:paraId="0B36D792" w14:textId="7DC7ED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3344664.56</w:t>
            </w:r>
          </w:p>
        </w:tc>
        <w:tc>
          <w:tcPr>
            <w:tcW w:w="2134" w:type="dxa"/>
          </w:tcPr>
          <w:p w14:paraId="51F8AFF7" w14:textId="79DE5C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836BD9" w14:textId="6299E9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CD4ADB" w14:textId="459533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F67A38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08615E" w14:textId="05FA14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6F8C1169" w14:textId="65EA34D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728955.46</w:t>
            </w:r>
          </w:p>
        </w:tc>
        <w:tc>
          <w:tcPr>
            <w:tcW w:w="1562" w:type="dxa"/>
          </w:tcPr>
          <w:p w14:paraId="6B84E72C" w14:textId="64F974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3344670.20</w:t>
            </w:r>
          </w:p>
        </w:tc>
        <w:tc>
          <w:tcPr>
            <w:tcW w:w="2134" w:type="dxa"/>
          </w:tcPr>
          <w:p w14:paraId="64A570C1" w14:textId="510455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E37A00" w14:textId="2E4DA0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CC1C54" w14:textId="730A4B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998843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56AAE2" w14:textId="6B14A1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34E66AA8" w14:textId="117BC0F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728970.73</w:t>
            </w:r>
          </w:p>
        </w:tc>
        <w:tc>
          <w:tcPr>
            <w:tcW w:w="1562" w:type="dxa"/>
          </w:tcPr>
          <w:p w14:paraId="06967E9C" w14:textId="53A58E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3344688.69</w:t>
            </w:r>
          </w:p>
        </w:tc>
        <w:tc>
          <w:tcPr>
            <w:tcW w:w="2134" w:type="dxa"/>
          </w:tcPr>
          <w:p w14:paraId="5683D666" w14:textId="114C50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C4FBF2" w14:textId="37AADE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02342E" w14:textId="3127A1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CBF3F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0A85AE" w14:textId="595B71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65B723AC" w14:textId="2410828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728988.08</w:t>
            </w:r>
          </w:p>
        </w:tc>
        <w:tc>
          <w:tcPr>
            <w:tcW w:w="1562" w:type="dxa"/>
          </w:tcPr>
          <w:p w14:paraId="3DE077EB" w14:textId="286CC9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3344699.70</w:t>
            </w:r>
          </w:p>
        </w:tc>
        <w:tc>
          <w:tcPr>
            <w:tcW w:w="2134" w:type="dxa"/>
          </w:tcPr>
          <w:p w14:paraId="67654491" w14:textId="708531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04527B" w14:textId="40CFB3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DD106D" w14:textId="7B1322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3629F2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220A88" w14:textId="29810E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04FAB623" w14:textId="570BF6E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729007.03</w:t>
            </w:r>
          </w:p>
        </w:tc>
        <w:tc>
          <w:tcPr>
            <w:tcW w:w="1562" w:type="dxa"/>
          </w:tcPr>
          <w:p w14:paraId="212A0F12" w14:textId="010CC7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3344702.64</w:t>
            </w:r>
          </w:p>
        </w:tc>
        <w:tc>
          <w:tcPr>
            <w:tcW w:w="2134" w:type="dxa"/>
          </w:tcPr>
          <w:p w14:paraId="6590DB69" w14:textId="625BC3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E3BFE" w14:textId="756010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902184" w14:textId="017642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272FE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1B1CB9" w14:textId="446600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4329EF73" w14:textId="1840FA1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729022.37</w:t>
            </w:r>
          </w:p>
        </w:tc>
        <w:tc>
          <w:tcPr>
            <w:tcW w:w="1562" w:type="dxa"/>
          </w:tcPr>
          <w:p w14:paraId="3AD3ED90" w14:textId="0FC670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3344693.26</w:t>
            </w:r>
          </w:p>
        </w:tc>
        <w:tc>
          <w:tcPr>
            <w:tcW w:w="2134" w:type="dxa"/>
          </w:tcPr>
          <w:p w14:paraId="6F4D7E88" w14:textId="4ADCE1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FC23B7" w14:textId="16BE31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F2E426" w14:textId="19784C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38C1F7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6B3953" w14:textId="51A0F8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6982FE9D" w14:textId="275D69D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729037.39</w:t>
            </w:r>
          </w:p>
        </w:tc>
        <w:tc>
          <w:tcPr>
            <w:tcW w:w="1562" w:type="dxa"/>
          </w:tcPr>
          <w:p w14:paraId="616EC897" w14:textId="45B1CC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3344681.25</w:t>
            </w:r>
          </w:p>
        </w:tc>
        <w:tc>
          <w:tcPr>
            <w:tcW w:w="2134" w:type="dxa"/>
          </w:tcPr>
          <w:p w14:paraId="721236D9" w14:textId="5100EB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CF158C" w14:textId="2B4CFE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A794C" w14:textId="43BE7E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E3B8A4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576F57" w14:textId="7D3401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24571D46" w14:textId="4F344C0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729045.07</w:t>
            </w:r>
          </w:p>
        </w:tc>
        <w:tc>
          <w:tcPr>
            <w:tcW w:w="1562" w:type="dxa"/>
          </w:tcPr>
          <w:p w14:paraId="3D0AC78B" w14:textId="2454F5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3344684.30</w:t>
            </w:r>
          </w:p>
        </w:tc>
        <w:tc>
          <w:tcPr>
            <w:tcW w:w="2134" w:type="dxa"/>
          </w:tcPr>
          <w:p w14:paraId="6195F36A" w14:textId="6A5BAE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A81421" w14:textId="5A3EA3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192209" w14:textId="300E5A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0E616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93277D" w14:textId="63BC44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795EA50C" w14:textId="48A80CC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729060.74</w:t>
            </w:r>
          </w:p>
        </w:tc>
        <w:tc>
          <w:tcPr>
            <w:tcW w:w="1562" w:type="dxa"/>
          </w:tcPr>
          <w:p w14:paraId="3EEEB7DE" w14:textId="71FF58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3344696.14</w:t>
            </w:r>
          </w:p>
        </w:tc>
        <w:tc>
          <w:tcPr>
            <w:tcW w:w="2134" w:type="dxa"/>
          </w:tcPr>
          <w:p w14:paraId="671098E3" w14:textId="6BE008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C6231F" w14:textId="0CA5F9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E09E6" w14:textId="564EEC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B7350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064290" w14:textId="347B0A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77346F91" w14:textId="6F56E3E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729066.30</w:t>
            </w:r>
          </w:p>
        </w:tc>
        <w:tc>
          <w:tcPr>
            <w:tcW w:w="1562" w:type="dxa"/>
          </w:tcPr>
          <w:p w14:paraId="31A9050A" w14:textId="7371CB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3344711.02</w:t>
            </w:r>
          </w:p>
        </w:tc>
        <w:tc>
          <w:tcPr>
            <w:tcW w:w="2134" w:type="dxa"/>
          </w:tcPr>
          <w:p w14:paraId="3C3311BF" w14:textId="6F8917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3CA04F" w14:textId="796239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DEBAF5" w14:textId="48389E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DFF43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13FED5" w14:textId="58A78C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56242092" w14:textId="2ECEE41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729063.81</w:t>
            </w:r>
          </w:p>
        </w:tc>
        <w:tc>
          <w:tcPr>
            <w:tcW w:w="1562" w:type="dxa"/>
          </w:tcPr>
          <w:p w14:paraId="43027028" w14:textId="5210E7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3344721.11</w:t>
            </w:r>
          </w:p>
        </w:tc>
        <w:tc>
          <w:tcPr>
            <w:tcW w:w="2134" w:type="dxa"/>
          </w:tcPr>
          <w:p w14:paraId="4F9596AE" w14:textId="6D7BB2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C27D7C" w14:textId="3D7C23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4C395" w14:textId="5E6CE1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D6BDDD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DEADA8" w14:textId="7E2A0D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15B8F381" w14:textId="2E5C2CE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729060.28</w:t>
            </w:r>
          </w:p>
        </w:tc>
        <w:tc>
          <w:tcPr>
            <w:tcW w:w="1562" w:type="dxa"/>
          </w:tcPr>
          <w:p w14:paraId="73625DCC" w14:textId="213429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3344711.02</w:t>
            </w:r>
          </w:p>
        </w:tc>
        <w:tc>
          <w:tcPr>
            <w:tcW w:w="2134" w:type="dxa"/>
          </w:tcPr>
          <w:p w14:paraId="1FB55552" w14:textId="692FF1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96E829" w14:textId="6F42F8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55174D" w14:textId="774CBA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8B2E1F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35593A" w14:textId="61949B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6FACD2DF" w14:textId="1D0FE9E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729051.12</w:t>
            </w:r>
          </w:p>
        </w:tc>
        <w:tc>
          <w:tcPr>
            <w:tcW w:w="1562" w:type="dxa"/>
          </w:tcPr>
          <w:p w14:paraId="542295D1" w14:textId="068CFD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3344707.49</w:t>
            </w:r>
          </w:p>
        </w:tc>
        <w:tc>
          <w:tcPr>
            <w:tcW w:w="2134" w:type="dxa"/>
          </w:tcPr>
          <w:p w14:paraId="4DDA66D7" w14:textId="69D806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A81FDE" w14:textId="1F86CD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DB78B8" w14:textId="118025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47F20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5B83D1" w14:textId="041C72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4EDCB580" w14:textId="5250141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729042.88</w:t>
            </w:r>
          </w:p>
        </w:tc>
        <w:tc>
          <w:tcPr>
            <w:tcW w:w="1562" w:type="dxa"/>
          </w:tcPr>
          <w:p w14:paraId="042BE1C5" w14:textId="651FBF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3344709.06</w:t>
            </w:r>
          </w:p>
        </w:tc>
        <w:tc>
          <w:tcPr>
            <w:tcW w:w="2134" w:type="dxa"/>
          </w:tcPr>
          <w:p w14:paraId="2280F61F" w14:textId="0E016E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6EB58A" w14:textId="67EEAF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74466" w14:textId="4AC1CC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25F5E2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B553AF" w14:textId="0FACB6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12583BFD" w14:textId="6FEF55C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729041.70</w:t>
            </w:r>
          </w:p>
        </w:tc>
        <w:tc>
          <w:tcPr>
            <w:tcW w:w="1562" w:type="dxa"/>
          </w:tcPr>
          <w:p w14:paraId="5E022376" w14:textId="4BBAC7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3344719.67</w:t>
            </w:r>
          </w:p>
        </w:tc>
        <w:tc>
          <w:tcPr>
            <w:tcW w:w="2134" w:type="dxa"/>
          </w:tcPr>
          <w:p w14:paraId="13175BCF" w14:textId="577BBE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9C3EF" w14:textId="415151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E4FFD" w14:textId="67B414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AE0319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724269" w14:textId="15DA59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7F6A6040" w14:textId="7497053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729044.05</w:t>
            </w:r>
          </w:p>
        </w:tc>
        <w:tc>
          <w:tcPr>
            <w:tcW w:w="1562" w:type="dxa"/>
          </w:tcPr>
          <w:p w14:paraId="2EFB7A9A" w14:textId="60B0D3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3344742.98</w:t>
            </w:r>
          </w:p>
        </w:tc>
        <w:tc>
          <w:tcPr>
            <w:tcW w:w="2134" w:type="dxa"/>
          </w:tcPr>
          <w:p w14:paraId="009B2976" w14:textId="7ABCDC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923A3B" w14:textId="3A5AF6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D0C347" w14:textId="4EB9A3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FD6A34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AECB3D" w14:textId="6841C9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0DB7A3FA" w14:textId="3EE2122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729042.88</w:t>
            </w:r>
          </w:p>
        </w:tc>
        <w:tc>
          <w:tcPr>
            <w:tcW w:w="1562" w:type="dxa"/>
          </w:tcPr>
          <w:p w14:paraId="591A65DE" w14:textId="01DFB0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3344764.33</w:t>
            </w:r>
          </w:p>
        </w:tc>
        <w:tc>
          <w:tcPr>
            <w:tcW w:w="2134" w:type="dxa"/>
          </w:tcPr>
          <w:p w14:paraId="64C2CA64" w14:textId="7D8F40C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B48E1" w14:textId="7BB4FF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879E74" w14:textId="69CD7A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8ED06B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DD48DC" w14:textId="182693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5B40D665" w14:textId="1AF103B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729049.03</w:t>
            </w:r>
          </w:p>
        </w:tc>
        <w:tc>
          <w:tcPr>
            <w:tcW w:w="1562" w:type="dxa"/>
          </w:tcPr>
          <w:p w14:paraId="616DBC8D" w14:textId="2B27AF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3344784.23</w:t>
            </w:r>
          </w:p>
        </w:tc>
        <w:tc>
          <w:tcPr>
            <w:tcW w:w="2134" w:type="dxa"/>
          </w:tcPr>
          <w:p w14:paraId="49E76196" w14:textId="2C8410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794B4" w14:textId="6179B9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3095BB" w14:textId="15DE47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467B0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1FC939" w14:textId="3EEA3B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2C775625" w14:textId="3AF55D9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729059.34</w:t>
            </w:r>
          </w:p>
        </w:tc>
        <w:tc>
          <w:tcPr>
            <w:tcW w:w="1562" w:type="dxa"/>
          </w:tcPr>
          <w:p w14:paraId="79308A07" w14:textId="72146A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3344804.56</w:t>
            </w:r>
          </w:p>
        </w:tc>
        <w:tc>
          <w:tcPr>
            <w:tcW w:w="2134" w:type="dxa"/>
          </w:tcPr>
          <w:p w14:paraId="562C1E69" w14:textId="143872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978353" w14:textId="54A04F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95F78B" w14:textId="251B35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DB13DA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2746CA" w14:textId="139786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72D3B24F" w14:textId="3714FA0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729073.45</w:t>
            </w:r>
          </w:p>
        </w:tc>
        <w:tc>
          <w:tcPr>
            <w:tcW w:w="1562" w:type="dxa"/>
          </w:tcPr>
          <w:p w14:paraId="3E6C755D" w14:textId="3AC7A3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3344827.80</w:t>
            </w:r>
          </w:p>
        </w:tc>
        <w:tc>
          <w:tcPr>
            <w:tcW w:w="2134" w:type="dxa"/>
          </w:tcPr>
          <w:p w14:paraId="61DF4394" w14:textId="17CD97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3079F4" w14:textId="453FA2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C362C6" w14:textId="354087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B87AA2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862914" w14:textId="3E96E6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34E2A109" w14:textId="3E2595E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729086.28</w:t>
            </w:r>
          </w:p>
        </w:tc>
        <w:tc>
          <w:tcPr>
            <w:tcW w:w="1562" w:type="dxa"/>
          </w:tcPr>
          <w:p w14:paraId="754895A8" w14:textId="42F53C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3344839.61</w:t>
            </w:r>
          </w:p>
        </w:tc>
        <w:tc>
          <w:tcPr>
            <w:tcW w:w="2134" w:type="dxa"/>
          </w:tcPr>
          <w:p w14:paraId="7CA2417E" w14:textId="551821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B77B87" w14:textId="19D6AE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0AD484" w14:textId="5BF1B2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74A1FE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487EB5" w14:textId="11B6A7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7631A930" w14:textId="273C17C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729099.17</w:t>
            </w:r>
          </w:p>
        </w:tc>
        <w:tc>
          <w:tcPr>
            <w:tcW w:w="1562" w:type="dxa"/>
          </w:tcPr>
          <w:p w14:paraId="6A34828F" w14:textId="4768DD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3344849.39</w:t>
            </w:r>
          </w:p>
        </w:tc>
        <w:tc>
          <w:tcPr>
            <w:tcW w:w="2134" w:type="dxa"/>
          </w:tcPr>
          <w:p w14:paraId="7B8185FB" w14:textId="1D0AFC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FDECD0" w14:textId="498C19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2C05A" w14:textId="1EAD5E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67DAA0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8DE062" w14:textId="3DEF9E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16E5C780" w14:textId="2C99348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729118.02</w:t>
            </w:r>
          </w:p>
        </w:tc>
        <w:tc>
          <w:tcPr>
            <w:tcW w:w="1562" w:type="dxa"/>
          </w:tcPr>
          <w:p w14:paraId="08234050" w14:textId="0C804A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3344859.53</w:t>
            </w:r>
          </w:p>
        </w:tc>
        <w:tc>
          <w:tcPr>
            <w:tcW w:w="2134" w:type="dxa"/>
          </w:tcPr>
          <w:p w14:paraId="4B66E320" w14:textId="30A695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2426F4" w14:textId="01C1CD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F740CD" w14:textId="02F1BE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85C255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01DD78" w14:textId="021211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119A2CAC" w14:textId="0A30050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729131.62</w:t>
            </w:r>
          </w:p>
        </w:tc>
        <w:tc>
          <w:tcPr>
            <w:tcW w:w="1562" w:type="dxa"/>
          </w:tcPr>
          <w:p w14:paraId="62B0817F" w14:textId="6F3ECA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3344870.96</w:t>
            </w:r>
          </w:p>
        </w:tc>
        <w:tc>
          <w:tcPr>
            <w:tcW w:w="2134" w:type="dxa"/>
          </w:tcPr>
          <w:p w14:paraId="2864DC20" w14:textId="56F4D7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D7C2F" w14:textId="0A0F1B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71F8A1" w14:textId="0096D4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FF12F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B3492B" w14:textId="42A4ED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440AC572" w14:textId="4C27656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729146.89</w:t>
            </w:r>
          </w:p>
        </w:tc>
        <w:tc>
          <w:tcPr>
            <w:tcW w:w="1562" w:type="dxa"/>
          </w:tcPr>
          <w:p w14:paraId="6C45838C" w14:textId="1E697A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3344885.08</w:t>
            </w:r>
          </w:p>
        </w:tc>
        <w:tc>
          <w:tcPr>
            <w:tcW w:w="2134" w:type="dxa"/>
          </w:tcPr>
          <w:p w14:paraId="41D48998" w14:textId="4F87C4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AF701A" w14:textId="2686B1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C4DCB" w14:textId="184DE4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77C6DF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624012" w14:textId="6B9491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0640C68A" w14:textId="3DAD07B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729153.60</w:t>
            </w:r>
          </w:p>
        </w:tc>
        <w:tc>
          <w:tcPr>
            <w:tcW w:w="1562" w:type="dxa"/>
          </w:tcPr>
          <w:p w14:paraId="7E0D40FE" w14:textId="320E64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3344893.19</w:t>
            </w:r>
          </w:p>
        </w:tc>
        <w:tc>
          <w:tcPr>
            <w:tcW w:w="2134" w:type="dxa"/>
          </w:tcPr>
          <w:p w14:paraId="5D835E90" w14:textId="6D260A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CF91C2" w14:textId="678029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1771FB" w14:textId="3AD66F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11C8B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E01C6E" w14:textId="2C4ECD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34AF85D9" w14:textId="6632901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729155.14</w:t>
            </w:r>
          </w:p>
        </w:tc>
        <w:tc>
          <w:tcPr>
            <w:tcW w:w="1562" w:type="dxa"/>
          </w:tcPr>
          <w:p w14:paraId="4CAEA029" w14:textId="3CCDD7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3344901.40</w:t>
            </w:r>
          </w:p>
        </w:tc>
        <w:tc>
          <w:tcPr>
            <w:tcW w:w="2134" w:type="dxa"/>
          </w:tcPr>
          <w:p w14:paraId="624325ED" w14:textId="3FCE8F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12D78E" w14:textId="7261E5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E42FFC" w14:textId="30A4A4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9B682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9DCF37" w14:textId="3EF854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2323596F" w14:textId="57DCEDA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729154.50</w:t>
            </w:r>
          </w:p>
        </w:tc>
        <w:tc>
          <w:tcPr>
            <w:tcW w:w="1562" w:type="dxa"/>
          </w:tcPr>
          <w:p w14:paraId="1E2AB2BF" w14:textId="519585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3344910.01</w:t>
            </w:r>
          </w:p>
        </w:tc>
        <w:tc>
          <w:tcPr>
            <w:tcW w:w="2134" w:type="dxa"/>
          </w:tcPr>
          <w:p w14:paraId="6717FE6F" w14:textId="702A4A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88D93E" w14:textId="21734B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02EF1A" w14:textId="5F2110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1D903C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C764FD" w14:textId="7D72B8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777A07B6" w14:textId="352DD29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729151.80</w:t>
            </w:r>
          </w:p>
        </w:tc>
        <w:tc>
          <w:tcPr>
            <w:tcW w:w="1562" w:type="dxa"/>
          </w:tcPr>
          <w:p w14:paraId="1F86CE1A" w14:textId="39F5B2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3344919.76</w:t>
            </w:r>
          </w:p>
        </w:tc>
        <w:tc>
          <w:tcPr>
            <w:tcW w:w="2134" w:type="dxa"/>
          </w:tcPr>
          <w:p w14:paraId="119D6E06" w14:textId="21C898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92A6F5" w14:textId="278073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1BE97C" w14:textId="05E7E6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4AAB1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A7C554" w14:textId="6C92A8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1749E975" w14:textId="5164E46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729147.06</w:t>
            </w:r>
          </w:p>
        </w:tc>
        <w:tc>
          <w:tcPr>
            <w:tcW w:w="1562" w:type="dxa"/>
          </w:tcPr>
          <w:p w14:paraId="098DDAFD" w14:textId="269B0D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3344929.39</w:t>
            </w:r>
          </w:p>
        </w:tc>
        <w:tc>
          <w:tcPr>
            <w:tcW w:w="2134" w:type="dxa"/>
          </w:tcPr>
          <w:p w14:paraId="2216D934" w14:textId="25571A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9769B1" w14:textId="1999BB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BEA849" w14:textId="39AB52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93160F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4B8998" w14:textId="566156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67EA59FE" w14:textId="6F4D6D0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729142.05</w:t>
            </w:r>
          </w:p>
        </w:tc>
        <w:tc>
          <w:tcPr>
            <w:tcW w:w="1562" w:type="dxa"/>
          </w:tcPr>
          <w:p w14:paraId="248B53F2" w14:textId="085C16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3344938.77</w:t>
            </w:r>
          </w:p>
        </w:tc>
        <w:tc>
          <w:tcPr>
            <w:tcW w:w="2134" w:type="dxa"/>
          </w:tcPr>
          <w:p w14:paraId="10202942" w14:textId="4FD479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DB8140" w14:textId="25446A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FA3789" w14:textId="4CA35C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D0C023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AB766D" w14:textId="10BE78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2FEB1D06" w14:textId="761A579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729133.39</w:t>
            </w:r>
          </w:p>
        </w:tc>
        <w:tc>
          <w:tcPr>
            <w:tcW w:w="1562" w:type="dxa"/>
          </w:tcPr>
          <w:p w14:paraId="69C53875" w14:textId="6B9F6D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3344949.59</w:t>
            </w:r>
          </w:p>
        </w:tc>
        <w:tc>
          <w:tcPr>
            <w:tcW w:w="2134" w:type="dxa"/>
          </w:tcPr>
          <w:p w14:paraId="4E13D312" w14:textId="5E4487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9528F6" w14:textId="06084F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5153E4" w14:textId="07CB70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03A728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44B856" w14:textId="1D483D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5160BEAA" w14:textId="775CA75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729118.02</w:t>
            </w:r>
          </w:p>
        </w:tc>
        <w:tc>
          <w:tcPr>
            <w:tcW w:w="1562" w:type="dxa"/>
          </w:tcPr>
          <w:p w14:paraId="077F7087" w14:textId="388BDA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3344969.88</w:t>
            </w:r>
          </w:p>
        </w:tc>
        <w:tc>
          <w:tcPr>
            <w:tcW w:w="2134" w:type="dxa"/>
          </w:tcPr>
          <w:p w14:paraId="3F0CACAE" w14:textId="684334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496D8B" w14:textId="75310D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FC61A2" w14:textId="75D056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6ABE5D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56EA71" w14:textId="4B9DD0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256CC712" w14:textId="0059BB0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729107.43</w:t>
            </w:r>
          </w:p>
        </w:tc>
        <w:tc>
          <w:tcPr>
            <w:tcW w:w="1562" w:type="dxa"/>
          </w:tcPr>
          <w:p w14:paraId="591DC518" w14:textId="0D68F6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3344984.23</w:t>
            </w:r>
          </w:p>
        </w:tc>
        <w:tc>
          <w:tcPr>
            <w:tcW w:w="2134" w:type="dxa"/>
          </w:tcPr>
          <w:p w14:paraId="661F1577" w14:textId="0EB709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8757B6" w14:textId="1EFE41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CC705" w14:textId="1B200E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80B2F8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60157D" w14:textId="302A9F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0925338E" w14:textId="6E27E6C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729094.81</w:t>
            </w:r>
          </w:p>
        </w:tc>
        <w:tc>
          <w:tcPr>
            <w:tcW w:w="1562" w:type="dxa"/>
          </w:tcPr>
          <w:p w14:paraId="73378B93" w14:textId="0BCDD4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3345007.72</w:t>
            </w:r>
          </w:p>
        </w:tc>
        <w:tc>
          <w:tcPr>
            <w:tcW w:w="2134" w:type="dxa"/>
          </w:tcPr>
          <w:p w14:paraId="34F28110" w14:textId="726BD0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E03A0" w14:textId="2D3C73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EDEF8A" w14:textId="0332E0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ECFBFD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41A4BE" w14:textId="130005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7D5A0CB3" w14:textId="02E4DFD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729088.07</w:t>
            </w:r>
          </w:p>
        </w:tc>
        <w:tc>
          <w:tcPr>
            <w:tcW w:w="1562" w:type="dxa"/>
          </w:tcPr>
          <w:p w14:paraId="02A61CA7" w14:textId="216CC3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3345021.16</w:t>
            </w:r>
          </w:p>
        </w:tc>
        <w:tc>
          <w:tcPr>
            <w:tcW w:w="2134" w:type="dxa"/>
          </w:tcPr>
          <w:p w14:paraId="39A5DC41" w14:textId="649E8B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FF7C30" w14:textId="3168C2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4C0E5D" w14:textId="1B0615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0FDD6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E34F5C" w14:textId="55AD25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6468378A" w14:textId="6E82FB6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729080.09</w:t>
            </w:r>
          </w:p>
        </w:tc>
        <w:tc>
          <w:tcPr>
            <w:tcW w:w="1562" w:type="dxa"/>
          </w:tcPr>
          <w:p w14:paraId="0D278F0A" w14:textId="31F483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3345029.35</w:t>
            </w:r>
          </w:p>
        </w:tc>
        <w:tc>
          <w:tcPr>
            <w:tcW w:w="2134" w:type="dxa"/>
          </w:tcPr>
          <w:p w14:paraId="41A7274F" w14:textId="0C63C0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9BCFC6" w14:textId="69DE98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7EC31C" w14:textId="1B93C1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3C9F36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F3E449" w14:textId="158B6C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39898D47" w14:textId="20C363D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729075.39</w:t>
            </w:r>
          </w:p>
        </w:tc>
        <w:tc>
          <w:tcPr>
            <w:tcW w:w="1562" w:type="dxa"/>
          </w:tcPr>
          <w:p w14:paraId="6CFD9E94" w14:textId="02DA95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3345039.38</w:t>
            </w:r>
          </w:p>
        </w:tc>
        <w:tc>
          <w:tcPr>
            <w:tcW w:w="2134" w:type="dxa"/>
          </w:tcPr>
          <w:p w14:paraId="58B98009" w14:textId="169DEB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1C53D" w14:textId="435AFA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A8AB8C" w14:textId="14395B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39469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B93FFE" w14:textId="0F5595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43D8BB94" w14:textId="6164753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729071.99</w:t>
            </w:r>
          </w:p>
        </w:tc>
        <w:tc>
          <w:tcPr>
            <w:tcW w:w="1562" w:type="dxa"/>
          </w:tcPr>
          <w:p w14:paraId="6CA10178" w14:textId="65F299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3345049.00</w:t>
            </w:r>
          </w:p>
        </w:tc>
        <w:tc>
          <w:tcPr>
            <w:tcW w:w="2134" w:type="dxa"/>
          </w:tcPr>
          <w:p w14:paraId="77C2373A" w14:textId="26F5A7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CD95CB" w14:textId="391547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F871FA" w14:textId="005C4E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CB6CD3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C11CAF" w14:textId="4BEADF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797651D8" w14:textId="0C8BAC1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729070.32</w:t>
            </w:r>
          </w:p>
        </w:tc>
        <w:tc>
          <w:tcPr>
            <w:tcW w:w="1562" w:type="dxa"/>
          </w:tcPr>
          <w:p w14:paraId="4B2EB75D" w14:textId="655538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3345060.93</w:t>
            </w:r>
          </w:p>
        </w:tc>
        <w:tc>
          <w:tcPr>
            <w:tcW w:w="2134" w:type="dxa"/>
          </w:tcPr>
          <w:p w14:paraId="5A3D5A34" w14:textId="11678F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BA5A8C" w14:textId="4D02B5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30AF02" w14:textId="7C029F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DFA066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4EC676" w14:textId="2BD43A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61207BA6" w14:textId="07C65A4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729070.58</w:t>
            </w:r>
          </w:p>
        </w:tc>
        <w:tc>
          <w:tcPr>
            <w:tcW w:w="1562" w:type="dxa"/>
          </w:tcPr>
          <w:p w14:paraId="363486E4" w14:textId="5F8142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3345080.12</w:t>
            </w:r>
          </w:p>
        </w:tc>
        <w:tc>
          <w:tcPr>
            <w:tcW w:w="2134" w:type="dxa"/>
          </w:tcPr>
          <w:p w14:paraId="1827AEC6" w14:textId="7CEBE4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68A285" w14:textId="00A30C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2F91D2" w14:textId="0A2A68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16215D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60DC2F" w14:textId="2AECC3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22EBCB25" w14:textId="5809838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729073.39</w:t>
            </w:r>
          </w:p>
        </w:tc>
        <w:tc>
          <w:tcPr>
            <w:tcW w:w="1562" w:type="dxa"/>
          </w:tcPr>
          <w:p w14:paraId="4ADD1CA3" w14:textId="000784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3345097.91</w:t>
            </w:r>
          </w:p>
        </w:tc>
        <w:tc>
          <w:tcPr>
            <w:tcW w:w="2134" w:type="dxa"/>
          </w:tcPr>
          <w:p w14:paraId="1FA07D06" w14:textId="3B7902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E9008E" w14:textId="2C6241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73C54" w14:textId="507767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60F1D3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B2A40F" w14:textId="5CE0A0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654CB321" w14:textId="307AEA7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729075.55</w:t>
            </w:r>
          </w:p>
        </w:tc>
        <w:tc>
          <w:tcPr>
            <w:tcW w:w="1562" w:type="dxa"/>
          </w:tcPr>
          <w:p w14:paraId="4A80F778" w14:textId="768234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3345104.24</w:t>
            </w:r>
          </w:p>
        </w:tc>
        <w:tc>
          <w:tcPr>
            <w:tcW w:w="2134" w:type="dxa"/>
          </w:tcPr>
          <w:p w14:paraId="50A28172" w14:textId="7C192E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4CDDDD" w14:textId="6D28BA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E82CE4" w14:textId="4E8E03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652197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BFDF0B" w14:textId="56A6FE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25DC94E5" w14:textId="5F750DA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729071.09</w:t>
            </w:r>
          </w:p>
        </w:tc>
        <w:tc>
          <w:tcPr>
            <w:tcW w:w="1562" w:type="dxa"/>
          </w:tcPr>
          <w:p w14:paraId="1A48DE40" w14:textId="2898C9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3345117.64</w:t>
            </w:r>
          </w:p>
        </w:tc>
        <w:tc>
          <w:tcPr>
            <w:tcW w:w="2134" w:type="dxa"/>
          </w:tcPr>
          <w:p w14:paraId="7882F48B" w14:textId="087D08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EC7AA5" w14:textId="3FC1A1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9F969" w14:textId="0253B8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59D12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05767B" w14:textId="48BA9A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3C9EFF30" w14:textId="39BC0FC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729069.72</w:t>
            </w:r>
          </w:p>
        </w:tc>
        <w:tc>
          <w:tcPr>
            <w:tcW w:w="1562" w:type="dxa"/>
          </w:tcPr>
          <w:p w14:paraId="3AB09840" w14:textId="7EB5CA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3345132.41</w:t>
            </w:r>
          </w:p>
        </w:tc>
        <w:tc>
          <w:tcPr>
            <w:tcW w:w="2134" w:type="dxa"/>
          </w:tcPr>
          <w:p w14:paraId="23CD917D" w14:textId="1F335E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5331C4" w14:textId="10BDC1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8FF60" w14:textId="5ABAD3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A017B3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CA17AB" w14:textId="45E0A3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2DFAEBD1" w14:textId="55E8952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729068.55</w:t>
            </w:r>
          </w:p>
        </w:tc>
        <w:tc>
          <w:tcPr>
            <w:tcW w:w="1562" w:type="dxa"/>
          </w:tcPr>
          <w:p w14:paraId="0E356B99" w14:textId="56AE0B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3345145.01</w:t>
            </w:r>
          </w:p>
        </w:tc>
        <w:tc>
          <w:tcPr>
            <w:tcW w:w="2134" w:type="dxa"/>
          </w:tcPr>
          <w:p w14:paraId="326D88AD" w14:textId="6DFAFD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212240" w14:textId="50E730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2BBD14" w14:textId="50409E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323DDF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AFDD4D" w14:textId="020675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11C9B4C2" w14:textId="4CD1529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729065.00</w:t>
            </w:r>
          </w:p>
        </w:tc>
        <w:tc>
          <w:tcPr>
            <w:tcW w:w="1562" w:type="dxa"/>
          </w:tcPr>
          <w:p w14:paraId="02282B88" w14:textId="155960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3345164.89</w:t>
            </w:r>
          </w:p>
        </w:tc>
        <w:tc>
          <w:tcPr>
            <w:tcW w:w="2134" w:type="dxa"/>
          </w:tcPr>
          <w:p w14:paraId="5A1AA498" w14:textId="20C833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295128" w14:textId="3B7C5E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1B58A1" w14:textId="2D42C4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2DC796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2EDE0F" w14:textId="5F2978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1209B0FB" w14:textId="5512B02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729057.58</w:t>
            </w:r>
          </w:p>
        </w:tc>
        <w:tc>
          <w:tcPr>
            <w:tcW w:w="1562" w:type="dxa"/>
          </w:tcPr>
          <w:p w14:paraId="18D74442" w14:textId="48FD25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3345175.76</w:t>
            </w:r>
          </w:p>
        </w:tc>
        <w:tc>
          <w:tcPr>
            <w:tcW w:w="2134" w:type="dxa"/>
          </w:tcPr>
          <w:p w14:paraId="15625EDD" w14:textId="329795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DDF150" w14:textId="7C4792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F90A2" w14:textId="60CA19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8EAFB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730A51" w14:textId="37F8E2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615F76A7" w14:textId="6207677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729050.34</w:t>
            </w:r>
          </w:p>
        </w:tc>
        <w:tc>
          <w:tcPr>
            <w:tcW w:w="1562" w:type="dxa"/>
          </w:tcPr>
          <w:p w14:paraId="2657CB79" w14:textId="511A61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3345192.24</w:t>
            </w:r>
          </w:p>
        </w:tc>
        <w:tc>
          <w:tcPr>
            <w:tcW w:w="2134" w:type="dxa"/>
          </w:tcPr>
          <w:p w14:paraId="11259C87" w14:textId="7C2420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F2AA07" w14:textId="110622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71B737" w14:textId="3374D4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9EB1A4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7D7A13" w14:textId="2B5BE1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24C11E5E" w14:textId="7EF9C30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729049.80</w:t>
            </w:r>
          </w:p>
        </w:tc>
        <w:tc>
          <w:tcPr>
            <w:tcW w:w="1562" w:type="dxa"/>
          </w:tcPr>
          <w:p w14:paraId="1FB6D28B" w14:textId="4EBD04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3345214.33</w:t>
            </w:r>
          </w:p>
        </w:tc>
        <w:tc>
          <w:tcPr>
            <w:tcW w:w="2134" w:type="dxa"/>
          </w:tcPr>
          <w:p w14:paraId="43B7E288" w14:textId="447474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7A528D" w14:textId="42B6E2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BDA836" w14:textId="7D229E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CC2E6E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5FD96E" w14:textId="7C222B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6D25507D" w14:textId="45E4FA7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729059.86</w:t>
            </w:r>
          </w:p>
        </w:tc>
        <w:tc>
          <w:tcPr>
            <w:tcW w:w="1562" w:type="dxa"/>
          </w:tcPr>
          <w:p w14:paraId="4B8DAB18" w14:textId="7C68EB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3345227.60</w:t>
            </w:r>
          </w:p>
        </w:tc>
        <w:tc>
          <w:tcPr>
            <w:tcW w:w="2134" w:type="dxa"/>
          </w:tcPr>
          <w:p w14:paraId="14E98FEA" w14:textId="602B62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42AF77" w14:textId="7B7B37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24F8F" w14:textId="4118BD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A76357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DD0D31" w14:textId="23ED25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0C4FC853" w14:textId="5BC8D1B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729071.08</w:t>
            </w:r>
          </w:p>
        </w:tc>
        <w:tc>
          <w:tcPr>
            <w:tcW w:w="1562" w:type="dxa"/>
          </w:tcPr>
          <w:p w14:paraId="6BC4E27B" w14:textId="422290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3345244.03</w:t>
            </w:r>
          </w:p>
        </w:tc>
        <w:tc>
          <w:tcPr>
            <w:tcW w:w="2134" w:type="dxa"/>
          </w:tcPr>
          <w:p w14:paraId="7B3169B6" w14:textId="4306E1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B17403" w14:textId="7A17B4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BC6B88" w14:textId="7A7717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DAF61F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E64194" w14:textId="1C4DDF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146EA68E" w14:textId="7287EA7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729083.10</w:t>
            </w:r>
          </w:p>
        </w:tc>
        <w:tc>
          <w:tcPr>
            <w:tcW w:w="1562" w:type="dxa"/>
          </w:tcPr>
          <w:p w14:paraId="73F85C9D" w14:textId="633BAB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3345256.41</w:t>
            </w:r>
          </w:p>
        </w:tc>
        <w:tc>
          <w:tcPr>
            <w:tcW w:w="2134" w:type="dxa"/>
          </w:tcPr>
          <w:p w14:paraId="1A05FABC" w14:textId="033140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70AFF9" w14:textId="1392A6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BCDB4" w14:textId="7C0A16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E74E4C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49FF14" w14:textId="1578FF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01CB6422" w14:textId="5DF9678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729086.36</w:t>
            </w:r>
          </w:p>
        </w:tc>
        <w:tc>
          <w:tcPr>
            <w:tcW w:w="1562" w:type="dxa"/>
          </w:tcPr>
          <w:p w14:paraId="72CD29DD" w14:textId="4406B2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3345259.94</w:t>
            </w:r>
          </w:p>
        </w:tc>
        <w:tc>
          <w:tcPr>
            <w:tcW w:w="2134" w:type="dxa"/>
          </w:tcPr>
          <w:p w14:paraId="43CC085C" w14:textId="5008A0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69929C" w14:textId="761279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2A0E57" w14:textId="3DC6D9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76987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5076D9" w14:textId="1BC473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5CEC46C9" w14:textId="5A9ABC6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729095.13</w:t>
            </w:r>
          </w:p>
        </w:tc>
        <w:tc>
          <w:tcPr>
            <w:tcW w:w="1562" w:type="dxa"/>
          </w:tcPr>
          <w:p w14:paraId="6F6472B2" w14:textId="7D3AF2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3345274.42</w:t>
            </w:r>
          </w:p>
        </w:tc>
        <w:tc>
          <w:tcPr>
            <w:tcW w:w="2134" w:type="dxa"/>
          </w:tcPr>
          <w:p w14:paraId="7B910328" w14:textId="597795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331656" w14:textId="5BB471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EC9E03" w14:textId="3478A2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F1B984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9CEB59" w14:textId="70AE48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21FDB05E" w14:textId="690E9CD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729095.25</w:t>
            </w:r>
          </w:p>
        </w:tc>
        <w:tc>
          <w:tcPr>
            <w:tcW w:w="1562" w:type="dxa"/>
          </w:tcPr>
          <w:p w14:paraId="1C63C35E" w14:textId="70A301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3345278.21</w:t>
            </w:r>
          </w:p>
        </w:tc>
        <w:tc>
          <w:tcPr>
            <w:tcW w:w="2134" w:type="dxa"/>
          </w:tcPr>
          <w:p w14:paraId="3A4AAFFC" w14:textId="387A83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4E3149" w14:textId="4F25A4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C59615" w14:textId="7236C3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C0AC50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88688C" w14:textId="743677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7A1FAB3C" w14:textId="688D029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729095.32</w:t>
            </w:r>
          </w:p>
        </w:tc>
        <w:tc>
          <w:tcPr>
            <w:tcW w:w="1562" w:type="dxa"/>
          </w:tcPr>
          <w:p w14:paraId="2BF90E9D" w14:textId="04A87D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3345281.74</w:t>
            </w:r>
          </w:p>
        </w:tc>
        <w:tc>
          <w:tcPr>
            <w:tcW w:w="2134" w:type="dxa"/>
          </w:tcPr>
          <w:p w14:paraId="0CB27395" w14:textId="4EDA9E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8C6BD" w14:textId="340FC2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BD0F90" w14:textId="5B9D62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B9B457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BBBED0" w14:textId="1EC519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3093EE7B" w14:textId="0A77298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729091.87</w:t>
            </w:r>
          </w:p>
        </w:tc>
        <w:tc>
          <w:tcPr>
            <w:tcW w:w="1562" w:type="dxa"/>
          </w:tcPr>
          <w:p w14:paraId="3630B203" w14:textId="18815A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3345286.54</w:t>
            </w:r>
          </w:p>
        </w:tc>
        <w:tc>
          <w:tcPr>
            <w:tcW w:w="2134" w:type="dxa"/>
          </w:tcPr>
          <w:p w14:paraId="0529E1F4" w14:textId="356FBE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CDFE58" w14:textId="1AEA88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A3525B" w14:textId="328B91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15398A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DC6C6E" w14:textId="0F1385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59389505" w14:textId="7B00C21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729090.57</w:t>
            </w:r>
          </w:p>
        </w:tc>
        <w:tc>
          <w:tcPr>
            <w:tcW w:w="1562" w:type="dxa"/>
          </w:tcPr>
          <w:p w14:paraId="6AB9D195" w14:textId="6723DF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3345287.74</w:t>
            </w:r>
          </w:p>
        </w:tc>
        <w:tc>
          <w:tcPr>
            <w:tcW w:w="2134" w:type="dxa"/>
          </w:tcPr>
          <w:p w14:paraId="75AA2920" w14:textId="662FD9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8B553" w14:textId="54AC42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50FF01" w14:textId="6F74CC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599642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F7CA36" w14:textId="78A49C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16153F1E" w14:textId="5E21A81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729080.72</w:t>
            </w:r>
          </w:p>
        </w:tc>
        <w:tc>
          <w:tcPr>
            <w:tcW w:w="1562" w:type="dxa"/>
          </w:tcPr>
          <w:p w14:paraId="4823144A" w14:textId="4C3964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3345303.89</w:t>
            </w:r>
          </w:p>
        </w:tc>
        <w:tc>
          <w:tcPr>
            <w:tcW w:w="2134" w:type="dxa"/>
          </w:tcPr>
          <w:p w14:paraId="04CE276D" w14:textId="50CE71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CB35DE" w14:textId="1AEBF0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DE8B78" w14:textId="686367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2B66C0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559590" w14:textId="2B5B22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46578736" w14:textId="624E5AC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729075.34</w:t>
            </w:r>
          </w:p>
        </w:tc>
        <w:tc>
          <w:tcPr>
            <w:tcW w:w="1562" w:type="dxa"/>
          </w:tcPr>
          <w:p w14:paraId="26EAEA8D" w14:textId="72FCA4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3345319.58</w:t>
            </w:r>
          </w:p>
        </w:tc>
        <w:tc>
          <w:tcPr>
            <w:tcW w:w="2134" w:type="dxa"/>
          </w:tcPr>
          <w:p w14:paraId="1D34E516" w14:textId="613B30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4549DF" w14:textId="36C528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2FB16D" w14:textId="44B6DB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08D083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CDE673" w14:textId="0D7FC8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7E0E96E0" w14:textId="7A38867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729071.98</w:t>
            </w:r>
          </w:p>
        </w:tc>
        <w:tc>
          <w:tcPr>
            <w:tcW w:w="1562" w:type="dxa"/>
          </w:tcPr>
          <w:p w14:paraId="10BF0C0F" w14:textId="658A61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3345330.46</w:t>
            </w:r>
          </w:p>
        </w:tc>
        <w:tc>
          <w:tcPr>
            <w:tcW w:w="2134" w:type="dxa"/>
          </w:tcPr>
          <w:p w14:paraId="0C3E5885" w14:textId="08BE40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D69B37" w14:textId="05AD25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D6FF7" w14:textId="5E833D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1A4647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FA4A6A" w14:textId="3AADF8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0B05AC37" w14:textId="3F22275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729070.30</w:t>
            </w:r>
          </w:p>
        </w:tc>
        <w:tc>
          <w:tcPr>
            <w:tcW w:w="1562" w:type="dxa"/>
          </w:tcPr>
          <w:p w14:paraId="73AC618A" w14:textId="1C4C89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3345337.52</w:t>
            </w:r>
          </w:p>
        </w:tc>
        <w:tc>
          <w:tcPr>
            <w:tcW w:w="2134" w:type="dxa"/>
          </w:tcPr>
          <w:p w14:paraId="3726E7BD" w14:textId="3F31A9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951A32" w14:textId="6F40C3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1AD683" w14:textId="22991F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185090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603BA4" w14:textId="07B75C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69DCEAE0" w14:textId="2064A55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729069.72</w:t>
            </w:r>
          </w:p>
        </w:tc>
        <w:tc>
          <w:tcPr>
            <w:tcW w:w="1562" w:type="dxa"/>
          </w:tcPr>
          <w:p w14:paraId="5B2B8D95" w14:textId="5027EA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3345343.65</w:t>
            </w:r>
          </w:p>
        </w:tc>
        <w:tc>
          <w:tcPr>
            <w:tcW w:w="2134" w:type="dxa"/>
          </w:tcPr>
          <w:p w14:paraId="30E370C9" w14:textId="2663A4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6A98D3" w14:textId="57B15D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75AD45" w14:textId="4A6C7E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EDE87F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E3E66C" w14:textId="1A12C3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6D0B750E" w14:textId="5CD69B3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729067.18</w:t>
            </w:r>
          </w:p>
        </w:tc>
        <w:tc>
          <w:tcPr>
            <w:tcW w:w="1562" w:type="dxa"/>
          </w:tcPr>
          <w:p w14:paraId="6B968049" w14:textId="300E8A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3345352.81</w:t>
            </w:r>
          </w:p>
        </w:tc>
        <w:tc>
          <w:tcPr>
            <w:tcW w:w="2134" w:type="dxa"/>
          </w:tcPr>
          <w:p w14:paraId="07C4676F" w14:textId="38D381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C0CAFE" w14:textId="25131E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8388E" w14:textId="699011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61E3AD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103BD8" w14:textId="30C46B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4BD495ED" w14:textId="7A4E91B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729062.23</w:t>
            </w:r>
          </w:p>
        </w:tc>
        <w:tc>
          <w:tcPr>
            <w:tcW w:w="1562" w:type="dxa"/>
          </w:tcPr>
          <w:p w14:paraId="35887160" w14:textId="333964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3345369.44</w:t>
            </w:r>
          </w:p>
        </w:tc>
        <w:tc>
          <w:tcPr>
            <w:tcW w:w="2134" w:type="dxa"/>
          </w:tcPr>
          <w:p w14:paraId="4E724644" w14:textId="3BBEA0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FE891B" w14:textId="1B0E1D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DE8197" w14:textId="0795A7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E253E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2CA32E" w14:textId="1FB980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297D0A62" w14:textId="2A915DC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729063.68</w:t>
            </w:r>
          </w:p>
        </w:tc>
        <w:tc>
          <w:tcPr>
            <w:tcW w:w="1562" w:type="dxa"/>
          </w:tcPr>
          <w:p w14:paraId="3D041004" w14:textId="25C662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3345380.44</w:t>
            </w:r>
          </w:p>
        </w:tc>
        <w:tc>
          <w:tcPr>
            <w:tcW w:w="2134" w:type="dxa"/>
          </w:tcPr>
          <w:p w14:paraId="5FE74F0E" w14:textId="46C9E4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D0B19D" w14:textId="4A4F4C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3AB299" w14:textId="5F441E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7F763B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81C04B" w14:textId="48B982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3CBB00BF" w14:textId="0FC3ED9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729062.25</w:t>
            </w:r>
          </w:p>
        </w:tc>
        <w:tc>
          <w:tcPr>
            <w:tcW w:w="1562" w:type="dxa"/>
          </w:tcPr>
          <w:p w14:paraId="6D1870D5" w14:textId="6A7F5D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3345394.56</w:t>
            </w:r>
          </w:p>
        </w:tc>
        <w:tc>
          <w:tcPr>
            <w:tcW w:w="2134" w:type="dxa"/>
          </w:tcPr>
          <w:p w14:paraId="5DAD863A" w14:textId="333D68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339A8" w14:textId="55E080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C7D306" w14:textId="20B820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710EFD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648669" w14:textId="0FCCE4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578532C0" w14:textId="426B440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729061.25</w:t>
            </w:r>
          </w:p>
        </w:tc>
        <w:tc>
          <w:tcPr>
            <w:tcW w:w="1562" w:type="dxa"/>
          </w:tcPr>
          <w:p w14:paraId="2BF8C9F7" w14:textId="281CEC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3345404.81</w:t>
            </w:r>
          </w:p>
        </w:tc>
        <w:tc>
          <w:tcPr>
            <w:tcW w:w="2134" w:type="dxa"/>
          </w:tcPr>
          <w:p w14:paraId="0268D6E2" w14:textId="78B9FE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0860E4" w14:textId="126B8C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9B490" w14:textId="430A8A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055E92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732BB5" w14:textId="7ADD7C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4460803E" w14:textId="1E0D11D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729059.90</w:t>
            </w:r>
          </w:p>
        </w:tc>
        <w:tc>
          <w:tcPr>
            <w:tcW w:w="1562" w:type="dxa"/>
          </w:tcPr>
          <w:p w14:paraId="45249AEC" w14:textId="76734E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3345415.53</w:t>
            </w:r>
          </w:p>
        </w:tc>
        <w:tc>
          <w:tcPr>
            <w:tcW w:w="2134" w:type="dxa"/>
          </w:tcPr>
          <w:p w14:paraId="285825C1" w14:textId="408587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D24AB" w14:textId="5DB32B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649FDF" w14:textId="3D9103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0B6AB8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9EBA51" w14:textId="5AE077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185E8048" w14:textId="7049A8B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729059.35</w:t>
            </w:r>
          </w:p>
        </w:tc>
        <w:tc>
          <w:tcPr>
            <w:tcW w:w="1562" w:type="dxa"/>
          </w:tcPr>
          <w:p w14:paraId="7C6C0F3D" w14:textId="54DAF9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3345424.68</w:t>
            </w:r>
          </w:p>
        </w:tc>
        <w:tc>
          <w:tcPr>
            <w:tcW w:w="2134" w:type="dxa"/>
          </w:tcPr>
          <w:p w14:paraId="58918321" w14:textId="6FA3A9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607F73" w14:textId="74BBBD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063F49" w14:textId="615EB2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FF8972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9E5387" w14:textId="6ECA91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11F743FA" w14:textId="6C4FC8A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729051.61</w:t>
            </w:r>
          </w:p>
        </w:tc>
        <w:tc>
          <w:tcPr>
            <w:tcW w:w="1562" w:type="dxa"/>
          </w:tcPr>
          <w:p w14:paraId="55F790CE" w14:textId="4BD10F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3345432.24</w:t>
            </w:r>
          </w:p>
        </w:tc>
        <w:tc>
          <w:tcPr>
            <w:tcW w:w="2134" w:type="dxa"/>
          </w:tcPr>
          <w:p w14:paraId="157B1784" w14:textId="2E5505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41CCEA" w14:textId="0EBECD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5EFC0F" w14:textId="48CDD9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08827F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DF04CF" w14:textId="5270CA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03C84195" w14:textId="4C07005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729047.05</w:t>
            </w:r>
          </w:p>
        </w:tc>
        <w:tc>
          <w:tcPr>
            <w:tcW w:w="1562" w:type="dxa"/>
          </w:tcPr>
          <w:p w14:paraId="3488B670" w14:textId="43A51E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3345441.15</w:t>
            </w:r>
          </w:p>
        </w:tc>
        <w:tc>
          <w:tcPr>
            <w:tcW w:w="2134" w:type="dxa"/>
          </w:tcPr>
          <w:p w14:paraId="7BCBC133" w14:textId="3083F8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BFAB8D" w14:textId="51E895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251AF7" w14:textId="62C25B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377469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1A5F69" w14:textId="41DB00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2CCB1191" w14:textId="09B1971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729036.85</w:t>
            </w:r>
          </w:p>
        </w:tc>
        <w:tc>
          <w:tcPr>
            <w:tcW w:w="1562" w:type="dxa"/>
          </w:tcPr>
          <w:p w14:paraId="056DBA07" w14:textId="7CFD19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3345446.36</w:t>
            </w:r>
          </w:p>
        </w:tc>
        <w:tc>
          <w:tcPr>
            <w:tcW w:w="2134" w:type="dxa"/>
          </w:tcPr>
          <w:p w14:paraId="5D86438E" w14:textId="14BDAC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DA9474" w14:textId="4B9AE9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7DCEE8" w14:textId="10EF24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6644B4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77E8E2" w14:textId="70A8F7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472E0FD3" w14:textId="1D2CBEE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729029.25</w:t>
            </w:r>
          </w:p>
        </w:tc>
        <w:tc>
          <w:tcPr>
            <w:tcW w:w="1562" w:type="dxa"/>
          </w:tcPr>
          <w:p w14:paraId="4D21F6CE" w14:textId="58A360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3345450.06</w:t>
            </w:r>
          </w:p>
        </w:tc>
        <w:tc>
          <w:tcPr>
            <w:tcW w:w="2134" w:type="dxa"/>
          </w:tcPr>
          <w:p w14:paraId="2B061EEB" w14:textId="0EABBA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DCEE4C" w14:textId="6D10BC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AE93AE" w14:textId="362EFB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1E2A99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10A9FE" w14:textId="1F9047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265668F7" w14:textId="7D0EA84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729024.25</w:t>
            </w:r>
          </w:p>
        </w:tc>
        <w:tc>
          <w:tcPr>
            <w:tcW w:w="1562" w:type="dxa"/>
          </w:tcPr>
          <w:p w14:paraId="5C059097" w14:textId="3659AD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3345457.88</w:t>
            </w:r>
          </w:p>
        </w:tc>
        <w:tc>
          <w:tcPr>
            <w:tcW w:w="2134" w:type="dxa"/>
          </w:tcPr>
          <w:p w14:paraId="5C88C7EC" w14:textId="2971BD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6A8520" w14:textId="0B8D37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1CEAD" w14:textId="43A470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4D7958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56E799" w14:textId="4D8F3C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00FFC95A" w14:textId="0B22DE6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729019.69</w:t>
            </w:r>
          </w:p>
        </w:tc>
        <w:tc>
          <w:tcPr>
            <w:tcW w:w="1562" w:type="dxa"/>
          </w:tcPr>
          <w:p w14:paraId="6FDC4354" w14:textId="53BA9C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3345469.83</w:t>
            </w:r>
          </w:p>
        </w:tc>
        <w:tc>
          <w:tcPr>
            <w:tcW w:w="2134" w:type="dxa"/>
          </w:tcPr>
          <w:p w14:paraId="700FF236" w14:textId="391417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CC0139" w14:textId="52D37A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7A812" w14:textId="160B98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DC19C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2B3C20" w14:textId="2AD561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76AE7F9F" w14:textId="57028C6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729019.26</w:t>
            </w:r>
          </w:p>
        </w:tc>
        <w:tc>
          <w:tcPr>
            <w:tcW w:w="1562" w:type="dxa"/>
          </w:tcPr>
          <w:p w14:paraId="1F62FB76" w14:textId="17D240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3345478.30</w:t>
            </w:r>
          </w:p>
        </w:tc>
        <w:tc>
          <w:tcPr>
            <w:tcW w:w="2134" w:type="dxa"/>
          </w:tcPr>
          <w:p w14:paraId="3355ABB8" w14:textId="77FDDD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A9811D" w14:textId="6137A8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CB3C7C" w14:textId="2F4874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C791BC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F41B32" w14:textId="6D2AC9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72C3FDB7" w14:textId="1D802BA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729018.92</w:t>
            </w:r>
          </w:p>
        </w:tc>
        <w:tc>
          <w:tcPr>
            <w:tcW w:w="1562" w:type="dxa"/>
          </w:tcPr>
          <w:p w14:paraId="63E94A4B" w14:textId="591799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3345484.81</w:t>
            </w:r>
          </w:p>
        </w:tc>
        <w:tc>
          <w:tcPr>
            <w:tcW w:w="2134" w:type="dxa"/>
          </w:tcPr>
          <w:p w14:paraId="07D3FFFB" w14:textId="797742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006C4" w14:textId="6F3A3D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06B16" w14:textId="285490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79EDEA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3DCC66" w14:textId="44D150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2ED7298A" w14:textId="2D0D7E1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729018.70</w:t>
            </w:r>
          </w:p>
        </w:tc>
        <w:tc>
          <w:tcPr>
            <w:tcW w:w="1562" w:type="dxa"/>
          </w:tcPr>
          <w:p w14:paraId="0F616DB9" w14:textId="79ABB6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3345489.17</w:t>
            </w:r>
          </w:p>
        </w:tc>
        <w:tc>
          <w:tcPr>
            <w:tcW w:w="2134" w:type="dxa"/>
          </w:tcPr>
          <w:p w14:paraId="27BB1CD6" w14:textId="4B745F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E1449" w14:textId="4A6D5F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6D067D" w14:textId="60E5B1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B0F1E4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C97D93" w14:textId="1E0A63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25E347EC" w14:textId="0F9B55C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729016.65</w:t>
            </w:r>
          </w:p>
        </w:tc>
        <w:tc>
          <w:tcPr>
            <w:tcW w:w="1562" w:type="dxa"/>
          </w:tcPr>
          <w:p w14:paraId="1B4AE235" w14:textId="55355B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3345496.99</w:t>
            </w:r>
          </w:p>
        </w:tc>
        <w:tc>
          <w:tcPr>
            <w:tcW w:w="2134" w:type="dxa"/>
          </w:tcPr>
          <w:p w14:paraId="22D4CAF2" w14:textId="7B06F2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7A6886" w14:textId="548EA8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08C8E0" w14:textId="7FE0F2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971EF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1FB636" w14:textId="1F8D12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6E9E0BB5" w14:textId="021CC6E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729011.98</w:t>
            </w:r>
          </w:p>
        </w:tc>
        <w:tc>
          <w:tcPr>
            <w:tcW w:w="1562" w:type="dxa"/>
          </w:tcPr>
          <w:p w14:paraId="403413A4" w14:textId="250832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3345506.04</w:t>
            </w:r>
          </w:p>
        </w:tc>
        <w:tc>
          <w:tcPr>
            <w:tcW w:w="2134" w:type="dxa"/>
          </w:tcPr>
          <w:p w14:paraId="28E26235" w14:textId="4698D2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DE46C0" w14:textId="6FE0B5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4CEFC4" w14:textId="1AA85C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D15DD3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3C0D29" w14:textId="6AD38D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13D1CC58" w14:textId="50FA55E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729007.73</w:t>
            </w:r>
          </w:p>
        </w:tc>
        <w:tc>
          <w:tcPr>
            <w:tcW w:w="1562" w:type="dxa"/>
          </w:tcPr>
          <w:p w14:paraId="7298F567" w14:textId="2EBDA3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3345512.05</w:t>
            </w:r>
          </w:p>
        </w:tc>
        <w:tc>
          <w:tcPr>
            <w:tcW w:w="2134" w:type="dxa"/>
          </w:tcPr>
          <w:p w14:paraId="710B5B6A" w14:textId="3C3395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EDA08" w14:textId="21EC77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BF4DBB" w14:textId="07BC5C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B9ABDC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C0758C" w14:textId="1A705C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206A399A" w14:textId="63A53AE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729001.16</w:t>
            </w:r>
          </w:p>
        </w:tc>
        <w:tc>
          <w:tcPr>
            <w:tcW w:w="1562" w:type="dxa"/>
          </w:tcPr>
          <w:p w14:paraId="26309633" w14:textId="54D28C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3345513.38</w:t>
            </w:r>
          </w:p>
        </w:tc>
        <w:tc>
          <w:tcPr>
            <w:tcW w:w="2134" w:type="dxa"/>
          </w:tcPr>
          <w:p w14:paraId="30FEE06B" w14:textId="2C55EB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F4440F" w14:textId="772E27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E3CF77" w14:textId="40A2B7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9C9F85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1EBE96" w14:textId="144963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13824056" w14:textId="5E6D631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728992.04</w:t>
            </w:r>
          </w:p>
        </w:tc>
        <w:tc>
          <w:tcPr>
            <w:tcW w:w="1562" w:type="dxa"/>
          </w:tcPr>
          <w:p w14:paraId="06EACD6F" w14:textId="257F9C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3345511.33</w:t>
            </w:r>
          </w:p>
        </w:tc>
        <w:tc>
          <w:tcPr>
            <w:tcW w:w="2134" w:type="dxa"/>
          </w:tcPr>
          <w:p w14:paraId="78D7BE0D" w14:textId="2B92CD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A2ED0D" w14:textId="39E0CB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6CD23C" w14:textId="7FEA2C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FBCDB3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96EC8A" w14:textId="3B32A1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42FD1A03" w14:textId="206A812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728985.96</w:t>
            </w:r>
          </w:p>
        </w:tc>
        <w:tc>
          <w:tcPr>
            <w:tcW w:w="1562" w:type="dxa"/>
          </w:tcPr>
          <w:p w14:paraId="02DBC18E" w14:textId="30E933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3345512.61</w:t>
            </w:r>
          </w:p>
        </w:tc>
        <w:tc>
          <w:tcPr>
            <w:tcW w:w="2134" w:type="dxa"/>
          </w:tcPr>
          <w:p w14:paraId="439D1D9B" w14:textId="7D6A4F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85A5EA" w14:textId="727142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3AF45A" w14:textId="7E220F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E4685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922E96" w14:textId="0B837F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2B121C3E" w14:textId="4EBDB20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728979.19</w:t>
            </w:r>
          </w:p>
        </w:tc>
        <w:tc>
          <w:tcPr>
            <w:tcW w:w="1562" w:type="dxa"/>
          </w:tcPr>
          <w:p w14:paraId="70D231A4" w14:textId="5E6285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3345512.61</w:t>
            </w:r>
          </w:p>
        </w:tc>
        <w:tc>
          <w:tcPr>
            <w:tcW w:w="2134" w:type="dxa"/>
          </w:tcPr>
          <w:p w14:paraId="4AC7467B" w14:textId="04AABD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E7B7B8" w14:textId="25404F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800249" w14:textId="2F29FB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E01251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164988" w14:textId="1CF8AC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410FB7A1" w14:textId="0B03B56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728972.43</w:t>
            </w:r>
          </w:p>
        </w:tc>
        <w:tc>
          <w:tcPr>
            <w:tcW w:w="1562" w:type="dxa"/>
          </w:tcPr>
          <w:p w14:paraId="1304716F" w14:textId="285399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3345516.22</w:t>
            </w:r>
          </w:p>
        </w:tc>
        <w:tc>
          <w:tcPr>
            <w:tcW w:w="2134" w:type="dxa"/>
          </w:tcPr>
          <w:p w14:paraId="2C806FEA" w14:textId="2A2CC0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522D83" w14:textId="11EBF5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A8DBB3" w14:textId="244811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716D4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26B600" w14:textId="227A3F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0320FA77" w14:textId="46F00F6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728966.75</w:t>
            </w:r>
          </w:p>
        </w:tc>
        <w:tc>
          <w:tcPr>
            <w:tcW w:w="1562" w:type="dxa"/>
          </w:tcPr>
          <w:p w14:paraId="23356041" w14:textId="028B6B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3345521.46</w:t>
            </w:r>
          </w:p>
        </w:tc>
        <w:tc>
          <w:tcPr>
            <w:tcW w:w="2134" w:type="dxa"/>
          </w:tcPr>
          <w:p w14:paraId="51BA59DB" w14:textId="39B88C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1618E5" w14:textId="77EAAB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C6106F" w14:textId="00D1B6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F28F2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46E8F6" w14:textId="5B6B9F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0063D1E1" w14:textId="4AE0DE6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728957.15</w:t>
            </w:r>
          </w:p>
        </w:tc>
        <w:tc>
          <w:tcPr>
            <w:tcW w:w="1562" w:type="dxa"/>
          </w:tcPr>
          <w:p w14:paraId="1077542C" w14:textId="2FC16F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3345531.94</w:t>
            </w:r>
          </w:p>
        </w:tc>
        <w:tc>
          <w:tcPr>
            <w:tcW w:w="2134" w:type="dxa"/>
          </w:tcPr>
          <w:p w14:paraId="4CE4CEA3" w14:textId="2ADAEB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D82355" w14:textId="2B8972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D030F1" w14:textId="530332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AE0B52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0D9B69" w14:textId="3992C9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210FDA7F" w14:textId="4F42506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728945.37</w:t>
            </w:r>
          </w:p>
        </w:tc>
        <w:tc>
          <w:tcPr>
            <w:tcW w:w="1562" w:type="dxa"/>
          </w:tcPr>
          <w:p w14:paraId="783DFB52" w14:textId="3E13D5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3345547.88</w:t>
            </w:r>
          </w:p>
        </w:tc>
        <w:tc>
          <w:tcPr>
            <w:tcW w:w="2134" w:type="dxa"/>
          </w:tcPr>
          <w:p w14:paraId="7CDF7A09" w14:textId="19F1F4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59B836" w14:textId="72332A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FCBCB8" w14:textId="2FEEFA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34354B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0B0117" w14:textId="2916BB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0135A7ED" w14:textId="68161DC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728940.14</w:t>
            </w:r>
          </w:p>
        </w:tc>
        <w:tc>
          <w:tcPr>
            <w:tcW w:w="1562" w:type="dxa"/>
          </w:tcPr>
          <w:p w14:paraId="0277D70A" w14:textId="33825D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3345561.53</w:t>
            </w:r>
          </w:p>
        </w:tc>
        <w:tc>
          <w:tcPr>
            <w:tcW w:w="2134" w:type="dxa"/>
          </w:tcPr>
          <w:p w14:paraId="4A8146FE" w14:textId="2B572A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8D51A1" w14:textId="4A155D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81666E" w14:textId="30B478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0C8BFF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8A2C1A" w14:textId="30788C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75CAC7B8" w14:textId="1BA80A0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728939.90</w:t>
            </w:r>
          </w:p>
        </w:tc>
        <w:tc>
          <w:tcPr>
            <w:tcW w:w="1562" w:type="dxa"/>
          </w:tcPr>
          <w:p w14:paraId="7F5CDBB8" w14:textId="189476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3345572.58</w:t>
            </w:r>
          </w:p>
        </w:tc>
        <w:tc>
          <w:tcPr>
            <w:tcW w:w="2134" w:type="dxa"/>
          </w:tcPr>
          <w:p w14:paraId="2866280B" w14:textId="1286B2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1AEDC2" w14:textId="547C48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201B6C" w14:textId="3F06F7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1BBB1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A4CB22" w14:textId="0CE4B7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5211B96F" w14:textId="3D4E22F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728932.17</w:t>
            </w:r>
          </w:p>
        </w:tc>
        <w:tc>
          <w:tcPr>
            <w:tcW w:w="1562" w:type="dxa"/>
          </w:tcPr>
          <w:p w14:paraId="0D03A840" w14:textId="79A04A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3345590.45</w:t>
            </w:r>
          </w:p>
        </w:tc>
        <w:tc>
          <w:tcPr>
            <w:tcW w:w="2134" w:type="dxa"/>
          </w:tcPr>
          <w:p w14:paraId="605A5951" w14:textId="1543CD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216FDE" w14:textId="653EB9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CD394A" w14:textId="326373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253487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21333B" w14:textId="1010B8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00B73581" w14:textId="6C83FA1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728921.47</w:t>
            </w:r>
          </w:p>
        </w:tc>
        <w:tc>
          <w:tcPr>
            <w:tcW w:w="1562" w:type="dxa"/>
          </w:tcPr>
          <w:p w14:paraId="0F8C4BE4" w14:textId="1E1D55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3345603.56</w:t>
            </w:r>
          </w:p>
        </w:tc>
        <w:tc>
          <w:tcPr>
            <w:tcW w:w="2134" w:type="dxa"/>
          </w:tcPr>
          <w:p w14:paraId="14481BE2" w14:textId="665331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278F8" w14:textId="208E8F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C78558" w14:textId="182BB2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6E4A5C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CA9DDA" w14:textId="6CB867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1F16A5B7" w14:textId="79780ED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728917.32</w:t>
            </w:r>
          </w:p>
        </w:tc>
        <w:tc>
          <w:tcPr>
            <w:tcW w:w="1562" w:type="dxa"/>
          </w:tcPr>
          <w:p w14:paraId="42E01813" w14:textId="0DDE58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3345615.80</w:t>
            </w:r>
          </w:p>
        </w:tc>
        <w:tc>
          <w:tcPr>
            <w:tcW w:w="2134" w:type="dxa"/>
          </w:tcPr>
          <w:p w14:paraId="2A086C64" w14:textId="25EA6D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3309DA" w14:textId="2D72D5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0DBBA5" w14:textId="296F3F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6D5E62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641786" w14:textId="26EA35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11E758A8" w14:textId="021B6A0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728911.26</w:t>
            </w:r>
          </w:p>
        </w:tc>
        <w:tc>
          <w:tcPr>
            <w:tcW w:w="1562" w:type="dxa"/>
          </w:tcPr>
          <w:p w14:paraId="7340EADD" w14:textId="70BF39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3345633.67</w:t>
            </w:r>
          </w:p>
        </w:tc>
        <w:tc>
          <w:tcPr>
            <w:tcW w:w="2134" w:type="dxa"/>
          </w:tcPr>
          <w:p w14:paraId="1C7F0537" w14:textId="72FB9B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F7DC3B" w14:textId="397687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C8A7AF" w14:textId="13466D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C819A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C0C035" w14:textId="6F8C88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5B9A9E46" w14:textId="7D4BAAD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728914.04</w:t>
            </w:r>
          </w:p>
        </w:tc>
        <w:tc>
          <w:tcPr>
            <w:tcW w:w="1562" w:type="dxa"/>
          </w:tcPr>
          <w:p w14:paraId="55B6C85B" w14:textId="5AE5F7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3345649.68</w:t>
            </w:r>
          </w:p>
        </w:tc>
        <w:tc>
          <w:tcPr>
            <w:tcW w:w="2134" w:type="dxa"/>
          </w:tcPr>
          <w:p w14:paraId="60313E99" w14:textId="435EBE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3B50DE" w14:textId="24CC37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9A33F4" w14:textId="49799A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820527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F2E8F1" w14:textId="3B0989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1FDF283D" w14:textId="77E7633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728918.97</w:t>
            </w:r>
          </w:p>
        </w:tc>
        <w:tc>
          <w:tcPr>
            <w:tcW w:w="1562" w:type="dxa"/>
          </w:tcPr>
          <w:p w14:paraId="4F1778F6" w14:textId="02D70C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3345665.31</w:t>
            </w:r>
          </w:p>
        </w:tc>
        <w:tc>
          <w:tcPr>
            <w:tcW w:w="2134" w:type="dxa"/>
          </w:tcPr>
          <w:p w14:paraId="5288562C" w14:textId="0F0E29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EC9E6" w14:textId="2D697F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45651" w14:textId="434185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8157CE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66DD30" w14:textId="4B65B4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494035B5" w14:textId="17BD679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728924.75</w:t>
            </w:r>
          </w:p>
        </w:tc>
        <w:tc>
          <w:tcPr>
            <w:tcW w:w="1562" w:type="dxa"/>
          </w:tcPr>
          <w:p w14:paraId="3F592E3B" w14:textId="583C6F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3345676.02</w:t>
            </w:r>
          </w:p>
        </w:tc>
        <w:tc>
          <w:tcPr>
            <w:tcW w:w="2134" w:type="dxa"/>
          </w:tcPr>
          <w:p w14:paraId="5B4F603A" w14:textId="2190C1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2B8643" w14:textId="495766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CA6F1E" w14:textId="39023D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A0A932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FF1217" w14:textId="52BB09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7C65DD9C" w14:textId="6C7B272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728927.98</w:t>
            </w:r>
          </w:p>
        </w:tc>
        <w:tc>
          <w:tcPr>
            <w:tcW w:w="1562" w:type="dxa"/>
          </w:tcPr>
          <w:p w14:paraId="6AF3A108" w14:textId="4B9A8A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3345685.20</w:t>
            </w:r>
          </w:p>
        </w:tc>
        <w:tc>
          <w:tcPr>
            <w:tcW w:w="2134" w:type="dxa"/>
          </w:tcPr>
          <w:p w14:paraId="1F759762" w14:textId="02D01B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3D5E98" w14:textId="04B199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62DED0" w14:textId="2C6143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0329F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2C14FA" w14:textId="396D16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7D2DA3F1" w14:textId="290655A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728932.06</w:t>
            </w:r>
          </w:p>
        </w:tc>
        <w:tc>
          <w:tcPr>
            <w:tcW w:w="1562" w:type="dxa"/>
          </w:tcPr>
          <w:p w14:paraId="5AF74EC2" w14:textId="731066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3345695.41</w:t>
            </w:r>
          </w:p>
        </w:tc>
        <w:tc>
          <w:tcPr>
            <w:tcW w:w="2134" w:type="dxa"/>
          </w:tcPr>
          <w:p w14:paraId="5C954C34" w14:textId="573AC6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995E06" w14:textId="04ED4E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B9050A" w14:textId="1EF03C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DD2A2F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C3529D" w14:textId="54C216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424539A3" w14:textId="34EAC38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728934.73</w:t>
            </w:r>
          </w:p>
        </w:tc>
        <w:tc>
          <w:tcPr>
            <w:tcW w:w="1562" w:type="dxa"/>
          </w:tcPr>
          <w:p w14:paraId="74C0EB91" w14:textId="2D5AFB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3345700.75</w:t>
            </w:r>
          </w:p>
        </w:tc>
        <w:tc>
          <w:tcPr>
            <w:tcW w:w="2134" w:type="dxa"/>
          </w:tcPr>
          <w:p w14:paraId="281A1336" w14:textId="1669ED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5FC9EC" w14:textId="78D8D6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22B43" w14:textId="31A1BC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116E3F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9482D1" w14:textId="563386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3E6B6C95" w14:textId="11B97A7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728936.27</w:t>
            </w:r>
          </w:p>
        </w:tc>
        <w:tc>
          <w:tcPr>
            <w:tcW w:w="1562" w:type="dxa"/>
          </w:tcPr>
          <w:p w14:paraId="3A31761B" w14:textId="139CD4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3345709.74</w:t>
            </w:r>
          </w:p>
        </w:tc>
        <w:tc>
          <w:tcPr>
            <w:tcW w:w="2134" w:type="dxa"/>
          </w:tcPr>
          <w:p w14:paraId="168CCBD1" w14:textId="028914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73DAE2" w14:textId="5FE9B7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A0CE4B" w14:textId="243C7C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05BB6B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A35CF4" w14:textId="697CBF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3331C1CD" w14:textId="71D04BB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728933.70</w:t>
            </w:r>
          </w:p>
        </w:tc>
        <w:tc>
          <w:tcPr>
            <w:tcW w:w="1562" w:type="dxa"/>
          </w:tcPr>
          <w:p w14:paraId="16E4A20D" w14:textId="5EF5AF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3345721.03</w:t>
            </w:r>
          </w:p>
        </w:tc>
        <w:tc>
          <w:tcPr>
            <w:tcW w:w="2134" w:type="dxa"/>
          </w:tcPr>
          <w:p w14:paraId="5C2998A0" w14:textId="125DA3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D10C0A" w14:textId="2D59EE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C7B445" w14:textId="6E1E02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DFD80A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D61D4D" w14:textId="113C4A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3B2EDE5A" w14:textId="510C6C4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728925.98</w:t>
            </w:r>
          </w:p>
        </w:tc>
        <w:tc>
          <w:tcPr>
            <w:tcW w:w="1562" w:type="dxa"/>
          </w:tcPr>
          <w:p w14:paraId="1014F233" w14:textId="64A3F4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3345728.74</w:t>
            </w:r>
          </w:p>
        </w:tc>
        <w:tc>
          <w:tcPr>
            <w:tcW w:w="2134" w:type="dxa"/>
          </w:tcPr>
          <w:p w14:paraId="0E9C374B" w14:textId="00DE4E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01E488" w14:textId="6B75C1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8F64B" w14:textId="1F9EEF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E527E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65F4B4" w14:textId="2A3852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24697236" w14:textId="4DC7E86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728919.07</w:t>
            </w:r>
          </w:p>
        </w:tc>
        <w:tc>
          <w:tcPr>
            <w:tcW w:w="1562" w:type="dxa"/>
          </w:tcPr>
          <w:p w14:paraId="7C4F4CC4" w14:textId="092B64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3345734.05</w:t>
            </w:r>
          </w:p>
        </w:tc>
        <w:tc>
          <w:tcPr>
            <w:tcW w:w="2134" w:type="dxa"/>
          </w:tcPr>
          <w:p w14:paraId="09410287" w14:textId="60AB10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AAA2B" w14:textId="1DA9E7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2F0525" w14:textId="1A27B7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63C483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3FAD1A" w14:textId="11ABE2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47E06EEC" w14:textId="0A0E54D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728907.27</w:t>
            </w:r>
          </w:p>
        </w:tc>
        <w:tc>
          <w:tcPr>
            <w:tcW w:w="1562" w:type="dxa"/>
          </w:tcPr>
          <w:p w14:paraId="080C4195" w14:textId="62D9A1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3345746.51</w:t>
            </w:r>
          </w:p>
        </w:tc>
        <w:tc>
          <w:tcPr>
            <w:tcW w:w="2134" w:type="dxa"/>
          </w:tcPr>
          <w:p w14:paraId="593CAF8B" w14:textId="522621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274D1A" w14:textId="1BEF20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C59D9C" w14:textId="3FBA59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8AADC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FE2213" w14:textId="02389F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0E6E2818" w14:textId="513F67E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728899.58</w:t>
            </w:r>
          </w:p>
        </w:tc>
        <w:tc>
          <w:tcPr>
            <w:tcW w:w="1562" w:type="dxa"/>
          </w:tcPr>
          <w:p w14:paraId="3304D77E" w14:textId="0882BC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3345754.31</w:t>
            </w:r>
          </w:p>
        </w:tc>
        <w:tc>
          <w:tcPr>
            <w:tcW w:w="2134" w:type="dxa"/>
          </w:tcPr>
          <w:p w14:paraId="5BCBCE25" w14:textId="1A77FD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B04552" w14:textId="08573E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0397F" w14:textId="15FE12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6E3D75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CD472D" w14:textId="2DC864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143059AC" w14:textId="7BBD571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728887.94</w:t>
            </w:r>
          </w:p>
        </w:tc>
        <w:tc>
          <w:tcPr>
            <w:tcW w:w="1562" w:type="dxa"/>
          </w:tcPr>
          <w:p w14:paraId="1DECEA89" w14:textId="29C3A5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3345766.10</w:t>
            </w:r>
          </w:p>
        </w:tc>
        <w:tc>
          <w:tcPr>
            <w:tcW w:w="2134" w:type="dxa"/>
          </w:tcPr>
          <w:p w14:paraId="24EE5573" w14:textId="51A8D2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50E1C9" w14:textId="54A961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F2C106" w14:textId="0117A2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97C610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DC71B7" w14:textId="33A26E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41035DA9" w14:textId="796AB10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728885.60</w:t>
            </w:r>
          </w:p>
        </w:tc>
        <w:tc>
          <w:tcPr>
            <w:tcW w:w="1562" w:type="dxa"/>
          </w:tcPr>
          <w:p w14:paraId="392CF09D" w14:textId="0D1763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3345772.84</w:t>
            </w:r>
          </w:p>
        </w:tc>
        <w:tc>
          <w:tcPr>
            <w:tcW w:w="2134" w:type="dxa"/>
          </w:tcPr>
          <w:p w14:paraId="0C17972C" w14:textId="55405C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0F2830" w14:textId="211AB5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56B90" w14:textId="18B892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3ED782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45614C" w14:textId="282886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74B2544F" w14:textId="35B9FE4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728882.65</w:t>
            </w:r>
          </w:p>
        </w:tc>
        <w:tc>
          <w:tcPr>
            <w:tcW w:w="1562" w:type="dxa"/>
          </w:tcPr>
          <w:p w14:paraId="78594146" w14:textId="3B5BEA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3345781.32</w:t>
            </w:r>
          </w:p>
        </w:tc>
        <w:tc>
          <w:tcPr>
            <w:tcW w:w="2134" w:type="dxa"/>
          </w:tcPr>
          <w:p w14:paraId="132A0DE6" w14:textId="504845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63E095" w14:textId="7FAF47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AB9E87" w14:textId="025AA2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CE1153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DDCC03" w14:textId="51F766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2CE87358" w14:textId="1B316F7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728875.46</w:t>
            </w:r>
          </w:p>
        </w:tc>
        <w:tc>
          <w:tcPr>
            <w:tcW w:w="1562" w:type="dxa"/>
          </w:tcPr>
          <w:p w14:paraId="6C9DD227" w14:textId="528D2F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3345788.58</w:t>
            </w:r>
          </w:p>
        </w:tc>
        <w:tc>
          <w:tcPr>
            <w:tcW w:w="2134" w:type="dxa"/>
          </w:tcPr>
          <w:p w14:paraId="7D94248A" w14:textId="0D5F29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4AC46F" w14:textId="16D652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5EAB5E" w14:textId="37265B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5989EA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838CF4" w14:textId="4B0C46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22C31DCC" w14:textId="30F5214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728864.98</w:t>
            </w:r>
          </w:p>
        </w:tc>
        <w:tc>
          <w:tcPr>
            <w:tcW w:w="1562" w:type="dxa"/>
          </w:tcPr>
          <w:p w14:paraId="325AD495" w14:textId="470973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3345794.57</w:t>
            </w:r>
          </w:p>
        </w:tc>
        <w:tc>
          <w:tcPr>
            <w:tcW w:w="2134" w:type="dxa"/>
          </w:tcPr>
          <w:p w14:paraId="619A17D1" w14:textId="50A310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9095E6" w14:textId="1AC029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384C1" w14:textId="591638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1647D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4DA8B7" w14:textId="1FCDC4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114E71D7" w14:textId="33EF260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728858.29</w:t>
            </w:r>
          </w:p>
        </w:tc>
        <w:tc>
          <w:tcPr>
            <w:tcW w:w="1562" w:type="dxa"/>
          </w:tcPr>
          <w:p w14:paraId="0971F43D" w14:textId="789336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3345798.35</w:t>
            </w:r>
          </w:p>
        </w:tc>
        <w:tc>
          <w:tcPr>
            <w:tcW w:w="2134" w:type="dxa"/>
          </w:tcPr>
          <w:p w14:paraId="73B3854C" w14:textId="429D04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DBD34" w14:textId="1CCC9A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2052D3" w14:textId="703D31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1AF0C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72F9F8" w14:textId="7C92C8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1EEC7D5B" w14:textId="2635B0E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728849.56</w:t>
            </w:r>
          </w:p>
        </w:tc>
        <w:tc>
          <w:tcPr>
            <w:tcW w:w="1562" w:type="dxa"/>
          </w:tcPr>
          <w:p w14:paraId="7191D2DD" w14:textId="74D09F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3345803.04</w:t>
            </w:r>
          </w:p>
        </w:tc>
        <w:tc>
          <w:tcPr>
            <w:tcW w:w="2134" w:type="dxa"/>
          </w:tcPr>
          <w:p w14:paraId="02535B14" w14:textId="0272AF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D9CC3B" w14:textId="04CB81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7CD599" w14:textId="0E3408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03D6B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E0E7AF" w14:textId="64508E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17252468" w14:textId="018A19F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728839.12</w:t>
            </w:r>
          </w:p>
        </w:tc>
        <w:tc>
          <w:tcPr>
            <w:tcW w:w="1562" w:type="dxa"/>
          </w:tcPr>
          <w:p w14:paraId="06F2589E" w14:textId="2A13BA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3345807.46</w:t>
            </w:r>
          </w:p>
        </w:tc>
        <w:tc>
          <w:tcPr>
            <w:tcW w:w="2134" w:type="dxa"/>
          </w:tcPr>
          <w:p w14:paraId="1A3E46AB" w14:textId="51E5C3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29DA79" w14:textId="76906B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AF3150" w14:textId="1D7121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421AB0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2AE5D4" w14:textId="5AAA87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7BBFACA3" w14:textId="5B2B8AE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728827.97</w:t>
            </w:r>
          </w:p>
        </w:tc>
        <w:tc>
          <w:tcPr>
            <w:tcW w:w="1562" w:type="dxa"/>
          </w:tcPr>
          <w:p w14:paraId="034ED305" w14:textId="307C49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3345812.18</w:t>
            </w:r>
          </w:p>
        </w:tc>
        <w:tc>
          <w:tcPr>
            <w:tcW w:w="2134" w:type="dxa"/>
          </w:tcPr>
          <w:p w14:paraId="02020637" w14:textId="2B2E22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B52395" w14:textId="23FCFA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22CD10" w14:textId="3B2824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777BAB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4439DD" w14:textId="174226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566CC77F" w14:textId="5FD505F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728811.86</w:t>
            </w:r>
          </w:p>
        </w:tc>
        <w:tc>
          <w:tcPr>
            <w:tcW w:w="1562" w:type="dxa"/>
          </w:tcPr>
          <w:p w14:paraId="262E48C7" w14:textId="0A529E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3345822.85</w:t>
            </w:r>
          </w:p>
        </w:tc>
        <w:tc>
          <w:tcPr>
            <w:tcW w:w="2134" w:type="dxa"/>
          </w:tcPr>
          <w:p w14:paraId="58AAB483" w14:textId="1E9304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DBE49A" w14:textId="09260F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DDA7B6" w14:textId="141F08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F6EFC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9E6166" w14:textId="765A82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280B2800" w14:textId="0948CD8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728806.51</w:t>
            </w:r>
          </w:p>
        </w:tc>
        <w:tc>
          <w:tcPr>
            <w:tcW w:w="1562" w:type="dxa"/>
          </w:tcPr>
          <w:p w14:paraId="4F0A4657" w14:textId="4902A6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3345827.93</w:t>
            </w:r>
          </w:p>
        </w:tc>
        <w:tc>
          <w:tcPr>
            <w:tcW w:w="2134" w:type="dxa"/>
          </w:tcPr>
          <w:p w14:paraId="5839563D" w14:textId="05B144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AE4BD0" w14:textId="7CAAA0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9F2261" w14:textId="38CFE7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240BE9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B30784" w14:textId="58DD75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33341C3C" w14:textId="4302370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728799.09</w:t>
            </w:r>
          </w:p>
        </w:tc>
        <w:tc>
          <w:tcPr>
            <w:tcW w:w="1562" w:type="dxa"/>
          </w:tcPr>
          <w:p w14:paraId="712BF5FF" w14:textId="4706D6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3345833.09</w:t>
            </w:r>
          </w:p>
        </w:tc>
        <w:tc>
          <w:tcPr>
            <w:tcW w:w="2134" w:type="dxa"/>
          </w:tcPr>
          <w:p w14:paraId="3E892D6D" w14:textId="6C6A36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A076C1" w14:textId="41C284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8A0E2" w14:textId="5E6B3A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836767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106938" w14:textId="3C6BCF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1DA17671" w14:textId="0F056A8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728796.59</w:t>
            </w:r>
          </w:p>
        </w:tc>
        <w:tc>
          <w:tcPr>
            <w:tcW w:w="1562" w:type="dxa"/>
          </w:tcPr>
          <w:p w14:paraId="56499282" w14:textId="5DD37F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3345843.88</w:t>
            </w:r>
          </w:p>
        </w:tc>
        <w:tc>
          <w:tcPr>
            <w:tcW w:w="2134" w:type="dxa"/>
          </w:tcPr>
          <w:p w14:paraId="5F866DAD" w14:textId="15BCF0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A67A1" w14:textId="0C6EF0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D666E6" w14:textId="171498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494D5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161D97" w14:textId="33280F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1D7A2005" w14:textId="22DC955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728795.34</w:t>
            </w:r>
          </w:p>
        </w:tc>
        <w:tc>
          <w:tcPr>
            <w:tcW w:w="1562" w:type="dxa"/>
          </w:tcPr>
          <w:p w14:paraId="712B2473" w14:textId="0358D9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3345854.20</w:t>
            </w:r>
          </w:p>
        </w:tc>
        <w:tc>
          <w:tcPr>
            <w:tcW w:w="2134" w:type="dxa"/>
          </w:tcPr>
          <w:p w14:paraId="1F22384E" w14:textId="02AA7E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D6CACB" w14:textId="61C1DE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2ED25F" w14:textId="6571E9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991BC0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0D418A" w14:textId="56E7F9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7B981BE7" w14:textId="1C51940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728800.38</w:t>
            </w:r>
          </w:p>
        </w:tc>
        <w:tc>
          <w:tcPr>
            <w:tcW w:w="1562" w:type="dxa"/>
          </w:tcPr>
          <w:p w14:paraId="157365C8" w14:textId="00A93F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3345865.29</w:t>
            </w:r>
          </w:p>
        </w:tc>
        <w:tc>
          <w:tcPr>
            <w:tcW w:w="2134" w:type="dxa"/>
          </w:tcPr>
          <w:p w14:paraId="07145CB0" w14:textId="77FB41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3473CD" w14:textId="7D12A4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4B4B39" w14:textId="4F2B3E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FFE8D0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BBE0A8" w14:textId="237630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0CA65D95" w14:textId="083DAC3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728799.11</w:t>
            </w:r>
          </w:p>
        </w:tc>
        <w:tc>
          <w:tcPr>
            <w:tcW w:w="1562" w:type="dxa"/>
          </w:tcPr>
          <w:p w14:paraId="6560DAB8" w14:textId="41054F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3345872.64</w:t>
            </w:r>
          </w:p>
        </w:tc>
        <w:tc>
          <w:tcPr>
            <w:tcW w:w="2134" w:type="dxa"/>
          </w:tcPr>
          <w:p w14:paraId="4FB3AA85" w14:textId="03D0EC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A19CD0" w14:textId="01120C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09B200" w14:textId="2C77EB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81968D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3B3368" w14:textId="11D6EB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7B301A6F" w14:textId="7D27855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728798.11</w:t>
            </w:r>
          </w:p>
        </w:tc>
        <w:tc>
          <w:tcPr>
            <w:tcW w:w="1562" w:type="dxa"/>
          </w:tcPr>
          <w:p w14:paraId="7F7305B0" w14:textId="7032A1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3345876.51</w:t>
            </w:r>
          </w:p>
        </w:tc>
        <w:tc>
          <w:tcPr>
            <w:tcW w:w="2134" w:type="dxa"/>
          </w:tcPr>
          <w:p w14:paraId="7AAE2A65" w14:textId="615C89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9D4F78" w14:textId="36108F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FE5BED" w14:textId="3455AC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661EE2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4B7BFF" w14:textId="35F955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57E0BCED" w14:textId="3961910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728795.26</w:t>
            </w:r>
          </w:p>
        </w:tc>
        <w:tc>
          <w:tcPr>
            <w:tcW w:w="1562" w:type="dxa"/>
          </w:tcPr>
          <w:p w14:paraId="63BCC163" w14:textId="6F059B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3345886.15</w:t>
            </w:r>
          </w:p>
        </w:tc>
        <w:tc>
          <w:tcPr>
            <w:tcW w:w="2134" w:type="dxa"/>
          </w:tcPr>
          <w:p w14:paraId="5B53E561" w14:textId="45191B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93A217" w14:textId="6F30CF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BE1CC2" w14:textId="3E9BA1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C3347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7B1A87" w14:textId="63C0D4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10B596C5" w14:textId="77B5998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728793.37</w:t>
            </w:r>
          </w:p>
        </w:tc>
        <w:tc>
          <w:tcPr>
            <w:tcW w:w="1562" w:type="dxa"/>
          </w:tcPr>
          <w:p w14:paraId="2165C25C" w14:textId="0CCFE5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3345895.67</w:t>
            </w:r>
          </w:p>
        </w:tc>
        <w:tc>
          <w:tcPr>
            <w:tcW w:w="2134" w:type="dxa"/>
          </w:tcPr>
          <w:p w14:paraId="57DDFF23" w14:textId="1EB38D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91D8FF" w14:textId="693C1B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3EB56F" w14:textId="42010F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3A038A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EAFC73" w14:textId="34A9DA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04E3B627" w14:textId="7343464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728789.48</w:t>
            </w:r>
          </w:p>
        </w:tc>
        <w:tc>
          <w:tcPr>
            <w:tcW w:w="1562" w:type="dxa"/>
          </w:tcPr>
          <w:p w14:paraId="2ECF98A3" w14:textId="76ECAD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3345903.33</w:t>
            </w:r>
          </w:p>
        </w:tc>
        <w:tc>
          <w:tcPr>
            <w:tcW w:w="2134" w:type="dxa"/>
          </w:tcPr>
          <w:p w14:paraId="6D1F6DF8" w14:textId="70C4E9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CAAB3E" w14:textId="4D31B2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1855CC" w14:textId="0690DB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8A720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DC06BB" w14:textId="55446D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17FB0469" w14:textId="3D20F94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728787.99</w:t>
            </w:r>
          </w:p>
        </w:tc>
        <w:tc>
          <w:tcPr>
            <w:tcW w:w="1562" w:type="dxa"/>
          </w:tcPr>
          <w:p w14:paraId="13E4E6C5" w14:textId="350749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3345907.88</w:t>
            </w:r>
          </w:p>
        </w:tc>
        <w:tc>
          <w:tcPr>
            <w:tcW w:w="2134" w:type="dxa"/>
          </w:tcPr>
          <w:p w14:paraId="4F75D700" w14:textId="7390C6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6071E" w14:textId="142C6D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0C0E39" w14:textId="07692E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99727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E47A65" w14:textId="00C898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5138586C" w14:textId="2A8097C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728784.47</w:t>
            </w:r>
          </w:p>
        </w:tc>
        <w:tc>
          <w:tcPr>
            <w:tcW w:w="1562" w:type="dxa"/>
          </w:tcPr>
          <w:p w14:paraId="79A4F801" w14:textId="224BA8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3345912.16</w:t>
            </w:r>
          </w:p>
        </w:tc>
        <w:tc>
          <w:tcPr>
            <w:tcW w:w="2134" w:type="dxa"/>
          </w:tcPr>
          <w:p w14:paraId="48CB3739" w14:textId="4B7FA7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125F19" w14:textId="7B4966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D7104E" w14:textId="49EE16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CB1A01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BB5349" w14:textId="4557CE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3176EBD1" w14:textId="54A561B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728781.13</w:t>
            </w:r>
          </w:p>
        </w:tc>
        <w:tc>
          <w:tcPr>
            <w:tcW w:w="1562" w:type="dxa"/>
          </w:tcPr>
          <w:p w14:paraId="3A4171AA" w14:textId="67A2A2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3345918.41</w:t>
            </w:r>
          </w:p>
        </w:tc>
        <w:tc>
          <w:tcPr>
            <w:tcW w:w="2134" w:type="dxa"/>
          </w:tcPr>
          <w:p w14:paraId="7BB25E32" w14:textId="65321D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4A365" w14:textId="4E9B33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8D1D80" w14:textId="330C9F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2C6743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C9AF35" w14:textId="426672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5C535ADF" w14:textId="6F3121A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728776.46</w:t>
            </w:r>
          </w:p>
        </w:tc>
        <w:tc>
          <w:tcPr>
            <w:tcW w:w="1562" w:type="dxa"/>
          </w:tcPr>
          <w:p w14:paraId="04D1F5F5" w14:textId="4AE3E1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3345921.44</w:t>
            </w:r>
          </w:p>
        </w:tc>
        <w:tc>
          <w:tcPr>
            <w:tcW w:w="2134" w:type="dxa"/>
          </w:tcPr>
          <w:p w14:paraId="05D55C6C" w14:textId="2360E8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475959" w14:textId="57B2DE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3B9B6C" w14:textId="042166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1D8C32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9E618A" w14:textId="03C4D5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0C10C713" w14:textId="3132861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728774.58</w:t>
            </w:r>
          </w:p>
        </w:tc>
        <w:tc>
          <w:tcPr>
            <w:tcW w:w="1562" w:type="dxa"/>
          </w:tcPr>
          <w:p w14:paraId="7AB1E982" w14:textId="7A4F3E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3345922.67</w:t>
            </w:r>
          </w:p>
        </w:tc>
        <w:tc>
          <w:tcPr>
            <w:tcW w:w="2134" w:type="dxa"/>
          </w:tcPr>
          <w:p w14:paraId="1658169E" w14:textId="4D274B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685E93" w14:textId="778862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010990" w14:textId="462AB7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6B13B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1C45A1" w14:textId="5CE145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7AA82E3E" w14:textId="493BD08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728771.79</w:t>
            </w:r>
          </w:p>
        </w:tc>
        <w:tc>
          <w:tcPr>
            <w:tcW w:w="1562" w:type="dxa"/>
          </w:tcPr>
          <w:p w14:paraId="2102EB00" w14:textId="16BB7F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3345923.34</w:t>
            </w:r>
          </w:p>
        </w:tc>
        <w:tc>
          <w:tcPr>
            <w:tcW w:w="2134" w:type="dxa"/>
          </w:tcPr>
          <w:p w14:paraId="07FE16D3" w14:textId="320884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E5C7E" w14:textId="0BE163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EF1E52" w14:textId="60B01D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842EF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38164F" w14:textId="420B75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46BCA001" w14:textId="4CAC738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728766.99</w:t>
            </w:r>
          </w:p>
        </w:tc>
        <w:tc>
          <w:tcPr>
            <w:tcW w:w="1562" w:type="dxa"/>
          </w:tcPr>
          <w:p w14:paraId="4D530EE5" w14:textId="0ED924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3345925.74</w:t>
            </w:r>
          </w:p>
        </w:tc>
        <w:tc>
          <w:tcPr>
            <w:tcW w:w="2134" w:type="dxa"/>
          </w:tcPr>
          <w:p w14:paraId="066F3A71" w14:textId="3B5F61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21ACF5" w14:textId="5520AF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F51DC7" w14:textId="61EC4B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0E28CD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860364" w14:textId="5E4284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5E3CC049" w14:textId="38F249F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728763.60</w:t>
            </w:r>
          </w:p>
        </w:tc>
        <w:tc>
          <w:tcPr>
            <w:tcW w:w="1562" w:type="dxa"/>
          </w:tcPr>
          <w:p w14:paraId="5BA989C2" w14:textId="420D83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3345927.43</w:t>
            </w:r>
          </w:p>
        </w:tc>
        <w:tc>
          <w:tcPr>
            <w:tcW w:w="2134" w:type="dxa"/>
          </w:tcPr>
          <w:p w14:paraId="1216BE22" w14:textId="1B7D39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88CBFC" w14:textId="2E231F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064DC6" w14:textId="148796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E5D3A3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984F7C" w14:textId="298EE4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0C2E1108" w14:textId="69E7065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728761.87</w:t>
            </w:r>
          </w:p>
        </w:tc>
        <w:tc>
          <w:tcPr>
            <w:tcW w:w="1562" w:type="dxa"/>
          </w:tcPr>
          <w:p w14:paraId="5E50103C" w14:textId="5EEAA3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3345927.86</w:t>
            </w:r>
          </w:p>
        </w:tc>
        <w:tc>
          <w:tcPr>
            <w:tcW w:w="2134" w:type="dxa"/>
          </w:tcPr>
          <w:p w14:paraId="408BADB5" w14:textId="6A95F1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3BF69" w14:textId="15606F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230400" w14:textId="2FA4A9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0B2224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BAB87C" w14:textId="0CD962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1944653C" w14:textId="0AB69CE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728759.54</w:t>
            </w:r>
          </w:p>
        </w:tc>
        <w:tc>
          <w:tcPr>
            <w:tcW w:w="1562" w:type="dxa"/>
          </w:tcPr>
          <w:p w14:paraId="6FEC6FC2" w14:textId="1AAD6D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3345929.05</w:t>
            </w:r>
          </w:p>
        </w:tc>
        <w:tc>
          <w:tcPr>
            <w:tcW w:w="2134" w:type="dxa"/>
          </w:tcPr>
          <w:p w14:paraId="5C8851D2" w14:textId="0A4736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B7D827" w14:textId="68F1A6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EC3B77" w14:textId="198AA0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0FA6B8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6A58D3" w14:textId="51FC61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06DE4FC0" w14:textId="5A241A5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728757.65</w:t>
            </w:r>
          </w:p>
        </w:tc>
        <w:tc>
          <w:tcPr>
            <w:tcW w:w="1562" w:type="dxa"/>
          </w:tcPr>
          <w:p w14:paraId="19A63BF7" w14:textId="36138E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3345930.01</w:t>
            </w:r>
          </w:p>
        </w:tc>
        <w:tc>
          <w:tcPr>
            <w:tcW w:w="2134" w:type="dxa"/>
          </w:tcPr>
          <w:p w14:paraId="19572396" w14:textId="273C06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FCF574" w14:textId="44D018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613351" w14:textId="7E557F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F4C4A9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CC0C3B" w14:textId="0CD694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40FE155D" w14:textId="1F1DA93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728757.22</w:t>
            </w:r>
          </w:p>
        </w:tc>
        <w:tc>
          <w:tcPr>
            <w:tcW w:w="1562" w:type="dxa"/>
          </w:tcPr>
          <w:p w14:paraId="6E867A22" w14:textId="4FF162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3345930.73</w:t>
            </w:r>
          </w:p>
        </w:tc>
        <w:tc>
          <w:tcPr>
            <w:tcW w:w="2134" w:type="dxa"/>
          </w:tcPr>
          <w:p w14:paraId="38085307" w14:textId="7A5D63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6603F1" w14:textId="6BB968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B20A92" w14:textId="42DCC4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D7D7E9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8889F8" w14:textId="626DA9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4F21C257" w14:textId="241A62A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728755.74</w:t>
            </w:r>
          </w:p>
        </w:tc>
        <w:tc>
          <w:tcPr>
            <w:tcW w:w="1562" w:type="dxa"/>
          </w:tcPr>
          <w:p w14:paraId="5D2955E0" w14:textId="23481C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3345933.17</w:t>
            </w:r>
          </w:p>
        </w:tc>
        <w:tc>
          <w:tcPr>
            <w:tcW w:w="2134" w:type="dxa"/>
          </w:tcPr>
          <w:p w14:paraId="15D05D27" w14:textId="2082E6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924E6C" w14:textId="58E13C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D77A5A" w14:textId="53D077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3DAE05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4E81D2" w14:textId="3EDCDF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0FD744EF" w14:textId="3A73CAB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728753.38</w:t>
            </w:r>
          </w:p>
        </w:tc>
        <w:tc>
          <w:tcPr>
            <w:tcW w:w="1562" w:type="dxa"/>
          </w:tcPr>
          <w:p w14:paraId="507C5107" w14:textId="073577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3345937.06</w:t>
            </w:r>
          </w:p>
        </w:tc>
        <w:tc>
          <w:tcPr>
            <w:tcW w:w="2134" w:type="dxa"/>
          </w:tcPr>
          <w:p w14:paraId="4C3D48F7" w14:textId="29305E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251A3F" w14:textId="3F981F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6CE005" w14:textId="49F035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AB620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E3CE70" w14:textId="44DBD9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287384D1" w14:textId="413A410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728750.33</w:t>
            </w:r>
          </w:p>
        </w:tc>
        <w:tc>
          <w:tcPr>
            <w:tcW w:w="1562" w:type="dxa"/>
          </w:tcPr>
          <w:p w14:paraId="72BB0F94" w14:textId="72DD5D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3345940.59</w:t>
            </w:r>
          </w:p>
        </w:tc>
        <w:tc>
          <w:tcPr>
            <w:tcW w:w="2134" w:type="dxa"/>
          </w:tcPr>
          <w:p w14:paraId="0D518FD0" w14:textId="31493A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06D962" w14:textId="6150B0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CE4EA1" w14:textId="6F9A24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B71D6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A8B2AC" w14:textId="55EF89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58DB51E4" w14:textId="618C1C7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728747.56</w:t>
            </w:r>
          </w:p>
        </w:tc>
        <w:tc>
          <w:tcPr>
            <w:tcW w:w="1562" w:type="dxa"/>
          </w:tcPr>
          <w:p w14:paraId="70E176C2" w14:textId="572C34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3345944.65</w:t>
            </w:r>
          </w:p>
        </w:tc>
        <w:tc>
          <w:tcPr>
            <w:tcW w:w="2134" w:type="dxa"/>
          </w:tcPr>
          <w:p w14:paraId="1495F600" w14:textId="55DB93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0B2BB3" w14:textId="63ABAD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9859BA" w14:textId="4C2BDF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E5428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FBF28C" w14:textId="3335D5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429498E6" w14:textId="334BE8D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728744.64</w:t>
            </w:r>
          </w:p>
        </w:tc>
        <w:tc>
          <w:tcPr>
            <w:tcW w:w="1562" w:type="dxa"/>
          </w:tcPr>
          <w:p w14:paraId="59BA7BF1" w14:textId="02303E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3345950.24</w:t>
            </w:r>
          </w:p>
        </w:tc>
        <w:tc>
          <w:tcPr>
            <w:tcW w:w="2134" w:type="dxa"/>
          </w:tcPr>
          <w:p w14:paraId="6231C09D" w14:textId="0FCA1A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B72EBD" w14:textId="576EF6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88CB1E" w14:textId="56F598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5EFE57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B7EE34" w14:textId="0F4385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1D3A133D" w14:textId="2C54878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728740.59</w:t>
            </w:r>
          </w:p>
        </w:tc>
        <w:tc>
          <w:tcPr>
            <w:tcW w:w="1562" w:type="dxa"/>
          </w:tcPr>
          <w:p w14:paraId="5800D689" w14:textId="41DF78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3345951.91</w:t>
            </w:r>
          </w:p>
        </w:tc>
        <w:tc>
          <w:tcPr>
            <w:tcW w:w="2134" w:type="dxa"/>
          </w:tcPr>
          <w:p w14:paraId="33333BA2" w14:textId="350FF4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384FA" w14:textId="401D4E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913D78" w14:textId="3F4AF5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C4CF6C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EC6FC8" w14:textId="0FA3A5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26891FA7" w14:textId="141C993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728736.99</w:t>
            </w:r>
          </w:p>
        </w:tc>
        <w:tc>
          <w:tcPr>
            <w:tcW w:w="1562" w:type="dxa"/>
          </w:tcPr>
          <w:p w14:paraId="759014E5" w14:textId="282DBF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3345953.10</w:t>
            </w:r>
          </w:p>
        </w:tc>
        <w:tc>
          <w:tcPr>
            <w:tcW w:w="2134" w:type="dxa"/>
          </w:tcPr>
          <w:p w14:paraId="337E7D1E" w14:textId="7E2A7E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92BF58" w14:textId="3F4DC7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C34579" w14:textId="25E65A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F5867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7D7E8E" w14:textId="073343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046CEFD2" w14:textId="54A573B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728734.77</w:t>
            </w:r>
          </w:p>
        </w:tc>
        <w:tc>
          <w:tcPr>
            <w:tcW w:w="1562" w:type="dxa"/>
          </w:tcPr>
          <w:p w14:paraId="623903C9" w14:textId="6A55D1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3345955.48</w:t>
            </w:r>
          </w:p>
        </w:tc>
        <w:tc>
          <w:tcPr>
            <w:tcW w:w="2134" w:type="dxa"/>
          </w:tcPr>
          <w:p w14:paraId="40530E36" w14:textId="794C82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4FF70" w14:textId="07299E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85303" w14:textId="62A820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8905F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9FCC76" w14:textId="44B69E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5C7391F9" w14:textId="2CE424C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728732.78</w:t>
            </w:r>
          </w:p>
        </w:tc>
        <w:tc>
          <w:tcPr>
            <w:tcW w:w="1562" w:type="dxa"/>
          </w:tcPr>
          <w:p w14:paraId="58B3E5C2" w14:textId="4763A5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3345958.58</w:t>
            </w:r>
          </w:p>
        </w:tc>
        <w:tc>
          <w:tcPr>
            <w:tcW w:w="2134" w:type="dxa"/>
          </w:tcPr>
          <w:p w14:paraId="08821753" w14:textId="54C6B8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C58873" w14:textId="669F02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04739" w14:textId="7D3C13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D115C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4374BF" w14:textId="6B3D09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19E2A060" w14:textId="1F9E57F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728730.77</w:t>
            </w:r>
          </w:p>
        </w:tc>
        <w:tc>
          <w:tcPr>
            <w:tcW w:w="1562" w:type="dxa"/>
          </w:tcPr>
          <w:p w14:paraId="262F4650" w14:textId="18A049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3345961.72</w:t>
            </w:r>
          </w:p>
        </w:tc>
        <w:tc>
          <w:tcPr>
            <w:tcW w:w="2134" w:type="dxa"/>
          </w:tcPr>
          <w:p w14:paraId="7EA930D1" w14:textId="582D15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2C640" w14:textId="54B06F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3C568C" w14:textId="0FC112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F3CC30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779DDF" w14:textId="0913B0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3EF044DC" w14:textId="5353C79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728730.46</w:t>
            </w:r>
          </w:p>
        </w:tc>
        <w:tc>
          <w:tcPr>
            <w:tcW w:w="1562" w:type="dxa"/>
          </w:tcPr>
          <w:p w14:paraId="228E8563" w14:textId="501CD2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3345963.17</w:t>
            </w:r>
          </w:p>
        </w:tc>
        <w:tc>
          <w:tcPr>
            <w:tcW w:w="2134" w:type="dxa"/>
          </w:tcPr>
          <w:p w14:paraId="509FFC28" w14:textId="7CCA58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997887" w14:textId="79C3BE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B19F65" w14:textId="65785B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1A9734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903D10" w14:textId="0CB918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58835CE3" w14:textId="33E63F2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728728.78</w:t>
            </w:r>
          </w:p>
        </w:tc>
        <w:tc>
          <w:tcPr>
            <w:tcW w:w="1562" w:type="dxa"/>
          </w:tcPr>
          <w:p w14:paraId="428F54A5" w14:textId="23128F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3345965.51</w:t>
            </w:r>
          </w:p>
        </w:tc>
        <w:tc>
          <w:tcPr>
            <w:tcW w:w="2134" w:type="dxa"/>
          </w:tcPr>
          <w:p w14:paraId="0FAF122A" w14:textId="1A0C2F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588F07" w14:textId="608A26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73DB1B" w14:textId="2EEEC9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A1B9DC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34362B" w14:textId="708061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6B0EC0FF" w14:textId="0823FB9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728727.46</w:t>
            </w:r>
          </w:p>
        </w:tc>
        <w:tc>
          <w:tcPr>
            <w:tcW w:w="1562" w:type="dxa"/>
          </w:tcPr>
          <w:p w14:paraId="300EEB60" w14:textId="67786C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3345967.75</w:t>
            </w:r>
          </w:p>
        </w:tc>
        <w:tc>
          <w:tcPr>
            <w:tcW w:w="2134" w:type="dxa"/>
          </w:tcPr>
          <w:p w14:paraId="47689B90" w14:textId="11F312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24CD6A" w14:textId="351C4E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E916C8" w14:textId="1A0C6C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2428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24E9FF" w14:textId="0E1F63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5E31D578" w14:textId="652D047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728725.86</w:t>
            </w:r>
          </w:p>
        </w:tc>
        <w:tc>
          <w:tcPr>
            <w:tcW w:w="1562" w:type="dxa"/>
          </w:tcPr>
          <w:p w14:paraId="38D743C5" w14:textId="0B108B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3345969.93</w:t>
            </w:r>
          </w:p>
        </w:tc>
        <w:tc>
          <w:tcPr>
            <w:tcW w:w="2134" w:type="dxa"/>
          </w:tcPr>
          <w:p w14:paraId="354FBAFA" w14:textId="14CCC0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C4DD90" w14:textId="0DFFD4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4C7DC" w14:textId="2A9621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438FE0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7A72D1" w14:textId="697667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16937613" w14:textId="7E5F17E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728723.53</w:t>
            </w:r>
          </w:p>
        </w:tc>
        <w:tc>
          <w:tcPr>
            <w:tcW w:w="1562" w:type="dxa"/>
          </w:tcPr>
          <w:p w14:paraId="32256895" w14:textId="21240A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3345972.72</w:t>
            </w:r>
          </w:p>
        </w:tc>
        <w:tc>
          <w:tcPr>
            <w:tcW w:w="2134" w:type="dxa"/>
          </w:tcPr>
          <w:p w14:paraId="6029E003" w14:textId="7EA448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83C2A9" w14:textId="7F8069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CF92A0" w14:textId="7C6A54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5CEA6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2D9B80" w14:textId="639875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06B32DD5" w14:textId="6AE7354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728721.59</w:t>
            </w:r>
          </w:p>
        </w:tc>
        <w:tc>
          <w:tcPr>
            <w:tcW w:w="1562" w:type="dxa"/>
          </w:tcPr>
          <w:p w14:paraId="22F1FDED" w14:textId="42F44C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3345976.05</w:t>
            </w:r>
          </w:p>
        </w:tc>
        <w:tc>
          <w:tcPr>
            <w:tcW w:w="2134" w:type="dxa"/>
          </w:tcPr>
          <w:p w14:paraId="38A733C1" w14:textId="3123A9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957F9" w14:textId="403A4D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308B4E" w14:textId="17ABAE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D2708A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19DD75" w14:textId="2D84C2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1D517BFE" w14:textId="5916E61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728719.48</w:t>
            </w:r>
          </w:p>
        </w:tc>
        <w:tc>
          <w:tcPr>
            <w:tcW w:w="1562" w:type="dxa"/>
          </w:tcPr>
          <w:p w14:paraId="5A0E7260" w14:textId="5E86C6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3345979.69</w:t>
            </w:r>
          </w:p>
        </w:tc>
        <w:tc>
          <w:tcPr>
            <w:tcW w:w="2134" w:type="dxa"/>
          </w:tcPr>
          <w:p w14:paraId="7746A211" w14:textId="738349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4542B" w14:textId="0EA9A0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DE856" w14:textId="1C909E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E94A23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693553" w14:textId="771EEA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182F5B3A" w14:textId="7814FD8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728716.91</w:t>
            </w:r>
          </w:p>
        </w:tc>
        <w:tc>
          <w:tcPr>
            <w:tcW w:w="1562" w:type="dxa"/>
          </w:tcPr>
          <w:p w14:paraId="6BCB8663" w14:textId="584F87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3345982.23</w:t>
            </w:r>
          </w:p>
        </w:tc>
        <w:tc>
          <w:tcPr>
            <w:tcW w:w="2134" w:type="dxa"/>
          </w:tcPr>
          <w:p w14:paraId="79EF8301" w14:textId="7E00AB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81A955" w14:textId="7AD064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4A1858" w14:textId="27BB1E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7A682D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9C726B" w14:textId="79F68C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46DE1E2E" w14:textId="0274655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728716.21</w:t>
            </w:r>
          </w:p>
        </w:tc>
        <w:tc>
          <w:tcPr>
            <w:tcW w:w="1562" w:type="dxa"/>
          </w:tcPr>
          <w:p w14:paraId="5238A41A" w14:textId="466191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3345984.42</w:t>
            </w:r>
          </w:p>
        </w:tc>
        <w:tc>
          <w:tcPr>
            <w:tcW w:w="2134" w:type="dxa"/>
          </w:tcPr>
          <w:p w14:paraId="61FC5EAC" w14:textId="282535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C8D589" w14:textId="368A45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B4B593" w14:textId="719D37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A29222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E03C31" w14:textId="670F26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4B71EAFB" w14:textId="4B50660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728715.61</w:t>
            </w:r>
          </w:p>
        </w:tc>
        <w:tc>
          <w:tcPr>
            <w:tcW w:w="1562" w:type="dxa"/>
          </w:tcPr>
          <w:p w14:paraId="6C508E73" w14:textId="666624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3345986.31</w:t>
            </w:r>
          </w:p>
        </w:tc>
        <w:tc>
          <w:tcPr>
            <w:tcW w:w="2134" w:type="dxa"/>
          </w:tcPr>
          <w:p w14:paraId="6975C7DD" w14:textId="77A2AB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814D50" w14:textId="36956C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7FE2B6" w14:textId="1D7310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35B3F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A0D307" w14:textId="0646B1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00CC9301" w14:textId="6111653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728715.29</w:t>
            </w:r>
          </w:p>
        </w:tc>
        <w:tc>
          <w:tcPr>
            <w:tcW w:w="1562" w:type="dxa"/>
          </w:tcPr>
          <w:p w14:paraId="43305093" w14:textId="73648E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3345987.34</w:t>
            </w:r>
          </w:p>
        </w:tc>
        <w:tc>
          <w:tcPr>
            <w:tcW w:w="2134" w:type="dxa"/>
          </w:tcPr>
          <w:p w14:paraId="2F8FEE9F" w14:textId="73B9B6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C21930" w14:textId="36A30B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4D0E99" w14:textId="27EA09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9ACEC1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E83234" w14:textId="49E9CD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0DDACC43" w14:textId="2975DD7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728715.07</w:t>
            </w:r>
          </w:p>
        </w:tc>
        <w:tc>
          <w:tcPr>
            <w:tcW w:w="1562" w:type="dxa"/>
          </w:tcPr>
          <w:p w14:paraId="1DDAD1E0" w14:textId="29BEC8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3345988.02</w:t>
            </w:r>
          </w:p>
        </w:tc>
        <w:tc>
          <w:tcPr>
            <w:tcW w:w="2134" w:type="dxa"/>
          </w:tcPr>
          <w:p w14:paraId="6EB2464E" w14:textId="170E35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400690" w14:textId="171BDD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488F43" w14:textId="230CD6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6EDDA3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844946" w14:textId="0DD8B9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6CFBACC3" w14:textId="4E4048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728714.96</w:t>
            </w:r>
          </w:p>
        </w:tc>
        <w:tc>
          <w:tcPr>
            <w:tcW w:w="1562" w:type="dxa"/>
          </w:tcPr>
          <w:p w14:paraId="0E1FA6BC" w14:textId="133668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3345988.37</w:t>
            </w:r>
          </w:p>
        </w:tc>
        <w:tc>
          <w:tcPr>
            <w:tcW w:w="2134" w:type="dxa"/>
          </w:tcPr>
          <w:p w14:paraId="6F4C315E" w14:textId="294074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0ED065" w14:textId="28D3B4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5D8617" w14:textId="5CB695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6CDFD6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F691E2" w14:textId="777F28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31477E58" w14:textId="6433D11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728714.62</w:t>
            </w:r>
          </w:p>
        </w:tc>
        <w:tc>
          <w:tcPr>
            <w:tcW w:w="1562" w:type="dxa"/>
          </w:tcPr>
          <w:p w14:paraId="1EC6B762" w14:textId="32E9E5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3345989.44</w:t>
            </w:r>
          </w:p>
        </w:tc>
        <w:tc>
          <w:tcPr>
            <w:tcW w:w="2134" w:type="dxa"/>
          </w:tcPr>
          <w:p w14:paraId="4875F408" w14:textId="52175B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1FB10B" w14:textId="6519BB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D7E08B" w14:textId="2740FB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A974F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D8BACD" w14:textId="7AF801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67833CBC" w14:textId="1762C97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728714.07</w:t>
            </w:r>
          </w:p>
        </w:tc>
        <w:tc>
          <w:tcPr>
            <w:tcW w:w="1562" w:type="dxa"/>
          </w:tcPr>
          <w:p w14:paraId="30BDF8A6" w14:textId="43D898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3345991.16</w:t>
            </w:r>
          </w:p>
        </w:tc>
        <w:tc>
          <w:tcPr>
            <w:tcW w:w="2134" w:type="dxa"/>
          </w:tcPr>
          <w:p w14:paraId="02F8D7EB" w14:textId="674C1E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7FFD28" w14:textId="6E4680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1FB683" w14:textId="21B8D8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387D2E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08C813" w14:textId="4CB229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6AF04216" w14:textId="69E9483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728713.63</w:t>
            </w:r>
          </w:p>
        </w:tc>
        <w:tc>
          <w:tcPr>
            <w:tcW w:w="1562" w:type="dxa"/>
          </w:tcPr>
          <w:p w14:paraId="1E24473F" w14:textId="358392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3345992.55</w:t>
            </w:r>
          </w:p>
        </w:tc>
        <w:tc>
          <w:tcPr>
            <w:tcW w:w="2134" w:type="dxa"/>
          </w:tcPr>
          <w:p w14:paraId="70CDFC19" w14:textId="139B57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4D3E79" w14:textId="498A5F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62774F" w14:textId="5C8035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A2772D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69F7C5" w14:textId="066CE2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23531D2E" w14:textId="1A2B6E1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728712.82</w:t>
            </w:r>
          </w:p>
        </w:tc>
        <w:tc>
          <w:tcPr>
            <w:tcW w:w="1562" w:type="dxa"/>
          </w:tcPr>
          <w:p w14:paraId="469334AB" w14:textId="0F2B56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3345995.10</w:t>
            </w:r>
          </w:p>
        </w:tc>
        <w:tc>
          <w:tcPr>
            <w:tcW w:w="2134" w:type="dxa"/>
          </w:tcPr>
          <w:p w14:paraId="18585E7D" w14:textId="0C9C87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D9723" w14:textId="6BF5B4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0BD642" w14:textId="4C22DD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6F11E0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3C7E5A" w14:textId="1B194C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0BC83138" w14:textId="348F3A7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728712.38</w:t>
            </w:r>
          </w:p>
        </w:tc>
        <w:tc>
          <w:tcPr>
            <w:tcW w:w="1562" w:type="dxa"/>
          </w:tcPr>
          <w:p w14:paraId="1A14E1C0" w14:textId="75C3EE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3345996.49</w:t>
            </w:r>
          </w:p>
        </w:tc>
        <w:tc>
          <w:tcPr>
            <w:tcW w:w="2134" w:type="dxa"/>
          </w:tcPr>
          <w:p w14:paraId="2E254344" w14:textId="78A778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924A3D" w14:textId="4BCD50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36EB64" w14:textId="1E82F1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76C8BC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378DBC" w14:textId="2A3A87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0B45492E" w14:textId="226F835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728711.58</w:t>
            </w:r>
          </w:p>
        </w:tc>
        <w:tc>
          <w:tcPr>
            <w:tcW w:w="1562" w:type="dxa"/>
          </w:tcPr>
          <w:p w14:paraId="7C15220E" w14:textId="2B0E8D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3345998.57</w:t>
            </w:r>
          </w:p>
        </w:tc>
        <w:tc>
          <w:tcPr>
            <w:tcW w:w="2134" w:type="dxa"/>
          </w:tcPr>
          <w:p w14:paraId="51C863B4" w14:textId="684DB8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A5CA88" w14:textId="08B0AC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578A96" w14:textId="7CE752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35DB8C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D5FE35" w14:textId="7D8659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00863669" w14:textId="262167B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728710.83</w:t>
            </w:r>
          </w:p>
        </w:tc>
        <w:tc>
          <w:tcPr>
            <w:tcW w:w="1562" w:type="dxa"/>
          </w:tcPr>
          <w:p w14:paraId="37E216FD" w14:textId="6A959F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3346000.56</w:t>
            </w:r>
          </w:p>
        </w:tc>
        <w:tc>
          <w:tcPr>
            <w:tcW w:w="2134" w:type="dxa"/>
          </w:tcPr>
          <w:p w14:paraId="7798AE44" w14:textId="0923CC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626183" w14:textId="3D7054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43AD57" w14:textId="195847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E2143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43DF07" w14:textId="162E66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1FCFE364" w14:textId="0D1D869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728710.69</w:t>
            </w:r>
          </w:p>
        </w:tc>
        <w:tc>
          <w:tcPr>
            <w:tcW w:w="1562" w:type="dxa"/>
          </w:tcPr>
          <w:p w14:paraId="055330A0" w14:textId="40C16B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3346002.91</w:t>
            </w:r>
          </w:p>
        </w:tc>
        <w:tc>
          <w:tcPr>
            <w:tcW w:w="2134" w:type="dxa"/>
          </w:tcPr>
          <w:p w14:paraId="637D0D90" w14:textId="573B93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7E4A4B" w14:textId="239639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F4F830" w14:textId="552A4B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B8B2FF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4D8F2C" w14:textId="45BB92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657A46B3" w14:textId="47FA04A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728708.95</w:t>
            </w:r>
          </w:p>
        </w:tc>
        <w:tc>
          <w:tcPr>
            <w:tcW w:w="1562" w:type="dxa"/>
          </w:tcPr>
          <w:p w14:paraId="1EF73851" w14:textId="5D905A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3346007.84</w:t>
            </w:r>
          </w:p>
        </w:tc>
        <w:tc>
          <w:tcPr>
            <w:tcW w:w="2134" w:type="dxa"/>
          </w:tcPr>
          <w:p w14:paraId="0D383580" w14:textId="05E8C0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691A36" w14:textId="4D3129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F51A0" w14:textId="7221AD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AEFA59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860E8F" w14:textId="36B0E1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61E98340" w14:textId="3ABB928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728706.48</w:t>
            </w:r>
          </w:p>
        </w:tc>
        <w:tc>
          <w:tcPr>
            <w:tcW w:w="1562" w:type="dxa"/>
          </w:tcPr>
          <w:p w14:paraId="565D1F77" w14:textId="48F21A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3346014.81</w:t>
            </w:r>
          </w:p>
        </w:tc>
        <w:tc>
          <w:tcPr>
            <w:tcW w:w="2134" w:type="dxa"/>
          </w:tcPr>
          <w:p w14:paraId="4D8D03AD" w14:textId="0AE3A4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D2EFD2" w14:textId="5A17FB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471B4F" w14:textId="651C2E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54A35E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C59A22" w14:textId="3B033B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11B6D223" w14:textId="061A39F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728704.62</w:t>
            </w:r>
          </w:p>
        </w:tc>
        <w:tc>
          <w:tcPr>
            <w:tcW w:w="1562" w:type="dxa"/>
          </w:tcPr>
          <w:p w14:paraId="2DA83CA4" w14:textId="372E49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3346020.08</w:t>
            </w:r>
          </w:p>
        </w:tc>
        <w:tc>
          <w:tcPr>
            <w:tcW w:w="2134" w:type="dxa"/>
          </w:tcPr>
          <w:p w14:paraId="2A2B34B3" w14:textId="05D85A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9177B0" w14:textId="58029B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A991C7" w14:textId="771293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30518A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A49011" w14:textId="158F32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5637A874" w14:textId="319814A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728702.92</w:t>
            </w:r>
          </w:p>
        </w:tc>
        <w:tc>
          <w:tcPr>
            <w:tcW w:w="1562" w:type="dxa"/>
          </w:tcPr>
          <w:p w14:paraId="30464089" w14:textId="325D23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3346022.48</w:t>
            </w:r>
          </w:p>
        </w:tc>
        <w:tc>
          <w:tcPr>
            <w:tcW w:w="2134" w:type="dxa"/>
          </w:tcPr>
          <w:p w14:paraId="12268BCF" w14:textId="3A2902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E34FA" w14:textId="5254D0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D33E2C" w14:textId="1ACA6F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59821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132515" w14:textId="25DF67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55823F04" w14:textId="068A8D0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728703.48</w:t>
            </w:r>
          </w:p>
        </w:tc>
        <w:tc>
          <w:tcPr>
            <w:tcW w:w="1562" w:type="dxa"/>
          </w:tcPr>
          <w:p w14:paraId="00B852A0" w14:textId="0C5104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3346024.96</w:t>
            </w:r>
          </w:p>
        </w:tc>
        <w:tc>
          <w:tcPr>
            <w:tcW w:w="2134" w:type="dxa"/>
          </w:tcPr>
          <w:p w14:paraId="3A467341" w14:textId="1B3152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0681F" w14:textId="4E2AB3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673498" w14:textId="573A30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84B0A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08D65E" w14:textId="5978C4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3914C00C" w14:textId="09280AB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728701.65</w:t>
            </w:r>
          </w:p>
        </w:tc>
        <w:tc>
          <w:tcPr>
            <w:tcW w:w="1562" w:type="dxa"/>
          </w:tcPr>
          <w:p w14:paraId="6C185569" w14:textId="603025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3346028.31</w:t>
            </w:r>
          </w:p>
        </w:tc>
        <w:tc>
          <w:tcPr>
            <w:tcW w:w="2134" w:type="dxa"/>
          </w:tcPr>
          <w:p w14:paraId="7C91A12A" w14:textId="32171A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E0CA68" w14:textId="3B4F9C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C1E540" w14:textId="78262A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BBBDA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989DD8" w14:textId="596859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18EC41AF" w14:textId="13474A8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728700.53</w:t>
            </w:r>
          </w:p>
        </w:tc>
        <w:tc>
          <w:tcPr>
            <w:tcW w:w="1562" w:type="dxa"/>
          </w:tcPr>
          <w:p w14:paraId="3AA0A4BA" w14:textId="3101FC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3346033.66</w:t>
            </w:r>
          </w:p>
        </w:tc>
        <w:tc>
          <w:tcPr>
            <w:tcW w:w="2134" w:type="dxa"/>
          </w:tcPr>
          <w:p w14:paraId="3FDC385B" w14:textId="34311E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6ACB27" w14:textId="5B70CE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09E0A" w14:textId="11A607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76D5D4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0E640C" w14:textId="29A073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2E211EFD" w14:textId="0B6DF9B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728699.22</w:t>
            </w:r>
          </w:p>
        </w:tc>
        <w:tc>
          <w:tcPr>
            <w:tcW w:w="1562" w:type="dxa"/>
          </w:tcPr>
          <w:p w14:paraId="47AEA8B3" w14:textId="15114F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3346039.95</w:t>
            </w:r>
          </w:p>
        </w:tc>
        <w:tc>
          <w:tcPr>
            <w:tcW w:w="2134" w:type="dxa"/>
          </w:tcPr>
          <w:p w14:paraId="128ABE3C" w14:textId="541545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B0CA27" w14:textId="4F0CE0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482982" w14:textId="3BFF8F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9B1DB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C8C87A" w14:textId="14D00E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47BF97F5" w14:textId="0CCE412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728698.31</w:t>
            </w:r>
          </w:p>
        </w:tc>
        <w:tc>
          <w:tcPr>
            <w:tcW w:w="1562" w:type="dxa"/>
          </w:tcPr>
          <w:p w14:paraId="1C356F38" w14:textId="5FA763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3346044.30</w:t>
            </w:r>
          </w:p>
        </w:tc>
        <w:tc>
          <w:tcPr>
            <w:tcW w:w="2134" w:type="dxa"/>
          </w:tcPr>
          <w:p w14:paraId="48F86952" w14:textId="33AF13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ED4E8B" w14:textId="5E8D71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EB2FF2" w14:textId="7345F3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4D9B8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2A465A" w14:textId="44556F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62D9B7F2" w14:textId="1CAA189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728697.71</w:t>
            </w:r>
          </w:p>
        </w:tc>
        <w:tc>
          <w:tcPr>
            <w:tcW w:w="1562" w:type="dxa"/>
          </w:tcPr>
          <w:p w14:paraId="5572A32B" w14:textId="447D28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3346047.15</w:t>
            </w:r>
          </w:p>
        </w:tc>
        <w:tc>
          <w:tcPr>
            <w:tcW w:w="2134" w:type="dxa"/>
          </w:tcPr>
          <w:p w14:paraId="29EA83CF" w14:textId="108973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CF7837" w14:textId="042889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438B8E" w14:textId="221C78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5864C8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C21608" w14:textId="7C33DA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09D3F625" w14:textId="6C521E1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728697.23</w:t>
            </w:r>
          </w:p>
        </w:tc>
        <w:tc>
          <w:tcPr>
            <w:tcW w:w="1562" w:type="dxa"/>
          </w:tcPr>
          <w:p w14:paraId="239696A0" w14:textId="25593E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3346049.45</w:t>
            </w:r>
          </w:p>
        </w:tc>
        <w:tc>
          <w:tcPr>
            <w:tcW w:w="2134" w:type="dxa"/>
          </w:tcPr>
          <w:p w14:paraId="631D3FE8" w14:textId="6BADA5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298191" w14:textId="7FB21A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5C9328" w14:textId="6EB830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0244FB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9615D9" w14:textId="4C11F5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01D120CB" w14:textId="6802D0F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728698.31</w:t>
            </w:r>
          </w:p>
        </w:tc>
        <w:tc>
          <w:tcPr>
            <w:tcW w:w="1562" w:type="dxa"/>
          </w:tcPr>
          <w:p w14:paraId="4EE3C212" w14:textId="4F175B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3346055.51</w:t>
            </w:r>
          </w:p>
        </w:tc>
        <w:tc>
          <w:tcPr>
            <w:tcW w:w="2134" w:type="dxa"/>
          </w:tcPr>
          <w:p w14:paraId="1298FA78" w14:textId="4E1BAB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CD947B" w14:textId="167C44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C5DFB8" w14:textId="386E9E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708F1F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66AE3B" w14:textId="7D375C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463700AC" w14:textId="4FDE0D4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728699.45</w:t>
            </w:r>
          </w:p>
        </w:tc>
        <w:tc>
          <w:tcPr>
            <w:tcW w:w="1562" w:type="dxa"/>
          </w:tcPr>
          <w:p w14:paraId="4721AE43" w14:textId="14B06C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3346064.20</w:t>
            </w:r>
          </w:p>
        </w:tc>
        <w:tc>
          <w:tcPr>
            <w:tcW w:w="2134" w:type="dxa"/>
          </w:tcPr>
          <w:p w14:paraId="722709C4" w14:textId="4F36D9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AEA4B4" w14:textId="065335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F17B02" w14:textId="41432D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F4D72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9269AD" w14:textId="15F013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51ED0DEE" w14:textId="3619649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728701.24</w:t>
            </w:r>
          </w:p>
        </w:tc>
        <w:tc>
          <w:tcPr>
            <w:tcW w:w="1562" w:type="dxa"/>
          </w:tcPr>
          <w:p w14:paraId="0E3C3583" w14:textId="073421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3346070.97</w:t>
            </w:r>
          </w:p>
        </w:tc>
        <w:tc>
          <w:tcPr>
            <w:tcW w:w="2134" w:type="dxa"/>
          </w:tcPr>
          <w:p w14:paraId="36DD9218" w14:textId="75FA3F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3A82B3" w14:textId="1C52C1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B50103" w14:textId="2DCAA0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9D01C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E99094" w14:textId="7A5A64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6D5C6BFC" w14:textId="78C771A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728704.24</w:t>
            </w:r>
          </w:p>
        </w:tc>
        <w:tc>
          <w:tcPr>
            <w:tcW w:w="1562" w:type="dxa"/>
          </w:tcPr>
          <w:p w14:paraId="0DA78F45" w14:textId="165F37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3346078.45</w:t>
            </w:r>
          </w:p>
        </w:tc>
        <w:tc>
          <w:tcPr>
            <w:tcW w:w="2134" w:type="dxa"/>
          </w:tcPr>
          <w:p w14:paraId="7030131E" w14:textId="5DE41F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5A69EB" w14:textId="13AB93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9E5E85" w14:textId="383E2C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FF3FE4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79BCCB" w14:textId="4E6E8D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2D4CA7B1" w14:textId="0235AD0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728711.02</w:t>
            </w:r>
          </w:p>
        </w:tc>
        <w:tc>
          <w:tcPr>
            <w:tcW w:w="1562" w:type="dxa"/>
          </w:tcPr>
          <w:p w14:paraId="70C9F303" w14:textId="603BB2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3346086.39</w:t>
            </w:r>
          </w:p>
        </w:tc>
        <w:tc>
          <w:tcPr>
            <w:tcW w:w="2134" w:type="dxa"/>
          </w:tcPr>
          <w:p w14:paraId="0E7C9F65" w14:textId="6D2D1B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BAF58" w14:textId="76780B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82B204" w14:textId="76518C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E49F60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B9D39F" w14:textId="566F9C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54F86C47" w14:textId="12C417B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728716.69</w:t>
            </w:r>
          </w:p>
        </w:tc>
        <w:tc>
          <w:tcPr>
            <w:tcW w:w="1562" w:type="dxa"/>
          </w:tcPr>
          <w:p w14:paraId="595EC0C0" w14:textId="07CF91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3346088.95</w:t>
            </w:r>
          </w:p>
        </w:tc>
        <w:tc>
          <w:tcPr>
            <w:tcW w:w="2134" w:type="dxa"/>
          </w:tcPr>
          <w:p w14:paraId="2315613D" w14:textId="41097A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4032B0" w14:textId="239E09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52F06" w14:textId="00F03B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74353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A53E2F" w14:textId="212A1A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0E4F8930" w14:textId="6746AD8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728726.73</w:t>
            </w:r>
          </w:p>
        </w:tc>
        <w:tc>
          <w:tcPr>
            <w:tcW w:w="1562" w:type="dxa"/>
          </w:tcPr>
          <w:p w14:paraId="1C4EB082" w14:textId="1D7D2E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3346093.62</w:t>
            </w:r>
          </w:p>
        </w:tc>
        <w:tc>
          <w:tcPr>
            <w:tcW w:w="2134" w:type="dxa"/>
          </w:tcPr>
          <w:p w14:paraId="11D63C4D" w14:textId="66765E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D41DFA" w14:textId="66275D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8EEF03" w14:textId="0F2CF5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9B109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5426D5" w14:textId="76D8DF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7B62838E" w14:textId="790E9EF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728728.89</w:t>
            </w:r>
          </w:p>
        </w:tc>
        <w:tc>
          <w:tcPr>
            <w:tcW w:w="1562" w:type="dxa"/>
          </w:tcPr>
          <w:p w14:paraId="0D5DD80C" w14:textId="40F5BF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3346097.22</w:t>
            </w:r>
          </w:p>
        </w:tc>
        <w:tc>
          <w:tcPr>
            <w:tcW w:w="2134" w:type="dxa"/>
          </w:tcPr>
          <w:p w14:paraId="643608C4" w14:textId="2EAF34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FB4131" w14:textId="1283F0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009D30" w14:textId="6AA255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3A8F84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1935AF" w14:textId="044931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2C2D643A" w14:textId="06ECA71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728731.53</w:t>
            </w:r>
          </w:p>
        </w:tc>
        <w:tc>
          <w:tcPr>
            <w:tcW w:w="1562" w:type="dxa"/>
          </w:tcPr>
          <w:p w14:paraId="646ABCE4" w14:textId="3FD289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3346103.86</w:t>
            </w:r>
          </w:p>
        </w:tc>
        <w:tc>
          <w:tcPr>
            <w:tcW w:w="2134" w:type="dxa"/>
          </w:tcPr>
          <w:p w14:paraId="6DDD5D07" w14:textId="0AFD47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6CC74" w14:textId="31B2A4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1E622C" w14:textId="2D67B7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303B9A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A78761" w14:textId="40F5AB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5F01605D" w14:textId="2BD1C41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728733.05</w:t>
            </w:r>
          </w:p>
        </w:tc>
        <w:tc>
          <w:tcPr>
            <w:tcW w:w="1562" w:type="dxa"/>
          </w:tcPr>
          <w:p w14:paraId="52DABE9A" w14:textId="295DB1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3346111.47</w:t>
            </w:r>
          </w:p>
        </w:tc>
        <w:tc>
          <w:tcPr>
            <w:tcW w:w="2134" w:type="dxa"/>
          </w:tcPr>
          <w:p w14:paraId="2CCF0C96" w14:textId="0A5C41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22ACE3" w14:textId="1052C9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F4480" w14:textId="530345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64B2C2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E5B254" w14:textId="1CEA55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4EF71F39" w14:textId="64D253D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728740.38</w:t>
            </w:r>
          </w:p>
        </w:tc>
        <w:tc>
          <w:tcPr>
            <w:tcW w:w="1562" w:type="dxa"/>
          </w:tcPr>
          <w:p w14:paraId="7975BE52" w14:textId="73E878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3346124.15</w:t>
            </w:r>
          </w:p>
        </w:tc>
        <w:tc>
          <w:tcPr>
            <w:tcW w:w="2134" w:type="dxa"/>
          </w:tcPr>
          <w:p w14:paraId="35135038" w14:textId="386426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F9348F" w14:textId="751314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621EFA" w14:textId="780B78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C73866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11375D" w14:textId="16F6DD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0885B604" w14:textId="17A5F68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728745.63</w:t>
            </w:r>
          </w:p>
        </w:tc>
        <w:tc>
          <w:tcPr>
            <w:tcW w:w="1562" w:type="dxa"/>
          </w:tcPr>
          <w:p w14:paraId="0CA47905" w14:textId="54EF62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3346133.22</w:t>
            </w:r>
          </w:p>
        </w:tc>
        <w:tc>
          <w:tcPr>
            <w:tcW w:w="2134" w:type="dxa"/>
          </w:tcPr>
          <w:p w14:paraId="1CC365D2" w14:textId="7EA196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25FB30" w14:textId="180804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22285E" w14:textId="06986D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DD66E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E20760" w14:textId="77C28B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2F41B1B0" w14:textId="7D76711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728750.49</w:t>
            </w:r>
          </w:p>
        </w:tc>
        <w:tc>
          <w:tcPr>
            <w:tcW w:w="1562" w:type="dxa"/>
          </w:tcPr>
          <w:p w14:paraId="064A6F2E" w14:textId="43DDBD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3346140.33</w:t>
            </w:r>
          </w:p>
        </w:tc>
        <w:tc>
          <w:tcPr>
            <w:tcW w:w="2134" w:type="dxa"/>
          </w:tcPr>
          <w:p w14:paraId="7097DAB3" w14:textId="2CCAF7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ADFE91" w14:textId="01764C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0BA59E" w14:textId="325083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A43BEF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D80066" w14:textId="5400C9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7C94264D" w14:textId="3D2F514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728758.70</w:t>
            </w:r>
          </w:p>
        </w:tc>
        <w:tc>
          <w:tcPr>
            <w:tcW w:w="1562" w:type="dxa"/>
          </w:tcPr>
          <w:p w14:paraId="5A8E4704" w14:textId="5B4D9C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3346144.44</w:t>
            </w:r>
          </w:p>
        </w:tc>
        <w:tc>
          <w:tcPr>
            <w:tcW w:w="2134" w:type="dxa"/>
          </w:tcPr>
          <w:p w14:paraId="1F4745A3" w14:textId="4B81A1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47483F" w14:textId="470B31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AB5E0C" w14:textId="13818D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E63B7D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E6B6E6" w14:textId="628F72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080348E2" w14:textId="343B383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728765.76</w:t>
            </w:r>
          </w:p>
        </w:tc>
        <w:tc>
          <w:tcPr>
            <w:tcW w:w="1562" w:type="dxa"/>
          </w:tcPr>
          <w:p w14:paraId="010FC9D7" w14:textId="5EE95E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3346145.72</w:t>
            </w:r>
          </w:p>
        </w:tc>
        <w:tc>
          <w:tcPr>
            <w:tcW w:w="2134" w:type="dxa"/>
          </w:tcPr>
          <w:p w14:paraId="55BEF85F" w14:textId="39D421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4B485B" w14:textId="1A0EFC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382F4" w14:textId="4C02B0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D7EF47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3D2898" w14:textId="3A74CD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034B2371" w14:textId="2DEFF25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728774.74</w:t>
            </w:r>
          </w:p>
        </w:tc>
        <w:tc>
          <w:tcPr>
            <w:tcW w:w="1562" w:type="dxa"/>
          </w:tcPr>
          <w:p w14:paraId="749B5FD1" w14:textId="692FE5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3346153.94</w:t>
            </w:r>
          </w:p>
        </w:tc>
        <w:tc>
          <w:tcPr>
            <w:tcW w:w="2134" w:type="dxa"/>
          </w:tcPr>
          <w:p w14:paraId="07B7D6DC" w14:textId="6D8010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BA589D" w14:textId="6509FD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E65CB2" w14:textId="4B620A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954612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2B0094" w14:textId="352097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16C1DB41" w14:textId="3E562F1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728791.93</w:t>
            </w:r>
          </w:p>
        </w:tc>
        <w:tc>
          <w:tcPr>
            <w:tcW w:w="1562" w:type="dxa"/>
          </w:tcPr>
          <w:p w14:paraId="2604FA8C" w14:textId="0B584B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3346162.41</w:t>
            </w:r>
          </w:p>
        </w:tc>
        <w:tc>
          <w:tcPr>
            <w:tcW w:w="2134" w:type="dxa"/>
          </w:tcPr>
          <w:p w14:paraId="280C8D99" w14:textId="5567CD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A0FE07" w14:textId="0A50EC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3E050C" w14:textId="5D966E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56A7E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409C28" w14:textId="2873A3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2DB3839F" w14:textId="776698F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728799.49</w:t>
            </w:r>
          </w:p>
        </w:tc>
        <w:tc>
          <w:tcPr>
            <w:tcW w:w="1562" w:type="dxa"/>
          </w:tcPr>
          <w:p w14:paraId="5ACD437A" w14:textId="360732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3346167.81</w:t>
            </w:r>
          </w:p>
        </w:tc>
        <w:tc>
          <w:tcPr>
            <w:tcW w:w="2134" w:type="dxa"/>
          </w:tcPr>
          <w:p w14:paraId="0FA27B8F" w14:textId="4D1D62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6AE76D" w14:textId="7B5428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3D2F92" w14:textId="66A6CE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549F5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4416B3" w14:textId="5D7188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14278495" w14:textId="67A187E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728810.42</w:t>
            </w:r>
          </w:p>
        </w:tc>
        <w:tc>
          <w:tcPr>
            <w:tcW w:w="1562" w:type="dxa"/>
          </w:tcPr>
          <w:p w14:paraId="4B15FA68" w14:textId="3AE7D7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3346179.13</w:t>
            </w:r>
          </w:p>
        </w:tc>
        <w:tc>
          <w:tcPr>
            <w:tcW w:w="2134" w:type="dxa"/>
          </w:tcPr>
          <w:p w14:paraId="25343D0D" w14:textId="6B3D6C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16EA52" w14:textId="2E6A6F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283A62" w14:textId="444E0E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C1CAF1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F5895C" w14:textId="13751C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73A3960A" w14:textId="0ED462D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728820.36</w:t>
            </w:r>
          </w:p>
        </w:tc>
        <w:tc>
          <w:tcPr>
            <w:tcW w:w="1562" w:type="dxa"/>
          </w:tcPr>
          <w:p w14:paraId="65BFF4FE" w14:textId="04E015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3346193.89</w:t>
            </w:r>
          </w:p>
        </w:tc>
        <w:tc>
          <w:tcPr>
            <w:tcW w:w="2134" w:type="dxa"/>
          </w:tcPr>
          <w:p w14:paraId="10269BC1" w14:textId="2399B8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31E8AC" w14:textId="5B52FB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B7D2BE" w14:textId="19954F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52149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20FEBD" w14:textId="03ECBA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72D968FB" w14:textId="2BBB8B9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728830.34</w:t>
            </w:r>
          </w:p>
        </w:tc>
        <w:tc>
          <w:tcPr>
            <w:tcW w:w="1562" w:type="dxa"/>
          </w:tcPr>
          <w:p w14:paraId="199D5A99" w14:textId="54E686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3346205.45</w:t>
            </w:r>
          </w:p>
        </w:tc>
        <w:tc>
          <w:tcPr>
            <w:tcW w:w="2134" w:type="dxa"/>
          </w:tcPr>
          <w:p w14:paraId="44A96B56" w14:textId="2ACC79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878E38" w14:textId="01667F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7DB3B" w14:textId="543095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6C41D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82501C" w14:textId="792750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1B481306" w14:textId="7436758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728840.04</w:t>
            </w:r>
          </w:p>
        </w:tc>
        <w:tc>
          <w:tcPr>
            <w:tcW w:w="1562" w:type="dxa"/>
          </w:tcPr>
          <w:p w14:paraId="370E8EAB" w14:textId="6847E3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3346219.92</w:t>
            </w:r>
          </w:p>
        </w:tc>
        <w:tc>
          <w:tcPr>
            <w:tcW w:w="2134" w:type="dxa"/>
          </w:tcPr>
          <w:p w14:paraId="44840685" w14:textId="28FB4A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FAF256" w14:textId="4B6023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2F94CD" w14:textId="423DF5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409155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EAAD66" w14:textId="6B84E3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170AD5FC" w14:textId="6416B71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728847.42</w:t>
            </w:r>
          </w:p>
        </w:tc>
        <w:tc>
          <w:tcPr>
            <w:tcW w:w="1562" w:type="dxa"/>
          </w:tcPr>
          <w:p w14:paraId="15BFD34E" w14:textId="567B31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3346233.68</w:t>
            </w:r>
          </w:p>
        </w:tc>
        <w:tc>
          <w:tcPr>
            <w:tcW w:w="2134" w:type="dxa"/>
          </w:tcPr>
          <w:p w14:paraId="7B1A17FF" w14:textId="4F3022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178879" w14:textId="04B90D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DB66F2" w14:textId="4A4DAF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60673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FBDB14" w14:textId="74645B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331064BC" w14:textId="4927A71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728843.28</w:t>
            </w:r>
          </w:p>
        </w:tc>
        <w:tc>
          <w:tcPr>
            <w:tcW w:w="1562" w:type="dxa"/>
          </w:tcPr>
          <w:p w14:paraId="16F54B4E" w14:textId="1141A0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3346245.01</w:t>
            </w:r>
          </w:p>
        </w:tc>
        <w:tc>
          <w:tcPr>
            <w:tcW w:w="2134" w:type="dxa"/>
          </w:tcPr>
          <w:p w14:paraId="5B569BFE" w14:textId="1DBA20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AB4301" w14:textId="087763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64E23" w14:textId="6731F5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FE659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F2D162" w14:textId="048B4C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2E57874D" w14:textId="6EF0BF5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728833.27</w:t>
            </w:r>
          </w:p>
        </w:tc>
        <w:tc>
          <w:tcPr>
            <w:tcW w:w="1562" w:type="dxa"/>
          </w:tcPr>
          <w:p w14:paraId="6EEE619F" w14:textId="24EA92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3346258.47</w:t>
            </w:r>
          </w:p>
        </w:tc>
        <w:tc>
          <w:tcPr>
            <w:tcW w:w="2134" w:type="dxa"/>
          </w:tcPr>
          <w:p w14:paraId="4A2409FF" w14:textId="55EFF8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A0516E" w14:textId="72295C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60C1FA" w14:textId="37D0FD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7802DE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81A1ED" w14:textId="3B6CCE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752DD9A9" w14:textId="583FD1A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728824.88</w:t>
            </w:r>
          </w:p>
        </w:tc>
        <w:tc>
          <w:tcPr>
            <w:tcW w:w="1562" w:type="dxa"/>
          </w:tcPr>
          <w:p w14:paraId="7B041D0E" w14:textId="235BB5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3346270.41</w:t>
            </w:r>
          </w:p>
        </w:tc>
        <w:tc>
          <w:tcPr>
            <w:tcW w:w="2134" w:type="dxa"/>
          </w:tcPr>
          <w:p w14:paraId="67DB9B3E" w14:textId="105C94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DF8EC9" w14:textId="4AC790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759920" w14:textId="650E53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FB9D0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0E4AC6" w14:textId="6BC4B3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13578345" w14:textId="741A625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728817.77</w:t>
            </w:r>
          </w:p>
        </w:tc>
        <w:tc>
          <w:tcPr>
            <w:tcW w:w="1562" w:type="dxa"/>
          </w:tcPr>
          <w:p w14:paraId="1F53B2C7" w14:textId="333BAF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3346284.28</w:t>
            </w:r>
          </w:p>
        </w:tc>
        <w:tc>
          <w:tcPr>
            <w:tcW w:w="2134" w:type="dxa"/>
          </w:tcPr>
          <w:p w14:paraId="68FE456C" w14:textId="13BCFA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BA24DC" w14:textId="53DABC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2509F3" w14:textId="09842F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55797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101B67" w14:textId="092201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7EF8158E" w14:textId="7892379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728810.39</w:t>
            </w:r>
          </w:p>
        </w:tc>
        <w:tc>
          <w:tcPr>
            <w:tcW w:w="1562" w:type="dxa"/>
          </w:tcPr>
          <w:p w14:paraId="0E5FF24F" w14:textId="1C6B65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3346296.43</w:t>
            </w:r>
          </w:p>
        </w:tc>
        <w:tc>
          <w:tcPr>
            <w:tcW w:w="2134" w:type="dxa"/>
          </w:tcPr>
          <w:p w14:paraId="11DF6EA2" w14:textId="5F169B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A3FD97" w14:textId="01663F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44614D" w14:textId="4AA115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F703D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F7D2A7" w14:textId="4E5C30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07593AEC" w14:textId="41CA962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728805.42</w:t>
            </w:r>
          </w:p>
        </w:tc>
        <w:tc>
          <w:tcPr>
            <w:tcW w:w="1562" w:type="dxa"/>
          </w:tcPr>
          <w:p w14:paraId="05361294" w14:textId="13F00F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3346307.16</w:t>
            </w:r>
          </w:p>
        </w:tc>
        <w:tc>
          <w:tcPr>
            <w:tcW w:w="2134" w:type="dxa"/>
          </w:tcPr>
          <w:p w14:paraId="06737D01" w14:textId="7B95EC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8F3C8C" w14:textId="41996C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128EA3" w14:textId="35D3E8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4F8C83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38B4FE" w14:textId="4726D6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2F8435B0" w14:textId="38102B3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728801.98</w:t>
            </w:r>
          </w:p>
        </w:tc>
        <w:tc>
          <w:tcPr>
            <w:tcW w:w="1562" w:type="dxa"/>
          </w:tcPr>
          <w:p w14:paraId="7E0C6A5D" w14:textId="5F56FD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3346313.74</w:t>
            </w:r>
          </w:p>
        </w:tc>
        <w:tc>
          <w:tcPr>
            <w:tcW w:w="2134" w:type="dxa"/>
          </w:tcPr>
          <w:p w14:paraId="3D59724A" w14:textId="27470E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824824" w14:textId="6BF130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165CF4" w14:textId="1EE44C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5C39A8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AA19C9" w14:textId="5C0C05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62AC16B3" w14:textId="542EC0B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728795.31</w:t>
            </w:r>
          </w:p>
        </w:tc>
        <w:tc>
          <w:tcPr>
            <w:tcW w:w="1562" w:type="dxa"/>
          </w:tcPr>
          <w:p w14:paraId="7EEFB354" w14:textId="20A54A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3346319.61</w:t>
            </w:r>
          </w:p>
        </w:tc>
        <w:tc>
          <w:tcPr>
            <w:tcW w:w="2134" w:type="dxa"/>
          </w:tcPr>
          <w:p w14:paraId="4CBFA9B5" w14:textId="0034B9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DE58E5" w14:textId="01B781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0548B8" w14:textId="77F849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81E708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17D03F" w14:textId="72CF61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159CE8E4" w14:textId="18E02F2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728789.75</w:t>
            </w:r>
          </w:p>
        </w:tc>
        <w:tc>
          <w:tcPr>
            <w:tcW w:w="1562" w:type="dxa"/>
          </w:tcPr>
          <w:p w14:paraId="3F9F2ACD" w14:textId="6B7CEB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3346322.44</w:t>
            </w:r>
          </w:p>
        </w:tc>
        <w:tc>
          <w:tcPr>
            <w:tcW w:w="2134" w:type="dxa"/>
          </w:tcPr>
          <w:p w14:paraId="5839C83F" w14:textId="325A67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4078E" w14:textId="5136AF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62B74A" w14:textId="39EB37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FFD783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89A2CF" w14:textId="09FA25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1E37BEBC" w14:textId="5C8A314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728779.30</w:t>
            </w:r>
          </w:p>
        </w:tc>
        <w:tc>
          <w:tcPr>
            <w:tcW w:w="1562" w:type="dxa"/>
          </w:tcPr>
          <w:p w14:paraId="5B9CFC79" w14:textId="3C911C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3346327.62</w:t>
            </w:r>
          </w:p>
        </w:tc>
        <w:tc>
          <w:tcPr>
            <w:tcW w:w="2134" w:type="dxa"/>
          </w:tcPr>
          <w:p w14:paraId="308EA76B" w14:textId="26012A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B97834" w14:textId="15B75D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4555E8" w14:textId="368394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1AB8B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88B1E0" w14:textId="592DDB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151CAB8E" w14:textId="4F4B1AE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728773.90</w:t>
            </w:r>
          </w:p>
        </w:tc>
        <w:tc>
          <w:tcPr>
            <w:tcW w:w="1562" w:type="dxa"/>
          </w:tcPr>
          <w:p w14:paraId="07EE1D83" w14:textId="0F5453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3346331.38</w:t>
            </w:r>
          </w:p>
        </w:tc>
        <w:tc>
          <w:tcPr>
            <w:tcW w:w="2134" w:type="dxa"/>
          </w:tcPr>
          <w:p w14:paraId="54EEE389" w14:textId="3107F3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9BDA68" w14:textId="19094C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16A73D" w14:textId="14C329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E61316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57810D" w14:textId="31B0B2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</w:tcPr>
          <w:p w14:paraId="6CFE8FC9" w14:textId="62B8000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728767.59</w:t>
            </w:r>
          </w:p>
        </w:tc>
        <w:tc>
          <w:tcPr>
            <w:tcW w:w="1562" w:type="dxa"/>
          </w:tcPr>
          <w:p w14:paraId="7CDEF778" w14:textId="47E660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3346335.78</w:t>
            </w:r>
          </w:p>
        </w:tc>
        <w:tc>
          <w:tcPr>
            <w:tcW w:w="2134" w:type="dxa"/>
          </w:tcPr>
          <w:p w14:paraId="10C8B48D" w14:textId="6C0E9C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C345BB" w14:textId="079A99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72633" w14:textId="5107A5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AB224E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D197ED" w14:textId="4F3F95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</w:tcPr>
          <w:p w14:paraId="42BE479F" w14:textId="5563B7E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728762.19</w:t>
            </w:r>
          </w:p>
        </w:tc>
        <w:tc>
          <w:tcPr>
            <w:tcW w:w="1562" w:type="dxa"/>
          </w:tcPr>
          <w:p w14:paraId="18CE8784" w14:textId="6D9353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3346339.55</w:t>
            </w:r>
          </w:p>
        </w:tc>
        <w:tc>
          <w:tcPr>
            <w:tcW w:w="2134" w:type="dxa"/>
          </w:tcPr>
          <w:p w14:paraId="463183E2" w14:textId="480806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9D4007" w14:textId="76EADD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AE3EF5" w14:textId="2B3EC0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8DE94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09D92B" w14:textId="0D3AEE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</w:tcPr>
          <w:p w14:paraId="47DD385D" w14:textId="28ED0BC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728758.93</w:t>
            </w:r>
          </w:p>
        </w:tc>
        <w:tc>
          <w:tcPr>
            <w:tcW w:w="1562" w:type="dxa"/>
          </w:tcPr>
          <w:p w14:paraId="0CC8174A" w14:textId="28E8EF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3346343.85</w:t>
            </w:r>
          </w:p>
        </w:tc>
        <w:tc>
          <w:tcPr>
            <w:tcW w:w="2134" w:type="dxa"/>
          </w:tcPr>
          <w:p w14:paraId="73321AA4" w14:textId="0B394C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34FE96" w14:textId="304646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17A7D1" w14:textId="1305A7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74FB8C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DD2A67" w14:textId="78717E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</w:tcPr>
          <w:p w14:paraId="58B092E6" w14:textId="3504EE5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728751.02</w:t>
            </w:r>
          </w:p>
        </w:tc>
        <w:tc>
          <w:tcPr>
            <w:tcW w:w="1562" w:type="dxa"/>
          </w:tcPr>
          <w:p w14:paraId="09006789" w14:textId="19381C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3346349.98</w:t>
            </w:r>
          </w:p>
        </w:tc>
        <w:tc>
          <w:tcPr>
            <w:tcW w:w="2134" w:type="dxa"/>
          </w:tcPr>
          <w:p w14:paraId="6F90AE69" w14:textId="18AE25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7FE277" w14:textId="6BD212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1FAD7E" w14:textId="750FA6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0B631F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7FF9E2" w14:textId="18A77A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</w:tcPr>
          <w:p w14:paraId="1FA22C45" w14:textId="6C0F27D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728744.89</w:t>
            </w:r>
          </w:p>
        </w:tc>
        <w:tc>
          <w:tcPr>
            <w:tcW w:w="1562" w:type="dxa"/>
          </w:tcPr>
          <w:p w14:paraId="2B890C63" w14:textId="1C794B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3346354.73</w:t>
            </w:r>
          </w:p>
        </w:tc>
        <w:tc>
          <w:tcPr>
            <w:tcW w:w="2134" w:type="dxa"/>
          </w:tcPr>
          <w:p w14:paraId="43AD0A15" w14:textId="745E2E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68927B" w14:textId="5C1A5B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C86422" w14:textId="7A3A09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0FFA89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93DD4B" w14:textId="4AF3E1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2E9D8241" w14:textId="090F956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728739.55</w:t>
            </w:r>
          </w:p>
        </w:tc>
        <w:tc>
          <w:tcPr>
            <w:tcW w:w="1562" w:type="dxa"/>
          </w:tcPr>
          <w:p w14:paraId="6B9AC2B0" w14:textId="35E2C2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3346361.26</w:t>
            </w:r>
          </w:p>
        </w:tc>
        <w:tc>
          <w:tcPr>
            <w:tcW w:w="2134" w:type="dxa"/>
          </w:tcPr>
          <w:p w14:paraId="2B2BDA4B" w14:textId="575A98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622891" w14:textId="499BA4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BB1ACA" w14:textId="7313F9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8652DC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8C7AFC" w14:textId="0C9A86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3A56E678" w14:textId="1F27FBA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728733.37</w:t>
            </w:r>
          </w:p>
        </w:tc>
        <w:tc>
          <w:tcPr>
            <w:tcW w:w="1562" w:type="dxa"/>
          </w:tcPr>
          <w:p w14:paraId="32D46A07" w14:textId="5BEF07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3346367.94</w:t>
            </w:r>
          </w:p>
        </w:tc>
        <w:tc>
          <w:tcPr>
            <w:tcW w:w="2134" w:type="dxa"/>
          </w:tcPr>
          <w:p w14:paraId="19F45F9E" w14:textId="7C08F3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04F867" w14:textId="7E7013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A769D" w14:textId="2CB108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6CA862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C7AAA8" w14:textId="028A85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41EAE02D" w14:textId="1736239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728727.09</w:t>
            </w:r>
          </w:p>
        </w:tc>
        <w:tc>
          <w:tcPr>
            <w:tcW w:w="1562" w:type="dxa"/>
          </w:tcPr>
          <w:p w14:paraId="6AA6E800" w14:textId="12FF71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3346373.33</w:t>
            </w:r>
          </w:p>
        </w:tc>
        <w:tc>
          <w:tcPr>
            <w:tcW w:w="2134" w:type="dxa"/>
          </w:tcPr>
          <w:p w14:paraId="201F370C" w14:textId="6CC38D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8F822D" w14:textId="250FF5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1E8BD" w14:textId="705289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EBA1E4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F2CF01" w14:textId="7528A0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08FC1FE0" w14:textId="32A1269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728722.15</w:t>
            </w:r>
          </w:p>
        </w:tc>
        <w:tc>
          <w:tcPr>
            <w:tcW w:w="1562" w:type="dxa"/>
          </w:tcPr>
          <w:p w14:paraId="4B5F84EE" w14:textId="6B5220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3346379.27</w:t>
            </w:r>
          </w:p>
        </w:tc>
        <w:tc>
          <w:tcPr>
            <w:tcW w:w="2134" w:type="dxa"/>
          </w:tcPr>
          <w:p w14:paraId="2A7B6CEA" w14:textId="48AB6C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0E074D" w14:textId="7361AD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3AFAF4" w14:textId="055089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6B1412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C45287" w14:textId="391D36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0D9EE3C1" w14:textId="30BB1BF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728714.63</w:t>
            </w:r>
          </w:p>
        </w:tc>
        <w:tc>
          <w:tcPr>
            <w:tcW w:w="1562" w:type="dxa"/>
          </w:tcPr>
          <w:p w14:paraId="23942D5F" w14:textId="152BF9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3346385.60</w:t>
            </w:r>
          </w:p>
        </w:tc>
        <w:tc>
          <w:tcPr>
            <w:tcW w:w="2134" w:type="dxa"/>
          </w:tcPr>
          <w:p w14:paraId="069D4937" w14:textId="530C43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0E8331" w14:textId="1896D4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CBE230" w14:textId="6D7395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AA4A0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29A4CD" w14:textId="3EE6FE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56A3F6F5" w14:textId="3EBD8BE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728707.61</w:t>
            </w:r>
          </w:p>
        </w:tc>
        <w:tc>
          <w:tcPr>
            <w:tcW w:w="1562" w:type="dxa"/>
          </w:tcPr>
          <w:p w14:paraId="6B45EE77" w14:textId="08ACE0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3346391.21</w:t>
            </w:r>
          </w:p>
        </w:tc>
        <w:tc>
          <w:tcPr>
            <w:tcW w:w="2134" w:type="dxa"/>
          </w:tcPr>
          <w:p w14:paraId="74DA46C9" w14:textId="6B3BE7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DA7B16" w14:textId="743CBD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B0F4BF" w14:textId="593022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8165CE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918DB1" w14:textId="3CF775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1CF59579" w14:textId="7C57C02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728699.78</w:t>
            </w:r>
          </w:p>
        </w:tc>
        <w:tc>
          <w:tcPr>
            <w:tcW w:w="1562" w:type="dxa"/>
          </w:tcPr>
          <w:p w14:paraId="1473F217" w14:textId="4D7277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3346401.78</w:t>
            </w:r>
          </w:p>
        </w:tc>
        <w:tc>
          <w:tcPr>
            <w:tcW w:w="2134" w:type="dxa"/>
          </w:tcPr>
          <w:p w14:paraId="3F1B197F" w14:textId="3B7157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ADFF5F" w14:textId="06483D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2A9801" w14:textId="1C6491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AED77C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58280D" w14:textId="6319F2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1C056832" w14:textId="7583871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728695.31</w:t>
            </w:r>
          </w:p>
        </w:tc>
        <w:tc>
          <w:tcPr>
            <w:tcW w:w="1562" w:type="dxa"/>
          </w:tcPr>
          <w:p w14:paraId="167B081B" w14:textId="51E1A2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3346410.24</w:t>
            </w:r>
          </w:p>
        </w:tc>
        <w:tc>
          <w:tcPr>
            <w:tcW w:w="2134" w:type="dxa"/>
          </w:tcPr>
          <w:p w14:paraId="08F2A14B" w14:textId="581163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27789" w14:textId="2E27A1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50B2F0" w14:textId="4166DF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4D387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1109DD" w14:textId="657B7B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0EB41BA2" w14:textId="4D37206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728685.73</w:t>
            </w:r>
          </w:p>
        </w:tc>
        <w:tc>
          <w:tcPr>
            <w:tcW w:w="1562" w:type="dxa"/>
          </w:tcPr>
          <w:p w14:paraId="2E94E01B" w14:textId="56E2F5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3346423.99</w:t>
            </w:r>
          </w:p>
        </w:tc>
        <w:tc>
          <w:tcPr>
            <w:tcW w:w="2134" w:type="dxa"/>
          </w:tcPr>
          <w:p w14:paraId="206645E0" w14:textId="5C0124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936298" w14:textId="32ED53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3A07E2" w14:textId="559E4C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75FA9C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345EF1" w14:textId="0C006D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012B3E83" w14:textId="0772519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728679.97</w:t>
            </w:r>
          </w:p>
        </w:tc>
        <w:tc>
          <w:tcPr>
            <w:tcW w:w="1562" w:type="dxa"/>
          </w:tcPr>
          <w:p w14:paraId="7309DDE9" w14:textId="47B14F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3346431.67</w:t>
            </w:r>
          </w:p>
        </w:tc>
        <w:tc>
          <w:tcPr>
            <w:tcW w:w="2134" w:type="dxa"/>
          </w:tcPr>
          <w:p w14:paraId="5C9327EF" w14:textId="784296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6FDD9C" w14:textId="2D89C4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955EB9" w14:textId="1938BA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9E89C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0F4AA6" w14:textId="391804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1DAF92EE" w14:textId="697F51E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728678.24</w:t>
            </w:r>
          </w:p>
        </w:tc>
        <w:tc>
          <w:tcPr>
            <w:tcW w:w="1562" w:type="dxa"/>
          </w:tcPr>
          <w:p w14:paraId="73A47904" w14:textId="5475C6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3346440.52</w:t>
            </w:r>
          </w:p>
        </w:tc>
        <w:tc>
          <w:tcPr>
            <w:tcW w:w="2134" w:type="dxa"/>
          </w:tcPr>
          <w:p w14:paraId="07C39660" w14:textId="454F4C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6CA761" w14:textId="0E2DB1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5E3184" w14:textId="09F601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B8430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7D26EF" w14:textId="13F04B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404B6688" w14:textId="048C11F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728676.32</w:t>
            </w:r>
          </w:p>
        </w:tc>
        <w:tc>
          <w:tcPr>
            <w:tcW w:w="1562" w:type="dxa"/>
          </w:tcPr>
          <w:p w14:paraId="27A942BA" w14:textId="0C99DC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3346450.90</w:t>
            </w:r>
          </w:p>
        </w:tc>
        <w:tc>
          <w:tcPr>
            <w:tcW w:w="2134" w:type="dxa"/>
          </w:tcPr>
          <w:p w14:paraId="2371B2D0" w14:textId="05A3E4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E595D9" w14:textId="7B8703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B2A031" w14:textId="058DE3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A5EDDD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9558ED" w14:textId="44705B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76814261" w14:textId="257C401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728675.74</w:t>
            </w:r>
          </w:p>
        </w:tc>
        <w:tc>
          <w:tcPr>
            <w:tcW w:w="1562" w:type="dxa"/>
          </w:tcPr>
          <w:p w14:paraId="57DC6B9D" w14:textId="2AB2C7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3346463.39</w:t>
            </w:r>
          </w:p>
        </w:tc>
        <w:tc>
          <w:tcPr>
            <w:tcW w:w="2134" w:type="dxa"/>
          </w:tcPr>
          <w:p w14:paraId="3E1940EC" w14:textId="2793FF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DC843C" w14:textId="73C581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C9DE38" w14:textId="7B04B3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DBD846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65A3E9" w14:textId="3A8E55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124E181C" w14:textId="0169DB5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728674.78</w:t>
            </w:r>
          </w:p>
        </w:tc>
        <w:tc>
          <w:tcPr>
            <w:tcW w:w="1562" w:type="dxa"/>
          </w:tcPr>
          <w:p w14:paraId="58FFA464" w14:textId="551121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3346473.96</w:t>
            </w:r>
          </w:p>
        </w:tc>
        <w:tc>
          <w:tcPr>
            <w:tcW w:w="2134" w:type="dxa"/>
          </w:tcPr>
          <w:p w14:paraId="62526F56" w14:textId="0D2FC3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861C5F" w14:textId="7C70CC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FB3218" w14:textId="0E749C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5CE07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C539FA" w14:textId="201BDA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7F4E1730" w14:textId="678AB2A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728675.55</w:t>
            </w:r>
          </w:p>
        </w:tc>
        <w:tc>
          <w:tcPr>
            <w:tcW w:w="1562" w:type="dxa"/>
          </w:tcPr>
          <w:p w14:paraId="71DC97CD" w14:textId="4EF43B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3346483.38</w:t>
            </w:r>
          </w:p>
        </w:tc>
        <w:tc>
          <w:tcPr>
            <w:tcW w:w="2134" w:type="dxa"/>
          </w:tcPr>
          <w:p w14:paraId="36B88DFB" w14:textId="0A9417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2BAF6C" w14:textId="6E5A10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F5A8E2" w14:textId="103859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E6BC6B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AEA0B1" w14:textId="37B433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2B57749A" w14:textId="173AC64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728675.74</w:t>
            </w:r>
          </w:p>
        </w:tc>
        <w:tc>
          <w:tcPr>
            <w:tcW w:w="1562" w:type="dxa"/>
          </w:tcPr>
          <w:p w14:paraId="55210AAA" w14:textId="44D55E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3346492.03</w:t>
            </w:r>
          </w:p>
        </w:tc>
        <w:tc>
          <w:tcPr>
            <w:tcW w:w="2134" w:type="dxa"/>
          </w:tcPr>
          <w:p w14:paraId="6FA309FA" w14:textId="4886AE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C29D13" w14:textId="71F1CA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10D944" w14:textId="640031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4C5E12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9A5887" w14:textId="165CBC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7E430DA1" w14:textId="7EA7928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728676.11</w:t>
            </w:r>
          </w:p>
        </w:tc>
        <w:tc>
          <w:tcPr>
            <w:tcW w:w="1562" w:type="dxa"/>
          </w:tcPr>
          <w:p w14:paraId="6D6ECA7A" w14:textId="7DADCB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3346501.63</w:t>
            </w:r>
          </w:p>
        </w:tc>
        <w:tc>
          <w:tcPr>
            <w:tcW w:w="2134" w:type="dxa"/>
          </w:tcPr>
          <w:p w14:paraId="4E5AA73A" w14:textId="0F628B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CE2E1F" w14:textId="529F40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CC0AC5" w14:textId="427DC8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F583D6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701679" w14:textId="37397E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471B0629" w14:textId="33C80FE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728674.41</w:t>
            </w:r>
          </w:p>
        </w:tc>
        <w:tc>
          <w:tcPr>
            <w:tcW w:w="1562" w:type="dxa"/>
          </w:tcPr>
          <w:p w14:paraId="72C82371" w14:textId="1D1648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3346508.16</w:t>
            </w:r>
          </w:p>
        </w:tc>
        <w:tc>
          <w:tcPr>
            <w:tcW w:w="2134" w:type="dxa"/>
          </w:tcPr>
          <w:p w14:paraId="03048A02" w14:textId="7AEC7E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2F2E0A" w14:textId="5DAAFD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062222" w14:textId="03D76A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4D8F1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B3DD69" w14:textId="2177AA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5F41CD86" w14:textId="06E2D90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728669.39</w:t>
            </w:r>
          </w:p>
        </w:tc>
        <w:tc>
          <w:tcPr>
            <w:tcW w:w="1562" w:type="dxa"/>
          </w:tcPr>
          <w:p w14:paraId="7A767959" w14:textId="47AB7A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3346520.67</w:t>
            </w:r>
          </w:p>
        </w:tc>
        <w:tc>
          <w:tcPr>
            <w:tcW w:w="2134" w:type="dxa"/>
          </w:tcPr>
          <w:p w14:paraId="2E1A4C36" w14:textId="1874BA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A7747" w14:textId="5134F1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EEB974" w14:textId="772BBE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04DE4A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43F8B1" w14:textId="0748CC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5BA86CC0" w14:textId="0ECCE1F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728663.39</w:t>
            </w:r>
          </w:p>
        </w:tc>
        <w:tc>
          <w:tcPr>
            <w:tcW w:w="1562" w:type="dxa"/>
          </w:tcPr>
          <w:p w14:paraId="6760E268" w14:textId="650491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3346530.05</w:t>
            </w:r>
          </w:p>
        </w:tc>
        <w:tc>
          <w:tcPr>
            <w:tcW w:w="2134" w:type="dxa"/>
          </w:tcPr>
          <w:p w14:paraId="0ADA95C3" w14:textId="7B61CD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B0157B" w14:textId="721027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350000" w14:textId="70CB14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D0290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96A118" w14:textId="60C2A2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31AEF242" w14:textId="25EB465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728657.81</w:t>
            </w:r>
          </w:p>
        </w:tc>
        <w:tc>
          <w:tcPr>
            <w:tcW w:w="1562" w:type="dxa"/>
          </w:tcPr>
          <w:p w14:paraId="1F908DF8" w14:textId="4DF766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3346538.78</w:t>
            </w:r>
          </w:p>
        </w:tc>
        <w:tc>
          <w:tcPr>
            <w:tcW w:w="2134" w:type="dxa"/>
          </w:tcPr>
          <w:p w14:paraId="07A31B38" w14:textId="2713F6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57E8B2" w14:textId="43E8CD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86B4BB" w14:textId="55288F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97E60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318B45" w14:textId="726099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7FB8AE2E" w14:textId="7EFDC47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728651.12</w:t>
            </w:r>
          </w:p>
        </w:tc>
        <w:tc>
          <w:tcPr>
            <w:tcW w:w="1562" w:type="dxa"/>
          </w:tcPr>
          <w:p w14:paraId="6AFF0BED" w14:textId="686783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3346549.24</w:t>
            </w:r>
          </w:p>
        </w:tc>
        <w:tc>
          <w:tcPr>
            <w:tcW w:w="2134" w:type="dxa"/>
          </w:tcPr>
          <w:p w14:paraId="55796E9E" w14:textId="661DE7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95966A" w14:textId="243586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B83361" w14:textId="346F55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4292D1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5AF4D0" w14:textId="4AB2D4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596EB1A4" w14:textId="4987296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728642.90</w:t>
            </w:r>
          </w:p>
        </w:tc>
        <w:tc>
          <w:tcPr>
            <w:tcW w:w="1562" w:type="dxa"/>
          </w:tcPr>
          <w:p w14:paraId="06A1D7DE" w14:textId="614BF3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3346558.69</w:t>
            </w:r>
          </w:p>
        </w:tc>
        <w:tc>
          <w:tcPr>
            <w:tcW w:w="2134" w:type="dxa"/>
          </w:tcPr>
          <w:p w14:paraId="09E319B9" w14:textId="39DB10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5E78EA" w14:textId="240BC9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519761" w14:textId="7347F5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00713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54AE1C" w14:textId="4603B7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2BA84815" w14:textId="17923B6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728636.99</w:t>
            </w:r>
          </w:p>
        </w:tc>
        <w:tc>
          <w:tcPr>
            <w:tcW w:w="1562" w:type="dxa"/>
          </w:tcPr>
          <w:p w14:paraId="71E21449" w14:textId="5FFE85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3346565.48</w:t>
            </w:r>
          </w:p>
        </w:tc>
        <w:tc>
          <w:tcPr>
            <w:tcW w:w="2134" w:type="dxa"/>
          </w:tcPr>
          <w:p w14:paraId="09311960" w14:textId="42650A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73E15" w14:textId="395660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58D0A" w14:textId="41C361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DF4598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00BD24" w14:textId="721AAC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4E64ADB3" w14:textId="04571BB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728626.30</w:t>
            </w:r>
          </w:p>
        </w:tc>
        <w:tc>
          <w:tcPr>
            <w:tcW w:w="1562" w:type="dxa"/>
          </w:tcPr>
          <w:p w14:paraId="07687889" w14:textId="1CCEDD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3346575.16</w:t>
            </w:r>
          </w:p>
        </w:tc>
        <w:tc>
          <w:tcPr>
            <w:tcW w:w="2134" w:type="dxa"/>
          </w:tcPr>
          <w:p w14:paraId="4DE4D558" w14:textId="471CDC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D965F0" w14:textId="3940E9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88147" w14:textId="0A463F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290002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ABE4E9" w14:textId="5961ED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6B79B840" w14:textId="1CEE5AF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728615.99</w:t>
            </w:r>
          </w:p>
        </w:tc>
        <w:tc>
          <w:tcPr>
            <w:tcW w:w="1562" w:type="dxa"/>
          </w:tcPr>
          <w:p w14:paraId="379E67E3" w14:textId="7F24E4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3346585.74</w:t>
            </w:r>
          </w:p>
        </w:tc>
        <w:tc>
          <w:tcPr>
            <w:tcW w:w="2134" w:type="dxa"/>
          </w:tcPr>
          <w:p w14:paraId="530433E0" w14:textId="456612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46EBFE" w14:textId="77EBF4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D86463" w14:textId="3207FF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A434EA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74BAB2" w14:textId="132CD0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642B21F1" w14:textId="39401B4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728608.21</w:t>
            </w:r>
          </w:p>
        </w:tc>
        <w:tc>
          <w:tcPr>
            <w:tcW w:w="1562" w:type="dxa"/>
          </w:tcPr>
          <w:p w14:paraId="65C20E3D" w14:textId="6B6420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3346593.27</w:t>
            </w:r>
          </w:p>
        </w:tc>
        <w:tc>
          <w:tcPr>
            <w:tcW w:w="2134" w:type="dxa"/>
          </w:tcPr>
          <w:p w14:paraId="60A92562" w14:textId="7B2F87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0BF7AB" w14:textId="697099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293781" w14:textId="1FBE67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9C7B83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625389" w14:textId="0DF38F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4E2B97E5" w14:textId="53C929E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728601.30</w:t>
            </w:r>
          </w:p>
        </w:tc>
        <w:tc>
          <w:tcPr>
            <w:tcW w:w="1562" w:type="dxa"/>
          </w:tcPr>
          <w:p w14:paraId="796EFFF5" w14:textId="6758B0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3346599.93</w:t>
            </w:r>
          </w:p>
        </w:tc>
        <w:tc>
          <w:tcPr>
            <w:tcW w:w="2134" w:type="dxa"/>
          </w:tcPr>
          <w:p w14:paraId="325E5D0E" w14:textId="506C59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24B016" w14:textId="67C500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41934" w14:textId="0BC418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3BB8EE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399EA2" w14:textId="2D6726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21877AA1" w14:textId="6943184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728595.27</w:t>
            </w:r>
          </w:p>
        </w:tc>
        <w:tc>
          <w:tcPr>
            <w:tcW w:w="1562" w:type="dxa"/>
          </w:tcPr>
          <w:p w14:paraId="65783ACB" w14:textId="4E084C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3346605.75</w:t>
            </w:r>
          </w:p>
        </w:tc>
        <w:tc>
          <w:tcPr>
            <w:tcW w:w="2134" w:type="dxa"/>
          </w:tcPr>
          <w:p w14:paraId="50746273" w14:textId="2F6398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1B46A" w14:textId="1AE092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A309CC" w14:textId="345EF9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C753A9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A3161F" w14:textId="38567F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49948CB0" w14:textId="6975F69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728587.28</w:t>
            </w:r>
          </w:p>
        </w:tc>
        <w:tc>
          <w:tcPr>
            <w:tcW w:w="1562" w:type="dxa"/>
          </w:tcPr>
          <w:p w14:paraId="62E60537" w14:textId="6D82F7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3346614.82</w:t>
            </w:r>
          </w:p>
        </w:tc>
        <w:tc>
          <w:tcPr>
            <w:tcW w:w="2134" w:type="dxa"/>
          </w:tcPr>
          <w:p w14:paraId="2D63018C" w14:textId="546167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3F2748" w14:textId="37BEEA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D2E3AC" w14:textId="3225FF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CEEE79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F19C5C" w14:textId="7437AE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190862BF" w14:textId="1723B23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728577.36</w:t>
            </w:r>
          </w:p>
        </w:tc>
        <w:tc>
          <w:tcPr>
            <w:tcW w:w="1562" w:type="dxa"/>
          </w:tcPr>
          <w:p w14:paraId="71C0ED62" w14:textId="4F7915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3346623.63</w:t>
            </w:r>
          </w:p>
        </w:tc>
        <w:tc>
          <w:tcPr>
            <w:tcW w:w="2134" w:type="dxa"/>
          </w:tcPr>
          <w:p w14:paraId="115FCB0E" w14:textId="7343D6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D94B4" w14:textId="0C7A0A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3E9534" w14:textId="40E9F7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74844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2B0B25" w14:textId="25049C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005738C1" w14:textId="3CFE214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728568.20</w:t>
            </w:r>
          </w:p>
        </w:tc>
        <w:tc>
          <w:tcPr>
            <w:tcW w:w="1562" w:type="dxa"/>
          </w:tcPr>
          <w:p w14:paraId="2D28F1F9" w14:textId="7C4E9A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3346632.26</w:t>
            </w:r>
          </w:p>
        </w:tc>
        <w:tc>
          <w:tcPr>
            <w:tcW w:w="2134" w:type="dxa"/>
          </w:tcPr>
          <w:p w14:paraId="16D7973B" w14:textId="6E8DAD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D17604" w14:textId="4C3AAA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A97182" w14:textId="01BE72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280B15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04639F" w14:textId="1E1F3F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176EC5A6" w14:textId="2FD022A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728556.34</w:t>
            </w:r>
          </w:p>
        </w:tc>
        <w:tc>
          <w:tcPr>
            <w:tcW w:w="1562" w:type="dxa"/>
          </w:tcPr>
          <w:p w14:paraId="0FA12096" w14:textId="5ECD3B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3346642.93</w:t>
            </w:r>
          </w:p>
        </w:tc>
        <w:tc>
          <w:tcPr>
            <w:tcW w:w="2134" w:type="dxa"/>
          </w:tcPr>
          <w:p w14:paraId="336BE592" w14:textId="026767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2EC07" w14:textId="53F86A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35A828" w14:textId="7C1825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C1D82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861CF2" w14:textId="628EF8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771134B2" w14:textId="21CF3CD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728536.29</w:t>
            </w:r>
          </w:p>
        </w:tc>
        <w:tc>
          <w:tcPr>
            <w:tcW w:w="1562" w:type="dxa"/>
          </w:tcPr>
          <w:p w14:paraId="6A1F8720" w14:textId="265D61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3346660.73</w:t>
            </w:r>
          </w:p>
        </w:tc>
        <w:tc>
          <w:tcPr>
            <w:tcW w:w="2134" w:type="dxa"/>
          </w:tcPr>
          <w:p w14:paraId="568FB735" w14:textId="677795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744B43" w14:textId="71A141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782F78" w14:textId="5251E0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9F678D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1F4C43" w14:textId="6F8740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64BD8845" w14:textId="32BB970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728522.52</w:t>
            </w:r>
          </w:p>
        </w:tc>
        <w:tc>
          <w:tcPr>
            <w:tcW w:w="1562" w:type="dxa"/>
          </w:tcPr>
          <w:p w14:paraId="5621A87D" w14:textId="619DD0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3346674.08</w:t>
            </w:r>
          </w:p>
        </w:tc>
        <w:tc>
          <w:tcPr>
            <w:tcW w:w="2134" w:type="dxa"/>
          </w:tcPr>
          <w:p w14:paraId="6449B30D" w14:textId="7E5544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66EC49" w14:textId="28244A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83A24E" w14:textId="1353DB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F2900F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AB8A32" w14:textId="5315C7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55E17C66" w14:textId="058B1C0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728512.64</w:t>
            </w:r>
          </w:p>
        </w:tc>
        <w:tc>
          <w:tcPr>
            <w:tcW w:w="1562" w:type="dxa"/>
          </w:tcPr>
          <w:p w14:paraId="466E45E6" w14:textId="44BF10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3346680.48</w:t>
            </w:r>
          </w:p>
        </w:tc>
        <w:tc>
          <w:tcPr>
            <w:tcW w:w="2134" w:type="dxa"/>
          </w:tcPr>
          <w:p w14:paraId="0F7C512A" w14:textId="70EC0E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426C1C" w14:textId="2AF068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3A3C53" w14:textId="63E3A2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AE94F2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E42FD0" w14:textId="338F35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640AE7B2" w14:textId="1813E6D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728496.79</w:t>
            </w:r>
          </w:p>
        </w:tc>
        <w:tc>
          <w:tcPr>
            <w:tcW w:w="1562" w:type="dxa"/>
          </w:tcPr>
          <w:p w14:paraId="11678D28" w14:textId="4E8B8C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3346681.24</w:t>
            </w:r>
          </w:p>
        </w:tc>
        <w:tc>
          <w:tcPr>
            <w:tcW w:w="2134" w:type="dxa"/>
          </w:tcPr>
          <w:p w14:paraId="4C9EE3D0" w14:textId="5A9E39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9689D1" w14:textId="032214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31D5F0" w14:textId="4D6997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B57B8F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4D23DC" w14:textId="2F6009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2165A2D7" w14:textId="1247BAA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728472.70</w:t>
            </w:r>
          </w:p>
        </w:tc>
        <w:tc>
          <w:tcPr>
            <w:tcW w:w="1562" w:type="dxa"/>
          </w:tcPr>
          <w:p w14:paraId="5324C581" w14:textId="64D029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3346680.75</w:t>
            </w:r>
          </w:p>
        </w:tc>
        <w:tc>
          <w:tcPr>
            <w:tcW w:w="2134" w:type="dxa"/>
          </w:tcPr>
          <w:p w14:paraId="44B9D6EE" w14:textId="20C1D5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7745F9" w14:textId="4732A8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C42F50" w14:textId="7D6BB1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8C5731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3F9522" w14:textId="49DE56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104909E8" w14:textId="71AB18B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728455.70</w:t>
            </w:r>
          </w:p>
        </w:tc>
        <w:tc>
          <w:tcPr>
            <w:tcW w:w="1562" w:type="dxa"/>
          </w:tcPr>
          <w:p w14:paraId="5D0DB783" w14:textId="4BDF24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3346682.34</w:t>
            </w:r>
          </w:p>
        </w:tc>
        <w:tc>
          <w:tcPr>
            <w:tcW w:w="2134" w:type="dxa"/>
          </w:tcPr>
          <w:p w14:paraId="7245F933" w14:textId="4A8279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606DA" w14:textId="0A8281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F18D46" w14:textId="4BA7E5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62B8D7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A437DA" w14:textId="1FDDCC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48FF89A0" w14:textId="1B05553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728445.01</w:t>
            </w:r>
          </w:p>
        </w:tc>
        <w:tc>
          <w:tcPr>
            <w:tcW w:w="1562" w:type="dxa"/>
          </w:tcPr>
          <w:p w14:paraId="0E4F9A64" w14:textId="36A218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3346686.34</w:t>
            </w:r>
          </w:p>
        </w:tc>
        <w:tc>
          <w:tcPr>
            <w:tcW w:w="2134" w:type="dxa"/>
          </w:tcPr>
          <w:p w14:paraId="1EE2AAF3" w14:textId="038F45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C4DDBA" w14:textId="2A621D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7B2447" w14:textId="1107D8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2FA6E6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414FF3" w14:textId="2C6B2E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53A4E1B0" w14:textId="26D85C3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728438.83</w:t>
            </w:r>
          </w:p>
        </w:tc>
        <w:tc>
          <w:tcPr>
            <w:tcW w:w="1562" w:type="dxa"/>
          </w:tcPr>
          <w:p w14:paraId="7772F08E" w14:textId="555707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3346692.20</w:t>
            </w:r>
          </w:p>
        </w:tc>
        <w:tc>
          <w:tcPr>
            <w:tcW w:w="2134" w:type="dxa"/>
          </w:tcPr>
          <w:p w14:paraId="0F836CB4" w14:textId="06B51E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DE545" w14:textId="6D605D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816488" w14:textId="24E871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D222BC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3A52DF" w14:textId="02F621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2A8A4079" w14:textId="3760919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728426.80</w:t>
            </w:r>
          </w:p>
        </w:tc>
        <w:tc>
          <w:tcPr>
            <w:tcW w:w="1562" w:type="dxa"/>
          </w:tcPr>
          <w:p w14:paraId="14D83535" w14:textId="0EBD97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3346694.42</w:t>
            </w:r>
          </w:p>
        </w:tc>
        <w:tc>
          <w:tcPr>
            <w:tcW w:w="2134" w:type="dxa"/>
          </w:tcPr>
          <w:p w14:paraId="457DDE29" w14:textId="1A7998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C0B5AC" w14:textId="45DCD5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634BD" w14:textId="4400D9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63939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AD8C02" w14:textId="2820FA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42E11320" w14:textId="14386A4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728401.06</w:t>
            </w:r>
          </w:p>
        </w:tc>
        <w:tc>
          <w:tcPr>
            <w:tcW w:w="1562" w:type="dxa"/>
          </w:tcPr>
          <w:p w14:paraId="4FA789C4" w14:textId="53531A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3346693.68</w:t>
            </w:r>
          </w:p>
        </w:tc>
        <w:tc>
          <w:tcPr>
            <w:tcW w:w="2134" w:type="dxa"/>
          </w:tcPr>
          <w:p w14:paraId="695D078E" w14:textId="363D32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F7CD3F" w14:textId="64C8D1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9AAA0" w14:textId="072058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47BFA5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1E55DF" w14:textId="334039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27D13357" w14:textId="41E0E49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728382.27</w:t>
            </w:r>
          </w:p>
        </w:tc>
        <w:tc>
          <w:tcPr>
            <w:tcW w:w="1562" w:type="dxa"/>
          </w:tcPr>
          <w:p w14:paraId="1FAB56AA" w14:textId="6BAEC3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3346689.80</w:t>
            </w:r>
          </w:p>
        </w:tc>
        <w:tc>
          <w:tcPr>
            <w:tcW w:w="2134" w:type="dxa"/>
          </w:tcPr>
          <w:p w14:paraId="0B288B3B" w14:textId="2A7DEB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72173F" w14:textId="3BC020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F2AA4D" w14:textId="54BB3F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5D88D1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ACB062" w14:textId="4FAAB6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44F77AA4" w14:textId="6331D17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728384.61</w:t>
            </w:r>
          </w:p>
        </w:tc>
        <w:tc>
          <w:tcPr>
            <w:tcW w:w="1562" w:type="dxa"/>
          </w:tcPr>
          <w:p w14:paraId="6528B3A7" w14:textId="093CD9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3346680.74</w:t>
            </w:r>
          </w:p>
        </w:tc>
        <w:tc>
          <w:tcPr>
            <w:tcW w:w="2134" w:type="dxa"/>
          </w:tcPr>
          <w:p w14:paraId="6580F1D8" w14:textId="7E6780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CAE60E" w14:textId="63B7ED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860DA" w14:textId="2216C8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47CD1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4D192D" w14:textId="0C94BF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2CCBB3DB" w14:textId="418A508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728382.91</w:t>
            </w:r>
          </w:p>
        </w:tc>
        <w:tc>
          <w:tcPr>
            <w:tcW w:w="1562" w:type="dxa"/>
          </w:tcPr>
          <w:p w14:paraId="1DBFB09A" w14:textId="723F13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3346644.48</w:t>
            </w:r>
          </w:p>
        </w:tc>
        <w:tc>
          <w:tcPr>
            <w:tcW w:w="2134" w:type="dxa"/>
          </w:tcPr>
          <w:p w14:paraId="5DE6C7D4" w14:textId="78E07B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8CFF95" w14:textId="56EBD5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35E2BA" w14:textId="305CD0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71781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B15E3A" w14:textId="411A30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00788F1F" w14:textId="24C3864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728424.47</w:t>
            </w:r>
          </w:p>
        </w:tc>
        <w:tc>
          <w:tcPr>
            <w:tcW w:w="1562" w:type="dxa"/>
          </w:tcPr>
          <w:p w14:paraId="2C1746A5" w14:textId="7C031B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3346642.52</w:t>
            </w:r>
          </w:p>
        </w:tc>
        <w:tc>
          <w:tcPr>
            <w:tcW w:w="2134" w:type="dxa"/>
          </w:tcPr>
          <w:p w14:paraId="13FDEC21" w14:textId="1E3833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587835" w14:textId="6D29D3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084CA7" w14:textId="7893E9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DA6ED7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60FAA4" w14:textId="37F032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057C43EB" w14:textId="14DFEDA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728446.87</w:t>
            </w:r>
          </w:p>
        </w:tc>
        <w:tc>
          <w:tcPr>
            <w:tcW w:w="1562" w:type="dxa"/>
          </w:tcPr>
          <w:p w14:paraId="0B4635C9" w14:textId="6DACAA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3346643.42</w:t>
            </w:r>
          </w:p>
        </w:tc>
        <w:tc>
          <w:tcPr>
            <w:tcW w:w="2134" w:type="dxa"/>
          </w:tcPr>
          <w:p w14:paraId="1F8A2854" w14:textId="14142A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39DCDC" w14:textId="64A90B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A9C31" w14:textId="442605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A30036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C26B8C" w14:textId="4EFF22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52A4A323" w14:textId="2CDEE01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728455.35</w:t>
            </w:r>
          </w:p>
        </w:tc>
        <w:tc>
          <w:tcPr>
            <w:tcW w:w="1562" w:type="dxa"/>
          </w:tcPr>
          <w:p w14:paraId="11136849" w14:textId="7D476E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3346645.07</w:t>
            </w:r>
          </w:p>
        </w:tc>
        <w:tc>
          <w:tcPr>
            <w:tcW w:w="2134" w:type="dxa"/>
          </w:tcPr>
          <w:p w14:paraId="30946195" w14:textId="386DD6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05949" w14:textId="68B811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1E1C49" w14:textId="789651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765DC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431814" w14:textId="31F90C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64FFAF99" w14:textId="3A66A58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728466.43</w:t>
            </w:r>
          </w:p>
        </w:tc>
        <w:tc>
          <w:tcPr>
            <w:tcW w:w="1562" w:type="dxa"/>
          </w:tcPr>
          <w:p w14:paraId="400075D8" w14:textId="0EE8FD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3346644.77</w:t>
            </w:r>
          </w:p>
        </w:tc>
        <w:tc>
          <w:tcPr>
            <w:tcW w:w="2134" w:type="dxa"/>
          </w:tcPr>
          <w:p w14:paraId="6CB5C392" w14:textId="1B518F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1CABA8" w14:textId="22F1B1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F20A00" w14:textId="2D35D2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0285D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54B4DA" w14:textId="38D54D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5DAAE669" w14:textId="6A17140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728481.01</w:t>
            </w:r>
          </w:p>
        </w:tc>
        <w:tc>
          <w:tcPr>
            <w:tcW w:w="1562" w:type="dxa"/>
          </w:tcPr>
          <w:p w14:paraId="00563479" w14:textId="126941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3346641.55</w:t>
            </w:r>
          </w:p>
        </w:tc>
        <w:tc>
          <w:tcPr>
            <w:tcW w:w="2134" w:type="dxa"/>
          </w:tcPr>
          <w:p w14:paraId="0627AFC5" w14:textId="6B0AE1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8ED9AE" w14:textId="1B6C36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41CA80" w14:textId="216893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EE5FA6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9786DA" w14:textId="77C425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581D2E17" w14:textId="3AE332C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728493.41</w:t>
            </w:r>
          </w:p>
        </w:tc>
        <w:tc>
          <w:tcPr>
            <w:tcW w:w="1562" w:type="dxa"/>
          </w:tcPr>
          <w:p w14:paraId="727DFA79" w14:textId="3920C2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3346640.57</w:t>
            </w:r>
          </w:p>
        </w:tc>
        <w:tc>
          <w:tcPr>
            <w:tcW w:w="2134" w:type="dxa"/>
          </w:tcPr>
          <w:p w14:paraId="65FEF728" w14:textId="38D68F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5C9579" w14:textId="1A5A36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DEF190" w14:textId="11E9BA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934DC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29AC2A" w14:textId="0D1BBC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6BBEA990" w14:textId="7C1BB2B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728507.71</w:t>
            </w:r>
          </w:p>
        </w:tc>
        <w:tc>
          <w:tcPr>
            <w:tcW w:w="1562" w:type="dxa"/>
          </w:tcPr>
          <w:p w14:paraId="0C7BDF25" w14:textId="4DA53C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3346632.72</w:t>
            </w:r>
          </w:p>
        </w:tc>
        <w:tc>
          <w:tcPr>
            <w:tcW w:w="2134" w:type="dxa"/>
          </w:tcPr>
          <w:p w14:paraId="072C3C3A" w14:textId="57082E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0F2FDF" w14:textId="6FE998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AC5DB2" w14:textId="6F972F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F97C8D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31B1A2" w14:textId="2D003C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11787F4D" w14:textId="7D2142F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728530.05</w:t>
            </w:r>
          </w:p>
        </w:tc>
        <w:tc>
          <w:tcPr>
            <w:tcW w:w="1562" w:type="dxa"/>
          </w:tcPr>
          <w:p w14:paraId="56B87294" w14:textId="001232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3346611.37</w:t>
            </w:r>
          </w:p>
        </w:tc>
        <w:tc>
          <w:tcPr>
            <w:tcW w:w="2134" w:type="dxa"/>
          </w:tcPr>
          <w:p w14:paraId="7D108E26" w14:textId="5533CA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2A47B4" w14:textId="3EDD02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0DC6FE" w14:textId="3FC6A1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2F92E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07191C" w14:textId="162397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6C5B202F" w14:textId="6E747BC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728542.06</w:t>
            </w:r>
          </w:p>
        </w:tc>
        <w:tc>
          <w:tcPr>
            <w:tcW w:w="1562" w:type="dxa"/>
          </w:tcPr>
          <w:p w14:paraId="7EEEA32E" w14:textId="05BD32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3346601.92</w:t>
            </w:r>
          </w:p>
        </w:tc>
        <w:tc>
          <w:tcPr>
            <w:tcW w:w="2134" w:type="dxa"/>
          </w:tcPr>
          <w:p w14:paraId="23F72282" w14:textId="464ADE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F3A65F" w14:textId="41596D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427FD9" w14:textId="1ED315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9C6EAE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C24359" w14:textId="6F2F35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389E9CE7" w14:textId="011135F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728550.37</w:t>
            </w:r>
          </w:p>
        </w:tc>
        <w:tc>
          <w:tcPr>
            <w:tcW w:w="1562" w:type="dxa"/>
          </w:tcPr>
          <w:p w14:paraId="37F60F3A" w14:textId="0C500D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3346594.10</w:t>
            </w:r>
          </w:p>
        </w:tc>
        <w:tc>
          <w:tcPr>
            <w:tcW w:w="2134" w:type="dxa"/>
          </w:tcPr>
          <w:p w14:paraId="75B2FE95" w14:textId="7610F6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DD8426" w14:textId="03DF98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23A6E8" w14:textId="33EDD1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7B6EA4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7102DC" w14:textId="1F4670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7687A828" w14:textId="6C4B162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728558.89</w:t>
            </w:r>
          </w:p>
        </w:tc>
        <w:tc>
          <w:tcPr>
            <w:tcW w:w="1562" w:type="dxa"/>
          </w:tcPr>
          <w:p w14:paraId="4D4AF87F" w14:textId="179E27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3346586.54</w:t>
            </w:r>
          </w:p>
        </w:tc>
        <w:tc>
          <w:tcPr>
            <w:tcW w:w="2134" w:type="dxa"/>
          </w:tcPr>
          <w:p w14:paraId="502C049D" w14:textId="2961C0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9EB21" w14:textId="261241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E20A3" w14:textId="2573A9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505C7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8D1403" w14:textId="2DF7E4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0C4578E2" w14:textId="19FB31E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728566.33</w:t>
            </w:r>
          </w:p>
        </w:tc>
        <w:tc>
          <w:tcPr>
            <w:tcW w:w="1562" w:type="dxa"/>
          </w:tcPr>
          <w:p w14:paraId="603B2125" w14:textId="54B550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3346578.09</w:t>
            </w:r>
          </w:p>
        </w:tc>
        <w:tc>
          <w:tcPr>
            <w:tcW w:w="2134" w:type="dxa"/>
          </w:tcPr>
          <w:p w14:paraId="577382FC" w14:textId="4ACC7E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74ED6B" w14:textId="221ED4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C4DC9D" w14:textId="13C2ED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4F84D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106E8E" w14:textId="4FA7E6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3F6DF290" w14:textId="77333D8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728573.53</w:t>
            </w:r>
          </w:p>
        </w:tc>
        <w:tc>
          <w:tcPr>
            <w:tcW w:w="1562" w:type="dxa"/>
          </w:tcPr>
          <w:p w14:paraId="77FF41E5" w14:textId="03CD16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3346571.14</w:t>
            </w:r>
          </w:p>
        </w:tc>
        <w:tc>
          <w:tcPr>
            <w:tcW w:w="2134" w:type="dxa"/>
          </w:tcPr>
          <w:p w14:paraId="168FE841" w14:textId="6DDF43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CDB50B" w14:textId="291FFB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A74003" w14:textId="4AFE1A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94342A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CDA559" w14:textId="146075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044D387A" w14:textId="538B8D1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728582.38</w:t>
            </w:r>
          </w:p>
        </w:tc>
        <w:tc>
          <w:tcPr>
            <w:tcW w:w="1562" w:type="dxa"/>
          </w:tcPr>
          <w:p w14:paraId="217C5E70" w14:textId="2BB0EC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3346562.61</w:t>
            </w:r>
          </w:p>
        </w:tc>
        <w:tc>
          <w:tcPr>
            <w:tcW w:w="2134" w:type="dxa"/>
          </w:tcPr>
          <w:p w14:paraId="3B3FB86B" w14:textId="3D630F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92B086" w14:textId="1C43CA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8ABB61" w14:textId="6FC7AC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B18BED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39DBAF" w14:textId="1F5D77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37AD7D06" w14:textId="5FC2055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728597.66</w:t>
            </w:r>
          </w:p>
        </w:tc>
        <w:tc>
          <w:tcPr>
            <w:tcW w:w="1562" w:type="dxa"/>
          </w:tcPr>
          <w:p w14:paraId="15A22EB7" w14:textId="3153D5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3346547.14</w:t>
            </w:r>
          </w:p>
        </w:tc>
        <w:tc>
          <w:tcPr>
            <w:tcW w:w="2134" w:type="dxa"/>
          </w:tcPr>
          <w:p w14:paraId="09E6ECAA" w14:textId="784051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11E27D" w14:textId="567FDF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2AC01B" w14:textId="02B28C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7665BD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57878A" w14:textId="0CDE4C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33F78B68" w14:textId="473729C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728608.37</w:t>
            </w:r>
          </w:p>
        </w:tc>
        <w:tc>
          <w:tcPr>
            <w:tcW w:w="1562" w:type="dxa"/>
          </w:tcPr>
          <w:p w14:paraId="3AABD931" w14:textId="2A4B78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3346537.43</w:t>
            </w:r>
          </w:p>
        </w:tc>
        <w:tc>
          <w:tcPr>
            <w:tcW w:w="2134" w:type="dxa"/>
          </w:tcPr>
          <w:p w14:paraId="6DB8006B" w14:textId="2C6687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F4FDFC" w14:textId="745B90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C082CA" w14:textId="77C354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ED8151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D6AAF4" w14:textId="12AD95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09690B71" w14:textId="285C9F8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728612.72</w:t>
            </w:r>
          </w:p>
        </w:tc>
        <w:tc>
          <w:tcPr>
            <w:tcW w:w="1562" w:type="dxa"/>
          </w:tcPr>
          <w:p w14:paraId="1DE89564" w14:textId="045FD0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3346532.43</w:t>
            </w:r>
          </w:p>
        </w:tc>
        <w:tc>
          <w:tcPr>
            <w:tcW w:w="2134" w:type="dxa"/>
          </w:tcPr>
          <w:p w14:paraId="7EB7DEA9" w14:textId="6ACEF1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E60894" w14:textId="200DF9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E41A78" w14:textId="532ECA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6F62B1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7043F2" w14:textId="4CDFA2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54EB66D1" w14:textId="3A64AC8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728619.01</w:t>
            </w:r>
          </w:p>
        </w:tc>
        <w:tc>
          <w:tcPr>
            <w:tcW w:w="1562" w:type="dxa"/>
          </w:tcPr>
          <w:p w14:paraId="65D439D6" w14:textId="433C13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3346525.20</w:t>
            </w:r>
          </w:p>
        </w:tc>
        <w:tc>
          <w:tcPr>
            <w:tcW w:w="2134" w:type="dxa"/>
          </w:tcPr>
          <w:p w14:paraId="19BBC5C0" w14:textId="72C15E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9E05A7" w14:textId="7F52B5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4BCCA1" w14:textId="231761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CD745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545350" w14:textId="43F51A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020CD36C" w14:textId="2D05915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728624.12</w:t>
            </w:r>
          </w:p>
        </w:tc>
        <w:tc>
          <w:tcPr>
            <w:tcW w:w="1562" w:type="dxa"/>
          </w:tcPr>
          <w:p w14:paraId="411781EB" w14:textId="49A47F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3346517.22</w:t>
            </w:r>
          </w:p>
        </w:tc>
        <w:tc>
          <w:tcPr>
            <w:tcW w:w="2134" w:type="dxa"/>
          </w:tcPr>
          <w:p w14:paraId="3DDFEA3E" w14:textId="46BB6E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2A1D25" w14:textId="1F8040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ACFF5D" w14:textId="163ECB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05CE97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DC0445" w14:textId="77756B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579C89EE" w14:textId="6EA2201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728629.70</w:t>
            </w:r>
          </w:p>
        </w:tc>
        <w:tc>
          <w:tcPr>
            <w:tcW w:w="1562" w:type="dxa"/>
          </w:tcPr>
          <w:p w14:paraId="2B645883" w14:textId="5CB713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3346508.50</w:t>
            </w:r>
          </w:p>
        </w:tc>
        <w:tc>
          <w:tcPr>
            <w:tcW w:w="2134" w:type="dxa"/>
          </w:tcPr>
          <w:p w14:paraId="43A46664" w14:textId="76650E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F8EB23" w14:textId="1DF8DB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616B44" w14:textId="6F0F70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5EB8ED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78E5FE" w14:textId="58D2D5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241C265B" w14:textId="2B4BAC4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728633.66</w:t>
            </w:r>
          </w:p>
        </w:tc>
        <w:tc>
          <w:tcPr>
            <w:tcW w:w="1562" w:type="dxa"/>
          </w:tcPr>
          <w:p w14:paraId="66F825CE" w14:textId="111BEF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3346502.30</w:t>
            </w:r>
          </w:p>
        </w:tc>
        <w:tc>
          <w:tcPr>
            <w:tcW w:w="2134" w:type="dxa"/>
          </w:tcPr>
          <w:p w14:paraId="58CF4B3E" w14:textId="77B999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866995" w14:textId="263517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D4DB8" w14:textId="5DD93B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5AF914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84309F" w14:textId="4B6453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0149F6CB" w14:textId="62E05E0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728637.04</w:t>
            </w:r>
          </w:p>
        </w:tc>
        <w:tc>
          <w:tcPr>
            <w:tcW w:w="1562" w:type="dxa"/>
          </w:tcPr>
          <w:p w14:paraId="0D8D719D" w14:textId="5484E5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3346493.87</w:t>
            </w:r>
          </w:p>
        </w:tc>
        <w:tc>
          <w:tcPr>
            <w:tcW w:w="2134" w:type="dxa"/>
          </w:tcPr>
          <w:p w14:paraId="064C396E" w14:textId="0954E7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43E214" w14:textId="1938DB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44E270" w14:textId="354E13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6A1419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CEE2CC" w14:textId="135DE7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01DF650F" w14:textId="147C0D0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728639.72</w:t>
            </w:r>
          </w:p>
        </w:tc>
        <w:tc>
          <w:tcPr>
            <w:tcW w:w="1562" w:type="dxa"/>
          </w:tcPr>
          <w:p w14:paraId="7234A5B8" w14:textId="760BF2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3346486.52</w:t>
            </w:r>
          </w:p>
        </w:tc>
        <w:tc>
          <w:tcPr>
            <w:tcW w:w="2134" w:type="dxa"/>
          </w:tcPr>
          <w:p w14:paraId="68C689AA" w14:textId="435E0E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C3F43" w14:textId="0A6DF5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33B486" w14:textId="376A64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11DA0A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85CAA5" w14:textId="18A9B1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1CBC1D6C" w14:textId="410ADB8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728643.81</w:t>
            </w:r>
          </w:p>
        </w:tc>
        <w:tc>
          <w:tcPr>
            <w:tcW w:w="1562" w:type="dxa"/>
          </w:tcPr>
          <w:p w14:paraId="77C166E9" w14:textId="5893CE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3346466.87</w:t>
            </w:r>
          </w:p>
        </w:tc>
        <w:tc>
          <w:tcPr>
            <w:tcW w:w="2134" w:type="dxa"/>
          </w:tcPr>
          <w:p w14:paraId="5195FF11" w14:textId="396836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703C6" w14:textId="6E1174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08792E" w14:textId="2EB30D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750C5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63F034" w14:textId="0C6693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1102BFC1" w14:textId="562C334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728644.49</w:t>
            </w:r>
          </w:p>
        </w:tc>
        <w:tc>
          <w:tcPr>
            <w:tcW w:w="1562" w:type="dxa"/>
          </w:tcPr>
          <w:p w14:paraId="3182FFD1" w14:textId="78B7FE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3346456.32</w:t>
            </w:r>
          </w:p>
        </w:tc>
        <w:tc>
          <w:tcPr>
            <w:tcW w:w="2134" w:type="dxa"/>
          </w:tcPr>
          <w:p w14:paraId="099CD151" w14:textId="45B096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16C27A" w14:textId="2298B2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2FA90C" w14:textId="5710D2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350DFD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65EF4A" w14:textId="30A7B6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1E99CF30" w14:textId="2D1DFC0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728644.49</w:t>
            </w:r>
          </w:p>
        </w:tc>
        <w:tc>
          <w:tcPr>
            <w:tcW w:w="1562" w:type="dxa"/>
          </w:tcPr>
          <w:p w14:paraId="0DAE2E18" w14:textId="725A22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3346445.29</w:t>
            </w:r>
          </w:p>
        </w:tc>
        <w:tc>
          <w:tcPr>
            <w:tcW w:w="2134" w:type="dxa"/>
          </w:tcPr>
          <w:p w14:paraId="6E2B1766" w14:textId="06DF35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D853E" w14:textId="3C1A1E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D3F44" w14:textId="511CCE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5C73E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E13676" w14:textId="2BD712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03F3200B" w14:textId="74E1171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728645.29</w:t>
            </w:r>
          </w:p>
        </w:tc>
        <w:tc>
          <w:tcPr>
            <w:tcW w:w="1562" w:type="dxa"/>
          </w:tcPr>
          <w:p w14:paraId="2120EAF0" w14:textId="7A3FF0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3346427.77</w:t>
            </w:r>
          </w:p>
        </w:tc>
        <w:tc>
          <w:tcPr>
            <w:tcW w:w="2134" w:type="dxa"/>
          </w:tcPr>
          <w:p w14:paraId="06E1C1B9" w14:textId="01F09C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D18317" w14:textId="06BA08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9EDBA1" w14:textId="29E8E5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4742FD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F02273" w14:textId="585D31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56666187" w14:textId="0A4619D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728650.50</w:t>
            </w:r>
          </w:p>
        </w:tc>
        <w:tc>
          <w:tcPr>
            <w:tcW w:w="1562" w:type="dxa"/>
          </w:tcPr>
          <w:p w14:paraId="30B86A63" w14:textId="3E5984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3346412.38</w:t>
            </w:r>
          </w:p>
        </w:tc>
        <w:tc>
          <w:tcPr>
            <w:tcW w:w="2134" w:type="dxa"/>
          </w:tcPr>
          <w:p w14:paraId="2DD6127C" w14:textId="0B487B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8FF392" w14:textId="76B4AF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7FD752" w14:textId="0CBD17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688B74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3898CE" w14:textId="55ECC6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104AE7C3" w14:textId="7791ECB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728654.34</w:t>
            </w:r>
          </w:p>
        </w:tc>
        <w:tc>
          <w:tcPr>
            <w:tcW w:w="1562" w:type="dxa"/>
          </w:tcPr>
          <w:p w14:paraId="24A9DDE9" w14:textId="343447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3346402.13</w:t>
            </w:r>
          </w:p>
        </w:tc>
        <w:tc>
          <w:tcPr>
            <w:tcW w:w="2134" w:type="dxa"/>
          </w:tcPr>
          <w:p w14:paraId="23B304B8" w14:textId="549F84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C8CEDA" w14:textId="06ADD9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44A07" w14:textId="566D16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DB5784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A061FF" w14:textId="25D4FF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35DC5066" w14:textId="774E866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728659.95</w:t>
            </w:r>
          </w:p>
        </w:tc>
        <w:tc>
          <w:tcPr>
            <w:tcW w:w="1562" w:type="dxa"/>
          </w:tcPr>
          <w:p w14:paraId="60052DF2" w14:textId="1A8770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3346391.53</w:t>
            </w:r>
          </w:p>
        </w:tc>
        <w:tc>
          <w:tcPr>
            <w:tcW w:w="2134" w:type="dxa"/>
          </w:tcPr>
          <w:p w14:paraId="41C09566" w14:textId="58EABF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046E5" w14:textId="40CC6F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C74B1" w14:textId="7DCF97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826B97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1745B8" w14:textId="10A4E3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7EDA657A" w14:textId="20C4928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728665.84</w:t>
            </w:r>
          </w:p>
        </w:tc>
        <w:tc>
          <w:tcPr>
            <w:tcW w:w="1562" w:type="dxa"/>
          </w:tcPr>
          <w:p w14:paraId="1B73FE05" w14:textId="303546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3346380.40</w:t>
            </w:r>
          </w:p>
        </w:tc>
        <w:tc>
          <w:tcPr>
            <w:tcW w:w="2134" w:type="dxa"/>
          </w:tcPr>
          <w:p w14:paraId="4BE4D3AB" w14:textId="06EF4A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991666" w14:textId="25098D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FD0147" w14:textId="7A837D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0666FC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ACBABD" w14:textId="74DBAB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2384BBCE" w14:textId="2A3F843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728678.57</w:t>
            </w:r>
          </w:p>
        </w:tc>
        <w:tc>
          <w:tcPr>
            <w:tcW w:w="1562" w:type="dxa"/>
          </w:tcPr>
          <w:p w14:paraId="36259937" w14:textId="61C051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3346363.21</w:t>
            </w:r>
          </w:p>
        </w:tc>
        <w:tc>
          <w:tcPr>
            <w:tcW w:w="2134" w:type="dxa"/>
          </w:tcPr>
          <w:p w14:paraId="5B73A27A" w14:textId="2A14CF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2D17CE" w14:textId="7B7908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F732D9" w14:textId="6D44C4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14611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AC08AB" w14:textId="0FDC61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35D57EBC" w14:textId="1490936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728689.26</w:t>
            </w:r>
          </w:p>
        </w:tc>
        <w:tc>
          <w:tcPr>
            <w:tcW w:w="1562" w:type="dxa"/>
          </w:tcPr>
          <w:p w14:paraId="5A6BBA74" w14:textId="097426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3346354.67</w:t>
            </w:r>
          </w:p>
        </w:tc>
        <w:tc>
          <w:tcPr>
            <w:tcW w:w="2134" w:type="dxa"/>
          </w:tcPr>
          <w:p w14:paraId="71DCCAE8" w14:textId="480119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610D29" w14:textId="6D2B09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42A082" w14:textId="2720DD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7AB220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E543A0" w14:textId="6B45D8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736016CE" w14:textId="71837B4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728698.50</w:t>
            </w:r>
          </w:p>
        </w:tc>
        <w:tc>
          <w:tcPr>
            <w:tcW w:w="1562" w:type="dxa"/>
          </w:tcPr>
          <w:p w14:paraId="4857DA31" w14:textId="5C1C7A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3346345.16</w:t>
            </w:r>
          </w:p>
        </w:tc>
        <w:tc>
          <w:tcPr>
            <w:tcW w:w="2134" w:type="dxa"/>
          </w:tcPr>
          <w:p w14:paraId="6D5A5F4B" w14:textId="4B8CC8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6A3C0" w14:textId="72F09E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C4DEFA" w14:textId="13F072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01E2BA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05C192" w14:textId="507CD4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58DFEAD5" w14:textId="5FE9376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728705.57</w:t>
            </w:r>
          </w:p>
        </w:tc>
        <w:tc>
          <w:tcPr>
            <w:tcW w:w="1562" w:type="dxa"/>
          </w:tcPr>
          <w:p w14:paraId="2140E3B1" w14:textId="10FF7B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3346339.09</w:t>
            </w:r>
          </w:p>
        </w:tc>
        <w:tc>
          <w:tcPr>
            <w:tcW w:w="2134" w:type="dxa"/>
          </w:tcPr>
          <w:p w14:paraId="516BCFDF" w14:textId="343C69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127E4C" w14:textId="0CB45F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83ECBF" w14:textId="7EC747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C0BB3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F19175" w14:textId="56DA86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016616FD" w14:textId="186B353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728709.37</w:t>
            </w:r>
          </w:p>
        </w:tc>
        <w:tc>
          <w:tcPr>
            <w:tcW w:w="1562" w:type="dxa"/>
          </w:tcPr>
          <w:p w14:paraId="448CA773" w14:textId="63E636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3346334.99</w:t>
            </w:r>
          </w:p>
        </w:tc>
        <w:tc>
          <w:tcPr>
            <w:tcW w:w="2134" w:type="dxa"/>
          </w:tcPr>
          <w:p w14:paraId="6300C1D1" w14:textId="11D262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184877" w14:textId="4F23ED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A0D964" w14:textId="306650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92041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033C2B" w14:textId="2BB420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66280EC4" w14:textId="385D291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728716.80</w:t>
            </w:r>
          </w:p>
        </w:tc>
        <w:tc>
          <w:tcPr>
            <w:tcW w:w="1562" w:type="dxa"/>
          </w:tcPr>
          <w:p w14:paraId="29CB6A8B" w14:textId="68FDD4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3346325.90</w:t>
            </w:r>
          </w:p>
        </w:tc>
        <w:tc>
          <w:tcPr>
            <w:tcW w:w="2134" w:type="dxa"/>
          </w:tcPr>
          <w:p w14:paraId="7BC31B34" w14:textId="6CDF9C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F78963" w14:textId="5971E7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5E593B" w14:textId="01D397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32610B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B3AE5D" w14:textId="265CF0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4B34F8BB" w14:textId="5689609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728726.51</w:t>
            </w:r>
          </w:p>
        </w:tc>
        <w:tc>
          <w:tcPr>
            <w:tcW w:w="1562" w:type="dxa"/>
          </w:tcPr>
          <w:p w14:paraId="4A36FAB2" w14:textId="6F4BF2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3346318.37</w:t>
            </w:r>
          </w:p>
        </w:tc>
        <w:tc>
          <w:tcPr>
            <w:tcW w:w="2134" w:type="dxa"/>
          </w:tcPr>
          <w:p w14:paraId="3A3C538F" w14:textId="4FA8AA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5E6712" w14:textId="149106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A4FA60" w14:textId="1AC26C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5851B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178C4D" w14:textId="0642EC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1E6E3480" w14:textId="506D9A1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728734.14</w:t>
            </w:r>
          </w:p>
        </w:tc>
        <w:tc>
          <w:tcPr>
            <w:tcW w:w="1562" w:type="dxa"/>
          </w:tcPr>
          <w:p w14:paraId="04E0D3C4" w14:textId="17BCDA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3346310.34</w:t>
            </w:r>
          </w:p>
        </w:tc>
        <w:tc>
          <w:tcPr>
            <w:tcW w:w="2134" w:type="dxa"/>
          </w:tcPr>
          <w:p w14:paraId="4028C1B2" w14:textId="432161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9BAC0B" w14:textId="72A467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40ECB" w14:textId="2818C5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38282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31F4A1" w14:textId="6C690D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418286CD" w14:textId="1548FC7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728744.71</w:t>
            </w:r>
          </w:p>
        </w:tc>
        <w:tc>
          <w:tcPr>
            <w:tcW w:w="1562" w:type="dxa"/>
          </w:tcPr>
          <w:p w14:paraId="477A36CC" w14:textId="2C095A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3346302.97</w:t>
            </w:r>
          </w:p>
        </w:tc>
        <w:tc>
          <w:tcPr>
            <w:tcW w:w="2134" w:type="dxa"/>
          </w:tcPr>
          <w:p w14:paraId="3694FF29" w14:textId="7DEAB6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0D9393" w14:textId="3064CB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33369" w14:textId="25DA73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29D1A0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2053C1" w14:textId="0FFC74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3B39F0D9" w14:textId="62FF097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728755.64</w:t>
            </w:r>
          </w:p>
        </w:tc>
        <w:tc>
          <w:tcPr>
            <w:tcW w:w="1562" w:type="dxa"/>
          </w:tcPr>
          <w:p w14:paraId="38D99797" w14:textId="6D1C37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3346295.35</w:t>
            </w:r>
          </w:p>
        </w:tc>
        <w:tc>
          <w:tcPr>
            <w:tcW w:w="2134" w:type="dxa"/>
          </w:tcPr>
          <w:p w14:paraId="0E993EC5" w14:textId="6E7FDA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9C6E9" w14:textId="39EB7B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20AD17" w14:textId="19EE2A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5D6570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919A6E" w14:textId="0AD592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42DE439B" w14:textId="3E66808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728765.00</w:t>
            </w:r>
          </w:p>
        </w:tc>
        <w:tc>
          <w:tcPr>
            <w:tcW w:w="1562" w:type="dxa"/>
          </w:tcPr>
          <w:p w14:paraId="63D45C63" w14:textId="7D5D9F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3346288.14</w:t>
            </w:r>
          </w:p>
        </w:tc>
        <w:tc>
          <w:tcPr>
            <w:tcW w:w="2134" w:type="dxa"/>
          </w:tcPr>
          <w:p w14:paraId="64E91BF4" w14:textId="0BC361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E23F3F" w14:textId="6172DC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14B66" w14:textId="0E84D1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A729A3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B6429F" w14:textId="3992DB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0B269313" w14:textId="520D5E1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728767.45</w:t>
            </w:r>
          </w:p>
        </w:tc>
        <w:tc>
          <w:tcPr>
            <w:tcW w:w="1562" w:type="dxa"/>
          </w:tcPr>
          <w:p w14:paraId="61E4F40D" w14:textId="65E027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3346285.07</w:t>
            </w:r>
          </w:p>
        </w:tc>
        <w:tc>
          <w:tcPr>
            <w:tcW w:w="2134" w:type="dxa"/>
          </w:tcPr>
          <w:p w14:paraId="277380BF" w14:textId="635EC0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1EFA0E" w14:textId="450FF3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6B9651" w14:textId="0FF651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F74C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2D8C17" w14:textId="4F2B7A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30642AE5" w14:textId="5209A2A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728771.74</w:t>
            </w:r>
          </w:p>
        </w:tc>
        <w:tc>
          <w:tcPr>
            <w:tcW w:w="1562" w:type="dxa"/>
          </w:tcPr>
          <w:p w14:paraId="0DCE532F" w14:textId="56B0DC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3346273.71</w:t>
            </w:r>
          </w:p>
        </w:tc>
        <w:tc>
          <w:tcPr>
            <w:tcW w:w="2134" w:type="dxa"/>
          </w:tcPr>
          <w:p w14:paraId="3F59EA32" w14:textId="5A133D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7A5BE0" w14:textId="2F2E04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2386CE" w14:textId="136E68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4B3C27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4066FC" w14:textId="3F37A6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31BBA458" w14:textId="54F74AC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728794.42</w:t>
            </w:r>
          </w:p>
        </w:tc>
        <w:tc>
          <w:tcPr>
            <w:tcW w:w="1562" w:type="dxa"/>
          </w:tcPr>
          <w:p w14:paraId="069C92CC" w14:textId="2DFBB4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3346235.94</w:t>
            </w:r>
          </w:p>
        </w:tc>
        <w:tc>
          <w:tcPr>
            <w:tcW w:w="2134" w:type="dxa"/>
          </w:tcPr>
          <w:p w14:paraId="3FB852E2" w14:textId="2C4FB7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50797A" w14:textId="0938E0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50FAD6" w14:textId="661765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9F4059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8D3529" w14:textId="21871C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493D4CEC" w14:textId="57684E5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728794.43</w:t>
            </w:r>
          </w:p>
        </w:tc>
        <w:tc>
          <w:tcPr>
            <w:tcW w:w="1562" w:type="dxa"/>
          </w:tcPr>
          <w:p w14:paraId="4FBCCA35" w14:textId="579355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3346226.59</w:t>
            </w:r>
          </w:p>
        </w:tc>
        <w:tc>
          <w:tcPr>
            <w:tcW w:w="2134" w:type="dxa"/>
          </w:tcPr>
          <w:p w14:paraId="18A6303E" w14:textId="4A5511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957DF6" w14:textId="3C7B64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0E0C21" w14:textId="64C0FC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EBC53A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6B34EB" w14:textId="39E0D6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1DD9E77E" w14:textId="0199660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728787.19</w:t>
            </w:r>
          </w:p>
        </w:tc>
        <w:tc>
          <w:tcPr>
            <w:tcW w:w="1562" w:type="dxa"/>
          </w:tcPr>
          <w:p w14:paraId="4B9285FB" w14:textId="74EAC0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3346216.24</w:t>
            </w:r>
          </w:p>
        </w:tc>
        <w:tc>
          <w:tcPr>
            <w:tcW w:w="2134" w:type="dxa"/>
          </w:tcPr>
          <w:p w14:paraId="4F2ACF07" w14:textId="6CF078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5523CC" w14:textId="604370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4B244C" w14:textId="1637DD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38F4B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94BAF9" w14:textId="43111C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1AD5B4CE" w14:textId="0274875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728777.24</w:t>
            </w:r>
          </w:p>
        </w:tc>
        <w:tc>
          <w:tcPr>
            <w:tcW w:w="1562" w:type="dxa"/>
          </w:tcPr>
          <w:p w14:paraId="13860E38" w14:textId="4B788C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3346201.48</w:t>
            </w:r>
          </w:p>
        </w:tc>
        <w:tc>
          <w:tcPr>
            <w:tcW w:w="2134" w:type="dxa"/>
          </w:tcPr>
          <w:p w14:paraId="18DC237B" w14:textId="6AB086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9F4CF" w14:textId="111AFC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17BD8" w14:textId="5351A2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10D7BA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F0F4DE" w14:textId="3D4E0A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56EE9DB2" w14:textId="75FA0B6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728772.35</w:t>
            </w:r>
          </w:p>
        </w:tc>
        <w:tc>
          <w:tcPr>
            <w:tcW w:w="1562" w:type="dxa"/>
          </w:tcPr>
          <w:p w14:paraId="1B24A695" w14:textId="1494CE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3346195.99</w:t>
            </w:r>
          </w:p>
        </w:tc>
        <w:tc>
          <w:tcPr>
            <w:tcW w:w="2134" w:type="dxa"/>
          </w:tcPr>
          <w:p w14:paraId="681771B3" w14:textId="2BBB56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1DC7B" w14:textId="4CEA01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244F93" w14:textId="4838AF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E9E94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56FDCA" w14:textId="72A67C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3B52DFB0" w14:textId="77F551E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728764.64</w:t>
            </w:r>
          </w:p>
        </w:tc>
        <w:tc>
          <w:tcPr>
            <w:tcW w:w="1562" w:type="dxa"/>
          </w:tcPr>
          <w:p w14:paraId="755C2A57" w14:textId="19533F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3346192.84</w:t>
            </w:r>
          </w:p>
        </w:tc>
        <w:tc>
          <w:tcPr>
            <w:tcW w:w="2134" w:type="dxa"/>
          </w:tcPr>
          <w:p w14:paraId="6BD14FC7" w14:textId="29A556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EE6F04" w14:textId="46EC4C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25D1AE" w14:textId="724FAC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E3E124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2FD6AA" w14:textId="0E5075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044B2382" w14:textId="3FA9469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728730.11</w:t>
            </w:r>
          </w:p>
        </w:tc>
        <w:tc>
          <w:tcPr>
            <w:tcW w:w="1562" w:type="dxa"/>
          </w:tcPr>
          <w:p w14:paraId="519DED58" w14:textId="5C0577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3346180.64</w:t>
            </w:r>
          </w:p>
        </w:tc>
        <w:tc>
          <w:tcPr>
            <w:tcW w:w="2134" w:type="dxa"/>
          </w:tcPr>
          <w:p w14:paraId="32A72EDF" w14:textId="58BFAA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BDFC0C" w14:textId="4BE9D6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7B4CCC" w14:textId="64C5D4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A2B1A3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27A78D" w14:textId="42999B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3C53B20D" w14:textId="19EF707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728711.99</w:t>
            </w:r>
          </w:p>
        </w:tc>
        <w:tc>
          <w:tcPr>
            <w:tcW w:w="1562" w:type="dxa"/>
          </w:tcPr>
          <w:p w14:paraId="71E270DD" w14:textId="11B96A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3346155.54</w:t>
            </w:r>
          </w:p>
        </w:tc>
        <w:tc>
          <w:tcPr>
            <w:tcW w:w="2134" w:type="dxa"/>
          </w:tcPr>
          <w:p w14:paraId="1710CDD1" w14:textId="1148EC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B4843E" w14:textId="35A7DC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423D00" w14:textId="03B872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C2215B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D3F169" w14:textId="02A73E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413</w:t>
            </w:r>
          </w:p>
        </w:tc>
        <w:tc>
          <w:tcPr>
            <w:tcW w:w="1558" w:type="dxa"/>
          </w:tcPr>
          <w:p w14:paraId="2FE14633" w14:textId="6512E9F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728705.75</w:t>
            </w:r>
          </w:p>
        </w:tc>
        <w:tc>
          <w:tcPr>
            <w:tcW w:w="1562" w:type="dxa"/>
          </w:tcPr>
          <w:p w14:paraId="704EF282" w14:textId="21A660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3346144.17</w:t>
            </w:r>
          </w:p>
        </w:tc>
        <w:tc>
          <w:tcPr>
            <w:tcW w:w="2134" w:type="dxa"/>
          </w:tcPr>
          <w:p w14:paraId="1FBA5938" w14:textId="06D8BE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FD73B6" w14:textId="44045D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4CFA0F" w14:textId="767939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15CB7B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C2E7C9" w14:textId="5D0185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5442E236" w14:textId="1E64E62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728695.12</w:t>
            </w:r>
          </w:p>
        </w:tc>
        <w:tc>
          <w:tcPr>
            <w:tcW w:w="1562" w:type="dxa"/>
          </w:tcPr>
          <w:p w14:paraId="24ED0371" w14:textId="1FDDFD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3346125.78</w:t>
            </w:r>
          </w:p>
        </w:tc>
        <w:tc>
          <w:tcPr>
            <w:tcW w:w="2134" w:type="dxa"/>
          </w:tcPr>
          <w:p w14:paraId="33A9C704" w14:textId="225A70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44AA70" w14:textId="02A837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4B5730" w14:textId="0A5AC8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A2DECF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53E25F" w14:textId="1EE79F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48203A2B" w14:textId="36D1CEE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728690.12</w:t>
            </w:r>
          </w:p>
        </w:tc>
        <w:tc>
          <w:tcPr>
            <w:tcW w:w="1562" w:type="dxa"/>
          </w:tcPr>
          <w:p w14:paraId="17644D6E" w14:textId="29FBA8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3346110.33</w:t>
            </w:r>
          </w:p>
        </w:tc>
        <w:tc>
          <w:tcPr>
            <w:tcW w:w="2134" w:type="dxa"/>
          </w:tcPr>
          <w:p w14:paraId="7DFB2536" w14:textId="3671D1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CF87EC" w14:textId="476CBB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9E3398" w14:textId="3152D2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9E65D6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558E90" w14:textId="559A39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3A4AF17F" w14:textId="18A05BC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728687.47</w:t>
            </w:r>
          </w:p>
        </w:tc>
        <w:tc>
          <w:tcPr>
            <w:tcW w:w="1562" w:type="dxa"/>
          </w:tcPr>
          <w:p w14:paraId="681F5E0A" w14:textId="5AECC5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3346102.24</w:t>
            </w:r>
          </w:p>
        </w:tc>
        <w:tc>
          <w:tcPr>
            <w:tcW w:w="2134" w:type="dxa"/>
          </w:tcPr>
          <w:p w14:paraId="16679BB9" w14:textId="4859A1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CDC5E0" w14:textId="318F71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2CE8A9" w14:textId="66FA89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8A4505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DE94A1" w14:textId="52AAC3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62F8D34E" w14:textId="7C26006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728682.15</w:t>
            </w:r>
          </w:p>
        </w:tc>
        <w:tc>
          <w:tcPr>
            <w:tcW w:w="1562" w:type="dxa"/>
          </w:tcPr>
          <w:p w14:paraId="7ECF49F9" w14:textId="58EAA8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3346096.16</w:t>
            </w:r>
          </w:p>
        </w:tc>
        <w:tc>
          <w:tcPr>
            <w:tcW w:w="2134" w:type="dxa"/>
          </w:tcPr>
          <w:p w14:paraId="7155D236" w14:textId="3D5A35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6E4C18" w14:textId="48CD2E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9EC8B" w14:textId="0275AC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427467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166DE5" w14:textId="71C82D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18829594" w14:textId="277B378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728678.81</w:t>
            </w:r>
          </w:p>
        </w:tc>
        <w:tc>
          <w:tcPr>
            <w:tcW w:w="1562" w:type="dxa"/>
          </w:tcPr>
          <w:p w14:paraId="64B108C2" w14:textId="3D0CFC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3346088.80</w:t>
            </w:r>
          </w:p>
        </w:tc>
        <w:tc>
          <w:tcPr>
            <w:tcW w:w="2134" w:type="dxa"/>
          </w:tcPr>
          <w:p w14:paraId="76A9EAF1" w14:textId="364EBD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A7120A" w14:textId="05C4D4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6BF873" w14:textId="6B1C52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AB540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3A04C9" w14:textId="68C478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41D692FF" w14:textId="544CB12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728673.53</w:t>
            </w:r>
          </w:p>
        </w:tc>
        <w:tc>
          <w:tcPr>
            <w:tcW w:w="1562" w:type="dxa"/>
          </w:tcPr>
          <w:p w14:paraId="5FD223C4" w14:textId="1D362B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3346082.79</w:t>
            </w:r>
          </w:p>
        </w:tc>
        <w:tc>
          <w:tcPr>
            <w:tcW w:w="2134" w:type="dxa"/>
          </w:tcPr>
          <w:p w14:paraId="1BB2FBF5" w14:textId="4239FA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8B31B" w14:textId="454394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7BE91F" w14:textId="4CA754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830F1F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BC5F50" w14:textId="58BECC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0CA13C29" w14:textId="2AB145D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728667.99</w:t>
            </w:r>
          </w:p>
        </w:tc>
        <w:tc>
          <w:tcPr>
            <w:tcW w:w="1562" w:type="dxa"/>
          </w:tcPr>
          <w:p w14:paraId="208D97EF" w14:textId="6DD16A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3346075.11</w:t>
            </w:r>
          </w:p>
        </w:tc>
        <w:tc>
          <w:tcPr>
            <w:tcW w:w="2134" w:type="dxa"/>
          </w:tcPr>
          <w:p w14:paraId="730A77A6" w14:textId="15ECB4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9D149C" w14:textId="34CA42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CA7DE" w14:textId="4E68DB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45EA27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A005F4" w14:textId="6D8C0E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1C113F01" w14:textId="3115C2E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728659.46</w:t>
            </w:r>
          </w:p>
        </w:tc>
        <w:tc>
          <w:tcPr>
            <w:tcW w:w="1562" w:type="dxa"/>
          </w:tcPr>
          <w:p w14:paraId="5CAAC947" w14:textId="2AE225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3346055.98</w:t>
            </w:r>
          </w:p>
        </w:tc>
        <w:tc>
          <w:tcPr>
            <w:tcW w:w="2134" w:type="dxa"/>
          </w:tcPr>
          <w:p w14:paraId="1EF88050" w14:textId="40BFD1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5F3688" w14:textId="19E632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BBE575" w14:textId="2F2ADB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1960D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3A0086" w14:textId="7CA3DB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1532EAC6" w14:textId="3529032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728658.56</w:t>
            </w:r>
          </w:p>
        </w:tc>
        <w:tc>
          <w:tcPr>
            <w:tcW w:w="1562" w:type="dxa"/>
          </w:tcPr>
          <w:p w14:paraId="5D657C74" w14:textId="016B1C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3346038.98</w:t>
            </w:r>
          </w:p>
        </w:tc>
        <w:tc>
          <w:tcPr>
            <w:tcW w:w="2134" w:type="dxa"/>
          </w:tcPr>
          <w:p w14:paraId="196455C5" w14:textId="0524D3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3B220F" w14:textId="70DFFC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967BD5" w14:textId="5BD685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FD788C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83FF1F" w14:textId="0AA645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1BDF0721" w14:textId="27B8D34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728660.06</w:t>
            </w:r>
          </w:p>
        </w:tc>
        <w:tc>
          <w:tcPr>
            <w:tcW w:w="1562" w:type="dxa"/>
          </w:tcPr>
          <w:p w14:paraId="56213FAC" w14:textId="788EDF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3346031.77</w:t>
            </w:r>
          </w:p>
        </w:tc>
        <w:tc>
          <w:tcPr>
            <w:tcW w:w="2134" w:type="dxa"/>
          </w:tcPr>
          <w:p w14:paraId="54949CA6" w14:textId="1C1E4A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4A6D1C" w14:textId="510E1B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48BF17" w14:textId="25446C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9682D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991198" w14:textId="052634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1F44CC90" w14:textId="25B8B40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728661.96</w:t>
            </w:r>
          </w:p>
        </w:tc>
        <w:tc>
          <w:tcPr>
            <w:tcW w:w="1562" w:type="dxa"/>
          </w:tcPr>
          <w:p w14:paraId="2D6869B6" w14:textId="39E07C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3346022.67</w:t>
            </w:r>
          </w:p>
        </w:tc>
        <w:tc>
          <w:tcPr>
            <w:tcW w:w="2134" w:type="dxa"/>
          </w:tcPr>
          <w:p w14:paraId="19AC23D7" w14:textId="7411E7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7B5D6" w14:textId="6DDA5A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7BE91" w14:textId="6CE126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370037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D57E1D" w14:textId="2B428F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7B53EBEF" w14:textId="339575F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728663.41</w:t>
            </w:r>
          </w:p>
        </w:tc>
        <w:tc>
          <w:tcPr>
            <w:tcW w:w="1562" w:type="dxa"/>
          </w:tcPr>
          <w:p w14:paraId="5D8F2203" w14:textId="07DA46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3346010.50</w:t>
            </w:r>
          </w:p>
        </w:tc>
        <w:tc>
          <w:tcPr>
            <w:tcW w:w="2134" w:type="dxa"/>
          </w:tcPr>
          <w:p w14:paraId="5718C666" w14:textId="5BD1DC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013D0" w14:textId="1CF1D6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850DD3" w14:textId="04AF5E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611C38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C9CCAA" w14:textId="62878F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06BD3A07" w14:textId="05A573D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728668.77</w:t>
            </w:r>
          </w:p>
        </w:tc>
        <w:tc>
          <w:tcPr>
            <w:tcW w:w="1562" w:type="dxa"/>
          </w:tcPr>
          <w:p w14:paraId="2467CEB9" w14:textId="3758A4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3346001.48</w:t>
            </w:r>
          </w:p>
        </w:tc>
        <w:tc>
          <w:tcPr>
            <w:tcW w:w="2134" w:type="dxa"/>
          </w:tcPr>
          <w:p w14:paraId="3D72612E" w14:textId="5E9BE2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06F09C" w14:textId="1D538B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4974C6" w14:textId="291E24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09B945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53D8C7" w14:textId="5B96EE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09B02E8D" w14:textId="4858D6B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728671.09</w:t>
            </w:r>
          </w:p>
        </w:tc>
        <w:tc>
          <w:tcPr>
            <w:tcW w:w="1562" w:type="dxa"/>
          </w:tcPr>
          <w:p w14:paraId="46F68C0C" w14:textId="1331CB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3345994.90</w:t>
            </w:r>
          </w:p>
        </w:tc>
        <w:tc>
          <w:tcPr>
            <w:tcW w:w="2134" w:type="dxa"/>
          </w:tcPr>
          <w:p w14:paraId="7B67845E" w14:textId="784872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4E0C73" w14:textId="0E5476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406CD2" w14:textId="595E06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42ED85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095C98" w14:textId="442F5B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7F31F0CE" w14:textId="67E37B9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728671.26</w:t>
            </w:r>
          </w:p>
        </w:tc>
        <w:tc>
          <w:tcPr>
            <w:tcW w:w="1562" w:type="dxa"/>
          </w:tcPr>
          <w:p w14:paraId="39F01AE1" w14:textId="1D09D9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3345992.05</w:t>
            </w:r>
          </w:p>
        </w:tc>
        <w:tc>
          <w:tcPr>
            <w:tcW w:w="2134" w:type="dxa"/>
          </w:tcPr>
          <w:p w14:paraId="4B43EFF2" w14:textId="1DDA94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8F853" w14:textId="658305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3B40B9" w14:textId="6E7D86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D0B610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7CB01C" w14:textId="58966D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707D1C01" w14:textId="1E0177B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728674.20</w:t>
            </w:r>
          </w:p>
        </w:tc>
        <w:tc>
          <w:tcPr>
            <w:tcW w:w="1562" w:type="dxa"/>
          </w:tcPr>
          <w:p w14:paraId="0AA8398B" w14:textId="395AD6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3345984.33</w:t>
            </w:r>
          </w:p>
        </w:tc>
        <w:tc>
          <w:tcPr>
            <w:tcW w:w="2134" w:type="dxa"/>
          </w:tcPr>
          <w:p w14:paraId="72B4419D" w14:textId="6CD5E6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46261D" w14:textId="64E7DC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0E69A" w14:textId="2E0277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E4791B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506B58" w14:textId="1AAE89C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2C32F326" w14:textId="34E85ED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728674.70</w:t>
            </w:r>
          </w:p>
        </w:tc>
        <w:tc>
          <w:tcPr>
            <w:tcW w:w="1562" w:type="dxa"/>
          </w:tcPr>
          <w:p w14:paraId="39A6CD06" w14:textId="518B96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3345982.98</w:t>
            </w:r>
          </w:p>
        </w:tc>
        <w:tc>
          <w:tcPr>
            <w:tcW w:w="2134" w:type="dxa"/>
          </w:tcPr>
          <w:p w14:paraId="4F143F50" w14:textId="731C8D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DBBA0" w14:textId="29638F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A3C19E" w14:textId="6B9013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1A3EF2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DC11DB" w14:textId="291A94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65A5AF09" w14:textId="7BCBF41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728676.50</w:t>
            </w:r>
          </w:p>
        </w:tc>
        <w:tc>
          <w:tcPr>
            <w:tcW w:w="1562" w:type="dxa"/>
          </w:tcPr>
          <w:p w14:paraId="2038DA1E" w14:textId="5A60BC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3345977.32</w:t>
            </w:r>
          </w:p>
        </w:tc>
        <w:tc>
          <w:tcPr>
            <w:tcW w:w="2134" w:type="dxa"/>
          </w:tcPr>
          <w:p w14:paraId="40146F50" w14:textId="4C277F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FF35AA" w14:textId="225036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BAA049" w14:textId="7A3BB5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18826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3EB315" w14:textId="5B4ED8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2068F623" w14:textId="7AD7334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728681.77</w:t>
            </w:r>
          </w:p>
        </w:tc>
        <w:tc>
          <w:tcPr>
            <w:tcW w:w="1562" w:type="dxa"/>
          </w:tcPr>
          <w:p w14:paraId="75B75775" w14:textId="2CD612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3345960.74</w:t>
            </w:r>
          </w:p>
        </w:tc>
        <w:tc>
          <w:tcPr>
            <w:tcW w:w="2134" w:type="dxa"/>
          </w:tcPr>
          <w:p w14:paraId="15A30CEE" w14:textId="2B9AAE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33CFD1" w14:textId="681472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B85818" w14:textId="7387FE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B81196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CF73EF" w14:textId="72B8A0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719F61A0" w14:textId="2FFD68C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728687.56</w:t>
            </w:r>
          </w:p>
        </w:tc>
        <w:tc>
          <w:tcPr>
            <w:tcW w:w="1562" w:type="dxa"/>
          </w:tcPr>
          <w:p w14:paraId="0A71341C" w14:textId="27AA97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3345955.00</w:t>
            </w:r>
          </w:p>
        </w:tc>
        <w:tc>
          <w:tcPr>
            <w:tcW w:w="2134" w:type="dxa"/>
          </w:tcPr>
          <w:p w14:paraId="33E8C8C0" w14:textId="5686D6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6A3888" w14:textId="0DF0E0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077785" w14:textId="6CD7C5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FEFB8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34EF95" w14:textId="62046A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1CD7E698" w14:textId="5E6704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728690.67</w:t>
            </w:r>
          </w:p>
        </w:tc>
        <w:tc>
          <w:tcPr>
            <w:tcW w:w="1562" w:type="dxa"/>
          </w:tcPr>
          <w:p w14:paraId="21B6294A" w14:textId="3130A7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3345949.66</w:t>
            </w:r>
          </w:p>
        </w:tc>
        <w:tc>
          <w:tcPr>
            <w:tcW w:w="2134" w:type="dxa"/>
          </w:tcPr>
          <w:p w14:paraId="645ACE14" w14:textId="3298E6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A0B913" w14:textId="2ECCB6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E8BF47" w14:textId="7E7E0F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08F7F6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DE49C5" w14:textId="0C1876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10C0FFD5" w14:textId="2177A6C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728693.09</w:t>
            </w:r>
          </w:p>
        </w:tc>
        <w:tc>
          <w:tcPr>
            <w:tcW w:w="1562" w:type="dxa"/>
          </w:tcPr>
          <w:p w14:paraId="57234C1E" w14:textId="0646DA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3345946.77</w:t>
            </w:r>
          </w:p>
        </w:tc>
        <w:tc>
          <w:tcPr>
            <w:tcW w:w="2134" w:type="dxa"/>
          </w:tcPr>
          <w:p w14:paraId="002C0E84" w14:textId="674378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359BD8" w14:textId="226B1F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A888A8" w14:textId="02AEEE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EDB68A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C1369F" w14:textId="124A73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46592C35" w14:textId="4D3C307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728701.85</w:t>
            </w:r>
          </w:p>
        </w:tc>
        <w:tc>
          <w:tcPr>
            <w:tcW w:w="1562" w:type="dxa"/>
          </w:tcPr>
          <w:p w14:paraId="6601BACD" w14:textId="191BFA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3345932.11</w:t>
            </w:r>
          </w:p>
        </w:tc>
        <w:tc>
          <w:tcPr>
            <w:tcW w:w="2134" w:type="dxa"/>
          </w:tcPr>
          <w:p w14:paraId="6B684A99" w14:textId="616046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02C0A7" w14:textId="45808D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A57DE4" w14:textId="6FC463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19D52A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78051D" w14:textId="5B78B5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766921A4" w14:textId="40CFFC4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728714.72</w:t>
            </w:r>
          </w:p>
        </w:tc>
        <w:tc>
          <w:tcPr>
            <w:tcW w:w="1562" w:type="dxa"/>
          </w:tcPr>
          <w:p w14:paraId="3A3C9760" w14:textId="060DF7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3345918.33</w:t>
            </w:r>
          </w:p>
        </w:tc>
        <w:tc>
          <w:tcPr>
            <w:tcW w:w="2134" w:type="dxa"/>
          </w:tcPr>
          <w:p w14:paraId="41880F06" w14:textId="60D13D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B52828" w14:textId="562AF5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D24B3E" w14:textId="492AE9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A7327B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627CC6" w14:textId="2EC75F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0B5979B8" w14:textId="31A1479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728718.57</w:t>
            </w:r>
          </w:p>
        </w:tc>
        <w:tc>
          <w:tcPr>
            <w:tcW w:w="1562" w:type="dxa"/>
          </w:tcPr>
          <w:p w14:paraId="029F4DC2" w14:textId="1343AA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3345916.17</w:t>
            </w:r>
          </w:p>
        </w:tc>
        <w:tc>
          <w:tcPr>
            <w:tcW w:w="2134" w:type="dxa"/>
          </w:tcPr>
          <w:p w14:paraId="3476AAA6" w14:textId="25EBBB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D6B5D" w14:textId="5F8238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C9D16" w14:textId="21B633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8618A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B0191D" w14:textId="0D6CF0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78C04160" w14:textId="275ACCA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728720.91</w:t>
            </w:r>
          </w:p>
        </w:tc>
        <w:tc>
          <w:tcPr>
            <w:tcW w:w="1562" w:type="dxa"/>
          </w:tcPr>
          <w:p w14:paraId="029909E6" w14:textId="616B1E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3345913.46</w:t>
            </w:r>
          </w:p>
        </w:tc>
        <w:tc>
          <w:tcPr>
            <w:tcW w:w="2134" w:type="dxa"/>
          </w:tcPr>
          <w:p w14:paraId="441D5FFF" w14:textId="657484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F89042" w14:textId="421750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2FD8F" w14:textId="136A3A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D59EC2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407425" w14:textId="4DC4D7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2DB49AD1" w14:textId="1385787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728721.53</w:t>
            </w:r>
          </w:p>
        </w:tc>
        <w:tc>
          <w:tcPr>
            <w:tcW w:w="1562" w:type="dxa"/>
          </w:tcPr>
          <w:p w14:paraId="04A402A5" w14:textId="026B94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3345912.43</w:t>
            </w:r>
          </w:p>
        </w:tc>
        <w:tc>
          <w:tcPr>
            <w:tcW w:w="2134" w:type="dxa"/>
          </w:tcPr>
          <w:p w14:paraId="230628B1" w14:textId="7425E9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53E358" w14:textId="6D8A19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58707" w14:textId="65F8C6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4B3394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666F2D" w14:textId="4AA950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1BC3E81E" w14:textId="5C85B2C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728723.01</w:t>
            </w:r>
          </w:p>
        </w:tc>
        <w:tc>
          <w:tcPr>
            <w:tcW w:w="1562" w:type="dxa"/>
          </w:tcPr>
          <w:p w14:paraId="45AC8769" w14:textId="10287B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3345910.00</w:t>
            </w:r>
          </w:p>
        </w:tc>
        <w:tc>
          <w:tcPr>
            <w:tcW w:w="2134" w:type="dxa"/>
          </w:tcPr>
          <w:p w14:paraId="06D3B00C" w14:textId="7C0928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157B3A" w14:textId="06559D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2522C3" w14:textId="1D8A3E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E168D1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4669BE" w14:textId="622E87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0D537518" w14:textId="2E02376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728729.33</w:t>
            </w:r>
          </w:p>
        </w:tc>
        <w:tc>
          <w:tcPr>
            <w:tcW w:w="1562" w:type="dxa"/>
          </w:tcPr>
          <w:p w14:paraId="55BFCFBE" w14:textId="261367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3345899.56</w:t>
            </w:r>
          </w:p>
        </w:tc>
        <w:tc>
          <w:tcPr>
            <w:tcW w:w="2134" w:type="dxa"/>
          </w:tcPr>
          <w:p w14:paraId="3A918471" w14:textId="518585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92A369" w14:textId="0A725E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93F479" w14:textId="6096BC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670049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4ED2BD" w14:textId="726C5B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24F75502" w14:textId="4211B18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728741.34</w:t>
            </w:r>
          </w:p>
        </w:tc>
        <w:tc>
          <w:tcPr>
            <w:tcW w:w="1562" w:type="dxa"/>
          </w:tcPr>
          <w:p w14:paraId="3F84F7FC" w14:textId="3BD57A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3345893.43</w:t>
            </w:r>
          </w:p>
        </w:tc>
        <w:tc>
          <w:tcPr>
            <w:tcW w:w="2134" w:type="dxa"/>
          </w:tcPr>
          <w:p w14:paraId="6B2A4940" w14:textId="07D188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8F9C3" w14:textId="0C5D8F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A27BB1" w14:textId="7C57EC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0273C2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BA20AB" w14:textId="5C3CA2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3C8431A3" w14:textId="1D22AC4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728747.82</w:t>
            </w:r>
          </w:p>
        </w:tc>
        <w:tc>
          <w:tcPr>
            <w:tcW w:w="1562" w:type="dxa"/>
          </w:tcPr>
          <w:p w14:paraId="36711B2C" w14:textId="563850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3345890.12</w:t>
            </w:r>
          </w:p>
        </w:tc>
        <w:tc>
          <w:tcPr>
            <w:tcW w:w="2134" w:type="dxa"/>
          </w:tcPr>
          <w:p w14:paraId="2C2C4279" w14:textId="496B78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FEED7B" w14:textId="3AE850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E95323" w14:textId="7D6BD6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44D78D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01A24A" w14:textId="1B208F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0FBBC0AF" w14:textId="4B3261E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728749.72</w:t>
            </w:r>
          </w:p>
        </w:tc>
        <w:tc>
          <w:tcPr>
            <w:tcW w:w="1562" w:type="dxa"/>
          </w:tcPr>
          <w:p w14:paraId="30DBBE36" w14:textId="66E211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3345889.65</w:t>
            </w:r>
          </w:p>
        </w:tc>
        <w:tc>
          <w:tcPr>
            <w:tcW w:w="2134" w:type="dxa"/>
          </w:tcPr>
          <w:p w14:paraId="791CDFC7" w14:textId="09D421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C1BE0A" w14:textId="2A0E74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A4834A" w14:textId="07A73A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8DFA4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55B90E" w14:textId="1CC6C1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5FA929A6" w14:textId="100B201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728752.22</w:t>
            </w:r>
          </w:p>
        </w:tc>
        <w:tc>
          <w:tcPr>
            <w:tcW w:w="1562" w:type="dxa"/>
          </w:tcPr>
          <w:p w14:paraId="77AF9DCB" w14:textId="15DA7D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3345888.40</w:t>
            </w:r>
          </w:p>
        </w:tc>
        <w:tc>
          <w:tcPr>
            <w:tcW w:w="2134" w:type="dxa"/>
          </w:tcPr>
          <w:p w14:paraId="27456271" w14:textId="7A19EA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DE5FE5" w14:textId="4F3FA1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119BAD" w14:textId="57176D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68CE1B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DE7F4D" w14:textId="75BCF3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</w:tcPr>
          <w:p w14:paraId="08C6683F" w14:textId="6CD7D3D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728752.32</w:t>
            </w:r>
          </w:p>
        </w:tc>
        <w:tc>
          <w:tcPr>
            <w:tcW w:w="1562" w:type="dxa"/>
          </w:tcPr>
          <w:p w14:paraId="3E99E000" w14:textId="2EE6CF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3345888.28</w:t>
            </w:r>
          </w:p>
        </w:tc>
        <w:tc>
          <w:tcPr>
            <w:tcW w:w="2134" w:type="dxa"/>
          </w:tcPr>
          <w:p w14:paraId="303332CC" w14:textId="67BBC6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308AEF" w14:textId="29B50B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4ECFF5" w14:textId="21878F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916E4C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585A84" w14:textId="4E52EF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448</w:t>
            </w:r>
          </w:p>
        </w:tc>
        <w:tc>
          <w:tcPr>
            <w:tcW w:w="1558" w:type="dxa"/>
          </w:tcPr>
          <w:p w14:paraId="6D952DA7" w14:textId="5EC7231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728752.43</w:t>
            </w:r>
          </w:p>
        </w:tc>
        <w:tc>
          <w:tcPr>
            <w:tcW w:w="1562" w:type="dxa"/>
          </w:tcPr>
          <w:p w14:paraId="0F054640" w14:textId="189A98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3345887.94</w:t>
            </w:r>
          </w:p>
        </w:tc>
        <w:tc>
          <w:tcPr>
            <w:tcW w:w="2134" w:type="dxa"/>
          </w:tcPr>
          <w:p w14:paraId="5864ABFD" w14:textId="7DCBE5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26DF3B" w14:textId="123947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E9780" w14:textId="3A832E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488D5F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55ED8C" w14:textId="708456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41871FFA" w14:textId="1FF2297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728755.21</w:t>
            </w:r>
          </w:p>
        </w:tc>
        <w:tc>
          <w:tcPr>
            <w:tcW w:w="1562" w:type="dxa"/>
          </w:tcPr>
          <w:p w14:paraId="77E286EB" w14:textId="282E9C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3345882.47</w:t>
            </w:r>
          </w:p>
        </w:tc>
        <w:tc>
          <w:tcPr>
            <w:tcW w:w="2134" w:type="dxa"/>
          </w:tcPr>
          <w:p w14:paraId="485EE20D" w14:textId="1F337F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12F026" w14:textId="15C067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93E36F" w14:textId="11467B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A82C2B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810A18" w14:textId="05756C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4B6CEEA5" w14:textId="04BF332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728756.38</w:t>
            </w:r>
          </w:p>
        </w:tc>
        <w:tc>
          <w:tcPr>
            <w:tcW w:w="1562" w:type="dxa"/>
          </w:tcPr>
          <w:p w14:paraId="2D0C0510" w14:textId="361904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3345876.58</w:t>
            </w:r>
          </w:p>
        </w:tc>
        <w:tc>
          <w:tcPr>
            <w:tcW w:w="2134" w:type="dxa"/>
          </w:tcPr>
          <w:p w14:paraId="412AF77A" w14:textId="78CF87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64D3CC" w14:textId="4C9AD9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1DEFBC" w14:textId="6B9A15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9E6CFF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EB2C5F" w14:textId="26C4FD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18121773" w14:textId="6E3F63A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728758.42</w:t>
            </w:r>
          </w:p>
        </w:tc>
        <w:tc>
          <w:tcPr>
            <w:tcW w:w="1562" w:type="dxa"/>
          </w:tcPr>
          <w:p w14:paraId="091A4F94" w14:textId="10DE29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3345869.65</w:t>
            </w:r>
          </w:p>
        </w:tc>
        <w:tc>
          <w:tcPr>
            <w:tcW w:w="2134" w:type="dxa"/>
          </w:tcPr>
          <w:p w14:paraId="516B881A" w14:textId="35DD74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513526" w14:textId="0BD834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70B544" w14:textId="005DF9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C33B19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AD8EC9" w14:textId="263026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5B4BA3C3" w14:textId="204E3F0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728754.28</w:t>
            </w:r>
          </w:p>
        </w:tc>
        <w:tc>
          <w:tcPr>
            <w:tcW w:w="1562" w:type="dxa"/>
          </w:tcPr>
          <w:p w14:paraId="7FD65B82" w14:textId="74D3AE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3345860.54</w:t>
            </w:r>
          </w:p>
        </w:tc>
        <w:tc>
          <w:tcPr>
            <w:tcW w:w="2134" w:type="dxa"/>
          </w:tcPr>
          <w:p w14:paraId="5D818B1A" w14:textId="77D58E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C24E78" w14:textId="56D1B7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92C42" w14:textId="46874C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B5CE4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1A4C8E" w14:textId="08B6FC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0DF7C778" w14:textId="6F0CB56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728757.14</w:t>
            </w:r>
          </w:p>
        </w:tc>
        <w:tc>
          <w:tcPr>
            <w:tcW w:w="1562" w:type="dxa"/>
          </w:tcPr>
          <w:p w14:paraId="75ABFEF0" w14:textId="559869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3345836.94</w:t>
            </w:r>
          </w:p>
        </w:tc>
        <w:tc>
          <w:tcPr>
            <w:tcW w:w="2134" w:type="dxa"/>
          </w:tcPr>
          <w:p w14:paraId="62602DCE" w14:textId="531F52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CA11FA" w14:textId="73B6B7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206B01" w14:textId="43A271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33634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BD30E4" w14:textId="267547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63098167" w14:textId="7C4130B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728763.60</w:t>
            </w:r>
          </w:p>
        </w:tc>
        <w:tc>
          <w:tcPr>
            <w:tcW w:w="1562" w:type="dxa"/>
          </w:tcPr>
          <w:p w14:paraId="7EB63FCE" w14:textId="6BF748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3345809.05</w:t>
            </w:r>
          </w:p>
        </w:tc>
        <w:tc>
          <w:tcPr>
            <w:tcW w:w="2134" w:type="dxa"/>
          </w:tcPr>
          <w:p w14:paraId="30BAB78D" w14:textId="08A55D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05D7D" w14:textId="4AF33E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AF3FE8" w14:textId="709EF6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EFC7E1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1B6098" w14:textId="577D3E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3F555813" w14:textId="7AC8E7B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728781.17</w:t>
            </w:r>
          </w:p>
        </w:tc>
        <w:tc>
          <w:tcPr>
            <w:tcW w:w="1562" w:type="dxa"/>
          </w:tcPr>
          <w:p w14:paraId="482094DD" w14:textId="086D93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3345796.84</w:t>
            </w:r>
          </w:p>
        </w:tc>
        <w:tc>
          <w:tcPr>
            <w:tcW w:w="2134" w:type="dxa"/>
          </w:tcPr>
          <w:p w14:paraId="24FBB276" w14:textId="6EBE58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FA19FA" w14:textId="176748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C3861B" w14:textId="705A26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C4FD6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FF356C" w14:textId="3C3A84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28B132FF" w14:textId="2BFB11A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728786.85</w:t>
            </w:r>
          </w:p>
        </w:tc>
        <w:tc>
          <w:tcPr>
            <w:tcW w:w="1562" w:type="dxa"/>
          </w:tcPr>
          <w:p w14:paraId="30FE3468" w14:textId="59E0E8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3345791.44</w:t>
            </w:r>
          </w:p>
        </w:tc>
        <w:tc>
          <w:tcPr>
            <w:tcW w:w="2134" w:type="dxa"/>
          </w:tcPr>
          <w:p w14:paraId="232D5678" w14:textId="2449C5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5B0786" w14:textId="3D2B9F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3C4F8F" w14:textId="4D9BEB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CA8920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480C14" w14:textId="09F809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45044EE1" w14:textId="0B9D4B8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728808.97</w:t>
            </w:r>
          </w:p>
        </w:tc>
        <w:tc>
          <w:tcPr>
            <w:tcW w:w="1562" w:type="dxa"/>
          </w:tcPr>
          <w:p w14:paraId="5152F211" w14:textId="2C6741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3345776.78</w:t>
            </w:r>
          </w:p>
        </w:tc>
        <w:tc>
          <w:tcPr>
            <w:tcW w:w="2134" w:type="dxa"/>
          </w:tcPr>
          <w:p w14:paraId="761D5854" w14:textId="103B37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D28CC5" w14:textId="4ABDDA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6F3DF4" w14:textId="707A1C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4EDEE0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5BF9CA" w14:textId="06D1EC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4D8AC00E" w14:textId="3E5E151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728823.54</w:t>
            </w:r>
          </w:p>
        </w:tc>
        <w:tc>
          <w:tcPr>
            <w:tcW w:w="1562" w:type="dxa"/>
          </w:tcPr>
          <w:p w14:paraId="5EF6B4B9" w14:textId="3A5C34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3345770.62</w:t>
            </w:r>
          </w:p>
        </w:tc>
        <w:tc>
          <w:tcPr>
            <w:tcW w:w="2134" w:type="dxa"/>
          </w:tcPr>
          <w:p w14:paraId="397FFCAB" w14:textId="7E43CE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0CEF54" w14:textId="0A5A95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466718" w14:textId="5031FD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90B685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00030A" w14:textId="05AF90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2C816E9A" w14:textId="3B3BDB4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728832.26</w:t>
            </w:r>
          </w:p>
        </w:tc>
        <w:tc>
          <w:tcPr>
            <w:tcW w:w="1562" w:type="dxa"/>
          </w:tcPr>
          <w:p w14:paraId="7C7CC6DC" w14:textId="025727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3345766.93</w:t>
            </w:r>
          </w:p>
        </w:tc>
        <w:tc>
          <w:tcPr>
            <w:tcW w:w="2134" w:type="dxa"/>
          </w:tcPr>
          <w:p w14:paraId="59E5D99C" w14:textId="64961F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DA20E4" w14:textId="6E5196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2CC843" w14:textId="4B0065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42C11B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90C2E7" w14:textId="69B021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7891D5CE" w14:textId="25132EE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728838.98</w:t>
            </w:r>
          </w:p>
        </w:tc>
        <w:tc>
          <w:tcPr>
            <w:tcW w:w="1562" w:type="dxa"/>
          </w:tcPr>
          <w:p w14:paraId="0DC44164" w14:textId="6BFB6C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3345763.32</w:t>
            </w:r>
          </w:p>
        </w:tc>
        <w:tc>
          <w:tcPr>
            <w:tcW w:w="2134" w:type="dxa"/>
          </w:tcPr>
          <w:p w14:paraId="3D0D4F0D" w14:textId="279150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9E88A1" w14:textId="0CB6CF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EC5956" w14:textId="5C531B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8D8DF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91A698" w14:textId="308C0C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53B0CE2A" w14:textId="07D7E16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728845.22</w:t>
            </w:r>
          </w:p>
        </w:tc>
        <w:tc>
          <w:tcPr>
            <w:tcW w:w="1562" w:type="dxa"/>
          </w:tcPr>
          <w:p w14:paraId="40E1FCE5" w14:textId="7FEEB3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3345759.79</w:t>
            </w:r>
          </w:p>
        </w:tc>
        <w:tc>
          <w:tcPr>
            <w:tcW w:w="2134" w:type="dxa"/>
          </w:tcPr>
          <w:p w14:paraId="38AFBCA7" w14:textId="036D52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E515E1" w14:textId="13FAF3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852FF5" w14:textId="1D573B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E2869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80A406" w14:textId="4351D5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7F215810" w14:textId="356816A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728853.13</w:t>
            </w:r>
          </w:p>
        </w:tc>
        <w:tc>
          <w:tcPr>
            <w:tcW w:w="1562" w:type="dxa"/>
          </w:tcPr>
          <w:p w14:paraId="3D3C4E81" w14:textId="753A4C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3345744.44</w:t>
            </w:r>
          </w:p>
        </w:tc>
        <w:tc>
          <w:tcPr>
            <w:tcW w:w="2134" w:type="dxa"/>
          </w:tcPr>
          <w:p w14:paraId="4D9C8BE5" w14:textId="589B74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AFB2A7" w14:textId="5EDC46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6557B5" w14:textId="437EAE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C32C36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9E0B30" w14:textId="327EC8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611FF286" w14:textId="44D3CD9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728871.10</w:t>
            </w:r>
          </w:p>
        </w:tc>
        <w:tc>
          <w:tcPr>
            <w:tcW w:w="1562" w:type="dxa"/>
          </w:tcPr>
          <w:p w14:paraId="21A7E077" w14:textId="0C8395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3345726.22</w:t>
            </w:r>
          </w:p>
        </w:tc>
        <w:tc>
          <w:tcPr>
            <w:tcW w:w="2134" w:type="dxa"/>
          </w:tcPr>
          <w:p w14:paraId="405AEA48" w14:textId="2EFE4E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A96B5" w14:textId="6D1BB0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D493B1" w14:textId="5A3C33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739468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AE353C" w14:textId="3B549A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3D3D15B7" w14:textId="37AA27C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728878.50</w:t>
            </w:r>
          </w:p>
        </w:tc>
        <w:tc>
          <w:tcPr>
            <w:tcW w:w="1562" w:type="dxa"/>
          </w:tcPr>
          <w:p w14:paraId="6B76DBEE" w14:textId="15C4C8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3345718.71</w:t>
            </w:r>
          </w:p>
        </w:tc>
        <w:tc>
          <w:tcPr>
            <w:tcW w:w="2134" w:type="dxa"/>
          </w:tcPr>
          <w:p w14:paraId="49E01A1E" w14:textId="3958FD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56D6E0" w14:textId="260A8F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7E3161" w14:textId="7E2E28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5B8EB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7565AE" w14:textId="0B7F98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4BCAC589" w14:textId="391A21F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728885.75</w:t>
            </w:r>
          </w:p>
        </w:tc>
        <w:tc>
          <w:tcPr>
            <w:tcW w:w="1562" w:type="dxa"/>
          </w:tcPr>
          <w:p w14:paraId="3D09063E" w14:textId="3A9532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3345711.09</w:t>
            </w:r>
          </w:p>
        </w:tc>
        <w:tc>
          <w:tcPr>
            <w:tcW w:w="2134" w:type="dxa"/>
          </w:tcPr>
          <w:p w14:paraId="1E413A76" w14:textId="08AE27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6C94B6" w14:textId="1C30AF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91EDC6" w14:textId="12C5F8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0F294B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2997E8" w14:textId="454016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07B57DEB" w14:textId="469EE90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728890.52</w:t>
            </w:r>
          </w:p>
        </w:tc>
        <w:tc>
          <w:tcPr>
            <w:tcW w:w="1562" w:type="dxa"/>
          </w:tcPr>
          <w:p w14:paraId="58AC63A8" w14:textId="595E8B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3345699.27</w:t>
            </w:r>
          </w:p>
        </w:tc>
        <w:tc>
          <w:tcPr>
            <w:tcW w:w="2134" w:type="dxa"/>
          </w:tcPr>
          <w:p w14:paraId="68780237" w14:textId="1B2CFF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F9DE2E" w14:textId="2848A5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CD81A0" w14:textId="061306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3492A0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834415" w14:textId="18DD79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62D7A920" w14:textId="0390B6D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728888.05</w:t>
            </w:r>
          </w:p>
        </w:tc>
        <w:tc>
          <w:tcPr>
            <w:tcW w:w="1562" w:type="dxa"/>
          </w:tcPr>
          <w:p w14:paraId="0680261E" w14:textId="61C402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3345692.25</w:t>
            </w:r>
          </w:p>
        </w:tc>
        <w:tc>
          <w:tcPr>
            <w:tcW w:w="2134" w:type="dxa"/>
          </w:tcPr>
          <w:p w14:paraId="7D42F92D" w14:textId="37ABFC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5E40F7" w14:textId="5C08D4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EF02BE" w14:textId="59C1D5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61AE61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53EA40" w14:textId="70FAC5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664E5C02" w14:textId="5F87AAF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728881.97</w:t>
            </w:r>
          </w:p>
        </w:tc>
        <w:tc>
          <w:tcPr>
            <w:tcW w:w="1562" w:type="dxa"/>
          </w:tcPr>
          <w:p w14:paraId="672CB2DC" w14:textId="72B714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3345680.96</w:t>
            </w:r>
          </w:p>
        </w:tc>
        <w:tc>
          <w:tcPr>
            <w:tcW w:w="2134" w:type="dxa"/>
          </w:tcPr>
          <w:p w14:paraId="38D67E9C" w14:textId="748D2C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3F49A" w14:textId="66F03E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8B67D3" w14:textId="2995E5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A9EFB3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7BD591" w14:textId="601809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2ABD03D4" w14:textId="153261C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728875.09</w:t>
            </w:r>
          </w:p>
        </w:tc>
        <w:tc>
          <w:tcPr>
            <w:tcW w:w="1562" w:type="dxa"/>
          </w:tcPr>
          <w:p w14:paraId="3048A1ED" w14:textId="48DCD7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3345659.17</w:t>
            </w:r>
          </w:p>
        </w:tc>
        <w:tc>
          <w:tcPr>
            <w:tcW w:w="2134" w:type="dxa"/>
          </w:tcPr>
          <w:p w14:paraId="6D78C6A1" w14:textId="5B3867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68FDE8" w14:textId="1DF472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E18B04" w14:textId="45D1F3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A277E1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206188" w14:textId="681D04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114A72B4" w14:textId="3C5310B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728870.11</w:t>
            </w:r>
          </w:p>
        </w:tc>
        <w:tc>
          <w:tcPr>
            <w:tcW w:w="1562" w:type="dxa"/>
          </w:tcPr>
          <w:p w14:paraId="701F2420" w14:textId="59B589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3345630.47</w:t>
            </w:r>
          </w:p>
        </w:tc>
        <w:tc>
          <w:tcPr>
            <w:tcW w:w="2134" w:type="dxa"/>
          </w:tcPr>
          <w:p w14:paraId="75B9DD6D" w14:textId="246832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709DE6" w14:textId="4C6D5F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6671C5" w14:textId="1AEA42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8BE4EE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5914CD" w14:textId="67E520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587FCC0C" w14:textId="5C2BE78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728879.44</w:t>
            </w:r>
          </w:p>
        </w:tc>
        <w:tc>
          <w:tcPr>
            <w:tcW w:w="1562" w:type="dxa"/>
          </w:tcPr>
          <w:p w14:paraId="39C3BE74" w14:textId="1B5D12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3345602.96</w:t>
            </w:r>
          </w:p>
        </w:tc>
        <w:tc>
          <w:tcPr>
            <w:tcW w:w="2134" w:type="dxa"/>
          </w:tcPr>
          <w:p w14:paraId="256E36AB" w14:textId="5C990C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33FF63" w14:textId="76857F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93475" w14:textId="7A84F8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3AA87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1F1222" w14:textId="0A5EE6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3C077BF8" w14:textId="75C1934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728885.91</w:t>
            </w:r>
          </w:p>
        </w:tc>
        <w:tc>
          <w:tcPr>
            <w:tcW w:w="1562" w:type="dxa"/>
          </w:tcPr>
          <w:p w14:paraId="062BA440" w14:textId="1E3D37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3345583.87</w:t>
            </w:r>
          </w:p>
        </w:tc>
        <w:tc>
          <w:tcPr>
            <w:tcW w:w="2134" w:type="dxa"/>
          </w:tcPr>
          <w:p w14:paraId="5348E5D8" w14:textId="2D7704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A66AF5" w14:textId="49EF0E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620A87" w14:textId="730066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F6C2A0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0F0743" w14:textId="539465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5E967FA9" w14:textId="7F0F194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728897.67</w:t>
            </w:r>
          </w:p>
        </w:tc>
        <w:tc>
          <w:tcPr>
            <w:tcW w:w="1562" w:type="dxa"/>
          </w:tcPr>
          <w:p w14:paraId="4EAC6CEE" w14:textId="0148FB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3345569.46</w:t>
            </w:r>
          </w:p>
        </w:tc>
        <w:tc>
          <w:tcPr>
            <w:tcW w:w="2134" w:type="dxa"/>
          </w:tcPr>
          <w:p w14:paraId="47DBCDF0" w14:textId="67F3A6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78441B" w14:textId="0952EB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D9AA6E" w14:textId="4D31C6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10820B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DDB296" w14:textId="5FDCFA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5418CA41" w14:textId="3B88CC9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728900.08</w:t>
            </w:r>
          </w:p>
        </w:tc>
        <w:tc>
          <w:tcPr>
            <w:tcW w:w="1562" w:type="dxa"/>
          </w:tcPr>
          <w:p w14:paraId="56140E6F" w14:textId="0A1D49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3345563.90</w:t>
            </w:r>
          </w:p>
        </w:tc>
        <w:tc>
          <w:tcPr>
            <w:tcW w:w="2134" w:type="dxa"/>
          </w:tcPr>
          <w:p w14:paraId="5A7A9010" w14:textId="20A8A0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F5AA8D" w14:textId="00314E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9CBCEA" w14:textId="7EA51D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DC7F2F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9BDE96" w14:textId="7ABFFF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7EB6F888" w14:textId="32ABC33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728900.29</w:t>
            </w:r>
          </w:p>
        </w:tc>
        <w:tc>
          <w:tcPr>
            <w:tcW w:w="1562" w:type="dxa"/>
          </w:tcPr>
          <w:p w14:paraId="4C6963A7" w14:textId="026C3B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3345553.71</w:t>
            </w:r>
          </w:p>
        </w:tc>
        <w:tc>
          <w:tcPr>
            <w:tcW w:w="2134" w:type="dxa"/>
          </w:tcPr>
          <w:p w14:paraId="0220ED3E" w14:textId="0D25B6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3A0265" w14:textId="7AC733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7AB03E" w14:textId="4720C6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47CFA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0E3A1E" w14:textId="27F622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69D85A2D" w14:textId="2898F9E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728909.98</w:t>
            </w:r>
          </w:p>
        </w:tc>
        <w:tc>
          <w:tcPr>
            <w:tcW w:w="1562" w:type="dxa"/>
          </w:tcPr>
          <w:p w14:paraId="2C0862EA" w14:textId="0FB7FB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3345528.47</w:t>
            </w:r>
          </w:p>
        </w:tc>
        <w:tc>
          <w:tcPr>
            <w:tcW w:w="2134" w:type="dxa"/>
          </w:tcPr>
          <w:p w14:paraId="58C77A6E" w14:textId="204A25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B0BC7A" w14:textId="579CA2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3B9173" w14:textId="2F2604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B0D420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B720A7" w14:textId="16AA4E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7B6C8CCB" w14:textId="1E899D7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728926.24</w:t>
            </w:r>
          </w:p>
        </w:tc>
        <w:tc>
          <w:tcPr>
            <w:tcW w:w="1562" w:type="dxa"/>
          </w:tcPr>
          <w:p w14:paraId="0E6237B1" w14:textId="206A7D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3345506.47</w:t>
            </w:r>
          </w:p>
        </w:tc>
        <w:tc>
          <w:tcPr>
            <w:tcW w:w="2134" w:type="dxa"/>
          </w:tcPr>
          <w:p w14:paraId="68FF4303" w14:textId="304B42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BAAF65" w14:textId="52346B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E77F58" w14:textId="400004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DB78F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C3E760" w14:textId="2DBCBB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3D905605" w14:textId="3C711B0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728938.39</w:t>
            </w:r>
          </w:p>
        </w:tc>
        <w:tc>
          <w:tcPr>
            <w:tcW w:w="1562" w:type="dxa"/>
          </w:tcPr>
          <w:p w14:paraId="6540D94D" w14:textId="5A2792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3345493.21</w:t>
            </w:r>
          </w:p>
        </w:tc>
        <w:tc>
          <w:tcPr>
            <w:tcW w:w="2134" w:type="dxa"/>
          </w:tcPr>
          <w:p w14:paraId="03DD56DD" w14:textId="3B2BE4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5A0160" w14:textId="1DEEF4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F39657" w14:textId="7319DC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9315C8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C6B728" w14:textId="65B734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236D4FC7" w14:textId="407852C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728949.07</w:t>
            </w:r>
          </w:p>
        </w:tc>
        <w:tc>
          <w:tcPr>
            <w:tcW w:w="1562" w:type="dxa"/>
          </w:tcPr>
          <w:p w14:paraId="339A3B64" w14:textId="630C95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3345483.34</w:t>
            </w:r>
          </w:p>
        </w:tc>
        <w:tc>
          <w:tcPr>
            <w:tcW w:w="2134" w:type="dxa"/>
          </w:tcPr>
          <w:p w14:paraId="3EE54AB6" w14:textId="74BFF2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700AB8" w14:textId="02CB3C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58368B" w14:textId="49D97E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330C1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D728CC" w14:textId="7762EA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17450316" w14:textId="28BE9FC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728969.20</w:t>
            </w:r>
          </w:p>
        </w:tc>
        <w:tc>
          <w:tcPr>
            <w:tcW w:w="1562" w:type="dxa"/>
          </w:tcPr>
          <w:p w14:paraId="4D9428D3" w14:textId="34058B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3345472.61</w:t>
            </w:r>
          </w:p>
        </w:tc>
        <w:tc>
          <w:tcPr>
            <w:tcW w:w="2134" w:type="dxa"/>
          </w:tcPr>
          <w:p w14:paraId="47EF0B95" w14:textId="53C212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9C204E" w14:textId="57473D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902D9F" w14:textId="631898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56C99D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6B8F4A" w14:textId="2256A8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3564C65A" w14:textId="719D001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728980.07</w:t>
            </w:r>
          </w:p>
        </w:tc>
        <w:tc>
          <w:tcPr>
            <w:tcW w:w="1562" w:type="dxa"/>
          </w:tcPr>
          <w:p w14:paraId="761A3492" w14:textId="2F1975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3345461.47</w:t>
            </w:r>
          </w:p>
        </w:tc>
        <w:tc>
          <w:tcPr>
            <w:tcW w:w="2134" w:type="dxa"/>
          </w:tcPr>
          <w:p w14:paraId="665FC8FC" w14:textId="7ECE03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AE66CF" w14:textId="4074AF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AABEF5" w14:textId="577349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C3252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636100" w14:textId="337599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</w:tcPr>
          <w:p w14:paraId="458D4718" w14:textId="419328A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728988.34</w:t>
            </w:r>
          </w:p>
        </w:tc>
        <w:tc>
          <w:tcPr>
            <w:tcW w:w="1562" w:type="dxa"/>
          </w:tcPr>
          <w:p w14:paraId="57ED3491" w14:textId="458C4C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3345439.80</w:t>
            </w:r>
          </w:p>
        </w:tc>
        <w:tc>
          <w:tcPr>
            <w:tcW w:w="2134" w:type="dxa"/>
          </w:tcPr>
          <w:p w14:paraId="42067824" w14:textId="325A6B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3BD246" w14:textId="51DF72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FE8F10" w14:textId="04368E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E3BD3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28D9D5" w14:textId="55DE38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483</w:t>
            </w:r>
          </w:p>
        </w:tc>
        <w:tc>
          <w:tcPr>
            <w:tcW w:w="1558" w:type="dxa"/>
          </w:tcPr>
          <w:p w14:paraId="4939A9F4" w14:textId="491CF5D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729001.61</w:t>
            </w:r>
          </w:p>
        </w:tc>
        <w:tc>
          <w:tcPr>
            <w:tcW w:w="1562" w:type="dxa"/>
          </w:tcPr>
          <w:p w14:paraId="4439CCDB" w14:textId="771083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3345419.02</w:t>
            </w:r>
          </w:p>
        </w:tc>
        <w:tc>
          <w:tcPr>
            <w:tcW w:w="2134" w:type="dxa"/>
          </w:tcPr>
          <w:p w14:paraId="7874D7E1" w14:textId="4F859D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AC947" w14:textId="5405B7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5869E8" w14:textId="7A4DFA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893186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C3DC33" w14:textId="1E1BCF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60E37BBF" w14:textId="2BE6092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729017.37</w:t>
            </w:r>
          </w:p>
        </w:tc>
        <w:tc>
          <w:tcPr>
            <w:tcW w:w="1562" w:type="dxa"/>
          </w:tcPr>
          <w:p w14:paraId="120F4BD2" w14:textId="32FA8A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3345411.36</w:t>
            </w:r>
          </w:p>
        </w:tc>
        <w:tc>
          <w:tcPr>
            <w:tcW w:w="2134" w:type="dxa"/>
          </w:tcPr>
          <w:p w14:paraId="6FDC6D4F" w14:textId="50AD3A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5A6E7A" w14:textId="20A011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4D250D" w14:textId="37D4BE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D8D06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439A6B" w14:textId="55C07B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4F87B58A" w14:textId="5450B28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729018.99</w:t>
            </w:r>
          </w:p>
        </w:tc>
        <w:tc>
          <w:tcPr>
            <w:tcW w:w="1562" w:type="dxa"/>
          </w:tcPr>
          <w:p w14:paraId="244C5197" w14:textId="36DDCA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3345408.19</w:t>
            </w:r>
          </w:p>
        </w:tc>
        <w:tc>
          <w:tcPr>
            <w:tcW w:w="2134" w:type="dxa"/>
          </w:tcPr>
          <w:p w14:paraId="1EE2DB42" w14:textId="75BCA1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023ECF" w14:textId="607C74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3037C7" w14:textId="219AA6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C879A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1E6971" w14:textId="46F0B6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6EBFC893" w14:textId="1B99A96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729020.73</w:t>
            </w:r>
          </w:p>
        </w:tc>
        <w:tc>
          <w:tcPr>
            <w:tcW w:w="1562" w:type="dxa"/>
          </w:tcPr>
          <w:p w14:paraId="4E7E95E7" w14:textId="7104B9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3345406.49</w:t>
            </w:r>
          </w:p>
        </w:tc>
        <w:tc>
          <w:tcPr>
            <w:tcW w:w="2134" w:type="dxa"/>
          </w:tcPr>
          <w:p w14:paraId="6949AB56" w14:textId="5D4D18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3EFC13" w14:textId="71A824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594C13" w14:textId="5A8531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5319B3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3D90D4" w14:textId="7B1C8A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42E9EE7B" w14:textId="1107F9C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729021.50</w:t>
            </w:r>
          </w:p>
        </w:tc>
        <w:tc>
          <w:tcPr>
            <w:tcW w:w="1562" w:type="dxa"/>
          </w:tcPr>
          <w:p w14:paraId="236EB9E1" w14:textId="7A0547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3345400.38</w:t>
            </w:r>
          </w:p>
        </w:tc>
        <w:tc>
          <w:tcPr>
            <w:tcW w:w="2134" w:type="dxa"/>
          </w:tcPr>
          <w:p w14:paraId="69DDB45E" w14:textId="378ADF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D6CDC" w14:textId="659DD0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2637A6" w14:textId="725563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F1AA15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E95CD4" w14:textId="3BAB8B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609B0CCD" w14:textId="3F19367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729022.44</w:t>
            </w:r>
          </w:p>
        </w:tc>
        <w:tc>
          <w:tcPr>
            <w:tcW w:w="1562" w:type="dxa"/>
          </w:tcPr>
          <w:p w14:paraId="374701DE" w14:textId="454A96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3345390.61</w:t>
            </w:r>
          </w:p>
        </w:tc>
        <w:tc>
          <w:tcPr>
            <w:tcW w:w="2134" w:type="dxa"/>
          </w:tcPr>
          <w:p w14:paraId="3A1F82FB" w14:textId="5986D7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F0AF26" w14:textId="2513FA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7C2815" w14:textId="0A6B8F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78F095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5D155A" w14:textId="656745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1208F7E9" w14:textId="45DE234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729023.41</w:t>
            </w:r>
          </w:p>
        </w:tc>
        <w:tc>
          <w:tcPr>
            <w:tcW w:w="1562" w:type="dxa"/>
          </w:tcPr>
          <w:p w14:paraId="7D1B73CB" w14:textId="75FB86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3345381.04</w:t>
            </w:r>
          </w:p>
        </w:tc>
        <w:tc>
          <w:tcPr>
            <w:tcW w:w="2134" w:type="dxa"/>
          </w:tcPr>
          <w:p w14:paraId="21361DE5" w14:textId="4D6688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5AA4A" w14:textId="71A09A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2B964" w14:textId="3945EB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37A45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A6E3D1" w14:textId="1FA820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1B7E7D3A" w14:textId="0FE0990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729021.46</w:t>
            </w:r>
          </w:p>
        </w:tc>
        <w:tc>
          <w:tcPr>
            <w:tcW w:w="1562" w:type="dxa"/>
          </w:tcPr>
          <w:p w14:paraId="5E96EBAA" w14:textId="365AC8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3345366.20</w:t>
            </w:r>
          </w:p>
        </w:tc>
        <w:tc>
          <w:tcPr>
            <w:tcW w:w="2134" w:type="dxa"/>
          </w:tcPr>
          <w:p w14:paraId="5EDBD18A" w14:textId="53DD04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0293D8" w14:textId="60F6E9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EE90D9" w14:textId="7B5B41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38A282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84EFC7" w14:textId="0632D6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52EF8101" w14:textId="675BDC2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729028.73</w:t>
            </w:r>
          </w:p>
        </w:tc>
        <w:tc>
          <w:tcPr>
            <w:tcW w:w="1562" w:type="dxa"/>
          </w:tcPr>
          <w:p w14:paraId="4934E9CA" w14:textId="4A1943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3345341.76</w:t>
            </w:r>
          </w:p>
        </w:tc>
        <w:tc>
          <w:tcPr>
            <w:tcW w:w="2134" w:type="dxa"/>
          </w:tcPr>
          <w:p w14:paraId="0DF9CFD7" w14:textId="4644E0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A71C55" w14:textId="5B603E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F6CFAD" w14:textId="16430D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A8FAA6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6BB240" w14:textId="74889D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2FA21B04" w14:textId="3808D25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729030.23</w:t>
            </w:r>
          </w:p>
        </w:tc>
        <w:tc>
          <w:tcPr>
            <w:tcW w:w="1562" w:type="dxa"/>
          </w:tcPr>
          <w:p w14:paraId="78F33327" w14:textId="457B50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3345336.37</w:t>
            </w:r>
          </w:p>
        </w:tc>
        <w:tc>
          <w:tcPr>
            <w:tcW w:w="2134" w:type="dxa"/>
          </w:tcPr>
          <w:p w14:paraId="24FE630B" w14:textId="26BF4A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2A6AD9" w14:textId="13924D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51D61B" w14:textId="6EA6C1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0E8CA1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366755" w14:textId="0D9CF2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7726F1FB" w14:textId="5918896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729030.74</w:t>
            </w:r>
          </w:p>
        </w:tc>
        <w:tc>
          <w:tcPr>
            <w:tcW w:w="1562" w:type="dxa"/>
          </w:tcPr>
          <w:p w14:paraId="2C1E1CAD" w14:textId="1D5C51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3345330.97</w:t>
            </w:r>
          </w:p>
        </w:tc>
        <w:tc>
          <w:tcPr>
            <w:tcW w:w="2134" w:type="dxa"/>
          </w:tcPr>
          <w:p w14:paraId="1A3EE14E" w14:textId="79B6D7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6399C" w14:textId="766CBE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ED126D" w14:textId="44CD09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906FE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C72084" w14:textId="5122E3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66371D27" w14:textId="427941D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729033.37</w:t>
            </w:r>
          </w:p>
        </w:tc>
        <w:tc>
          <w:tcPr>
            <w:tcW w:w="1562" w:type="dxa"/>
          </w:tcPr>
          <w:p w14:paraId="6B664528" w14:textId="40DF09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3345319.91</w:t>
            </w:r>
          </w:p>
        </w:tc>
        <w:tc>
          <w:tcPr>
            <w:tcW w:w="2134" w:type="dxa"/>
          </w:tcPr>
          <w:p w14:paraId="4D780BE9" w14:textId="478508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DD791" w14:textId="55AD81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F39B0F" w14:textId="7C5FE7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10EF3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DC1F8E" w14:textId="5CB62F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2EB349C0" w14:textId="545894B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729037.30</w:t>
            </w:r>
          </w:p>
        </w:tc>
        <w:tc>
          <w:tcPr>
            <w:tcW w:w="1562" w:type="dxa"/>
          </w:tcPr>
          <w:p w14:paraId="2F212950" w14:textId="654E54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3345307.19</w:t>
            </w:r>
          </w:p>
        </w:tc>
        <w:tc>
          <w:tcPr>
            <w:tcW w:w="2134" w:type="dxa"/>
          </w:tcPr>
          <w:p w14:paraId="263A9E62" w14:textId="091DBC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DAD18C" w14:textId="54DB2C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5A753" w14:textId="774189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D2CBC5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4DF4F6" w14:textId="0842FF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31BB33A5" w14:textId="0D4033B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729044.29</w:t>
            </w:r>
          </w:p>
        </w:tc>
        <w:tc>
          <w:tcPr>
            <w:tcW w:w="1562" w:type="dxa"/>
          </w:tcPr>
          <w:p w14:paraId="75B91635" w14:textId="730D26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3345286.78</w:t>
            </w:r>
          </w:p>
        </w:tc>
        <w:tc>
          <w:tcPr>
            <w:tcW w:w="2134" w:type="dxa"/>
          </w:tcPr>
          <w:p w14:paraId="5895E437" w14:textId="5A875A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6100A7" w14:textId="15AF1C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2C502" w14:textId="79DEAF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E9BAE0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5CD843" w14:textId="557099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5CE1549C" w14:textId="5BB295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729039.99</w:t>
            </w:r>
          </w:p>
        </w:tc>
        <w:tc>
          <w:tcPr>
            <w:tcW w:w="1562" w:type="dxa"/>
          </w:tcPr>
          <w:p w14:paraId="4B77CF72" w14:textId="6D2A4D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3345269.43</w:t>
            </w:r>
          </w:p>
        </w:tc>
        <w:tc>
          <w:tcPr>
            <w:tcW w:w="2134" w:type="dxa"/>
          </w:tcPr>
          <w:p w14:paraId="4E5E1C09" w14:textId="0AF24B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665406" w14:textId="0C407D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B219FB" w14:textId="21199D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9505DB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A2FF4D" w14:textId="7B2873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1829077D" w14:textId="59F500C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729027.39</w:t>
            </w:r>
          </w:p>
        </w:tc>
        <w:tc>
          <w:tcPr>
            <w:tcW w:w="1562" w:type="dxa"/>
          </w:tcPr>
          <w:p w14:paraId="79110A11" w14:textId="272BA1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3345250.98</w:t>
            </w:r>
          </w:p>
        </w:tc>
        <w:tc>
          <w:tcPr>
            <w:tcW w:w="2134" w:type="dxa"/>
          </w:tcPr>
          <w:p w14:paraId="1DBC2F34" w14:textId="4FDF38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6BAF7D" w14:textId="418311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3820D4" w14:textId="5C33AB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CBAE34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A8ABC8" w14:textId="18AE35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52D2E91A" w14:textId="6E452CA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729009.47</w:t>
            </w:r>
          </w:p>
        </w:tc>
        <w:tc>
          <w:tcPr>
            <w:tcW w:w="1562" w:type="dxa"/>
          </w:tcPr>
          <w:p w14:paraId="0045754C" w14:textId="6ECF05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3345227.34</w:t>
            </w:r>
          </w:p>
        </w:tc>
        <w:tc>
          <w:tcPr>
            <w:tcW w:w="2134" w:type="dxa"/>
          </w:tcPr>
          <w:p w14:paraId="03B198D7" w14:textId="171292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41145F" w14:textId="3E7DEB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B7656E" w14:textId="7FB558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26F8A1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62A0CB" w14:textId="4C1281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69BF5F97" w14:textId="7D03EA6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729010.55</w:t>
            </w:r>
          </w:p>
        </w:tc>
        <w:tc>
          <w:tcPr>
            <w:tcW w:w="1562" w:type="dxa"/>
          </w:tcPr>
          <w:p w14:paraId="6DC30782" w14:textId="1A4582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3345183.37</w:t>
            </w:r>
          </w:p>
        </w:tc>
        <w:tc>
          <w:tcPr>
            <w:tcW w:w="2134" w:type="dxa"/>
          </w:tcPr>
          <w:p w14:paraId="6E03F664" w14:textId="77A11C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105763" w14:textId="7ABCD3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F52A95" w14:textId="3916D7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0A7B1F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E78B4D" w14:textId="0C628D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20D7F1BA" w14:textId="3BD3642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729022.45</w:t>
            </w:r>
          </w:p>
        </w:tc>
        <w:tc>
          <w:tcPr>
            <w:tcW w:w="1562" w:type="dxa"/>
          </w:tcPr>
          <w:p w14:paraId="17611D80" w14:textId="37B68B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3345156.27</w:t>
            </w:r>
          </w:p>
        </w:tc>
        <w:tc>
          <w:tcPr>
            <w:tcW w:w="2134" w:type="dxa"/>
          </w:tcPr>
          <w:p w14:paraId="03B5826F" w14:textId="70FF86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98203" w14:textId="15E4F2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D94F1" w14:textId="0B3301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BF959A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35C98F" w14:textId="67F0F1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0C8249CB" w14:textId="2180A26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729027.13</w:t>
            </w:r>
          </w:p>
        </w:tc>
        <w:tc>
          <w:tcPr>
            <w:tcW w:w="1562" w:type="dxa"/>
          </w:tcPr>
          <w:p w14:paraId="7D55B839" w14:textId="5EE3DA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3345149.42</w:t>
            </w:r>
          </w:p>
        </w:tc>
        <w:tc>
          <w:tcPr>
            <w:tcW w:w="2134" w:type="dxa"/>
          </w:tcPr>
          <w:p w14:paraId="5C896DD9" w14:textId="664090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480383" w14:textId="55F24C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BB7EB9" w14:textId="4B687B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F91F5C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61A92C" w14:textId="4D8E3F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12A3DCE5" w14:textId="6521A07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729028.87</w:t>
            </w:r>
          </w:p>
        </w:tc>
        <w:tc>
          <w:tcPr>
            <w:tcW w:w="1562" w:type="dxa"/>
          </w:tcPr>
          <w:p w14:paraId="335E03DA" w14:textId="56169C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3345139.64</w:t>
            </w:r>
          </w:p>
        </w:tc>
        <w:tc>
          <w:tcPr>
            <w:tcW w:w="2134" w:type="dxa"/>
          </w:tcPr>
          <w:p w14:paraId="38C680B0" w14:textId="3C8834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43A625" w14:textId="5047D9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49BAD9" w14:textId="6F7E53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23692D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AF1AF7" w14:textId="32ACFE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1FAA770F" w14:textId="31BBBCD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729029.89</w:t>
            </w:r>
          </w:p>
        </w:tc>
        <w:tc>
          <w:tcPr>
            <w:tcW w:w="1562" w:type="dxa"/>
          </w:tcPr>
          <w:p w14:paraId="69A6418E" w14:textId="0A490E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3345128.70</w:t>
            </w:r>
          </w:p>
        </w:tc>
        <w:tc>
          <w:tcPr>
            <w:tcW w:w="2134" w:type="dxa"/>
          </w:tcPr>
          <w:p w14:paraId="2A2DCCE3" w14:textId="2FC5CD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19F44F" w14:textId="5269BD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BE5E5B" w14:textId="3DA92F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DBC26A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57B6A8" w14:textId="36246A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510730B5" w14:textId="2E13BEA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729031.69</w:t>
            </w:r>
          </w:p>
        </w:tc>
        <w:tc>
          <w:tcPr>
            <w:tcW w:w="1562" w:type="dxa"/>
          </w:tcPr>
          <w:p w14:paraId="1BE47C41" w14:textId="4684D0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3345109.36</w:t>
            </w:r>
          </w:p>
        </w:tc>
        <w:tc>
          <w:tcPr>
            <w:tcW w:w="2134" w:type="dxa"/>
          </w:tcPr>
          <w:p w14:paraId="277F7DB1" w14:textId="70435A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05ABFE" w14:textId="62F656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A40E0F" w14:textId="1F604C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573AA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E21A45" w14:textId="527213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62169498" w14:textId="7D61FDF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729032.26</w:t>
            </w:r>
          </w:p>
        </w:tc>
        <w:tc>
          <w:tcPr>
            <w:tcW w:w="1562" w:type="dxa"/>
          </w:tcPr>
          <w:p w14:paraId="174F68A8" w14:textId="3359EE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3345099.92</w:t>
            </w:r>
          </w:p>
        </w:tc>
        <w:tc>
          <w:tcPr>
            <w:tcW w:w="2134" w:type="dxa"/>
          </w:tcPr>
          <w:p w14:paraId="5C6EBBE9" w14:textId="1C2C61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2BD368" w14:textId="6DA2A3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59F6A0" w14:textId="135658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2C9B7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417995" w14:textId="5255F3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69E2049F" w14:textId="467B01E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729030.62</w:t>
            </w:r>
          </w:p>
        </w:tc>
        <w:tc>
          <w:tcPr>
            <w:tcW w:w="1562" w:type="dxa"/>
          </w:tcPr>
          <w:p w14:paraId="1ED82A25" w14:textId="780476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3345083.53</w:t>
            </w:r>
          </w:p>
        </w:tc>
        <w:tc>
          <w:tcPr>
            <w:tcW w:w="2134" w:type="dxa"/>
          </w:tcPr>
          <w:p w14:paraId="65D593DF" w14:textId="5E3A2B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96C853" w14:textId="78993B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8FEABA" w14:textId="297EC3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F8BBB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322D76" w14:textId="7245D0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5606D8CA" w14:textId="7B5E2A6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729030.28</w:t>
            </w:r>
          </w:p>
        </w:tc>
        <w:tc>
          <w:tcPr>
            <w:tcW w:w="1562" w:type="dxa"/>
          </w:tcPr>
          <w:p w14:paraId="5FB79DD0" w14:textId="668D9D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3345058.41</w:t>
            </w:r>
          </w:p>
        </w:tc>
        <w:tc>
          <w:tcPr>
            <w:tcW w:w="2134" w:type="dxa"/>
          </w:tcPr>
          <w:p w14:paraId="222E2C00" w14:textId="61DBD5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5AC401" w14:textId="499797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1E498F" w14:textId="578CBE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0B4C84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76FEDE" w14:textId="427383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0B1C71AE" w14:textId="648DE12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729032.93</w:t>
            </w:r>
          </w:p>
        </w:tc>
        <w:tc>
          <w:tcPr>
            <w:tcW w:w="1562" w:type="dxa"/>
          </w:tcPr>
          <w:p w14:paraId="5D41CA52" w14:textId="32026B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3345039.48</w:t>
            </w:r>
          </w:p>
        </w:tc>
        <w:tc>
          <w:tcPr>
            <w:tcW w:w="2134" w:type="dxa"/>
          </w:tcPr>
          <w:p w14:paraId="3FFB88C7" w14:textId="21E131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BAFDBB" w14:textId="57305A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A4B4B1" w14:textId="7500B8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BF6274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349E5D" w14:textId="4D4D6D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24AC31B9" w14:textId="2E6686F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729038.33</w:t>
            </w:r>
          </w:p>
        </w:tc>
        <w:tc>
          <w:tcPr>
            <w:tcW w:w="1562" w:type="dxa"/>
          </w:tcPr>
          <w:p w14:paraId="7CFC5B2C" w14:textId="2E53F4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3345024.19</w:t>
            </w:r>
          </w:p>
        </w:tc>
        <w:tc>
          <w:tcPr>
            <w:tcW w:w="2134" w:type="dxa"/>
          </w:tcPr>
          <w:p w14:paraId="7842A66F" w14:textId="65DDF6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F7EF7B" w14:textId="0F39DC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AFE99" w14:textId="39D50D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24182A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85E559" w14:textId="163DB5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4FBC7879" w14:textId="586EACF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729046.74</w:t>
            </w:r>
          </w:p>
        </w:tc>
        <w:tc>
          <w:tcPr>
            <w:tcW w:w="1562" w:type="dxa"/>
          </w:tcPr>
          <w:p w14:paraId="0C669E70" w14:textId="28EE96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3345006.26</w:t>
            </w:r>
          </w:p>
        </w:tc>
        <w:tc>
          <w:tcPr>
            <w:tcW w:w="2134" w:type="dxa"/>
          </w:tcPr>
          <w:p w14:paraId="57D8F86A" w14:textId="64019F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EF085" w14:textId="2D45E2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1DFB60" w14:textId="6D022F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92B372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92CD96" w14:textId="09F0C6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3EE5FAE3" w14:textId="74F991B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729055.09</w:t>
            </w:r>
          </w:p>
        </w:tc>
        <w:tc>
          <w:tcPr>
            <w:tcW w:w="1562" w:type="dxa"/>
          </w:tcPr>
          <w:p w14:paraId="17D6B900" w14:textId="25585A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3344997.69</w:t>
            </w:r>
          </w:p>
        </w:tc>
        <w:tc>
          <w:tcPr>
            <w:tcW w:w="2134" w:type="dxa"/>
          </w:tcPr>
          <w:p w14:paraId="2383E302" w14:textId="499A50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A88B70" w14:textId="400089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F9F4A4" w14:textId="6FA713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58C89D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96384E" w14:textId="7B8FA4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4DFAFFA0" w14:textId="50B1A40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729059.31</w:t>
            </w:r>
          </w:p>
        </w:tc>
        <w:tc>
          <w:tcPr>
            <w:tcW w:w="1562" w:type="dxa"/>
          </w:tcPr>
          <w:p w14:paraId="312D6E20" w14:textId="49EDDD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3344989.28</w:t>
            </w:r>
          </w:p>
        </w:tc>
        <w:tc>
          <w:tcPr>
            <w:tcW w:w="2134" w:type="dxa"/>
          </w:tcPr>
          <w:p w14:paraId="36E682AA" w14:textId="455C61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2F80B6" w14:textId="0421AA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698E7F" w14:textId="1A98C7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F8B7FD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3335B8" w14:textId="25B3B8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3DA0D1E0" w14:textId="7ACAAF9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729062.29</w:t>
            </w:r>
          </w:p>
        </w:tc>
        <w:tc>
          <w:tcPr>
            <w:tcW w:w="1562" w:type="dxa"/>
          </w:tcPr>
          <w:p w14:paraId="5DA045C8" w14:textId="4CC037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3344983.76</w:t>
            </w:r>
          </w:p>
        </w:tc>
        <w:tc>
          <w:tcPr>
            <w:tcW w:w="2134" w:type="dxa"/>
          </w:tcPr>
          <w:p w14:paraId="68A1E777" w14:textId="052AD4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39A9F5" w14:textId="573092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39DACC" w14:textId="7D7426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3B04A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6921A6" w14:textId="302DAF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763CD077" w14:textId="63A1EE7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729073.55</w:t>
            </w:r>
          </w:p>
        </w:tc>
        <w:tc>
          <w:tcPr>
            <w:tcW w:w="1562" w:type="dxa"/>
          </w:tcPr>
          <w:p w14:paraId="16166C67" w14:textId="564592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3344962.77</w:t>
            </w:r>
          </w:p>
        </w:tc>
        <w:tc>
          <w:tcPr>
            <w:tcW w:w="2134" w:type="dxa"/>
          </w:tcPr>
          <w:p w14:paraId="754978F7" w14:textId="460CB2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B29BDC" w14:textId="70260C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1211A0" w14:textId="7EAA97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266CD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94ED78" w14:textId="1A294E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3966F4CD" w14:textId="3DAA67F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729085.99</w:t>
            </w:r>
          </w:p>
        </w:tc>
        <w:tc>
          <w:tcPr>
            <w:tcW w:w="1562" w:type="dxa"/>
          </w:tcPr>
          <w:p w14:paraId="3DCA3F01" w14:textId="4D63AD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3344945.93</w:t>
            </w:r>
          </w:p>
        </w:tc>
        <w:tc>
          <w:tcPr>
            <w:tcW w:w="2134" w:type="dxa"/>
          </w:tcPr>
          <w:p w14:paraId="12DFDDBC" w14:textId="03F28D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4A3D01" w14:textId="0B2300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1322B0" w14:textId="58E5D6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9B951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E7E1F5" w14:textId="66B47F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</w:tcPr>
          <w:p w14:paraId="6ED43CE8" w14:textId="35898F8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729101.83</w:t>
            </w:r>
          </w:p>
        </w:tc>
        <w:tc>
          <w:tcPr>
            <w:tcW w:w="1562" w:type="dxa"/>
          </w:tcPr>
          <w:p w14:paraId="5F31865E" w14:textId="79531A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3344925.01</w:t>
            </w:r>
          </w:p>
        </w:tc>
        <w:tc>
          <w:tcPr>
            <w:tcW w:w="2134" w:type="dxa"/>
          </w:tcPr>
          <w:p w14:paraId="09FCA82E" w14:textId="043E13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CCB2FF" w14:textId="5C86AD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FBA2A7" w14:textId="35A951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578DA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8CAF1C" w14:textId="34E153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518</w:t>
            </w:r>
          </w:p>
        </w:tc>
        <w:tc>
          <w:tcPr>
            <w:tcW w:w="1558" w:type="dxa"/>
          </w:tcPr>
          <w:p w14:paraId="0326B7E4" w14:textId="4357973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729108.51</w:t>
            </w:r>
          </w:p>
        </w:tc>
        <w:tc>
          <w:tcPr>
            <w:tcW w:w="1562" w:type="dxa"/>
          </w:tcPr>
          <w:p w14:paraId="7F695CE6" w14:textId="124FF8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3344916.66</w:t>
            </w:r>
          </w:p>
        </w:tc>
        <w:tc>
          <w:tcPr>
            <w:tcW w:w="2134" w:type="dxa"/>
          </w:tcPr>
          <w:p w14:paraId="081DD0CE" w14:textId="20FC84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E032CB" w14:textId="126249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098C49" w14:textId="5F9954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747ED5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2A0957" w14:textId="0D6888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25B530EA" w14:textId="7E5BDA6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729105.16</w:t>
            </w:r>
          </w:p>
        </w:tc>
        <w:tc>
          <w:tcPr>
            <w:tcW w:w="1562" w:type="dxa"/>
          </w:tcPr>
          <w:p w14:paraId="3322577A" w14:textId="24D582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3344900.97</w:t>
            </w:r>
          </w:p>
        </w:tc>
        <w:tc>
          <w:tcPr>
            <w:tcW w:w="2134" w:type="dxa"/>
          </w:tcPr>
          <w:p w14:paraId="4782AE53" w14:textId="2E0A71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66792B" w14:textId="61ABDA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4370B7" w14:textId="18DCA3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7406F9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E1EF9F" w14:textId="0E050C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4CB28B04" w14:textId="72CA043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729095.45</w:t>
            </w:r>
          </w:p>
        </w:tc>
        <w:tc>
          <w:tcPr>
            <w:tcW w:w="1562" w:type="dxa"/>
          </w:tcPr>
          <w:p w14:paraId="788BF3A3" w14:textId="4B10C5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3344892.81</w:t>
            </w:r>
          </w:p>
        </w:tc>
        <w:tc>
          <w:tcPr>
            <w:tcW w:w="2134" w:type="dxa"/>
          </w:tcPr>
          <w:p w14:paraId="2C0EB697" w14:textId="5D64E6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7F9ACB" w14:textId="02E143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6232B6" w14:textId="16D7CB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767D28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DCF39D" w14:textId="45047C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5B7ACCE3" w14:textId="582282F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729077.47</w:t>
            </w:r>
          </w:p>
        </w:tc>
        <w:tc>
          <w:tcPr>
            <w:tcW w:w="1562" w:type="dxa"/>
          </w:tcPr>
          <w:p w14:paraId="11130E3D" w14:textId="3F0675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3344883.14</w:t>
            </w:r>
          </w:p>
        </w:tc>
        <w:tc>
          <w:tcPr>
            <w:tcW w:w="2134" w:type="dxa"/>
          </w:tcPr>
          <w:p w14:paraId="2315F19C" w14:textId="75D0C5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E2B109" w14:textId="653D53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AE650F" w14:textId="7CAE7A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88ADB3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5BD16C" w14:textId="32098F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627DFD90" w14:textId="33D4C64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729060.58</w:t>
            </w:r>
          </w:p>
        </w:tc>
        <w:tc>
          <w:tcPr>
            <w:tcW w:w="1562" w:type="dxa"/>
          </w:tcPr>
          <w:p w14:paraId="16757BA5" w14:textId="04C752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3344870.33</w:t>
            </w:r>
          </w:p>
        </w:tc>
        <w:tc>
          <w:tcPr>
            <w:tcW w:w="2134" w:type="dxa"/>
          </w:tcPr>
          <w:p w14:paraId="341525DC" w14:textId="6DA7A3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A3640" w14:textId="533806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FFA1B" w14:textId="275460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7D0595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47847D" w14:textId="2EFF33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73B27098" w14:textId="0F77A0C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729042.19</w:t>
            </w:r>
          </w:p>
        </w:tc>
        <w:tc>
          <w:tcPr>
            <w:tcW w:w="1562" w:type="dxa"/>
          </w:tcPr>
          <w:p w14:paraId="1F967879" w14:textId="7B5ED2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3344853.40</w:t>
            </w:r>
          </w:p>
        </w:tc>
        <w:tc>
          <w:tcPr>
            <w:tcW w:w="2134" w:type="dxa"/>
          </w:tcPr>
          <w:p w14:paraId="6A987A2B" w14:textId="7FC014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93B702" w14:textId="06EB1B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E0BD71" w14:textId="049814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CD0E08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2FBE0C" w14:textId="344321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549A98B7" w14:textId="0E586A9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729024.36</w:t>
            </w:r>
          </w:p>
        </w:tc>
        <w:tc>
          <w:tcPr>
            <w:tcW w:w="1562" w:type="dxa"/>
          </w:tcPr>
          <w:p w14:paraId="49E193D3" w14:textId="70FDB5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3344824.02</w:t>
            </w:r>
          </w:p>
        </w:tc>
        <w:tc>
          <w:tcPr>
            <w:tcW w:w="2134" w:type="dxa"/>
          </w:tcPr>
          <w:p w14:paraId="6DF0DC58" w14:textId="501805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41FBE0" w14:textId="44A9EF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68AD66" w14:textId="4648B9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6C584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9C83F9" w14:textId="31836D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227FC3C5" w14:textId="1A19A6F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729011.81</w:t>
            </w:r>
          </w:p>
        </w:tc>
        <w:tc>
          <w:tcPr>
            <w:tcW w:w="1562" w:type="dxa"/>
          </w:tcPr>
          <w:p w14:paraId="1A862E04" w14:textId="65277E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3344799.29</w:t>
            </w:r>
          </w:p>
        </w:tc>
        <w:tc>
          <w:tcPr>
            <w:tcW w:w="2134" w:type="dxa"/>
          </w:tcPr>
          <w:p w14:paraId="28A013F0" w14:textId="372A82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29B8C7" w14:textId="74E407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A274EB" w14:textId="6B03A5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D75CC8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FC8B6B" w14:textId="6B337C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3B7D6682" w14:textId="314B966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729002.54</w:t>
            </w:r>
          </w:p>
        </w:tc>
        <w:tc>
          <w:tcPr>
            <w:tcW w:w="1562" w:type="dxa"/>
          </w:tcPr>
          <w:p w14:paraId="54D24C83" w14:textId="3BD63A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3344769.28</w:t>
            </w:r>
          </w:p>
        </w:tc>
        <w:tc>
          <w:tcPr>
            <w:tcW w:w="2134" w:type="dxa"/>
          </w:tcPr>
          <w:p w14:paraId="22CE1BC7" w14:textId="24A038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0C6121" w14:textId="31B660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F725E6" w14:textId="3CAF68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B4E96D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567C64" w14:textId="70FCB8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16EED7C1" w14:textId="2A511BA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728987.04</w:t>
            </w:r>
          </w:p>
        </w:tc>
        <w:tc>
          <w:tcPr>
            <w:tcW w:w="1562" w:type="dxa"/>
          </w:tcPr>
          <w:p w14:paraId="63D7CF44" w14:textId="049D83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3344747.72</w:t>
            </w:r>
          </w:p>
        </w:tc>
        <w:tc>
          <w:tcPr>
            <w:tcW w:w="2134" w:type="dxa"/>
          </w:tcPr>
          <w:p w14:paraId="693760D5" w14:textId="29D025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8AB242" w14:textId="3139F5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E55083" w14:textId="178C6D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D303F1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318EA6" w14:textId="7EF120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563A4AAC" w14:textId="037BDC0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728973.69</w:t>
            </w:r>
          </w:p>
        </w:tc>
        <w:tc>
          <w:tcPr>
            <w:tcW w:w="1562" w:type="dxa"/>
          </w:tcPr>
          <w:p w14:paraId="154F968F" w14:textId="41B5DC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3344737.94</w:t>
            </w:r>
          </w:p>
        </w:tc>
        <w:tc>
          <w:tcPr>
            <w:tcW w:w="2134" w:type="dxa"/>
          </w:tcPr>
          <w:p w14:paraId="294F98E8" w14:textId="78D9FF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9D585" w14:textId="5E3B51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7135F8" w14:textId="24B0B7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00FFFF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333DC6" w14:textId="10DC66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0BD58E41" w14:textId="725325F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728943.93</w:t>
            </w:r>
          </w:p>
        </w:tc>
        <w:tc>
          <w:tcPr>
            <w:tcW w:w="1562" w:type="dxa"/>
          </w:tcPr>
          <w:p w14:paraId="1ABF055E" w14:textId="7AE352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3344719.06</w:t>
            </w:r>
          </w:p>
        </w:tc>
        <w:tc>
          <w:tcPr>
            <w:tcW w:w="2134" w:type="dxa"/>
          </w:tcPr>
          <w:p w14:paraId="2D3DB201" w14:textId="7DCFFC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E29573" w14:textId="2F1AF3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8C2263" w14:textId="380C52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9580B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E2CB37" w14:textId="0A76AB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239AF88A" w14:textId="0591523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728917.92</w:t>
            </w:r>
          </w:p>
        </w:tc>
        <w:tc>
          <w:tcPr>
            <w:tcW w:w="1562" w:type="dxa"/>
          </w:tcPr>
          <w:p w14:paraId="0B3D8DD8" w14:textId="330AAC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3344686.58</w:t>
            </w:r>
          </w:p>
        </w:tc>
        <w:tc>
          <w:tcPr>
            <w:tcW w:w="2134" w:type="dxa"/>
          </w:tcPr>
          <w:p w14:paraId="5377446D" w14:textId="3B863C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88E2D7" w14:textId="27DCFE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731266" w14:textId="64111F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F2EAA3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4BD543" w14:textId="3C440C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314117D9" w14:textId="199B41A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728912.70</w:t>
            </w:r>
          </w:p>
        </w:tc>
        <w:tc>
          <w:tcPr>
            <w:tcW w:w="1562" w:type="dxa"/>
          </w:tcPr>
          <w:p w14:paraId="293CB5A0" w14:textId="74324C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3344677.79</w:t>
            </w:r>
          </w:p>
        </w:tc>
        <w:tc>
          <w:tcPr>
            <w:tcW w:w="2134" w:type="dxa"/>
          </w:tcPr>
          <w:p w14:paraId="19109424" w14:textId="48AAEA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0FFAD4" w14:textId="5FF723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165102" w14:textId="271EEA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91D9BA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A755EF" w14:textId="0FE8C0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7B987ACD" w14:textId="6F2C5F8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728909.69</w:t>
            </w:r>
          </w:p>
        </w:tc>
        <w:tc>
          <w:tcPr>
            <w:tcW w:w="1562" w:type="dxa"/>
          </w:tcPr>
          <w:p w14:paraId="23AC0788" w14:textId="145AD1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3344674.19</w:t>
            </w:r>
          </w:p>
        </w:tc>
        <w:tc>
          <w:tcPr>
            <w:tcW w:w="2134" w:type="dxa"/>
          </w:tcPr>
          <w:p w14:paraId="19A9A607" w14:textId="7B366C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53282C" w14:textId="71F57C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8DA5B" w14:textId="71C37E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F25090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873D2F" w14:textId="7AD837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064307FF" w14:textId="53E52AA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728889.27</w:t>
            </w:r>
          </w:p>
        </w:tc>
        <w:tc>
          <w:tcPr>
            <w:tcW w:w="1562" w:type="dxa"/>
          </w:tcPr>
          <w:p w14:paraId="549685E5" w14:textId="19A30A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3344666.41</w:t>
            </w:r>
          </w:p>
        </w:tc>
        <w:tc>
          <w:tcPr>
            <w:tcW w:w="2134" w:type="dxa"/>
          </w:tcPr>
          <w:p w14:paraId="2D9B8E3D" w14:textId="1EDBD6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AC9127" w14:textId="72B710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495A96" w14:textId="73F60C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AA5E3B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DE382A" w14:textId="491D64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311D8710" w14:textId="079AFE3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728854.96</w:t>
            </w:r>
          </w:p>
        </w:tc>
        <w:tc>
          <w:tcPr>
            <w:tcW w:w="1562" w:type="dxa"/>
          </w:tcPr>
          <w:p w14:paraId="54D3488D" w14:textId="6017EC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3344630.00</w:t>
            </w:r>
          </w:p>
        </w:tc>
        <w:tc>
          <w:tcPr>
            <w:tcW w:w="2134" w:type="dxa"/>
          </w:tcPr>
          <w:p w14:paraId="48933DF6" w14:textId="10CF7D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BCE00E" w14:textId="02FF92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C6330" w14:textId="21B3B2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389E2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E548EC" w14:textId="1F16F8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442B603F" w14:textId="4F56C5F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728846.34</w:t>
            </w:r>
          </w:p>
        </w:tc>
        <w:tc>
          <w:tcPr>
            <w:tcW w:w="1562" w:type="dxa"/>
          </w:tcPr>
          <w:p w14:paraId="4F183AE9" w14:textId="4EF5D3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3344618.45</w:t>
            </w:r>
          </w:p>
        </w:tc>
        <w:tc>
          <w:tcPr>
            <w:tcW w:w="2134" w:type="dxa"/>
          </w:tcPr>
          <w:p w14:paraId="6F98D74E" w14:textId="47BCBA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88C34C" w14:textId="2E50E8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B90D1A" w14:textId="70EE25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95A8CD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F34F43" w14:textId="11DAE6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5F34948E" w14:textId="15C321E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728838.75</w:t>
            </w:r>
          </w:p>
        </w:tc>
        <w:tc>
          <w:tcPr>
            <w:tcW w:w="1562" w:type="dxa"/>
          </w:tcPr>
          <w:p w14:paraId="7F33F5E8" w14:textId="79F73D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3344614.29</w:t>
            </w:r>
          </w:p>
        </w:tc>
        <w:tc>
          <w:tcPr>
            <w:tcW w:w="2134" w:type="dxa"/>
          </w:tcPr>
          <w:p w14:paraId="076DBBD2" w14:textId="1CFC81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B2868" w14:textId="1E00CB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9CB56" w14:textId="1F8E38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DA232D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897D8F" w14:textId="528546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56A29E81" w14:textId="5DE632D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728817.60</w:t>
            </w:r>
          </w:p>
        </w:tc>
        <w:tc>
          <w:tcPr>
            <w:tcW w:w="1562" w:type="dxa"/>
          </w:tcPr>
          <w:p w14:paraId="37A7A69C" w14:textId="63383C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3344610.08</w:t>
            </w:r>
          </w:p>
        </w:tc>
        <w:tc>
          <w:tcPr>
            <w:tcW w:w="2134" w:type="dxa"/>
          </w:tcPr>
          <w:p w14:paraId="35AF9028" w14:textId="7F7C1D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3A0E12" w14:textId="577906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3AA393" w14:textId="58F714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0759D1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560B2B" w14:textId="0B18D0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33F75B65" w14:textId="520A5BB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728787.38</w:t>
            </w:r>
          </w:p>
        </w:tc>
        <w:tc>
          <w:tcPr>
            <w:tcW w:w="1562" w:type="dxa"/>
          </w:tcPr>
          <w:p w14:paraId="337A0550" w14:textId="726D06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3344591.19</w:t>
            </w:r>
          </w:p>
        </w:tc>
        <w:tc>
          <w:tcPr>
            <w:tcW w:w="2134" w:type="dxa"/>
          </w:tcPr>
          <w:p w14:paraId="6B2A9CCF" w14:textId="5BB043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CEADBB" w14:textId="14236A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EBB46C" w14:textId="2DBE42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07B34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5A730C" w14:textId="3D753F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5EFC5C57" w14:textId="5613C3C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728769.84</w:t>
            </w:r>
          </w:p>
        </w:tc>
        <w:tc>
          <w:tcPr>
            <w:tcW w:w="1562" w:type="dxa"/>
          </w:tcPr>
          <w:p w14:paraId="126F4C4D" w14:textId="4F49EA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3344575.92</w:t>
            </w:r>
          </w:p>
        </w:tc>
        <w:tc>
          <w:tcPr>
            <w:tcW w:w="2134" w:type="dxa"/>
          </w:tcPr>
          <w:p w14:paraId="52CEDF84" w14:textId="61C487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1B7F9" w14:textId="4B9B1A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DBB04F" w14:textId="185DBF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0670A1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49DD4E" w14:textId="1BFA98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6FBBB893" w14:textId="77ACDA4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728759.81</w:t>
            </w:r>
          </w:p>
        </w:tc>
        <w:tc>
          <w:tcPr>
            <w:tcW w:w="1562" w:type="dxa"/>
          </w:tcPr>
          <w:p w14:paraId="0FA4C4EF" w14:textId="3D3FA1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3344557.65</w:t>
            </w:r>
          </w:p>
        </w:tc>
        <w:tc>
          <w:tcPr>
            <w:tcW w:w="2134" w:type="dxa"/>
          </w:tcPr>
          <w:p w14:paraId="3F23BD19" w14:textId="4D2949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1A2B5E" w14:textId="4403F7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FE9355" w14:textId="674592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1BFABC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99BFF6" w14:textId="712EA1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63663674" w14:textId="24FF36A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728753.92</w:t>
            </w:r>
          </w:p>
        </w:tc>
        <w:tc>
          <w:tcPr>
            <w:tcW w:w="1562" w:type="dxa"/>
          </w:tcPr>
          <w:p w14:paraId="6343E42B" w14:textId="6DDFCB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3344537.85</w:t>
            </w:r>
          </w:p>
        </w:tc>
        <w:tc>
          <w:tcPr>
            <w:tcW w:w="2134" w:type="dxa"/>
          </w:tcPr>
          <w:p w14:paraId="3E953244" w14:textId="3D8C07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B64313" w14:textId="401B44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383113" w14:textId="71167F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DBD7B4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01E262" w14:textId="593044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4356B606" w14:textId="2BCBD0F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728750.12</w:t>
            </w:r>
          </w:p>
        </w:tc>
        <w:tc>
          <w:tcPr>
            <w:tcW w:w="1562" w:type="dxa"/>
          </w:tcPr>
          <w:p w14:paraId="7091D7A6" w14:textId="451CC7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3344531.34</w:t>
            </w:r>
          </w:p>
        </w:tc>
        <w:tc>
          <w:tcPr>
            <w:tcW w:w="2134" w:type="dxa"/>
          </w:tcPr>
          <w:p w14:paraId="260AE27C" w14:textId="7C1510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9F672C" w14:textId="4F367D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45B856" w14:textId="787E72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5B578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14FE12" w14:textId="4638EF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6563D838" w14:textId="11530E5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728740.46</w:t>
            </w:r>
          </w:p>
        </w:tc>
        <w:tc>
          <w:tcPr>
            <w:tcW w:w="1562" w:type="dxa"/>
          </w:tcPr>
          <w:p w14:paraId="426ADAD3" w14:textId="3A5AEF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3344525.24</w:t>
            </w:r>
          </w:p>
        </w:tc>
        <w:tc>
          <w:tcPr>
            <w:tcW w:w="2134" w:type="dxa"/>
          </w:tcPr>
          <w:p w14:paraId="18599B82" w14:textId="4DA8F3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AF8F50" w14:textId="6583C6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19B5AC" w14:textId="0B53A5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F6205E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1A4AC6" w14:textId="6E89AB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5DB37F5F" w14:textId="3277425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728725.22</w:t>
            </w:r>
          </w:p>
        </w:tc>
        <w:tc>
          <w:tcPr>
            <w:tcW w:w="1562" w:type="dxa"/>
          </w:tcPr>
          <w:p w14:paraId="4A2A3980" w14:textId="243901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3344518.18</w:t>
            </w:r>
          </w:p>
        </w:tc>
        <w:tc>
          <w:tcPr>
            <w:tcW w:w="2134" w:type="dxa"/>
          </w:tcPr>
          <w:p w14:paraId="50ECC31C" w14:textId="3A0371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05DA52" w14:textId="3125C8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954AC3" w14:textId="118840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D7DA8D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F1B7FB" w14:textId="08C2FA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4D2C0906" w14:textId="3B07414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728685.39</w:t>
            </w:r>
          </w:p>
        </w:tc>
        <w:tc>
          <w:tcPr>
            <w:tcW w:w="1562" w:type="dxa"/>
          </w:tcPr>
          <w:p w14:paraId="2D631A26" w14:textId="20609E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3344503.24</w:t>
            </w:r>
          </w:p>
        </w:tc>
        <w:tc>
          <w:tcPr>
            <w:tcW w:w="2134" w:type="dxa"/>
          </w:tcPr>
          <w:p w14:paraId="4DEEFE05" w14:textId="359F47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93D3F7" w14:textId="3A88FE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3795E1" w14:textId="348C24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393E67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765E22" w14:textId="6BFD82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520620FF" w14:textId="7771363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728669.16</w:t>
            </w:r>
          </w:p>
        </w:tc>
        <w:tc>
          <w:tcPr>
            <w:tcW w:w="1562" w:type="dxa"/>
          </w:tcPr>
          <w:p w14:paraId="502CB93E" w14:textId="4D3A55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3344503.71</w:t>
            </w:r>
          </w:p>
        </w:tc>
        <w:tc>
          <w:tcPr>
            <w:tcW w:w="2134" w:type="dxa"/>
          </w:tcPr>
          <w:p w14:paraId="5ECB5ADC" w14:textId="51EBB7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6993DF" w14:textId="5AEE43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5AA5B4" w14:textId="01A992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FAD5D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CC46FC" w14:textId="10E9C2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05CBFC2F" w14:textId="72C5D0E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728631.44</w:t>
            </w:r>
          </w:p>
        </w:tc>
        <w:tc>
          <w:tcPr>
            <w:tcW w:w="1562" w:type="dxa"/>
          </w:tcPr>
          <w:p w14:paraId="7D9637E4" w14:textId="29ECDF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3344520.79</w:t>
            </w:r>
          </w:p>
        </w:tc>
        <w:tc>
          <w:tcPr>
            <w:tcW w:w="2134" w:type="dxa"/>
          </w:tcPr>
          <w:p w14:paraId="06EB151A" w14:textId="7F34DB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952FE2" w14:textId="29D93E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5AB5BD" w14:textId="0E2F08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BB6C2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8ACBD0" w14:textId="692FF3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27B9CAFF" w14:textId="6FAC841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728604.50</w:t>
            </w:r>
          </w:p>
        </w:tc>
        <w:tc>
          <w:tcPr>
            <w:tcW w:w="1562" w:type="dxa"/>
          </w:tcPr>
          <w:p w14:paraId="1DAD69B6" w14:textId="48542F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3344522.53</w:t>
            </w:r>
          </w:p>
        </w:tc>
        <w:tc>
          <w:tcPr>
            <w:tcW w:w="2134" w:type="dxa"/>
          </w:tcPr>
          <w:p w14:paraId="20BD3320" w14:textId="60ABAC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5F1B75" w14:textId="351416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AD2042" w14:textId="5EAFC9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C0FA7E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056A56" w14:textId="3FA867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67CD32B7" w14:textId="3AA360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728580.21</w:t>
            </w:r>
          </w:p>
        </w:tc>
        <w:tc>
          <w:tcPr>
            <w:tcW w:w="1562" w:type="dxa"/>
          </w:tcPr>
          <w:p w14:paraId="461F8FA4" w14:textId="28C60B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3344521.61</w:t>
            </w:r>
          </w:p>
        </w:tc>
        <w:tc>
          <w:tcPr>
            <w:tcW w:w="2134" w:type="dxa"/>
          </w:tcPr>
          <w:p w14:paraId="43D65567" w14:textId="50C6CF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972D8F" w14:textId="7612BB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BB71F6" w14:textId="47AD87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A1A86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1AD546" w14:textId="11C55F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4C749D72" w14:textId="5BF4C39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728552.14</w:t>
            </w:r>
          </w:p>
        </w:tc>
        <w:tc>
          <w:tcPr>
            <w:tcW w:w="1562" w:type="dxa"/>
          </w:tcPr>
          <w:p w14:paraId="30C8EF0A" w14:textId="580084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3344521.10</w:t>
            </w:r>
          </w:p>
        </w:tc>
        <w:tc>
          <w:tcPr>
            <w:tcW w:w="2134" w:type="dxa"/>
          </w:tcPr>
          <w:p w14:paraId="27871732" w14:textId="26DC54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91945D" w14:textId="6D95E5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F553EE" w14:textId="2AA30C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ECB5B9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3118FC" w14:textId="3A852B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71984FEA" w14:textId="21D7866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728534.06</w:t>
            </w:r>
          </w:p>
        </w:tc>
        <w:tc>
          <w:tcPr>
            <w:tcW w:w="1562" w:type="dxa"/>
          </w:tcPr>
          <w:p w14:paraId="7B3EB213" w14:textId="644C7B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3344510.40</w:t>
            </w:r>
          </w:p>
        </w:tc>
        <w:tc>
          <w:tcPr>
            <w:tcW w:w="2134" w:type="dxa"/>
          </w:tcPr>
          <w:p w14:paraId="2F427CAA" w14:textId="652AEC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B53FAE" w14:textId="3ABB7A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58B958" w14:textId="455F95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4A87C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A12A64" w14:textId="4E484F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552</w:t>
            </w:r>
          </w:p>
        </w:tc>
        <w:tc>
          <w:tcPr>
            <w:tcW w:w="1558" w:type="dxa"/>
          </w:tcPr>
          <w:p w14:paraId="2CE43504" w14:textId="472E7D5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728504.14</w:t>
            </w:r>
          </w:p>
        </w:tc>
        <w:tc>
          <w:tcPr>
            <w:tcW w:w="1562" w:type="dxa"/>
          </w:tcPr>
          <w:p w14:paraId="49D2A981" w14:textId="5D8AD7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3344500.43</w:t>
            </w:r>
          </w:p>
        </w:tc>
        <w:tc>
          <w:tcPr>
            <w:tcW w:w="2134" w:type="dxa"/>
          </w:tcPr>
          <w:p w14:paraId="31BD858B" w14:textId="327F2C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B8EA81" w14:textId="53E2E0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093BDE" w14:textId="41D85D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DD505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7ABA31" w14:textId="565FB0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553</w:t>
            </w:r>
          </w:p>
        </w:tc>
        <w:tc>
          <w:tcPr>
            <w:tcW w:w="1558" w:type="dxa"/>
          </w:tcPr>
          <w:p w14:paraId="6545AB36" w14:textId="3012A0E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728474.87</w:t>
            </w:r>
          </w:p>
        </w:tc>
        <w:tc>
          <w:tcPr>
            <w:tcW w:w="1562" w:type="dxa"/>
          </w:tcPr>
          <w:p w14:paraId="3CC62669" w14:textId="55B48C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3344484.73</w:t>
            </w:r>
          </w:p>
        </w:tc>
        <w:tc>
          <w:tcPr>
            <w:tcW w:w="2134" w:type="dxa"/>
          </w:tcPr>
          <w:p w14:paraId="18BC6449" w14:textId="0A7DD8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600BB4" w14:textId="18F1DD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ADC14C" w14:textId="11BBF8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1EE2A8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9F3577" w14:textId="18E267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10D2F697" w14:textId="40A7313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728447.20</w:t>
            </w:r>
          </w:p>
        </w:tc>
        <w:tc>
          <w:tcPr>
            <w:tcW w:w="1562" w:type="dxa"/>
          </w:tcPr>
          <w:p w14:paraId="084AC8F7" w14:textId="691708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3344470.93</w:t>
            </w:r>
          </w:p>
        </w:tc>
        <w:tc>
          <w:tcPr>
            <w:tcW w:w="2134" w:type="dxa"/>
          </w:tcPr>
          <w:p w14:paraId="380C517F" w14:textId="33A0BA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9F3D98" w14:textId="382C17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ABC7F" w14:textId="0E981E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A698B5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416741" w14:textId="7E1424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3522E741" w14:textId="65C9722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728412.57</w:t>
            </w:r>
          </w:p>
        </w:tc>
        <w:tc>
          <w:tcPr>
            <w:tcW w:w="1562" w:type="dxa"/>
          </w:tcPr>
          <w:p w14:paraId="170E7CC3" w14:textId="7C2C53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3344444.08</w:t>
            </w:r>
          </w:p>
        </w:tc>
        <w:tc>
          <w:tcPr>
            <w:tcW w:w="2134" w:type="dxa"/>
          </w:tcPr>
          <w:p w14:paraId="21D4F7A5" w14:textId="4B80A4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D2E44" w14:textId="214679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549875" w14:textId="27AEB8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A93BE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60C511" w14:textId="536D04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7D75053F" w14:textId="1865042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728391.94</w:t>
            </w:r>
          </w:p>
        </w:tc>
        <w:tc>
          <w:tcPr>
            <w:tcW w:w="1562" w:type="dxa"/>
          </w:tcPr>
          <w:p w14:paraId="0D574D8E" w14:textId="765C0B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3344416.85</w:t>
            </w:r>
          </w:p>
        </w:tc>
        <w:tc>
          <w:tcPr>
            <w:tcW w:w="2134" w:type="dxa"/>
          </w:tcPr>
          <w:p w14:paraId="69470A3D" w14:textId="443313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0B534" w14:textId="769176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146D13" w14:textId="45816D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FA03CF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3B56B6" w14:textId="314F28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5B7A28E8" w14:textId="44BF175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728376.91</w:t>
            </w:r>
          </w:p>
        </w:tc>
        <w:tc>
          <w:tcPr>
            <w:tcW w:w="1562" w:type="dxa"/>
          </w:tcPr>
          <w:p w14:paraId="78802D3C" w14:textId="71EE4D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3344383.90</w:t>
            </w:r>
          </w:p>
        </w:tc>
        <w:tc>
          <w:tcPr>
            <w:tcW w:w="2134" w:type="dxa"/>
          </w:tcPr>
          <w:p w14:paraId="685458A5" w14:textId="5E21EC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D9A9E8" w14:textId="5688E7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57D556" w14:textId="5D3827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6EF6F8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3C38A6" w14:textId="1A95D2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7D560148" w14:textId="00B85CA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728373.54</w:t>
            </w:r>
          </w:p>
        </w:tc>
        <w:tc>
          <w:tcPr>
            <w:tcW w:w="1562" w:type="dxa"/>
          </w:tcPr>
          <w:p w14:paraId="677C2436" w14:textId="3BC72D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3344364.90</w:t>
            </w:r>
          </w:p>
        </w:tc>
        <w:tc>
          <w:tcPr>
            <w:tcW w:w="2134" w:type="dxa"/>
          </w:tcPr>
          <w:p w14:paraId="20860B9A" w14:textId="63231E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77E092" w14:textId="555D91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EF21C5" w14:textId="01B2C2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54AA97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280CF4" w14:textId="4C54F6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5085B52C" w14:textId="7284614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728365.80</w:t>
            </w:r>
          </w:p>
        </w:tc>
        <w:tc>
          <w:tcPr>
            <w:tcW w:w="1562" w:type="dxa"/>
          </w:tcPr>
          <w:p w14:paraId="34842C3B" w14:textId="5B9404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3344345.91</w:t>
            </w:r>
          </w:p>
        </w:tc>
        <w:tc>
          <w:tcPr>
            <w:tcW w:w="2134" w:type="dxa"/>
          </w:tcPr>
          <w:p w14:paraId="4DA1A5B4" w14:textId="587CC4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ED52A" w14:textId="459B23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247FE1" w14:textId="6BBBD3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9F13BC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616759" w14:textId="468FB6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6EC6C07C" w14:textId="12602C8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728361.33</w:t>
            </w:r>
          </w:p>
        </w:tc>
        <w:tc>
          <w:tcPr>
            <w:tcW w:w="1562" w:type="dxa"/>
          </w:tcPr>
          <w:p w14:paraId="59D33853" w14:textId="0E99A9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3344326.52</w:t>
            </w:r>
          </w:p>
        </w:tc>
        <w:tc>
          <w:tcPr>
            <w:tcW w:w="2134" w:type="dxa"/>
          </w:tcPr>
          <w:p w14:paraId="1724BBEB" w14:textId="380BB8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49F232" w14:textId="34A6A5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DD6178" w14:textId="78279D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ADFC82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3F8F63" w14:textId="060F8B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6B6CB502" w14:textId="1D5E818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728356.99</w:t>
            </w:r>
          </w:p>
        </w:tc>
        <w:tc>
          <w:tcPr>
            <w:tcW w:w="1562" w:type="dxa"/>
          </w:tcPr>
          <w:p w14:paraId="44690B15" w14:textId="4D9BD9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3344314.85</w:t>
            </w:r>
          </w:p>
        </w:tc>
        <w:tc>
          <w:tcPr>
            <w:tcW w:w="2134" w:type="dxa"/>
          </w:tcPr>
          <w:p w14:paraId="0CDAFA20" w14:textId="6EE0E7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BA5AC4" w14:textId="4525FD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38F36F" w14:textId="5D7F81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51E04C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7C1CC9" w14:textId="1BA99C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37692263" w14:textId="54EDACE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728352.87</w:t>
            </w:r>
          </w:p>
        </w:tc>
        <w:tc>
          <w:tcPr>
            <w:tcW w:w="1562" w:type="dxa"/>
          </w:tcPr>
          <w:p w14:paraId="575901DC" w14:textId="3D103D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3344306.38</w:t>
            </w:r>
          </w:p>
        </w:tc>
        <w:tc>
          <w:tcPr>
            <w:tcW w:w="2134" w:type="dxa"/>
          </w:tcPr>
          <w:p w14:paraId="0CA94338" w14:textId="330952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47D34" w14:textId="07AEEB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C42721" w14:textId="5C8B19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C53E90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462B69" w14:textId="7A1F94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51FC446B" w14:textId="2897703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728348.35</w:t>
            </w:r>
          </w:p>
        </w:tc>
        <w:tc>
          <w:tcPr>
            <w:tcW w:w="1562" w:type="dxa"/>
          </w:tcPr>
          <w:p w14:paraId="55D99E94" w14:textId="54B9A1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3344298.82</w:t>
            </w:r>
          </w:p>
        </w:tc>
        <w:tc>
          <w:tcPr>
            <w:tcW w:w="2134" w:type="dxa"/>
          </w:tcPr>
          <w:p w14:paraId="18A56836" w14:textId="706C5D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BAE4B" w14:textId="0851D9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7A4273" w14:textId="47105F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7BA251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32A49B" w14:textId="5B2DC2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57E1AF7D" w14:textId="059D4EE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728343.95</w:t>
            </w:r>
          </w:p>
        </w:tc>
        <w:tc>
          <w:tcPr>
            <w:tcW w:w="1562" w:type="dxa"/>
          </w:tcPr>
          <w:p w14:paraId="08163ECE" w14:textId="7EE7DC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3344292.57</w:t>
            </w:r>
          </w:p>
        </w:tc>
        <w:tc>
          <w:tcPr>
            <w:tcW w:w="2134" w:type="dxa"/>
          </w:tcPr>
          <w:p w14:paraId="587429FE" w14:textId="200B1D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7BE836" w14:textId="656BAA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8851E2" w14:textId="6E65D3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5FBA8D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20815C" w14:textId="02884B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110F455F" w14:textId="41CBAE9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728336.50</w:t>
            </w:r>
          </w:p>
        </w:tc>
        <w:tc>
          <w:tcPr>
            <w:tcW w:w="1562" w:type="dxa"/>
          </w:tcPr>
          <w:p w14:paraId="11E501AB" w14:textId="3DF6D8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3344283.68</w:t>
            </w:r>
          </w:p>
        </w:tc>
        <w:tc>
          <w:tcPr>
            <w:tcW w:w="2134" w:type="dxa"/>
          </w:tcPr>
          <w:p w14:paraId="197DB16C" w14:textId="41EB66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C4DD6" w14:textId="7EB944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12B6CD" w14:textId="248E2D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15ECBD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495112" w14:textId="7CBD9C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18B81734" w14:textId="113C791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728324.55</w:t>
            </w:r>
          </w:p>
        </w:tc>
        <w:tc>
          <w:tcPr>
            <w:tcW w:w="1562" w:type="dxa"/>
          </w:tcPr>
          <w:p w14:paraId="695EDC83" w14:textId="57FF3A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3344266.98</w:t>
            </w:r>
          </w:p>
        </w:tc>
        <w:tc>
          <w:tcPr>
            <w:tcW w:w="2134" w:type="dxa"/>
          </w:tcPr>
          <w:p w14:paraId="773E7763" w14:textId="756ABE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76FD16" w14:textId="1B2C93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D81308" w14:textId="182AF3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0BC3EF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45DBB0" w14:textId="60C867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580995F9" w14:textId="0333431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728309.71</w:t>
            </w:r>
          </w:p>
        </w:tc>
        <w:tc>
          <w:tcPr>
            <w:tcW w:w="1562" w:type="dxa"/>
          </w:tcPr>
          <w:p w14:paraId="02CB63A7" w14:textId="60A29C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3344240.96</w:t>
            </w:r>
          </w:p>
        </w:tc>
        <w:tc>
          <w:tcPr>
            <w:tcW w:w="2134" w:type="dxa"/>
          </w:tcPr>
          <w:p w14:paraId="4FBAAA40" w14:textId="596B37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223603" w14:textId="014855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7EFCFE" w14:textId="4F0D27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B2784D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D97C53" w14:textId="562109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648353D1" w14:textId="4C79067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728305.99</w:t>
            </w:r>
          </w:p>
        </w:tc>
        <w:tc>
          <w:tcPr>
            <w:tcW w:w="1562" w:type="dxa"/>
          </w:tcPr>
          <w:p w14:paraId="1D3366B3" w14:textId="59FA21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3344215.78</w:t>
            </w:r>
          </w:p>
        </w:tc>
        <w:tc>
          <w:tcPr>
            <w:tcW w:w="2134" w:type="dxa"/>
          </w:tcPr>
          <w:p w14:paraId="57F79879" w14:textId="6BD1F7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A143AE" w14:textId="712094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E4F5D" w14:textId="09FAC4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0E7352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F47625" w14:textId="10EF10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27655C02" w14:textId="3E4B931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728305.99</w:t>
            </w:r>
          </w:p>
        </w:tc>
        <w:tc>
          <w:tcPr>
            <w:tcW w:w="1562" w:type="dxa"/>
          </w:tcPr>
          <w:p w14:paraId="76878839" w14:textId="7456BA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3344198.85</w:t>
            </w:r>
          </w:p>
        </w:tc>
        <w:tc>
          <w:tcPr>
            <w:tcW w:w="2134" w:type="dxa"/>
          </w:tcPr>
          <w:p w14:paraId="4881E832" w14:textId="3E4D69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B598D0" w14:textId="3AD5C3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B42473" w14:textId="35CAF0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E1F9C3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00F5C6" w14:textId="5DB81C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59E193BB" w14:textId="7B21C22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728307.16</w:t>
            </w:r>
          </w:p>
        </w:tc>
        <w:tc>
          <w:tcPr>
            <w:tcW w:w="1562" w:type="dxa"/>
          </w:tcPr>
          <w:p w14:paraId="3DED4EDE" w14:textId="592173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3344180.39</w:t>
            </w:r>
          </w:p>
        </w:tc>
        <w:tc>
          <w:tcPr>
            <w:tcW w:w="2134" w:type="dxa"/>
          </w:tcPr>
          <w:p w14:paraId="53F75DA2" w14:textId="734E99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CFF887" w14:textId="295F6D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7E235D" w14:textId="4D097D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6E6F4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E3C1B2" w14:textId="03B018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668AA79F" w14:textId="15A28CC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728300.68</w:t>
            </w:r>
          </w:p>
        </w:tc>
        <w:tc>
          <w:tcPr>
            <w:tcW w:w="1562" w:type="dxa"/>
          </w:tcPr>
          <w:p w14:paraId="704D766B" w14:textId="17FECF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3344167.87</w:t>
            </w:r>
          </w:p>
        </w:tc>
        <w:tc>
          <w:tcPr>
            <w:tcW w:w="2134" w:type="dxa"/>
          </w:tcPr>
          <w:p w14:paraId="66C4EA25" w14:textId="2568B0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77046" w14:textId="3C53ED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7AF74F" w14:textId="7ABB30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B99BF8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1215E1" w14:textId="2455AA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2EDE53FF" w14:textId="0576539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728292.13</w:t>
            </w:r>
          </w:p>
        </w:tc>
        <w:tc>
          <w:tcPr>
            <w:tcW w:w="1562" w:type="dxa"/>
          </w:tcPr>
          <w:p w14:paraId="22492FD6" w14:textId="277251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3344164.22</w:t>
            </w:r>
          </w:p>
        </w:tc>
        <w:tc>
          <w:tcPr>
            <w:tcW w:w="2134" w:type="dxa"/>
          </w:tcPr>
          <w:p w14:paraId="6CBCE22E" w14:textId="67B24B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3DFCD1" w14:textId="3E0E22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18AC60" w14:textId="3F5E10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FD9004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AB3D78" w14:textId="72ED7C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2861F465" w14:textId="1BC9C9E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728266.02</w:t>
            </w:r>
          </w:p>
        </w:tc>
        <w:tc>
          <w:tcPr>
            <w:tcW w:w="1562" w:type="dxa"/>
          </w:tcPr>
          <w:p w14:paraId="50E98B53" w14:textId="275307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3344144.27</w:t>
            </w:r>
          </w:p>
        </w:tc>
        <w:tc>
          <w:tcPr>
            <w:tcW w:w="2134" w:type="dxa"/>
          </w:tcPr>
          <w:p w14:paraId="2A92D7AE" w14:textId="374ABA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68F099" w14:textId="48F226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E2F4DF" w14:textId="0CC0FD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4E7FC2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FC72C6" w14:textId="32C144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66CC0FFC" w14:textId="3B7D188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728249.35</w:t>
            </w:r>
          </w:p>
        </w:tc>
        <w:tc>
          <w:tcPr>
            <w:tcW w:w="1562" w:type="dxa"/>
          </w:tcPr>
          <w:p w14:paraId="3D8E32A1" w14:textId="4921C4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3344127.62</w:t>
            </w:r>
          </w:p>
        </w:tc>
        <w:tc>
          <w:tcPr>
            <w:tcW w:w="2134" w:type="dxa"/>
          </w:tcPr>
          <w:p w14:paraId="13391C8A" w14:textId="2F77D4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889A4" w14:textId="231822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951234" w14:textId="6FE7E0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ABE5B0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3736A6" w14:textId="53B6A4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72385C69" w14:textId="20C7855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728229.58</w:t>
            </w:r>
          </w:p>
        </w:tc>
        <w:tc>
          <w:tcPr>
            <w:tcW w:w="1562" w:type="dxa"/>
          </w:tcPr>
          <w:p w14:paraId="773E2DBD" w14:textId="215311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3344115.81</w:t>
            </w:r>
          </w:p>
        </w:tc>
        <w:tc>
          <w:tcPr>
            <w:tcW w:w="2134" w:type="dxa"/>
          </w:tcPr>
          <w:p w14:paraId="276DA6C5" w14:textId="0AD447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A397D4" w14:textId="0CC223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0465B4" w14:textId="0ED253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DB1D79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C3FEBB" w14:textId="5AA7FE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221037FB" w14:textId="79CC84F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728208.80</w:t>
            </w:r>
          </w:p>
        </w:tc>
        <w:tc>
          <w:tcPr>
            <w:tcW w:w="1562" w:type="dxa"/>
          </w:tcPr>
          <w:p w14:paraId="63406F2C" w14:textId="3615B6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3344110.93</w:t>
            </w:r>
          </w:p>
        </w:tc>
        <w:tc>
          <w:tcPr>
            <w:tcW w:w="2134" w:type="dxa"/>
          </w:tcPr>
          <w:p w14:paraId="39F5E6C4" w14:textId="7A136D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A2C9BE" w14:textId="566B37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223E03" w14:textId="6A3E8B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F7184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AA8A55" w14:textId="436B5B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31899E58" w14:textId="08AF579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728187.97</w:t>
            </w:r>
          </w:p>
        </w:tc>
        <w:tc>
          <w:tcPr>
            <w:tcW w:w="1562" w:type="dxa"/>
          </w:tcPr>
          <w:p w14:paraId="078C6A0B" w14:textId="49BF37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3344098.77</w:t>
            </w:r>
          </w:p>
        </w:tc>
        <w:tc>
          <w:tcPr>
            <w:tcW w:w="2134" w:type="dxa"/>
          </w:tcPr>
          <w:p w14:paraId="30CCD3D5" w14:textId="47B99F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E74FD2" w14:textId="371C54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EE0309" w14:textId="54D4DE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12F1F7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643C9E" w14:textId="57D75E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4176466D" w14:textId="7C5F326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728169.92</w:t>
            </w:r>
          </w:p>
        </w:tc>
        <w:tc>
          <w:tcPr>
            <w:tcW w:w="1562" w:type="dxa"/>
          </w:tcPr>
          <w:p w14:paraId="717892F2" w14:textId="6B1E80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3344087.58</w:t>
            </w:r>
          </w:p>
        </w:tc>
        <w:tc>
          <w:tcPr>
            <w:tcW w:w="2134" w:type="dxa"/>
          </w:tcPr>
          <w:p w14:paraId="39AA3577" w14:textId="0C2AEC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D1F11E" w14:textId="65BD99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1BF266" w14:textId="35A80D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ED8112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9A153A" w14:textId="52178C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592D405D" w14:textId="6C6BF66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728139.38</w:t>
            </w:r>
          </w:p>
        </w:tc>
        <w:tc>
          <w:tcPr>
            <w:tcW w:w="1562" w:type="dxa"/>
          </w:tcPr>
          <w:p w14:paraId="380B1803" w14:textId="04D872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3344065.46</w:t>
            </w:r>
          </w:p>
        </w:tc>
        <w:tc>
          <w:tcPr>
            <w:tcW w:w="2134" w:type="dxa"/>
          </w:tcPr>
          <w:p w14:paraId="1CA4F7F8" w14:textId="7EB37B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C9A681" w14:textId="46961A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0592A7" w14:textId="077C8B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D73308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CA8ED6" w14:textId="6719F2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45D65C44" w14:textId="69877CE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728132.90</w:t>
            </w:r>
          </w:p>
        </w:tc>
        <w:tc>
          <w:tcPr>
            <w:tcW w:w="1562" w:type="dxa"/>
          </w:tcPr>
          <w:p w14:paraId="4B9E8334" w14:textId="0DD06C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3344053.49</w:t>
            </w:r>
          </w:p>
        </w:tc>
        <w:tc>
          <w:tcPr>
            <w:tcW w:w="2134" w:type="dxa"/>
          </w:tcPr>
          <w:p w14:paraId="1B1C4E50" w14:textId="0FD04A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F52689" w14:textId="44B7E9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D41696" w14:textId="5E77E3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5FC18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FEA374" w14:textId="22909E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3DD1693D" w14:textId="212440F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728129.71</w:t>
            </w:r>
          </w:p>
        </w:tc>
        <w:tc>
          <w:tcPr>
            <w:tcW w:w="1562" w:type="dxa"/>
          </w:tcPr>
          <w:p w14:paraId="25BF29AB" w14:textId="06DE2A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3344050.11</w:t>
            </w:r>
          </w:p>
        </w:tc>
        <w:tc>
          <w:tcPr>
            <w:tcW w:w="2134" w:type="dxa"/>
          </w:tcPr>
          <w:p w14:paraId="31AE5D2A" w14:textId="1413AB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8D826" w14:textId="51A481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C8CCA5" w14:textId="2F1B97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3E1DDA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2B0DB7" w14:textId="1B0223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09B9F236" w14:textId="3C14A29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728113.63</w:t>
            </w:r>
          </w:p>
        </w:tc>
        <w:tc>
          <w:tcPr>
            <w:tcW w:w="1562" w:type="dxa"/>
          </w:tcPr>
          <w:p w14:paraId="3D8DB518" w14:textId="7EAE97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3344043.43</w:t>
            </w:r>
          </w:p>
        </w:tc>
        <w:tc>
          <w:tcPr>
            <w:tcW w:w="2134" w:type="dxa"/>
          </w:tcPr>
          <w:p w14:paraId="00692B65" w14:textId="0AEF6F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B274B7" w14:textId="1E902F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348513" w14:textId="1C7B57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1E69FF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E5FA1B" w14:textId="3792D3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4AB8969B" w14:textId="16C294F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728097.51</w:t>
            </w:r>
          </w:p>
        </w:tc>
        <w:tc>
          <w:tcPr>
            <w:tcW w:w="1562" w:type="dxa"/>
          </w:tcPr>
          <w:p w14:paraId="26768603" w14:textId="41D876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3344034.29</w:t>
            </w:r>
          </w:p>
        </w:tc>
        <w:tc>
          <w:tcPr>
            <w:tcW w:w="2134" w:type="dxa"/>
          </w:tcPr>
          <w:p w14:paraId="2BFFE26E" w14:textId="285953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9E586D" w14:textId="05D4DC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B3057E" w14:textId="5210FB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730704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487B9F" w14:textId="38504F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47BB2C0B" w14:textId="7BFE177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728078.48</w:t>
            </w:r>
          </w:p>
        </w:tc>
        <w:tc>
          <w:tcPr>
            <w:tcW w:w="1562" w:type="dxa"/>
          </w:tcPr>
          <w:p w14:paraId="72956BEE" w14:textId="5DD6B3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3344020.22</w:t>
            </w:r>
          </w:p>
        </w:tc>
        <w:tc>
          <w:tcPr>
            <w:tcW w:w="2134" w:type="dxa"/>
          </w:tcPr>
          <w:p w14:paraId="695A75E1" w14:textId="10C35A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6932A5" w14:textId="317F7A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C8D216" w14:textId="029084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1262F7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842C64" w14:textId="00F72E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33A7CA73" w14:textId="25C11CD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728066.38</w:t>
            </w:r>
          </w:p>
        </w:tc>
        <w:tc>
          <w:tcPr>
            <w:tcW w:w="1562" w:type="dxa"/>
          </w:tcPr>
          <w:p w14:paraId="470E7A9D" w14:textId="7C7CC4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3343989.04</w:t>
            </w:r>
          </w:p>
        </w:tc>
        <w:tc>
          <w:tcPr>
            <w:tcW w:w="2134" w:type="dxa"/>
          </w:tcPr>
          <w:p w14:paraId="1182B4E7" w14:textId="598342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62A98E" w14:textId="1B8FBB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0F89CD" w14:textId="742A4B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B2164F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3AB817" w14:textId="5B2BF7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06B51F8E" w14:textId="40CC89A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728070.94</w:t>
            </w:r>
          </w:p>
        </w:tc>
        <w:tc>
          <w:tcPr>
            <w:tcW w:w="1562" w:type="dxa"/>
          </w:tcPr>
          <w:p w14:paraId="6D882BDA" w14:textId="01C953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3343949.64</w:t>
            </w:r>
          </w:p>
        </w:tc>
        <w:tc>
          <w:tcPr>
            <w:tcW w:w="2134" w:type="dxa"/>
          </w:tcPr>
          <w:p w14:paraId="1C073CEA" w14:textId="238DEB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B89414" w14:textId="169AB7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15B083" w14:textId="488D6F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A40509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668AD0" w14:textId="705FCA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587</w:t>
            </w:r>
          </w:p>
        </w:tc>
        <w:tc>
          <w:tcPr>
            <w:tcW w:w="1558" w:type="dxa"/>
          </w:tcPr>
          <w:p w14:paraId="44E82408" w14:textId="25E2CC5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728095.89</w:t>
            </w:r>
          </w:p>
        </w:tc>
        <w:tc>
          <w:tcPr>
            <w:tcW w:w="1562" w:type="dxa"/>
          </w:tcPr>
          <w:p w14:paraId="18BB11EA" w14:textId="08C50F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3343915.49</w:t>
            </w:r>
          </w:p>
        </w:tc>
        <w:tc>
          <w:tcPr>
            <w:tcW w:w="2134" w:type="dxa"/>
          </w:tcPr>
          <w:p w14:paraId="5BAAEAAA" w14:textId="0AEBA8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F95F7D" w14:textId="0DA9FD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10F2E" w14:textId="4D767F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71C077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5C4EEA" w14:textId="795807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588</w:t>
            </w:r>
          </w:p>
        </w:tc>
        <w:tc>
          <w:tcPr>
            <w:tcW w:w="1558" w:type="dxa"/>
          </w:tcPr>
          <w:p w14:paraId="5A4C584C" w14:textId="412B3ED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728109.38</w:t>
            </w:r>
          </w:p>
        </w:tc>
        <w:tc>
          <w:tcPr>
            <w:tcW w:w="1562" w:type="dxa"/>
          </w:tcPr>
          <w:p w14:paraId="3DE44E06" w14:textId="3316AF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3343903.22</w:t>
            </w:r>
          </w:p>
        </w:tc>
        <w:tc>
          <w:tcPr>
            <w:tcW w:w="2134" w:type="dxa"/>
          </w:tcPr>
          <w:p w14:paraId="7A922407" w14:textId="084B08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7D174E" w14:textId="4191BD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F3E16F" w14:textId="0F3262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D64E7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001AFF" w14:textId="758D51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2C1897AF" w14:textId="498AB0A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728112.15</w:t>
            </w:r>
          </w:p>
        </w:tc>
        <w:tc>
          <w:tcPr>
            <w:tcW w:w="1562" w:type="dxa"/>
          </w:tcPr>
          <w:p w14:paraId="467FCF65" w14:textId="68A7CC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3343901.04</w:t>
            </w:r>
          </w:p>
        </w:tc>
        <w:tc>
          <w:tcPr>
            <w:tcW w:w="2134" w:type="dxa"/>
          </w:tcPr>
          <w:p w14:paraId="30441FB9" w14:textId="084A64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1C15E" w14:textId="29046B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3FFBA" w14:textId="299D11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CD395A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8A59CA" w14:textId="1C2163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19A36D1B" w14:textId="47E5216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728115.46</w:t>
            </w:r>
          </w:p>
        </w:tc>
        <w:tc>
          <w:tcPr>
            <w:tcW w:w="1562" w:type="dxa"/>
          </w:tcPr>
          <w:p w14:paraId="2D9D6CAB" w14:textId="3C3EAD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3343890.27</w:t>
            </w:r>
          </w:p>
        </w:tc>
        <w:tc>
          <w:tcPr>
            <w:tcW w:w="2134" w:type="dxa"/>
          </w:tcPr>
          <w:p w14:paraId="0B5E9705" w14:textId="4B920B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D44573" w14:textId="3CCA09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79342D" w14:textId="2DE05D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38BBE1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7DD662" w14:textId="6308BA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6F9652FA" w14:textId="60E1A61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728117.50</w:t>
            </w:r>
          </w:p>
        </w:tc>
        <w:tc>
          <w:tcPr>
            <w:tcW w:w="1562" w:type="dxa"/>
          </w:tcPr>
          <w:p w14:paraId="74FA37CE" w14:textId="4BACF4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3343879.55</w:t>
            </w:r>
          </w:p>
        </w:tc>
        <w:tc>
          <w:tcPr>
            <w:tcW w:w="2134" w:type="dxa"/>
          </w:tcPr>
          <w:p w14:paraId="3E3BC4C2" w14:textId="451F60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F8281C" w14:textId="5FC2EA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787A5" w14:textId="53A80D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C68B3D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6D699B" w14:textId="57C8F5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2B793567" w14:textId="5374D17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728119.69</w:t>
            </w:r>
          </w:p>
        </w:tc>
        <w:tc>
          <w:tcPr>
            <w:tcW w:w="1562" w:type="dxa"/>
          </w:tcPr>
          <w:p w14:paraId="64027EF1" w14:textId="4393C3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3343865.63</w:t>
            </w:r>
          </w:p>
        </w:tc>
        <w:tc>
          <w:tcPr>
            <w:tcW w:w="2134" w:type="dxa"/>
          </w:tcPr>
          <w:p w14:paraId="4ECCCB2D" w14:textId="16B846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9B5F35" w14:textId="366FBB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A03045" w14:textId="7771FD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F00332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CB44B1" w14:textId="15B6BB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751711E4" w14:textId="1E35ACA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728120.31</w:t>
            </w:r>
          </w:p>
        </w:tc>
        <w:tc>
          <w:tcPr>
            <w:tcW w:w="1562" w:type="dxa"/>
          </w:tcPr>
          <w:p w14:paraId="11163EA2" w14:textId="0C2DE1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3343861.60</w:t>
            </w:r>
          </w:p>
        </w:tc>
        <w:tc>
          <w:tcPr>
            <w:tcW w:w="2134" w:type="dxa"/>
          </w:tcPr>
          <w:p w14:paraId="1D6D886C" w14:textId="572293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175A39" w14:textId="64944B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ECFF05" w14:textId="281E21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BF04F0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430707" w14:textId="6D14D6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7C7173B4" w14:textId="5387EBF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728120.18</w:t>
            </w:r>
          </w:p>
        </w:tc>
        <w:tc>
          <w:tcPr>
            <w:tcW w:w="1562" w:type="dxa"/>
          </w:tcPr>
          <w:p w14:paraId="2770AA44" w14:textId="207456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3343860.87</w:t>
            </w:r>
          </w:p>
        </w:tc>
        <w:tc>
          <w:tcPr>
            <w:tcW w:w="2134" w:type="dxa"/>
          </w:tcPr>
          <w:p w14:paraId="2840BF82" w14:textId="2A3851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FF98AB" w14:textId="4D8F7F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90CC09" w14:textId="1508C1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FCC7FB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191AE2" w14:textId="234CFA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07291A22" w14:textId="5B22C69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728119.27</w:t>
            </w:r>
          </w:p>
        </w:tc>
        <w:tc>
          <w:tcPr>
            <w:tcW w:w="1562" w:type="dxa"/>
          </w:tcPr>
          <w:p w14:paraId="4EDC4F83" w14:textId="6029ED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3343857.84</w:t>
            </w:r>
          </w:p>
        </w:tc>
        <w:tc>
          <w:tcPr>
            <w:tcW w:w="2134" w:type="dxa"/>
          </w:tcPr>
          <w:p w14:paraId="74E3212A" w14:textId="4376A1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7C3A86" w14:textId="392FA5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DE00AB" w14:textId="73EE9D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68F53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C0EDE5" w14:textId="669337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73733DF5" w14:textId="38D3C63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728113.09</w:t>
            </w:r>
          </w:p>
        </w:tc>
        <w:tc>
          <w:tcPr>
            <w:tcW w:w="1562" w:type="dxa"/>
          </w:tcPr>
          <w:p w14:paraId="271CE30E" w14:textId="2F6757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3343842.36</w:t>
            </w:r>
          </w:p>
        </w:tc>
        <w:tc>
          <w:tcPr>
            <w:tcW w:w="2134" w:type="dxa"/>
          </w:tcPr>
          <w:p w14:paraId="1A3F5E17" w14:textId="2AA747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094F35" w14:textId="6E5B86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30563B" w14:textId="484092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EFEEC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2D65B8" w14:textId="2BA737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31A430B7" w14:textId="491B782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728113.44</w:t>
            </w:r>
          </w:p>
        </w:tc>
        <w:tc>
          <w:tcPr>
            <w:tcW w:w="1562" w:type="dxa"/>
          </w:tcPr>
          <w:p w14:paraId="02EDB367" w14:textId="3DDDD7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3343817.84</w:t>
            </w:r>
          </w:p>
        </w:tc>
        <w:tc>
          <w:tcPr>
            <w:tcW w:w="2134" w:type="dxa"/>
          </w:tcPr>
          <w:p w14:paraId="74081E80" w14:textId="02976C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871B85" w14:textId="062ED65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37BA39" w14:textId="4DE1CB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3D6A85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8AE319" w14:textId="4D0494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65370F3F" w14:textId="43D13B7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728116.17</w:t>
            </w:r>
          </w:p>
        </w:tc>
        <w:tc>
          <w:tcPr>
            <w:tcW w:w="1562" w:type="dxa"/>
          </w:tcPr>
          <w:p w14:paraId="0C50C393" w14:textId="4CE2D3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3343805.97</w:t>
            </w:r>
          </w:p>
        </w:tc>
        <w:tc>
          <w:tcPr>
            <w:tcW w:w="2134" w:type="dxa"/>
          </w:tcPr>
          <w:p w14:paraId="116B9028" w14:textId="34DF0A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861962" w14:textId="6BA7B5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88B00D" w14:textId="1BEDC8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A97212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5F33B5" w14:textId="12DF39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624F9113" w14:textId="189D3D0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728116.45</w:t>
            </w:r>
          </w:p>
        </w:tc>
        <w:tc>
          <w:tcPr>
            <w:tcW w:w="1562" w:type="dxa"/>
          </w:tcPr>
          <w:p w14:paraId="217D7C71" w14:textId="633B3F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3343782.63</w:t>
            </w:r>
          </w:p>
        </w:tc>
        <w:tc>
          <w:tcPr>
            <w:tcW w:w="2134" w:type="dxa"/>
          </w:tcPr>
          <w:p w14:paraId="661BBC29" w14:textId="72FC81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0E6B2D" w14:textId="5BFC1E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3287F9" w14:textId="7233EA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6CC480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387CF7" w14:textId="35F441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4D1F0EE2" w14:textId="76729FB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728133.19</w:t>
            </w:r>
          </w:p>
        </w:tc>
        <w:tc>
          <w:tcPr>
            <w:tcW w:w="1562" w:type="dxa"/>
          </w:tcPr>
          <w:p w14:paraId="3B8AE2C5" w14:textId="266639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3343755.81</w:t>
            </w:r>
          </w:p>
        </w:tc>
        <w:tc>
          <w:tcPr>
            <w:tcW w:w="2134" w:type="dxa"/>
          </w:tcPr>
          <w:p w14:paraId="5A2A8445" w14:textId="3AC42C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2129B4" w14:textId="12F707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49A1AE" w14:textId="29E82D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4E32A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CBE672" w14:textId="00F8E4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1954667A" w14:textId="67682A1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728143.10</w:t>
            </w:r>
          </w:p>
        </w:tc>
        <w:tc>
          <w:tcPr>
            <w:tcW w:w="1562" w:type="dxa"/>
          </w:tcPr>
          <w:p w14:paraId="55EC1F99" w14:textId="22247F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3343742.35</w:t>
            </w:r>
          </w:p>
        </w:tc>
        <w:tc>
          <w:tcPr>
            <w:tcW w:w="2134" w:type="dxa"/>
          </w:tcPr>
          <w:p w14:paraId="5E852325" w14:textId="6D4650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A2383B" w14:textId="3D8577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53F797" w14:textId="445369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8C8AE9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2E9DC6" w14:textId="25DE01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1B678F99" w14:textId="50FE1BE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728150.53</w:t>
            </w:r>
          </w:p>
        </w:tc>
        <w:tc>
          <w:tcPr>
            <w:tcW w:w="1562" w:type="dxa"/>
          </w:tcPr>
          <w:p w14:paraId="6EFC9747" w14:textId="3F8219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3343737.05</w:t>
            </w:r>
          </w:p>
        </w:tc>
        <w:tc>
          <w:tcPr>
            <w:tcW w:w="2134" w:type="dxa"/>
          </w:tcPr>
          <w:p w14:paraId="6B446F8F" w14:textId="7D1D26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78A906" w14:textId="62504D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F9308F" w14:textId="3DBAC8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C05520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7F829E" w14:textId="232972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13C293FC" w14:textId="0807232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728152.73</w:t>
            </w:r>
          </w:p>
        </w:tc>
        <w:tc>
          <w:tcPr>
            <w:tcW w:w="1562" w:type="dxa"/>
          </w:tcPr>
          <w:p w14:paraId="2AB3E0F3" w14:textId="14DD19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3343734.76</w:t>
            </w:r>
          </w:p>
        </w:tc>
        <w:tc>
          <w:tcPr>
            <w:tcW w:w="2134" w:type="dxa"/>
          </w:tcPr>
          <w:p w14:paraId="51C9844F" w14:textId="011B33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5AB78" w14:textId="0B8DEE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EFF7E2" w14:textId="5EFF65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9AEF2E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9A0142" w14:textId="57A87F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3E2F1F50" w14:textId="764066E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728153.00</w:t>
            </w:r>
          </w:p>
        </w:tc>
        <w:tc>
          <w:tcPr>
            <w:tcW w:w="1562" w:type="dxa"/>
          </w:tcPr>
          <w:p w14:paraId="30D10DD7" w14:textId="1FB9D5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3343734.37</w:t>
            </w:r>
          </w:p>
        </w:tc>
        <w:tc>
          <w:tcPr>
            <w:tcW w:w="2134" w:type="dxa"/>
          </w:tcPr>
          <w:p w14:paraId="5F0CB969" w14:textId="374971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31D5DA" w14:textId="178D69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5C477" w14:textId="27209F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89A3A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B8196B" w14:textId="3657DF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4BB41A07" w14:textId="6430081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728153.92</w:t>
            </w:r>
          </w:p>
        </w:tc>
        <w:tc>
          <w:tcPr>
            <w:tcW w:w="1562" w:type="dxa"/>
          </w:tcPr>
          <w:p w14:paraId="5757578F" w14:textId="21B43D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3343730.83</w:t>
            </w:r>
          </w:p>
        </w:tc>
        <w:tc>
          <w:tcPr>
            <w:tcW w:w="2134" w:type="dxa"/>
          </w:tcPr>
          <w:p w14:paraId="4CC6DAB2" w14:textId="1AA02A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C0BF07" w14:textId="0D82E3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6D1349" w14:textId="7156BD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BD9E8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6983FC" w14:textId="2A783C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17F9093B" w14:textId="61C6F2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728155.18</w:t>
            </w:r>
          </w:p>
        </w:tc>
        <w:tc>
          <w:tcPr>
            <w:tcW w:w="1562" w:type="dxa"/>
          </w:tcPr>
          <w:p w14:paraId="47E3D621" w14:textId="285E33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3343725.98</w:t>
            </w:r>
          </w:p>
        </w:tc>
        <w:tc>
          <w:tcPr>
            <w:tcW w:w="2134" w:type="dxa"/>
          </w:tcPr>
          <w:p w14:paraId="0A9A8496" w14:textId="40DC9F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DD24BD" w14:textId="6AD37C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D753FC" w14:textId="4E6B97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D821AF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E38EA2" w14:textId="035095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5CE3C90C" w14:textId="457F471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728150.25</w:t>
            </w:r>
          </w:p>
        </w:tc>
        <w:tc>
          <w:tcPr>
            <w:tcW w:w="1562" w:type="dxa"/>
          </w:tcPr>
          <w:p w14:paraId="29A4B64A" w14:textId="3ED6EE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3343723.61</w:t>
            </w:r>
          </w:p>
        </w:tc>
        <w:tc>
          <w:tcPr>
            <w:tcW w:w="2134" w:type="dxa"/>
          </w:tcPr>
          <w:p w14:paraId="2EF2020F" w14:textId="567D68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45D6BD" w14:textId="2421E3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BC99B" w14:textId="43175D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A57BC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6F4BF1" w14:textId="088A1F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3BC116EC" w14:textId="35EC9FB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728142.00</w:t>
            </w:r>
          </w:p>
        </w:tc>
        <w:tc>
          <w:tcPr>
            <w:tcW w:w="1562" w:type="dxa"/>
          </w:tcPr>
          <w:p w14:paraId="79992250" w14:textId="51B7C7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3343716.50</w:t>
            </w:r>
          </w:p>
        </w:tc>
        <w:tc>
          <w:tcPr>
            <w:tcW w:w="2134" w:type="dxa"/>
          </w:tcPr>
          <w:p w14:paraId="02C65B51" w14:textId="1268D2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A9D678" w14:textId="5A5768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957B3C" w14:textId="664FC7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F71C4F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724E44" w14:textId="6A9F24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6B31725F" w14:textId="7655C49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728107.63</w:t>
            </w:r>
          </w:p>
        </w:tc>
        <w:tc>
          <w:tcPr>
            <w:tcW w:w="1562" w:type="dxa"/>
          </w:tcPr>
          <w:p w14:paraId="62FDA776" w14:textId="5362D4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3343701.27</w:t>
            </w:r>
          </w:p>
        </w:tc>
        <w:tc>
          <w:tcPr>
            <w:tcW w:w="2134" w:type="dxa"/>
          </w:tcPr>
          <w:p w14:paraId="380E4AEF" w14:textId="118AAC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5D9056" w14:textId="100826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770117" w14:textId="23B811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747B8E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9DA675" w14:textId="358CB5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5E07CB78" w14:textId="7209C23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728111.18</w:t>
            </w:r>
          </w:p>
        </w:tc>
        <w:tc>
          <w:tcPr>
            <w:tcW w:w="1562" w:type="dxa"/>
          </w:tcPr>
          <w:p w14:paraId="6C1599D3" w14:textId="7B6C3D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3343697.83</w:t>
            </w:r>
          </w:p>
        </w:tc>
        <w:tc>
          <w:tcPr>
            <w:tcW w:w="2134" w:type="dxa"/>
          </w:tcPr>
          <w:p w14:paraId="13BB2EB0" w14:textId="029267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FAD328" w14:textId="45A039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3685E" w14:textId="2EBE71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76A02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12B751" w14:textId="1EEA21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670F568C" w14:textId="170A797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728119.94</w:t>
            </w:r>
          </w:p>
        </w:tc>
        <w:tc>
          <w:tcPr>
            <w:tcW w:w="1562" w:type="dxa"/>
          </w:tcPr>
          <w:p w14:paraId="52781492" w14:textId="07E326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3343689.69</w:t>
            </w:r>
          </w:p>
        </w:tc>
        <w:tc>
          <w:tcPr>
            <w:tcW w:w="2134" w:type="dxa"/>
          </w:tcPr>
          <w:p w14:paraId="63BA0B77" w14:textId="3043D7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56B9AE" w14:textId="35A7F8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1E462A" w14:textId="080350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6C5E2A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0B27F2" w14:textId="409485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4D085198" w14:textId="1CCB692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728124.40</w:t>
            </w:r>
          </w:p>
        </w:tc>
        <w:tc>
          <w:tcPr>
            <w:tcW w:w="1562" w:type="dxa"/>
          </w:tcPr>
          <w:p w14:paraId="532F1686" w14:textId="428E49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3343684.21</w:t>
            </w:r>
          </w:p>
        </w:tc>
        <w:tc>
          <w:tcPr>
            <w:tcW w:w="2134" w:type="dxa"/>
          </w:tcPr>
          <w:p w14:paraId="507FF882" w14:textId="67B7B3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D674C" w14:textId="0D5B5B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20A0CD" w14:textId="04DA95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EC87B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C6B814" w14:textId="3C1F845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0A90B155" w14:textId="2025106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728133.82</w:t>
            </w:r>
          </w:p>
        </w:tc>
        <w:tc>
          <w:tcPr>
            <w:tcW w:w="1562" w:type="dxa"/>
          </w:tcPr>
          <w:p w14:paraId="6BEFCA17" w14:textId="48F29F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3343678.63</w:t>
            </w:r>
          </w:p>
        </w:tc>
        <w:tc>
          <w:tcPr>
            <w:tcW w:w="2134" w:type="dxa"/>
          </w:tcPr>
          <w:p w14:paraId="6928C7BE" w14:textId="1EE93C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83B9BC" w14:textId="74BA9A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7948D9" w14:textId="35D671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DB6865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74761A" w14:textId="0E4CC7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03E3C586" w14:textId="328A370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728146.24</w:t>
            </w:r>
          </w:p>
        </w:tc>
        <w:tc>
          <w:tcPr>
            <w:tcW w:w="1562" w:type="dxa"/>
          </w:tcPr>
          <w:p w14:paraId="541D65BE" w14:textId="7B6E9A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3343674.63</w:t>
            </w:r>
          </w:p>
        </w:tc>
        <w:tc>
          <w:tcPr>
            <w:tcW w:w="2134" w:type="dxa"/>
          </w:tcPr>
          <w:p w14:paraId="06D50F7B" w14:textId="5D2B1E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BF92EA" w14:textId="5A45F4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73DB72" w14:textId="48CA37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7EB9BF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D1C602" w14:textId="74CB70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64A5FFF5" w14:textId="3B94BA5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4F5953E9" w14:textId="53BC9B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30F4FFCA" w14:textId="059720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4205C2AC" w14:textId="11D797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720A159A" w14:textId="16EEA7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EFB8C3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0888B3" w14:textId="633E8F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5571044E" w14:textId="721F349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728377.93</w:t>
            </w:r>
          </w:p>
        </w:tc>
        <w:tc>
          <w:tcPr>
            <w:tcW w:w="1562" w:type="dxa"/>
          </w:tcPr>
          <w:p w14:paraId="6BBF16E6" w14:textId="32324B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3346706.62</w:t>
            </w:r>
          </w:p>
        </w:tc>
        <w:tc>
          <w:tcPr>
            <w:tcW w:w="2134" w:type="dxa"/>
          </w:tcPr>
          <w:p w14:paraId="1CDE6B58" w14:textId="4E74CC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C8D721" w14:textId="71D6CB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F1BD65" w14:textId="584FAE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00CAB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0539D8" w14:textId="586D3E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2C88F9AC" w14:textId="72017A3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728380.42</w:t>
            </w:r>
          </w:p>
        </w:tc>
        <w:tc>
          <w:tcPr>
            <w:tcW w:w="1562" w:type="dxa"/>
          </w:tcPr>
          <w:p w14:paraId="1DDF0C09" w14:textId="3DB9C7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3346707.12</w:t>
            </w:r>
          </w:p>
        </w:tc>
        <w:tc>
          <w:tcPr>
            <w:tcW w:w="2134" w:type="dxa"/>
          </w:tcPr>
          <w:p w14:paraId="10DD72DD" w14:textId="1B30E6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8C479A" w14:textId="3E0EFB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A3A515" w14:textId="5FC9B6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1A26D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61FFAF" w14:textId="1A5193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369AC374" w14:textId="469362B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728391.85</w:t>
            </w:r>
          </w:p>
        </w:tc>
        <w:tc>
          <w:tcPr>
            <w:tcW w:w="1562" w:type="dxa"/>
          </w:tcPr>
          <w:p w14:paraId="6A48FBAD" w14:textId="1F3F1D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3346706.71</w:t>
            </w:r>
          </w:p>
        </w:tc>
        <w:tc>
          <w:tcPr>
            <w:tcW w:w="2134" w:type="dxa"/>
          </w:tcPr>
          <w:p w14:paraId="0CEC0114" w14:textId="536B51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21EF3" w14:textId="571539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9A4371" w14:textId="644733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6E9ED7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EAED85" w14:textId="0747A1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14A6D000" w14:textId="62164E4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728398.23</w:t>
            </w:r>
          </w:p>
        </w:tc>
        <w:tc>
          <w:tcPr>
            <w:tcW w:w="1562" w:type="dxa"/>
          </w:tcPr>
          <w:p w14:paraId="5E864AD1" w14:textId="0CC68E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3346706.56</w:t>
            </w:r>
          </w:p>
        </w:tc>
        <w:tc>
          <w:tcPr>
            <w:tcW w:w="2134" w:type="dxa"/>
          </w:tcPr>
          <w:p w14:paraId="60F12451" w14:textId="38641C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0B22F3" w14:textId="739FFD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4890DB" w14:textId="5BD9D8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9130B2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2F58BA" w14:textId="5A9F2F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1C6BD24E" w14:textId="27E6AB4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728408.88</w:t>
            </w:r>
          </w:p>
        </w:tc>
        <w:tc>
          <w:tcPr>
            <w:tcW w:w="1562" w:type="dxa"/>
          </w:tcPr>
          <w:p w14:paraId="6F6FC20A" w14:textId="574500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3346705.23</w:t>
            </w:r>
          </w:p>
        </w:tc>
        <w:tc>
          <w:tcPr>
            <w:tcW w:w="2134" w:type="dxa"/>
          </w:tcPr>
          <w:p w14:paraId="2D73F351" w14:textId="0D38F1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4A43AA" w14:textId="5C9B5B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12B769" w14:textId="4F15E4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24BBDE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A7C980" w14:textId="2EC0FA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7CEA1787" w14:textId="3C5B65F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728418.74</w:t>
            </w:r>
          </w:p>
        </w:tc>
        <w:tc>
          <w:tcPr>
            <w:tcW w:w="1562" w:type="dxa"/>
          </w:tcPr>
          <w:p w14:paraId="3B9582B1" w14:textId="19640B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3346704.54</w:t>
            </w:r>
          </w:p>
        </w:tc>
        <w:tc>
          <w:tcPr>
            <w:tcW w:w="2134" w:type="dxa"/>
          </w:tcPr>
          <w:p w14:paraId="71C3824F" w14:textId="2E2770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B11DF" w14:textId="3A12E0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999DE9" w14:textId="0142E7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F9BE7A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9C3BD0" w14:textId="1B122B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37AF7E98" w14:textId="2314607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728428.41</w:t>
            </w:r>
          </w:p>
        </w:tc>
        <w:tc>
          <w:tcPr>
            <w:tcW w:w="1562" w:type="dxa"/>
          </w:tcPr>
          <w:p w14:paraId="62985380" w14:textId="5FC5D5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3346702.49</w:t>
            </w:r>
          </w:p>
        </w:tc>
        <w:tc>
          <w:tcPr>
            <w:tcW w:w="2134" w:type="dxa"/>
          </w:tcPr>
          <w:p w14:paraId="08C83DE1" w14:textId="439F5D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FA9531" w14:textId="53D367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3A31F9" w14:textId="7027E5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DDCCFD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E73A00" w14:textId="6B1EE1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28A8DE82" w14:textId="1ACDDAA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728435.43</w:t>
            </w:r>
          </w:p>
        </w:tc>
        <w:tc>
          <w:tcPr>
            <w:tcW w:w="1562" w:type="dxa"/>
          </w:tcPr>
          <w:p w14:paraId="716CD6CC" w14:textId="6649E9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3346701.41</w:t>
            </w:r>
          </w:p>
        </w:tc>
        <w:tc>
          <w:tcPr>
            <w:tcW w:w="2134" w:type="dxa"/>
          </w:tcPr>
          <w:p w14:paraId="77794B70" w14:textId="3C9EDC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3500725" w14:textId="3590DE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02EC8DF" w14:textId="11A95A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501659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0FD6D5" w14:textId="41A348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33B15C2E" w14:textId="30174C1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728440.90</w:t>
            </w:r>
          </w:p>
        </w:tc>
        <w:tc>
          <w:tcPr>
            <w:tcW w:w="1562" w:type="dxa"/>
          </w:tcPr>
          <w:p w14:paraId="362A3065" w14:textId="08CDDD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3346700.56</w:t>
            </w:r>
          </w:p>
        </w:tc>
        <w:tc>
          <w:tcPr>
            <w:tcW w:w="2134" w:type="dxa"/>
          </w:tcPr>
          <w:p w14:paraId="0B8F6AD0" w14:textId="5CC983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01520E" w14:textId="39C020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B5A82C" w14:textId="1AAFB4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BA4A4B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F1AE85" w14:textId="4650E3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31C12053" w14:textId="283423C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728452.70</w:t>
            </w:r>
          </w:p>
        </w:tc>
        <w:tc>
          <w:tcPr>
            <w:tcW w:w="1562" w:type="dxa"/>
          </w:tcPr>
          <w:p w14:paraId="5901DB4E" w14:textId="734D5C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3346700.94</w:t>
            </w:r>
          </w:p>
        </w:tc>
        <w:tc>
          <w:tcPr>
            <w:tcW w:w="2134" w:type="dxa"/>
          </w:tcPr>
          <w:p w14:paraId="3747204B" w14:textId="79DB4C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AEB8BC" w14:textId="6D1DD8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F1D5D1" w14:textId="2D0B18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E12B67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EAE919" w14:textId="4EEFF4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0FFD44AB" w14:textId="668CBEE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728465.83</w:t>
            </w:r>
          </w:p>
        </w:tc>
        <w:tc>
          <w:tcPr>
            <w:tcW w:w="1562" w:type="dxa"/>
          </w:tcPr>
          <w:p w14:paraId="02400CC5" w14:textId="40840E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3346701.64</w:t>
            </w:r>
          </w:p>
        </w:tc>
        <w:tc>
          <w:tcPr>
            <w:tcW w:w="2134" w:type="dxa"/>
          </w:tcPr>
          <w:p w14:paraId="6E36A154" w14:textId="252F8D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D80376" w14:textId="2C43AE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099E82" w14:textId="3B8853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FBA903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2E607F" w14:textId="533C8B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4F38BAEF" w14:textId="54B2BE2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728479.78</w:t>
            </w:r>
          </w:p>
        </w:tc>
        <w:tc>
          <w:tcPr>
            <w:tcW w:w="1562" w:type="dxa"/>
          </w:tcPr>
          <w:p w14:paraId="4E6831A6" w14:textId="683551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3346698.65</w:t>
            </w:r>
          </w:p>
        </w:tc>
        <w:tc>
          <w:tcPr>
            <w:tcW w:w="2134" w:type="dxa"/>
          </w:tcPr>
          <w:p w14:paraId="0E458A72" w14:textId="608A67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DCE26D" w14:textId="38A079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72D1D" w14:textId="7F6D6E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EA2856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356810" w14:textId="7BE45B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65E61A9C" w14:textId="0290144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728496.89</w:t>
            </w:r>
          </w:p>
        </w:tc>
        <w:tc>
          <w:tcPr>
            <w:tcW w:w="1562" w:type="dxa"/>
          </w:tcPr>
          <w:p w14:paraId="4797AE16" w14:textId="6C66F0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3346693.33</w:t>
            </w:r>
          </w:p>
        </w:tc>
        <w:tc>
          <w:tcPr>
            <w:tcW w:w="2134" w:type="dxa"/>
          </w:tcPr>
          <w:p w14:paraId="20FE4C8C" w14:textId="4426A4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B666F" w14:textId="198435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25866A" w14:textId="00074B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038A41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B8ED6B" w14:textId="27FC78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787908E5" w14:textId="1B9749B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728508.23</w:t>
            </w:r>
          </w:p>
        </w:tc>
        <w:tc>
          <w:tcPr>
            <w:tcW w:w="1562" w:type="dxa"/>
          </w:tcPr>
          <w:p w14:paraId="56573007" w14:textId="15F2EE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3346689.28</w:t>
            </w:r>
          </w:p>
        </w:tc>
        <w:tc>
          <w:tcPr>
            <w:tcW w:w="2134" w:type="dxa"/>
          </w:tcPr>
          <w:p w14:paraId="69DA5987" w14:textId="23B4B7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A979D7" w14:textId="66F3BE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B4193B" w14:textId="2FDEFE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08BD52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7D5243" w14:textId="2F7CFC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0AC9A26B" w14:textId="68EAEC7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728512.72</w:t>
            </w:r>
          </w:p>
        </w:tc>
        <w:tc>
          <w:tcPr>
            <w:tcW w:w="1562" w:type="dxa"/>
          </w:tcPr>
          <w:p w14:paraId="7468A0AF" w14:textId="177E08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3346686.97</w:t>
            </w:r>
          </w:p>
        </w:tc>
        <w:tc>
          <w:tcPr>
            <w:tcW w:w="2134" w:type="dxa"/>
          </w:tcPr>
          <w:p w14:paraId="6CE95428" w14:textId="59178D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4E62AA" w14:textId="77988F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2BEF65" w14:textId="32D518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61C08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D9BF22" w14:textId="6C6BA6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1B867D6E" w14:textId="78ED555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728528.13</w:t>
            </w:r>
          </w:p>
        </w:tc>
        <w:tc>
          <w:tcPr>
            <w:tcW w:w="1562" w:type="dxa"/>
          </w:tcPr>
          <w:p w14:paraId="1186A507" w14:textId="43EF91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3346678.74</w:t>
            </w:r>
          </w:p>
        </w:tc>
        <w:tc>
          <w:tcPr>
            <w:tcW w:w="2134" w:type="dxa"/>
          </w:tcPr>
          <w:p w14:paraId="7575BCA1" w14:textId="589C33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D26A71" w14:textId="7B7F13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4A57ED" w14:textId="5512A0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8FB1AD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7B1E04" w14:textId="044213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3C3B2C1C" w14:textId="75F054E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728546.03</w:t>
            </w:r>
          </w:p>
        </w:tc>
        <w:tc>
          <w:tcPr>
            <w:tcW w:w="1562" w:type="dxa"/>
          </w:tcPr>
          <w:p w14:paraId="451811E7" w14:textId="1FF6EC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3346661.09</w:t>
            </w:r>
          </w:p>
        </w:tc>
        <w:tc>
          <w:tcPr>
            <w:tcW w:w="2134" w:type="dxa"/>
          </w:tcPr>
          <w:p w14:paraId="47739BB1" w14:textId="5EDBD3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28A7CC" w14:textId="325274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BA166C" w14:textId="205B51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C0BB02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24CC24" w14:textId="17709C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61B854C5" w14:textId="56399B5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728567.31</w:t>
            </w:r>
          </w:p>
        </w:tc>
        <w:tc>
          <w:tcPr>
            <w:tcW w:w="1562" w:type="dxa"/>
          </w:tcPr>
          <w:p w14:paraId="779905A5" w14:textId="7B09E1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3346639.09</w:t>
            </w:r>
          </w:p>
        </w:tc>
        <w:tc>
          <w:tcPr>
            <w:tcW w:w="2134" w:type="dxa"/>
          </w:tcPr>
          <w:p w14:paraId="447A835A" w14:textId="452482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DE9A4" w14:textId="24B2D0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C8F92A" w14:textId="7AFDF1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97C0F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856B09" w14:textId="60D2A0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4667FC74" w14:textId="0B60F6C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728595.69</w:t>
            </w:r>
          </w:p>
        </w:tc>
        <w:tc>
          <w:tcPr>
            <w:tcW w:w="1562" w:type="dxa"/>
          </w:tcPr>
          <w:p w14:paraId="1E4CD339" w14:textId="21E8C6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3346614.56</w:t>
            </w:r>
          </w:p>
        </w:tc>
        <w:tc>
          <w:tcPr>
            <w:tcW w:w="2134" w:type="dxa"/>
          </w:tcPr>
          <w:p w14:paraId="044FE676" w14:textId="7A0E47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48EB8D" w14:textId="10CCA8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139EA" w14:textId="1678FB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18FDF8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86C522" w14:textId="178027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0C45830B" w14:textId="2A80B59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728610.97</w:t>
            </w:r>
          </w:p>
        </w:tc>
        <w:tc>
          <w:tcPr>
            <w:tcW w:w="1562" w:type="dxa"/>
          </w:tcPr>
          <w:p w14:paraId="61C100BB" w14:textId="26C2D2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3346598.90</w:t>
            </w:r>
          </w:p>
        </w:tc>
        <w:tc>
          <w:tcPr>
            <w:tcW w:w="2134" w:type="dxa"/>
          </w:tcPr>
          <w:p w14:paraId="4445E791" w14:textId="1B17E2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D17327" w14:textId="7E5EEA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3B71F7" w14:textId="1A6739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504DD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DB4A3D" w14:textId="7FC7CC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3BBBB345" w14:textId="2EEB4A5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728623.53</w:t>
            </w:r>
          </w:p>
        </w:tc>
        <w:tc>
          <w:tcPr>
            <w:tcW w:w="1562" w:type="dxa"/>
          </w:tcPr>
          <w:p w14:paraId="2AD91EE2" w14:textId="138EBF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3346586.25</w:t>
            </w:r>
          </w:p>
        </w:tc>
        <w:tc>
          <w:tcPr>
            <w:tcW w:w="2134" w:type="dxa"/>
          </w:tcPr>
          <w:p w14:paraId="66827C25" w14:textId="6649BC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E1928D" w14:textId="35DA04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BFEF69" w14:textId="07DAA1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5DA82E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B19B1A" w14:textId="4ADD3F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1297F064" w14:textId="24E63BF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728633.84</w:t>
            </w:r>
          </w:p>
        </w:tc>
        <w:tc>
          <w:tcPr>
            <w:tcW w:w="1562" w:type="dxa"/>
          </w:tcPr>
          <w:p w14:paraId="69EDEBCA" w14:textId="2F9698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3346575.54</w:t>
            </w:r>
          </w:p>
        </w:tc>
        <w:tc>
          <w:tcPr>
            <w:tcW w:w="2134" w:type="dxa"/>
          </w:tcPr>
          <w:p w14:paraId="677B9ED0" w14:textId="3F7444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888A20" w14:textId="6A818F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27AB10" w14:textId="077284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5B34C9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A75479" w14:textId="7A8EE7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38607262" w14:textId="5754B3E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728642.63</w:t>
            </w:r>
          </w:p>
        </w:tc>
        <w:tc>
          <w:tcPr>
            <w:tcW w:w="1562" w:type="dxa"/>
          </w:tcPr>
          <w:p w14:paraId="6710FDEE" w14:textId="678695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3346567.95</w:t>
            </w:r>
          </w:p>
        </w:tc>
        <w:tc>
          <w:tcPr>
            <w:tcW w:w="2134" w:type="dxa"/>
          </w:tcPr>
          <w:p w14:paraId="11EA759F" w14:textId="3134C2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AF0649" w14:textId="500587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912131" w14:textId="7F2464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EAC8A9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E37938" w14:textId="4C4E18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67AE23E5" w14:textId="6B0814F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728650.66</w:t>
            </w:r>
          </w:p>
        </w:tc>
        <w:tc>
          <w:tcPr>
            <w:tcW w:w="1562" w:type="dxa"/>
          </w:tcPr>
          <w:p w14:paraId="1EA3FE22" w14:textId="30187E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3346559.14</w:t>
            </w:r>
          </w:p>
        </w:tc>
        <w:tc>
          <w:tcPr>
            <w:tcW w:w="2134" w:type="dxa"/>
          </w:tcPr>
          <w:p w14:paraId="14590E15" w14:textId="36AF49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7E0A28" w14:textId="7DABD8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5861CA" w14:textId="44A663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74EA8E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2E40F7" w14:textId="4FB271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657EF1BC" w14:textId="0BAB805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728659.82</w:t>
            </w:r>
          </w:p>
        </w:tc>
        <w:tc>
          <w:tcPr>
            <w:tcW w:w="1562" w:type="dxa"/>
          </w:tcPr>
          <w:p w14:paraId="520CA75E" w14:textId="4D686D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3346546.60</w:t>
            </w:r>
          </w:p>
        </w:tc>
        <w:tc>
          <w:tcPr>
            <w:tcW w:w="2134" w:type="dxa"/>
          </w:tcPr>
          <w:p w14:paraId="4A7D9478" w14:textId="3A3E32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B598D5" w14:textId="7F319D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B50A08" w14:textId="2D65BC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1A5324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74A790" w14:textId="49868E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674CEB5E" w14:textId="4A1C8E9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728667.57</w:t>
            </w:r>
          </w:p>
        </w:tc>
        <w:tc>
          <w:tcPr>
            <w:tcW w:w="1562" w:type="dxa"/>
          </w:tcPr>
          <w:p w14:paraId="0CEE6DDD" w14:textId="449707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3346537.75</w:t>
            </w:r>
          </w:p>
        </w:tc>
        <w:tc>
          <w:tcPr>
            <w:tcW w:w="2134" w:type="dxa"/>
          </w:tcPr>
          <w:p w14:paraId="31F95C4D" w14:textId="7106BE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56C579" w14:textId="2ABD32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E28216" w14:textId="373716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654E6C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BCBFFB" w14:textId="32269D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1B1DD143" w14:textId="0E63516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728679.94</w:t>
            </w:r>
          </w:p>
        </w:tc>
        <w:tc>
          <w:tcPr>
            <w:tcW w:w="1562" w:type="dxa"/>
          </w:tcPr>
          <w:p w14:paraId="61F1AFFC" w14:textId="13362B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3346517.75</w:t>
            </w:r>
          </w:p>
        </w:tc>
        <w:tc>
          <w:tcPr>
            <w:tcW w:w="2134" w:type="dxa"/>
          </w:tcPr>
          <w:p w14:paraId="0FF93CAD" w14:textId="2020E3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99826D" w14:textId="28D041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2D77AD" w14:textId="587692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CCC5EA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127765" w14:textId="27578A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507B22ED" w14:textId="6457F1B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728684.67</w:t>
            </w:r>
          </w:p>
        </w:tc>
        <w:tc>
          <w:tcPr>
            <w:tcW w:w="1562" w:type="dxa"/>
          </w:tcPr>
          <w:p w14:paraId="1EF7B1A5" w14:textId="1CE096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3346497.94</w:t>
            </w:r>
          </w:p>
        </w:tc>
        <w:tc>
          <w:tcPr>
            <w:tcW w:w="2134" w:type="dxa"/>
          </w:tcPr>
          <w:p w14:paraId="1F66CEBA" w14:textId="6EFC8B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15697F" w14:textId="697A8C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7D0241" w14:textId="1D7D57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8F576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16ACDC" w14:textId="371900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7FF23ACD" w14:textId="553818C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728685.34</w:t>
            </w:r>
          </w:p>
        </w:tc>
        <w:tc>
          <w:tcPr>
            <w:tcW w:w="1562" w:type="dxa"/>
          </w:tcPr>
          <w:p w14:paraId="0AC6C43C" w14:textId="641AD9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3346482.80</w:t>
            </w:r>
          </w:p>
        </w:tc>
        <w:tc>
          <w:tcPr>
            <w:tcW w:w="2134" w:type="dxa"/>
          </w:tcPr>
          <w:p w14:paraId="0662EBB8" w14:textId="7511AD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F9B4FB" w14:textId="423B38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0D16E" w14:textId="74E288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DFFE8B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B36867" w14:textId="5D90A4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3AB9305A" w14:textId="10F0924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728684.58</w:t>
            </w:r>
          </w:p>
        </w:tc>
        <w:tc>
          <w:tcPr>
            <w:tcW w:w="1562" w:type="dxa"/>
          </w:tcPr>
          <w:p w14:paraId="6D80CCFA" w14:textId="7827A3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3346467.81</w:t>
            </w:r>
          </w:p>
        </w:tc>
        <w:tc>
          <w:tcPr>
            <w:tcW w:w="2134" w:type="dxa"/>
          </w:tcPr>
          <w:p w14:paraId="01447C53" w14:textId="23C88C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62260A" w14:textId="5FC49B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5A15B7" w14:textId="148B39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9AA2D3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00FE6B" w14:textId="2095C0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6B2D0D0F" w14:textId="2C02B09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728687.07</w:t>
            </w:r>
          </w:p>
        </w:tc>
        <w:tc>
          <w:tcPr>
            <w:tcW w:w="1562" w:type="dxa"/>
          </w:tcPr>
          <w:p w14:paraId="3A5AEF83" w14:textId="7E3E73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3346449.36</w:t>
            </w:r>
          </w:p>
        </w:tc>
        <w:tc>
          <w:tcPr>
            <w:tcW w:w="2134" w:type="dxa"/>
          </w:tcPr>
          <w:p w14:paraId="4DA34031" w14:textId="3CE737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27C35" w14:textId="0D375A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3C004" w14:textId="1F852E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9A83A5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08698F" w14:textId="15D3BD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46C686F0" w14:textId="77282E2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728693.90</w:t>
            </w:r>
          </w:p>
        </w:tc>
        <w:tc>
          <w:tcPr>
            <w:tcW w:w="1562" w:type="dxa"/>
          </w:tcPr>
          <w:p w14:paraId="493385EB" w14:textId="5B7EE6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3346435.80</w:t>
            </w:r>
          </w:p>
        </w:tc>
        <w:tc>
          <w:tcPr>
            <w:tcW w:w="2134" w:type="dxa"/>
          </w:tcPr>
          <w:p w14:paraId="58A57551" w14:textId="2E6D25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2824F" w14:textId="2C39FE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9E0164" w14:textId="47F206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5C2E5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36CC14" w14:textId="076B23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4D3FD3FC" w14:textId="34420D9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728700.32</w:t>
            </w:r>
          </w:p>
        </w:tc>
        <w:tc>
          <w:tcPr>
            <w:tcW w:w="1562" w:type="dxa"/>
          </w:tcPr>
          <w:p w14:paraId="24B457A5" w14:textId="6510EF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3346422.26</w:t>
            </w:r>
          </w:p>
        </w:tc>
        <w:tc>
          <w:tcPr>
            <w:tcW w:w="2134" w:type="dxa"/>
          </w:tcPr>
          <w:p w14:paraId="35931A67" w14:textId="55CB00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68A381" w14:textId="67E7C7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556DA5" w14:textId="41D1AB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2F6F0B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EE1EB2" w14:textId="567CCC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221C5AAC" w14:textId="0CAE1F4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728710.12</w:t>
            </w:r>
          </w:p>
        </w:tc>
        <w:tc>
          <w:tcPr>
            <w:tcW w:w="1562" w:type="dxa"/>
          </w:tcPr>
          <w:p w14:paraId="34CF4151" w14:textId="0EF34C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3346407.07</w:t>
            </w:r>
          </w:p>
        </w:tc>
        <w:tc>
          <w:tcPr>
            <w:tcW w:w="2134" w:type="dxa"/>
          </w:tcPr>
          <w:p w14:paraId="0E09892F" w14:textId="26D146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E091DD" w14:textId="45967B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489132" w14:textId="391519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3A063C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BFBB21" w14:textId="3B1FD5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437AC1A5" w14:textId="4F3B64C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728716.26</w:t>
            </w:r>
          </w:p>
        </w:tc>
        <w:tc>
          <w:tcPr>
            <w:tcW w:w="1562" w:type="dxa"/>
          </w:tcPr>
          <w:p w14:paraId="5763BCEB" w14:textId="3496D3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3346397.85</w:t>
            </w:r>
          </w:p>
        </w:tc>
        <w:tc>
          <w:tcPr>
            <w:tcW w:w="2134" w:type="dxa"/>
          </w:tcPr>
          <w:p w14:paraId="28536561" w14:textId="19371D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50432" w14:textId="7271CB5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5EB05B" w14:textId="1292F7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8A45B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FB7B40" w14:textId="5BA093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65B41C91" w14:textId="3A3D28E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728721.64</w:t>
            </w:r>
          </w:p>
        </w:tc>
        <w:tc>
          <w:tcPr>
            <w:tcW w:w="1562" w:type="dxa"/>
          </w:tcPr>
          <w:p w14:paraId="49B8CA1B" w14:textId="57572A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3346391.12</w:t>
            </w:r>
          </w:p>
        </w:tc>
        <w:tc>
          <w:tcPr>
            <w:tcW w:w="2134" w:type="dxa"/>
          </w:tcPr>
          <w:p w14:paraId="512E4912" w14:textId="46021D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B61A84" w14:textId="5A34F1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243822" w14:textId="3C340D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7728D7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AE95CA" w14:textId="50A91B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30B55E1F" w14:textId="028E8D6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728729.97</w:t>
            </w:r>
          </w:p>
        </w:tc>
        <w:tc>
          <w:tcPr>
            <w:tcW w:w="1562" w:type="dxa"/>
          </w:tcPr>
          <w:p w14:paraId="38E888C7" w14:textId="31D369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3346380.36</w:t>
            </w:r>
          </w:p>
        </w:tc>
        <w:tc>
          <w:tcPr>
            <w:tcW w:w="2134" w:type="dxa"/>
          </w:tcPr>
          <w:p w14:paraId="4BD41900" w14:textId="16873A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0059F" w14:textId="5CD08D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745877" w14:textId="47D7BC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1643C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A28ED1" w14:textId="2033AF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334DE177" w14:textId="79D0F83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728736.36</w:t>
            </w:r>
          </w:p>
        </w:tc>
        <w:tc>
          <w:tcPr>
            <w:tcW w:w="1562" w:type="dxa"/>
          </w:tcPr>
          <w:p w14:paraId="4DCF4E19" w14:textId="60CF67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3346374.46</w:t>
            </w:r>
          </w:p>
        </w:tc>
        <w:tc>
          <w:tcPr>
            <w:tcW w:w="2134" w:type="dxa"/>
          </w:tcPr>
          <w:p w14:paraId="24F3F3F1" w14:textId="0FC7DC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E23CBE" w14:textId="01674B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4116D9" w14:textId="72C0A1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0C2CF1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A48323" w14:textId="0C8F8D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2247AFDB" w14:textId="7A3D19B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728742.27</w:t>
            </w:r>
          </w:p>
        </w:tc>
        <w:tc>
          <w:tcPr>
            <w:tcW w:w="1562" w:type="dxa"/>
          </w:tcPr>
          <w:p w14:paraId="33322BBE" w14:textId="151193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3346368.41</w:t>
            </w:r>
          </w:p>
        </w:tc>
        <w:tc>
          <w:tcPr>
            <w:tcW w:w="2134" w:type="dxa"/>
          </w:tcPr>
          <w:p w14:paraId="26C4E0EE" w14:textId="5E648E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5DA2F" w14:textId="52CE59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0211B" w14:textId="515E8C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C2BAD8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A85175" w14:textId="22ADFB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7C49DD0D" w14:textId="0795377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728749.46</w:t>
            </w:r>
          </w:p>
        </w:tc>
        <w:tc>
          <w:tcPr>
            <w:tcW w:w="1562" w:type="dxa"/>
          </w:tcPr>
          <w:p w14:paraId="38B23CFA" w14:textId="027D6F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3346361.22</w:t>
            </w:r>
          </w:p>
        </w:tc>
        <w:tc>
          <w:tcPr>
            <w:tcW w:w="2134" w:type="dxa"/>
          </w:tcPr>
          <w:p w14:paraId="28DA0309" w14:textId="213BAA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B33D4C" w14:textId="090B63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35BF5" w14:textId="150297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97338F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73B4D9" w14:textId="345CAC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78EDB3AF" w14:textId="624520E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728756.13</w:t>
            </w:r>
          </w:p>
        </w:tc>
        <w:tc>
          <w:tcPr>
            <w:tcW w:w="1562" w:type="dxa"/>
          </w:tcPr>
          <w:p w14:paraId="52132C05" w14:textId="110BCB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3346353.74</w:t>
            </w:r>
          </w:p>
        </w:tc>
        <w:tc>
          <w:tcPr>
            <w:tcW w:w="2134" w:type="dxa"/>
          </w:tcPr>
          <w:p w14:paraId="448CA7CA" w14:textId="0C78C3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0DC068" w14:textId="0FF3DE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9B2F53" w14:textId="199E72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556C2D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F2291E" w14:textId="0C7E93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75204381" w14:textId="6EE38E2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728765.15</w:t>
            </w:r>
          </w:p>
        </w:tc>
        <w:tc>
          <w:tcPr>
            <w:tcW w:w="1562" w:type="dxa"/>
          </w:tcPr>
          <w:p w14:paraId="71CAA35F" w14:textId="2AD09B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3346346.63</w:t>
            </w:r>
          </w:p>
        </w:tc>
        <w:tc>
          <w:tcPr>
            <w:tcW w:w="2134" w:type="dxa"/>
          </w:tcPr>
          <w:p w14:paraId="05EA68EE" w14:textId="1FF0EF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C817DB" w14:textId="793113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47D22B" w14:textId="6AD10B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D3ED37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A7B66F" w14:textId="1E442D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600EB4E9" w14:textId="3894CE5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728775.13</w:t>
            </w:r>
          </w:p>
        </w:tc>
        <w:tc>
          <w:tcPr>
            <w:tcW w:w="1562" w:type="dxa"/>
          </w:tcPr>
          <w:p w14:paraId="2F3F40C3" w14:textId="3FBCE8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3346342.29</w:t>
            </w:r>
          </w:p>
        </w:tc>
        <w:tc>
          <w:tcPr>
            <w:tcW w:w="2134" w:type="dxa"/>
          </w:tcPr>
          <w:p w14:paraId="28A444D2" w14:textId="4D2D6B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0F0E6CF" w14:textId="626EAA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4D367B7" w14:textId="4A9C59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765460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2666D0" w14:textId="133D7E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044323AA" w14:textId="393A020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728782.87</w:t>
            </w:r>
          </w:p>
        </w:tc>
        <w:tc>
          <w:tcPr>
            <w:tcW w:w="1562" w:type="dxa"/>
          </w:tcPr>
          <w:p w14:paraId="1EBBEC07" w14:textId="016D14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3346337.29</w:t>
            </w:r>
          </w:p>
        </w:tc>
        <w:tc>
          <w:tcPr>
            <w:tcW w:w="2134" w:type="dxa"/>
          </w:tcPr>
          <w:p w14:paraId="2A5A9605" w14:textId="50AD99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A109C" w14:textId="2EE04E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9C25DB" w14:textId="6E3B52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446DDB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011D68" w14:textId="5DB5ED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3AD20D4D" w14:textId="275DD26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728797.70</w:t>
            </w:r>
          </w:p>
        </w:tc>
        <w:tc>
          <w:tcPr>
            <w:tcW w:w="1562" w:type="dxa"/>
          </w:tcPr>
          <w:p w14:paraId="275519D1" w14:textId="555CB5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3346335.19</w:t>
            </w:r>
          </w:p>
        </w:tc>
        <w:tc>
          <w:tcPr>
            <w:tcW w:w="2134" w:type="dxa"/>
          </w:tcPr>
          <w:p w14:paraId="06CC2E69" w14:textId="60AD7B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D308F" w14:textId="7A60F3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DCC38E" w14:textId="745FA3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C58D7A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3BFAAF" w14:textId="77559E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030CF561" w14:textId="2AB7DC1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728807.82</w:t>
            </w:r>
          </w:p>
        </w:tc>
        <w:tc>
          <w:tcPr>
            <w:tcW w:w="1562" w:type="dxa"/>
          </w:tcPr>
          <w:p w14:paraId="232E29A3" w14:textId="6A82CB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3346331.91</w:t>
            </w:r>
          </w:p>
        </w:tc>
        <w:tc>
          <w:tcPr>
            <w:tcW w:w="2134" w:type="dxa"/>
          </w:tcPr>
          <w:p w14:paraId="3D0009D1" w14:textId="36BC23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8558DD" w14:textId="6AB929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AEEA22" w14:textId="5C6ADD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BE06F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D9466B" w14:textId="261D98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7A6F2D44" w14:textId="5869B89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728810.87</w:t>
            </w:r>
          </w:p>
        </w:tc>
        <w:tc>
          <w:tcPr>
            <w:tcW w:w="1562" w:type="dxa"/>
          </w:tcPr>
          <w:p w14:paraId="162884F7" w14:textId="6ADC40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3346320.98</w:t>
            </w:r>
          </w:p>
        </w:tc>
        <w:tc>
          <w:tcPr>
            <w:tcW w:w="2134" w:type="dxa"/>
          </w:tcPr>
          <w:p w14:paraId="2B81A391" w14:textId="1EA9AD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6CAF1E" w14:textId="6E7599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86E9A5" w14:textId="3089ED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4E6D84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1BB78E" w14:textId="57053D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125D8C18" w14:textId="7F0A642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728814.44</w:t>
            </w:r>
          </w:p>
        </w:tc>
        <w:tc>
          <w:tcPr>
            <w:tcW w:w="1562" w:type="dxa"/>
          </w:tcPr>
          <w:p w14:paraId="29D42F77" w14:textId="4CB24C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3346308.25</w:t>
            </w:r>
          </w:p>
        </w:tc>
        <w:tc>
          <w:tcPr>
            <w:tcW w:w="2134" w:type="dxa"/>
          </w:tcPr>
          <w:p w14:paraId="4C2DAB4A" w14:textId="6F3DB8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12587" w14:textId="2DCE6F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D9783F" w14:textId="6394CE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CFE35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409573" w14:textId="1A524B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55B25AE1" w14:textId="6221194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728821.03</w:t>
            </w:r>
          </w:p>
        </w:tc>
        <w:tc>
          <w:tcPr>
            <w:tcW w:w="1562" w:type="dxa"/>
          </w:tcPr>
          <w:p w14:paraId="36555E8D" w14:textId="2AD490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3346298.44</w:t>
            </w:r>
          </w:p>
        </w:tc>
        <w:tc>
          <w:tcPr>
            <w:tcW w:w="2134" w:type="dxa"/>
          </w:tcPr>
          <w:p w14:paraId="041927E2" w14:textId="37C64B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1BC8B7" w14:textId="4D53BF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EFF67D" w14:textId="20D6A8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96C87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58E31F" w14:textId="7095A9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000DF043" w14:textId="3899D0B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728829.70</w:t>
            </w:r>
          </w:p>
        </w:tc>
        <w:tc>
          <w:tcPr>
            <w:tcW w:w="1562" w:type="dxa"/>
          </w:tcPr>
          <w:p w14:paraId="31C6DF35" w14:textId="7FE807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3346292.33</w:t>
            </w:r>
          </w:p>
        </w:tc>
        <w:tc>
          <w:tcPr>
            <w:tcW w:w="2134" w:type="dxa"/>
          </w:tcPr>
          <w:p w14:paraId="356DB5D2" w14:textId="03753E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4F7EE" w14:textId="43E7BB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08399C" w14:textId="2BFECB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44C397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AB6F85" w14:textId="4B4497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32E20F9E" w14:textId="216FB98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728839.50</w:t>
            </w:r>
          </w:p>
        </w:tc>
        <w:tc>
          <w:tcPr>
            <w:tcW w:w="1562" w:type="dxa"/>
          </w:tcPr>
          <w:p w14:paraId="257DF31F" w14:textId="562D5B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3346286.22</w:t>
            </w:r>
          </w:p>
        </w:tc>
        <w:tc>
          <w:tcPr>
            <w:tcW w:w="2134" w:type="dxa"/>
          </w:tcPr>
          <w:p w14:paraId="6BE4B41E" w14:textId="252455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DEC428" w14:textId="7E03DB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180387" w14:textId="7500CD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3C9EC6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AB20E6" w14:textId="347FCA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381A00AE" w14:textId="258CF20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728857.65</w:t>
            </w:r>
          </w:p>
        </w:tc>
        <w:tc>
          <w:tcPr>
            <w:tcW w:w="1562" w:type="dxa"/>
          </w:tcPr>
          <w:p w14:paraId="5898E6FB" w14:textId="2B2CEB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3346276.42</w:t>
            </w:r>
          </w:p>
        </w:tc>
        <w:tc>
          <w:tcPr>
            <w:tcW w:w="2134" w:type="dxa"/>
          </w:tcPr>
          <w:p w14:paraId="7CE207DE" w14:textId="755B1B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54C3F1" w14:textId="434D19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EDA46D" w14:textId="7FD8B2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F99B1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515736" w14:textId="5CBF45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2D8B8903" w14:textId="30D3730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728866.49</w:t>
            </w:r>
          </w:p>
        </w:tc>
        <w:tc>
          <w:tcPr>
            <w:tcW w:w="1562" w:type="dxa"/>
          </w:tcPr>
          <w:p w14:paraId="5D140796" w14:textId="3AF14A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3346266.45</w:t>
            </w:r>
          </w:p>
        </w:tc>
        <w:tc>
          <w:tcPr>
            <w:tcW w:w="2134" w:type="dxa"/>
          </w:tcPr>
          <w:p w14:paraId="6473FAFA" w14:textId="55C14B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7041D4" w14:textId="736F03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9A4943" w14:textId="04EBD7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103EF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872AE7" w14:textId="384BBD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4685D182" w14:textId="4CA748D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728866.17</w:t>
            </w:r>
          </w:p>
        </w:tc>
        <w:tc>
          <w:tcPr>
            <w:tcW w:w="1562" w:type="dxa"/>
          </w:tcPr>
          <w:p w14:paraId="16C35028" w14:textId="48A13F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3346254.07</w:t>
            </w:r>
          </w:p>
        </w:tc>
        <w:tc>
          <w:tcPr>
            <w:tcW w:w="2134" w:type="dxa"/>
          </w:tcPr>
          <w:p w14:paraId="5DE6BF88" w14:textId="6D03BB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4EBCAA" w14:textId="4335AF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A8B40C" w14:textId="7DA326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07418D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6CF2D5" w14:textId="30EABD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34ACDA74" w14:textId="388195A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728860.87</w:t>
            </w:r>
          </w:p>
        </w:tc>
        <w:tc>
          <w:tcPr>
            <w:tcW w:w="1562" w:type="dxa"/>
          </w:tcPr>
          <w:p w14:paraId="66455E64" w14:textId="5E5627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3346239.12</w:t>
            </w:r>
          </w:p>
        </w:tc>
        <w:tc>
          <w:tcPr>
            <w:tcW w:w="2134" w:type="dxa"/>
          </w:tcPr>
          <w:p w14:paraId="0E4322C2" w14:textId="2A4901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992CB1" w14:textId="4DC4ED5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544F54" w14:textId="16D256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C98C12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AAFE53" w14:textId="7B3610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6AEBB11B" w14:textId="642B19E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728855.89</w:t>
            </w:r>
          </w:p>
        </w:tc>
        <w:tc>
          <w:tcPr>
            <w:tcW w:w="1562" w:type="dxa"/>
          </w:tcPr>
          <w:p w14:paraId="6EF65BDB" w14:textId="648CED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3346226.58</w:t>
            </w:r>
          </w:p>
        </w:tc>
        <w:tc>
          <w:tcPr>
            <w:tcW w:w="2134" w:type="dxa"/>
          </w:tcPr>
          <w:p w14:paraId="7C2ED4EB" w14:textId="0D7313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AB3F06" w14:textId="12C440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9D8233" w14:textId="0DDB3B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6B62CD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8FED88" w14:textId="45E42D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369832FA" w14:textId="5DBE9DC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728846.25</w:t>
            </w:r>
          </w:p>
        </w:tc>
        <w:tc>
          <w:tcPr>
            <w:tcW w:w="1562" w:type="dxa"/>
          </w:tcPr>
          <w:p w14:paraId="07E87FFC" w14:textId="74B839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3346211.30</w:t>
            </w:r>
          </w:p>
        </w:tc>
        <w:tc>
          <w:tcPr>
            <w:tcW w:w="2134" w:type="dxa"/>
          </w:tcPr>
          <w:p w14:paraId="7D828DE1" w14:textId="5A89A6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9FECE" w14:textId="6DBB97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00E74D" w14:textId="50A56B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C1867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4ACD71" w14:textId="3F3431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5DB85DFD" w14:textId="50593F4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728840.21</w:t>
            </w:r>
          </w:p>
        </w:tc>
        <w:tc>
          <w:tcPr>
            <w:tcW w:w="1562" w:type="dxa"/>
          </w:tcPr>
          <w:p w14:paraId="04FA8902" w14:textId="0ADD33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3346204.37</w:t>
            </w:r>
          </w:p>
        </w:tc>
        <w:tc>
          <w:tcPr>
            <w:tcW w:w="2134" w:type="dxa"/>
          </w:tcPr>
          <w:p w14:paraId="1A66B9E4" w14:textId="62FA67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F62117" w14:textId="3B591E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605137" w14:textId="64F9E3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A8BB9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32F68A" w14:textId="7831BA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7B28FE8C" w14:textId="26C5982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728835.25</w:t>
            </w:r>
          </w:p>
        </w:tc>
        <w:tc>
          <w:tcPr>
            <w:tcW w:w="1562" w:type="dxa"/>
          </w:tcPr>
          <w:p w14:paraId="6EBA28B5" w14:textId="056C05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3346198.80</w:t>
            </w:r>
          </w:p>
        </w:tc>
        <w:tc>
          <w:tcPr>
            <w:tcW w:w="2134" w:type="dxa"/>
          </w:tcPr>
          <w:p w14:paraId="76B89E83" w14:textId="1C2E76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A6040C" w14:textId="3D7B70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F60EF6" w14:textId="4386BE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893A39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FCE0EF" w14:textId="52F875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624E0C16" w14:textId="20CB58E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728832.30</w:t>
            </w:r>
          </w:p>
        </w:tc>
        <w:tc>
          <w:tcPr>
            <w:tcW w:w="1562" w:type="dxa"/>
          </w:tcPr>
          <w:p w14:paraId="67328AF8" w14:textId="341DF7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3346195.06</w:t>
            </w:r>
          </w:p>
        </w:tc>
        <w:tc>
          <w:tcPr>
            <w:tcW w:w="2134" w:type="dxa"/>
          </w:tcPr>
          <w:p w14:paraId="190A4A47" w14:textId="7CACA6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D034C6" w14:textId="0684A3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5657F" w14:textId="298824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561349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BDAA70" w14:textId="1D2AE8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2E407E61" w14:textId="122A702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728828.15</w:t>
            </w:r>
          </w:p>
        </w:tc>
        <w:tc>
          <w:tcPr>
            <w:tcW w:w="1562" w:type="dxa"/>
          </w:tcPr>
          <w:p w14:paraId="7B3D1418" w14:textId="011D6C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3346189.81</w:t>
            </w:r>
          </w:p>
        </w:tc>
        <w:tc>
          <w:tcPr>
            <w:tcW w:w="2134" w:type="dxa"/>
          </w:tcPr>
          <w:p w14:paraId="7138DA25" w14:textId="60E965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15C031" w14:textId="74E85E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7AF04B" w14:textId="117D7E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6DDE1A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A43FF2" w14:textId="292677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4335E7F4" w14:textId="43D536B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</w:t>
            </w: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89</w:t>
            </w:r>
          </w:p>
        </w:tc>
        <w:tc>
          <w:tcPr>
            <w:tcW w:w="1562" w:type="dxa"/>
          </w:tcPr>
          <w:p w14:paraId="06104899" w14:textId="659FF6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</w:t>
            </w:r>
            <w:r>
              <w:rPr>
                <w:sz w:val="18"/>
              </w:rPr>
              <w:t>4</w:t>
            </w:r>
            <w:r w:rsidRPr="002E6E74">
              <w:rPr>
                <w:sz w:val="18"/>
              </w:rPr>
              <w:t>.</w:t>
            </w:r>
            <w:r>
              <w:rPr>
                <w:sz w:val="18"/>
              </w:rPr>
              <w:t>20</w:t>
            </w:r>
          </w:p>
        </w:tc>
        <w:tc>
          <w:tcPr>
            <w:tcW w:w="2134" w:type="dxa"/>
          </w:tcPr>
          <w:p w14:paraId="39BDB79A" w14:textId="44C8E9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395441" w14:textId="6AB4B7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621C21" w14:textId="32024E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09A4F2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0347FE" w14:textId="1ADBCF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32EDC825" w14:textId="7DA7F82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</w:t>
            </w:r>
            <w:r>
              <w:rPr>
                <w:sz w:val="18"/>
                <w:szCs w:val="20"/>
              </w:rPr>
              <w:t>21</w:t>
            </w:r>
            <w:r w:rsidRPr="002E6E74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34</w:t>
            </w:r>
          </w:p>
        </w:tc>
        <w:tc>
          <w:tcPr>
            <w:tcW w:w="1562" w:type="dxa"/>
          </w:tcPr>
          <w:p w14:paraId="67240A5B" w14:textId="2FE774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</w:t>
            </w:r>
            <w:r>
              <w:rPr>
                <w:sz w:val="18"/>
              </w:rPr>
              <w:t>3</w:t>
            </w:r>
            <w:r w:rsidRPr="002E6E74">
              <w:rPr>
                <w:sz w:val="18"/>
              </w:rPr>
              <w:t>.</w:t>
            </w:r>
            <w:r>
              <w:rPr>
                <w:sz w:val="18"/>
              </w:rPr>
              <w:t>70</w:t>
            </w:r>
          </w:p>
        </w:tc>
        <w:tc>
          <w:tcPr>
            <w:tcW w:w="2134" w:type="dxa"/>
          </w:tcPr>
          <w:p w14:paraId="6CAE39DF" w14:textId="5D6DB3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EF00AB" w14:textId="549DAD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F98619" w14:textId="400A46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C85623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C957A7" w14:textId="2415E2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7D345CA2" w14:textId="768BE3C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728808.84</w:t>
            </w:r>
          </w:p>
        </w:tc>
        <w:tc>
          <w:tcPr>
            <w:tcW w:w="1562" w:type="dxa"/>
          </w:tcPr>
          <w:p w14:paraId="5CD2BCAE" w14:textId="6FAF2C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3346165.80</w:t>
            </w:r>
          </w:p>
        </w:tc>
        <w:tc>
          <w:tcPr>
            <w:tcW w:w="2134" w:type="dxa"/>
          </w:tcPr>
          <w:p w14:paraId="1B9D512E" w14:textId="2E4937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400FC0" w14:textId="49D2EB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A921E0" w14:textId="3BA0B9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A6F827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340253" w14:textId="62EC4A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504A2230" w14:textId="1DEB1B4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728803.01</w:t>
            </w:r>
          </w:p>
        </w:tc>
        <w:tc>
          <w:tcPr>
            <w:tcW w:w="1562" w:type="dxa"/>
          </w:tcPr>
          <w:p w14:paraId="470E64D4" w14:textId="5F8157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3346155.66</w:t>
            </w:r>
          </w:p>
        </w:tc>
        <w:tc>
          <w:tcPr>
            <w:tcW w:w="2134" w:type="dxa"/>
          </w:tcPr>
          <w:p w14:paraId="0E3EE73E" w14:textId="000DFB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3A0147" w14:textId="336E25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FCCC5" w14:textId="23A123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57FFAF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B46D25" w14:textId="29CBD1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76CC29BC" w14:textId="0B230BC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728797.59</w:t>
            </w:r>
          </w:p>
        </w:tc>
        <w:tc>
          <w:tcPr>
            <w:tcW w:w="1562" w:type="dxa"/>
          </w:tcPr>
          <w:p w14:paraId="116A16E6" w14:textId="5A877F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3346154.51</w:t>
            </w:r>
          </w:p>
        </w:tc>
        <w:tc>
          <w:tcPr>
            <w:tcW w:w="2134" w:type="dxa"/>
          </w:tcPr>
          <w:p w14:paraId="2DFD23F0" w14:textId="1B3414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58725F" w14:textId="37FB48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288B97" w14:textId="3E0DCD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5A97A5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2D7F37" w14:textId="61C66C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19760EEA" w14:textId="142E639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728793.72</w:t>
            </w:r>
          </w:p>
        </w:tc>
        <w:tc>
          <w:tcPr>
            <w:tcW w:w="1562" w:type="dxa"/>
          </w:tcPr>
          <w:p w14:paraId="6126E7BF" w14:textId="52AF3D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3346156.89</w:t>
            </w:r>
          </w:p>
        </w:tc>
        <w:tc>
          <w:tcPr>
            <w:tcW w:w="2134" w:type="dxa"/>
          </w:tcPr>
          <w:p w14:paraId="2C9561D4" w14:textId="27CA85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D6DAE1" w14:textId="1F8346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97D3E9" w14:textId="0A2BE5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88B11C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9A298A" w14:textId="5A364C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30386CAC" w14:textId="7014188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728782.18</w:t>
            </w:r>
          </w:p>
        </w:tc>
        <w:tc>
          <w:tcPr>
            <w:tcW w:w="1562" w:type="dxa"/>
          </w:tcPr>
          <w:p w14:paraId="7FADDEA5" w14:textId="4DFD10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3346152.91</w:t>
            </w:r>
          </w:p>
        </w:tc>
        <w:tc>
          <w:tcPr>
            <w:tcW w:w="2134" w:type="dxa"/>
          </w:tcPr>
          <w:p w14:paraId="4C4349D1" w14:textId="0077F0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73A3BA" w14:textId="1452A0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5CF762" w14:textId="40F21E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1B424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E52C58" w14:textId="7AC964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5DE32A12" w14:textId="1B1E4E8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728774.74</w:t>
            </w:r>
          </w:p>
        </w:tc>
        <w:tc>
          <w:tcPr>
            <w:tcW w:w="1562" w:type="dxa"/>
          </w:tcPr>
          <w:p w14:paraId="6ED1E946" w14:textId="74B7CC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3346146.37</w:t>
            </w:r>
          </w:p>
        </w:tc>
        <w:tc>
          <w:tcPr>
            <w:tcW w:w="2134" w:type="dxa"/>
          </w:tcPr>
          <w:p w14:paraId="05EF227C" w14:textId="4A3648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0AB2DB" w14:textId="1F9687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7C6429" w14:textId="6CDA0A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62C58F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DCFC89" w14:textId="0E5CA9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1ED0E465" w14:textId="13DEB9A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728775.25</w:t>
            </w:r>
          </w:p>
        </w:tc>
        <w:tc>
          <w:tcPr>
            <w:tcW w:w="1562" w:type="dxa"/>
          </w:tcPr>
          <w:p w14:paraId="4ED6BB40" w14:textId="62856A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3346138.92</w:t>
            </w:r>
          </w:p>
        </w:tc>
        <w:tc>
          <w:tcPr>
            <w:tcW w:w="2134" w:type="dxa"/>
          </w:tcPr>
          <w:p w14:paraId="1EDA67CF" w14:textId="334FBB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CD36B5" w14:textId="14D410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B894AC" w14:textId="26792C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2CEABB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5AD902" w14:textId="1D9DC1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1043E9D0" w14:textId="4804E7F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728774.48</w:t>
            </w:r>
          </w:p>
        </w:tc>
        <w:tc>
          <w:tcPr>
            <w:tcW w:w="1562" w:type="dxa"/>
          </w:tcPr>
          <w:p w14:paraId="186D9101" w14:textId="7F42F3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3346132.63</w:t>
            </w:r>
          </w:p>
        </w:tc>
        <w:tc>
          <w:tcPr>
            <w:tcW w:w="2134" w:type="dxa"/>
          </w:tcPr>
          <w:p w14:paraId="3E608EEF" w14:textId="469489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829D0" w14:textId="4B74EB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48D2DF" w14:textId="5F8717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ADE6B6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466D4A" w14:textId="51CA10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50DB8C0B" w14:textId="4FD8813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728771.40</w:t>
            </w:r>
          </w:p>
        </w:tc>
        <w:tc>
          <w:tcPr>
            <w:tcW w:w="1562" w:type="dxa"/>
          </w:tcPr>
          <w:p w14:paraId="11986BDF" w14:textId="3FE14D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3346126.98</w:t>
            </w:r>
          </w:p>
        </w:tc>
        <w:tc>
          <w:tcPr>
            <w:tcW w:w="2134" w:type="dxa"/>
          </w:tcPr>
          <w:p w14:paraId="1F6F16BE" w14:textId="41672E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C82A81" w14:textId="2E7929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13422C" w14:textId="79497E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28AAFB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C71626" w14:textId="4D8411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41A96E72" w14:textId="5E982FD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728770.30</w:t>
            </w:r>
          </w:p>
        </w:tc>
        <w:tc>
          <w:tcPr>
            <w:tcW w:w="1562" w:type="dxa"/>
          </w:tcPr>
          <w:p w14:paraId="1BFEDF90" w14:textId="0F70B4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3346118.75</w:t>
            </w:r>
          </w:p>
        </w:tc>
        <w:tc>
          <w:tcPr>
            <w:tcW w:w="2134" w:type="dxa"/>
          </w:tcPr>
          <w:p w14:paraId="1BD34A1E" w14:textId="71CC91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CF1A39" w14:textId="4FFD29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2DAE77" w14:textId="3E2599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5D331D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2C12C3" w14:textId="122B12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11D87DBD" w14:textId="1978DC2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728768.30</w:t>
            </w:r>
          </w:p>
        </w:tc>
        <w:tc>
          <w:tcPr>
            <w:tcW w:w="1562" w:type="dxa"/>
          </w:tcPr>
          <w:p w14:paraId="395C71CC" w14:textId="4CA1B0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3346106.92</w:t>
            </w:r>
          </w:p>
        </w:tc>
        <w:tc>
          <w:tcPr>
            <w:tcW w:w="2134" w:type="dxa"/>
          </w:tcPr>
          <w:p w14:paraId="2A866ECC" w14:textId="720D9D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555584" w14:textId="0F6358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E4E6B" w14:textId="7142A0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FD62C8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F19D26" w14:textId="76780D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7A268D99" w14:textId="76B7CB2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728763.76</w:t>
            </w:r>
          </w:p>
        </w:tc>
        <w:tc>
          <w:tcPr>
            <w:tcW w:w="1562" w:type="dxa"/>
          </w:tcPr>
          <w:p w14:paraId="34131BC5" w14:textId="03FA17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3346100.35</w:t>
            </w:r>
          </w:p>
        </w:tc>
        <w:tc>
          <w:tcPr>
            <w:tcW w:w="2134" w:type="dxa"/>
          </w:tcPr>
          <w:p w14:paraId="5C1D31B3" w14:textId="2C58CC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0897C3" w14:textId="65AF12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B2F7B8" w14:textId="08714C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628C00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C55620" w14:textId="345BF9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6585D440" w14:textId="477BBFF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728758.66</w:t>
            </w:r>
          </w:p>
        </w:tc>
        <w:tc>
          <w:tcPr>
            <w:tcW w:w="1562" w:type="dxa"/>
          </w:tcPr>
          <w:p w14:paraId="5A2C9827" w14:textId="7180D8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3346095.24</w:t>
            </w:r>
          </w:p>
        </w:tc>
        <w:tc>
          <w:tcPr>
            <w:tcW w:w="2134" w:type="dxa"/>
          </w:tcPr>
          <w:p w14:paraId="7BD60880" w14:textId="77052C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110BC3" w14:textId="1C7CB7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FD1C04" w14:textId="779A8A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25148E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14AB7C" w14:textId="5367A6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3F035936" w14:textId="4A78011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728748.86</w:t>
            </w:r>
          </w:p>
        </w:tc>
        <w:tc>
          <w:tcPr>
            <w:tcW w:w="1562" w:type="dxa"/>
          </w:tcPr>
          <w:p w14:paraId="7E824A0D" w14:textId="78CE7C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3346085.84</w:t>
            </w:r>
          </w:p>
        </w:tc>
        <w:tc>
          <w:tcPr>
            <w:tcW w:w="2134" w:type="dxa"/>
          </w:tcPr>
          <w:p w14:paraId="675FC1F7" w14:textId="2483E2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A11A7D" w14:textId="728D8A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820D9E" w14:textId="3B0ECF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655396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E8C977" w14:textId="5E88A8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4B85A502" w14:textId="3BBD756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728746.77</w:t>
            </w:r>
          </w:p>
        </w:tc>
        <w:tc>
          <w:tcPr>
            <w:tcW w:w="1562" w:type="dxa"/>
          </w:tcPr>
          <w:p w14:paraId="61182234" w14:textId="6E4EED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3346076.69</w:t>
            </w:r>
          </w:p>
        </w:tc>
        <w:tc>
          <w:tcPr>
            <w:tcW w:w="2134" w:type="dxa"/>
          </w:tcPr>
          <w:p w14:paraId="75E514FB" w14:textId="650B80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062D731" w14:textId="05415D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AE6764D" w14:textId="379E44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98B029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ED509D" w14:textId="54F05F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213A797E" w14:textId="249B3DF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728745.61</w:t>
            </w:r>
          </w:p>
        </w:tc>
        <w:tc>
          <w:tcPr>
            <w:tcW w:w="1562" w:type="dxa"/>
          </w:tcPr>
          <w:p w14:paraId="5B53A42C" w14:textId="72A3FC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3346067.28</w:t>
            </w:r>
          </w:p>
        </w:tc>
        <w:tc>
          <w:tcPr>
            <w:tcW w:w="2134" w:type="dxa"/>
          </w:tcPr>
          <w:p w14:paraId="32CE1E2D" w14:textId="18094C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68774C" w14:textId="37D132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B55502" w14:textId="6F8AEB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DE3059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8F0895" w14:textId="295B2E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0A48EB90" w14:textId="2A05768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728746.39</w:t>
            </w:r>
          </w:p>
        </w:tc>
        <w:tc>
          <w:tcPr>
            <w:tcW w:w="1562" w:type="dxa"/>
          </w:tcPr>
          <w:p w14:paraId="2A81A5F8" w14:textId="2EA067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3346053.24</w:t>
            </w:r>
          </w:p>
        </w:tc>
        <w:tc>
          <w:tcPr>
            <w:tcW w:w="2134" w:type="dxa"/>
          </w:tcPr>
          <w:p w14:paraId="4AC8D1FA" w14:textId="5AA48A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2C52D4" w14:textId="756F16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725991" w14:textId="41B090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48CB9B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863C08" w14:textId="35BCC6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4DB9C663" w14:textId="2624220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728751.28</w:t>
            </w:r>
          </w:p>
        </w:tc>
        <w:tc>
          <w:tcPr>
            <w:tcW w:w="1562" w:type="dxa"/>
          </w:tcPr>
          <w:p w14:paraId="6AFCA8BE" w14:textId="533977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3346043.07</w:t>
            </w:r>
          </w:p>
        </w:tc>
        <w:tc>
          <w:tcPr>
            <w:tcW w:w="2134" w:type="dxa"/>
          </w:tcPr>
          <w:p w14:paraId="79E2669F" w14:textId="5EAFFB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87EDA6" w14:textId="205952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B4FE4D" w14:textId="1DC7BE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38FC02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7C4994" w14:textId="5CCB17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331F8E8E" w14:textId="7648850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728755.78</w:t>
            </w:r>
          </w:p>
        </w:tc>
        <w:tc>
          <w:tcPr>
            <w:tcW w:w="1562" w:type="dxa"/>
          </w:tcPr>
          <w:p w14:paraId="5CACA49E" w14:textId="5723A0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3346035.40</w:t>
            </w:r>
          </w:p>
        </w:tc>
        <w:tc>
          <w:tcPr>
            <w:tcW w:w="2134" w:type="dxa"/>
          </w:tcPr>
          <w:p w14:paraId="663422BA" w14:textId="0CDEA0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2537E5" w14:textId="53B064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DE55D6" w14:textId="310B79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0B094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4AA1B2" w14:textId="5E7082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4F2A0C6B" w14:textId="1D40A7D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728761.61</w:t>
            </w:r>
          </w:p>
        </w:tc>
        <w:tc>
          <w:tcPr>
            <w:tcW w:w="1562" w:type="dxa"/>
          </w:tcPr>
          <w:p w14:paraId="1B2B4E26" w14:textId="5473A2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3346029.83</w:t>
            </w:r>
          </w:p>
        </w:tc>
        <w:tc>
          <w:tcPr>
            <w:tcW w:w="2134" w:type="dxa"/>
          </w:tcPr>
          <w:p w14:paraId="6761C325" w14:textId="732DAF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885D40" w14:textId="3AA88D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6E2EEE" w14:textId="6F4864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274F8D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57C4EC" w14:textId="5C7A96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4E2A9755" w14:textId="65F498B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728763.31</w:t>
            </w:r>
          </w:p>
        </w:tc>
        <w:tc>
          <w:tcPr>
            <w:tcW w:w="1562" w:type="dxa"/>
          </w:tcPr>
          <w:p w14:paraId="52FC6C9F" w14:textId="739371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3346028.21</w:t>
            </w:r>
          </w:p>
        </w:tc>
        <w:tc>
          <w:tcPr>
            <w:tcW w:w="2134" w:type="dxa"/>
          </w:tcPr>
          <w:p w14:paraId="38DFFA4F" w14:textId="7A7EF7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928DC8" w14:textId="73DDC7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55E668" w14:textId="1E4021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10821B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2ED462" w14:textId="200127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4F96AA83" w14:textId="67467CF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728773.34</w:t>
            </w:r>
          </w:p>
        </w:tc>
        <w:tc>
          <w:tcPr>
            <w:tcW w:w="1562" w:type="dxa"/>
          </w:tcPr>
          <w:p w14:paraId="6218479E" w14:textId="163606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3346022.81</w:t>
            </w:r>
          </w:p>
        </w:tc>
        <w:tc>
          <w:tcPr>
            <w:tcW w:w="2134" w:type="dxa"/>
          </w:tcPr>
          <w:p w14:paraId="5880650B" w14:textId="31B64B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B13F5F" w14:textId="396C44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D8FA53" w14:textId="097B2F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C660E6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BBFE1E" w14:textId="724488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241074EE" w14:textId="4A43B70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728784.60</w:t>
            </w:r>
          </w:p>
        </w:tc>
        <w:tc>
          <w:tcPr>
            <w:tcW w:w="1562" w:type="dxa"/>
          </w:tcPr>
          <w:p w14:paraId="26629280" w14:textId="22D1E7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3346016.69</w:t>
            </w:r>
          </w:p>
        </w:tc>
        <w:tc>
          <w:tcPr>
            <w:tcW w:w="2134" w:type="dxa"/>
          </w:tcPr>
          <w:p w14:paraId="2E9B0048" w14:textId="69A557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66A473" w14:textId="0708F1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BF7E87" w14:textId="7D1EDD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F56A15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2C2BEB" w14:textId="1978BD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549DBFF2" w14:textId="481C25B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728791.81</w:t>
            </w:r>
          </w:p>
        </w:tc>
        <w:tc>
          <w:tcPr>
            <w:tcW w:w="1562" w:type="dxa"/>
          </w:tcPr>
          <w:p w14:paraId="42D97E21" w14:textId="7ADEA7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3346010.60</w:t>
            </w:r>
          </w:p>
        </w:tc>
        <w:tc>
          <w:tcPr>
            <w:tcW w:w="2134" w:type="dxa"/>
          </w:tcPr>
          <w:p w14:paraId="2CC8A250" w14:textId="4ADD2A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7A73D" w14:textId="21C2D6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A79046" w14:textId="4AA321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9FCFDE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E75580" w14:textId="49A468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23C7FC4C" w14:textId="4356101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728795.55</w:t>
            </w:r>
          </w:p>
        </w:tc>
        <w:tc>
          <w:tcPr>
            <w:tcW w:w="1562" w:type="dxa"/>
          </w:tcPr>
          <w:p w14:paraId="4A26BF8F" w14:textId="57B406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3346005.39</w:t>
            </w:r>
          </w:p>
        </w:tc>
        <w:tc>
          <w:tcPr>
            <w:tcW w:w="2134" w:type="dxa"/>
          </w:tcPr>
          <w:p w14:paraId="4B8FA385" w14:textId="307D00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810599" w14:textId="46868B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C0A815" w14:textId="32922F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C3B71C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EAB8D1" w14:textId="7F878C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0EC12111" w14:textId="0E2C65A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728796.97</w:t>
            </w:r>
          </w:p>
        </w:tc>
        <w:tc>
          <w:tcPr>
            <w:tcW w:w="1562" w:type="dxa"/>
          </w:tcPr>
          <w:p w14:paraId="221E3550" w14:textId="584355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3345993.88</w:t>
            </w:r>
          </w:p>
        </w:tc>
        <w:tc>
          <w:tcPr>
            <w:tcW w:w="2134" w:type="dxa"/>
          </w:tcPr>
          <w:p w14:paraId="7BEFF103" w14:textId="2A211C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FDEDB6" w14:textId="534293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952F11" w14:textId="3C2C4A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953A3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D4C537" w14:textId="56E655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3F9EA500" w14:textId="5D5E5E1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728797.23</w:t>
            </w:r>
          </w:p>
        </w:tc>
        <w:tc>
          <w:tcPr>
            <w:tcW w:w="1562" w:type="dxa"/>
          </w:tcPr>
          <w:p w14:paraId="442CB88E" w14:textId="084B66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3345988.33</w:t>
            </w:r>
          </w:p>
        </w:tc>
        <w:tc>
          <w:tcPr>
            <w:tcW w:w="2134" w:type="dxa"/>
          </w:tcPr>
          <w:p w14:paraId="02B10B56" w14:textId="4FB867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0C9D5C" w14:textId="7059B0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FDB854" w14:textId="3BC703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432D19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B32A98" w14:textId="0C9F36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4275CCE1" w14:textId="530D7D6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728794.60</w:t>
            </w:r>
          </w:p>
        </w:tc>
        <w:tc>
          <w:tcPr>
            <w:tcW w:w="1562" w:type="dxa"/>
          </w:tcPr>
          <w:p w14:paraId="3C41AE67" w14:textId="479084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3345976.64</w:t>
            </w:r>
          </w:p>
        </w:tc>
        <w:tc>
          <w:tcPr>
            <w:tcW w:w="2134" w:type="dxa"/>
          </w:tcPr>
          <w:p w14:paraId="3ECC7704" w14:textId="0E3FAE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FEA6E0" w14:textId="3C0DBF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54B1B8" w14:textId="766BCB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09AF18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D3ED14" w14:textId="633111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343AFC25" w14:textId="6C774C3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728791.55</w:t>
            </w:r>
          </w:p>
        </w:tc>
        <w:tc>
          <w:tcPr>
            <w:tcW w:w="1562" w:type="dxa"/>
          </w:tcPr>
          <w:p w14:paraId="55E7F626" w14:textId="37B368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3345968.57</w:t>
            </w:r>
          </w:p>
        </w:tc>
        <w:tc>
          <w:tcPr>
            <w:tcW w:w="2134" w:type="dxa"/>
          </w:tcPr>
          <w:p w14:paraId="3EDB006C" w14:textId="78BD72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AC094C" w14:textId="16EF12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D8F30" w14:textId="6CAAF2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E60DAD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C4CE2A" w14:textId="64B8C4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12260DC2" w14:textId="1F4C8F4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728787.93</w:t>
            </w:r>
          </w:p>
        </w:tc>
        <w:tc>
          <w:tcPr>
            <w:tcW w:w="1562" w:type="dxa"/>
          </w:tcPr>
          <w:p w14:paraId="58EA7F8D" w14:textId="572094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3345959.04</w:t>
            </w:r>
          </w:p>
        </w:tc>
        <w:tc>
          <w:tcPr>
            <w:tcW w:w="2134" w:type="dxa"/>
          </w:tcPr>
          <w:p w14:paraId="372C2747" w14:textId="17F064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EBAD94" w14:textId="7C46BD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6ED7FC" w14:textId="40D4DB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FAED7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73C045" w14:textId="5A7482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27A3EAC3" w14:textId="42B524B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728787.65</w:t>
            </w:r>
          </w:p>
        </w:tc>
        <w:tc>
          <w:tcPr>
            <w:tcW w:w="1562" w:type="dxa"/>
          </w:tcPr>
          <w:p w14:paraId="5672108F" w14:textId="3A4F6A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3345945.34</w:t>
            </w:r>
          </w:p>
        </w:tc>
        <w:tc>
          <w:tcPr>
            <w:tcW w:w="2134" w:type="dxa"/>
          </w:tcPr>
          <w:p w14:paraId="70F20FFE" w14:textId="13C536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C7F82" w14:textId="0FDACF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9457D9" w14:textId="5856D0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3A13A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315903" w14:textId="7D11C7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0C30C6CC" w14:textId="2E1AFE4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728787.39</w:t>
            </w:r>
          </w:p>
        </w:tc>
        <w:tc>
          <w:tcPr>
            <w:tcW w:w="1562" w:type="dxa"/>
          </w:tcPr>
          <w:p w14:paraId="46473994" w14:textId="5C98BC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3345932.27</w:t>
            </w:r>
          </w:p>
        </w:tc>
        <w:tc>
          <w:tcPr>
            <w:tcW w:w="2134" w:type="dxa"/>
          </w:tcPr>
          <w:p w14:paraId="3578C8D2" w14:textId="6A8975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BCE2E6" w14:textId="366BE4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597DC0" w14:textId="6436F6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C16B75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DD4300" w14:textId="6E8399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02604766" w14:textId="49B7202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728790.16</w:t>
            </w:r>
          </w:p>
        </w:tc>
        <w:tc>
          <w:tcPr>
            <w:tcW w:w="1562" w:type="dxa"/>
          </w:tcPr>
          <w:p w14:paraId="429FB2DA" w14:textId="115A51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3345924.62</w:t>
            </w:r>
          </w:p>
        </w:tc>
        <w:tc>
          <w:tcPr>
            <w:tcW w:w="2134" w:type="dxa"/>
          </w:tcPr>
          <w:p w14:paraId="039D21C7" w14:textId="50E4B0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58BD6" w14:textId="70476E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726197" w14:textId="7F5DD7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3156FB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77978B" w14:textId="286C4F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2BFD97B9" w14:textId="5E28F67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728791.49</w:t>
            </w:r>
          </w:p>
        </w:tc>
        <w:tc>
          <w:tcPr>
            <w:tcW w:w="1562" w:type="dxa"/>
          </w:tcPr>
          <w:p w14:paraId="3AB26116" w14:textId="6483C6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3345920.92</w:t>
            </w:r>
          </w:p>
        </w:tc>
        <w:tc>
          <w:tcPr>
            <w:tcW w:w="2134" w:type="dxa"/>
          </w:tcPr>
          <w:p w14:paraId="68434A67" w14:textId="2E6DF6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8A4135" w14:textId="4B971C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F48EC1" w14:textId="7F2FAE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D24C1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6D4A42" w14:textId="56BE06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0FC689B7" w14:textId="52FC843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728794.61</w:t>
            </w:r>
          </w:p>
        </w:tc>
        <w:tc>
          <w:tcPr>
            <w:tcW w:w="1562" w:type="dxa"/>
          </w:tcPr>
          <w:p w14:paraId="4E9DECC0" w14:textId="3C69D0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3345912.32</w:t>
            </w:r>
          </w:p>
        </w:tc>
        <w:tc>
          <w:tcPr>
            <w:tcW w:w="2134" w:type="dxa"/>
          </w:tcPr>
          <w:p w14:paraId="1B904F3A" w14:textId="4270D5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3C36DF" w14:textId="7DBAA9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11B179" w14:textId="7D0EEA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F9331E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A0263A" w14:textId="3CED3A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5BE75D7B" w14:textId="73E2E40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728798.42</w:t>
            </w:r>
          </w:p>
        </w:tc>
        <w:tc>
          <w:tcPr>
            <w:tcW w:w="1562" w:type="dxa"/>
          </w:tcPr>
          <w:p w14:paraId="55FA0C6D" w14:textId="6252DF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3345900.01</w:t>
            </w:r>
          </w:p>
        </w:tc>
        <w:tc>
          <w:tcPr>
            <w:tcW w:w="2134" w:type="dxa"/>
          </w:tcPr>
          <w:p w14:paraId="74BB9C25" w14:textId="206812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621C85" w14:textId="5397C2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ECF581" w14:textId="00191F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8EC17F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924CC1" w14:textId="746055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0F974110" w14:textId="2EB6D90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728800.96</w:t>
            </w:r>
          </w:p>
        </w:tc>
        <w:tc>
          <w:tcPr>
            <w:tcW w:w="1562" w:type="dxa"/>
          </w:tcPr>
          <w:p w14:paraId="38A7B816" w14:textId="37B197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3345885.57</w:t>
            </w:r>
          </w:p>
        </w:tc>
        <w:tc>
          <w:tcPr>
            <w:tcW w:w="2134" w:type="dxa"/>
          </w:tcPr>
          <w:p w14:paraId="154E0374" w14:textId="330EB4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E73C59" w14:textId="562849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031FE9" w14:textId="629BE8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3DF11B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79A814" w14:textId="4FB7F7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3B31CCA6" w14:textId="5FACDDA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728803.07</w:t>
            </w:r>
          </w:p>
        </w:tc>
        <w:tc>
          <w:tcPr>
            <w:tcW w:w="1562" w:type="dxa"/>
          </w:tcPr>
          <w:p w14:paraId="0084DDCA" w14:textId="05C15A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3345868.58</w:t>
            </w:r>
          </w:p>
        </w:tc>
        <w:tc>
          <w:tcPr>
            <w:tcW w:w="2134" w:type="dxa"/>
          </w:tcPr>
          <w:p w14:paraId="043D4DED" w14:textId="65C6C2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E331C6" w14:textId="152FAE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95282" w14:textId="614245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3594A4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64832F" w14:textId="23834C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78098101" w14:textId="7F1E7C5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728804.18</w:t>
            </w:r>
          </w:p>
        </w:tc>
        <w:tc>
          <w:tcPr>
            <w:tcW w:w="1562" w:type="dxa"/>
          </w:tcPr>
          <w:p w14:paraId="1FA708E3" w14:textId="4F962C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3345854.54</w:t>
            </w:r>
          </w:p>
        </w:tc>
        <w:tc>
          <w:tcPr>
            <w:tcW w:w="2134" w:type="dxa"/>
          </w:tcPr>
          <w:p w14:paraId="660CBA2A" w14:textId="4F4316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4EC4F6" w14:textId="5BBCC0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E6D3D5" w14:textId="73227D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3DE496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334916" w14:textId="41B295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7187A9C8" w14:textId="7B0E4E5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728808.25</w:t>
            </w:r>
          </w:p>
        </w:tc>
        <w:tc>
          <w:tcPr>
            <w:tcW w:w="1562" w:type="dxa"/>
          </w:tcPr>
          <w:p w14:paraId="7C8940DC" w14:textId="6EDF9E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3345847.19</w:t>
            </w:r>
          </w:p>
        </w:tc>
        <w:tc>
          <w:tcPr>
            <w:tcW w:w="2134" w:type="dxa"/>
          </w:tcPr>
          <w:p w14:paraId="388A24A5" w14:textId="13C1C8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AC9700" w14:textId="0C295A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29924C" w14:textId="2972D6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CDE375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6338A8" w14:textId="23FDAE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2981889B" w14:textId="5617901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728813.47</w:t>
            </w:r>
          </w:p>
        </w:tc>
        <w:tc>
          <w:tcPr>
            <w:tcW w:w="1562" w:type="dxa"/>
          </w:tcPr>
          <w:p w14:paraId="69627AA6" w14:textId="60FF75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3345838.57</w:t>
            </w:r>
          </w:p>
        </w:tc>
        <w:tc>
          <w:tcPr>
            <w:tcW w:w="2134" w:type="dxa"/>
          </w:tcPr>
          <w:p w14:paraId="02081211" w14:textId="4349DE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A9CEE6" w14:textId="03F140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73144A" w14:textId="594A5F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90AD06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BB112C" w14:textId="0EE9C2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7E8E838C" w14:textId="38DC71B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728819.54</w:t>
            </w:r>
          </w:p>
        </w:tc>
        <w:tc>
          <w:tcPr>
            <w:tcW w:w="1562" w:type="dxa"/>
          </w:tcPr>
          <w:p w14:paraId="3C598566" w14:textId="7C02F0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3345827.34</w:t>
            </w:r>
          </w:p>
        </w:tc>
        <w:tc>
          <w:tcPr>
            <w:tcW w:w="2134" w:type="dxa"/>
          </w:tcPr>
          <w:p w14:paraId="515F7757" w14:textId="17D96C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7223EA" w14:textId="0B2A2A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D8A3A4" w14:textId="6B9FA1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E895B9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38044B" w14:textId="468B55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29098ED5" w14:textId="6A54FDB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728833.58</w:t>
            </w:r>
          </w:p>
        </w:tc>
        <w:tc>
          <w:tcPr>
            <w:tcW w:w="1562" w:type="dxa"/>
          </w:tcPr>
          <w:p w14:paraId="6EB95632" w14:textId="5996F2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3345821.49</w:t>
            </w:r>
          </w:p>
        </w:tc>
        <w:tc>
          <w:tcPr>
            <w:tcW w:w="2134" w:type="dxa"/>
          </w:tcPr>
          <w:p w14:paraId="572CADAE" w14:textId="0ED0FE5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0FCD3E" w14:textId="02BA48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41A5FB" w14:textId="3F6C77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D78D5B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C664B6" w14:textId="0FAC80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2F125F34" w14:textId="67C62FC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728848.58</w:t>
            </w:r>
          </w:p>
        </w:tc>
        <w:tc>
          <w:tcPr>
            <w:tcW w:w="1562" w:type="dxa"/>
          </w:tcPr>
          <w:p w14:paraId="6EDB137F" w14:textId="3924C3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3345814.80</w:t>
            </w:r>
          </w:p>
        </w:tc>
        <w:tc>
          <w:tcPr>
            <w:tcW w:w="2134" w:type="dxa"/>
          </w:tcPr>
          <w:p w14:paraId="6587E585" w14:textId="526D2B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7D1F38" w14:textId="412F1A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238382" w14:textId="471D37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94DC98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346FE3" w14:textId="483859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23B524DE" w14:textId="34C7682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728858.77</w:t>
            </w:r>
          </w:p>
        </w:tc>
        <w:tc>
          <w:tcPr>
            <w:tcW w:w="1562" w:type="dxa"/>
          </w:tcPr>
          <w:p w14:paraId="77542479" w14:textId="60F326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3345807.63</w:t>
            </w:r>
          </w:p>
        </w:tc>
        <w:tc>
          <w:tcPr>
            <w:tcW w:w="2134" w:type="dxa"/>
          </w:tcPr>
          <w:p w14:paraId="72082F43" w14:textId="6B1D20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A208A" w14:textId="576E72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F2A13" w14:textId="431D7B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BC80A2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4243D3" w14:textId="643A4D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3F30B185" w14:textId="2BC42D4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728873.14</w:t>
            </w:r>
          </w:p>
        </w:tc>
        <w:tc>
          <w:tcPr>
            <w:tcW w:w="1562" w:type="dxa"/>
          </w:tcPr>
          <w:p w14:paraId="4A171A2D" w14:textId="20093D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3345796.32</w:t>
            </w:r>
          </w:p>
        </w:tc>
        <w:tc>
          <w:tcPr>
            <w:tcW w:w="2134" w:type="dxa"/>
          </w:tcPr>
          <w:p w14:paraId="73540889" w14:textId="1D8E1E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D867F4" w14:textId="703907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18E2F7" w14:textId="56DB3E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99F9E8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0422BD" w14:textId="4B9198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47B59CE7" w14:textId="2BA4C4E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728883.81</w:t>
            </w:r>
          </w:p>
        </w:tc>
        <w:tc>
          <w:tcPr>
            <w:tcW w:w="1562" w:type="dxa"/>
          </w:tcPr>
          <w:p w14:paraId="1D512781" w14:textId="6B22DC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3345787.64</w:t>
            </w:r>
          </w:p>
        </w:tc>
        <w:tc>
          <w:tcPr>
            <w:tcW w:w="2134" w:type="dxa"/>
          </w:tcPr>
          <w:p w14:paraId="4D6554AE" w14:textId="337BEE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6E88BA" w14:textId="347C26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802888" w14:textId="19E50B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FDD1F0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C673AB" w14:textId="50FCCE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4D50702A" w14:textId="0D86098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728891.42</w:t>
            </w:r>
          </w:p>
        </w:tc>
        <w:tc>
          <w:tcPr>
            <w:tcW w:w="1562" w:type="dxa"/>
          </w:tcPr>
          <w:p w14:paraId="21EBDDA4" w14:textId="6A2738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3345780.87</w:t>
            </w:r>
          </w:p>
        </w:tc>
        <w:tc>
          <w:tcPr>
            <w:tcW w:w="2134" w:type="dxa"/>
          </w:tcPr>
          <w:p w14:paraId="70A2A302" w14:textId="7D9E79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47A0A" w14:textId="439508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DAA448" w14:textId="4769BC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18442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32F198" w14:textId="19FAA4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536B05D2" w14:textId="3F8FD9E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728894.63</w:t>
            </w:r>
          </w:p>
        </w:tc>
        <w:tc>
          <w:tcPr>
            <w:tcW w:w="1562" w:type="dxa"/>
          </w:tcPr>
          <w:p w14:paraId="4BCB2C92" w14:textId="0CA85A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3345770.00</w:t>
            </w:r>
          </w:p>
        </w:tc>
        <w:tc>
          <w:tcPr>
            <w:tcW w:w="2134" w:type="dxa"/>
          </w:tcPr>
          <w:p w14:paraId="4C79AA5D" w14:textId="31A1CE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99D01" w14:textId="2783B7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592CCC" w14:textId="032AD5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2EDA45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107FCB" w14:textId="31C5BC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56036284" w14:textId="09D4A52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728906.89</w:t>
            </w:r>
          </w:p>
        </w:tc>
        <w:tc>
          <w:tcPr>
            <w:tcW w:w="1562" w:type="dxa"/>
          </w:tcPr>
          <w:p w14:paraId="5AE73EA3" w14:textId="3DD03C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3345758.20</w:t>
            </w:r>
          </w:p>
        </w:tc>
        <w:tc>
          <w:tcPr>
            <w:tcW w:w="2134" w:type="dxa"/>
          </w:tcPr>
          <w:p w14:paraId="745AE780" w14:textId="78AE06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E70161B" w14:textId="473529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D0CE659" w14:textId="5D7365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50F8F7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CD192E" w14:textId="70FEA1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5C4BC46A" w14:textId="7392989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728922.17</w:t>
            </w:r>
          </w:p>
        </w:tc>
        <w:tc>
          <w:tcPr>
            <w:tcW w:w="1562" w:type="dxa"/>
          </w:tcPr>
          <w:p w14:paraId="61BAF404" w14:textId="59F454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3345750.66</w:t>
            </w:r>
          </w:p>
        </w:tc>
        <w:tc>
          <w:tcPr>
            <w:tcW w:w="2134" w:type="dxa"/>
          </w:tcPr>
          <w:p w14:paraId="5C3031AA" w14:textId="0D694A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E3C65" w14:textId="1B5545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8FCF46" w14:textId="3153F5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B006A1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F93433" w14:textId="19F33E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54547F23" w14:textId="23BAA39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728934.83</w:t>
            </w:r>
          </w:p>
        </w:tc>
        <w:tc>
          <w:tcPr>
            <w:tcW w:w="1562" w:type="dxa"/>
          </w:tcPr>
          <w:p w14:paraId="489E5029" w14:textId="4A22A3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3345741.00</w:t>
            </w:r>
          </w:p>
        </w:tc>
        <w:tc>
          <w:tcPr>
            <w:tcW w:w="2134" w:type="dxa"/>
          </w:tcPr>
          <w:p w14:paraId="7C7604B1" w14:textId="2DF6E3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9EE54C" w14:textId="73745F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CF7D23" w14:textId="528A1E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65B96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5229B7" w14:textId="7E8663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591725B3" w14:textId="04B2B4A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728941.80</w:t>
            </w:r>
          </w:p>
        </w:tc>
        <w:tc>
          <w:tcPr>
            <w:tcW w:w="1562" w:type="dxa"/>
          </w:tcPr>
          <w:p w14:paraId="680E2429" w14:textId="56C89B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3345728.86</w:t>
            </w:r>
          </w:p>
        </w:tc>
        <w:tc>
          <w:tcPr>
            <w:tcW w:w="2134" w:type="dxa"/>
          </w:tcPr>
          <w:p w14:paraId="018E1476" w14:textId="690124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B3A4FF" w14:textId="6BE827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CD91F9" w14:textId="444458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0A0EA1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E76C4E" w14:textId="4840445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7432A461" w14:textId="648AF0A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728944.70</w:t>
            </w:r>
          </w:p>
        </w:tc>
        <w:tc>
          <w:tcPr>
            <w:tcW w:w="1562" w:type="dxa"/>
          </w:tcPr>
          <w:p w14:paraId="55D91858" w14:textId="414048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3345708.67</w:t>
            </w:r>
          </w:p>
        </w:tc>
        <w:tc>
          <w:tcPr>
            <w:tcW w:w="2134" w:type="dxa"/>
          </w:tcPr>
          <w:p w14:paraId="0487D298" w14:textId="5A1943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A6D6E6" w14:textId="163262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8F32E9" w14:textId="25F2C9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47EC06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5C1DB1" w14:textId="3DA781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47EC016B" w14:textId="5E28049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728943.87</w:t>
            </w:r>
          </w:p>
        </w:tc>
        <w:tc>
          <w:tcPr>
            <w:tcW w:w="1562" w:type="dxa"/>
          </w:tcPr>
          <w:p w14:paraId="43FF31EC" w14:textId="404547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3345692.33</w:t>
            </w:r>
          </w:p>
        </w:tc>
        <w:tc>
          <w:tcPr>
            <w:tcW w:w="2134" w:type="dxa"/>
          </w:tcPr>
          <w:p w14:paraId="302B1296" w14:textId="3CD43B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74D4E3" w14:textId="34EB89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1804D9" w14:textId="4AF635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6CAC86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DB2820" w14:textId="3C7770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599F120A" w14:textId="4D1D675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728945.10</w:t>
            </w:r>
          </w:p>
        </w:tc>
        <w:tc>
          <w:tcPr>
            <w:tcW w:w="1562" w:type="dxa"/>
          </w:tcPr>
          <w:p w14:paraId="4683EF3C" w14:textId="7C113A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3345674.99</w:t>
            </w:r>
          </w:p>
        </w:tc>
        <w:tc>
          <w:tcPr>
            <w:tcW w:w="2134" w:type="dxa"/>
          </w:tcPr>
          <w:p w14:paraId="4E7DB653" w14:textId="3BF4D9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C86CB6" w14:textId="3B53A5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FF64CC" w14:textId="12FD08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061110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447129" w14:textId="06D6D4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04B5FFC0" w14:textId="7AB2142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728943.99</w:t>
            </w:r>
          </w:p>
        </w:tc>
        <w:tc>
          <w:tcPr>
            <w:tcW w:w="1562" w:type="dxa"/>
          </w:tcPr>
          <w:p w14:paraId="552111A9" w14:textId="1CBB26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3345662.31</w:t>
            </w:r>
          </w:p>
        </w:tc>
        <w:tc>
          <w:tcPr>
            <w:tcW w:w="2134" w:type="dxa"/>
          </w:tcPr>
          <w:p w14:paraId="70AF60F9" w14:textId="52ADE3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2835D5" w14:textId="73FCCD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A5EC26" w14:textId="447150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1F3A13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927B3D" w14:textId="0A7C1C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238EA4D6" w14:textId="565ABDC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728940.21</w:t>
            </w:r>
          </w:p>
        </w:tc>
        <w:tc>
          <w:tcPr>
            <w:tcW w:w="1562" w:type="dxa"/>
          </w:tcPr>
          <w:p w14:paraId="325658C5" w14:textId="722FB9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3345654.08</w:t>
            </w:r>
          </w:p>
        </w:tc>
        <w:tc>
          <w:tcPr>
            <w:tcW w:w="2134" w:type="dxa"/>
          </w:tcPr>
          <w:p w14:paraId="35984BCB" w14:textId="2BEABD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A07680" w14:textId="67825A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EED87A" w14:textId="0ECCD4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329F55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FBECCE" w14:textId="0BB5B2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2AB867A4" w14:textId="548C715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728938.21</w:t>
            </w:r>
          </w:p>
        </w:tc>
        <w:tc>
          <w:tcPr>
            <w:tcW w:w="1562" w:type="dxa"/>
          </w:tcPr>
          <w:p w14:paraId="7F6CB905" w14:textId="2AE52F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3345649.73</w:t>
            </w:r>
          </w:p>
        </w:tc>
        <w:tc>
          <w:tcPr>
            <w:tcW w:w="2134" w:type="dxa"/>
          </w:tcPr>
          <w:p w14:paraId="0902E8BC" w14:textId="3554CA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A727C6" w14:textId="10EC8A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ADA89A" w14:textId="5D8FD7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8F7BE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5FB982" w14:textId="7A90A6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215C5518" w14:textId="1A582F2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728936.88</w:t>
            </w:r>
          </w:p>
        </w:tc>
        <w:tc>
          <w:tcPr>
            <w:tcW w:w="1562" w:type="dxa"/>
          </w:tcPr>
          <w:p w14:paraId="6E393B47" w14:textId="44164E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3345640.06</w:t>
            </w:r>
          </w:p>
        </w:tc>
        <w:tc>
          <w:tcPr>
            <w:tcW w:w="2134" w:type="dxa"/>
          </w:tcPr>
          <w:p w14:paraId="24A41086" w14:textId="26C002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1AB694" w14:textId="2F35A9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DB13B3" w14:textId="38AEF7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501CC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D03FE7" w14:textId="786C95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3730343F" w14:textId="78B6B4B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728933.10</w:t>
            </w:r>
          </w:p>
        </w:tc>
        <w:tc>
          <w:tcPr>
            <w:tcW w:w="1562" w:type="dxa"/>
          </w:tcPr>
          <w:p w14:paraId="4F51189F" w14:textId="144074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3345628.26</w:t>
            </w:r>
          </w:p>
        </w:tc>
        <w:tc>
          <w:tcPr>
            <w:tcW w:w="2134" w:type="dxa"/>
          </w:tcPr>
          <w:p w14:paraId="752A6D64" w14:textId="07C700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B3892A" w14:textId="786581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A2096B" w14:textId="6935EC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D52AB9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9B45AE" w14:textId="078D4E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27CD11C2" w14:textId="5305354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728930.12</w:t>
            </w:r>
          </w:p>
        </w:tc>
        <w:tc>
          <w:tcPr>
            <w:tcW w:w="1562" w:type="dxa"/>
          </w:tcPr>
          <w:p w14:paraId="012F0863" w14:textId="09DAEF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3345618.96</w:t>
            </w:r>
          </w:p>
        </w:tc>
        <w:tc>
          <w:tcPr>
            <w:tcW w:w="2134" w:type="dxa"/>
          </w:tcPr>
          <w:p w14:paraId="04616754" w14:textId="2F2370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C5BF2F" w14:textId="7D97E9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443FDB" w14:textId="47D94D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4BD523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50B76E" w14:textId="2E081D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6A99C209" w14:textId="086D7F6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728925.09</w:t>
            </w:r>
          </w:p>
        </w:tc>
        <w:tc>
          <w:tcPr>
            <w:tcW w:w="1562" w:type="dxa"/>
          </w:tcPr>
          <w:p w14:paraId="27B5D3A0" w14:textId="6BBC37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3345615.14</w:t>
            </w:r>
          </w:p>
        </w:tc>
        <w:tc>
          <w:tcPr>
            <w:tcW w:w="2134" w:type="dxa"/>
          </w:tcPr>
          <w:p w14:paraId="05845A60" w14:textId="2E9DA7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8BBFA9" w14:textId="712107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44855F" w14:textId="1B3474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BF805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8F5F93" w14:textId="6EAAEB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28525901" w14:textId="2E130D6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728924.65</w:t>
            </w:r>
          </w:p>
        </w:tc>
        <w:tc>
          <w:tcPr>
            <w:tcW w:w="1562" w:type="dxa"/>
          </w:tcPr>
          <w:p w14:paraId="7A2D4397" w14:textId="2BF5BC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3345612.69</w:t>
            </w:r>
          </w:p>
        </w:tc>
        <w:tc>
          <w:tcPr>
            <w:tcW w:w="2134" w:type="dxa"/>
          </w:tcPr>
          <w:p w14:paraId="3586FBF4" w14:textId="0D55E7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7CA279" w14:textId="33A532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71C5D6" w14:textId="63821A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EFC81F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BF1814" w14:textId="0811A2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650B905A" w14:textId="278DA86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728926.33</w:t>
            </w:r>
          </w:p>
        </w:tc>
        <w:tc>
          <w:tcPr>
            <w:tcW w:w="1562" w:type="dxa"/>
          </w:tcPr>
          <w:p w14:paraId="07ADCBC7" w14:textId="0081D4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3345609.09</w:t>
            </w:r>
          </w:p>
        </w:tc>
        <w:tc>
          <w:tcPr>
            <w:tcW w:w="2134" w:type="dxa"/>
          </w:tcPr>
          <w:p w14:paraId="316F472B" w14:textId="0FBF3A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0A071A" w14:textId="3624F5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BF390D" w14:textId="42F87B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0A339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FBE8A7" w14:textId="096985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13191D1F" w14:textId="3031F1C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728930.21</w:t>
            </w:r>
          </w:p>
        </w:tc>
        <w:tc>
          <w:tcPr>
            <w:tcW w:w="1562" w:type="dxa"/>
          </w:tcPr>
          <w:p w14:paraId="457EE88E" w14:textId="07147C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3345601.56</w:t>
            </w:r>
          </w:p>
        </w:tc>
        <w:tc>
          <w:tcPr>
            <w:tcW w:w="2134" w:type="dxa"/>
          </w:tcPr>
          <w:p w14:paraId="30AC7591" w14:textId="3808E3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6F751" w14:textId="481B75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EACEBE" w14:textId="606CEB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A8AAB7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EC8039" w14:textId="64E105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3AFFF82E" w14:textId="2794DAE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728936.18</w:t>
            </w:r>
          </w:p>
        </w:tc>
        <w:tc>
          <w:tcPr>
            <w:tcW w:w="1562" w:type="dxa"/>
          </w:tcPr>
          <w:p w14:paraId="08E0BEBA" w14:textId="149E7C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3345591.17</w:t>
            </w:r>
          </w:p>
        </w:tc>
        <w:tc>
          <w:tcPr>
            <w:tcW w:w="2134" w:type="dxa"/>
          </w:tcPr>
          <w:p w14:paraId="31019A05" w14:textId="1F1837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7E915A" w14:textId="7F11D0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9AF3E1" w14:textId="697291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A9CCE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F00B64" w14:textId="7427B6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6FF1C069" w14:textId="327F162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728944.24</w:t>
            </w:r>
          </w:p>
        </w:tc>
        <w:tc>
          <w:tcPr>
            <w:tcW w:w="1562" w:type="dxa"/>
          </w:tcPr>
          <w:p w14:paraId="286F681E" w14:textId="508136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3345577.14</w:t>
            </w:r>
          </w:p>
        </w:tc>
        <w:tc>
          <w:tcPr>
            <w:tcW w:w="2134" w:type="dxa"/>
          </w:tcPr>
          <w:p w14:paraId="54FA16FF" w14:textId="08195F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11526" w14:textId="508121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A5047B" w14:textId="04F1B3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9CC8E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2723B5" w14:textId="48D38D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2A91B3AB" w14:textId="76E543B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728955.32</w:t>
            </w:r>
          </w:p>
        </w:tc>
        <w:tc>
          <w:tcPr>
            <w:tcW w:w="1562" w:type="dxa"/>
          </w:tcPr>
          <w:p w14:paraId="32A66397" w14:textId="5463E1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3345559.25</w:t>
            </w:r>
          </w:p>
        </w:tc>
        <w:tc>
          <w:tcPr>
            <w:tcW w:w="2134" w:type="dxa"/>
          </w:tcPr>
          <w:p w14:paraId="344761BC" w14:textId="16D78E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7D46E2" w14:textId="667E42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1520EC" w14:textId="14C767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AF69DF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A42194" w14:textId="6215EC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1FA9050E" w14:textId="7E1770B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728959.78</w:t>
            </w:r>
          </w:p>
        </w:tc>
        <w:tc>
          <w:tcPr>
            <w:tcW w:w="1562" w:type="dxa"/>
          </w:tcPr>
          <w:p w14:paraId="3233BF35" w14:textId="644CB4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3345548.31</w:t>
            </w:r>
          </w:p>
        </w:tc>
        <w:tc>
          <w:tcPr>
            <w:tcW w:w="2134" w:type="dxa"/>
          </w:tcPr>
          <w:p w14:paraId="063B14EC" w14:textId="6DB7D1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E4BD9" w14:textId="3FDDB5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D07A75" w14:textId="378E8E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162DB2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2FC26F" w14:textId="087E92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2542E6BB" w14:textId="7AC82EB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728969.41</w:t>
            </w:r>
          </w:p>
        </w:tc>
        <w:tc>
          <w:tcPr>
            <w:tcW w:w="1562" w:type="dxa"/>
          </w:tcPr>
          <w:p w14:paraId="129A5593" w14:textId="6CB41A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3345534.34</w:t>
            </w:r>
          </w:p>
        </w:tc>
        <w:tc>
          <w:tcPr>
            <w:tcW w:w="2134" w:type="dxa"/>
          </w:tcPr>
          <w:p w14:paraId="45D1A060" w14:textId="5468ED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250A7" w14:textId="586560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CDEF9" w14:textId="443D3F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1FA40C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C2481A" w14:textId="38947C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5254EE54" w14:textId="33882C2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728975.63</w:t>
            </w:r>
          </w:p>
        </w:tc>
        <w:tc>
          <w:tcPr>
            <w:tcW w:w="1562" w:type="dxa"/>
          </w:tcPr>
          <w:p w14:paraId="1F47E109" w14:textId="0A1332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3345527.03</w:t>
            </w:r>
          </w:p>
        </w:tc>
        <w:tc>
          <w:tcPr>
            <w:tcW w:w="2134" w:type="dxa"/>
          </w:tcPr>
          <w:p w14:paraId="2390EBEA" w14:textId="1D7EB0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73B17" w14:textId="203321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6294FB" w14:textId="649377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F63207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E09080" w14:textId="78E295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16147603" w14:textId="279DC31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728981.74</w:t>
            </w:r>
          </w:p>
        </w:tc>
        <w:tc>
          <w:tcPr>
            <w:tcW w:w="1562" w:type="dxa"/>
          </w:tcPr>
          <w:p w14:paraId="2A002011" w14:textId="6A5233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3345522.77</w:t>
            </w:r>
          </w:p>
        </w:tc>
        <w:tc>
          <w:tcPr>
            <w:tcW w:w="2134" w:type="dxa"/>
          </w:tcPr>
          <w:p w14:paraId="61DAF0E2" w14:textId="6E7E6B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57FD99" w14:textId="02EBC9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894D8" w14:textId="2AAF66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9010D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A6AEB8" w14:textId="0DE1D1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408995F2" w14:textId="2B26893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728990.90</w:t>
            </w:r>
          </w:p>
        </w:tc>
        <w:tc>
          <w:tcPr>
            <w:tcW w:w="1562" w:type="dxa"/>
          </w:tcPr>
          <w:p w14:paraId="794A3B3A" w14:textId="006A65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3345521.02</w:t>
            </w:r>
          </w:p>
        </w:tc>
        <w:tc>
          <w:tcPr>
            <w:tcW w:w="2134" w:type="dxa"/>
          </w:tcPr>
          <w:p w14:paraId="2FCF29DD" w14:textId="0CCEA3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5DEA0" w14:textId="6E61B3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BA63B5" w14:textId="352FD5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657068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678BD4" w14:textId="43A13B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506C2A11" w14:textId="1B804FD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728998.21</w:t>
            </w:r>
          </w:p>
        </w:tc>
        <w:tc>
          <w:tcPr>
            <w:tcW w:w="1562" w:type="dxa"/>
          </w:tcPr>
          <w:p w14:paraId="6096B726" w14:textId="2483A4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3345519.71</w:t>
            </w:r>
          </w:p>
        </w:tc>
        <w:tc>
          <w:tcPr>
            <w:tcW w:w="2134" w:type="dxa"/>
          </w:tcPr>
          <w:p w14:paraId="10FD1901" w14:textId="693F22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B4F9ED" w14:textId="360C16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E4ECA3" w14:textId="08CE3B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37092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4AAFC7" w14:textId="626694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70465396" w14:textId="144C841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729007.53</w:t>
            </w:r>
          </w:p>
        </w:tc>
        <w:tc>
          <w:tcPr>
            <w:tcW w:w="1562" w:type="dxa"/>
          </w:tcPr>
          <w:p w14:paraId="550189B7" w14:textId="5674F7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3345521.89</w:t>
            </w:r>
          </w:p>
        </w:tc>
        <w:tc>
          <w:tcPr>
            <w:tcW w:w="2134" w:type="dxa"/>
          </w:tcPr>
          <w:p w14:paraId="370D24CC" w14:textId="605212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496E7E" w14:textId="47AF46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209D15" w14:textId="2A271D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578BCC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A736AC" w14:textId="73F016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30E92320" w14:textId="5C93B42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729014.73</w:t>
            </w:r>
          </w:p>
        </w:tc>
        <w:tc>
          <w:tcPr>
            <w:tcW w:w="1562" w:type="dxa"/>
          </w:tcPr>
          <w:p w14:paraId="7AF556C4" w14:textId="297226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3345518.07</w:t>
            </w:r>
          </w:p>
        </w:tc>
        <w:tc>
          <w:tcPr>
            <w:tcW w:w="2134" w:type="dxa"/>
          </w:tcPr>
          <w:p w14:paraId="310E9CBB" w14:textId="1B2BFA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9F919F" w14:textId="0135D8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23284" w14:textId="09C110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F422A4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4D7BD1" w14:textId="185BBC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5593C6E8" w14:textId="12599AD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729021.31</w:t>
            </w:r>
          </w:p>
        </w:tc>
        <w:tc>
          <w:tcPr>
            <w:tcW w:w="1562" w:type="dxa"/>
          </w:tcPr>
          <w:p w14:paraId="2142A526" w14:textId="1296D9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3345508.85</w:t>
            </w:r>
          </w:p>
        </w:tc>
        <w:tc>
          <w:tcPr>
            <w:tcW w:w="2134" w:type="dxa"/>
          </w:tcPr>
          <w:p w14:paraId="14C667BE" w14:textId="4019DC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869BB3" w14:textId="3B28EE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0FD3EE" w14:textId="2C5650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35DB7C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A47795" w14:textId="3D6098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5F8C5197" w14:textId="3DBE91B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729021.94</w:t>
            </w:r>
          </w:p>
        </w:tc>
        <w:tc>
          <w:tcPr>
            <w:tcW w:w="1562" w:type="dxa"/>
          </w:tcPr>
          <w:p w14:paraId="2522EC1E" w14:textId="52E9F7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3345501.35</w:t>
            </w:r>
          </w:p>
        </w:tc>
        <w:tc>
          <w:tcPr>
            <w:tcW w:w="2134" w:type="dxa"/>
          </w:tcPr>
          <w:p w14:paraId="47C901B5" w14:textId="74C7A1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53492F" w14:textId="298946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2B4E0A" w14:textId="1267CC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B99962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4CBFB8" w14:textId="0E21CE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2663B78F" w14:textId="41FFB68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729022.80</w:t>
            </w:r>
          </w:p>
        </w:tc>
        <w:tc>
          <w:tcPr>
            <w:tcW w:w="1562" w:type="dxa"/>
          </w:tcPr>
          <w:p w14:paraId="5A85A7E3" w14:textId="0A09FE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3345492.63</w:t>
            </w:r>
          </w:p>
        </w:tc>
        <w:tc>
          <w:tcPr>
            <w:tcW w:w="2134" w:type="dxa"/>
          </w:tcPr>
          <w:p w14:paraId="54869F7B" w14:textId="3C7874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A120BA" w14:textId="7408A2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7160C0" w14:textId="0A541C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134E32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4E0140" w14:textId="54FAB2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4A929C90" w14:textId="309D8FF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729023.03</w:t>
            </w:r>
          </w:p>
        </w:tc>
        <w:tc>
          <w:tcPr>
            <w:tcW w:w="1562" w:type="dxa"/>
          </w:tcPr>
          <w:p w14:paraId="758D0F82" w14:textId="27A9DA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3345485.74</w:t>
            </w:r>
          </w:p>
        </w:tc>
        <w:tc>
          <w:tcPr>
            <w:tcW w:w="2134" w:type="dxa"/>
          </w:tcPr>
          <w:p w14:paraId="3F98EE34" w14:textId="3A2CF7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72405" w14:textId="6A2DAD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DB991" w14:textId="7568ED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E04B9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97416B" w14:textId="6DC15B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70B57046" w14:textId="2DD33CA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729025.10</w:t>
            </w:r>
          </w:p>
        </w:tc>
        <w:tc>
          <w:tcPr>
            <w:tcW w:w="1562" w:type="dxa"/>
          </w:tcPr>
          <w:p w14:paraId="7BA1156D" w14:textId="1BCA26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3345470.67</w:t>
            </w:r>
          </w:p>
        </w:tc>
        <w:tc>
          <w:tcPr>
            <w:tcW w:w="2134" w:type="dxa"/>
          </w:tcPr>
          <w:p w14:paraId="6DBFFB4B" w14:textId="3523F0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186075" w14:textId="3EDDE9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395E38" w14:textId="62441E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7D8361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DDB523" w14:textId="5CA079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597AECF6" w14:textId="134F1B5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729030.74</w:t>
            </w:r>
          </w:p>
        </w:tc>
        <w:tc>
          <w:tcPr>
            <w:tcW w:w="1562" w:type="dxa"/>
          </w:tcPr>
          <w:p w14:paraId="5BE16CC3" w14:textId="5CD8BB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3345458.31</w:t>
            </w:r>
          </w:p>
        </w:tc>
        <w:tc>
          <w:tcPr>
            <w:tcW w:w="2134" w:type="dxa"/>
          </w:tcPr>
          <w:p w14:paraId="7216550C" w14:textId="01A701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C98FE3" w14:textId="7EE01C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A1F246" w14:textId="76BEA0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CDCD2A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57A90C" w14:textId="1E8AF2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11FD1D7D" w14:textId="537A163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729039.06</w:t>
            </w:r>
          </w:p>
        </w:tc>
        <w:tc>
          <w:tcPr>
            <w:tcW w:w="1562" w:type="dxa"/>
          </w:tcPr>
          <w:p w14:paraId="3660ECA6" w14:textId="0DB43D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3345451.20</w:t>
            </w:r>
          </w:p>
        </w:tc>
        <w:tc>
          <w:tcPr>
            <w:tcW w:w="2134" w:type="dxa"/>
          </w:tcPr>
          <w:p w14:paraId="3F636489" w14:textId="56AA8C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14B981" w14:textId="67DD57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D6C9F" w14:textId="316749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6A05A4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2ADF35" w14:textId="60B531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37C1EFF6" w14:textId="22318EC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729043.36</w:t>
            </w:r>
          </w:p>
        </w:tc>
        <w:tc>
          <w:tcPr>
            <w:tcW w:w="1562" w:type="dxa"/>
          </w:tcPr>
          <w:p w14:paraId="261F8603" w14:textId="623F0B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3345446.55</w:t>
            </w:r>
          </w:p>
        </w:tc>
        <w:tc>
          <w:tcPr>
            <w:tcW w:w="2134" w:type="dxa"/>
          </w:tcPr>
          <w:p w14:paraId="2264EC2C" w14:textId="279823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4C5079D" w14:textId="12868D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5C1CB47" w14:textId="4EFFD1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477050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1F2545" w14:textId="6509B3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57E59012" w14:textId="402A49B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729048.80</w:t>
            </w:r>
          </w:p>
        </w:tc>
        <w:tc>
          <w:tcPr>
            <w:tcW w:w="1562" w:type="dxa"/>
          </w:tcPr>
          <w:p w14:paraId="1CD4F1BC" w14:textId="315BB3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3345442.96</w:t>
            </w:r>
          </w:p>
        </w:tc>
        <w:tc>
          <w:tcPr>
            <w:tcW w:w="2134" w:type="dxa"/>
          </w:tcPr>
          <w:p w14:paraId="304A820E" w14:textId="260009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6C14E0" w14:textId="6A852B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699B49" w14:textId="11E3D8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40F7F0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F2A280" w14:textId="4189C5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0E50BD1A" w14:textId="5D7CE0C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729054.37</w:t>
            </w:r>
          </w:p>
        </w:tc>
        <w:tc>
          <w:tcPr>
            <w:tcW w:w="1562" w:type="dxa"/>
          </w:tcPr>
          <w:p w14:paraId="4A73558D" w14:textId="1AC763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3345442.16</w:t>
            </w:r>
          </w:p>
        </w:tc>
        <w:tc>
          <w:tcPr>
            <w:tcW w:w="2134" w:type="dxa"/>
          </w:tcPr>
          <w:p w14:paraId="45A5EA86" w14:textId="6E4588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2EA87" w14:textId="7CA0E9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8BFA56" w14:textId="442970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9A15FD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605C1F" w14:textId="0EE68C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26BB04BA" w14:textId="3DB0A7D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729059.99</w:t>
            </w:r>
          </w:p>
        </w:tc>
        <w:tc>
          <w:tcPr>
            <w:tcW w:w="1562" w:type="dxa"/>
          </w:tcPr>
          <w:p w14:paraId="6FB129E3" w14:textId="3D22A8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3345439.63</w:t>
            </w:r>
          </w:p>
        </w:tc>
        <w:tc>
          <w:tcPr>
            <w:tcW w:w="2134" w:type="dxa"/>
          </w:tcPr>
          <w:p w14:paraId="7AA0CCE4" w14:textId="75B6BE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E14888" w14:textId="7EA4BB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A84D11" w14:textId="10C0D1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C24A31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8FF26B" w14:textId="54921C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7A53C01E" w14:textId="04537EA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729064.56</w:t>
            </w:r>
          </w:p>
        </w:tc>
        <w:tc>
          <w:tcPr>
            <w:tcW w:w="1562" w:type="dxa"/>
          </w:tcPr>
          <w:p w14:paraId="79FE4983" w14:textId="122D87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3345435.69</w:t>
            </w:r>
          </w:p>
        </w:tc>
        <w:tc>
          <w:tcPr>
            <w:tcW w:w="2134" w:type="dxa"/>
          </w:tcPr>
          <w:p w14:paraId="2B572824" w14:textId="77BDE9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ABC92A" w14:textId="4BC047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513329" w14:textId="2A7F14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3640BD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ADD38B" w14:textId="602616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7D995927" w14:textId="304CAC0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729066.18</w:t>
            </w:r>
          </w:p>
        </w:tc>
        <w:tc>
          <w:tcPr>
            <w:tcW w:w="1562" w:type="dxa"/>
          </w:tcPr>
          <w:p w14:paraId="7EFE2F51" w14:textId="087019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3345430.77</w:t>
            </w:r>
          </w:p>
        </w:tc>
        <w:tc>
          <w:tcPr>
            <w:tcW w:w="2134" w:type="dxa"/>
          </w:tcPr>
          <w:p w14:paraId="786A23E5" w14:textId="4F9F78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EFF092" w14:textId="33D829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ECC591" w14:textId="06BEC3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062B66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597617" w14:textId="55FD83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341447B8" w14:textId="79BD353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729067.51</w:t>
            </w:r>
          </w:p>
        </w:tc>
        <w:tc>
          <w:tcPr>
            <w:tcW w:w="1562" w:type="dxa"/>
          </w:tcPr>
          <w:p w14:paraId="09101EE3" w14:textId="6AAF2A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3345425.00</w:t>
            </w:r>
          </w:p>
        </w:tc>
        <w:tc>
          <w:tcPr>
            <w:tcW w:w="2134" w:type="dxa"/>
          </w:tcPr>
          <w:p w14:paraId="4A7D910D" w14:textId="5CF352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328E77" w14:textId="7DAFEB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9056E8" w14:textId="60EF93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090D30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BC59C7" w14:textId="5EFDA7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36CD124B" w14:textId="4420729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729067.95</w:t>
            </w:r>
          </w:p>
        </w:tc>
        <w:tc>
          <w:tcPr>
            <w:tcW w:w="1562" w:type="dxa"/>
          </w:tcPr>
          <w:p w14:paraId="74438968" w14:textId="2BD8BA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3345411.28</w:t>
            </w:r>
          </w:p>
        </w:tc>
        <w:tc>
          <w:tcPr>
            <w:tcW w:w="2134" w:type="dxa"/>
          </w:tcPr>
          <w:p w14:paraId="5DFB4388" w14:textId="3477FB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5A8FB4" w14:textId="79EAA6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4790F5" w14:textId="39F660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93FBA2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860F8B" w14:textId="7CD5AC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600F0E60" w14:textId="2C45DE1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729068.65</w:t>
            </w:r>
          </w:p>
        </w:tc>
        <w:tc>
          <w:tcPr>
            <w:tcW w:w="1562" w:type="dxa"/>
          </w:tcPr>
          <w:p w14:paraId="3CA772A2" w14:textId="0F6708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3345402.41</w:t>
            </w:r>
          </w:p>
        </w:tc>
        <w:tc>
          <w:tcPr>
            <w:tcW w:w="2134" w:type="dxa"/>
          </w:tcPr>
          <w:p w14:paraId="7EE5910E" w14:textId="7EABDA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FACEFB" w14:textId="21E262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E347A0" w14:textId="04F1B6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0327F9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1F40CE" w14:textId="1C55F2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6105DEE6" w14:textId="283CD55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729069.78</w:t>
            </w:r>
          </w:p>
        </w:tc>
        <w:tc>
          <w:tcPr>
            <w:tcW w:w="1562" w:type="dxa"/>
          </w:tcPr>
          <w:p w14:paraId="39450303" w14:textId="40D0C6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3345396.51</w:t>
            </w:r>
          </w:p>
        </w:tc>
        <w:tc>
          <w:tcPr>
            <w:tcW w:w="2134" w:type="dxa"/>
          </w:tcPr>
          <w:p w14:paraId="27915253" w14:textId="245015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0FF187" w14:textId="2F427A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B18470" w14:textId="2466BC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13710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27BC3F" w14:textId="25E2EA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166D9DB2" w14:textId="0D5B40B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729071.25</w:t>
            </w:r>
          </w:p>
        </w:tc>
        <w:tc>
          <w:tcPr>
            <w:tcW w:w="1562" w:type="dxa"/>
          </w:tcPr>
          <w:p w14:paraId="06478338" w14:textId="00CF11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3345391.51</w:t>
            </w:r>
          </w:p>
        </w:tc>
        <w:tc>
          <w:tcPr>
            <w:tcW w:w="2134" w:type="dxa"/>
          </w:tcPr>
          <w:p w14:paraId="0081AEC0" w14:textId="22E7C8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19A018" w14:textId="31111E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1F6FDF" w14:textId="78D8D7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7052FD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810701" w14:textId="0D0947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58F6581A" w14:textId="37FCCE7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729072.80</w:t>
            </w:r>
          </w:p>
        </w:tc>
        <w:tc>
          <w:tcPr>
            <w:tcW w:w="1562" w:type="dxa"/>
          </w:tcPr>
          <w:p w14:paraId="7D9EB3C2" w14:textId="788A40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3345385.54</w:t>
            </w:r>
          </w:p>
        </w:tc>
        <w:tc>
          <w:tcPr>
            <w:tcW w:w="2134" w:type="dxa"/>
          </w:tcPr>
          <w:p w14:paraId="4C632345" w14:textId="6AE930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4CE968" w14:textId="0F094D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A2FE5E" w14:textId="730131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6512A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502A55" w14:textId="5A89E2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64750D9E" w14:textId="76B6605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729073.51</w:t>
            </w:r>
          </w:p>
        </w:tc>
        <w:tc>
          <w:tcPr>
            <w:tcW w:w="1562" w:type="dxa"/>
          </w:tcPr>
          <w:p w14:paraId="79984149" w14:textId="4D9BBA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3345380.88</w:t>
            </w:r>
          </w:p>
        </w:tc>
        <w:tc>
          <w:tcPr>
            <w:tcW w:w="2134" w:type="dxa"/>
          </w:tcPr>
          <w:p w14:paraId="610D7405" w14:textId="6A4833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8D03C" w14:textId="6EFE19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C987A2" w14:textId="251668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0869C9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789886" w14:textId="17314D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5C805832" w14:textId="5984829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729074.84</w:t>
            </w:r>
          </w:p>
        </w:tc>
        <w:tc>
          <w:tcPr>
            <w:tcW w:w="1562" w:type="dxa"/>
          </w:tcPr>
          <w:p w14:paraId="42C4583F" w14:textId="4B9349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3345374.41</w:t>
            </w:r>
          </w:p>
        </w:tc>
        <w:tc>
          <w:tcPr>
            <w:tcW w:w="2134" w:type="dxa"/>
          </w:tcPr>
          <w:p w14:paraId="017A39D0" w14:textId="6C6662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089AA2" w14:textId="2ED4D6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2109EC" w14:textId="362824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13DA2C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7EDCD2" w14:textId="449BC3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10EA2D59" w14:textId="26A0549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729075.62</w:t>
            </w:r>
          </w:p>
        </w:tc>
        <w:tc>
          <w:tcPr>
            <w:tcW w:w="1562" w:type="dxa"/>
          </w:tcPr>
          <w:p w14:paraId="02DA66A2" w14:textId="6FD9E2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3345367.94</w:t>
            </w:r>
          </w:p>
        </w:tc>
        <w:tc>
          <w:tcPr>
            <w:tcW w:w="2134" w:type="dxa"/>
          </w:tcPr>
          <w:p w14:paraId="0FA00A47" w14:textId="14DC94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B70CD5" w14:textId="6D3CA7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3F2FD" w14:textId="4AF249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693B19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0BEE5B" w14:textId="5B1176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10C3CA37" w14:textId="48049B3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729075.69</w:t>
            </w:r>
          </w:p>
        </w:tc>
        <w:tc>
          <w:tcPr>
            <w:tcW w:w="1562" w:type="dxa"/>
          </w:tcPr>
          <w:p w14:paraId="42315973" w14:textId="73C402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3345360.28</w:t>
            </w:r>
          </w:p>
        </w:tc>
        <w:tc>
          <w:tcPr>
            <w:tcW w:w="2134" w:type="dxa"/>
          </w:tcPr>
          <w:p w14:paraId="7A4176D4" w14:textId="41960B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88BFE" w14:textId="344D32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9F552E" w14:textId="10AA12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C109D3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10E3B6" w14:textId="046B33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09FC71B8" w14:textId="1F9BC3E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729075.41</w:t>
            </w:r>
          </w:p>
        </w:tc>
        <w:tc>
          <w:tcPr>
            <w:tcW w:w="1562" w:type="dxa"/>
          </w:tcPr>
          <w:p w14:paraId="34A366F4" w14:textId="35B822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3345350.41</w:t>
            </w:r>
          </w:p>
        </w:tc>
        <w:tc>
          <w:tcPr>
            <w:tcW w:w="2134" w:type="dxa"/>
          </w:tcPr>
          <w:p w14:paraId="7BB16093" w14:textId="740ACC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D2E19C" w14:textId="5D64B8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260166" w14:textId="7C0412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10AA1D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4244AD" w14:textId="7FEF5F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7C516926" w14:textId="1D277DD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729076.18</w:t>
            </w:r>
          </w:p>
        </w:tc>
        <w:tc>
          <w:tcPr>
            <w:tcW w:w="1562" w:type="dxa"/>
          </w:tcPr>
          <w:p w14:paraId="5A3BE1DF" w14:textId="0F1360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3345345.65</w:t>
            </w:r>
          </w:p>
        </w:tc>
        <w:tc>
          <w:tcPr>
            <w:tcW w:w="2134" w:type="dxa"/>
          </w:tcPr>
          <w:p w14:paraId="465506A5" w14:textId="7566D5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ECD197" w14:textId="051451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16C0B" w14:textId="778ACA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64D16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CC42F5" w14:textId="64C120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1D317019" w14:textId="5FFD139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729076.58</w:t>
            </w:r>
          </w:p>
        </w:tc>
        <w:tc>
          <w:tcPr>
            <w:tcW w:w="1562" w:type="dxa"/>
          </w:tcPr>
          <w:p w14:paraId="0CA62050" w14:textId="0AE4E0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3345342.41</w:t>
            </w:r>
          </w:p>
        </w:tc>
        <w:tc>
          <w:tcPr>
            <w:tcW w:w="2134" w:type="dxa"/>
          </w:tcPr>
          <w:p w14:paraId="5C325D80" w14:textId="09833A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39D96F" w14:textId="0A6526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573A50" w14:textId="6578C6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C53DAA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259340" w14:textId="57F8D1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5B8ED7CA" w14:textId="7F984C9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729076.40</w:t>
            </w:r>
          </w:p>
        </w:tc>
        <w:tc>
          <w:tcPr>
            <w:tcW w:w="1562" w:type="dxa"/>
          </w:tcPr>
          <w:p w14:paraId="11F93C8C" w14:textId="10BF7B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3345338.25</w:t>
            </w:r>
          </w:p>
        </w:tc>
        <w:tc>
          <w:tcPr>
            <w:tcW w:w="2134" w:type="dxa"/>
          </w:tcPr>
          <w:p w14:paraId="21948A5F" w14:textId="1CF94E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8D2B3D" w14:textId="23353D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C09CFF" w14:textId="4C7678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F2E161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1BDFF7" w14:textId="661210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4A6BFCAB" w14:textId="5E0CF58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729078.29</w:t>
            </w:r>
          </w:p>
        </w:tc>
        <w:tc>
          <w:tcPr>
            <w:tcW w:w="1562" w:type="dxa"/>
          </w:tcPr>
          <w:p w14:paraId="2BC90237" w14:textId="3234CE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3345329.10</w:t>
            </w:r>
          </w:p>
        </w:tc>
        <w:tc>
          <w:tcPr>
            <w:tcW w:w="2134" w:type="dxa"/>
          </w:tcPr>
          <w:p w14:paraId="5966C681" w14:textId="2EE032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DA2A7D" w14:textId="69F45E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9CDF45" w14:textId="5EC7DC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B9EEC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FB20A9" w14:textId="2709B6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1820BF73" w14:textId="3AB23D8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729081.39</w:t>
            </w:r>
          </w:p>
        </w:tc>
        <w:tc>
          <w:tcPr>
            <w:tcW w:w="1562" w:type="dxa"/>
          </w:tcPr>
          <w:p w14:paraId="3B5D6044" w14:textId="62F02C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3345321.58</w:t>
            </w:r>
          </w:p>
        </w:tc>
        <w:tc>
          <w:tcPr>
            <w:tcW w:w="2134" w:type="dxa"/>
          </w:tcPr>
          <w:p w14:paraId="0842E11B" w14:textId="32DD9D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C27877" w14:textId="7AEBC3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9434CA" w14:textId="41B896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4BB6BA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CEEB39" w14:textId="051D22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6522C62B" w14:textId="49CB3E7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729085.39</w:t>
            </w:r>
          </w:p>
        </w:tc>
        <w:tc>
          <w:tcPr>
            <w:tcW w:w="1562" w:type="dxa"/>
          </w:tcPr>
          <w:p w14:paraId="02193F02" w14:textId="152790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3345311.38</w:t>
            </w:r>
          </w:p>
        </w:tc>
        <w:tc>
          <w:tcPr>
            <w:tcW w:w="2134" w:type="dxa"/>
          </w:tcPr>
          <w:p w14:paraId="1D92EBF9" w14:textId="29E620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73646F" w14:textId="7C8AFD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E0D0E9" w14:textId="7B3AF8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6761A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CD028B" w14:textId="541B80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34E766BA" w14:textId="3E23F0F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729092.51</w:t>
            </w:r>
          </w:p>
        </w:tc>
        <w:tc>
          <w:tcPr>
            <w:tcW w:w="1562" w:type="dxa"/>
          </w:tcPr>
          <w:p w14:paraId="2C5CAFBC" w14:textId="03E033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3345303.14</w:t>
            </w:r>
          </w:p>
        </w:tc>
        <w:tc>
          <w:tcPr>
            <w:tcW w:w="2134" w:type="dxa"/>
          </w:tcPr>
          <w:p w14:paraId="7ACE81AE" w14:textId="4B26CA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51EDDD" w14:textId="2A25B5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F28A6" w14:textId="03A066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86737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CBB7D6" w14:textId="3AB5E4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35584B4F" w14:textId="6F0EB29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729096.51</w:t>
            </w:r>
          </w:p>
        </w:tc>
        <w:tc>
          <w:tcPr>
            <w:tcW w:w="1562" w:type="dxa"/>
          </w:tcPr>
          <w:p w14:paraId="174DE2E1" w14:textId="21E741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3345298.43</w:t>
            </w:r>
          </w:p>
        </w:tc>
        <w:tc>
          <w:tcPr>
            <w:tcW w:w="2134" w:type="dxa"/>
          </w:tcPr>
          <w:p w14:paraId="220588AA" w14:textId="3FD126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589AB4" w14:textId="55BD1E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33C707" w14:textId="534B30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D7826D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67ADAE" w14:textId="3575FB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1B7EE2FA" w14:textId="0A38032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729102.70</w:t>
            </w:r>
          </w:p>
        </w:tc>
        <w:tc>
          <w:tcPr>
            <w:tcW w:w="1562" w:type="dxa"/>
          </w:tcPr>
          <w:p w14:paraId="6DD64079" w14:textId="21DE0B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3345294.71</w:t>
            </w:r>
          </w:p>
        </w:tc>
        <w:tc>
          <w:tcPr>
            <w:tcW w:w="2134" w:type="dxa"/>
          </w:tcPr>
          <w:p w14:paraId="4F744FE0" w14:textId="5E6AD0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293033" w14:textId="42D4BE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AD69E" w14:textId="769B9C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3A2B2A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81071A" w14:textId="53ACD4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50FA670E" w14:textId="28682ED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729107.76</w:t>
            </w:r>
          </w:p>
        </w:tc>
        <w:tc>
          <w:tcPr>
            <w:tcW w:w="1562" w:type="dxa"/>
          </w:tcPr>
          <w:p w14:paraId="31507288" w14:textId="3FDAC6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3345291.33</w:t>
            </w:r>
          </w:p>
        </w:tc>
        <w:tc>
          <w:tcPr>
            <w:tcW w:w="2134" w:type="dxa"/>
          </w:tcPr>
          <w:p w14:paraId="76469B34" w14:textId="4705A8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BD04E4" w14:textId="3F2C90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7160FE" w14:textId="2BA264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266D76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69FFD9" w14:textId="0E625D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0688F7EF" w14:textId="6EBB948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729108.44</w:t>
            </w:r>
          </w:p>
        </w:tc>
        <w:tc>
          <w:tcPr>
            <w:tcW w:w="1562" w:type="dxa"/>
          </w:tcPr>
          <w:p w14:paraId="4F9C45F8" w14:textId="2D3D3F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3345287.59</w:t>
            </w:r>
          </w:p>
        </w:tc>
        <w:tc>
          <w:tcPr>
            <w:tcW w:w="2134" w:type="dxa"/>
          </w:tcPr>
          <w:p w14:paraId="39351323" w14:textId="21C86F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2BE99A" w14:textId="217AEB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AD8226" w14:textId="03A7B3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2E11D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579B77" w14:textId="4C6E8E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03F4092A" w14:textId="486B8B8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729105.68</w:t>
            </w:r>
          </w:p>
        </w:tc>
        <w:tc>
          <w:tcPr>
            <w:tcW w:w="1562" w:type="dxa"/>
          </w:tcPr>
          <w:p w14:paraId="44103712" w14:textId="60D397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3345274.70</w:t>
            </w:r>
          </w:p>
        </w:tc>
        <w:tc>
          <w:tcPr>
            <w:tcW w:w="2134" w:type="dxa"/>
          </w:tcPr>
          <w:p w14:paraId="3D1D8AD3" w14:textId="307449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639FF6" w14:textId="78410B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FC7C01" w14:textId="7254C4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2AABE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0C22C7" w14:textId="5810A9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069F09E2" w14:textId="12365C3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729102.26</w:t>
            </w:r>
          </w:p>
        </w:tc>
        <w:tc>
          <w:tcPr>
            <w:tcW w:w="1562" w:type="dxa"/>
          </w:tcPr>
          <w:p w14:paraId="1E4AD18F" w14:textId="4A7D81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3345263.52</w:t>
            </w:r>
          </w:p>
        </w:tc>
        <w:tc>
          <w:tcPr>
            <w:tcW w:w="2134" w:type="dxa"/>
          </w:tcPr>
          <w:p w14:paraId="3756261A" w14:textId="4BED4A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009466" w14:textId="694CB9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4A0EE8" w14:textId="3F883E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813EE1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ADADCC" w14:textId="7FA16C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27F13990" w14:textId="6ED3FD6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729097.52</w:t>
            </w:r>
          </w:p>
        </w:tc>
        <w:tc>
          <w:tcPr>
            <w:tcW w:w="1562" w:type="dxa"/>
          </w:tcPr>
          <w:p w14:paraId="6C3A039B" w14:textId="55ACFA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3345255.35</w:t>
            </w:r>
          </w:p>
        </w:tc>
        <w:tc>
          <w:tcPr>
            <w:tcW w:w="2134" w:type="dxa"/>
          </w:tcPr>
          <w:p w14:paraId="08A9374A" w14:textId="68247F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BACD99" w14:textId="5B2F59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6E5DDE" w14:textId="427FFB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5AEE5F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AD2DBD" w14:textId="51B8FB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1AC099F5" w14:textId="40A7E8D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729090.54</w:t>
            </w:r>
          </w:p>
        </w:tc>
        <w:tc>
          <w:tcPr>
            <w:tcW w:w="1562" w:type="dxa"/>
          </w:tcPr>
          <w:p w14:paraId="69DF0DDD" w14:textId="049D12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3345251.02</w:t>
            </w:r>
          </w:p>
        </w:tc>
        <w:tc>
          <w:tcPr>
            <w:tcW w:w="2134" w:type="dxa"/>
          </w:tcPr>
          <w:p w14:paraId="2D23CA87" w14:textId="18DB4C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D5E74" w14:textId="30019E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BD77EE" w14:textId="492DB0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18222B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7B1297" w14:textId="387BA5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358508BE" w14:textId="7A9AF7D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729086.28</w:t>
            </w:r>
          </w:p>
        </w:tc>
        <w:tc>
          <w:tcPr>
            <w:tcW w:w="1562" w:type="dxa"/>
          </w:tcPr>
          <w:p w14:paraId="4BAD2B5A" w14:textId="262361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3345245.87</w:t>
            </w:r>
          </w:p>
        </w:tc>
        <w:tc>
          <w:tcPr>
            <w:tcW w:w="2134" w:type="dxa"/>
          </w:tcPr>
          <w:p w14:paraId="4D64FCBA" w14:textId="365E71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404E07" w14:textId="602ED4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FE2FF1" w14:textId="7F89A8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99A7D7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89F6BE" w14:textId="36CCE4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79CBB428" w14:textId="6D6B9B3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729084.09</w:t>
            </w:r>
          </w:p>
        </w:tc>
        <w:tc>
          <w:tcPr>
            <w:tcW w:w="1562" w:type="dxa"/>
          </w:tcPr>
          <w:p w14:paraId="16CB5A45" w14:textId="542ED6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3345240.45</w:t>
            </w:r>
          </w:p>
        </w:tc>
        <w:tc>
          <w:tcPr>
            <w:tcW w:w="2134" w:type="dxa"/>
          </w:tcPr>
          <w:p w14:paraId="1252C696" w14:textId="23E377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9920D7" w14:textId="686838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8DA25B" w14:textId="015DCB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07DCA1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31D733" w14:textId="14BD7B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2F19A55B" w14:textId="4429D7D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729083.19</w:t>
            </w:r>
          </w:p>
        </w:tc>
        <w:tc>
          <w:tcPr>
            <w:tcW w:w="1562" w:type="dxa"/>
          </w:tcPr>
          <w:p w14:paraId="05E96822" w14:textId="144928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3345232.88</w:t>
            </w:r>
          </w:p>
        </w:tc>
        <w:tc>
          <w:tcPr>
            <w:tcW w:w="2134" w:type="dxa"/>
          </w:tcPr>
          <w:p w14:paraId="664C8C2F" w14:textId="5597D3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AACAE2" w14:textId="3C9F0D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5F17B" w14:textId="3CD0EA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4B69A6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FA3CD0" w14:textId="6C4D99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1EFBE7CF" w14:textId="78061BD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729082.34</w:t>
            </w:r>
          </w:p>
        </w:tc>
        <w:tc>
          <w:tcPr>
            <w:tcW w:w="1562" w:type="dxa"/>
          </w:tcPr>
          <w:p w14:paraId="40F8A76C" w14:textId="1D67C3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3345222.95</w:t>
            </w:r>
          </w:p>
        </w:tc>
        <w:tc>
          <w:tcPr>
            <w:tcW w:w="2134" w:type="dxa"/>
          </w:tcPr>
          <w:p w14:paraId="1E3BAF0E" w14:textId="30D06E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2B7773C" w14:textId="471B31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366401F" w14:textId="794DC0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7D3DB7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86410E" w14:textId="659686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5F7AAA39" w14:textId="5AB2870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729083.74</w:t>
            </w:r>
          </w:p>
        </w:tc>
        <w:tc>
          <w:tcPr>
            <w:tcW w:w="1562" w:type="dxa"/>
          </w:tcPr>
          <w:p w14:paraId="7FE13B5F" w14:textId="0DF42A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3345213.07</w:t>
            </w:r>
          </w:p>
        </w:tc>
        <w:tc>
          <w:tcPr>
            <w:tcW w:w="2134" w:type="dxa"/>
          </w:tcPr>
          <w:p w14:paraId="7EAFB693" w14:textId="6B1DF1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FC2A67" w14:textId="76BA13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374C8" w14:textId="5B8552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583C8A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F370CF" w14:textId="2BB62E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673B76AF" w14:textId="0710773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729083.21</w:t>
            </w:r>
          </w:p>
        </w:tc>
        <w:tc>
          <w:tcPr>
            <w:tcW w:w="1562" w:type="dxa"/>
          </w:tcPr>
          <w:p w14:paraId="6F450E55" w14:textId="1DBA6D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3345194.81</w:t>
            </w:r>
          </w:p>
        </w:tc>
        <w:tc>
          <w:tcPr>
            <w:tcW w:w="2134" w:type="dxa"/>
          </w:tcPr>
          <w:p w14:paraId="4743CF42" w14:textId="140486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7304E6" w14:textId="0C9774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8FB0F0" w14:textId="296E21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BE584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9F6D79" w14:textId="424E17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38377939" w14:textId="48E1C27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729081.83</w:t>
            </w:r>
          </w:p>
        </w:tc>
        <w:tc>
          <w:tcPr>
            <w:tcW w:w="1562" w:type="dxa"/>
          </w:tcPr>
          <w:p w14:paraId="43325760" w14:textId="17ED23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3345182.00</w:t>
            </w:r>
          </w:p>
        </w:tc>
        <w:tc>
          <w:tcPr>
            <w:tcW w:w="2134" w:type="dxa"/>
          </w:tcPr>
          <w:p w14:paraId="7D4EC547" w14:textId="7F692D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F338F7" w14:textId="00FD04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DD4573" w14:textId="0598D4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D3646F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77F27E" w14:textId="464D70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519EBABE" w14:textId="23D3B29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729084.81</w:t>
            </w:r>
          </w:p>
        </w:tc>
        <w:tc>
          <w:tcPr>
            <w:tcW w:w="1562" w:type="dxa"/>
          </w:tcPr>
          <w:p w14:paraId="516EE53D" w14:textId="0B7787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3345172.83</w:t>
            </w:r>
          </w:p>
        </w:tc>
        <w:tc>
          <w:tcPr>
            <w:tcW w:w="2134" w:type="dxa"/>
          </w:tcPr>
          <w:p w14:paraId="265D2350" w14:textId="0388A8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2078D8" w14:textId="2CB14A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C8ECEF" w14:textId="2895AD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DE6EAC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9527EA" w14:textId="7EC8C2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262919F8" w14:textId="76EB15F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729085.45</w:t>
            </w:r>
          </w:p>
        </w:tc>
        <w:tc>
          <w:tcPr>
            <w:tcW w:w="1562" w:type="dxa"/>
          </w:tcPr>
          <w:p w14:paraId="11D61065" w14:textId="33B6F8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3345167.14</w:t>
            </w:r>
          </w:p>
        </w:tc>
        <w:tc>
          <w:tcPr>
            <w:tcW w:w="2134" w:type="dxa"/>
          </w:tcPr>
          <w:p w14:paraId="5C3FA93D" w14:textId="0D75A5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4C6BFE" w14:textId="7563A4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7B927" w14:textId="0ABB79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D60FA9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2C7B77" w14:textId="4C7AAB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4A8967BC" w14:textId="192295F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729087.86</w:t>
            </w:r>
          </w:p>
        </w:tc>
        <w:tc>
          <w:tcPr>
            <w:tcW w:w="1562" w:type="dxa"/>
          </w:tcPr>
          <w:p w14:paraId="145D7988" w14:textId="5EDFE9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3345161.35</w:t>
            </w:r>
          </w:p>
        </w:tc>
        <w:tc>
          <w:tcPr>
            <w:tcW w:w="2134" w:type="dxa"/>
          </w:tcPr>
          <w:p w14:paraId="610C0EE7" w14:textId="4F13FC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A48C1C" w14:textId="4CD5D0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9FDFFF" w14:textId="4199DB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3E0E5C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E14A02" w14:textId="25DB05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4DE0F4EF" w14:textId="5E7FA67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729092.47</w:t>
            </w:r>
          </w:p>
        </w:tc>
        <w:tc>
          <w:tcPr>
            <w:tcW w:w="1562" w:type="dxa"/>
          </w:tcPr>
          <w:p w14:paraId="4A21563B" w14:textId="622150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3345154.06</w:t>
            </w:r>
          </w:p>
        </w:tc>
        <w:tc>
          <w:tcPr>
            <w:tcW w:w="2134" w:type="dxa"/>
          </w:tcPr>
          <w:p w14:paraId="7BF5F45D" w14:textId="331D56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AC994F" w14:textId="079C59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823966" w14:textId="142A0A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788DAF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C1D116" w14:textId="48461A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267EE49A" w14:textId="4486382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729099.74</w:t>
            </w:r>
          </w:p>
        </w:tc>
        <w:tc>
          <w:tcPr>
            <w:tcW w:w="1562" w:type="dxa"/>
          </w:tcPr>
          <w:p w14:paraId="6D14B6D8" w14:textId="6C24D4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3345145.77</w:t>
            </w:r>
          </w:p>
        </w:tc>
        <w:tc>
          <w:tcPr>
            <w:tcW w:w="2134" w:type="dxa"/>
          </w:tcPr>
          <w:p w14:paraId="4EB76C13" w14:textId="5BF0BD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B9F0D6" w14:textId="3D944E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593D14" w14:textId="7DA43C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FA998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C074B8" w14:textId="39E05B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494A91E2" w14:textId="6F2EDB8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729102.92</w:t>
            </w:r>
          </w:p>
        </w:tc>
        <w:tc>
          <w:tcPr>
            <w:tcW w:w="1562" w:type="dxa"/>
          </w:tcPr>
          <w:p w14:paraId="4CCB592D" w14:textId="73A8C7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3345132.38</w:t>
            </w:r>
          </w:p>
        </w:tc>
        <w:tc>
          <w:tcPr>
            <w:tcW w:w="2134" w:type="dxa"/>
          </w:tcPr>
          <w:p w14:paraId="3028F787" w14:textId="2CF0A9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ACCA44" w14:textId="27AF2F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84C79" w14:textId="06C428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789A9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72D5B4" w14:textId="05D062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337D3C40" w14:textId="2663D1E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729104.32</w:t>
            </w:r>
          </w:p>
        </w:tc>
        <w:tc>
          <w:tcPr>
            <w:tcW w:w="1562" w:type="dxa"/>
          </w:tcPr>
          <w:p w14:paraId="667D1F44" w14:textId="5E77DB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3345120.77</w:t>
            </w:r>
          </w:p>
        </w:tc>
        <w:tc>
          <w:tcPr>
            <w:tcW w:w="2134" w:type="dxa"/>
          </w:tcPr>
          <w:p w14:paraId="6925607F" w14:textId="3737A4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3DE72" w14:textId="6CB0C3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A9B458" w14:textId="543810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EDDB66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467E86" w14:textId="2AAC32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4570D051" w14:textId="2B1BA1C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729106.88</w:t>
            </w:r>
          </w:p>
        </w:tc>
        <w:tc>
          <w:tcPr>
            <w:tcW w:w="1562" w:type="dxa"/>
          </w:tcPr>
          <w:p w14:paraId="13F49403" w14:textId="5E1A8B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3345112.59</w:t>
            </w:r>
          </w:p>
        </w:tc>
        <w:tc>
          <w:tcPr>
            <w:tcW w:w="2134" w:type="dxa"/>
          </w:tcPr>
          <w:p w14:paraId="28DEEFBD" w14:textId="3B55C5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9FE56D" w14:textId="649991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31502E" w14:textId="727612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A0ED31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0744B4" w14:textId="35C566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2FE36537" w14:textId="7108CF2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729111.98</w:t>
            </w:r>
          </w:p>
        </w:tc>
        <w:tc>
          <w:tcPr>
            <w:tcW w:w="1562" w:type="dxa"/>
          </w:tcPr>
          <w:p w14:paraId="41AEAED2" w14:textId="7A0010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3345099.83</w:t>
            </w:r>
          </w:p>
        </w:tc>
        <w:tc>
          <w:tcPr>
            <w:tcW w:w="2134" w:type="dxa"/>
          </w:tcPr>
          <w:p w14:paraId="65757ED6" w14:textId="6F7EC4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8FBBB2" w14:textId="6D4DCA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208158" w14:textId="5C52A3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304DAE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78136E" w14:textId="7C4E24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718E2E1C" w14:textId="5CCB2FD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729109.68</w:t>
            </w:r>
          </w:p>
        </w:tc>
        <w:tc>
          <w:tcPr>
            <w:tcW w:w="1562" w:type="dxa"/>
          </w:tcPr>
          <w:p w14:paraId="768BEF7D" w14:textId="79F823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3345092.31</w:t>
            </w:r>
          </w:p>
        </w:tc>
        <w:tc>
          <w:tcPr>
            <w:tcW w:w="2134" w:type="dxa"/>
          </w:tcPr>
          <w:p w14:paraId="716F9042" w14:textId="3F6D32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E2BEF" w14:textId="5B3D19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E868AF" w14:textId="521354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97B23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853A68" w14:textId="13FAA2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551E6359" w14:textId="1133FB8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729106.24</w:t>
            </w:r>
          </w:p>
        </w:tc>
        <w:tc>
          <w:tcPr>
            <w:tcW w:w="1562" w:type="dxa"/>
          </w:tcPr>
          <w:p w14:paraId="09D636AF" w14:textId="1244CB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3345081.72</w:t>
            </w:r>
          </w:p>
        </w:tc>
        <w:tc>
          <w:tcPr>
            <w:tcW w:w="2134" w:type="dxa"/>
          </w:tcPr>
          <w:p w14:paraId="79FC99E2" w14:textId="743057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A869C9" w14:textId="7D8FEB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EF396E" w14:textId="154D18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5DB36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EE1801" w14:textId="3FB83F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111BCCBC" w14:textId="1A7641F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729107.77</w:t>
            </w:r>
          </w:p>
        </w:tc>
        <w:tc>
          <w:tcPr>
            <w:tcW w:w="1562" w:type="dxa"/>
          </w:tcPr>
          <w:p w14:paraId="728A1120" w14:textId="45CDB4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3345072.92</w:t>
            </w:r>
          </w:p>
        </w:tc>
        <w:tc>
          <w:tcPr>
            <w:tcW w:w="2134" w:type="dxa"/>
          </w:tcPr>
          <w:p w14:paraId="35BFE7BF" w14:textId="7F97C0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2A4C40" w14:textId="7BC024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BC0020" w14:textId="154F7D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0B08A2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7E770C" w14:textId="0FAFEB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40A9FAE6" w14:textId="6ADF143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729104.33</w:t>
            </w:r>
          </w:p>
        </w:tc>
        <w:tc>
          <w:tcPr>
            <w:tcW w:w="1562" w:type="dxa"/>
          </w:tcPr>
          <w:p w14:paraId="540B26D7" w14:textId="0B175D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3345069.35</w:t>
            </w:r>
          </w:p>
        </w:tc>
        <w:tc>
          <w:tcPr>
            <w:tcW w:w="2134" w:type="dxa"/>
          </w:tcPr>
          <w:p w14:paraId="4ADDE56A" w14:textId="1A70C5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B6EF25" w14:textId="736241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13DE7" w14:textId="1B64F8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3D4EB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C94537" w14:textId="060222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6C7127C5" w14:textId="1AF5DFC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729096.17</w:t>
            </w:r>
          </w:p>
        </w:tc>
        <w:tc>
          <w:tcPr>
            <w:tcW w:w="1562" w:type="dxa"/>
          </w:tcPr>
          <w:p w14:paraId="4C0F93C5" w14:textId="6596EF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3345060.29</w:t>
            </w:r>
          </w:p>
        </w:tc>
        <w:tc>
          <w:tcPr>
            <w:tcW w:w="2134" w:type="dxa"/>
          </w:tcPr>
          <w:p w14:paraId="0CA4D94A" w14:textId="6A632E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30B4DD" w14:textId="79F9D1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9758FB" w14:textId="7FD714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FA03E4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788477" w14:textId="218284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7A7E8F83" w14:textId="271111D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729098.21</w:t>
            </w:r>
          </w:p>
        </w:tc>
        <w:tc>
          <w:tcPr>
            <w:tcW w:w="1562" w:type="dxa"/>
          </w:tcPr>
          <w:p w14:paraId="64547CF7" w14:textId="54E6F9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3345051.49</w:t>
            </w:r>
          </w:p>
        </w:tc>
        <w:tc>
          <w:tcPr>
            <w:tcW w:w="2134" w:type="dxa"/>
          </w:tcPr>
          <w:p w14:paraId="184AEA9F" w14:textId="3C04D9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1795E7" w14:textId="21116A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DE84F9" w14:textId="342C3F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4B121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593D67" w14:textId="2500DF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249554F6" w14:textId="2D8AC7A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729101.40</w:t>
            </w:r>
          </w:p>
        </w:tc>
        <w:tc>
          <w:tcPr>
            <w:tcW w:w="1562" w:type="dxa"/>
          </w:tcPr>
          <w:p w14:paraId="0FE93238" w14:textId="401B2F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3345046.01</w:t>
            </w:r>
          </w:p>
        </w:tc>
        <w:tc>
          <w:tcPr>
            <w:tcW w:w="2134" w:type="dxa"/>
          </w:tcPr>
          <w:p w14:paraId="00384173" w14:textId="6DE92B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3879C" w14:textId="254685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E6334F" w14:textId="1D70E3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A94FC3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B7935A" w14:textId="209CDC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</w:tcPr>
          <w:p w14:paraId="4C9CDBF4" w14:textId="3CB9FF9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729109.05</w:t>
            </w:r>
          </w:p>
        </w:tc>
        <w:tc>
          <w:tcPr>
            <w:tcW w:w="1562" w:type="dxa"/>
          </w:tcPr>
          <w:p w14:paraId="38AF0E03" w14:textId="468EAE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3345040.39</w:t>
            </w:r>
          </w:p>
        </w:tc>
        <w:tc>
          <w:tcPr>
            <w:tcW w:w="2134" w:type="dxa"/>
          </w:tcPr>
          <w:p w14:paraId="2EB951EC" w14:textId="6AC667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88937E" w14:textId="587907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8F0A90" w14:textId="3634A2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CABFB1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5B20BA" w14:textId="4CCCBE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</w:tcPr>
          <w:p w14:paraId="40033FEF" w14:textId="65C2AA0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729121.92</w:t>
            </w:r>
          </w:p>
        </w:tc>
        <w:tc>
          <w:tcPr>
            <w:tcW w:w="1562" w:type="dxa"/>
          </w:tcPr>
          <w:p w14:paraId="57B88EC9" w14:textId="7802B4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3345029.94</w:t>
            </w:r>
          </w:p>
        </w:tc>
        <w:tc>
          <w:tcPr>
            <w:tcW w:w="2134" w:type="dxa"/>
          </w:tcPr>
          <w:p w14:paraId="5E4AA27D" w14:textId="1ACF9A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487DB5" w14:textId="296DAE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0B82F7" w14:textId="6FD79A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10311A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9030B4" w14:textId="7DC9AB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</w:tcPr>
          <w:p w14:paraId="2FA95404" w14:textId="3CC9350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729133.47</w:t>
            </w:r>
          </w:p>
        </w:tc>
        <w:tc>
          <w:tcPr>
            <w:tcW w:w="1562" w:type="dxa"/>
          </w:tcPr>
          <w:p w14:paraId="0E08E324" w14:textId="0E03E7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3345019.68</w:t>
            </w:r>
          </w:p>
        </w:tc>
        <w:tc>
          <w:tcPr>
            <w:tcW w:w="2134" w:type="dxa"/>
          </w:tcPr>
          <w:p w14:paraId="05FE8CB6" w14:textId="46CB1A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8D12D" w14:textId="78D6C0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2D6184" w14:textId="61A062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DE353B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842AFA" w14:textId="550FAB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</w:tcPr>
          <w:p w14:paraId="02719A4E" w14:textId="553948D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729139.96</w:t>
            </w:r>
          </w:p>
        </w:tc>
        <w:tc>
          <w:tcPr>
            <w:tcW w:w="1562" w:type="dxa"/>
          </w:tcPr>
          <w:p w14:paraId="5B3961F3" w14:textId="11AD11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3345012.24</w:t>
            </w:r>
          </w:p>
        </w:tc>
        <w:tc>
          <w:tcPr>
            <w:tcW w:w="2134" w:type="dxa"/>
          </w:tcPr>
          <w:p w14:paraId="436F8949" w14:textId="377D16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F2967A" w14:textId="54E47F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83A1CE" w14:textId="5D01D4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CE3DF2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6D00C0" w14:textId="7CF5F2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</w:tcPr>
          <w:p w14:paraId="57C2733B" w14:textId="0266FB6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729147.11</w:t>
            </w:r>
          </w:p>
        </w:tc>
        <w:tc>
          <w:tcPr>
            <w:tcW w:w="1562" w:type="dxa"/>
          </w:tcPr>
          <w:p w14:paraId="59CB8216" w14:textId="43C702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3345004.05</w:t>
            </w:r>
          </w:p>
        </w:tc>
        <w:tc>
          <w:tcPr>
            <w:tcW w:w="2134" w:type="dxa"/>
          </w:tcPr>
          <w:p w14:paraId="6F4A7628" w14:textId="44A559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3D984" w14:textId="167012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DC4F88" w14:textId="64783D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95EB89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500B85" w14:textId="31DC16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</w:tcPr>
          <w:p w14:paraId="66D6B518" w14:textId="6344F11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729152.38</w:t>
            </w:r>
          </w:p>
        </w:tc>
        <w:tc>
          <w:tcPr>
            <w:tcW w:w="1562" w:type="dxa"/>
          </w:tcPr>
          <w:p w14:paraId="55EE5A5F" w14:textId="66E1D9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3344994.81</w:t>
            </w:r>
          </w:p>
        </w:tc>
        <w:tc>
          <w:tcPr>
            <w:tcW w:w="2134" w:type="dxa"/>
          </w:tcPr>
          <w:p w14:paraId="340DC3A2" w14:textId="015624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16DE85" w14:textId="60CFFF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33E6C" w14:textId="267B89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C70D0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278559" w14:textId="2A4B75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</w:tcPr>
          <w:p w14:paraId="193369B9" w14:textId="2BDBED1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729155.02</w:t>
            </w:r>
          </w:p>
        </w:tc>
        <w:tc>
          <w:tcPr>
            <w:tcW w:w="1562" w:type="dxa"/>
          </w:tcPr>
          <w:p w14:paraId="646B8F22" w14:textId="2F232A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3344981.92</w:t>
            </w:r>
          </w:p>
        </w:tc>
        <w:tc>
          <w:tcPr>
            <w:tcW w:w="2134" w:type="dxa"/>
          </w:tcPr>
          <w:p w14:paraId="0D5EFCA6" w14:textId="731D86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0F11FF" w14:textId="4EB836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22520" w14:textId="0C2156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C882EB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5F7C18" w14:textId="0F756E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</w:tcPr>
          <w:p w14:paraId="0E2889CD" w14:textId="2714C2C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729158.06</w:t>
            </w:r>
          </w:p>
        </w:tc>
        <w:tc>
          <w:tcPr>
            <w:tcW w:w="1562" w:type="dxa"/>
          </w:tcPr>
          <w:p w14:paraId="443B324C" w14:textId="628056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3344963.67</w:t>
            </w:r>
          </w:p>
        </w:tc>
        <w:tc>
          <w:tcPr>
            <w:tcW w:w="2134" w:type="dxa"/>
          </w:tcPr>
          <w:p w14:paraId="2E05699F" w14:textId="7094BD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B1D4B3" w14:textId="153AE3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39ABFF" w14:textId="0F4549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9F9DFC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53065F" w14:textId="520AA8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824</w:t>
            </w:r>
          </w:p>
        </w:tc>
        <w:tc>
          <w:tcPr>
            <w:tcW w:w="1558" w:type="dxa"/>
          </w:tcPr>
          <w:p w14:paraId="19284C4C" w14:textId="7DE7E8C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729162.18</w:t>
            </w:r>
          </w:p>
        </w:tc>
        <w:tc>
          <w:tcPr>
            <w:tcW w:w="1562" w:type="dxa"/>
          </w:tcPr>
          <w:p w14:paraId="3A03B4BC" w14:textId="44DA84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3344948.03</w:t>
            </w:r>
          </w:p>
        </w:tc>
        <w:tc>
          <w:tcPr>
            <w:tcW w:w="2134" w:type="dxa"/>
          </w:tcPr>
          <w:p w14:paraId="3B3961D2" w14:textId="0E1AB4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6A80BE" w14:textId="319768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D9CF7E" w14:textId="189F46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AC6A1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77AD9E" w14:textId="056FD0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825</w:t>
            </w:r>
          </w:p>
        </w:tc>
        <w:tc>
          <w:tcPr>
            <w:tcW w:w="1558" w:type="dxa"/>
          </w:tcPr>
          <w:p w14:paraId="544C73A5" w14:textId="2D8F28B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729165.87</w:t>
            </w:r>
          </w:p>
        </w:tc>
        <w:tc>
          <w:tcPr>
            <w:tcW w:w="1562" w:type="dxa"/>
          </w:tcPr>
          <w:p w14:paraId="13FD5457" w14:textId="681917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3344927.83</w:t>
            </w:r>
          </w:p>
        </w:tc>
        <w:tc>
          <w:tcPr>
            <w:tcW w:w="2134" w:type="dxa"/>
          </w:tcPr>
          <w:p w14:paraId="78994772" w14:textId="25B2AC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6E94F" w14:textId="529077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15025" w14:textId="0B4925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75191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25CD83" w14:textId="415098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826</w:t>
            </w:r>
          </w:p>
        </w:tc>
        <w:tc>
          <w:tcPr>
            <w:tcW w:w="1558" w:type="dxa"/>
          </w:tcPr>
          <w:p w14:paraId="4D49DDCD" w14:textId="4BF12DA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729173.68</w:t>
            </w:r>
          </w:p>
        </w:tc>
        <w:tc>
          <w:tcPr>
            <w:tcW w:w="1562" w:type="dxa"/>
          </w:tcPr>
          <w:p w14:paraId="25CED8B1" w14:textId="7E7136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3344908.06</w:t>
            </w:r>
          </w:p>
        </w:tc>
        <w:tc>
          <w:tcPr>
            <w:tcW w:w="2134" w:type="dxa"/>
          </w:tcPr>
          <w:p w14:paraId="0B5BC244" w14:textId="584AC6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385483" w14:textId="47B9F6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0F0D11" w14:textId="442303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6AAA99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876120" w14:textId="3C3831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827</w:t>
            </w:r>
          </w:p>
        </w:tc>
        <w:tc>
          <w:tcPr>
            <w:tcW w:w="1558" w:type="dxa"/>
          </w:tcPr>
          <w:p w14:paraId="1FA5EE74" w14:textId="52CF4E0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729171.30</w:t>
            </w:r>
          </w:p>
        </w:tc>
        <w:tc>
          <w:tcPr>
            <w:tcW w:w="1562" w:type="dxa"/>
          </w:tcPr>
          <w:p w14:paraId="3BB9AC49" w14:textId="75F0E5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3344893.72</w:t>
            </w:r>
          </w:p>
        </w:tc>
        <w:tc>
          <w:tcPr>
            <w:tcW w:w="2134" w:type="dxa"/>
          </w:tcPr>
          <w:p w14:paraId="5D1345AF" w14:textId="35AE42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652A42" w14:textId="793F90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12FE18" w14:textId="168AFF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AFB7CE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DDB202" w14:textId="6CF280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828</w:t>
            </w:r>
          </w:p>
        </w:tc>
        <w:tc>
          <w:tcPr>
            <w:tcW w:w="1558" w:type="dxa"/>
          </w:tcPr>
          <w:p w14:paraId="0802CD92" w14:textId="2E35DAB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729166.07</w:t>
            </w:r>
          </w:p>
        </w:tc>
        <w:tc>
          <w:tcPr>
            <w:tcW w:w="1562" w:type="dxa"/>
          </w:tcPr>
          <w:p w14:paraId="6E952185" w14:textId="6315A2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3344876.54</w:t>
            </w:r>
          </w:p>
        </w:tc>
        <w:tc>
          <w:tcPr>
            <w:tcW w:w="2134" w:type="dxa"/>
          </w:tcPr>
          <w:p w14:paraId="6A33D018" w14:textId="500EF0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C30E65" w14:textId="682CA7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C2530" w14:textId="14312C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4FCD96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A0F0ED" w14:textId="432D1D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829</w:t>
            </w:r>
          </w:p>
        </w:tc>
        <w:tc>
          <w:tcPr>
            <w:tcW w:w="1558" w:type="dxa"/>
          </w:tcPr>
          <w:p w14:paraId="62478A90" w14:textId="34DA7C8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729148.60</w:t>
            </w:r>
          </w:p>
        </w:tc>
        <w:tc>
          <w:tcPr>
            <w:tcW w:w="1562" w:type="dxa"/>
          </w:tcPr>
          <w:p w14:paraId="6D9BA7AD" w14:textId="3CE923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3344854.93</w:t>
            </w:r>
          </w:p>
        </w:tc>
        <w:tc>
          <w:tcPr>
            <w:tcW w:w="2134" w:type="dxa"/>
          </w:tcPr>
          <w:p w14:paraId="077C913C" w14:textId="570231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DC682A" w14:textId="0A30AD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94E408" w14:textId="08699B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6978E5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7025BA" w14:textId="6F3C7F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830</w:t>
            </w:r>
          </w:p>
        </w:tc>
        <w:tc>
          <w:tcPr>
            <w:tcW w:w="1558" w:type="dxa"/>
          </w:tcPr>
          <w:p w14:paraId="4D642BE8" w14:textId="7EF7917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729138.29</w:t>
            </w:r>
          </w:p>
        </w:tc>
        <w:tc>
          <w:tcPr>
            <w:tcW w:w="1562" w:type="dxa"/>
          </w:tcPr>
          <w:p w14:paraId="16F54D3C" w14:textId="7A94FC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3344847.05</w:t>
            </w:r>
          </w:p>
        </w:tc>
        <w:tc>
          <w:tcPr>
            <w:tcW w:w="2134" w:type="dxa"/>
          </w:tcPr>
          <w:p w14:paraId="5BA0A421" w14:textId="40A45B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C55BB5" w14:textId="7C582E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5C00CC" w14:textId="5E0ED3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E5150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06DFA2" w14:textId="3964CF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831</w:t>
            </w:r>
          </w:p>
        </w:tc>
        <w:tc>
          <w:tcPr>
            <w:tcW w:w="1558" w:type="dxa"/>
          </w:tcPr>
          <w:p w14:paraId="3BBE4064" w14:textId="6B806F7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729127.70</w:t>
            </w:r>
          </w:p>
        </w:tc>
        <w:tc>
          <w:tcPr>
            <w:tcW w:w="1562" w:type="dxa"/>
          </w:tcPr>
          <w:p w14:paraId="0CB8FD72" w14:textId="39415B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3344839.84</w:t>
            </w:r>
          </w:p>
        </w:tc>
        <w:tc>
          <w:tcPr>
            <w:tcW w:w="2134" w:type="dxa"/>
          </w:tcPr>
          <w:p w14:paraId="2FDFABF9" w14:textId="1B58C4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2D533B8" w14:textId="376B1A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82DDF87" w14:textId="22EF77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7B0FE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D7508A" w14:textId="281DCA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832</w:t>
            </w:r>
          </w:p>
        </w:tc>
        <w:tc>
          <w:tcPr>
            <w:tcW w:w="1558" w:type="dxa"/>
          </w:tcPr>
          <w:p w14:paraId="303966D2" w14:textId="19E4754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729120.92</w:t>
            </w:r>
          </w:p>
        </w:tc>
        <w:tc>
          <w:tcPr>
            <w:tcW w:w="1562" w:type="dxa"/>
          </w:tcPr>
          <w:p w14:paraId="252A51F8" w14:textId="6C740C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3344834.38</w:t>
            </w:r>
          </w:p>
        </w:tc>
        <w:tc>
          <w:tcPr>
            <w:tcW w:w="2134" w:type="dxa"/>
          </w:tcPr>
          <w:p w14:paraId="63975C1A" w14:textId="3B2165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B53673" w14:textId="0B4C15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F6ADED" w14:textId="00D87B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37F613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5B2756" w14:textId="58C23E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833</w:t>
            </w:r>
          </w:p>
        </w:tc>
        <w:tc>
          <w:tcPr>
            <w:tcW w:w="1558" w:type="dxa"/>
          </w:tcPr>
          <w:p w14:paraId="39010514" w14:textId="2ED41B5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729119.89</w:t>
            </w:r>
          </w:p>
        </w:tc>
        <w:tc>
          <w:tcPr>
            <w:tcW w:w="1562" w:type="dxa"/>
          </w:tcPr>
          <w:p w14:paraId="772CAD40" w14:textId="1A2AD5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3344833.53</w:t>
            </w:r>
          </w:p>
        </w:tc>
        <w:tc>
          <w:tcPr>
            <w:tcW w:w="2134" w:type="dxa"/>
          </w:tcPr>
          <w:p w14:paraId="07FF5A0D" w14:textId="78493A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2E6A7B" w14:textId="2C65F7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B7CEA6" w14:textId="5EE14B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0AC3EC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A6BC85" w14:textId="2AF1D3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834</w:t>
            </w:r>
          </w:p>
        </w:tc>
        <w:tc>
          <w:tcPr>
            <w:tcW w:w="1558" w:type="dxa"/>
          </w:tcPr>
          <w:p w14:paraId="589AFEBA" w14:textId="1A5DFCA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729114.66</w:t>
            </w:r>
          </w:p>
        </w:tc>
        <w:tc>
          <w:tcPr>
            <w:tcW w:w="1562" w:type="dxa"/>
          </w:tcPr>
          <w:p w14:paraId="4D2AF931" w14:textId="22B377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3344827.70</w:t>
            </w:r>
          </w:p>
        </w:tc>
        <w:tc>
          <w:tcPr>
            <w:tcW w:w="2134" w:type="dxa"/>
          </w:tcPr>
          <w:p w14:paraId="04A69B8E" w14:textId="59F87C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AA4665" w14:textId="2CC317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5B3FD2" w14:textId="5368DC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FB41CE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75A209" w14:textId="1BC4ED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835</w:t>
            </w:r>
          </w:p>
        </w:tc>
        <w:tc>
          <w:tcPr>
            <w:tcW w:w="1558" w:type="dxa"/>
          </w:tcPr>
          <w:p w14:paraId="7BD5FC52" w14:textId="6CD395E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729105.70</w:t>
            </w:r>
          </w:p>
        </w:tc>
        <w:tc>
          <w:tcPr>
            <w:tcW w:w="1562" w:type="dxa"/>
          </w:tcPr>
          <w:p w14:paraId="5B3DD9D0" w14:textId="0C2B90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3344818.31</w:t>
            </w:r>
          </w:p>
        </w:tc>
        <w:tc>
          <w:tcPr>
            <w:tcW w:w="2134" w:type="dxa"/>
          </w:tcPr>
          <w:p w14:paraId="6ED9DC59" w14:textId="7E4C70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E72FBA" w14:textId="55953D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1ED3E7" w14:textId="59714F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9CF4F8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C9C8BF" w14:textId="612B32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836</w:t>
            </w:r>
          </w:p>
        </w:tc>
        <w:tc>
          <w:tcPr>
            <w:tcW w:w="1558" w:type="dxa"/>
          </w:tcPr>
          <w:p w14:paraId="462720ED" w14:textId="513D62B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729099.85</w:t>
            </w:r>
          </w:p>
        </w:tc>
        <w:tc>
          <w:tcPr>
            <w:tcW w:w="1562" w:type="dxa"/>
          </w:tcPr>
          <w:p w14:paraId="66270042" w14:textId="3B01F1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3344807.90</w:t>
            </w:r>
          </w:p>
        </w:tc>
        <w:tc>
          <w:tcPr>
            <w:tcW w:w="2134" w:type="dxa"/>
          </w:tcPr>
          <w:p w14:paraId="0141CDDB" w14:textId="54A383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2F0EC" w14:textId="1FFA92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616793" w14:textId="6ACAE1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F1198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84D1F4" w14:textId="506CED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837</w:t>
            </w:r>
          </w:p>
        </w:tc>
        <w:tc>
          <w:tcPr>
            <w:tcW w:w="1558" w:type="dxa"/>
          </w:tcPr>
          <w:p w14:paraId="60776BC9" w14:textId="7DD15DA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729091.29</w:t>
            </w:r>
          </w:p>
        </w:tc>
        <w:tc>
          <w:tcPr>
            <w:tcW w:w="1562" w:type="dxa"/>
          </w:tcPr>
          <w:p w14:paraId="606ED84E" w14:textId="6402D3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3344796.94</w:t>
            </w:r>
          </w:p>
        </w:tc>
        <w:tc>
          <w:tcPr>
            <w:tcW w:w="2134" w:type="dxa"/>
          </w:tcPr>
          <w:p w14:paraId="176D23D2" w14:textId="5B8B88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03EFF4" w14:textId="130325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19341E" w14:textId="7AD3BE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796C1E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8B59A3" w14:textId="7D9A27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838</w:t>
            </w:r>
          </w:p>
        </w:tc>
        <w:tc>
          <w:tcPr>
            <w:tcW w:w="1558" w:type="dxa"/>
          </w:tcPr>
          <w:p w14:paraId="52FAB408" w14:textId="1DE04B5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729089.33</w:t>
            </w:r>
          </w:p>
        </w:tc>
        <w:tc>
          <w:tcPr>
            <w:tcW w:w="1562" w:type="dxa"/>
          </w:tcPr>
          <w:p w14:paraId="76D96D5F" w14:textId="40B63B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3344786.72</w:t>
            </w:r>
          </w:p>
        </w:tc>
        <w:tc>
          <w:tcPr>
            <w:tcW w:w="2134" w:type="dxa"/>
          </w:tcPr>
          <w:p w14:paraId="0E45C6E2" w14:textId="2A160F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EB78D6" w14:textId="2B63EF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876E13" w14:textId="33E266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7AFA71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0A5DF0" w14:textId="58AB0C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839</w:t>
            </w:r>
          </w:p>
        </w:tc>
        <w:tc>
          <w:tcPr>
            <w:tcW w:w="1558" w:type="dxa"/>
          </w:tcPr>
          <w:p w14:paraId="53C29707" w14:textId="351CCB6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729084.62</w:t>
            </w:r>
          </w:p>
        </w:tc>
        <w:tc>
          <w:tcPr>
            <w:tcW w:w="1562" w:type="dxa"/>
          </w:tcPr>
          <w:p w14:paraId="6B28D563" w14:textId="2CB4E5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3344776.51</w:t>
            </w:r>
          </w:p>
        </w:tc>
        <w:tc>
          <w:tcPr>
            <w:tcW w:w="2134" w:type="dxa"/>
          </w:tcPr>
          <w:p w14:paraId="188F1BBF" w14:textId="32E17F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282DB3" w14:textId="0FDAE1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6E1886" w14:textId="5B055C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D2B9C6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3D426F" w14:textId="1D1D31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840</w:t>
            </w:r>
          </w:p>
        </w:tc>
        <w:tc>
          <w:tcPr>
            <w:tcW w:w="1558" w:type="dxa"/>
          </w:tcPr>
          <w:p w14:paraId="0F2A94F6" w14:textId="040D744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729080.12</w:t>
            </w:r>
          </w:p>
        </w:tc>
        <w:tc>
          <w:tcPr>
            <w:tcW w:w="1562" w:type="dxa"/>
          </w:tcPr>
          <w:p w14:paraId="6FA165C6" w14:textId="133173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3344762.88</w:t>
            </w:r>
          </w:p>
        </w:tc>
        <w:tc>
          <w:tcPr>
            <w:tcW w:w="2134" w:type="dxa"/>
          </w:tcPr>
          <w:p w14:paraId="1DCA56EA" w14:textId="6B323E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751DC1" w14:textId="019785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0371A6" w14:textId="2CECB2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61E254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DBD4C7" w14:textId="7D8956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841</w:t>
            </w:r>
          </w:p>
        </w:tc>
        <w:tc>
          <w:tcPr>
            <w:tcW w:w="1558" w:type="dxa"/>
          </w:tcPr>
          <w:p w14:paraId="117EADE3" w14:textId="18D8DA9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729073.25</w:t>
            </w:r>
          </w:p>
        </w:tc>
        <w:tc>
          <w:tcPr>
            <w:tcW w:w="1562" w:type="dxa"/>
          </w:tcPr>
          <w:p w14:paraId="43E19DE7" w14:textId="52462B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3344752.84</w:t>
            </w:r>
          </w:p>
        </w:tc>
        <w:tc>
          <w:tcPr>
            <w:tcW w:w="2134" w:type="dxa"/>
          </w:tcPr>
          <w:p w14:paraId="417388D9" w14:textId="690BD8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5D62F" w14:textId="06881A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068B62" w14:textId="2E74CE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6B2FA0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41F327" w14:textId="6B2E65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842</w:t>
            </w:r>
          </w:p>
        </w:tc>
        <w:tc>
          <w:tcPr>
            <w:tcW w:w="1558" w:type="dxa"/>
          </w:tcPr>
          <w:p w14:paraId="3519EF44" w14:textId="6DF3689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729072.42</w:t>
            </w:r>
          </w:p>
        </w:tc>
        <w:tc>
          <w:tcPr>
            <w:tcW w:w="1562" w:type="dxa"/>
          </w:tcPr>
          <w:p w14:paraId="3EFCE436" w14:textId="2DFF5C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3344741.00</w:t>
            </w:r>
          </w:p>
        </w:tc>
        <w:tc>
          <w:tcPr>
            <w:tcW w:w="2134" w:type="dxa"/>
          </w:tcPr>
          <w:p w14:paraId="06CBC3A9" w14:textId="389E44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1DEE47" w14:textId="2AC6FF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4B095C" w14:textId="2F4D75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429F9A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A16B7C" w14:textId="195B26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843</w:t>
            </w:r>
          </w:p>
        </w:tc>
        <w:tc>
          <w:tcPr>
            <w:tcW w:w="1558" w:type="dxa"/>
          </w:tcPr>
          <w:p w14:paraId="63A57F56" w14:textId="58D37FA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729076.07</w:t>
            </w:r>
          </w:p>
        </w:tc>
        <w:tc>
          <w:tcPr>
            <w:tcW w:w="1562" w:type="dxa"/>
          </w:tcPr>
          <w:p w14:paraId="5F12F9DB" w14:textId="44D43F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3344738.87</w:t>
            </w:r>
          </w:p>
        </w:tc>
        <w:tc>
          <w:tcPr>
            <w:tcW w:w="2134" w:type="dxa"/>
          </w:tcPr>
          <w:p w14:paraId="76082ACF" w14:textId="1D8376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5F48C0" w14:textId="5778BA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76C9D7" w14:textId="4D9C69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0E8661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9C830E" w14:textId="5EA1A0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844</w:t>
            </w:r>
          </w:p>
        </w:tc>
        <w:tc>
          <w:tcPr>
            <w:tcW w:w="1558" w:type="dxa"/>
          </w:tcPr>
          <w:p w14:paraId="085C7D44" w14:textId="798AC90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729080.70</w:t>
            </w:r>
          </w:p>
        </w:tc>
        <w:tc>
          <w:tcPr>
            <w:tcW w:w="1562" w:type="dxa"/>
          </w:tcPr>
          <w:p w14:paraId="5F3E50A0" w14:textId="5C4F9E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3344734.91</w:t>
            </w:r>
          </w:p>
        </w:tc>
        <w:tc>
          <w:tcPr>
            <w:tcW w:w="2134" w:type="dxa"/>
          </w:tcPr>
          <w:p w14:paraId="74A7E96E" w14:textId="756DAC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B322F6" w14:textId="0B6DB2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5116E7" w14:textId="0A53B1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AB70A9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A8873A" w14:textId="6B1D55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845</w:t>
            </w:r>
          </w:p>
        </w:tc>
        <w:tc>
          <w:tcPr>
            <w:tcW w:w="1558" w:type="dxa"/>
          </w:tcPr>
          <w:p w14:paraId="70587BC2" w14:textId="5F72C19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729083.01</w:t>
            </w:r>
          </w:p>
        </w:tc>
        <w:tc>
          <w:tcPr>
            <w:tcW w:w="1562" w:type="dxa"/>
          </w:tcPr>
          <w:p w14:paraId="0D90AA74" w14:textId="5078B4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3344730.68</w:t>
            </w:r>
          </w:p>
        </w:tc>
        <w:tc>
          <w:tcPr>
            <w:tcW w:w="2134" w:type="dxa"/>
          </w:tcPr>
          <w:p w14:paraId="01E7EA0E" w14:textId="41BD60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ABA42" w14:textId="193C94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983F08" w14:textId="44219C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7B1CE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DA921E" w14:textId="330FE8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846</w:t>
            </w:r>
          </w:p>
        </w:tc>
        <w:tc>
          <w:tcPr>
            <w:tcW w:w="1558" w:type="dxa"/>
          </w:tcPr>
          <w:p w14:paraId="75246B47" w14:textId="045A9E3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729084.80</w:t>
            </w:r>
          </w:p>
        </w:tc>
        <w:tc>
          <w:tcPr>
            <w:tcW w:w="1562" w:type="dxa"/>
          </w:tcPr>
          <w:p w14:paraId="11346FAB" w14:textId="237417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3344720.36</w:t>
            </w:r>
          </w:p>
        </w:tc>
        <w:tc>
          <w:tcPr>
            <w:tcW w:w="2134" w:type="dxa"/>
          </w:tcPr>
          <w:p w14:paraId="23ACA3C0" w14:textId="37AF63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12D22B" w14:textId="5E9786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159829" w14:textId="76092B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B2708A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8BDE7A" w14:textId="73840F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847</w:t>
            </w:r>
          </w:p>
        </w:tc>
        <w:tc>
          <w:tcPr>
            <w:tcW w:w="1558" w:type="dxa"/>
          </w:tcPr>
          <w:p w14:paraId="5FE2AED5" w14:textId="2C6359A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729083.97</w:t>
            </w:r>
          </w:p>
        </w:tc>
        <w:tc>
          <w:tcPr>
            <w:tcW w:w="1562" w:type="dxa"/>
          </w:tcPr>
          <w:p w14:paraId="165A0A48" w14:textId="7A7326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3344710.72</w:t>
            </w:r>
          </w:p>
        </w:tc>
        <w:tc>
          <w:tcPr>
            <w:tcW w:w="2134" w:type="dxa"/>
          </w:tcPr>
          <w:p w14:paraId="17492B06" w14:textId="2EA527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0447DD" w14:textId="10DF77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45DC73" w14:textId="67F36F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FF3724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2A6CFB" w14:textId="197390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848</w:t>
            </w:r>
          </w:p>
        </w:tc>
        <w:tc>
          <w:tcPr>
            <w:tcW w:w="1558" w:type="dxa"/>
          </w:tcPr>
          <w:p w14:paraId="68A38A69" w14:textId="016C9A9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729077.51</w:t>
            </w:r>
          </w:p>
        </w:tc>
        <w:tc>
          <w:tcPr>
            <w:tcW w:w="1562" w:type="dxa"/>
          </w:tcPr>
          <w:p w14:paraId="6501C4F2" w14:textId="3E72E4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3344699.03</w:t>
            </w:r>
          </w:p>
        </w:tc>
        <w:tc>
          <w:tcPr>
            <w:tcW w:w="2134" w:type="dxa"/>
          </w:tcPr>
          <w:p w14:paraId="0FED59D9" w14:textId="58BF64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9C9CD2" w14:textId="419004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38E699" w14:textId="4D06E7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02C7D5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847BC6" w14:textId="45D1615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849</w:t>
            </w:r>
          </w:p>
        </w:tc>
        <w:tc>
          <w:tcPr>
            <w:tcW w:w="1558" w:type="dxa"/>
          </w:tcPr>
          <w:p w14:paraId="448D1E4A" w14:textId="0C907F0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729065.96</w:t>
            </w:r>
          </w:p>
        </w:tc>
        <w:tc>
          <w:tcPr>
            <w:tcW w:w="1562" w:type="dxa"/>
          </w:tcPr>
          <w:p w14:paraId="74CFE208" w14:textId="1E6532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3344691.04</w:t>
            </w:r>
          </w:p>
        </w:tc>
        <w:tc>
          <w:tcPr>
            <w:tcW w:w="2134" w:type="dxa"/>
          </w:tcPr>
          <w:p w14:paraId="661F5559" w14:textId="2B4619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1A2EB1" w14:textId="3B4FB8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7E23B4" w14:textId="7C6E84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81B459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B9F967" w14:textId="49497B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850</w:t>
            </w:r>
          </w:p>
        </w:tc>
        <w:tc>
          <w:tcPr>
            <w:tcW w:w="1558" w:type="dxa"/>
          </w:tcPr>
          <w:p w14:paraId="2FA19EA3" w14:textId="2314195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729056.47</w:t>
            </w:r>
          </w:p>
        </w:tc>
        <w:tc>
          <w:tcPr>
            <w:tcW w:w="1562" w:type="dxa"/>
          </w:tcPr>
          <w:p w14:paraId="664FB239" w14:textId="551D2D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3344682.51</w:t>
            </w:r>
          </w:p>
        </w:tc>
        <w:tc>
          <w:tcPr>
            <w:tcW w:w="2134" w:type="dxa"/>
          </w:tcPr>
          <w:p w14:paraId="1A751AD6" w14:textId="5B58C4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934D53" w14:textId="776A91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0A2ADD" w14:textId="4E5D64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D7E6F0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1F9311" w14:textId="667636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851</w:t>
            </w:r>
          </w:p>
        </w:tc>
        <w:tc>
          <w:tcPr>
            <w:tcW w:w="1558" w:type="dxa"/>
          </w:tcPr>
          <w:p w14:paraId="1E59E3CC" w14:textId="601CBAE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729045.36</w:t>
            </w:r>
          </w:p>
        </w:tc>
        <w:tc>
          <w:tcPr>
            <w:tcW w:w="1562" w:type="dxa"/>
          </w:tcPr>
          <w:p w14:paraId="7984BCCF" w14:textId="493C10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3344675.93</w:t>
            </w:r>
          </w:p>
        </w:tc>
        <w:tc>
          <w:tcPr>
            <w:tcW w:w="2134" w:type="dxa"/>
          </w:tcPr>
          <w:p w14:paraId="744C37C6" w14:textId="205BA3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49A65" w14:textId="76914C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A3EB15" w14:textId="3F2DA4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DC330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C64542" w14:textId="769DCB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852</w:t>
            </w:r>
          </w:p>
        </w:tc>
        <w:tc>
          <w:tcPr>
            <w:tcW w:w="1558" w:type="dxa"/>
          </w:tcPr>
          <w:p w14:paraId="5F5BEE6F" w14:textId="1EA1B11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729038.25</w:t>
            </w:r>
          </w:p>
        </w:tc>
        <w:tc>
          <w:tcPr>
            <w:tcW w:w="1562" w:type="dxa"/>
          </w:tcPr>
          <w:p w14:paraId="64D70305" w14:textId="3C13FC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3344671.98</w:t>
            </w:r>
          </w:p>
        </w:tc>
        <w:tc>
          <w:tcPr>
            <w:tcW w:w="2134" w:type="dxa"/>
          </w:tcPr>
          <w:p w14:paraId="279BC9D5" w14:textId="65CC795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9AC341" w14:textId="70583A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41440B" w14:textId="03BBB6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2B8B2A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BE9C7D" w14:textId="42AB62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853</w:t>
            </w:r>
          </w:p>
        </w:tc>
        <w:tc>
          <w:tcPr>
            <w:tcW w:w="1558" w:type="dxa"/>
          </w:tcPr>
          <w:p w14:paraId="5D864059" w14:textId="43E13AB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729032.55</w:t>
            </w:r>
          </w:p>
        </w:tc>
        <w:tc>
          <w:tcPr>
            <w:tcW w:w="1562" w:type="dxa"/>
          </w:tcPr>
          <w:p w14:paraId="025F877A" w14:textId="3295B8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3344667.17</w:t>
            </w:r>
          </w:p>
        </w:tc>
        <w:tc>
          <w:tcPr>
            <w:tcW w:w="2134" w:type="dxa"/>
          </w:tcPr>
          <w:p w14:paraId="25DD1170" w14:textId="34CB27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F2BF6C" w14:textId="70BEE8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A65285" w14:textId="66F5D4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59063D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64B55A" w14:textId="3F5354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854</w:t>
            </w:r>
          </w:p>
        </w:tc>
        <w:tc>
          <w:tcPr>
            <w:tcW w:w="1558" w:type="dxa"/>
          </w:tcPr>
          <w:p w14:paraId="4E8E0F84" w14:textId="7ACE1BD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729023.28</w:t>
            </w:r>
          </w:p>
        </w:tc>
        <w:tc>
          <w:tcPr>
            <w:tcW w:w="1562" w:type="dxa"/>
          </w:tcPr>
          <w:p w14:paraId="3AF62248" w14:textId="50101D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3344662.72</w:t>
            </w:r>
          </w:p>
        </w:tc>
        <w:tc>
          <w:tcPr>
            <w:tcW w:w="2134" w:type="dxa"/>
          </w:tcPr>
          <w:p w14:paraId="0F8DEA24" w14:textId="153DB3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5C3394" w14:textId="7B23C9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33A010" w14:textId="26F118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417F0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F6E360" w14:textId="4AB44F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855</w:t>
            </w:r>
          </w:p>
        </w:tc>
        <w:tc>
          <w:tcPr>
            <w:tcW w:w="1558" w:type="dxa"/>
          </w:tcPr>
          <w:p w14:paraId="157DB8D0" w14:textId="025F534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729018.26</w:t>
            </w:r>
          </w:p>
        </w:tc>
        <w:tc>
          <w:tcPr>
            <w:tcW w:w="1562" w:type="dxa"/>
          </w:tcPr>
          <w:p w14:paraId="1327BC5C" w14:textId="1E0A1C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3344661.16</w:t>
            </w:r>
          </w:p>
        </w:tc>
        <w:tc>
          <w:tcPr>
            <w:tcW w:w="2134" w:type="dxa"/>
          </w:tcPr>
          <w:p w14:paraId="7671E31F" w14:textId="04F977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2303F7" w14:textId="7160C1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5BDD30" w14:textId="27ECDB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E26325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D23810" w14:textId="6A6700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856</w:t>
            </w:r>
          </w:p>
        </w:tc>
        <w:tc>
          <w:tcPr>
            <w:tcW w:w="1558" w:type="dxa"/>
          </w:tcPr>
          <w:p w14:paraId="18BD9033" w14:textId="0C85BC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729006.69</w:t>
            </w:r>
          </w:p>
        </w:tc>
        <w:tc>
          <w:tcPr>
            <w:tcW w:w="1562" w:type="dxa"/>
          </w:tcPr>
          <w:p w14:paraId="3B51B035" w14:textId="01A946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3344657.80</w:t>
            </w:r>
          </w:p>
        </w:tc>
        <w:tc>
          <w:tcPr>
            <w:tcW w:w="2134" w:type="dxa"/>
          </w:tcPr>
          <w:p w14:paraId="47E1C1E0" w14:textId="561240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D77DBA" w14:textId="153599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FF09C1" w14:textId="443D79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E1E95B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12895A" w14:textId="2661A9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857</w:t>
            </w:r>
          </w:p>
        </w:tc>
        <w:tc>
          <w:tcPr>
            <w:tcW w:w="1558" w:type="dxa"/>
          </w:tcPr>
          <w:p w14:paraId="262BFB2B" w14:textId="0BA8CE8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728997.02</w:t>
            </w:r>
          </w:p>
        </w:tc>
        <w:tc>
          <w:tcPr>
            <w:tcW w:w="1562" w:type="dxa"/>
          </w:tcPr>
          <w:p w14:paraId="004F6050" w14:textId="66071B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3344657.46</w:t>
            </w:r>
          </w:p>
        </w:tc>
        <w:tc>
          <w:tcPr>
            <w:tcW w:w="2134" w:type="dxa"/>
          </w:tcPr>
          <w:p w14:paraId="002E9FAE" w14:textId="39B337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B075AF" w14:textId="2B7377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9F8783" w14:textId="07ABE0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99544F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A16D87" w14:textId="4E827F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858</w:t>
            </w:r>
          </w:p>
        </w:tc>
        <w:tc>
          <w:tcPr>
            <w:tcW w:w="1558" w:type="dxa"/>
          </w:tcPr>
          <w:p w14:paraId="3AF39C80" w14:textId="7F6178C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728988.94</w:t>
            </w:r>
          </w:p>
        </w:tc>
        <w:tc>
          <w:tcPr>
            <w:tcW w:w="1562" w:type="dxa"/>
          </w:tcPr>
          <w:p w14:paraId="2EC7A6C7" w14:textId="59638E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3344653.20</w:t>
            </w:r>
          </w:p>
        </w:tc>
        <w:tc>
          <w:tcPr>
            <w:tcW w:w="2134" w:type="dxa"/>
          </w:tcPr>
          <w:p w14:paraId="3C55F6B0" w14:textId="5B5D1D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E581F9" w14:textId="1E4D58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B8049A" w14:textId="185B53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60FA47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CB71DE" w14:textId="6124A1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859</w:t>
            </w:r>
          </w:p>
        </w:tc>
        <w:tc>
          <w:tcPr>
            <w:tcW w:w="1558" w:type="dxa"/>
          </w:tcPr>
          <w:p w14:paraId="22DC134A" w14:textId="555CA1C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728978.72</w:t>
            </w:r>
          </w:p>
        </w:tc>
        <w:tc>
          <w:tcPr>
            <w:tcW w:w="1562" w:type="dxa"/>
          </w:tcPr>
          <w:p w14:paraId="6FDCB5DA" w14:textId="5DB62C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3344649.08</w:t>
            </w:r>
          </w:p>
        </w:tc>
        <w:tc>
          <w:tcPr>
            <w:tcW w:w="2134" w:type="dxa"/>
          </w:tcPr>
          <w:p w14:paraId="01396057" w14:textId="30D223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18B8D" w14:textId="089EC1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C35E91" w14:textId="4D6CDD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78E859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72B610" w14:textId="11A724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860</w:t>
            </w:r>
          </w:p>
        </w:tc>
        <w:tc>
          <w:tcPr>
            <w:tcW w:w="1558" w:type="dxa"/>
          </w:tcPr>
          <w:p w14:paraId="42BF801E" w14:textId="54341DB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728971.57</w:t>
            </w:r>
          </w:p>
        </w:tc>
        <w:tc>
          <w:tcPr>
            <w:tcW w:w="1562" w:type="dxa"/>
          </w:tcPr>
          <w:p w14:paraId="47A2E5DA" w14:textId="6E657D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3344646.55</w:t>
            </w:r>
          </w:p>
        </w:tc>
        <w:tc>
          <w:tcPr>
            <w:tcW w:w="2134" w:type="dxa"/>
          </w:tcPr>
          <w:p w14:paraId="4F58A5B3" w14:textId="468AA1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D9A523" w14:textId="4F7228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A0F2C7" w14:textId="697B6F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F90774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9B2BBE" w14:textId="643C85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861</w:t>
            </w:r>
          </w:p>
        </w:tc>
        <w:tc>
          <w:tcPr>
            <w:tcW w:w="1558" w:type="dxa"/>
          </w:tcPr>
          <w:p w14:paraId="00E9F58A" w14:textId="00D8A8D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728954.06</w:t>
            </w:r>
          </w:p>
        </w:tc>
        <w:tc>
          <w:tcPr>
            <w:tcW w:w="1562" w:type="dxa"/>
          </w:tcPr>
          <w:p w14:paraId="2A7D569F" w14:textId="12D29A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3344645.75</w:t>
            </w:r>
          </w:p>
        </w:tc>
        <w:tc>
          <w:tcPr>
            <w:tcW w:w="2134" w:type="dxa"/>
          </w:tcPr>
          <w:p w14:paraId="2570E10A" w14:textId="34876C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76025A" w14:textId="4A51AB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45245B" w14:textId="3A2A96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D59F9F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2978B1" w14:textId="2FD89F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862</w:t>
            </w:r>
          </w:p>
        </w:tc>
        <w:tc>
          <w:tcPr>
            <w:tcW w:w="1558" w:type="dxa"/>
          </w:tcPr>
          <w:p w14:paraId="5E082326" w14:textId="2467FE5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728941.54</w:t>
            </w:r>
          </w:p>
        </w:tc>
        <w:tc>
          <w:tcPr>
            <w:tcW w:w="1562" w:type="dxa"/>
          </w:tcPr>
          <w:p w14:paraId="79394497" w14:textId="449469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3344639.07</w:t>
            </w:r>
          </w:p>
        </w:tc>
        <w:tc>
          <w:tcPr>
            <w:tcW w:w="2134" w:type="dxa"/>
          </w:tcPr>
          <w:p w14:paraId="25094241" w14:textId="0CA7F7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3F7294" w14:textId="22BCC3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1B9618" w14:textId="3E9863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900485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32A13F" w14:textId="2AE2F8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863</w:t>
            </w:r>
          </w:p>
        </w:tc>
        <w:tc>
          <w:tcPr>
            <w:tcW w:w="1558" w:type="dxa"/>
          </w:tcPr>
          <w:p w14:paraId="6360CED8" w14:textId="6057013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728930.66</w:t>
            </w:r>
          </w:p>
        </w:tc>
        <w:tc>
          <w:tcPr>
            <w:tcW w:w="1562" w:type="dxa"/>
          </w:tcPr>
          <w:p w14:paraId="13EC0FF6" w14:textId="04D701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3344621.51</w:t>
            </w:r>
          </w:p>
        </w:tc>
        <w:tc>
          <w:tcPr>
            <w:tcW w:w="2134" w:type="dxa"/>
          </w:tcPr>
          <w:p w14:paraId="622CFB86" w14:textId="47517B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BA357E" w14:textId="1C09A3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A31F9A" w14:textId="38C20F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24AAB4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3A208E" w14:textId="359926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864</w:t>
            </w:r>
          </w:p>
        </w:tc>
        <w:tc>
          <w:tcPr>
            <w:tcW w:w="1558" w:type="dxa"/>
          </w:tcPr>
          <w:p w14:paraId="39FFF533" w14:textId="4F6B703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728916.66</w:t>
            </w:r>
          </w:p>
        </w:tc>
        <w:tc>
          <w:tcPr>
            <w:tcW w:w="1562" w:type="dxa"/>
          </w:tcPr>
          <w:p w14:paraId="2B6E8AE8" w14:textId="67BCA8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3344608.84</w:t>
            </w:r>
          </w:p>
        </w:tc>
        <w:tc>
          <w:tcPr>
            <w:tcW w:w="2134" w:type="dxa"/>
          </w:tcPr>
          <w:p w14:paraId="4AD3B6E7" w14:textId="4B906B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1CA6D7" w14:textId="7E7556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3967A9" w14:textId="768F4D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33C35C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1810D1" w14:textId="17E7F5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865</w:t>
            </w:r>
          </w:p>
        </w:tc>
        <w:tc>
          <w:tcPr>
            <w:tcW w:w="1558" w:type="dxa"/>
          </w:tcPr>
          <w:p w14:paraId="2649E031" w14:textId="38CB942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728897.78</w:t>
            </w:r>
          </w:p>
        </w:tc>
        <w:tc>
          <w:tcPr>
            <w:tcW w:w="1562" w:type="dxa"/>
          </w:tcPr>
          <w:p w14:paraId="7B2A8F77" w14:textId="74FF67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3344593.05</w:t>
            </w:r>
          </w:p>
        </w:tc>
        <w:tc>
          <w:tcPr>
            <w:tcW w:w="2134" w:type="dxa"/>
          </w:tcPr>
          <w:p w14:paraId="2ACEB601" w14:textId="054574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28FBE2" w14:textId="549654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53FDCB" w14:textId="264663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6D6F0B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79794F" w14:textId="6EDCD1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866</w:t>
            </w:r>
          </w:p>
        </w:tc>
        <w:tc>
          <w:tcPr>
            <w:tcW w:w="1558" w:type="dxa"/>
          </w:tcPr>
          <w:p w14:paraId="0E2FA4CB" w14:textId="2851967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728862.02</w:t>
            </w:r>
          </w:p>
        </w:tc>
        <w:tc>
          <w:tcPr>
            <w:tcW w:w="1562" w:type="dxa"/>
          </w:tcPr>
          <w:p w14:paraId="54D1B219" w14:textId="5D0756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3344565.71</w:t>
            </w:r>
          </w:p>
        </w:tc>
        <w:tc>
          <w:tcPr>
            <w:tcW w:w="2134" w:type="dxa"/>
          </w:tcPr>
          <w:p w14:paraId="0BAA4553" w14:textId="7D841C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E322545" w14:textId="503EB4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4CC90AD" w14:textId="109AB1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A61EA2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307081" w14:textId="6961BE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867</w:t>
            </w:r>
          </w:p>
        </w:tc>
        <w:tc>
          <w:tcPr>
            <w:tcW w:w="1558" w:type="dxa"/>
          </w:tcPr>
          <w:p w14:paraId="4F58BB09" w14:textId="65CE76C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728830.80</w:t>
            </w:r>
          </w:p>
        </w:tc>
        <w:tc>
          <w:tcPr>
            <w:tcW w:w="1562" w:type="dxa"/>
          </w:tcPr>
          <w:p w14:paraId="1A0C2EA0" w14:textId="3CAF6B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3344553.53</w:t>
            </w:r>
          </w:p>
        </w:tc>
        <w:tc>
          <w:tcPr>
            <w:tcW w:w="2134" w:type="dxa"/>
          </w:tcPr>
          <w:p w14:paraId="6065683F" w14:textId="30C9C0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D149A" w14:textId="46E1FF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EC1802" w14:textId="671CEC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DC80BB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E8C24D" w14:textId="0E766E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868</w:t>
            </w:r>
          </w:p>
        </w:tc>
        <w:tc>
          <w:tcPr>
            <w:tcW w:w="1558" w:type="dxa"/>
          </w:tcPr>
          <w:p w14:paraId="5D72DC16" w14:textId="7067063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728816.73</w:t>
            </w:r>
          </w:p>
        </w:tc>
        <w:tc>
          <w:tcPr>
            <w:tcW w:w="1562" w:type="dxa"/>
          </w:tcPr>
          <w:p w14:paraId="1A722936" w14:textId="3B671E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3344547.25</w:t>
            </w:r>
          </w:p>
        </w:tc>
        <w:tc>
          <w:tcPr>
            <w:tcW w:w="2134" w:type="dxa"/>
          </w:tcPr>
          <w:p w14:paraId="28A3C1B4" w14:textId="7E18C4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4ADC00" w14:textId="172FB6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E6BC06" w14:textId="1C6644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D069C0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9E7ED5" w14:textId="419DBE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869</w:t>
            </w:r>
          </w:p>
        </w:tc>
        <w:tc>
          <w:tcPr>
            <w:tcW w:w="1558" w:type="dxa"/>
          </w:tcPr>
          <w:p w14:paraId="6774B8B3" w14:textId="5BA3C53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728804.58</w:t>
            </w:r>
          </w:p>
        </w:tc>
        <w:tc>
          <w:tcPr>
            <w:tcW w:w="1562" w:type="dxa"/>
          </w:tcPr>
          <w:p w14:paraId="03DE8685" w14:textId="34D0DB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3344525.21</w:t>
            </w:r>
          </w:p>
        </w:tc>
        <w:tc>
          <w:tcPr>
            <w:tcW w:w="2134" w:type="dxa"/>
          </w:tcPr>
          <w:p w14:paraId="0ADB477B" w14:textId="4B8DB3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1DEC7" w14:textId="16376E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DC2865" w14:textId="67A66C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EA9D97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C99E2A" w14:textId="3508CF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870</w:t>
            </w:r>
          </w:p>
        </w:tc>
        <w:tc>
          <w:tcPr>
            <w:tcW w:w="1558" w:type="dxa"/>
          </w:tcPr>
          <w:p w14:paraId="24C59BA8" w14:textId="2E19957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728793.83</w:t>
            </w:r>
          </w:p>
        </w:tc>
        <w:tc>
          <w:tcPr>
            <w:tcW w:w="1562" w:type="dxa"/>
          </w:tcPr>
          <w:p w14:paraId="4BF1532C" w14:textId="2687B8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3344506.10</w:t>
            </w:r>
          </w:p>
        </w:tc>
        <w:tc>
          <w:tcPr>
            <w:tcW w:w="2134" w:type="dxa"/>
          </w:tcPr>
          <w:p w14:paraId="0410A258" w14:textId="3FBC9C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30B7E7" w14:textId="41DDE9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0BD9A9" w14:textId="7951AC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77BF4E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5A3349" w14:textId="396E6D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871</w:t>
            </w:r>
          </w:p>
        </w:tc>
        <w:tc>
          <w:tcPr>
            <w:tcW w:w="1558" w:type="dxa"/>
          </w:tcPr>
          <w:p w14:paraId="3C6E4D04" w14:textId="5C6D7FD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728775.29</w:t>
            </w:r>
          </w:p>
        </w:tc>
        <w:tc>
          <w:tcPr>
            <w:tcW w:w="1562" w:type="dxa"/>
          </w:tcPr>
          <w:p w14:paraId="6E8D6698" w14:textId="6FCDDE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3344485.73</w:t>
            </w:r>
          </w:p>
        </w:tc>
        <w:tc>
          <w:tcPr>
            <w:tcW w:w="2134" w:type="dxa"/>
          </w:tcPr>
          <w:p w14:paraId="41A5D4BF" w14:textId="47D9EE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DF8313" w14:textId="0EB109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B421A8" w14:textId="38BC5A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799E8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DB0BCD" w14:textId="73C317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872</w:t>
            </w:r>
          </w:p>
        </w:tc>
        <w:tc>
          <w:tcPr>
            <w:tcW w:w="1558" w:type="dxa"/>
          </w:tcPr>
          <w:p w14:paraId="776086DB" w14:textId="1E75ECB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728737.72</w:t>
            </w:r>
          </w:p>
        </w:tc>
        <w:tc>
          <w:tcPr>
            <w:tcW w:w="1562" w:type="dxa"/>
          </w:tcPr>
          <w:p w14:paraId="4D227DC6" w14:textId="2D080E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3344465.99</w:t>
            </w:r>
          </w:p>
        </w:tc>
        <w:tc>
          <w:tcPr>
            <w:tcW w:w="2134" w:type="dxa"/>
          </w:tcPr>
          <w:p w14:paraId="3F4000E7" w14:textId="292F05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6F6DF2" w14:textId="0C0461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99016" w14:textId="1F192D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EB1FDC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452A7B" w14:textId="0D60FB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873</w:t>
            </w:r>
          </w:p>
        </w:tc>
        <w:tc>
          <w:tcPr>
            <w:tcW w:w="1558" w:type="dxa"/>
          </w:tcPr>
          <w:p w14:paraId="7D7B905D" w14:textId="5C98947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728714.45</w:t>
            </w:r>
          </w:p>
        </w:tc>
        <w:tc>
          <w:tcPr>
            <w:tcW w:w="1562" w:type="dxa"/>
          </w:tcPr>
          <w:p w14:paraId="085E3E45" w14:textId="6484D6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3344456.71</w:t>
            </w:r>
          </w:p>
        </w:tc>
        <w:tc>
          <w:tcPr>
            <w:tcW w:w="2134" w:type="dxa"/>
          </w:tcPr>
          <w:p w14:paraId="2287818F" w14:textId="57313F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21009" w14:textId="174DBC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DEEE0" w14:textId="1C4488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5E17AA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D85665" w14:textId="262B82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874</w:t>
            </w:r>
          </w:p>
        </w:tc>
        <w:tc>
          <w:tcPr>
            <w:tcW w:w="1558" w:type="dxa"/>
          </w:tcPr>
          <w:p w14:paraId="1677343D" w14:textId="6E440C6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728689.74</w:t>
            </w:r>
          </w:p>
        </w:tc>
        <w:tc>
          <w:tcPr>
            <w:tcW w:w="1562" w:type="dxa"/>
          </w:tcPr>
          <w:p w14:paraId="761BCFF0" w14:textId="439C2F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3344451.48</w:t>
            </w:r>
          </w:p>
        </w:tc>
        <w:tc>
          <w:tcPr>
            <w:tcW w:w="2134" w:type="dxa"/>
          </w:tcPr>
          <w:p w14:paraId="24052AD7" w14:textId="59E451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494F4C" w14:textId="270FDD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74049B" w14:textId="269F18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0FE34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A2E85C" w14:textId="398E0B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875</w:t>
            </w:r>
          </w:p>
        </w:tc>
        <w:tc>
          <w:tcPr>
            <w:tcW w:w="1558" w:type="dxa"/>
          </w:tcPr>
          <w:p w14:paraId="5EB8DBAD" w14:textId="1965CE7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728670.57</w:t>
            </w:r>
          </w:p>
        </w:tc>
        <w:tc>
          <w:tcPr>
            <w:tcW w:w="1562" w:type="dxa"/>
          </w:tcPr>
          <w:p w14:paraId="74D055E9" w14:textId="71AEA5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3344450.80</w:t>
            </w:r>
          </w:p>
        </w:tc>
        <w:tc>
          <w:tcPr>
            <w:tcW w:w="2134" w:type="dxa"/>
          </w:tcPr>
          <w:p w14:paraId="777CB238" w14:textId="541EDC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CE01D0" w14:textId="3F007E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283897" w14:textId="10F31D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12A5B1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123DEA" w14:textId="00F693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876</w:t>
            </w:r>
          </w:p>
        </w:tc>
        <w:tc>
          <w:tcPr>
            <w:tcW w:w="1558" w:type="dxa"/>
          </w:tcPr>
          <w:p w14:paraId="0EDDE5EB" w14:textId="0E8B03A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728666.89</w:t>
            </w:r>
          </w:p>
        </w:tc>
        <w:tc>
          <w:tcPr>
            <w:tcW w:w="1562" w:type="dxa"/>
          </w:tcPr>
          <w:p w14:paraId="71CA2CC7" w14:textId="0616CD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3344452.70</w:t>
            </w:r>
          </w:p>
        </w:tc>
        <w:tc>
          <w:tcPr>
            <w:tcW w:w="2134" w:type="dxa"/>
          </w:tcPr>
          <w:p w14:paraId="7424C846" w14:textId="33C5F6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41A8B" w14:textId="4C8E95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1B1CBC" w14:textId="150D47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BAA019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87E0D3" w14:textId="140C65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877</w:t>
            </w:r>
          </w:p>
        </w:tc>
        <w:tc>
          <w:tcPr>
            <w:tcW w:w="1558" w:type="dxa"/>
          </w:tcPr>
          <w:p w14:paraId="18C8C550" w14:textId="3A8BE56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728657.23</w:t>
            </w:r>
          </w:p>
        </w:tc>
        <w:tc>
          <w:tcPr>
            <w:tcW w:w="1562" w:type="dxa"/>
          </w:tcPr>
          <w:p w14:paraId="69464C8D" w14:textId="23ED6F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3344455.92</w:t>
            </w:r>
          </w:p>
        </w:tc>
        <w:tc>
          <w:tcPr>
            <w:tcW w:w="2134" w:type="dxa"/>
          </w:tcPr>
          <w:p w14:paraId="48F3A9CB" w14:textId="66D860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C5B227" w14:textId="15FAAE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50611B" w14:textId="4D1646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E4015B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740247" w14:textId="2B8DD7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878</w:t>
            </w:r>
          </w:p>
        </w:tc>
        <w:tc>
          <w:tcPr>
            <w:tcW w:w="1558" w:type="dxa"/>
          </w:tcPr>
          <w:p w14:paraId="3A88523B" w14:textId="7B97417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728651.54</w:t>
            </w:r>
          </w:p>
        </w:tc>
        <w:tc>
          <w:tcPr>
            <w:tcW w:w="1562" w:type="dxa"/>
          </w:tcPr>
          <w:p w14:paraId="1AC7859E" w14:textId="74B843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3344457.82</w:t>
            </w:r>
          </w:p>
        </w:tc>
        <w:tc>
          <w:tcPr>
            <w:tcW w:w="2134" w:type="dxa"/>
          </w:tcPr>
          <w:p w14:paraId="735DAC40" w14:textId="5BF355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A619BE" w14:textId="213052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369006" w14:textId="55DD94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5478D1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60C744" w14:textId="14FCAF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879</w:t>
            </w:r>
          </w:p>
        </w:tc>
        <w:tc>
          <w:tcPr>
            <w:tcW w:w="1558" w:type="dxa"/>
          </w:tcPr>
          <w:p w14:paraId="39C95B8A" w14:textId="3CE0F80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728647.46</w:t>
            </w:r>
          </w:p>
        </w:tc>
        <w:tc>
          <w:tcPr>
            <w:tcW w:w="1562" w:type="dxa"/>
          </w:tcPr>
          <w:p w14:paraId="7CC97CD2" w14:textId="1D97EB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3344459.83</w:t>
            </w:r>
          </w:p>
        </w:tc>
        <w:tc>
          <w:tcPr>
            <w:tcW w:w="2134" w:type="dxa"/>
          </w:tcPr>
          <w:p w14:paraId="58C66D43" w14:textId="683547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A8F9C" w14:textId="5F0DCF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443F91" w14:textId="2FD520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714546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49627D" w14:textId="11F648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880</w:t>
            </w:r>
          </w:p>
        </w:tc>
        <w:tc>
          <w:tcPr>
            <w:tcW w:w="1558" w:type="dxa"/>
          </w:tcPr>
          <w:p w14:paraId="6D5442E1" w14:textId="30394B7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728639.32</w:t>
            </w:r>
          </w:p>
        </w:tc>
        <w:tc>
          <w:tcPr>
            <w:tcW w:w="1562" w:type="dxa"/>
          </w:tcPr>
          <w:p w14:paraId="54969A1D" w14:textId="2110E0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3344464.23</w:t>
            </w:r>
          </w:p>
        </w:tc>
        <w:tc>
          <w:tcPr>
            <w:tcW w:w="2134" w:type="dxa"/>
          </w:tcPr>
          <w:p w14:paraId="30A3256D" w14:textId="1F7912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DF86BC" w14:textId="02B4A7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40C6B9" w14:textId="677C4C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54C26B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FA495D" w14:textId="6575F8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881</w:t>
            </w:r>
          </w:p>
        </w:tc>
        <w:tc>
          <w:tcPr>
            <w:tcW w:w="1558" w:type="dxa"/>
          </w:tcPr>
          <w:p w14:paraId="08DD6EFF" w14:textId="79CECF4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728619.03</w:t>
            </w:r>
          </w:p>
        </w:tc>
        <w:tc>
          <w:tcPr>
            <w:tcW w:w="1562" w:type="dxa"/>
          </w:tcPr>
          <w:p w14:paraId="31F7E9EE" w14:textId="0DF3FF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3344472.38</w:t>
            </w:r>
          </w:p>
        </w:tc>
        <w:tc>
          <w:tcPr>
            <w:tcW w:w="2134" w:type="dxa"/>
          </w:tcPr>
          <w:p w14:paraId="0ED61945" w14:textId="64A5C6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941C52" w14:textId="46B37C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0F4EBB" w14:textId="6ECEB3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D3ED41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248D1C" w14:textId="0E5BC7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882</w:t>
            </w:r>
          </w:p>
        </w:tc>
        <w:tc>
          <w:tcPr>
            <w:tcW w:w="1558" w:type="dxa"/>
          </w:tcPr>
          <w:p w14:paraId="21466CCD" w14:textId="720371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728603.43</w:t>
            </w:r>
          </w:p>
        </w:tc>
        <w:tc>
          <w:tcPr>
            <w:tcW w:w="1562" w:type="dxa"/>
          </w:tcPr>
          <w:p w14:paraId="25C8B117" w14:textId="093259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3344474.35</w:t>
            </w:r>
          </w:p>
        </w:tc>
        <w:tc>
          <w:tcPr>
            <w:tcW w:w="2134" w:type="dxa"/>
          </w:tcPr>
          <w:p w14:paraId="1F3E972C" w14:textId="6BB1EF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3A4854" w14:textId="244110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F59416" w14:textId="6F1C41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A4EF43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59A4F2" w14:textId="71FCAB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883</w:t>
            </w:r>
          </w:p>
        </w:tc>
        <w:tc>
          <w:tcPr>
            <w:tcW w:w="1558" w:type="dxa"/>
          </w:tcPr>
          <w:p w14:paraId="2E19CB3B" w14:textId="054CBB4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728582.89</w:t>
            </w:r>
          </w:p>
        </w:tc>
        <w:tc>
          <w:tcPr>
            <w:tcW w:w="1562" w:type="dxa"/>
          </w:tcPr>
          <w:p w14:paraId="2E965EE4" w14:textId="6BB847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3344472.24</w:t>
            </w:r>
          </w:p>
        </w:tc>
        <w:tc>
          <w:tcPr>
            <w:tcW w:w="2134" w:type="dxa"/>
          </w:tcPr>
          <w:p w14:paraId="59C31D1B" w14:textId="178B0F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406B34" w14:textId="4CD3D2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D6DEE" w14:textId="753D70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1F8B12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88AC20" w14:textId="7CB201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884</w:t>
            </w:r>
          </w:p>
        </w:tc>
        <w:tc>
          <w:tcPr>
            <w:tcW w:w="1558" w:type="dxa"/>
          </w:tcPr>
          <w:p w14:paraId="064023DE" w14:textId="53FC42B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728561.00</w:t>
            </w:r>
          </w:p>
        </w:tc>
        <w:tc>
          <w:tcPr>
            <w:tcW w:w="1562" w:type="dxa"/>
          </w:tcPr>
          <w:p w14:paraId="65AC9FC3" w14:textId="0F97F1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3344463.70</w:t>
            </w:r>
          </w:p>
        </w:tc>
        <w:tc>
          <w:tcPr>
            <w:tcW w:w="2134" w:type="dxa"/>
          </w:tcPr>
          <w:p w14:paraId="2A79EACF" w14:textId="5323E2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31E16A" w14:textId="22C819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16DA8" w14:textId="719438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149C63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0566F0" w14:textId="764624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885</w:t>
            </w:r>
          </w:p>
        </w:tc>
        <w:tc>
          <w:tcPr>
            <w:tcW w:w="1558" w:type="dxa"/>
          </w:tcPr>
          <w:p w14:paraId="3E4AF0DC" w14:textId="7BFA65A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728546.47</w:t>
            </w:r>
          </w:p>
        </w:tc>
        <w:tc>
          <w:tcPr>
            <w:tcW w:w="1562" w:type="dxa"/>
          </w:tcPr>
          <w:p w14:paraId="5C07026F" w14:textId="501B93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3344463.13</w:t>
            </w:r>
          </w:p>
        </w:tc>
        <w:tc>
          <w:tcPr>
            <w:tcW w:w="2134" w:type="dxa"/>
          </w:tcPr>
          <w:p w14:paraId="13F5465A" w14:textId="4CFE7C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989EFF" w14:textId="59F409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186E3C" w14:textId="020BA7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CAD3D7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C58D15" w14:textId="1D1BFC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886</w:t>
            </w:r>
          </w:p>
        </w:tc>
        <w:tc>
          <w:tcPr>
            <w:tcW w:w="1558" w:type="dxa"/>
          </w:tcPr>
          <w:p w14:paraId="63C211BA" w14:textId="55A39E0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728523.72</w:t>
            </w:r>
          </w:p>
        </w:tc>
        <w:tc>
          <w:tcPr>
            <w:tcW w:w="1562" w:type="dxa"/>
          </w:tcPr>
          <w:p w14:paraId="272F0821" w14:textId="00F172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3344456.02</w:t>
            </w:r>
          </w:p>
        </w:tc>
        <w:tc>
          <w:tcPr>
            <w:tcW w:w="2134" w:type="dxa"/>
          </w:tcPr>
          <w:p w14:paraId="5257A19E" w14:textId="49BF35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E01D1E" w14:textId="47739B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C9BEE5" w14:textId="392FF7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4DDEE6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D5BE56" w14:textId="210E8F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887</w:t>
            </w:r>
          </w:p>
        </w:tc>
        <w:tc>
          <w:tcPr>
            <w:tcW w:w="1558" w:type="dxa"/>
          </w:tcPr>
          <w:p w14:paraId="67F3997E" w14:textId="46A6C4C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728503.97</w:t>
            </w:r>
          </w:p>
        </w:tc>
        <w:tc>
          <w:tcPr>
            <w:tcW w:w="1562" w:type="dxa"/>
          </w:tcPr>
          <w:p w14:paraId="07547615" w14:textId="06D8FA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3344449.65</w:t>
            </w:r>
          </w:p>
        </w:tc>
        <w:tc>
          <w:tcPr>
            <w:tcW w:w="2134" w:type="dxa"/>
          </w:tcPr>
          <w:p w14:paraId="4E42A80B" w14:textId="4D1BC2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359279" w14:textId="3CF147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411C0D" w14:textId="0F3F39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C04652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E54B08" w14:textId="4FA975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888</w:t>
            </w:r>
          </w:p>
        </w:tc>
        <w:tc>
          <w:tcPr>
            <w:tcW w:w="1558" w:type="dxa"/>
          </w:tcPr>
          <w:p w14:paraId="157C3844" w14:textId="3316B52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728497.64</w:t>
            </w:r>
          </w:p>
        </w:tc>
        <w:tc>
          <w:tcPr>
            <w:tcW w:w="1562" w:type="dxa"/>
          </w:tcPr>
          <w:p w14:paraId="598751AF" w14:textId="09300B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3344441.01</w:t>
            </w:r>
          </w:p>
        </w:tc>
        <w:tc>
          <w:tcPr>
            <w:tcW w:w="2134" w:type="dxa"/>
          </w:tcPr>
          <w:p w14:paraId="37557D44" w14:textId="134877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B3799C" w14:textId="5E1293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4D42B2" w14:textId="09BC43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3BE1AB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124D49" w14:textId="1F1401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889</w:t>
            </w:r>
          </w:p>
        </w:tc>
        <w:tc>
          <w:tcPr>
            <w:tcW w:w="1558" w:type="dxa"/>
          </w:tcPr>
          <w:p w14:paraId="5E2BD557" w14:textId="5D82B57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728488.66</w:t>
            </w:r>
          </w:p>
        </w:tc>
        <w:tc>
          <w:tcPr>
            <w:tcW w:w="1562" w:type="dxa"/>
          </w:tcPr>
          <w:p w14:paraId="52A4530E" w14:textId="7A79B0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3344435.19</w:t>
            </w:r>
          </w:p>
        </w:tc>
        <w:tc>
          <w:tcPr>
            <w:tcW w:w="2134" w:type="dxa"/>
          </w:tcPr>
          <w:p w14:paraId="051321DF" w14:textId="297F0A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071D10" w14:textId="09CA31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F2B95F" w14:textId="2CC85F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B1953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926A82" w14:textId="58B66D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890</w:t>
            </w:r>
          </w:p>
        </w:tc>
        <w:tc>
          <w:tcPr>
            <w:tcW w:w="1558" w:type="dxa"/>
          </w:tcPr>
          <w:p w14:paraId="4D0CC1DC" w14:textId="6987E78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728473.49</w:t>
            </w:r>
          </w:p>
        </w:tc>
        <w:tc>
          <w:tcPr>
            <w:tcW w:w="1562" w:type="dxa"/>
          </w:tcPr>
          <w:p w14:paraId="7D75FD72" w14:textId="1DCB55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3344427.17</w:t>
            </w:r>
          </w:p>
        </w:tc>
        <w:tc>
          <w:tcPr>
            <w:tcW w:w="2134" w:type="dxa"/>
          </w:tcPr>
          <w:p w14:paraId="3288E72A" w14:textId="1C9565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190D8D" w14:textId="2A613F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29A526" w14:textId="6FBD77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0E3F49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982586" w14:textId="642BEA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891</w:t>
            </w:r>
          </w:p>
        </w:tc>
        <w:tc>
          <w:tcPr>
            <w:tcW w:w="1558" w:type="dxa"/>
          </w:tcPr>
          <w:p w14:paraId="36E437CF" w14:textId="03D2E47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728452.95</w:t>
            </w:r>
          </w:p>
        </w:tc>
        <w:tc>
          <w:tcPr>
            <w:tcW w:w="1562" w:type="dxa"/>
          </w:tcPr>
          <w:p w14:paraId="6C3DC787" w14:textId="4C9291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3344412.62</w:t>
            </w:r>
          </w:p>
        </w:tc>
        <w:tc>
          <w:tcPr>
            <w:tcW w:w="2134" w:type="dxa"/>
          </w:tcPr>
          <w:p w14:paraId="191C8340" w14:textId="2DD65C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E3F5CE" w14:textId="13B31F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59CB95" w14:textId="59BB3C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43E6F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3551C3" w14:textId="2001A8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892</w:t>
            </w:r>
          </w:p>
        </w:tc>
        <w:tc>
          <w:tcPr>
            <w:tcW w:w="1558" w:type="dxa"/>
          </w:tcPr>
          <w:p w14:paraId="0B8E5067" w14:textId="7AB06E6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728439.22</w:t>
            </w:r>
          </w:p>
        </w:tc>
        <w:tc>
          <w:tcPr>
            <w:tcW w:w="1562" w:type="dxa"/>
          </w:tcPr>
          <w:p w14:paraId="6DAF397C" w14:textId="5D884D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3344400.89</w:t>
            </w:r>
          </w:p>
        </w:tc>
        <w:tc>
          <w:tcPr>
            <w:tcW w:w="2134" w:type="dxa"/>
          </w:tcPr>
          <w:p w14:paraId="763D417B" w14:textId="511D3F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05FA0E" w14:textId="6A1F10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56B3FE" w14:textId="44C339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2BDABB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8622A7" w14:textId="7172AB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893</w:t>
            </w:r>
          </w:p>
        </w:tc>
        <w:tc>
          <w:tcPr>
            <w:tcW w:w="1558" w:type="dxa"/>
          </w:tcPr>
          <w:p w14:paraId="6BEC1650" w14:textId="5732193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728428.83</w:t>
            </w:r>
          </w:p>
        </w:tc>
        <w:tc>
          <w:tcPr>
            <w:tcW w:w="1562" w:type="dxa"/>
          </w:tcPr>
          <w:p w14:paraId="5B20FD5D" w14:textId="37FD4F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3344383.43</w:t>
            </w:r>
          </w:p>
        </w:tc>
        <w:tc>
          <w:tcPr>
            <w:tcW w:w="2134" w:type="dxa"/>
          </w:tcPr>
          <w:p w14:paraId="1BA4ADD5" w14:textId="0BF043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AD7E14" w14:textId="1B4F62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CA737E" w14:textId="4F7295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322EE9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64C6F5" w14:textId="1E272D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894</w:t>
            </w:r>
          </w:p>
        </w:tc>
        <w:tc>
          <w:tcPr>
            <w:tcW w:w="1558" w:type="dxa"/>
          </w:tcPr>
          <w:p w14:paraId="0A317FF8" w14:textId="600F5EF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728423.77</w:t>
            </w:r>
          </w:p>
        </w:tc>
        <w:tc>
          <w:tcPr>
            <w:tcW w:w="1562" w:type="dxa"/>
          </w:tcPr>
          <w:p w14:paraId="28071434" w14:textId="48BB41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3344367.35</w:t>
            </w:r>
          </w:p>
        </w:tc>
        <w:tc>
          <w:tcPr>
            <w:tcW w:w="2134" w:type="dxa"/>
          </w:tcPr>
          <w:p w14:paraId="329ED0D4" w14:textId="52C27F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BE28DD" w14:textId="0A9990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326394" w14:textId="404A34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CCFDD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1F6A25" w14:textId="2B323A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895</w:t>
            </w:r>
          </w:p>
        </w:tc>
        <w:tc>
          <w:tcPr>
            <w:tcW w:w="1558" w:type="dxa"/>
          </w:tcPr>
          <w:p w14:paraId="3337F4C5" w14:textId="40EAF47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728417.79</w:t>
            </w:r>
          </w:p>
        </w:tc>
        <w:tc>
          <w:tcPr>
            <w:tcW w:w="1562" w:type="dxa"/>
          </w:tcPr>
          <w:p w14:paraId="04B5EF8E" w14:textId="10B18C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3344343.63</w:t>
            </w:r>
          </w:p>
        </w:tc>
        <w:tc>
          <w:tcPr>
            <w:tcW w:w="2134" w:type="dxa"/>
          </w:tcPr>
          <w:p w14:paraId="52B3C0B9" w14:textId="0660C8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F56481" w14:textId="49F514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1D86E5" w14:textId="5A1F45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1866C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2613EA" w14:textId="682BA0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896</w:t>
            </w:r>
          </w:p>
        </w:tc>
        <w:tc>
          <w:tcPr>
            <w:tcW w:w="1558" w:type="dxa"/>
          </w:tcPr>
          <w:p w14:paraId="10D6B95A" w14:textId="6CADE8C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728409.41</w:t>
            </w:r>
          </w:p>
        </w:tc>
        <w:tc>
          <w:tcPr>
            <w:tcW w:w="1562" w:type="dxa"/>
          </w:tcPr>
          <w:p w14:paraId="189164CD" w14:textId="66C7AD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3344320.63</w:t>
            </w:r>
          </w:p>
        </w:tc>
        <w:tc>
          <w:tcPr>
            <w:tcW w:w="2134" w:type="dxa"/>
          </w:tcPr>
          <w:p w14:paraId="1CD4BB4E" w14:textId="155408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2266F8" w14:textId="53CABC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50472" w14:textId="23B43A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D853EC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164976" w14:textId="3BC76C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897</w:t>
            </w:r>
          </w:p>
        </w:tc>
        <w:tc>
          <w:tcPr>
            <w:tcW w:w="1558" w:type="dxa"/>
          </w:tcPr>
          <w:p w14:paraId="340CFFC5" w14:textId="6C8D160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728408.83</w:t>
            </w:r>
          </w:p>
        </w:tc>
        <w:tc>
          <w:tcPr>
            <w:tcW w:w="1562" w:type="dxa"/>
          </w:tcPr>
          <w:p w14:paraId="71BD027A" w14:textId="7B928F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3344300.10</w:t>
            </w:r>
          </w:p>
        </w:tc>
        <w:tc>
          <w:tcPr>
            <w:tcW w:w="2134" w:type="dxa"/>
          </w:tcPr>
          <w:p w14:paraId="7B150152" w14:textId="4091C8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E0A27E" w14:textId="33B4BD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C6B7C8" w14:textId="37E98B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6DEFBC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9144DB" w14:textId="436D2B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898</w:t>
            </w:r>
          </w:p>
        </w:tc>
        <w:tc>
          <w:tcPr>
            <w:tcW w:w="1558" w:type="dxa"/>
          </w:tcPr>
          <w:p w14:paraId="560B80F7" w14:textId="4E1F28A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728403.05</w:t>
            </w:r>
          </w:p>
        </w:tc>
        <w:tc>
          <w:tcPr>
            <w:tcW w:w="1562" w:type="dxa"/>
          </w:tcPr>
          <w:p w14:paraId="125F63DE" w14:textId="1C687D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3344282.31</w:t>
            </w:r>
          </w:p>
        </w:tc>
        <w:tc>
          <w:tcPr>
            <w:tcW w:w="2134" w:type="dxa"/>
          </w:tcPr>
          <w:p w14:paraId="7086F0D8" w14:textId="6F9B77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28D54" w14:textId="3A378D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84708F" w14:textId="002B23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229156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3AF4D2" w14:textId="4D26D4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899</w:t>
            </w:r>
          </w:p>
        </w:tc>
        <w:tc>
          <w:tcPr>
            <w:tcW w:w="1558" w:type="dxa"/>
          </w:tcPr>
          <w:p w14:paraId="20CF0F15" w14:textId="65C27C8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728393.37</w:t>
            </w:r>
          </w:p>
        </w:tc>
        <w:tc>
          <w:tcPr>
            <w:tcW w:w="1562" w:type="dxa"/>
          </w:tcPr>
          <w:p w14:paraId="42825698" w14:textId="712F51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3344272.62</w:t>
            </w:r>
          </w:p>
        </w:tc>
        <w:tc>
          <w:tcPr>
            <w:tcW w:w="2134" w:type="dxa"/>
          </w:tcPr>
          <w:p w14:paraId="1D40E761" w14:textId="3F6415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F925C4" w14:textId="7D8A58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2AAC84" w14:textId="3F71AF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144534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F28F5D" w14:textId="753B76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900</w:t>
            </w:r>
          </w:p>
        </w:tc>
        <w:tc>
          <w:tcPr>
            <w:tcW w:w="1558" w:type="dxa"/>
          </w:tcPr>
          <w:p w14:paraId="2D729EE1" w14:textId="053FE78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728385.13</w:t>
            </w:r>
          </w:p>
        </w:tc>
        <w:tc>
          <w:tcPr>
            <w:tcW w:w="1562" w:type="dxa"/>
          </w:tcPr>
          <w:p w14:paraId="2145EB24" w14:textId="7FA1D3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3344266.26</w:t>
            </w:r>
          </w:p>
        </w:tc>
        <w:tc>
          <w:tcPr>
            <w:tcW w:w="2134" w:type="dxa"/>
          </w:tcPr>
          <w:p w14:paraId="125A8FE9" w14:textId="7E3C9F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4F8A3A" w14:textId="76B970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76AFD6" w14:textId="430C53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05160D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8F5DFA" w14:textId="1CFBBF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901</w:t>
            </w:r>
          </w:p>
        </w:tc>
        <w:tc>
          <w:tcPr>
            <w:tcW w:w="1558" w:type="dxa"/>
          </w:tcPr>
          <w:p w14:paraId="7214FBE9" w14:textId="00E553E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728377.33</w:t>
            </w:r>
          </w:p>
        </w:tc>
        <w:tc>
          <w:tcPr>
            <w:tcW w:w="1562" w:type="dxa"/>
          </w:tcPr>
          <w:p w14:paraId="2A110D69" w14:textId="78D12B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3344258.16</w:t>
            </w:r>
          </w:p>
        </w:tc>
        <w:tc>
          <w:tcPr>
            <w:tcW w:w="2134" w:type="dxa"/>
          </w:tcPr>
          <w:p w14:paraId="6B3C410B" w14:textId="0B7AB7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1984347" w14:textId="7DDADD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959AD12" w14:textId="506DBE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F41551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177E00" w14:textId="4869C7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902</w:t>
            </w:r>
          </w:p>
        </w:tc>
        <w:tc>
          <w:tcPr>
            <w:tcW w:w="1558" w:type="dxa"/>
          </w:tcPr>
          <w:p w14:paraId="6949B8A3" w14:textId="1D12389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728364.32</w:t>
            </w:r>
          </w:p>
        </w:tc>
        <w:tc>
          <w:tcPr>
            <w:tcW w:w="1562" w:type="dxa"/>
          </w:tcPr>
          <w:p w14:paraId="4C3D41F8" w14:textId="5F11D1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3344241.24</w:t>
            </w:r>
          </w:p>
        </w:tc>
        <w:tc>
          <w:tcPr>
            <w:tcW w:w="2134" w:type="dxa"/>
          </w:tcPr>
          <w:p w14:paraId="6518B17D" w14:textId="49A76A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5E05E9" w14:textId="369B04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15C55D" w14:textId="73F756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2AB895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A6FE23" w14:textId="49BFDA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903</w:t>
            </w:r>
          </w:p>
        </w:tc>
        <w:tc>
          <w:tcPr>
            <w:tcW w:w="1558" w:type="dxa"/>
          </w:tcPr>
          <w:p w14:paraId="6F703EDB" w14:textId="601BB36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728356.83</w:t>
            </w:r>
          </w:p>
        </w:tc>
        <w:tc>
          <w:tcPr>
            <w:tcW w:w="1562" w:type="dxa"/>
          </w:tcPr>
          <w:p w14:paraId="402855F7" w14:textId="21BD67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3344220.92</w:t>
            </w:r>
          </w:p>
        </w:tc>
        <w:tc>
          <w:tcPr>
            <w:tcW w:w="2134" w:type="dxa"/>
          </w:tcPr>
          <w:p w14:paraId="6676A8B0" w14:textId="7A3C77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325E79" w14:textId="7CB5F4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5F2F6F" w14:textId="6B6597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E50C3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07BCC9" w14:textId="7F1306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904</w:t>
            </w:r>
          </w:p>
        </w:tc>
        <w:tc>
          <w:tcPr>
            <w:tcW w:w="1558" w:type="dxa"/>
          </w:tcPr>
          <w:p w14:paraId="22E2660E" w14:textId="17DFF46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728355.30</w:t>
            </w:r>
          </w:p>
        </w:tc>
        <w:tc>
          <w:tcPr>
            <w:tcW w:w="1562" w:type="dxa"/>
          </w:tcPr>
          <w:p w14:paraId="6271E44D" w14:textId="05AF5B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3344200.76</w:t>
            </w:r>
          </w:p>
        </w:tc>
        <w:tc>
          <w:tcPr>
            <w:tcW w:w="2134" w:type="dxa"/>
          </w:tcPr>
          <w:p w14:paraId="4650472C" w14:textId="334E4A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C73DBA" w14:textId="5D8FCC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97BAC6" w14:textId="70AC22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62CDCD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24A5BE" w14:textId="522123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905</w:t>
            </w:r>
          </w:p>
        </w:tc>
        <w:tc>
          <w:tcPr>
            <w:tcW w:w="1558" w:type="dxa"/>
          </w:tcPr>
          <w:p w14:paraId="7DF72E34" w14:textId="5C5DFDA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728352.91</w:t>
            </w:r>
          </w:p>
        </w:tc>
        <w:tc>
          <w:tcPr>
            <w:tcW w:w="1562" w:type="dxa"/>
          </w:tcPr>
          <w:p w14:paraId="0EB48C56" w14:textId="1CD93E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3344184.86</w:t>
            </w:r>
          </w:p>
        </w:tc>
        <w:tc>
          <w:tcPr>
            <w:tcW w:w="2134" w:type="dxa"/>
          </w:tcPr>
          <w:p w14:paraId="3F787411" w14:textId="555287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098C31" w14:textId="5A1652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53E961" w14:textId="2567F9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653E2F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8860A9" w14:textId="3B37A1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906</w:t>
            </w:r>
          </w:p>
        </w:tc>
        <w:tc>
          <w:tcPr>
            <w:tcW w:w="1558" w:type="dxa"/>
          </w:tcPr>
          <w:p w14:paraId="58F0FFF8" w14:textId="6041882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728355.37</w:t>
            </w:r>
          </w:p>
        </w:tc>
        <w:tc>
          <w:tcPr>
            <w:tcW w:w="1562" w:type="dxa"/>
          </w:tcPr>
          <w:p w14:paraId="3098BF5C" w14:textId="4D10AC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3344169.71</w:t>
            </w:r>
          </w:p>
        </w:tc>
        <w:tc>
          <w:tcPr>
            <w:tcW w:w="2134" w:type="dxa"/>
          </w:tcPr>
          <w:p w14:paraId="6EF20655" w14:textId="13AF4D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E9E9E2" w14:textId="4745E2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BE5873" w14:textId="5F0FA4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A911A3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2E2ADE" w14:textId="0BA699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907</w:t>
            </w:r>
          </w:p>
        </w:tc>
        <w:tc>
          <w:tcPr>
            <w:tcW w:w="1558" w:type="dxa"/>
          </w:tcPr>
          <w:p w14:paraId="2B2F6A88" w14:textId="114E2E5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728353.37</w:t>
            </w:r>
          </w:p>
        </w:tc>
        <w:tc>
          <w:tcPr>
            <w:tcW w:w="1562" w:type="dxa"/>
          </w:tcPr>
          <w:p w14:paraId="55169BC0" w14:textId="7F5533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3344158.18</w:t>
            </w:r>
          </w:p>
        </w:tc>
        <w:tc>
          <w:tcPr>
            <w:tcW w:w="2134" w:type="dxa"/>
          </w:tcPr>
          <w:p w14:paraId="5F62055E" w14:textId="02B6B1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74C136" w14:textId="35C11B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251B31" w14:textId="4C594C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612723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26CAAD" w14:textId="3CB428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908</w:t>
            </w:r>
          </w:p>
        </w:tc>
        <w:tc>
          <w:tcPr>
            <w:tcW w:w="1558" w:type="dxa"/>
          </w:tcPr>
          <w:p w14:paraId="063A326E" w14:textId="667181F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728349.45</w:t>
            </w:r>
          </w:p>
        </w:tc>
        <w:tc>
          <w:tcPr>
            <w:tcW w:w="1562" w:type="dxa"/>
          </w:tcPr>
          <w:p w14:paraId="01AD68CD" w14:textId="2B93DB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3344149.14</w:t>
            </w:r>
          </w:p>
        </w:tc>
        <w:tc>
          <w:tcPr>
            <w:tcW w:w="2134" w:type="dxa"/>
          </w:tcPr>
          <w:p w14:paraId="749A34D8" w14:textId="625CEB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EA4166" w14:textId="21CA3D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BCB48" w14:textId="669E19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07E8EF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77BA81" w14:textId="623F42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909</w:t>
            </w:r>
          </w:p>
        </w:tc>
        <w:tc>
          <w:tcPr>
            <w:tcW w:w="1558" w:type="dxa"/>
          </w:tcPr>
          <w:p w14:paraId="663AB53C" w14:textId="2FDB2EF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728332.21</w:t>
            </w:r>
          </w:p>
        </w:tc>
        <w:tc>
          <w:tcPr>
            <w:tcW w:w="1562" w:type="dxa"/>
          </w:tcPr>
          <w:p w14:paraId="7547BED9" w14:textId="06A47E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3344133.20</w:t>
            </w:r>
          </w:p>
        </w:tc>
        <w:tc>
          <w:tcPr>
            <w:tcW w:w="2134" w:type="dxa"/>
          </w:tcPr>
          <w:p w14:paraId="5C7174EE" w14:textId="6F9817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9FB019" w14:textId="38D6FE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335633" w14:textId="2AF6EF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E1D4E4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C80817" w14:textId="455166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910</w:t>
            </w:r>
          </w:p>
        </w:tc>
        <w:tc>
          <w:tcPr>
            <w:tcW w:w="1558" w:type="dxa"/>
          </w:tcPr>
          <w:p w14:paraId="11EB2763" w14:textId="5EDE61A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728319.07</w:t>
            </w:r>
          </w:p>
        </w:tc>
        <w:tc>
          <w:tcPr>
            <w:tcW w:w="1562" w:type="dxa"/>
          </w:tcPr>
          <w:p w14:paraId="0552A9F4" w14:textId="145548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3344127.61</w:t>
            </w:r>
          </w:p>
        </w:tc>
        <w:tc>
          <w:tcPr>
            <w:tcW w:w="2134" w:type="dxa"/>
          </w:tcPr>
          <w:p w14:paraId="4F4EB6D4" w14:textId="26C8EB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C8BDE8" w14:textId="050AB5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2A2D6B" w14:textId="06D9E3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4FA12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4DDB0C" w14:textId="63E5C4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911</w:t>
            </w:r>
          </w:p>
        </w:tc>
        <w:tc>
          <w:tcPr>
            <w:tcW w:w="1558" w:type="dxa"/>
          </w:tcPr>
          <w:p w14:paraId="63D922D7" w14:textId="00ABC96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728309.02</w:t>
            </w:r>
          </w:p>
        </w:tc>
        <w:tc>
          <w:tcPr>
            <w:tcW w:w="1562" w:type="dxa"/>
          </w:tcPr>
          <w:p w14:paraId="1C1A76E3" w14:textId="595B55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3344121.41</w:t>
            </w:r>
          </w:p>
        </w:tc>
        <w:tc>
          <w:tcPr>
            <w:tcW w:w="2134" w:type="dxa"/>
          </w:tcPr>
          <w:p w14:paraId="3E4FA1B4" w14:textId="1FD9E6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FB5BEC" w14:textId="055D62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0224EE" w14:textId="6AA0D6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4DAF8B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17B183" w14:textId="6F8527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912</w:t>
            </w:r>
          </w:p>
        </w:tc>
        <w:tc>
          <w:tcPr>
            <w:tcW w:w="1558" w:type="dxa"/>
          </w:tcPr>
          <w:p w14:paraId="4C01D94A" w14:textId="6249463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728300.99</w:t>
            </w:r>
          </w:p>
        </w:tc>
        <w:tc>
          <w:tcPr>
            <w:tcW w:w="1562" w:type="dxa"/>
          </w:tcPr>
          <w:p w14:paraId="7DF9B888" w14:textId="3017C1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3344111.84</w:t>
            </w:r>
          </w:p>
        </w:tc>
        <w:tc>
          <w:tcPr>
            <w:tcW w:w="2134" w:type="dxa"/>
          </w:tcPr>
          <w:p w14:paraId="702932A3" w14:textId="1A7133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88935E" w14:textId="03D191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8A7C9A" w14:textId="19BF8A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EE5ABE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75A8E1" w14:textId="5C0053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913</w:t>
            </w:r>
          </w:p>
        </w:tc>
        <w:tc>
          <w:tcPr>
            <w:tcW w:w="1558" w:type="dxa"/>
          </w:tcPr>
          <w:p w14:paraId="25DCBE85" w14:textId="13A0558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728294.66</w:t>
            </w:r>
          </w:p>
        </w:tc>
        <w:tc>
          <w:tcPr>
            <w:tcW w:w="1562" w:type="dxa"/>
          </w:tcPr>
          <w:p w14:paraId="2085B4AF" w14:textId="08FD2E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3344104.37</w:t>
            </w:r>
          </w:p>
        </w:tc>
        <w:tc>
          <w:tcPr>
            <w:tcW w:w="2134" w:type="dxa"/>
          </w:tcPr>
          <w:p w14:paraId="4471522D" w14:textId="73F648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6A4F74" w14:textId="4A4903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76FD70" w14:textId="6E28DE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671762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503521" w14:textId="19CF54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914</w:t>
            </w:r>
          </w:p>
        </w:tc>
        <w:tc>
          <w:tcPr>
            <w:tcW w:w="1558" w:type="dxa"/>
          </w:tcPr>
          <w:p w14:paraId="2D131B84" w14:textId="41D71C1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728280.72</w:t>
            </w:r>
          </w:p>
        </w:tc>
        <w:tc>
          <w:tcPr>
            <w:tcW w:w="1562" w:type="dxa"/>
          </w:tcPr>
          <w:p w14:paraId="5113596A" w14:textId="745D2A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3344089.92</w:t>
            </w:r>
          </w:p>
        </w:tc>
        <w:tc>
          <w:tcPr>
            <w:tcW w:w="2134" w:type="dxa"/>
          </w:tcPr>
          <w:p w14:paraId="6E5A15C4" w14:textId="35312E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1ED60" w14:textId="3AC17B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FC4861" w14:textId="2BB072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6E17E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9108D6" w14:textId="509856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915</w:t>
            </w:r>
          </w:p>
        </w:tc>
        <w:tc>
          <w:tcPr>
            <w:tcW w:w="1558" w:type="dxa"/>
          </w:tcPr>
          <w:p w14:paraId="4C0CFB25" w14:textId="7F31EB2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728266.09</w:t>
            </w:r>
          </w:p>
        </w:tc>
        <w:tc>
          <w:tcPr>
            <w:tcW w:w="1562" w:type="dxa"/>
          </w:tcPr>
          <w:p w14:paraId="290B8898" w14:textId="39182F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3344081.19</w:t>
            </w:r>
          </w:p>
        </w:tc>
        <w:tc>
          <w:tcPr>
            <w:tcW w:w="2134" w:type="dxa"/>
          </w:tcPr>
          <w:p w14:paraId="3A83F401" w14:textId="6FDBBD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349A75" w14:textId="5BF7E1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168160" w14:textId="4F9937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677F1A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1C1104" w14:textId="027DCE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916</w:t>
            </w:r>
          </w:p>
        </w:tc>
        <w:tc>
          <w:tcPr>
            <w:tcW w:w="1558" w:type="dxa"/>
          </w:tcPr>
          <w:p w14:paraId="3EC59820" w14:textId="2F70D7F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728250.67</w:t>
            </w:r>
          </w:p>
        </w:tc>
        <w:tc>
          <w:tcPr>
            <w:tcW w:w="1562" w:type="dxa"/>
          </w:tcPr>
          <w:p w14:paraId="3D69DD04" w14:textId="171903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3344071.99</w:t>
            </w:r>
          </w:p>
        </w:tc>
        <w:tc>
          <w:tcPr>
            <w:tcW w:w="2134" w:type="dxa"/>
          </w:tcPr>
          <w:p w14:paraId="2150B0AE" w14:textId="35AD28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6CEF7" w14:textId="4EF6CD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EA5B5" w14:textId="6D2BFC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4AE794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39BC80" w14:textId="646FEE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917</w:t>
            </w:r>
          </w:p>
        </w:tc>
        <w:tc>
          <w:tcPr>
            <w:tcW w:w="1558" w:type="dxa"/>
          </w:tcPr>
          <w:p w14:paraId="4A015157" w14:textId="351FECB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728243.19</w:t>
            </w:r>
          </w:p>
        </w:tc>
        <w:tc>
          <w:tcPr>
            <w:tcW w:w="1562" w:type="dxa"/>
          </w:tcPr>
          <w:p w14:paraId="2F9A6474" w14:textId="24C82F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3344072.02</w:t>
            </w:r>
          </w:p>
        </w:tc>
        <w:tc>
          <w:tcPr>
            <w:tcW w:w="2134" w:type="dxa"/>
          </w:tcPr>
          <w:p w14:paraId="510C748E" w14:textId="2EC3A2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05130" w14:textId="222BDF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9783F7" w14:textId="08292B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DC5E2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8BF829" w14:textId="46142C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918</w:t>
            </w:r>
          </w:p>
        </w:tc>
        <w:tc>
          <w:tcPr>
            <w:tcW w:w="1558" w:type="dxa"/>
          </w:tcPr>
          <w:p w14:paraId="58BBEDD2" w14:textId="0EF33E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728225.13</w:t>
            </w:r>
          </w:p>
        </w:tc>
        <w:tc>
          <w:tcPr>
            <w:tcW w:w="1562" w:type="dxa"/>
          </w:tcPr>
          <w:p w14:paraId="3C9F8295" w14:textId="24BD93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3344068.10</w:t>
            </w:r>
          </w:p>
        </w:tc>
        <w:tc>
          <w:tcPr>
            <w:tcW w:w="2134" w:type="dxa"/>
          </w:tcPr>
          <w:p w14:paraId="4E615A2E" w14:textId="17BEF2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CD7E91" w14:textId="13793C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D2AB5" w14:textId="2D1661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E1B96A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549394" w14:textId="036FE6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919</w:t>
            </w:r>
          </w:p>
        </w:tc>
        <w:tc>
          <w:tcPr>
            <w:tcW w:w="1558" w:type="dxa"/>
          </w:tcPr>
          <w:p w14:paraId="6DAE7E7D" w14:textId="76DC572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728200.86</w:t>
            </w:r>
          </w:p>
        </w:tc>
        <w:tc>
          <w:tcPr>
            <w:tcW w:w="1562" w:type="dxa"/>
          </w:tcPr>
          <w:p w14:paraId="5A376690" w14:textId="7E0770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3344053.67</w:t>
            </w:r>
          </w:p>
        </w:tc>
        <w:tc>
          <w:tcPr>
            <w:tcW w:w="2134" w:type="dxa"/>
          </w:tcPr>
          <w:p w14:paraId="1A668465" w14:textId="7E6DB4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1E79D" w14:textId="51A955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4F5279" w14:textId="684287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93729D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53D82E" w14:textId="544C4E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920</w:t>
            </w:r>
          </w:p>
        </w:tc>
        <w:tc>
          <w:tcPr>
            <w:tcW w:w="1558" w:type="dxa"/>
          </w:tcPr>
          <w:p w14:paraId="159945D7" w14:textId="0E69CD5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728178.01</w:t>
            </w:r>
          </w:p>
        </w:tc>
        <w:tc>
          <w:tcPr>
            <w:tcW w:w="1562" w:type="dxa"/>
          </w:tcPr>
          <w:p w14:paraId="3418F697" w14:textId="0BF86F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3344032.83</w:t>
            </w:r>
          </w:p>
        </w:tc>
        <w:tc>
          <w:tcPr>
            <w:tcW w:w="2134" w:type="dxa"/>
          </w:tcPr>
          <w:p w14:paraId="3CB8BC26" w14:textId="54CF18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16C79D" w14:textId="27F919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F4824B" w14:textId="1A51F1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8AC93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0C5D1D" w14:textId="06550A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921</w:t>
            </w:r>
          </w:p>
        </w:tc>
        <w:tc>
          <w:tcPr>
            <w:tcW w:w="1558" w:type="dxa"/>
          </w:tcPr>
          <w:p w14:paraId="0D5D1441" w14:textId="078C6EE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728170.12</w:t>
            </w:r>
          </w:p>
        </w:tc>
        <w:tc>
          <w:tcPr>
            <w:tcW w:w="1562" w:type="dxa"/>
          </w:tcPr>
          <w:p w14:paraId="46DEB8AF" w14:textId="31878D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3344022.90</w:t>
            </w:r>
          </w:p>
        </w:tc>
        <w:tc>
          <w:tcPr>
            <w:tcW w:w="2134" w:type="dxa"/>
          </w:tcPr>
          <w:p w14:paraId="695FFED1" w14:textId="385026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BF91B0" w14:textId="75D5BF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44C6C9" w14:textId="242916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A2BCBE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E1F92C" w14:textId="6D3B3B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922</w:t>
            </w:r>
          </w:p>
        </w:tc>
        <w:tc>
          <w:tcPr>
            <w:tcW w:w="1558" w:type="dxa"/>
          </w:tcPr>
          <w:p w14:paraId="5220E327" w14:textId="145E207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728160.93</w:t>
            </w:r>
          </w:p>
        </w:tc>
        <w:tc>
          <w:tcPr>
            <w:tcW w:w="1562" w:type="dxa"/>
          </w:tcPr>
          <w:p w14:paraId="52B724A9" w14:textId="7A10FB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3344013.84</w:t>
            </w:r>
          </w:p>
        </w:tc>
        <w:tc>
          <w:tcPr>
            <w:tcW w:w="2134" w:type="dxa"/>
          </w:tcPr>
          <w:p w14:paraId="57064AE6" w14:textId="787E0E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743BCA" w14:textId="16F6A0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266CE1" w14:textId="0E8A28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DF9CA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A7C23F" w14:textId="4B898D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923</w:t>
            </w:r>
          </w:p>
        </w:tc>
        <w:tc>
          <w:tcPr>
            <w:tcW w:w="1558" w:type="dxa"/>
          </w:tcPr>
          <w:p w14:paraId="76D3AD32" w14:textId="771106B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728151.01</w:t>
            </w:r>
          </w:p>
        </w:tc>
        <w:tc>
          <w:tcPr>
            <w:tcW w:w="1562" w:type="dxa"/>
          </w:tcPr>
          <w:p w14:paraId="31A84DDA" w14:textId="633AE1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3344007.12</w:t>
            </w:r>
          </w:p>
        </w:tc>
        <w:tc>
          <w:tcPr>
            <w:tcW w:w="2134" w:type="dxa"/>
          </w:tcPr>
          <w:p w14:paraId="20BF733F" w14:textId="64D9DD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B50390" w14:textId="1516A0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5696B0" w14:textId="2008F2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12250F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FDA567" w14:textId="2C883C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924</w:t>
            </w:r>
          </w:p>
        </w:tc>
        <w:tc>
          <w:tcPr>
            <w:tcW w:w="1558" w:type="dxa"/>
          </w:tcPr>
          <w:p w14:paraId="45BF2CC5" w14:textId="0194BCA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728137.06</w:t>
            </w:r>
          </w:p>
        </w:tc>
        <w:tc>
          <w:tcPr>
            <w:tcW w:w="1562" w:type="dxa"/>
          </w:tcPr>
          <w:p w14:paraId="52255EED" w14:textId="421684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3343999.26</w:t>
            </w:r>
          </w:p>
        </w:tc>
        <w:tc>
          <w:tcPr>
            <w:tcW w:w="2134" w:type="dxa"/>
          </w:tcPr>
          <w:p w14:paraId="7EB7905F" w14:textId="74DF31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2A8A64" w14:textId="31744C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BFE29" w14:textId="559EA3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3485F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C3C46C" w14:textId="14034F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925</w:t>
            </w:r>
          </w:p>
        </w:tc>
        <w:tc>
          <w:tcPr>
            <w:tcW w:w="1558" w:type="dxa"/>
          </w:tcPr>
          <w:p w14:paraId="225344B8" w14:textId="5DFCCA7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728120.11</w:t>
            </w:r>
          </w:p>
        </w:tc>
        <w:tc>
          <w:tcPr>
            <w:tcW w:w="1562" w:type="dxa"/>
          </w:tcPr>
          <w:p w14:paraId="6F800661" w14:textId="45F107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3343988.75</w:t>
            </w:r>
          </w:p>
        </w:tc>
        <w:tc>
          <w:tcPr>
            <w:tcW w:w="2134" w:type="dxa"/>
          </w:tcPr>
          <w:p w14:paraId="1D81B8A4" w14:textId="4ABFA7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9539BB" w14:textId="358D84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47FB8" w14:textId="1114AC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6228CF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17986E" w14:textId="668696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926</w:t>
            </w:r>
          </w:p>
        </w:tc>
        <w:tc>
          <w:tcPr>
            <w:tcW w:w="1558" w:type="dxa"/>
          </w:tcPr>
          <w:p w14:paraId="4A3FA015" w14:textId="5459E37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728118.33</w:t>
            </w:r>
          </w:p>
        </w:tc>
        <w:tc>
          <w:tcPr>
            <w:tcW w:w="1562" w:type="dxa"/>
          </w:tcPr>
          <w:p w14:paraId="05ED2398" w14:textId="1777F1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3343973.67</w:t>
            </w:r>
          </w:p>
        </w:tc>
        <w:tc>
          <w:tcPr>
            <w:tcW w:w="2134" w:type="dxa"/>
          </w:tcPr>
          <w:p w14:paraId="757B2926" w14:textId="6F662D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E69A15" w14:textId="3DF6E0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B1D418" w14:textId="430C3A7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47D7A7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CB82CB" w14:textId="1CCFF5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927</w:t>
            </w:r>
          </w:p>
        </w:tc>
        <w:tc>
          <w:tcPr>
            <w:tcW w:w="1558" w:type="dxa"/>
          </w:tcPr>
          <w:p w14:paraId="34658B20" w14:textId="7110F4D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728126.55</w:t>
            </w:r>
          </w:p>
        </w:tc>
        <w:tc>
          <w:tcPr>
            <w:tcW w:w="1562" w:type="dxa"/>
          </w:tcPr>
          <w:p w14:paraId="36971B40" w14:textId="328ECE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3343957.30</w:t>
            </w:r>
          </w:p>
        </w:tc>
        <w:tc>
          <w:tcPr>
            <w:tcW w:w="2134" w:type="dxa"/>
          </w:tcPr>
          <w:p w14:paraId="5DFD2ACF" w14:textId="2B99B2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6028C1" w14:textId="42566C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0860FD" w14:textId="0880DA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43E572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A64077" w14:textId="66A2AE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928</w:t>
            </w:r>
          </w:p>
        </w:tc>
        <w:tc>
          <w:tcPr>
            <w:tcW w:w="1558" w:type="dxa"/>
          </w:tcPr>
          <w:p w14:paraId="72040518" w14:textId="0A0A064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728142.67</w:t>
            </w:r>
          </w:p>
        </w:tc>
        <w:tc>
          <w:tcPr>
            <w:tcW w:w="1562" w:type="dxa"/>
          </w:tcPr>
          <w:p w14:paraId="1F447131" w14:textId="3D9F81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3343938.64</w:t>
            </w:r>
          </w:p>
        </w:tc>
        <w:tc>
          <w:tcPr>
            <w:tcW w:w="2134" w:type="dxa"/>
          </w:tcPr>
          <w:p w14:paraId="1FB727DD" w14:textId="2B3BA0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11290" w14:textId="2978DC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B210E2" w14:textId="1CAC64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4ACC7C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FEB398" w14:textId="0379B4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929</w:t>
            </w:r>
          </w:p>
        </w:tc>
        <w:tc>
          <w:tcPr>
            <w:tcW w:w="1558" w:type="dxa"/>
          </w:tcPr>
          <w:p w14:paraId="193CCEE0" w14:textId="6F13496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728152.12</w:t>
            </w:r>
          </w:p>
        </w:tc>
        <w:tc>
          <w:tcPr>
            <w:tcW w:w="1562" w:type="dxa"/>
          </w:tcPr>
          <w:p w14:paraId="4CD91634" w14:textId="51F492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3343933.25</w:t>
            </w:r>
          </w:p>
        </w:tc>
        <w:tc>
          <w:tcPr>
            <w:tcW w:w="2134" w:type="dxa"/>
          </w:tcPr>
          <w:p w14:paraId="3F35B6E3" w14:textId="2E9C39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B5EED2" w14:textId="3A532A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97A54A" w14:textId="2393CF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575F5F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CDB5D1" w14:textId="2969CF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930</w:t>
            </w:r>
          </w:p>
        </w:tc>
        <w:tc>
          <w:tcPr>
            <w:tcW w:w="1558" w:type="dxa"/>
          </w:tcPr>
          <w:p w14:paraId="50C4FAC7" w14:textId="5B53325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728163.00</w:t>
            </w:r>
          </w:p>
        </w:tc>
        <w:tc>
          <w:tcPr>
            <w:tcW w:w="1562" w:type="dxa"/>
          </w:tcPr>
          <w:p w14:paraId="2FD574B1" w14:textId="21BE31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3343927.67</w:t>
            </w:r>
          </w:p>
        </w:tc>
        <w:tc>
          <w:tcPr>
            <w:tcW w:w="2134" w:type="dxa"/>
          </w:tcPr>
          <w:p w14:paraId="2AEA8052" w14:textId="18709C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49915A" w14:textId="33292E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59C8B6" w14:textId="4DF67A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3B3EA4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C0D689" w14:textId="282F3E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931</w:t>
            </w:r>
          </w:p>
        </w:tc>
        <w:tc>
          <w:tcPr>
            <w:tcW w:w="1558" w:type="dxa"/>
          </w:tcPr>
          <w:p w14:paraId="61F33A0E" w14:textId="378CAB4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728174.57</w:t>
            </w:r>
          </w:p>
        </w:tc>
        <w:tc>
          <w:tcPr>
            <w:tcW w:w="1562" w:type="dxa"/>
          </w:tcPr>
          <w:p w14:paraId="4B0727B1" w14:textId="2A92FB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3343920.69</w:t>
            </w:r>
          </w:p>
        </w:tc>
        <w:tc>
          <w:tcPr>
            <w:tcW w:w="2134" w:type="dxa"/>
          </w:tcPr>
          <w:p w14:paraId="6C8A8DC3" w14:textId="63C89A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6D513A" w14:textId="21DED1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1DA63" w14:textId="7C0A46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47DBBE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350EFC" w14:textId="169DEF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932</w:t>
            </w:r>
          </w:p>
        </w:tc>
        <w:tc>
          <w:tcPr>
            <w:tcW w:w="1558" w:type="dxa"/>
          </w:tcPr>
          <w:p w14:paraId="648CACCA" w14:textId="43F3005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728179.50</w:t>
            </w:r>
          </w:p>
        </w:tc>
        <w:tc>
          <w:tcPr>
            <w:tcW w:w="1562" w:type="dxa"/>
          </w:tcPr>
          <w:p w14:paraId="03CDBA05" w14:textId="5C61FF5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3343913.18</w:t>
            </w:r>
          </w:p>
        </w:tc>
        <w:tc>
          <w:tcPr>
            <w:tcW w:w="2134" w:type="dxa"/>
          </w:tcPr>
          <w:p w14:paraId="0666163B" w14:textId="368DD4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6F82B1" w14:textId="7A0D8F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F58F0C" w14:textId="7537CD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A9AD79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0E014C" w14:textId="514D27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933</w:t>
            </w:r>
          </w:p>
        </w:tc>
        <w:tc>
          <w:tcPr>
            <w:tcW w:w="1558" w:type="dxa"/>
          </w:tcPr>
          <w:p w14:paraId="175487F2" w14:textId="17EA7DD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728180.21</w:t>
            </w:r>
          </w:p>
        </w:tc>
        <w:tc>
          <w:tcPr>
            <w:tcW w:w="1562" w:type="dxa"/>
          </w:tcPr>
          <w:p w14:paraId="20EFFF65" w14:textId="19EA36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3343901.13</w:t>
            </w:r>
          </w:p>
        </w:tc>
        <w:tc>
          <w:tcPr>
            <w:tcW w:w="2134" w:type="dxa"/>
          </w:tcPr>
          <w:p w14:paraId="32258D2D" w14:textId="4940BD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5B5C3" w14:textId="53AEEC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3ADF72" w14:textId="78B349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9EC9C3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C2FB55" w14:textId="1531DE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934</w:t>
            </w:r>
          </w:p>
        </w:tc>
        <w:tc>
          <w:tcPr>
            <w:tcW w:w="1558" w:type="dxa"/>
          </w:tcPr>
          <w:p w14:paraId="5F30E842" w14:textId="352E930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728177.91</w:t>
            </w:r>
          </w:p>
        </w:tc>
        <w:tc>
          <w:tcPr>
            <w:tcW w:w="1562" w:type="dxa"/>
          </w:tcPr>
          <w:p w14:paraId="724B19E5" w14:textId="56CC2D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3343891.82</w:t>
            </w:r>
          </w:p>
        </w:tc>
        <w:tc>
          <w:tcPr>
            <w:tcW w:w="2134" w:type="dxa"/>
          </w:tcPr>
          <w:p w14:paraId="462D51F0" w14:textId="720B56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AD45AB" w14:textId="380953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569706" w14:textId="58C73E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BA304F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6BE4CE" w14:textId="4801CC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935</w:t>
            </w:r>
          </w:p>
        </w:tc>
        <w:tc>
          <w:tcPr>
            <w:tcW w:w="1558" w:type="dxa"/>
          </w:tcPr>
          <w:p w14:paraId="3D35A746" w14:textId="07FDC62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728177.58</w:t>
            </w:r>
          </w:p>
        </w:tc>
        <w:tc>
          <w:tcPr>
            <w:tcW w:w="1562" w:type="dxa"/>
          </w:tcPr>
          <w:p w14:paraId="4E5F0C9C" w14:textId="2DA8495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3343858.08</w:t>
            </w:r>
          </w:p>
        </w:tc>
        <w:tc>
          <w:tcPr>
            <w:tcW w:w="2134" w:type="dxa"/>
          </w:tcPr>
          <w:p w14:paraId="2F7390E5" w14:textId="2C129A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8A5AF5" w14:textId="60AF79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D06AED" w14:textId="46CEF5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3148A1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C3938A" w14:textId="76021C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936</w:t>
            </w:r>
          </w:p>
        </w:tc>
        <w:tc>
          <w:tcPr>
            <w:tcW w:w="1558" w:type="dxa"/>
          </w:tcPr>
          <w:p w14:paraId="70FFDAAA" w14:textId="49FBD3A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728171.50</w:t>
            </w:r>
          </w:p>
        </w:tc>
        <w:tc>
          <w:tcPr>
            <w:tcW w:w="1562" w:type="dxa"/>
          </w:tcPr>
          <w:p w14:paraId="22749B2E" w14:textId="5CF383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3343828.88</w:t>
            </w:r>
          </w:p>
        </w:tc>
        <w:tc>
          <w:tcPr>
            <w:tcW w:w="2134" w:type="dxa"/>
          </w:tcPr>
          <w:p w14:paraId="6E71EB15" w14:textId="05185E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23546763" w14:textId="12DF11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80F03DF" w14:textId="12A367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AC3E4C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B594DD" w14:textId="182B78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937</w:t>
            </w:r>
          </w:p>
        </w:tc>
        <w:tc>
          <w:tcPr>
            <w:tcW w:w="1558" w:type="dxa"/>
          </w:tcPr>
          <w:p w14:paraId="641CAFE9" w14:textId="56AAB1C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728173.83</w:t>
            </w:r>
          </w:p>
        </w:tc>
        <w:tc>
          <w:tcPr>
            <w:tcW w:w="1562" w:type="dxa"/>
          </w:tcPr>
          <w:p w14:paraId="3B955E61" w14:textId="6D729A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3343813.16</w:t>
            </w:r>
          </w:p>
        </w:tc>
        <w:tc>
          <w:tcPr>
            <w:tcW w:w="2134" w:type="dxa"/>
          </w:tcPr>
          <w:p w14:paraId="6C5275D1" w14:textId="60AC41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7ED72D" w14:textId="4B61E8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11A3C0" w14:textId="06128A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55BE3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263DEC" w14:textId="0E6E83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938</w:t>
            </w:r>
          </w:p>
        </w:tc>
        <w:tc>
          <w:tcPr>
            <w:tcW w:w="1558" w:type="dxa"/>
          </w:tcPr>
          <w:p w14:paraId="05228C09" w14:textId="40A7FE0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728174.45</w:t>
            </w:r>
          </w:p>
        </w:tc>
        <w:tc>
          <w:tcPr>
            <w:tcW w:w="1562" w:type="dxa"/>
          </w:tcPr>
          <w:p w14:paraId="1962EE25" w14:textId="07C8D8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3343797.03</w:t>
            </w:r>
          </w:p>
        </w:tc>
        <w:tc>
          <w:tcPr>
            <w:tcW w:w="2134" w:type="dxa"/>
          </w:tcPr>
          <w:p w14:paraId="0356AFC0" w14:textId="3F27ED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A115F8" w14:textId="79E1E4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D48DEE" w14:textId="69FB16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89D42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1A3751" w14:textId="299C68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939</w:t>
            </w:r>
          </w:p>
        </w:tc>
        <w:tc>
          <w:tcPr>
            <w:tcW w:w="1558" w:type="dxa"/>
          </w:tcPr>
          <w:p w14:paraId="41C8DE7D" w14:textId="706BA1B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728180.31</w:t>
            </w:r>
          </w:p>
        </w:tc>
        <w:tc>
          <w:tcPr>
            <w:tcW w:w="1562" w:type="dxa"/>
          </w:tcPr>
          <w:p w14:paraId="520C46DD" w14:textId="6C2879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3343774.75</w:t>
            </w:r>
          </w:p>
        </w:tc>
        <w:tc>
          <w:tcPr>
            <w:tcW w:w="2134" w:type="dxa"/>
          </w:tcPr>
          <w:p w14:paraId="3C0763E0" w14:textId="67BD58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8F6F2E" w14:textId="65FC56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A8F347" w14:textId="1CA158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729AD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32F52C" w14:textId="04AC33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940</w:t>
            </w:r>
          </w:p>
        </w:tc>
        <w:tc>
          <w:tcPr>
            <w:tcW w:w="1558" w:type="dxa"/>
          </w:tcPr>
          <w:p w14:paraId="1FF47DC4" w14:textId="5D42A08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728199.46</w:t>
            </w:r>
          </w:p>
        </w:tc>
        <w:tc>
          <w:tcPr>
            <w:tcW w:w="1562" w:type="dxa"/>
          </w:tcPr>
          <w:p w14:paraId="01898772" w14:textId="60165C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3343754.20</w:t>
            </w:r>
          </w:p>
        </w:tc>
        <w:tc>
          <w:tcPr>
            <w:tcW w:w="2134" w:type="dxa"/>
          </w:tcPr>
          <w:p w14:paraId="141DDF95" w14:textId="54F4D4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170F53" w14:textId="4F99C8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B3D155" w14:textId="59AB54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241F40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FFD7CB" w14:textId="673C77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941</w:t>
            </w:r>
          </w:p>
        </w:tc>
        <w:tc>
          <w:tcPr>
            <w:tcW w:w="1558" w:type="dxa"/>
          </w:tcPr>
          <w:p w14:paraId="56065139" w14:textId="15B6EA7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728208.82</w:t>
            </w:r>
          </w:p>
        </w:tc>
        <w:tc>
          <w:tcPr>
            <w:tcW w:w="1562" w:type="dxa"/>
          </w:tcPr>
          <w:p w14:paraId="4B66E6AD" w14:textId="254E0E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3343744.17</w:t>
            </w:r>
          </w:p>
        </w:tc>
        <w:tc>
          <w:tcPr>
            <w:tcW w:w="2134" w:type="dxa"/>
          </w:tcPr>
          <w:p w14:paraId="45AC5510" w14:textId="3E83D0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4814F6" w14:textId="61E104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590C85" w14:textId="10672C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C3C2D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962BEE" w14:textId="491787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942</w:t>
            </w:r>
          </w:p>
        </w:tc>
        <w:tc>
          <w:tcPr>
            <w:tcW w:w="1558" w:type="dxa"/>
          </w:tcPr>
          <w:p w14:paraId="7F20162F" w14:textId="26A6E31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728215.62</w:t>
            </w:r>
          </w:p>
        </w:tc>
        <w:tc>
          <w:tcPr>
            <w:tcW w:w="1562" w:type="dxa"/>
          </w:tcPr>
          <w:p w14:paraId="0D000948" w14:textId="6B6299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3343737.10</w:t>
            </w:r>
          </w:p>
        </w:tc>
        <w:tc>
          <w:tcPr>
            <w:tcW w:w="2134" w:type="dxa"/>
          </w:tcPr>
          <w:p w14:paraId="5570BA8A" w14:textId="40A32F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B1207D" w14:textId="4F4EEA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84BE2" w14:textId="21794A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8C5AD9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31CEEB" w14:textId="12A1EB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943</w:t>
            </w:r>
          </w:p>
        </w:tc>
        <w:tc>
          <w:tcPr>
            <w:tcW w:w="1558" w:type="dxa"/>
          </w:tcPr>
          <w:p w14:paraId="66DBE08B" w14:textId="68C3201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728216.87</w:t>
            </w:r>
          </w:p>
        </w:tc>
        <w:tc>
          <w:tcPr>
            <w:tcW w:w="1562" w:type="dxa"/>
          </w:tcPr>
          <w:p w14:paraId="1C4216CE" w14:textId="20B338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3343721.34</w:t>
            </w:r>
          </w:p>
        </w:tc>
        <w:tc>
          <w:tcPr>
            <w:tcW w:w="2134" w:type="dxa"/>
          </w:tcPr>
          <w:p w14:paraId="2E719C4D" w14:textId="1695C7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860A0B" w14:textId="0B19A6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3C1A31" w14:textId="721117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771555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4D3887" w14:textId="31E508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944</w:t>
            </w:r>
          </w:p>
        </w:tc>
        <w:tc>
          <w:tcPr>
            <w:tcW w:w="1558" w:type="dxa"/>
          </w:tcPr>
          <w:p w14:paraId="307E6EFB" w14:textId="3A8CEB5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728209.77</w:t>
            </w:r>
          </w:p>
        </w:tc>
        <w:tc>
          <w:tcPr>
            <w:tcW w:w="1562" w:type="dxa"/>
          </w:tcPr>
          <w:p w14:paraId="7D746826" w14:textId="4B2E2B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3343707.34</w:t>
            </w:r>
          </w:p>
        </w:tc>
        <w:tc>
          <w:tcPr>
            <w:tcW w:w="2134" w:type="dxa"/>
          </w:tcPr>
          <w:p w14:paraId="75CC7941" w14:textId="453B0F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4B1C4" w14:textId="05CAA2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348F7D" w14:textId="49D3AD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3A603A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F3A6AC" w14:textId="32E6DF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945</w:t>
            </w:r>
          </w:p>
        </w:tc>
        <w:tc>
          <w:tcPr>
            <w:tcW w:w="1558" w:type="dxa"/>
          </w:tcPr>
          <w:p w14:paraId="3C4DDF43" w14:textId="5E1191A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728197.19</w:t>
            </w:r>
          </w:p>
        </w:tc>
        <w:tc>
          <w:tcPr>
            <w:tcW w:w="1562" w:type="dxa"/>
          </w:tcPr>
          <w:p w14:paraId="127AF1D2" w14:textId="630E41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3343693.49</w:t>
            </w:r>
          </w:p>
        </w:tc>
        <w:tc>
          <w:tcPr>
            <w:tcW w:w="2134" w:type="dxa"/>
          </w:tcPr>
          <w:p w14:paraId="119BCF06" w14:textId="34EA6F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61C278" w14:textId="20C9F1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6E2C4B" w14:textId="7E4825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FC429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E3D0E4" w14:textId="23927E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946</w:t>
            </w:r>
          </w:p>
        </w:tc>
        <w:tc>
          <w:tcPr>
            <w:tcW w:w="1558" w:type="dxa"/>
          </w:tcPr>
          <w:p w14:paraId="69D19544" w14:textId="45FF8BE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728184.48</w:t>
            </w:r>
          </w:p>
        </w:tc>
        <w:tc>
          <w:tcPr>
            <w:tcW w:w="1562" w:type="dxa"/>
          </w:tcPr>
          <w:p w14:paraId="285834C3" w14:textId="77A69A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3343686.17</w:t>
            </w:r>
          </w:p>
        </w:tc>
        <w:tc>
          <w:tcPr>
            <w:tcW w:w="2134" w:type="dxa"/>
          </w:tcPr>
          <w:p w14:paraId="5AECD542" w14:textId="4D7741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BE3C90" w14:textId="7326AE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263640" w14:textId="2DF992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DF3441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7B79D3" w14:textId="4886D6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947</w:t>
            </w:r>
          </w:p>
        </w:tc>
        <w:tc>
          <w:tcPr>
            <w:tcW w:w="1558" w:type="dxa"/>
          </w:tcPr>
          <w:p w14:paraId="47FD5C68" w14:textId="77D4722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728174.96</w:t>
            </w:r>
          </w:p>
        </w:tc>
        <w:tc>
          <w:tcPr>
            <w:tcW w:w="1562" w:type="dxa"/>
          </w:tcPr>
          <w:p w14:paraId="5DCEE9EE" w14:textId="2C2C96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3343680.77</w:t>
            </w:r>
          </w:p>
        </w:tc>
        <w:tc>
          <w:tcPr>
            <w:tcW w:w="2134" w:type="dxa"/>
          </w:tcPr>
          <w:p w14:paraId="65F13BBB" w14:textId="45A856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D60D4" w14:textId="65FECB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C8946F" w14:textId="7ABF74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8DCDAB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ECA2A1" w14:textId="4BBEC9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948</w:t>
            </w:r>
          </w:p>
        </w:tc>
        <w:tc>
          <w:tcPr>
            <w:tcW w:w="1558" w:type="dxa"/>
          </w:tcPr>
          <w:p w14:paraId="7727B78D" w14:textId="713721E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728165.03</w:t>
            </w:r>
          </w:p>
        </w:tc>
        <w:tc>
          <w:tcPr>
            <w:tcW w:w="1562" w:type="dxa"/>
          </w:tcPr>
          <w:p w14:paraId="49B99DD9" w14:textId="6B1C5A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3343675.66</w:t>
            </w:r>
          </w:p>
        </w:tc>
        <w:tc>
          <w:tcPr>
            <w:tcW w:w="2134" w:type="dxa"/>
          </w:tcPr>
          <w:p w14:paraId="70E970CF" w14:textId="39D295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99B361" w14:textId="5EABEB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836596" w14:textId="046B3C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546021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62E547" w14:textId="69CAA0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949</w:t>
            </w:r>
          </w:p>
        </w:tc>
        <w:tc>
          <w:tcPr>
            <w:tcW w:w="1558" w:type="dxa"/>
          </w:tcPr>
          <w:p w14:paraId="1502A425" w14:textId="1D79ED7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728146.47</w:t>
            </w:r>
          </w:p>
        </w:tc>
        <w:tc>
          <w:tcPr>
            <w:tcW w:w="1562" w:type="dxa"/>
          </w:tcPr>
          <w:p w14:paraId="215FE0A2" w14:textId="69979C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3343669.38</w:t>
            </w:r>
          </w:p>
        </w:tc>
        <w:tc>
          <w:tcPr>
            <w:tcW w:w="2134" w:type="dxa"/>
          </w:tcPr>
          <w:p w14:paraId="76395B60" w14:textId="785FF7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735861" w14:textId="149C04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12474D" w14:textId="40627E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CD9F41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377594" w14:textId="0076FAF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950</w:t>
            </w:r>
          </w:p>
        </w:tc>
        <w:tc>
          <w:tcPr>
            <w:tcW w:w="1558" w:type="dxa"/>
          </w:tcPr>
          <w:p w14:paraId="04A69DBD" w14:textId="6F85B38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728131.33</w:t>
            </w:r>
          </w:p>
        </w:tc>
        <w:tc>
          <w:tcPr>
            <w:tcW w:w="1562" w:type="dxa"/>
          </w:tcPr>
          <w:p w14:paraId="06FE0F84" w14:textId="774478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3343664.52</w:t>
            </w:r>
          </w:p>
        </w:tc>
        <w:tc>
          <w:tcPr>
            <w:tcW w:w="2134" w:type="dxa"/>
          </w:tcPr>
          <w:p w14:paraId="5BA5E2BD" w14:textId="18D9C3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F857D0" w14:textId="753B7B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4D704D" w14:textId="05FDE0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37982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91412C" w14:textId="00D50E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951</w:t>
            </w:r>
          </w:p>
        </w:tc>
        <w:tc>
          <w:tcPr>
            <w:tcW w:w="1558" w:type="dxa"/>
          </w:tcPr>
          <w:p w14:paraId="7B7E14BD" w14:textId="0897218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728122.06</w:t>
            </w:r>
          </w:p>
        </w:tc>
        <w:tc>
          <w:tcPr>
            <w:tcW w:w="1562" w:type="dxa"/>
          </w:tcPr>
          <w:p w14:paraId="2EEE9C1C" w14:textId="28EEC9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3343660.03</w:t>
            </w:r>
          </w:p>
        </w:tc>
        <w:tc>
          <w:tcPr>
            <w:tcW w:w="2134" w:type="dxa"/>
          </w:tcPr>
          <w:p w14:paraId="12E7A4FB" w14:textId="6BADAB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0FD9C" w14:textId="00A041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E2E01" w14:textId="1F0993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2F6EE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DA13E7" w14:textId="64BE11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952</w:t>
            </w:r>
          </w:p>
        </w:tc>
        <w:tc>
          <w:tcPr>
            <w:tcW w:w="1558" w:type="dxa"/>
          </w:tcPr>
          <w:p w14:paraId="1C3A6C65" w14:textId="6AC43B9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728092.88</w:t>
            </w:r>
          </w:p>
        </w:tc>
        <w:tc>
          <w:tcPr>
            <w:tcW w:w="1562" w:type="dxa"/>
          </w:tcPr>
          <w:p w14:paraId="085D32B1" w14:textId="052E40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3343647.90</w:t>
            </w:r>
          </w:p>
        </w:tc>
        <w:tc>
          <w:tcPr>
            <w:tcW w:w="2134" w:type="dxa"/>
          </w:tcPr>
          <w:p w14:paraId="7A6E552A" w14:textId="5A5F28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C6142E" w14:textId="0F8E65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012684" w14:textId="64C7E1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474C19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7D4DF1" w14:textId="1E34DC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953</w:t>
            </w:r>
          </w:p>
        </w:tc>
        <w:tc>
          <w:tcPr>
            <w:tcW w:w="1558" w:type="dxa"/>
          </w:tcPr>
          <w:p w14:paraId="4B241B19" w14:textId="6D0D87E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728079.45</w:t>
            </w:r>
          </w:p>
        </w:tc>
        <w:tc>
          <w:tcPr>
            <w:tcW w:w="1562" w:type="dxa"/>
          </w:tcPr>
          <w:p w14:paraId="4330745C" w14:textId="3B24A9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3343642.32</w:t>
            </w:r>
          </w:p>
        </w:tc>
        <w:tc>
          <w:tcPr>
            <w:tcW w:w="2134" w:type="dxa"/>
          </w:tcPr>
          <w:p w14:paraId="34ECC4F0" w14:textId="087442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4C0B04" w14:textId="6F1FC9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4FA4DE" w14:textId="318EA5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ACD872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8D79E1" w14:textId="29C5BF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954</w:t>
            </w:r>
          </w:p>
        </w:tc>
        <w:tc>
          <w:tcPr>
            <w:tcW w:w="1558" w:type="dxa"/>
          </w:tcPr>
          <w:p w14:paraId="0989A899" w14:textId="223D3D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728076.25</w:t>
            </w:r>
          </w:p>
        </w:tc>
        <w:tc>
          <w:tcPr>
            <w:tcW w:w="1562" w:type="dxa"/>
          </w:tcPr>
          <w:p w14:paraId="0115B2CD" w14:textId="227934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3343630.28</w:t>
            </w:r>
          </w:p>
        </w:tc>
        <w:tc>
          <w:tcPr>
            <w:tcW w:w="2134" w:type="dxa"/>
          </w:tcPr>
          <w:p w14:paraId="3879254F" w14:textId="1ED06D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92271" w14:textId="3CFC76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CB06B7" w14:textId="3C586B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2C0FF6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15D4C0" w14:textId="41135D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955</w:t>
            </w:r>
          </w:p>
        </w:tc>
        <w:tc>
          <w:tcPr>
            <w:tcW w:w="1558" w:type="dxa"/>
          </w:tcPr>
          <w:p w14:paraId="4C8FB8B8" w14:textId="1EF8AE1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728082.61</w:t>
            </w:r>
          </w:p>
        </w:tc>
        <w:tc>
          <w:tcPr>
            <w:tcW w:w="1562" w:type="dxa"/>
          </w:tcPr>
          <w:p w14:paraId="40AE450F" w14:textId="453C48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3343616.08</w:t>
            </w:r>
          </w:p>
        </w:tc>
        <w:tc>
          <w:tcPr>
            <w:tcW w:w="2134" w:type="dxa"/>
          </w:tcPr>
          <w:p w14:paraId="789C1E99" w14:textId="34B193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4EBEBB" w14:textId="1B7EC0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F7DC09" w14:textId="68BC7E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FA2998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1E2E7B" w14:textId="0BE7F3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956</w:t>
            </w:r>
          </w:p>
        </w:tc>
        <w:tc>
          <w:tcPr>
            <w:tcW w:w="1558" w:type="dxa"/>
          </w:tcPr>
          <w:p w14:paraId="26E9F6F5" w14:textId="5C7E2F2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728094.60</w:t>
            </w:r>
          </w:p>
        </w:tc>
        <w:tc>
          <w:tcPr>
            <w:tcW w:w="1562" w:type="dxa"/>
          </w:tcPr>
          <w:p w14:paraId="78B3D969" w14:textId="6FE43D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3343606.05</w:t>
            </w:r>
          </w:p>
        </w:tc>
        <w:tc>
          <w:tcPr>
            <w:tcW w:w="2134" w:type="dxa"/>
          </w:tcPr>
          <w:p w14:paraId="26A88B21" w14:textId="220980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EE3FBD" w14:textId="6183C4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100BD5" w14:textId="170CB9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1ED090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6F8980" w14:textId="6D80BB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957</w:t>
            </w:r>
          </w:p>
        </w:tc>
        <w:tc>
          <w:tcPr>
            <w:tcW w:w="1558" w:type="dxa"/>
          </w:tcPr>
          <w:p w14:paraId="47FAE611" w14:textId="7EAA875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728147.19</w:t>
            </w:r>
          </w:p>
        </w:tc>
        <w:tc>
          <w:tcPr>
            <w:tcW w:w="1562" w:type="dxa"/>
          </w:tcPr>
          <w:p w14:paraId="7F58E9AC" w14:textId="6F1636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3343628.76</w:t>
            </w:r>
          </w:p>
        </w:tc>
        <w:tc>
          <w:tcPr>
            <w:tcW w:w="2134" w:type="dxa"/>
          </w:tcPr>
          <w:p w14:paraId="110960FA" w14:textId="42329A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DA031B" w14:textId="2A68EA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B5E3B2" w14:textId="1606CB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40AC41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AC18C8" w14:textId="7C122F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958</w:t>
            </w:r>
          </w:p>
        </w:tc>
        <w:tc>
          <w:tcPr>
            <w:tcW w:w="1558" w:type="dxa"/>
          </w:tcPr>
          <w:p w14:paraId="673FA218" w14:textId="60AD819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728187.17</w:t>
            </w:r>
          </w:p>
        </w:tc>
        <w:tc>
          <w:tcPr>
            <w:tcW w:w="1562" w:type="dxa"/>
          </w:tcPr>
          <w:p w14:paraId="0F3A7313" w14:textId="7B51C8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3343635.86</w:t>
            </w:r>
          </w:p>
        </w:tc>
        <w:tc>
          <w:tcPr>
            <w:tcW w:w="2134" w:type="dxa"/>
          </w:tcPr>
          <w:p w14:paraId="505D5926" w14:textId="0B8CD6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31D7F4" w14:textId="350694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367A9E" w14:textId="588573D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548A9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66861B" w14:textId="03561D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959</w:t>
            </w:r>
          </w:p>
        </w:tc>
        <w:tc>
          <w:tcPr>
            <w:tcW w:w="1558" w:type="dxa"/>
          </w:tcPr>
          <w:p w14:paraId="35339885" w14:textId="19B66C0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728199.23</w:t>
            </w:r>
          </w:p>
        </w:tc>
        <w:tc>
          <w:tcPr>
            <w:tcW w:w="1562" w:type="dxa"/>
          </w:tcPr>
          <w:p w14:paraId="176EF093" w14:textId="065B08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3343641.66</w:t>
            </w:r>
          </w:p>
        </w:tc>
        <w:tc>
          <w:tcPr>
            <w:tcW w:w="2134" w:type="dxa"/>
          </w:tcPr>
          <w:p w14:paraId="160FEB1B" w14:textId="6D68E7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BB2B05" w14:textId="6C8B05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6E5234" w14:textId="2C5801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A9B871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6C3A48" w14:textId="7B9B16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960</w:t>
            </w:r>
          </w:p>
        </w:tc>
        <w:tc>
          <w:tcPr>
            <w:tcW w:w="1558" w:type="dxa"/>
          </w:tcPr>
          <w:p w14:paraId="5504C1FC" w14:textId="07C8E00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728224.19</w:t>
            </w:r>
          </w:p>
        </w:tc>
        <w:tc>
          <w:tcPr>
            <w:tcW w:w="1562" w:type="dxa"/>
          </w:tcPr>
          <w:p w14:paraId="3292B49E" w14:textId="404701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3343658.46</w:t>
            </w:r>
          </w:p>
        </w:tc>
        <w:tc>
          <w:tcPr>
            <w:tcW w:w="2134" w:type="dxa"/>
          </w:tcPr>
          <w:p w14:paraId="4127E398" w14:textId="7F0F66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532206" w14:textId="0CD29E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4D17EC" w14:textId="0713F1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C0877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65FE4E" w14:textId="111ABB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961</w:t>
            </w:r>
          </w:p>
        </w:tc>
        <w:tc>
          <w:tcPr>
            <w:tcW w:w="1558" w:type="dxa"/>
          </w:tcPr>
          <w:p w14:paraId="77D9CF6C" w14:textId="49903A3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728249.59</w:t>
            </w:r>
          </w:p>
        </w:tc>
        <w:tc>
          <w:tcPr>
            <w:tcW w:w="1562" w:type="dxa"/>
          </w:tcPr>
          <w:p w14:paraId="79F7614F" w14:textId="3D16F1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3343694.37</w:t>
            </w:r>
          </w:p>
        </w:tc>
        <w:tc>
          <w:tcPr>
            <w:tcW w:w="2134" w:type="dxa"/>
          </w:tcPr>
          <w:p w14:paraId="225D164D" w14:textId="344176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D5286" w14:textId="4E5A97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3D49E" w14:textId="0465A9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4C1103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53753E" w14:textId="3D974E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962</w:t>
            </w:r>
          </w:p>
        </w:tc>
        <w:tc>
          <w:tcPr>
            <w:tcW w:w="1558" w:type="dxa"/>
          </w:tcPr>
          <w:p w14:paraId="51C58E0F" w14:textId="70A63D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728250.04</w:t>
            </w:r>
          </w:p>
        </w:tc>
        <w:tc>
          <w:tcPr>
            <w:tcW w:w="1562" w:type="dxa"/>
          </w:tcPr>
          <w:p w14:paraId="22E7BAAE" w14:textId="349E7A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3343726.66</w:t>
            </w:r>
          </w:p>
        </w:tc>
        <w:tc>
          <w:tcPr>
            <w:tcW w:w="2134" w:type="dxa"/>
          </w:tcPr>
          <w:p w14:paraId="2EF167E6" w14:textId="3ED533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2BAF5A" w14:textId="1425FB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F316DD" w14:textId="1026F3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C38F10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C3D4CF" w14:textId="4F8475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963</w:t>
            </w:r>
          </w:p>
        </w:tc>
        <w:tc>
          <w:tcPr>
            <w:tcW w:w="1558" w:type="dxa"/>
          </w:tcPr>
          <w:p w14:paraId="32C7F339" w14:textId="279FCA9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728246.27</w:t>
            </w:r>
          </w:p>
        </w:tc>
        <w:tc>
          <w:tcPr>
            <w:tcW w:w="1562" w:type="dxa"/>
          </w:tcPr>
          <w:p w14:paraId="3BCAAC5F" w14:textId="382CE2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3343758.98</w:t>
            </w:r>
          </w:p>
        </w:tc>
        <w:tc>
          <w:tcPr>
            <w:tcW w:w="2134" w:type="dxa"/>
          </w:tcPr>
          <w:p w14:paraId="69438A1B" w14:textId="2CE8A7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62697" w14:textId="746501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D36790" w14:textId="61EE5E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7C94B7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6A7B44" w14:textId="7061E7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964</w:t>
            </w:r>
          </w:p>
        </w:tc>
        <w:tc>
          <w:tcPr>
            <w:tcW w:w="1558" w:type="dxa"/>
          </w:tcPr>
          <w:p w14:paraId="4C07C1B5" w14:textId="7700EB6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728228.28</w:t>
            </w:r>
          </w:p>
        </w:tc>
        <w:tc>
          <w:tcPr>
            <w:tcW w:w="1562" w:type="dxa"/>
          </w:tcPr>
          <w:p w14:paraId="609F2D12" w14:textId="795494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3343782.34</w:t>
            </w:r>
          </w:p>
        </w:tc>
        <w:tc>
          <w:tcPr>
            <w:tcW w:w="2134" w:type="dxa"/>
          </w:tcPr>
          <w:p w14:paraId="5590F018" w14:textId="3CE065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57996B" w14:textId="079B85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A56967" w14:textId="7457BE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2EF2FA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E4E27C" w14:textId="2D0424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965</w:t>
            </w:r>
          </w:p>
        </w:tc>
        <w:tc>
          <w:tcPr>
            <w:tcW w:w="1558" w:type="dxa"/>
          </w:tcPr>
          <w:p w14:paraId="28D17076" w14:textId="12E8401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728206.83</w:t>
            </w:r>
          </w:p>
        </w:tc>
        <w:tc>
          <w:tcPr>
            <w:tcW w:w="1562" w:type="dxa"/>
          </w:tcPr>
          <w:p w14:paraId="05D4284D" w14:textId="72EFD8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3343799.68</w:t>
            </w:r>
          </w:p>
        </w:tc>
        <w:tc>
          <w:tcPr>
            <w:tcW w:w="2134" w:type="dxa"/>
          </w:tcPr>
          <w:p w14:paraId="371AC5C0" w14:textId="764208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211DEF" w14:textId="5E598D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8622BB" w14:textId="2C9445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B91AAC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430749" w14:textId="5E523B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966</w:t>
            </w:r>
          </w:p>
        </w:tc>
        <w:tc>
          <w:tcPr>
            <w:tcW w:w="1558" w:type="dxa"/>
          </w:tcPr>
          <w:p w14:paraId="067B6540" w14:textId="13CA7D2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728204.40</w:t>
            </w:r>
          </w:p>
        </w:tc>
        <w:tc>
          <w:tcPr>
            <w:tcW w:w="1562" w:type="dxa"/>
          </w:tcPr>
          <w:p w14:paraId="46E7EC24" w14:textId="5A3023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3343804.22</w:t>
            </w:r>
          </w:p>
        </w:tc>
        <w:tc>
          <w:tcPr>
            <w:tcW w:w="2134" w:type="dxa"/>
          </w:tcPr>
          <w:p w14:paraId="4A5AFB24" w14:textId="03D09E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617AA8" w14:textId="756362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AB4C0E" w14:textId="00D909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15243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26329A" w14:textId="031A92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967</w:t>
            </w:r>
          </w:p>
        </w:tc>
        <w:tc>
          <w:tcPr>
            <w:tcW w:w="1558" w:type="dxa"/>
          </w:tcPr>
          <w:p w14:paraId="737000A1" w14:textId="2D73B19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728209.83</w:t>
            </w:r>
          </w:p>
        </w:tc>
        <w:tc>
          <w:tcPr>
            <w:tcW w:w="1562" w:type="dxa"/>
          </w:tcPr>
          <w:p w14:paraId="2AD513A8" w14:textId="4A6FB2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3343816.71</w:t>
            </w:r>
          </w:p>
        </w:tc>
        <w:tc>
          <w:tcPr>
            <w:tcW w:w="2134" w:type="dxa"/>
          </w:tcPr>
          <w:p w14:paraId="4B5FCE8D" w14:textId="3A1E3E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3CBBE" w14:textId="355DC6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2C0DAB" w14:textId="699400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7B3E7D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37CB71" w14:textId="5BD2F5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968</w:t>
            </w:r>
          </w:p>
        </w:tc>
        <w:tc>
          <w:tcPr>
            <w:tcW w:w="1558" w:type="dxa"/>
          </w:tcPr>
          <w:p w14:paraId="72847C0C" w14:textId="4711F54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728217.70</w:t>
            </w:r>
          </w:p>
        </w:tc>
        <w:tc>
          <w:tcPr>
            <w:tcW w:w="1562" w:type="dxa"/>
          </w:tcPr>
          <w:p w14:paraId="5F97DBEF" w14:textId="16FAC6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3343854.51</w:t>
            </w:r>
          </w:p>
        </w:tc>
        <w:tc>
          <w:tcPr>
            <w:tcW w:w="2134" w:type="dxa"/>
          </w:tcPr>
          <w:p w14:paraId="5FDD382A" w14:textId="2DA7DB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C08304" w14:textId="1BAB84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6F0F8A" w14:textId="1E0273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1183F6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F6CC36" w14:textId="5A4439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969</w:t>
            </w:r>
          </w:p>
        </w:tc>
        <w:tc>
          <w:tcPr>
            <w:tcW w:w="1558" w:type="dxa"/>
          </w:tcPr>
          <w:p w14:paraId="29050644" w14:textId="0666F44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728216.42</w:t>
            </w:r>
          </w:p>
        </w:tc>
        <w:tc>
          <w:tcPr>
            <w:tcW w:w="1562" w:type="dxa"/>
          </w:tcPr>
          <w:p w14:paraId="40CE1F97" w14:textId="36B616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3343900.54</w:t>
            </w:r>
          </w:p>
        </w:tc>
        <w:tc>
          <w:tcPr>
            <w:tcW w:w="2134" w:type="dxa"/>
          </w:tcPr>
          <w:p w14:paraId="3E9EC93C" w14:textId="028E88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9AD36B" w14:textId="3118C1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AD9ACC" w14:textId="1DB665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F55069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DA2FCD" w14:textId="4BEA6B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970</w:t>
            </w:r>
          </w:p>
        </w:tc>
        <w:tc>
          <w:tcPr>
            <w:tcW w:w="1558" w:type="dxa"/>
          </w:tcPr>
          <w:p w14:paraId="29688386" w14:textId="7B1E908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728202.97</w:t>
            </w:r>
          </w:p>
        </w:tc>
        <w:tc>
          <w:tcPr>
            <w:tcW w:w="1562" w:type="dxa"/>
          </w:tcPr>
          <w:p w14:paraId="298A710E" w14:textId="5E9AD2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3343938.39</w:t>
            </w:r>
          </w:p>
        </w:tc>
        <w:tc>
          <w:tcPr>
            <w:tcW w:w="2134" w:type="dxa"/>
          </w:tcPr>
          <w:p w14:paraId="3F1FF852" w14:textId="748660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8635E5" w14:textId="6234F4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CE7B17" w14:textId="248447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C00874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B888B8" w14:textId="5B51BC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971</w:t>
            </w:r>
          </w:p>
        </w:tc>
        <w:tc>
          <w:tcPr>
            <w:tcW w:w="1558" w:type="dxa"/>
          </w:tcPr>
          <w:p w14:paraId="6061DECC" w14:textId="69A92D1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728190.91</w:t>
            </w:r>
          </w:p>
        </w:tc>
        <w:tc>
          <w:tcPr>
            <w:tcW w:w="1562" w:type="dxa"/>
          </w:tcPr>
          <w:p w14:paraId="25AD1DCA" w14:textId="1A3370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3343944.20</w:t>
            </w:r>
          </w:p>
        </w:tc>
        <w:tc>
          <w:tcPr>
            <w:tcW w:w="2134" w:type="dxa"/>
          </w:tcPr>
          <w:p w14:paraId="7D5C9483" w14:textId="42791B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3BA6664" w14:textId="3B1B9F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0F6ED76" w14:textId="2DC937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4F3501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E9220C" w14:textId="15541A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972</w:t>
            </w:r>
          </w:p>
        </w:tc>
        <w:tc>
          <w:tcPr>
            <w:tcW w:w="1558" w:type="dxa"/>
          </w:tcPr>
          <w:p w14:paraId="3ECBEF7D" w14:textId="56944CB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728180.07</w:t>
            </w:r>
          </w:p>
        </w:tc>
        <w:tc>
          <w:tcPr>
            <w:tcW w:w="1562" w:type="dxa"/>
          </w:tcPr>
          <w:p w14:paraId="30AF730A" w14:textId="1250BF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3343959.98</w:t>
            </w:r>
          </w:p>
        </w:tc>
        <w:tc>
          <w:tcPr>
            <w:tcW w:w="2134" w:type="dxa"/>
          </w:tcPr>
          <w:p w14:paraId="55DD1E4C" w14:textId="3ED297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E03762" w14:textId="300D40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B9620D" w14:textId="076BDD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684D73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38A7AE" w14:textId="6140C0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973</w:t>
            </w:r>
          </w:p>
        </w:tc>
        <w:tc>
          <w:tcPr>
            <w:tcW w:w="1558" w:type="dxa"/>
          </w:tcPr>
          <w:p w14:paraId="5585A0F7" w14:textId="0C1F39A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728179.15</w:t>
            </w:r>
          </w:p>
        </w:tc>
        <w:tc>
          <w:tcPr>
            <w:tcW w:w="1562" w:type="dxa"/>
          </w:tcPr>
          <w:p w14:paraId="027D0D02" w14:textId="24F354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3343972.72</w:t>
            </w:r>
          </w:p>
        </w:tc>
        <w:tc>
          <w:tcPr>
            <w:tcW w:w="2134" w:type="dxa"/>
          </w:tcPr>
          <w:p w14:paraId="1268C113" w14:textId="2604FD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C3A3FC" w14:textId="28881E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76E03A" w14:textId="0907B7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453809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26527F" w14:textId="027940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974</w:t>
            </w:r>
          </w:p>
        </w:tc>
        <w:tc>
          <w:tcPr>
            <w:tcW w:w="1558" w:type="dxa"/>
          </w:tcPr>
          <w:p w14:paraId="2B37D227" w14:textId="00BBB72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728178.85</w:t>
            </w:r>
          </w:p>
        </w:tc>
        <w:tc>
          <w:tcPr>
            <w:tcW w:w="1562" w:type="dxa"/>
          </w:tcPr>
          <w:p w14:paraId="1785F591" w14:textId="3C6E60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3343977.00</w:t>
            </w:r>
          </w:p>
        </w:tc>
        <w:tc>
          <w:tcPr>
            <w:tcW w:w="2134" w:type="dxa"/>
          </w:tcPr>
          <w:p w14:paraId="092A7586" w14:textId="716CD6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EB51D9" w14:textId="775D1F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AFC634" w14:textId="4A91E6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08CC18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119505" w14:textId="32E8BE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975</w:t>
            </w:r>
          </w:p>
        </w:tc>
        <w:tc>
          <w:tcPr>
            <w:tcW w:w="1558" w:type="dxa"/>
          </w:tcPr>
          <w:p w14:paraId="3E8ED781" w14:textId="25D2701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728180.83</w:t>
            </w:r>
          </w:p>
        </w:tc>
        <w:tc>
          <w:tcPr>
            <w:tcW w:w="1562" w:type="dxa"/>
          </w:tcPr>
          <w:p w14:paraId="08EE3EEB" w14:textId="1522A5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3343982.68</w:t>
            </w:r>
          </w:p>
        </w:tc>
        <w:tc>
          <w:tcPr>
            <w:tcW w:w="2134" w:type="dxa"/>
          </w:tcPr>
          <w:p w14:paraId="36F062B0" w14:textId="6D2FC1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06BEF2" w14:textId="5C2547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D82EEC" w14:textId="1D4045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D0356F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AA1144" w14:textId="642CD1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976</w:t>
            </w:r>
          </w:p>
        </w:tc>
        <w:tc>
          <w:tcPr>
            <w:tcW w:w="1558" w:type="dxa"/>
          </w:tcPr>
          <w:p w14:paraId="30654BA0" w14:textId="265F685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728184.22</w:t>
            </w:r>
          </w:p>
        </w:tc>
        <w:tc>
          <w:tcPr>
            <w:tcW w:w="1562" w:type="dxa"/>
          </w:tcPr>
          <w:p w14:paraId="3912FE96" w14:textId="353339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3343987.55</w:t>
            </w:r>
          </w:p>
        </w:tc>
        <w:tc>
          <w:tcPr>
            <w:tcW w:w="2134" w:type="dxa"/>
          </w:tcPr>
          <w:p w14:paraId="28BD8295" w14:textId="0934F0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47498D" w14:textId="4F04FD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DD5B46" w14:textId="0D8FF5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94C473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633FAE" w14:textId="7E5613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977</w:t>
            </w:r>
          </w:p>
        </w:tc>
        <w:tc>
          <w:tcPr>
            <w:tcW w:w="1558" w:type="dxa"/>
          </w:tcPr>
          <w:p w14:paraId="108EA63E" w14:textId="4730567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728194.58</w:t>
            </w:r>
          </w:p>
        </w:tc>
        <w:tc>
          <w:tcPr>
            <w:tcW w:w="1562" w:type="dxa"/>
          </w:tcPr>
          <w:p w14:paraId="4B8C5C8F" w14:textId="247191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3343998.38</w:t>
            </w:r>
          </w:p>
        </w:tc>
        <w:tc>
          <w:tcPr>
            <w:tcW w:w="2134" w:type="dxa"/>
          </w:tcPr>
          <w:p w14:paraId="62C7B117" w14:textId="33E23B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E1A2B6" w14:textId="0911AF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BF469" w14:textId="069374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78E992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940DB4" w14:textId="449552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978</w:t>
            </w:r>
          </w:p>
        </w:tc>
        <w:tc>
          <w:tcPr>
            <w:tcW w:w="1558" w:type="dxa"/>
          </w:tcPr>
          <w:p w14:paraId="18DE809E" w14:textId="2F7A302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728195.43</w:t>
            </w:r>
          </w:p>
        </w:tc>
        <w:tc>
          <w:tcPr>
            <w:tcW w:w="1562" w:type="dxa"/>
          </w:tcPr>
          <w:p w14:paraId="2AF8F927" w14:textId="7D969A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3343999.14</w:t>
            </w:r>
          </w:p>
        </w:tc>
        <w:tc>
          <w:tcPr>
            <w:tcW w:w="2134" w:type="dxa"/>
          </w:tcPr>
          <w:p w14:paraId="2C7B1926" w14:textId="15C007C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808154" w14:textId="02F7EC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EE21AC" w14:textId="7C2BAC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F9157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3614A3" w14:textId="29B8A0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979</w:t>
            </w:r>
          </w:p>
        </w:tc>
        <w:tc>
          <w:tcPr>
            <w:tcW w:w="1558" w:type="dxa"/>
          </w:tcPr>
          <w:p w14:paraId="37C29C4A" w14:textId="2AE443F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728224.78</w:t>
            </w:r>
          </w:p>
        </w:tc>
        <w:tc>
          <w:tcPr>
            <w:tcW w:w="1562" w:type="dxa"/>
          </w:tcPr>
          <w:p w14:paraId="3FF28C03" w14:textId="120F5D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3344011.52</w:t>
            </w:r>
          </w:p>
        </w:tc>
        <w:tc>
          <w:tcPr>
            <w:tcW w:w="2134" w:type="dxa"/>
          </w:tcPr>
          <w:p w14:paraId="56F233B8" w14:textId="7286A9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B6F183" w14:textId="332AE5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5BF600" w14:textId="0FA77C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403562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6AF219" w14:textId="4F0CAA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980</w:t>
            </w:r>
          </w:p>
        </w:tc>
        <w:tc>
          <w:tcPr>
            <w:tcW w:w="1558" w:type="dxa"/>
          </w:tcPr>
          <w:p w14:paraId="46D68F36" w14:textId="33FA862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728239.70</w:t>
            </w:r>
          </w:p>
        </w:tc>
        <w:tc>
          <w:tcPr>
            <w:tcW w:w="1562" w:type="dxa"/>
          </w:tcPr>
          <w:p w14:paraId="3040D433" w14:textId="2CF971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3344017.20</w:t>
            </w:r>
          </w:p>
        </w:tc>
        <w:tc>
          <w:tcPr>
            <w:tcW w:w="2134" w:type="dxa"/>
          </w:tcPr>
          <w:p w14:paraId="42196A3D" w14:textId="788B5F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D8B76" w14:textId="15EA06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C1DE2" w14:textId="4E0D9B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779D02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442365" w14:textId="273255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981</w:t>
            </w:r>
          </w:p>
        </w:tc>
        <w:tc>
          <w:tcPr>
            <w:tcW w:w="1558" w:type="dxa"/>
          </w:tcPr>
          <w:p w14:paraId="760ED937" w14:textId="510550A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728259.57</w:t>
            </w:r>
          </w:p>
        </w:tc>
        <w:tc>
          <w:tcPr>
            <w:tcW w:w="1562" w:type="dxa"/>
          </w:tcPr>
          <w:p w14:paraId="32B01907" w14:textId="53F501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3344024.75</w:t>
            </w:r>
          </w:p>
        </w:tc>
        <w:tc>
          <w:tcPr>
            <w:tcW w:w="2134" w:type="dxa"/>
          </w:tcPr>
          <w:p w14:paraId="28BCF9BC" w14:textId="794C05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C5731E" w14:textId="747C10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DE2D39" w14:textId="568E71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4934B1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CDD9FF" w14:textId="01B4F3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982</w:t>
            </w:r>
          </w:p>
        </w:tc>
        <w:tc>
          <w:tcPr>
            <w:tcW w:w="1558" w:type="dxa"/>
          </w:tcPr>
          <w:p w14:paraId="4C30D6F0" w14:textId="15E29B5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728275.24</w:t>
            </w:r>
          </w:p>
        </w:tc>
        <w:tc>
          <w:tcPr>
            <w:tcW w:w="1562" w:type="dxa"/>
          </w:tcPr>
          <w:p w14:paraId="08B2A416" w14:textId="316DE1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3344040.07</w:t>
            </w:r>
          </w:p>
        </w:tc>
        <w:tc>
          <w:tcPr>
            <w:tcW w:w="2134" w:type="dxa"/>
          </w:tcPr>
          <w:p w14:paraId="484D8CE0" w14:textId="5F6BF4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223FA5" w14:textId="4B7D3C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F087B7" w14:textId="1E9948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D580C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990E46" w14:textId="21BAA7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983</w:t>
            </w:r>
          </w:p>
        </w:tc>
        <w:tc>
          <w:tcPr>
            <w:tcW w:w="1558" w:type="dxa"/>
          </w:tcPr>
          <w:p w14:paraId="38C54256" w14:textId="10C8906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728286.58</w:t>
            </w:r>
          </w:p>
        </w:tc>
        <w:tc>
          <w:tcPr>
            <w:tcW w:w="1562" w:type="dxa"/>
          </w:tcPr>
          <w:p w14:paraId="028EABD9" w14:textId="7957A0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3344046.84</w:t>
            </w:r>
          </w:p>
        </w:tc>
        <w:tc>
          <w:tcPr>
            <w:tcW w:w="2134" w:type="dxa"/>
          </w:tcPr>
          <w:p w14:paraId="366345B3" w14:textId="31C637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75C1C5" w14:textId="1C41D2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974F99" w14:textId="242389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D25980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71C4CD" w14:textId="46470C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984</w:t>
            </w:r>
          </w:p>
        </w:tc>
        <w:tc>
          <w:tcPr>
            <w:tcW w:w="1558" w:type="dxa"/>
          </w:tcPr>
          <w:p w14:paraId="3597D8BF" w14:textId="2EA64D0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728308.59</w:t>
            </w:r>
          </w:p>
        </w:tc>
        <w:tc>
          <w:tcPr>
            <w:tcW w:w="1562" w:type="dxa"/>
          </w:tcPr>
          <w:p w14:paraId="1D62DCEC" w14:textId="3CE6CF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3344059.97</w:t>
            </w:r>
          </w:p>
        </w:tc>
        <w:tc>
          <w:tcPr>
            <w:tcW w:w="2134" w:type="dxa"/>
          </w:tcPr>
          <w:p w14:paraId="74C212C9" w14:textId="7DA026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57AD0B" w14:textId="03F919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965AC9" w14:textId="064711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F640B9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4855F7" w14:textId="7C1D07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985</w:t>
            </w:r>
          </w:p>
        </w:tc>
        <w:tc>
          <w:tcPr>
            <w:tcW w:w="1558" w:type="dxa"/>
          </w:tcPr>
          <w:p w14:paraId="5516BFD8" w14:textId="00AA38F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728324.98</w:t>
            </w:r>
          </w:p>
        </w:tc>
        <w:tc>
          <w:tcPr>
            <w:tcW w:w="1562" w:type="dxa"/>
          </w:tcPr>
          <w:p w14:paraId="64CA9683" w14:textId="1D577A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3344083.43</w:t>
            </w:r>
          </w:p>
        </w:tc>
        <w:tc>
          <w:tcPr>
            <w:tcW w:w="2134" w:type="dxa"/>
          </w:tcPr>
          <w:p w14:paraId="4AFCFFA6" w14:textId="400AF6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E857E6" w14:textId="7F95D6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80EF2A" w14:textId="325A39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EB6AC2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595CD4" w14:textId="40F6DD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986</w:t>
            </w:r>
          </w:p>
        </w:tc>
        <w:tc>
          <w:tcPr>
            <w:tcW w:w="1558" w:type="dxa"/>
          </w:tcPr>
          <w:p w14:paraId="474B200F" w14:textId="59921FE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728334.73</w:t>
            </w:r>
          </w:p>
        </w:tc>
        <w:tc>
          <w:tcPr>
            <w:tcW w:w="1562" w:type="dxa"/>
          </w:tcPr>
          <w:p w14:paraId="2819C0A2" w14:textId="55DE20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3344090.80</w:t>
            </w:r>
          </w:p>
        </w:tc>
        <w:tc>
          <w:tcPr>
            <w:tcW w:w="2134" w:type="dxa"/>
          </w:tcPr>
          <w:p w14:paraId="7EFFD0E1" w14:textId="458560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FD3343" w14:textId="28E514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A45DFE" w14:textId="775A1F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A03386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A9C6D0" w14:textId="5898A9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987</w:t>
            </w:r>
          </w:p>
        </w:tc>
        <w:tc>
          <w:tcPr>
            <w:tcW w:w="1558" w:type="dxa"/>
          </w:tcPr>
          <w:p w14:paraId="4E3CE9BC" w14:textId="73A9AAA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728354.27</w:t>
            </w:r>
          </w:p>
        </w:tc>
        <w:tc>
          <w:tcPr>
            <w:tcW w:w="1562" w:type="dxa"/>
          </w:tcPr>
          <w:p w14:paraId="11DFB8C7" w14:textId="4F045E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3344099.11</w:t>
            </w:r>
          </w:p>
        </w:tc>
        <w:tc>
          <w:tcPr>
            <w:tcW w:w="2134" w:type="dxa"/>
          </w:tcPr>
          <w:p w14:paraId="4EC057D9" w14:textId="759D9C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F70A74" w14:textId="3A99C2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58F02F" w14:textId="37C8A9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F15C54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3078ED" w14:textId="013F40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988</w:t>
            </w:r>
          </w:p>
        </w:tc>
        <w:tc>
          <w:tcPr>
            <w:tcW w:w="1558" w:type="dxa"/>
          </w:tcPr>
          <w:p w14:paraId="189BCE01" w14:textId="729F9E6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728382.80</w:t>
            </w:r>
          </w:p>
        </w:tc>
        <w:tc>
          <w:tcPr>
            <w:tcW w:w="1562" w:type="dxa"/>
          </w:tcPr>
          <w:p w14:paraId="2C3AAECB" w14:textId="708DCD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3344125.50</w:t>
            </w:r>
          </w:p>
        </w:tc>
        <w:tc>
          <w:tcPr>
            <w:tcW w:w="2134" w:type="dxa"/>
          </w:tcPr>
          <w:p w14:paraId="62507597" w14:textId="0B0E06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BC0583" w14:textId="34143A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2C3C66" w14:textId="070D41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1030D5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79845F" w14:textId="2D238F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989</w:t>
            </w:r>
          </w:p>
        </w:tc>
        <w:tc>
          <w:tcPr>
            <w:tcW w:w="1558" w:type="dxa"/>
          </w:tcPr>
          <w:p w14:paraId="27D81BF6" w14:textId="483E89B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728391.96</w:t>
            </w:r>
          </w:p>
        </w:tc>
        <w:tc>
          <w:tcPr>
            <w:tcW w:w="1562" w:type="dxa"/>
          </w:tcPr>
          <w:p w14:paraId="28B571FA" w14:textId="223629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3344146.65</w:t>
            </w:r>
          </w:p>
        </w:tc>
        <w:tc>
          <w:tcPr>
            <w:tcW w:w="2134" w:type="dxa"/>
          </w:tcPr>
          <w:p w14:paraId="53E253D8" w14:textId="12E386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75F02" w14:textId="3DA5AC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C4ABE4" w14:textId="17CBC5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018568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B2BA50" w14:textId="30BCC9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990</w:t>
            </w:r>
          </w:p>
        </w:tc>
        <w:tc>
          <w:tcPr>
            <w:tcW w:w="1558" w:type="dxa"/>
          </w:tcPr>
          <w:p w14:paraId="17A271F8" w14:textId="558ACD0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728395.92</w:t>
            </w:r>
          </w:p>
        </w:tc>
        <w:tc>
          <w:tcPr>
            <w:tcW w:w="1562" w:type="dxa"/>
          </w:tcPr>
          <w:p w14:paraId="4DFB07F1" w14:textId="48E943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3344169.49</w:t>
            </w:r>
          </w:p>
        </w:tc>
        <w:tc>
          <w:tcPr>
            <w:tcW w:w="2134" w:type="dxa"/>
          </w:tcPr>
          <w:p w14:paraId="326C8204" w14:textId="37C55A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C4A8A6" w14:textId="2940A8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86AFF0" w14:textId="308661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1C815D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A0BBB6" w14:textId="03FA99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991</w:t>
            </w:r>
          </w:p>
        </w:tc>
        <w:tc>
          <w:tcPr>
            <w:tcW w:w="1558" w:type="dxa"/>
          </w:tcPr>
          <w:p w14:paraId="444DF854" w14:textId="3FE42B4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728392.40</w:t>
            </w:r>
          </w:p>
        </w:tc>
        <w:tc>
          <w:tcPr>
            <w:tcW w:w="1562" w:type="dxa"/>
          </w:tcPr>
          <w:p w14:paraId="7E3C85BB" w14:textId="2F5DE7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3344191.25</w:t>
            </w:r>
          </w:p>
        </w:tc>
        <w:tc>
          <w:tcPr>
            <w:tcW w:w="2134" w:type="dxa"/>
          </w:tcPr>
          <w:p w14:paraId="72E34141" w14:textId="4093E5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4B513A" w14:textId="04E369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77E63A" w14:textId="235500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E0D63E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28B7F0" w14:textId="42BE59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992</w:t>
            </w:r>
          </w:p>
        </w:tc>
        <w:tc>
          <w:tcPr>
            <w:tcW w:w="1558" w:type="dxa"/>
          </w:tcPr>
          <w:p w14:paraId="2F255133" w14:textId="1B7B7EE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728390.45</w:t>
            </w:r>
          </w:p>
        </w:tc>
        <w:tc>
          <w:tcPr>
            <w:tcW w:w="1562" w:type="dxa"/>
          </w:tcPr>
          <w:p w14:paraId="45A8D14B" w14:textId="6BBF44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3344208.60</w:t>
            </w:r>
          </w:p>
        </w:tc>
        <w:tc>
          <w:tcPr>
            <w:tcW w:w="2134" w:type="dxa"/>
          </w:tcPr>
          <w:p w14:paraId="7871F3D3" w14:textId="23A9FB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A3CDBA" w14:textId="4B2DDC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183DF4" w14:textId="3968BD2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FC851B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E42D47" w14:textId="22F506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993</w:t>
            </w:r>
          </w:p>
        </w:tc>
        <w:tc>
          <w:tcPr>
            <w:tcW w:w="1558" w:type="dxa"/>
          </w:tcPr>
          <w:p w14:paraId="08A9EA0B" w14:textId="2CF6B9C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728400.23</w:t>
            </w:r>
          </w:p>
        </w:tc>
        <w:tc>
          <w:tcPr>
            <w:tcW w:w="1562" w:type="dxa"/>
          </w:tcPr>
          <w:p w14:paraId="79845506" w14:textId="1041ED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3344236.11</w:t>
            </w:r>
          </w:p>
        </w:tc>
        <w:tc>
          <w:tcPr>
            <w:tcW w:w="2134" w:type="dxa"/>
          </w:tcPr>
          <w:p w14:paraId="64BECDC0" w14:textId="4C5230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E82149" w14:textId="082B25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519B87" w14:textId="7A58C3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35D987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D85BD5" w14:textId="38AF42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994</w:t>
            </w:r>
          </w:p>
        </w:tc>
        <w:tc>
          <w:tcPr>
            <w:tcW w:w="1558" w:type="dxa"/>
          </w:tcPr>
          <w:p w14:paraId="3C47D485" w14:textId="369091B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728432.80</w:t>
            </w:r>
          </w:p>
        </w:tc>
        <w:tc>
          <w:tcPr>
            <w:tcW w:w="1562" w:type="dxa"/>
          </w:tcPr>
          <w:p w14:paraId="2AB0B980" w14:textId="633212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3344245.98</w:t>
            </w:r>
          </w:p>
        </w:tc>
        <w:tc>
          <w:tcPr>
            <w:tcW w:w="2134" w:type="dxa"/>
          </w:tcPr>
          <w:p w14:paraId="58C92C67" w14:textId="130965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B96181" w14:textId="6A97E1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DE75E5" w14:textId="5FBF6C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921922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424712" w14:textId="07EFDB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995</w:t>
            </w:r>
          </w:p>
        </w:tc>
        <w:tc>
          <w:tcPr>
            <w:tcW w:w="1558" w:type="dxa"/>
          </w:tcPr>
          <w:p w14:paraId="78AD49AA" w14:textId="17D0ED5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728453.48</w:t>
            </w:r>
          </w:p>
        </w:tc>
        <w:tc>
          <w:tcPr>
            <w:tcW w:w="1562" w:type="dxa"/>
          </w:tcPr>
          <w:p w14:paraId="2AEFED94" w14:textId="452E0B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3344285.99</w:t>
            </w:r>
          </w:p>
        </w:tc>
        <w:tc>
          <w:tcPr>
            <w:tcW w:w="2134" w:type="dxa"/>
          </w:tcPr>
          <w:p w14:paraId="517A131E" w14:textId="127F18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3C4342" w14:textId="30ED7A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ED2141" w14:textId="217982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0DC5CF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5726B5" w14:textId="40E661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996</w:t>
            </w:r>
          </w:p>
        </w:tc>
        <w:tc>
          <w:tcPr>
            <w:tcW w:w="1558" w:type="dxa"/>
          </w:tcPr>
          <w:p w14:paraId="3174B9CF" w14:textId="6149277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728455.12</w:t>
            </w:r>
          </w:p>
        </w:tc>
        <w:tc>
          <w:tcPr>
            <w:tcW w:w="1562" w:type="dxa"/>
          </w:tcPr>
          <w:p w14:paraId="6608FBAF" w14:textId="4E7B8E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3344315.88</w:t>
            </w:r>
          </w:p>
        </w:tc>
        <w:tc>
          <w:tcPr>
            <w:tcW w:w="2134" w:type="dxa"/>
          </w:tcPr>
          <w:p w14:paraId="01AC5F57" w14:textId="751558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D23C42" w14:textId="4EF8B3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5E9DE6" w14:textId="360471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46F0B2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036CE9" w14:textId="630BCF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997</w:t>
            </w:r>
          </w:p>
        </w:tc>
        <w:tc>
          <w:tcPr>
            <w:tcW w:w="1558" w:type="dxa"/>
          </w:tcPr>
          <w:p w14:paraId="15761D09" w14:textId="5718D74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728460.20</w:t>
            </w:r>
          </w:p>
        </w:tc>
        <w:tc>
          <w:tcPr>
            <w:tcW w:w="1562" w:type="dxa"/>
          </w:tcPr>
          <w:p w14:paraId="6F449571" w14:textId="6F07B3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3344338.97</w:t>
            </w:r>
          </w:p>
        </w:tc>
        <w:tc>
          <w:tcPr>
            <w:tcW w:w="2134" w:type="dxa"/>
          </w:tcPr>
          <w:p w14:paraId="35261294" w14:textId="157982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A37B47" w14:textId="718AA91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BD1F84" w14:textId="6F867F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9E624F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30F32E" w14:textId="2D24EE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998</w:t>
            </w:r>
          </w:p>
        </w:tc>
        <w:tc>
          <w:tcPr>
            <w:tcW w:w="1558" w:type="dxa"/>
          </w:tcPr>
          <w:p w14:paraId="6EEDFBA8" w14:textId="7CDE650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728462.93</w:t>
            </w:r>
          </w:p>
        </w:tc>
        <w:tc>
          <w:tcPr>
            <w:tcW w:w="1562" w:type="dxa"/>
          </w:tcPr>
          <w:p w14:paraId="3ADC54F7" w14:textId="7AD60C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3344358.52</w:t>
            </w:r>
          </w:p>
        </w:tc>
        <w:tc>
          <w:tcPr>
            <w:tcW w:w="2134" w:type="dxa"/>
          </w:tcPr>
          <w:p w14:paraId="31B46804" w14:textId="00BD2B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072496" w14:textId="742CC6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13851B" w14:textId="74D4F9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D5B7F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50FE40" w14:textId="7C0026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999</w:t>
            </w:r>
          </w:p>
        </w:tc>
        <w:tc>
          <w:tcPr>
            <w:tcW w:w="1558" w:type="dxa"/>
          </w:tcPr>
          <w:p w14:paraId="5636DC2D" w14:textId="2CBF881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728465.59</w:t>
            </w:r>
          </w:p>
        </w:tc>
        <w:tc>
          <w:tcPr>
            <w:tcW w:w="1562" w:type="dxa"/>
          </w:tcPr>
          <w:p w14:paraId="11A99F04" w14:textId="4AD511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3344366.99</w:t>
            </w:r>
          </w:p>
        </w:tc>
        <w:tc>
          <w:tcPr>
            <w:tcW w:w="2134" w:type="dxa"/>
          </w:tcPr>
          <w:p w14:paraId="334608D0" w14:textId="6B1512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CCDB6C" w14:textId="227129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0A7920" w14:textId="6A58CD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8C7950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9F154E" w14:textId="0BADC9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1000</w:t>
            </w:r>
          </w:p>
        </w:tc>
        <w:tc>
          <w:tcPr>
            <w:tcW w:w="1558" w:type="dxa"/>
          </w:tcPr>
          <w:p w14:paraId="1E01093C" w14:textId="251E9CE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728470.22</w:t>
            </w:r>
          </w:p>
        </w:tc>
        <w:tc>
          <w:tcPr>
            <w:tcW w:w="1562" w:type="dxa"/>
          </w:tcPr>
          <w:p w14:paraId="28CC099B" w14:textId="227741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3344374.77</w:t>
            </w:r>
          </w:p>
        </w:tc>
        <w:tc>
          <w:tcPr>
            <w:tcW w:w="2134" w:type="dxa"/>
          </w:tcPr>
          <w:p w14:paraId="36994BBD" w14:textId="54114E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FB4FA1" w14:textId="36F537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2A8F49" w14:textId="785F73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4BBDC8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3B1AB3" w14:textId="260799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1001</w:t>
            </w:r>
          </w:p>
        </w:tc>
        <w:tc>
          <w:tcPr>
            <w:tcW w:w="1558" w:type="dxa"/>
          </w:tcPr>
          <w:p w14:paraId="747C1007" w14:textId="0C9AC21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728478.93</w:t>
            </w:r>
          </w:p>
        </w:tc>
        <w:tc>
          <w:tcPr>
            <w:tcW w:w="1562" w:type="dxa"/>
          </w:tcPr>
          <w:p w14:paraId="567FD5ED" w14:textId="2815B1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3344382.21</w:t>
            </w:r>
          </w:p>
        </w:tc>
        <w:tc>
          <w:tcPr>
            <w:tcW w:w="2134" w:type="dxa"/>
          </w:tcPr>
          <w:p w14:paraId="013EC8D5" w14:textId="6337C8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AB3DC9" w14:textId="6E0FD3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6E40E2" w14:textId="702C56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7B7326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E4E007" w14:textId="6A1625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1002</w:t>
            </w:r>
          </w:p>
        </w:tc>
        <w:tc>
          <w:tcPr>
            <w:tcW w:w="1558" w:type="dxa"/>
          </w:tcPr>
          <w:p w14:paraId="0F735033" w14:textId="6EB5687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728495.82</w:t>
            </w:r>
          </w:p>
        </w:tc>
        <w:tc>
          <w:tcPr>
            <w:tcW w:w="1562" w:type="dxa"/>
          </w:tcPr>
          <w:p w14:paraId="55D87E55" w14:textId="407577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3344396.64</w:t>
            </w:r>
          </w:p>
        </w:tc>
        <w:tc>
          <w:tcPr>
            <w:tcW w:w="2134" w:type="dxa"/>
          </w:tcPr>
          <w:p w14:paraId="6D73597E" w14:textId="75689F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3D3613" w14:textId="49ABBD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50681F" w14:textId="5CA0EF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82D9E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BA903B" w14:textId="591323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1003</w:t>
            </w:r>
          </w:p>
        </w:tc>
        <w:tc>
          <w:tcPr>
            <w:tcW w:w="1558" w:type="dxa"/>
          </w:tcPr>
          <w:p w14:paraId="043BD046" w14:textId="4E351E7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728504.34</w:t>
            </w:r>
          </w:p>
        </w:tc>
        <w:tc>
          <w:tcPr>
            <w:tcW w:w="1562" w:type="dxa"/>
          </w:tcPr>
          <w:p w14:paraId="05B1C0AF" w14:textId="66DD91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3344401.05</w:t>
            </w:r>
          </w:p>
        </w:tc>
        <w:tc>
          <w:tcPr>
            <w:tcW w:w="2134" w:type="dxa"/>
          </w:tcPr>
          <w:p w14:paraId="0F39B658" w14:textId="5D2A24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50D5C" w14:textId="34D7E0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AE4F86" w14:textId="58CD96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C4CBCC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B8D9F6" w14:textId="26F28F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1004</w:t>
            </w:r>
          </w:p>
        </w:tc>
        <w:tc>
          <w:tcPr>
            <w:tcW w:w="1558" w:type="dxa"/>
          </w:tcPr>
          <w:p w14:paraId="6F8E6491" w14:textId="4267F76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728510.43</w:t>
            </w:r>
          </w:p>
        </w:tc>
        <w:tc>
          <w:tcPr>
            <w:tcW w:w="1562" w:type="dxa"/>
          </w:tcPr>
          <w:p w14:paraId="44B50357" w14:textId="298B6E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3344403.11</w:t>
            </w:r>
          </w:p>
        </w:tc>
        <w:tc>
          <w:tcPr>
            <w:tcW w:w="2134" w:type="dxa"/>
          </w:tcPr>
          <w:p w14:paraId="6F4DF366" w14:textId="6523D1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7F853F" w14:textId="2A3765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2778A8" w14:textId="2A3711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4A372E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E7D4A4" w14:textId="7D7AEE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1005</w:t>
            </w:r>
          </w:p>
        </w:tc>
        <w:tc>
          <w:tcPr>
            <w:tcW w:w="1558" w:type="dxa"/>
          </w:tcPr>
          <w:p w14:paraId="60D54F06" w14:textId="7023C4A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728522.31</w:t>
            </w:r>
          </w:p>
        </w:tc>
        <w:tc>
          <w:tcPr>
            <w:tcW w:w="1562" w:type="dxa"/>
          </w:tcPr>
          <w:p w14:paraId="724582E7" w14:textId="273D32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3344407.11</w:t>
            </w:r>
          </w:p>
        </w:tc>
        <w:tc>
          <w:tcPr>
            <w:tcW w:w="2134" w:type="dxa"/>
          </w:tcPr>
          <w:p w14:paraId="6FBBBD12" w14:textId="71D5E2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513DA0" w14:textId="35666A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B5CDC3" w14:textId="352103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4F9FC6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65BC1A" w14:textId="655608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1006</w:t>
            </w:r>
          </w:p>
        </w:tc>
        <w:tc>
          <w:tcPr>
            <w:tcW w:w="1558" w:type="dxa"/>
          </w:tcPr>
          <w:p w14:paraId="08EE33C0" w14:textId="3098240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728539.21</w:t>
            </w:r>
          </w:p>
        </w:tc>
        <w:tc>
          <w:tcPr>
            <w:tcW w:w="1562" w:type="dxa"/>
          </w:tcPr>
          <w:p w14:paraId="3543FB6E" w14:textId="57AADD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3344412.81</w:t>
            </w:r>
          </w:p>
        </w:tc>
        <w:tc>
          <w:tcPr>
            <w:tcW w:w="2134" w:type="dxa"/>
          </w:tcPr>
          <w:p w14:paraId="0C118B06" w14:textId="50F065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80F136A" w14:textId="317FC2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5687FC2" w14:textId="0D5830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7D7007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3211A1" w14:textId="6E38D8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1007</w:t>
            </w:r>
          </w:p>
        </w:tc>
        <w:tc>
          <w:tcPr>
            <w:tcW w:w="1558" w:type="dxa"/>
          </w:tcPr>
          <w:p w14:paraId="79DB3676" w14:textId="15E6C8D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728563.83</w:t>
            </w:r>
          </w:p>
        </w:tc>
        <w:tc>
          <w:tcPr>
            <w:tcW w:w="1562" w:type="dxa"/>
          </w:tcPr>
          <w:p w14:paraId="69C53923" w14:textId="51B320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3344421.12</w:t>
            </w:r>
          </w:p>
        </w:tc>
        <w:tc>
          <w:tcPr>
            <w:tcW w:w="2134" w:type="dxa"/>
          </w:tcPr>
          <w:p w14:paraId="4E2DDFB0" w14:textId="5FF253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EB32F6" w14:textId="6E7815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0EE0E7" w14:textId="0FE94E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216B02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C33884" w14:textId="7B71BA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1008</w:t>
            </w:r>
          </w:p>
        </w:tc>
        <w:tc>
          <w:tcPr>
            <w:tcW w:w="1558" w:type="dxa"/>
          </w:tcPr>
          <w:p w14:paraId="335C0B07" w14:textId="5513D3F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728589.05</w:t>
            </w:r>
          </w:p>
        </w:tc>
        <w:tc>
          <w:tcPr>
            <w:tcW w:w="1562" w:type="dxa"/>
          </w:tcPr>
          <w:p w14:paraId="6D1FD4AC" w14:textId="74B6B4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3344435.41</w:t>
            </w:r>
          </w:p>
        </w:tc>
        <w:tc>
          <w:tcPr>
            <w:tcW w:w="2134" w:type="dxa"/>
          </w:tcPr>
          <w:p w14:paraId="792EAF1C" w14:textId="20458D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00C348" w14:textId="2746D4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50493F" w14:textId="635670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D8A297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725B92" w14:textId="3866AA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1009</w:t>
            </w:r>
          </w:p>
        </w:tc>
        <w:tc>
          <w:tcPr>
            <w:tcW w:w="1558" w:type="dxa"/>
          </w:tcPr>
          <w:p w14:paraId="3D2F98E0" w14:textId="559C683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728596.27</w:t>
            </w:r>
          </w:p>
        </w:tc>
        <w:tc>
          <w:tcPr>
            <w:tcW w:w="1562" w:type="dxa"/>
          </w:tcPr>
          <w:p w14:paraId="6608A2FD" w14:textId="6C5763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3344434.81</w:t>
            </w:r>
          </w:p>
        </w:tc>
        <w:tc>
          <w:tcPr>
            <w:tcW w:w="2134" w:type="dxa"/>
          </w:tcPr>
          <w:p w14:paraId="7461A70A" w14:textId="6F7E8A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521062" w14:textId="649499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4B7311" w14:textId="33CD1D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188E9B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0BCA72" w14:textId="7C7AE2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1010</w:t>
            </w:r>
          </w:p>
        </w:tc>
        <w:tc>
          <w:tcPr>
            <w:tcW w:w="1558" w:type="dxa"/>
          </w:tcPr>
          <w:p w14:paraId="64625E70" w14:textId="115AC93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728611.19</w:t>
            </w:r>
          </w:p>
        </w:tc>
        <w:tc>
          <w:tcPr>
            <w:tcW w:w="1562" w:type="dxa"/>
          </w:tcPr>
          <w:p w14:paraId="2CCDE586" w14:textId="62E5BE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3344430.60</w:t>
            </w:r>
          </w:p>
        </w:tc>
        <w:tc>
          <w:tcPr>
            <w:tcW w:w="2134" w:type="dxa"/>
          </w:tcPr>
          <w:p w14:paraId="71EB22AA" w14:textId="22C0D9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9DBD8E" w14:textId="5B5835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7DDCB6" w14:textId="62127B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AE13C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F28D17" w14:textId="6C399D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1011</w:t>
            </w:r>
          </w:p>
        </w:tc>
        <w:tc>
          <w:tcPr>
            <w:tcW w:w="1558" w:type="dxa"/>
          </w:tcPr>
          <w:p w14:paraId="551B7F33" w14:textId="79667EB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728624.21</w:t>
            </w:r>
          </w:p>
        </w:tc>
        <w:tc>
          <w:tcPr>
            <w:tcW w:w="1562" w:type="dxa"/>
          </w:tcPr>
          <w:p w14:paraId="1AEBAB2F" w14:textId="6C18C8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3344426.93</w:t>
            </w:r>
          </w:p>
        </w:tc>
        <w:tc>
          <w:tcPr>
            <w:tcW w:w="2134" w:type="dxa"/>
          </w:tcPr>
          <w:p w14:paraId="5E12F3E1" w14:textId="0DE371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22D55C" w14:textId="69952B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5FDD01" w14:textId="1AC1B1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F58FF5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BDF02C" w14:textId="24483B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1012</w:t>
            </w:r>
          </w:p>
        </w:tc>
        <w:tc>
          <w:tcPr>
            <w:tcW w:w="1558" w:type="dxa"/>
          </w:tcPr>
          <w:p w14:paraId="52B39D07" w14:textId="023155A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728636.30</w:t>
            </w:r>
          </w:p>
        </w:tc>
        <w:tc>
          <w:tcPr>
            <w:tcW w:w="1562" w:type="dxa"/>
          </w:tcPr>
          <w:p w14:paraId="4F9BF59A" w14:textId="39AF1F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3344420.74</w:t>
            </w:r>
          </w:p>
        </w:tc>
        <w:tc>
          <w:tcPr>
            <w:tcW w:w="2134" w:type="dxa"/>
          </w:tcPr>
          <w:p w14:paraId="2D29E98A" w14:textId="0E4782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F12FBF" w14:textId="685DC9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C17958" w14:textId="711AD3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746F6B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25DDC6" w14:textId="0872BB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1013</w:t>
            </w:r>
          </w:p>
        </w:tc>
        <w:tc>
          <w:tcPr>
            <w:tcW w:w="1558" w:type="dxa"/>
          </w:tcPr>
          <w:p w14:paraId="49B9DF41" w14:textId="349940E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728651.30</w:t>
            </w:r>
          </w:p>
        </w:tc>
        <w:tc>
          <w:tcPr>
            <w:tcW w:w="1562" w:type="dxa"/>
          </w:tcPr>
          <w:p w14:paraId="7AB690C9" w14:textId="765B2E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3344415.74</w:t>
            </w:r>
          </w:p>
        </w:tc>
        <w:tc>
          <w:tcPr>
            <w:tcW w:w="2134" w:type="dxa"/>
          </w:tcPr>
          <w:p w14:paraId="48DD567F" w14:textId="23190B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4C1A21" w14:textId="12E71A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935594" w14:textId="46E80F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61CB3F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D08E2C" w14:textId="063018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1014</w:t>
            </w:r>
          </w:p>
        </w:tc>
        <w:tc>
          <w:tcPr>
            <w:tcW w:w="1558" w:type="dxa"/>
          </w:tcPr>
          <w:p w14:paraId="66EADDCA" w14:textId="7E38A63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728661.52</w:t>
            </w:r>
          </w:p>
        </w:tc>
        <w:tc>
          <w:tcPr>
            <w:tcW w:w="1562" w:type="dxa"/>
          </w:tcPr>
          <w:p w14:paraId="5B4B6F60" w14:textId="5E4D8A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3344410.46</w:t>
            </w:r>
          </w:p>
        </w:tc>
        <w:tc>
          <w:tcPr>
            <w:tcW w:w="2134" w:type="dxa"/>
          </w:tcPr>
          <w:p w14:paraId="77FCA810" w14:textId="5FCE3B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C8671F" w14:textId="05C9EA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28ED19" w14:textId="2E42D6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4CEA0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433F8B" w14:textId="3DBBA3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1015</w:t>
            </w:r>
          </w:p>
        </w:tc>
        <w:tc>
          <w:tcPr>
            <w:tcW w:w="1558" w:type="dxa"/>
          </w:tcPr>
          <w:p w14:paraId="21E981AD" w14:textId="6272C6B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728696.15</w:t>
            </w:r>
          </w:p>
        </w:tc>
        <w:tc>
          <w:tcPr>
            <w:tcW w:w="1562" w:type="dxa"/>
          </w:tcPr>
          <w:p w14:paraId="16209CF2" w14:textId="683EF7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3344411.68</w:t>
            </w:r>
          </w:p>
        </w:tc>
        <w:tc>
          <w:tcPr>
            <w:tcW w:w="2134" w:type="dxa"/>
          </w:tcPr>
          <w:p w14:paraId="7C31B43F" w14:textId="529BAF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DCC7E8" w14:textId="399D9E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EDBBDD" w14:textId="6EE8E0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A31184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07A8B6" w14:textId="287C2B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1016</w:t>
            </w:r>
          </w:p>
        </w:tc>
        <w:tc>
          <w:tcPr>
            <w:tcW w:w="1558" w:type="dxa"/>
          </w:tcPr>
          <w:p w14:paraId="45E03D3C" w14:textId="3E8BE5A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728725.50</w:t>
            </w:r>
          </w:p>
        </w:tc>
        <w:tc>
          <w:tcPr>
            <w:tcW w:w="1562" w:type="dxa"/>
          </w:tcPr>
          <w:p w14:paraId="469A0EF2" w14:textId="17F68C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3344420.26</w:t>
            </w:r>
          </w:p>
        </w:tc>
        <w:tc>
          <w:tcPr>
            <w:tcW w:w="2134" w:type="dxa"/>
          </w:tcPr>
          <w:p w14:paraId="1F3C4630" w14:textId="686926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5D64F8" w14:textId="24EFFB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F76D84" w14:textId="257FAE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C7662F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83AD35" w14:textId="44BFDD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1017</w:t>
            </w:r>
          </w:p>
        </w:tc>
        <w:tc>
          <w:tcPr>
            <w:tcW w:w="1558" w:type="dxa"/>
          </w:tcPr>
          <w:p w14:paraId="48988C44" w14:textId="0FA03DD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728753.59</w:t>
            </w:r>
          </w:p>
        </w:tc>
        <w:tc>
          <w:tcPr>
            <w:tcW w:w="1562" w:type="dxa"/>
          </w:tcPr>
          <w:p w14:paraId="1F49E785" w14:textId="1170C3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3344429.04</w:t>
            </w:r>
          </w:p>
        </w:tc>
        <w:tc>
          <w:tcPr>
            <w:tcW w:w="2134" w:type="dxa"/>
          </w:tcPr>
          <w:p w14:paraId="7143927C" w14:textId="2E14B5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578F97" w14:textId="6B78D0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C66F3" w14:textId="14EC4F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D37D0A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3E5AD6" w14:textId="714CB4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1018</w:t>
            </w:r>
          </w:p>
        </w:tc>
        <w:tc>
          <w:tcPr>
            <w:tcW w:w="1558" w:type="dxa"/>
          </w:tcPr>
          <w:p w14:paraId="6D2FADFD" w14:textId="26C846B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728801.61</w:t>
            </w:r>
          </w:p>
        </w:tc>
        <w:tc>
          <w:tcPr>
            <w:tcW w:w="1562" w:type="dxa"/>
          </w:tcPr>
          <w:p w14:paraId="5932B27A" w14:textId="6C4CED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3344455.79</w:t>
            </w:r>
          </w:p>
        </w:tc>
        <w:tc>
          <w:tcPr>
            <w:tcW w:w="2134" w:type="dxa"/>
          </w:tcPr>
          <w:p w14:paraId="08F5DDFF" w14:textId="5E2D57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5233C9" w14:textId="0C8166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99900A" w14:textId="5B3675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4D0690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D34221" w14:textId="3A59A3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1019</w:t>
            </w:r>
          </w:p>
        </w:tc>
        <w:tc>
          <w:tcPr>
            <w:tcW w:w="1558" w:type="dxa"/>
          </w:tcPr>
          <w:p w14:paraId="2E9CE945" w14:textId="1BCF546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728809.02</w:t>
            </w:r>
          </w:p>
        </w:tc>
        <w:tc>
          <w:tcPr>
            <w:tcW w:w="1562" w:type="dxa"/>
          </w:tcPr>
          <w:p w14:paraId="54ADCA84" w14:textId="7BE6A5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3344467.59</w:t>
            </w:r>
          </w:p>
        </w:tc>
        <w:tc>
          <w:tcPr>
            <w:tcW w:w="2134" w:type="dxa"/>
          </w:tcPr>
          <w:p w14:paraId="2A3F0A9D" w14:textId="5A599A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86E8A6" w14:textId="3A781E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980A51" w14:textId="2D4145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627438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23B167" w14:textId="5B560D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1020</w:t>
            </w:r>
          </w:p>
        </w:tc>
        <w:tc>
          <w:tcPr>
            <w:tcW w:w="1558" w:type="dxa"/>
          </w:tcPr>
          <w:p w14:paraId="5A59737D" w14:textId="0F3E729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728813.61</w:t>
            </w:r>
          </w:p>
        </w:tc>
        <w:tc>
          <w:tcPr>
            <w:tcW w:w="1562" w:type="dxa"/>
          </w:tcPr>
          <w:p w14:paraId="34B06FA8" w14:textId="69BE51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3344475.13</w:t>
            </w:r>
          </w:p>
        </w:tc>
        <w:tc>
          <w:tcPr>
            <w:tcW w:w="2134" w:type="dxa"/>
          </w:tcPr>
          <w:p w14:paraId="6FB8536D" w14:textId="454DB0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655CCF" w14:textId="506D8F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A62D5F" w14:textId="161DC5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79EC87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3EF8AE" w14:textId="417E46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1021</w:t>
            </w:r>
          </w:p>
        </w:tc>
        <w:tc>
          <w:tcPr>
            <w:tcW w:w="1558" w:type="dxa"/>
          </w:tcPr>
          <w:p w14:paraId="60D6FD7B" w14:textId="2476411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728831.04</w:t>
            </w:r>
          </w:p>
        </w:tc>
        <w:tc>
          <w:tcPr>
            <w:tcW w:w="1562" w:type="dxa"/>
          </w:tcPr>
          <w:p w14:paraId="32C74275" w14:textId="67ACA9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3344503.79</w:t>
            </w:r>
          </w:p>
        </w:tc>
        <w:tc>
          <w:tcPr>
            <w:tcW w:w="2134" w:type="dxa"/>
          </w:tcPr>
          <w:p w14:paraId="214D5620" w14:textId="65FF28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DD860" w14:textId="08B66D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92B10A" w14:textId="59A3A3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938F4B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12A225" w14:textId="791128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1022</w:t>
            </w:r>
          </w:p>
        </w:tc>
        <w:tc>
          <w:tcPr>
            <w:tcW w:w="1558" w:type="dxa"/>
          </w:tcPr>
          <w:p w14:paraId="11E31998" w14:textId="2251B1D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728843.01</w:t>
            </w:r>
          </w:p>
        </w:tc>
        <w:tc>
          <w:tcPr>
            <w:tcW w:w="1562" w:type="dxa"/>
          </w:tcPr>
          <w:p w14:paraId="50599FE1" w14:textId="3321364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3344521.75</w:t>
            </w:r>
          </w:p>
        </w:tc>
        <w:tc>
          <w:tcPr>
            <w:tcW w:w="2134" w:type="dxa"/>
          </w:tcPr>
          <w:p w14:paraId="19575567" w14:textId="1C2C87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742204" w14:textId="73668C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49C5DF" w14:textId="402E8D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397E7E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320D9F" w14:textId="25A8DB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1023</w:t>
            </w:r>
          </w:p>
        </w:tc>
        <w:tc>
          <w:tcPr>
            <w:tcW w:w="1558" w:type="dxa"/>
          </w:tcPr>
          <w:p w14:paraId="3241360C" w14:textId="5A00ED7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728856.02</w:t>
            </w:r>
          </w:p>
        </w:tc>
        <w:tc>
          <w:tcPr>
            <w:tcW w:w="1562" w:type="dxa"/>
          </w:tcPr>
          <w:p w14:paraId="0AC3476D" w14:textId="70A3CC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3344527.53</w:t>
            </w:r>
          </w:p>
        </w:tc>
        <w:tc>
          <w:tcPr>
            <w:tcW w:w="2134" w:type="dxa"/>
          </w:tcPr>
          <w:p w14:paraId="0097DBA5" w14:textId="56ECCA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D20183" w14:textId="552322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90DDBF" w14:textId="3FFF64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F18C0D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C54F60" w14:textId="43ABEB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1024</w:t>
            </w:r>
          </w:p>
        </w:tc>
        <w:tc>
          <w:tcPr>
            <w:tcW w:w="1558" w:type="dxa"/>
          </w:tcPr>
          <w:p w14:paraId="6C82ECDD" w14:textId="35747CB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728917.04</w:t>
            </w:r>
          </w:p>
        </w:tc>
        <w:tc>
          <w:tcPr>
            <w:tcW w:w="1562" w:type="dxa"/>
          </w:tcPr>
          <w:p w14:paraId="75C5D610" w14:textId="50E115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3344569.70</w:t>
            </w:r>
          </w:p>
        </w:tc>
        <w:tc>
          <w:tcPr>
            <w:tcW w:w="2134" w:type="dxa"/>
          </w:tcPr>
          <w:p w14:paraId="41B226B6" w14:textId="65F36F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83FA8B" w14:textId="46FAC8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2F8BF2" w14:textId="1DEDF1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E9F56E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494058" w14:textId="51D50F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1025</w:t>
            </w:r>
          </w:p>
        </w:tc>
        <w:tc>
          <w:tcPr>
            <w:tcW w:w="1558" w:type="dxa"/>
          </w:tcPr>
          <w:p w14:paraId="61363B32" w14:textId="75BA646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728929.20</w:t>
            </w:r>
          </w:p>
        </w:tc>
        <w:tc>
          <w:tcPr>
            <w:tcW w:w="1562" w:type="dxa"/>
          </w:tcPr>
          <w:p w14:paraId="7889D516" w14:textId="0AA9CD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3344594.03</w:t>
            </w:r>
          </w:p>
        </w:tc>
        <w:tc>
          <w:tcPr>
            <w:tcW w:w="2134" w:type="dxa"/>
          </w:tcPr>
          <w:p w14:paraId="5AC0AAB8" w14:textId="2F2B86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624D1B" w14:textId="33C241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34CCBD" w14:textId="3E593A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436FBB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E863C6" w14:textId="0C6488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1026</w:t>
            </w:r>
          </w:p>
        </w:tc>
        <w:tc>
          <w:tcPr>
            <w:tcW w:w="1558" w:type="dxa"/>
          </w:tcPr>
          <w:p w14:paraId="0D485E0D" w14:textId="07C8421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728935.15</w:t>
            </w:r>
          </w:p>
        </w:tc>
        <w:tc>
          <w:tcPr>
            <w:tcW w:w="1562" w:type="dxa"/>
          </w:tcPr>
          <w:p w14:paraId="2C4CD843" w14:textId="289C6B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3344607.12</w:t>
            </w:r>
          </w:p>
        </w:tc>
        <w:tc>
          <w:tcPr>
            <w:tcW w:w="2134" w:type="dxa"/>
          </w:tcPr>
          <w:p w14:paraId="1B115D61" w14:textId="13C9BD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82051" w14:textId="3D88EA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3C813D" w14:textId="488A6E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974C67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EDE485" w14:textId="5FEEEE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1027</w:t>
            </w:r>
          </w:p>
        </w:tc>
        <w:tc>
          <w:tcPr>
            <w:tcW w:w="1558" w:type="dxa"/>
          </w:tcPr>
          <w:p w14:paraId="17648FCC" w14:textId="6C46E05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728949.96</w:t>
            </w:r>
          </w:p>
        </w:tc>
        <w:tc>
          <w:tcPr>
            <w:tcW w:w="1562" w:type="dxa"/>
          </w:tcPr>
          <w:p w14:paraId="07ED318C" w14:textId="761A9C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3344617.53</w:t>
            </w:r>
          </w:p>
        </w:tc>
        <w:tc>
          <w:tcPr>
            <w:tcW w:w="2134" w:type="dxa"/>
          </w:tcPr>
          <w:p w14:paraId="31927052" w14:textId="760389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EBD6EC" w14:textId="00C8F1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A11378" w14:textId="37DE13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979BB6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1BF854" w14:textId="2E185F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1028</w:t>
            </w:r>
          </w:p>
        </w:tc>
        <w:tc>
          <w:tcPr>
            <w:tcW w:w="1558" w:type="dxa"/>
          </w:tcPr>
          <w:p w14:paraId="281254F5" w14:textId="7808109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728956.62</w:t>
            </w:r>
          </w:p>
        </w:tc>
        <w:tc>
          <w:tcPr>
            <w:tcW w:w="1562" w:type="dxa"/>
          </w:tcPr>
          <w:p w14:paraId="6251F572" w14:textId="687284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3344620.05</w:t>
            </w:r>
          </w:p>
        </w:tc>
        <w:tc>
          <w:tcPr>
            <w:tcW w:w="2134" w:type="dxa"/>
          </w:tcPr>
          <w:p w14:paraId="7D420A53" w14:textId="0C4C03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931247" w14:textId="5B1DF6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311EDC" w14:textId="27929B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AA4768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717DEB" w14:textId="02638C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1029</w:t>
            </w:r>
          </w:p>
        </w:tc>
        <w:tc>
          <w:tcPr>
            <w:tcW w:w="1558" w:type="dxa"/>
          </w:tcPr>
          <w:p w14:paraId="70F8885E" w14:textId="4001CB3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728957.66</w:t>
            </w:r>
          </w:p>
        </w:tc>
        <w:tc>
          <w:tcPr>
            <w:tcW w:w="1562" w:type="dxa"/>
          </w:tcPr>
          <w:p w14:paraId="099482DA" w14:textId="1FDD98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3344620.14</w:t>
            </w:r>
          </w:p>
        </w:tc>
        <w:tc>
          <w:tcPr>
            <w:tcW w:w="2134" w:type="dxa"/>
          </w:tcPr>
          <w:p w14:paraId="216C8CAF" w14:textId="1329CA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5DE4D9" w14:textId="4556C1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21396B" w14:textId="2C4031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592D0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87FBCC" w14:textId="092277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1030</w:t>
            </w:r>
          </w:p>
        </w:tc>
        <w:tc>
          <w:tcPr>
            <w:tcW w:w="1558" w:type="dxa"/>
          </w:tcPr>
          <w:p w14:paraId="36D3A7FD" w14:textId="0A59291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728962.01</w:t>
            </w:r>
          </w:p>
        </w:tc>
        <w:tc>
          <w:tcPr>
            <w:tcW w:w="1562" w:type="dxa"/>
          </w:tcPr>
          <w:p w14:paraId="70E05785" w14:textId="198B1C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3344620.52</w:t>
            </w:r>
          </w:p>
        </w:tc>
        <w:tc>
          <w:tcPr>
            <w:tcW w:w="2134" w:type="dxa"/>
          </w:tcPr>
          <w:p w14:paraId="698A7583" w14:textId="08E425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CB0784" w14:textId="338CCD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EC467F" w14:textId="3BA32F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F1EB86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8ECBE9" w14:textId="689541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1031</w:t>
            </w:r>
          </w:p>
        </w:tc>
        <w:tc>
          <w:tcPr>
            <w:tcW w:w="1558" w:type="dxa"/>
          </w:tcPr>
          <w:p w14:paraId="3E3193D1" w14:textId="40EC7B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728970.03</w:t>
            </w:r>
          </w:p>
        </w:tc>
        <w:tc>
          <w:tcPr>
            <w:tcW w:w="1562" w:type="dxa"/>
          </w:tcPr>
          <w:p w14:paraId="0F00A187" w14:textId="4B56C55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3344618.50</w:t>
            </w:r>
          </w:p>
        </w:tc>
        <w:tc>
          <w:tcPr>
            <w:tcW w:w="2134" w:type="dxa"/>
          </w:tcPr>
          <w:p w14:paraId="26418166" w14:textId="5ADD47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0DF93A" w14:textId="761AB8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1EF160" w14:textId="7A1307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E03AEA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9A4E45" w14:textId="2E4FBA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1032</w:t>
            </w:r>
          </w:p>
        </w:tc>
        <w:tc>
          <w:tcPr>
            <w:tcW w:w="1558" w:type="dxa"/>
          </w:tcPr>
          <w:p w14:paraId="5AB9754C" w14:textId="43B269B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728986.63</w:t>
            </w:r>
          </w:p>
        </w:tc>
        <w:tc>
          <w:tcPr>
            <w:tcW w:w="1562" w:type="dxa"/>
          </w:tcPr>
          <w:p w14:paraId="17D5C259" w14:textId="2E8E41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3344614.31</w:t>
            </w:r>
          </w:p>
        </w:tc>
        <w:tc>
          <w:tcPr>
            <w:tcW w:w="2134" w:type="dxa"/>
          </w:tcPr>
          <w:p w14:paraId="7E8D8CB9" w14:textId="226883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5C7E7C" w14:textId="1E7BE3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D1677" w14:textId="11DB52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76449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E2C004" w14:textId="7531CE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1033</w:t>
            </w:r>
          </w:p>
        </w:tc>
        <w:tc>
          <w:tcPr>
            <w:tcW w:w="1558" w:type="dxa"/>
          </w:tcPr>
          <w:p w14:paraId="51ED47E6" w14:textId="12DC999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729001.96</w:t>
            </w:r>
          </w:p>
        </w:tc>
        <w:tc>
          <w:tcPr>
            <w:tcW w:w="1562" w:type="dxa"/>
          </w:tcPr>
          <w:p w14:paraId="16EC125B" w14:textId="33FE00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3344617.61</w:t>
            </w:r>
          </w:p>
        </w:tc>
        <w:tc>
          <w:tcPr>
            <w:tcW w:w="2134" w:type="dxa"/>
          </w:tcPr>
          <w:p w14:paraId="7988F1B1" w14:textId="3260D1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ACFBD4" w14:textId="4762E2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45B67B" w14:textId="3795E5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7C41B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457092" w14:textId="15F0F4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1034</w:t>
            </w:r>
          </w:p>
        </w:tc>
        <w:tc>
          <w:tcPr>
            <w:tcW w:w="1558" w:type="dxa"/>
          </w:tcPr>
          <w:p w14:paraId="7BFC7524" w14:textId="57EA2E3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729012.80</w:t>
            </w:r>
          </w:p>
        </w:tc>
        <w:tc>
          <w:tcPr>
            <w:tcW w:w="1562" w:type="dxa"/>
          </w:tcPr>
          <w:p w14:paraId="1F26D9B2" w14:textId="4DFC8E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3344617.99</w:t>
            </w:r>
          </w:p>
        </w:tc>
        <w:tc>
          <w:tcPr>
            <w:tcW w:w="2134" w:type="dxa"/>
          </w:tcPr>
          <w:p w14:paraId="307A3FA2" w14:textId="6CEF36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E7E5A5" w14:textId="300E3B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1C2D5" w14:textId="2D1779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6043E5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716A40" w14:textId="2BD822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1035</w:t>
            </w:r>
          </w:p>
        </w:tc>
        <w:tc>
          <w:tcPr>
            <w:tcW w:w="1558" w:type="dxa"/>
          </w:tcPr>
          <w:p w14:paraId="3005E228" w14:textId="1DBE45E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729024.48</w:t>
            </w:r>
          </w:p>
        </w:tc>
        <w:tc>
          <w:tcPr>
            <w:tcW w:w="1562" w:type="dxa"/>
          </w:tcPr>
          <w:p w14:paraId="6CC1E841" w14:textId="278CDC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3344621.21</w:t>
            </w:r>
          </w:p>
        </w:tc>
        <w:tc>
          <w:tcPr>
            <w:tcW w:w="2134" w:type="dxa"/>
          </w:tcPr>
          <w:p w14:paraId="65F7E9A4" w14:textId="61EF3B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CB254C" w14:textId="31D6C5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62C3F3" w14:textId="175719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F4D515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4A1DCF" w14:textId="743731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1036</w:t>
            </w:r>
          </w:p>
        </w:tc>
        <w:tc>
          <w:tcPr>
            <w:tcW w:w="1558" w:type="dxa"/>
          </w:tcPr>
          <w:p w14:paraId="06663983" w14:textId="046E32D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729030.50</w:t>
            </w:r>
          </w:p>
        </w:tc>
        <w:tc>
          <w:tcPr>
            <w:tcW w:w="1562" w:type="dxa"/>
          </w:tcPr>
          <w:p w14:paraId="1AB9099E" w14:textId="12A19C2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3344623.00</w:t>
            </w:r>
          </w:p>
        </w:tc>
        <w:tc>
          <w:tcPr>
            <w:tcW w:w="2134" w:type="dxa"/>
          </w:tcPr>
          <w:p w14:paraId="47B2C0A0" w14:textId="5CF05E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485E1" w14:textId="0C6763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E0D4B7" w14:textId="7560BB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82236C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4C45E4" w14:textId="639C45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1037</w:t>
            </w:r>
          </w:p>
        </w:tc>
        <w:tc>
          <w:tcPr>
            <w:tcW w:w="1558" w:type="dxa"/>
          </w:tcPr>
          <w:p w14:paraId="7121EEDA" w14:textId="7D33D34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729054.44</w:t>
            </w:r>
          </w:p>
        </w:tc>
        <w:tc>
          <w:tcPr>
            <w:tcW w:w="1562" w:type="dxa"/>
          </w:tcPr>
          <w:p w14:paraId="3DD515C9" w14:textId="483CB1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3344633.32</w:t>
            </w:r>
          </w:p>
        </w:tc>
        <w:tc>
          <w:tcPr>
            <w:tcW w:w="2134" w:type="dxa"/>
          </w:tcPr>
          <w:p w14:paraId="32B18BC6" w14:textId="5B79B2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BF6E8" w14:textId="66D445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4C0329" w14:textId="788155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50197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D98C56" w14:textId="35ED0B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1038</w:t>
            </w:r>
          </w:p>
        </w:tc>
        <w:tc>
          <w:tcPr>
            <w:tcW w:w="1558" w:type="dxa"/>
          </w:tcPr>
          <w:p w14:paraId="5BE99914" w14:textId="61D7372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729061.06</w:t>
            </w:r>
          </w:p>
        </w:tc>
        <w:tc>
          <w:tcPr>
            <w:tcW w:w="1562" w:type="dxa"/>
          </w:tcPr>
          <w:p w14:paraId="2BA28C4D" w14:textId="186AC2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3344638.89</w:t>
            </w:r>
          </w:p>
        </w:tc>
        <w:tc>
          <w:tcPr>
            <w:tcW w:w="2134" w:type="dxa"/>
          </w:tcPr>
          <w:p w14:paraId="15ED3F5D" w14:textId="52B98B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A4A103" w14:textId="333A03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C1BBD8" w14:textId="53A332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23D2D3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CE9B72" w14:textId="5FFCB4C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1039</w:t>
            </w:r>
          </w:p>
        </w:tc>
        <w:tc>
          <w:tcPr>
            <w:tcW w:w="1558" w:type="dxa"/>
          </w:tcPr>
          <w:p w14:paraId="2E2E423A" w14:textId="7CB024A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729065.28</w:t>
            </w:r>
          </w:p>
        </w:tc>
        <w:tc>
          <w:tcPr>
            <w:tcW w:w="1562" w:type="dxa"/>
          </w:tcPr>
          <w:p w14:paraId="3FAF6E6E" w14:textId="0C7B56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3344641.24</w:t>
            </w:r>
          </w:p>
        </w:tc>
        <w:tc>
          <w:tcPr>
            <w:tcW w:w="2134" w:type="dxa"/>
          </w:tcPr>
          <w:p w14:paraId="482C571D" w14:textId="72B5A7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16D59D" w14:textId="3DEBF3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0DDF52" w14:textId="1FF5AB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516572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E71732" w14:textId="5519E6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1040</w:t>
            </w:r>
          </w:p>
        </w:tc>
        <w:tc>
          <w:tcPr>
            <w:tcW w:w="1558" w:type="dxa"/>
          </w:tcPr>
          <w:p w14:paraId="6571BC71" w14:textId="5DB847C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729080.27</w:t>
            </w:r>
          </w:p>
        </w:tc>
        <w:tc>
          <w:tcPr>
            <w:tcW w:w="1562" w:type="dxa"/>
          </w:tcPr>
          <w:p w14:paraId="57572EBD" w14:textId="01A74A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3344650.12</w:t>
            </w:r>
          </w:p>
        </w:tc>
        <w:tc>
          <w:tcPr>
            <w:tcW w:w="2134" w:type="dxa"/>
          </w:tcPr>
          <w:p w14:paraId="46A8F3E2" w14:textId="09E4F8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A0FC2B" w14:textId="300D78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F6DA01" w14:textId="0FC246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BE0F3C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769CC9" w14:textId="1FF580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1041</w:t>
            </w:r>
          </w:p>
        </w:tc>
        <w:tc>
          <w:tcPr>
            <w:tcW w:w="1558" w:type="dxa"/>
          </w:tcPr>
          <w:p w14:paraId="5C6994BF" w14:textId="28505CF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729090.81</w:t>
            </w:r>
          </w:p>
        </w:tc>
        <w:tc>
          <w:tcPr>
            <w:tcW w:w="1562" w:type="dxa"/>
          </w:tcPr>
          <w:p w14:paraId="597C5966" w14:textId="2E0C14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3344659.59</w:t>
            </w:r>
          </w:p>
        </w:tc>
        <w:tc>
          <w:tcPr>
            <w:tcW w:w="2134" w:type="dxa"/>
          </w:tcPr>
          <w:p w14:paraId="127E7B1E" w14:textId="2071B9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945F84E" w14:textId="45F4FC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C5389FA" w14:textId="62912F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ACA652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FA5EB4" w14:textId="61986E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1042</w:t>
            </w:r>
          </w:p>
        </w:tc>
        <w:tc>
          <w:tcPr>
            <w:tcW w:w="1558" w:type="dxa"/>
          </w:tcPr>
          <w:p w14:paraId="260FE992" w14:textId="2FDCA75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729107.98</w:t>
            </w:r>
          </w:p>
        </w:tc>
        <w:tc>
          <w:tcPr>
            <w:tcW w:w="1562" w:type="dxa"/>
          </w:tcPr>
          <w:p w14:paraId="4B805922" w14:textId="3F0BAE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3344671.46</w:t>
            </w:r>
          </w:p>
        </w:tc>
        <w:tc>
          <w:tcPr>
            <w:tcW w:w="2134" w:type="dxa"/>
          </w:tcPr>
          <w:p w14:paraId="15E8580D" w14:textId="3E3D1F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86B761" w14:textId="49DFDAC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35B0C0" w14:textId="2BD7E6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AF3C89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F71A57" w14:textId="5563E49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1043</w:t>
            </w:r>
          </w:p>
        </w:tc>
        <w:tc>
          <w:tcPr>
            <w:tcW w:w="1558" w:type="dxa"/>
          </w:tcPr>
          <w:p w14:paraId="65BA33A6" w14:textId="744609A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729123.10</w:t>
            </w:r>
          </w:p>
        </w:tc>
        <w:tc>
          <w:tcPr>
            <w:tcW w:w="1562" w:type="dxa"/>
          </w:tcPr>
          <w:p w14:paraId="335C626A" w14:textId="3DECB1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3344698.83</w:t>
            </w:r>
          </w:p>
        </w:tc>
        <w:tc>
          <w:tcPr>
            <w:tcW w:w="2134" w:type="dxa"/>
          </w:tcPr>
          <w:p w14:paraId="7A3840B0" w14:textId="3C68C5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16AB61" w14:textId="1A7D5E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B9836E" w14:textId="56AC97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BE4E2C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BCC607" w14:textId="26DDF1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1044</w:t>
            </w:r>
          </w:p>
        </w:tc>
        <w:tc>
          <w:tcPr>
            <w:tcW w:w="1558" w:type="dxa"/>
          </w:tcPr>
          <w:p w14:paraId="7305D9ED" w14:textId="2B7CD3C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729125.09</w:t>
            </w:r>
          </w:p>
        </w:tc>
        <w:tc>
          <w:tcPr>
            <w:tcW w:w="1562" w:type="dxa"/>
          </w:tcPr>
          <w:p w14:paraId="42863BB4" w14:textId="6ED473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3344722.09</w:t>
            </w:r>
          </w:p>
        </w:tc>
        <w:tc>
          <w:tcPr>
            <w:tcW w:w="2134" w:type="dxa"/>
          </w:tcPr>
          <w:p w14:paraId="32AD43BB" w14:textId="675053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0C2085" w14:textId="0FA827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486203" w14:textId="40FFAC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0E421D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82196C" w14:textId="2AF35F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1045</w:t>
            </w:r>
          </w:p>
        </w:tc>
        <w:tc>
          <w:tcPr>
            <w:tcW w:w="1558" w:type="dxa"/>
          </w:tcPr>
          <w:p w14:paraId="3A15FAA2" w14:textId="5592015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729121.30</w:t>
            </w:r>
          </w:p>
        </w:tc>
        <w:tc>
          <w:tcPr>
            <w:tcW w:w="1562" w:type="dxa"/>
          </w:tcPr>
          <w:p w14:paraId="783CEDBE" w14:textId="5D4A20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3344744.02</w:t>
            </w:r>
          </w:p>
        </w:tc>
        <w:tc>
          <w:tcPr>
            <w:tcW w:w="2134" w:type="dxa"/>
          </w:tcPr>
          <w:p w14:paraId="54798A82" w14:textId="7FBA7F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C37A10" w14:textId="30AA35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2E93AD" w14:textId="0CDBE6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11941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BE1B2D" w14:textId="4E6B85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1046</w:t>
            </w:r>
          </w:p>
        </w:tc>
        <w:tc>
          <w:tcPr>
            <w:tcW w:w="1558" w:type="dxa"/>
          </w:tcPr>
          <w:p w14:paraId="39255C3F" w14:textId="0DE8D59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729118.01</w:t>
            </w:r>
          </w:p>
        </w:tc>
        <w:tc>
          <w:tcPr>
            <w:tcW w:w="1562" w:type="dxa"/>
          </w:tcPr>
          <w:p w14:paraId="6950C0FD" w14:textId="38561B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3344750.05</w:t>
            </w:r>
          </w:p>
        </w:tc>
        <w:tc>
          <w:tcPr>
            <w:tcW w:w="2134" w:type="dxa"/>
          </w:tcPr>
          <w:p w14:paraId="5A089D86" w14:textId="5A5B99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9001F0" w14:textId="07246A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A70904" w14:textId="1B1B6C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859AE2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3A5148" w14:textId="0379F5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1047</w:t>
            </w:r>
          </w:p>
        </w:tc>
        <w:tc>
          <w:tcPr>
            <w:tcW w:w="1558" w:type="dxa"/>
          </w:tcPr>
          <w:p w14:paraId="484CF635" w14:textId="78D068C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729121.89</w:t>
            </w:r>
          </w:p>
        </w:tc>
        <w:tc>
          <w:tcPr>
            <w:tcW w:w="1562" w:type="dxa"/>
          </w:tcPr>
          <w:p w14:paraId="4B8E368B" w14:textId="6E5014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3344761.82</w:t>
            </w:r>
          </w:p>
        </w:tc>
        <w:tc>
          <w:tcPr>
            <w:tcW w:w="2134" w:type="dxa"/>
          </w:tcPr>
          <w:p w14:paraId="29CF4837" w14:textId="1121D3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123808" w14:textId="59C2F7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FC3A6A" w14:textId="27A59C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B3D224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7E9796" w14:textId="0359F9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1048</w:t>
            </w:r>
          </w:p>
        </w:tc>
        <w:tc>
          <w:tcPr>
            <w:tcW w:w="1558" w:type="dxa"/>
          </w:tcPr>
          <w:p w14:paraId="0F8A1137" w14:textId="2DC3BF4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729127.69</w:t>
            </w:r>
          </w:p>
        </w:tc>
        <w:tc>
          <w:tcPr>
            <w:tcW w:w="1562" w:type="dxa"/>
          </w:tcPr>
          <w:p w14:paraId="3EC3158A" w14:textId="498E66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3344774.39</w:t>
            </w:r>
          </w:p>
        </w:tc>
        <w:tc>
          <w:tcPr>
            <w:tcW w:w="2134" w:type="dxa"/>
          </w:tcPr>
          <w:p w14:paraId="5D1E2F90" w14:textId="76F1D2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139EBF" w14:textId="36149F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BDF3C2" w14:textId="502D78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E23E01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5F2864" w14:textId="61588A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1049</w:t>
            </w:r>
          </w:p>
        </w:tc>
        <w:tc>
          <w:tcPr>
            <w:tcW w:w="1558" w:type="dxa"/>
          </w:tcPr>
          <w:p w14:paraId="449D4EBB" w14:textId="1CCB1CC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729128.76</w:t>
            </w:r>
          </w:p>
        </w:tc>
        <w:tc>
          <w:tcPr>
            <w:tcW w:w="1562" w:type="dxa"/>
          </w:tcPr>
          <w:p w14:paraId="61E243EF" w14:textId="371BD3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3344779.92</w:t>
            </w:r>
          </w:p>
        </w:tc>
        <w:tc>
          <w:tcPr>
            <w:tcW w:w="2134" w:type="dxa"/>
          </w:tcPr>
          <w:p w14:paraId="40550629" w14:textId="418A4A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DA20AC" w14:textId="714C4A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242ECB" w14:textId="16D147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B9020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D90F8C" w14:textId="332855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1050</w:t>
            </w:r>
          </w:p>
        </w:tc>
        <w:tc>
          <w:tcPr>
            <w:tcW w:w="1558" w:type="dxa"/>
          </w:tcPr>
          <w:p w14:paraId="0E366034" w14:textId="2D567E2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729133.24</w:t>
            </w:r>
          </w:p>
        </w:tc>
        <w:tc>
          <w:tcPr>
            <w:tcW w:w="1562" w:type="dxa"/>
          </w:tcPr>
          <w:p w14:paraId="57156569" w14:textId="6A3243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3344785.67</w:t>
            </w:r>
          </w:p>
        </w:tc>
        <w:tc>
          <w:tcPr>
            <w:tcW w:w="2134" w:type="dxa"/>
          </w:tcPr>
          <w:p w14:paraId="6AE041A9" w14:textId="254B11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43EC67" w14:textId="4BE90D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D0F693" w14:textId="46B494E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267D70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3BA556" w14:textId="14B25F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1051</w:t>
            </w:r>
          </w:p>
        </w:tc>
        <w:tc>
          <w:tcPr>
            <w:tcW w:w="1558" w:type="dxa"/>
          </w:tcPr>
          <w:p w14:paraId="4C42925B" w14:textId="19F902A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729138.11</w:t>
            </w:r>
          </w:p>
        </w:tc>
        <w:tc>
          <w:tcPr>
            <w:tcW w:w="1562" w:type="dxa"/>
          </w:tcPr>
          <w:p w14:paraId="30F59D27" w14:textId="00E7B6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3344794.33</w:t>
            </w:r>
          </w:p>
        </w:tc>
        <w:tc>
          <w:tcPr>
            <w:tcW w:w="2134" w:type="dxa"/>
          </w:tcPr>
          <w:p w14:paraId="599AB0D1" w14:textId="5449AE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7E1EFD" w14:textId="29C84C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779A50" w14:textId="042716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B3F0F5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4366AB" w14:textId="5D3C1C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1052</w:t>
            </w:r>
          </w:p>
        </w:tc>
        <w:tc>
          <w:tcPr>
            <w:tcW w:w="1558" w:type="dxa"/>
          </w:tcPr>
          <w:p w14:paraId="36C69DEA" w14:textId="661F290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729144.03</w:t>
            </w:r>
          </w:p>
        </w:tc>
        <w:tc>
          <w:tcPr>
            <w:tcW w:w="1562" w:type="dxa"/>
          </w:tcPr>
          <w:p w14:paraId="7CA4F425" w14:textId="5476D8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3344800.53</w:t>
            </w:r>
          </w:p>
        </w:tc>
        <w:tc>
          <w:tcPr>
            <w:tcW w:w="2134" w:type="dxa"/>
          </w:tcPr>
          <w:p w14:paraId="5F371CFC" w14:textId="6E6BCF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5FDED0" w14:textId="38F46F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F3C7A6" w14:textId="1467AD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240FC3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AB571F" w14:textId="2217A6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1053</w:t>
            </w:r>
          </w:p>
        </w:tc>
        <w:tc>
          <w:tcPr>
            <w:tcW w:w="1558" w:type="dxa"/>
          </w:tcPr>
          <w:p w14:paraId="613A30BA" w14:textId="0057F65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729147.69</w:t>
            </w:r>
          </w:p>
        </w:tc>
        <w:tc>
          <w:tcPr>
            <w:tcW w:w="1562" w:type="dxa"/>
          </w:tcPr>
          <w:p w14:paraId="106C4224" w14:textId="49924C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3344804.62</w:t>
            </w:r>
          </w:p>
        </w:tc>
        <w:tc>
          <w:tcPr>
            <w:tcW w:w="2134" w:type="dxa"/>
          </w:tcPr>
          <w:p w14:paraId="24320824" w14:textId="0C8EF0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6F153C" w14:textId="62BE5F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8E7590" w14:textId="3C65D8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0F3EC9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CB26B0" w14:textId="68C924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1054</w:t>
            </w:r>
          </w:p>
        </w:tc>
        <w:tc>
          <w:tcPr>
            <w:tcW w:w="1558" w:type="dxa"/>
          </w:tcPr>
          <w:p w14:paraId="5A97FD0F" w14:textId="078DA1B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729150.71</w:t>
            </w:r>
          </w:p>
        </w:tc>
        <w:tc>
          <w:tcPr>
            <w:tcW w:w="1562" w:type="dxa"/>
          </w:tcPr>
          <w:p w14:paraId="13D42176" w14:textId="5F8233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3344807.11</w:t>
            </w:r>
          </w:p>
        </w:tc>
        <w:tc>
          <w:tcPr>
            <w:tcW w:w="2134" w:type="dxa"/>
          </w:tcPr>
          <w:p w14:paraId="4C146CC1" w14:textId="20FE10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9D0D7E" w14:textId="4DD9A8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B6B66" w14:textId="32251B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3F484C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80016C" w14:textId="7696ED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1055</w:t>
            </w:r>
          </w:p>
        </w:tc>
        <w:tc>
          <w:tcPr>
            <w:tcW w:w="1558" w:type="dxa"/>
          </w:tcPr>
          <w:p w14:paraId="4AC3823F" w14:textId="1712253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729161.71</w:t>
            </w:r>
          </w:p>
        </w:tc>
        <w:tc>
          <w:tcPr>
            <w:tcW w:w="1562" w:type="dxa"/>
          </w:tcPr>
          <w:p w14:paraId="49688806" w14:textId="2E2A2F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3344814.60</w:t>
            </w:r>
          </w:p>
        </w:tc>
        <w:tc>
          <w:tcPr>
            <w:tcW w:w="2134" w:type="dxa"/>
          </w:tcPr>
          <w:p w14:paraId="4A371F8D" w14:textId="23678C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C2481A" w14:textId="568122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4EC28" w14:textId="330DE5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64B1DE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73EDD7" w14:textId="6AC6C7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1056</w:t>
            </w:r>
          </w:p>
        </w:tc>
        <w:tc>
          <w:tcPr>
            <w:tcW w:w="1558" w:type="dxa"/>
          </w:tcPr>
          <w:p w14:paraId="5E782240" w14:textId="66F2062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729176.70</w:t>
            </w:r>
          </w:p>
        </w:tc>
        <w:tc>
          <w:tcPr>
            <w:tcW w:w="1562" w:type="dxa"/>
          </w:tcPr>
          <w:p w14:paraId="41C6E697" w14:textId="6DE3D6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3344826.06</w:t>
            </w:r>
          </w:p>
        </w:tc>
        <w:tc>
          <w:tcPr>
            <w:tcW w:w="2134" w:type="dxa"/>
          </w:tcPr>
          <w:p w14:paraId="0688F392" w14:textId="589855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F4CACE" w14:textId="671C49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152578" w14:textId="433805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66371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34D9D4" w14:textId="0B5CDEC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1057</w:t>
            </w:r>
          </w:p>
        </w:tc>
        <w:tc>
          <w:tcPr>
            <w:tcW w:w="1558" w:type="dxa"/>
          </w:tcPr>
          <w:p w14:paraId="61955F8C" w14:textId="04DB353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729188.31</w:t>
            </w:r>
          </w:p>
        </w:tc>
        <w:tc>
          <w:tcPr>
            <w:tcW w:w="1562" w:type="dxa"/>
          </w:tcPr>
          <w:p w14:paraId="3A7F6D47" w14:textId="689525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3344840.42</w:t>
            </w:r>
          </w:p>
        </w:tc>
        <w:tc>
          <w:tcPr>
            <w:tcW w:w="2134" w:type="dxa"/>
          </w:tcPr>
          <w:p w14:paraId="45901A74" w14:textId="3CDD79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53AFEE" w14:textId="179578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91047E" w14:textId="5C294E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25BAED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B2FBCC" w14:textId="124EC6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1058</w:t>
            </w:r>
          </w:p>
        </w:tc>
        <w:tc>
          <w:tcPr>
            <w:tcW w:w="1558" w:type="dxa"/>
          </w:tcPr>
          <w:p w14:paraId="7B72B146" w14:textId="7318207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729202.07</w:t>
            </w:r>
          </w:p>
        </w:tc>
        <w:tc>
          <w:tcPr>
            <w:tcW w:w="1562" w:type="dxa"/>
          </w:tcPr>
          <w:p w14:paraId="7A07D5CB" w14:textId="7FA1CA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3344857.45</w:t>
            </w:r>
          </w:p>
        </w:tc>
        <w:tc>
          <w:tcPr>
            <w:tcW w:w="2134" w:type="dxa"/>
          </w:tcPr>
          <w:p w14:paraId="19A1C742" w14:textId="7CD4DC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65E1DA" w14:textId="0D2401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964ED9" w14:textId="396A59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9CF161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696584" w14:textId="789031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1059</w:t>
            </w:r>
          </w:p>
        </w:tc>
        <w:tc>
          <w:tcPr>
            <w:tcW w:w="1558" w:type="dxa"/>
          </w:tcPr>
          <w:p w14:paraId="5B688165" w14:textId="4EB6836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729210.32</w:t>
            </w:r>
          </w:p>
        </w:tc>
        <w:tc>
          <w:tcPr>
            <w:tcW w:w="1562" w:type="dxa"/>
          </w:tcPr>
          <w:p w14:paraId="5338F70D" w14:textId="4ADB21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3344884.58</w:t>
            </w:r>
          </w:p>
        </w:tc>
        <w:tc>
          <w:tcPr>
            <w:tcW w:w="2134" w:type="dxa"/>
          </w:tcPr>
          <w:p w14:paraId="4B6A9520" w14:textId="539ADF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E7B993" w14:textId="777069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C72B26" w14:textId="2E83E8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E51BAB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D1E833" w14:textId="50755D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1060</w:t>
            </w:r>
          </w:p>
        </w:tc>
        <w:tc>
          <w:tcPr>
            <w:tcW w:w="1558" w:type="dxa"/>
          </w:tcPr>
          <w:p w14:paraId="3FC5F040" w14:textId="419B0D2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729214.96</w:t>
            </w:r>
          </w:p>
        </w:tc>
        <w:tc>
          <w:tcPr>
            <w:tcW w:w="1562" w:type="dxa"/>
          </w:tcPr>
          <w:p w14:paraId="279EAD87" w14:textId="74539E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3344912.44</w:t>
            </w:r>
          </w:p>
        </w:tc>
        <w:tc>
          <w:tcPr>
            <w:tcW w:w="2134" w:type="dxa"/>
          </w:tcPr>
          <w:p w14:paraId="0D73EB90" w14:textId="46F57E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20ACC9" w14:textId="52FC3B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15AB6" w14:textId="3192C92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CC7317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0328B1" w14:textId="40C1FA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1061</w:t>
            </w:r>
          </w:p>
        </w:tc>
        <w:tc>
          <w:tcPr>
            <w:tcW w:w="1558" w:type="dxa"/>
          </w:tcPr>
          <w:p w14:paraId="2E3D025E" w14:textId="6CA196D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729204.51</w:t>
            </w:r>
          </w:p>
        </w:tc>
        <w:tc>
          <w:tcPr>
            <w:tcW w:w="1562" w:type="dxa"/>
          </w:tcPr>
          <w:p w14:paraId="7590917C" w14:textId="0E2393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3344938.88</w:t>
            </w:r>
          </w:p>
        </w:tc>
        <w:tc>
          <w:tcPr>
            <w:tcW w:w="2134" w:type="dxa"/>
          </w:tcPr>
          <w:p w14:paraId="462A2ADF" w14:textId="05D35C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BB8B58" w14:textId="189C0A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DA31B" w14:textId="35525F6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CADFA2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695161" w14:textId="59624C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1062</w:t>
            </w:r>
          </w:p>
        </w:tc>
        <w:tc>
          <w:tcPr>
            <w:tcW w:w="1558" w:type="dxa"/>
          </w:tcPr>
          <w:p w14:paraId="6763CC2E" w14:textId="2B14729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729201.25</w:t>
            </w:r>
          </w:p>
        </w:tc>
        <w:tc>
          <w:tcPr>
            <w:tcW w:w="1562" w:type="dxa"/>
          </w:tcPr>
          <w:p w14:paraId="7A9CE7A9" w14:textId="4A7DED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3344956.73</w:t>
            </w:r>
          </w:p>
        </w:tc>
        <w:tc>
          <w:tcPr>
            <w:tcW w:w="2134" w:type="dxa"/>
          </w:tcPr>
          <w:p w14:paraId="70702E43" w14:textId="5C1848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ABA186" w14:textId="2AACF7C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605BC9" w14:textId="48AB30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4905DB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462593" w14:textId="6168A2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1063</w:t>
            </w:r>
          </w:p>
        </w:tc>
        <w:tc>
          <w:tcPr>
            <w:tcW w:w="1558" w:type="dxa"/>
          </w:tcPr>
          <w:p w14:paraId="181C4B93" w14:textId="0630F05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729197.21</w:t>
            </w:r>
          </w:p>
        </w:tc>
        <w:tc>
          <w:tcPr>
            <w:tcW w:w="1562" w:type="dxa"/>
          </w:tcPr>
          <w:p w14:paraId="108C11B5" w14:textId="1E80E9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3344972.07</w:t>
            </w:r>
          </w:p>
        </w:tc>
        <w:tc>
          <w:tcPr>
            <w:tcW w:w="2134" w:type="dxa"/>
          </w:tcPr>
          <w:p w14:paraId="68901548" w14:textId="528736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8D64C3" w14:textId="2847EE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5F857A" w14:textId="6A9DEB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4FEC98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336E27" w14:textId="4D85CA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1064</w:t>
            </w:r>
          </w:p>
        </w:tc>
        <w:tc>
          <w:tcPr>
            <w:tcW w:w="1558" w:type="dxa"/>
          </w:tcPr>
          <w:p w14:paraId="5B1585D7" w14:textId="20A38EA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729194.35</w:t>
            </w:r>
          </w:p>
        </w:tc>
        <w:tc>
          <w:tcPr>
            <w:tcW w:w="1562" w:type="dxa"/>
          </w:tcPr>
          <w:p w14:paraId="63BC615F" w14:textId="3DA3C9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3344989.22</w:t>
            </w:r>
          </w:p>
        </w:tc>
        <w:tc>
          <w:tcPr>
            <w:tcW w:w="2134" w:type="dxa"/>
          </w:tcPr>
          <w:p w14:paraId="4CF0524D" w14:textId="4F8454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92372E" w14:textId="22B88E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5BA612" w14:textId="1D4D48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F554AD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A43E02" w14:textId="4625C0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1065</w:t>
            </w:r>
          </w:p>
        </w:tc>
        <w:tc>
          <w:tcPr>
            <w:tcW w:w="1558" w:type="dxa"/>
          </w:tcPr>
          <w:p w14:paraId="3DEB9F27" w14:textId="315C7B4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729190.29</w:t>
            </w:r>
          </w:p>
        </w:tc>
        <w:tc>
          <w:tcPr>
            <w:tcW w:w="1562" w:type="dxa"/>
          </w:tcPr>
          <w:p w14:paraId="13457F80" w14:textId="43F1CD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3345009.08</w:t>
            </w:r>
          </w:p>
        </w:tc>
        <w:tc>
          <w:tcPr>
            <w:tcW w:w="2134" w:type="dxa"/>
          </w:tcPr>
          <w:p w14:paraId="6C390D4A" w14:textId="2E58F9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BFCE23" w14:textId="266039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53F11A" w14:textId="548588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EE9827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FC6D75" w14:textId="2F3E5A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1066</w:t>
            </w:r>
          </w:p>
        </w:tc>
        <w:tc>
          <w:tcPr>
            <w:tcW w:w="1558" w:type="dxa"/>
          </w:tcPr>
          <w:p w14:paraId="15FFFE91" w14:textId="0621FF5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729179.88</w:t>
            </w:r>
          </w:p>
        </w:tc>
        <w:tc>
          <w:tcPr>
            <w:tcW w:w="1562" w:type="dxa"/>
          </w:tcPr>
          <w:p w14:paraId="18D5CB15" w14:textId="614CB0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3345027.33</w:t>
            </w:r>
          </w:p>
        </w:tc>
        <w:tc>
          <w:tcPr>
            <w:tcW w:w="2134" w:type="dxa"/>
          </w:tcPr>
          <w:p w14:paraId="5CDCA644" w14:textId="560BA7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E35D0A" w14:textId="1815DD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751669" w14:textId="19D397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738F6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E3EF07" w14:textId="4B50BB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1067</w:t>
            </w:r>
          </w:p>
        </w:tc>
        <w:tc>
          <w:tcPr>
            <w:tcW w:w="1558" w:type="dxa"/>
          </w:tcPr>
          <w:p w14:paraId="07558F20" w14:textId="73457F2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729170.10</w:t>
            </w:r>
          </w:p>
        </w:tc>
        <w:tc>
          <w:tcPr>
            <w:tcW w:w="1562" w:type="dxa"/>
          </w:tcPr>
          <w:p w14:paraId="78607F36" w14:textId="4C2D07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3345038.54</w:t>
            </w:r>
          </w:p>
        </w:tc>
        <w:tc>
          <w:tcPr>
            <w:tcW w:w="2134" w:type="dxa"/>
          </w:tcPr>
          <w:p w14:paraId="28FD2A7D" w14:textId="76984D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53B83B" w14:textId="4BE3EF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CF7977" w14:textId="026783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48193D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A44719" w14:textId="4A10B3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1068</w:t>
            </w:r>
          </w:p>
        </w:tc>
        <w:tc>
          <w:tcPr>
            <w:tcW w:w="1558" w:type="dxa"/>
          </w:tcPr>
          <w:p w14:paraId="754883C3" w14:textId="7DC3625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729161.93</w:t>
            </w:r>
          </w:p>
        </w:tc>
        <w:tc>
          <w:tcPr>
            <w:tcW w:w="1562" w:type="dxa"/>
          </w:tcPr>
          <w:p w14:paraId="79F3CF71" w14:textId="4BA13E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3345047.91</w:t>
            </w:r>
          </w:p>
        </w:tc>
        <w:tc>
          <w:tcPr>
            <w:tcW w:w="2134" w:type="dxa"/>
          </w:tcPr>
          <w:p w14:paraId="196A08C8" w14:textId="03FA22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DF9555" w14:textId="2DF8A0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70ABF5" w14:textId="3643FA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2C8BC8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510376" w14:textId="59F47A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1069</w:t>
            </w:r>
          </w:p>
        </w:tc>
        <w:tc>
          <w:tcPr>
            <w:tcW w:w="1558" w:type="dxa"/>
          </w:tcPr>
          <w:p w14:paraId="73FE8554" w14:textId="130E5D5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729149.69</w:t>
            </w:r>
          </w:p>
        </w:tc>
        <w:tc>
          <w:tcPr>
            <w:tcW w:w="1562" w:type="dxa"/>
          </w:tcPr>
          <w:p w14:paraId="064DE1F4" w14:textId="291EF4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3345058.77</w:t>
            </w:r>
          </w:p>
        </w:tc>
        <w:tc>
          <w:tcPr>
            <w:tcW w:w="2134" w:type="dxa"/>
          </w:tcPr>
          <w:p w14:paraId="74E1F979" w14:textId="2393A0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C7AC4" w14:textId="718938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6E6294" w14:textId="385937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57B904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635483" w14:textId="705BCB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1070</w:t>
            </w:r>
          </w:p>
        </w:tc>
        <w:tc>
          <w:tcPr>
            <w:tcW w:w="1558" w:type="dxa"/>
          </w:tcPr>
          <w:p w14:paraId="35ADF29E" w14:textId="0CA5DAD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729150.65</w:t>
            </w:r>
          </w:p>
        </w:tc>
        <w:tc>
          <w:tcPr>
            <w:tcW w:w="1562" w:type="dxa"/>
          </w:tcPr>
          <w:p w14:paraId="6D4166BF" w14:textId="51C9A8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3345059.78</w:t>
            </w:r>
          </w:p>
        </w:tc>
        <w:tc>
          <w:tcPr>
            <w:tcW w:w="2134" w:type="dxa"/>
          </w:tcPr>
          <w:p w14:paraId="010F94F1" w14:textId="40467F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D19613" w14:textId="6B9801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773D67" w14:textId="4181CE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9330A7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BE1150" w14:textId="06244D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1071</w:t>
            </w:r>
          </w:p>
        </w:tc>
        <w:tc>
          <w:tcPr>
            <w:tcW w:w="1558" w:type="dxa"/>
          </w:tcPr>
          <w:p w14:paraId="35AAFDD5" w14:textId="39B6119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729147.35</w:t>
            </w:r>
          </w:p>
        </w:tc>
        <w:tc>
          <w:tcPr>
            <w:tcW w:w="1562" w:type="dxa"/>
          </w:tcPr>
          <w:p w14:paraId="7BD8B110" w14:textId="18CD6B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3345078.79</w:t>
            </w:r>
          </w:p>
        </w:tc>
        <w:tc>
          <w:tcPr>
            <w:tcW w:w="2134" w:type="dxa"/>
          </w:tcPr>
          <w:p w14:paraId="430DA71A" w14:textId="1B91B1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D066AF" w14:textId="3F6500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004A66" w14:textId="20C11E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824808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96D0BD" w14:textId="3B6320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1072</w:t>
            </w:r>
          </w:p>
        </w:tc>
        <w:tc>
          <w:tcPr>
            <w:tcW w:w="1558" w:type="dxa"/>
          </w:tcPr>
          <w:p w14:paraId="0DD2B47C" w14:textId="64D7DD2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729147.84</w:t>
            </w:r>
          </w:p>
        </w:tc>
        <w:tc>
          <w:tcPr>
            <w:tcW w:w="1562" w:type="dxa"/>
          </w:tcPr>
          <w:p w14:paraId="6762BA02" w14:textId="484B44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3345080.29</w:t>
            </w:r>
          </w:p>
        </w:tc>
        <w:tc>
          <w:tcPr>
            <w:tcW w:w="2134" w:type="dxa"/>
          </w:tcPr>
          <w:p w14:paraId="5186CB12" w14:textId="0A91E84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296468" w14:textId="1A89E7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FDAEB7" w14:textId="3789D4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23B13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D88AB4" w14:textId="22534E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1073</w:t>
            </w:r>
          </w:p>
        </w:tc>
        <w:tc>
          <w:tcPr>
            <w:tcW w:w="1558" w:type="dxa"/>
          </w:tcPr>
          <w:p w14:paraId="5A4DE917" w14:textId="70FDEA5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729154.34</w:t>
            </w:r>
          </w:p>
        </w:tc>
        <w:tc>
          <w:tcPr>
            <w:tcW w:w="1562" w:type="dxa"/>
          </w:tcPr>
          <w:p w14:paraId="79F40A84" w14:textId="5813B4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3345101.62</w:t>
            </w:r>
          </w:p>
        </w:tc>
        <w:tc>
          <w:tcPr>
            <w:tcW w:w="2134" w:type="dxa"/>
          </w:tcPr>
          <w:p w14:paraId="22447120" w14:textId="07010C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B4A62D" w14:textId="4E4AC2C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57E61D" w14:textId="251F32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888AC8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4D9396" w14:textId="0E4F38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1074</w:t>
            </w:r>
          </w:p>
        </w:tc>
        <w:tc>
          <w:tcPr>
            <w:tcW w:w="1558" w:type="dxa"/>
          </w:tcPr>
          <w:p w14:paraId="0A23A6A8" w14:textId="1047579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729144.60</w:t>
            </w:r>
          </w:p>
        </w:tc>
        <w:tc>
          <w:tcPr>
            <w:tcW w:w="1562" w:type="dxa"/>
          </w:tcPr>
          <w:p w14:paraId="14BD213F" w14:textId="1BF88C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3345125.99</w:t>
            </w:r>
          </w:p>
        </w:tc>
        <w:tc>
          <w:tcPr>
            <w:tcW w:w="2134" w:type="dxa"/>
          </w:tcPr>
          <w:p w14:paraId="36B139CA" w14:textId="2939D1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02D44C" w14:textId="2A38DA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974040" w14:textId="62103A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0630BD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7C94CD" w14:textId="52CAE7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1075</w:t>
            </w:r>
          </w:p>
        </w:tc>
        <w:tc>
          <w:tcPr>
            <w:tcW w:w="1558" w:type="dxa"/>
          </w:tcPr>
          <w:p w14:paraId="09654F46" w14:textId="4D21733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729143.60</w:t>
            </w:r>
          </w:p>
        </w:tc>
        <w:tc>
          <w:tcPr>
            <w:tcW w:w="1562" w:type="dxa"/>
          </w:tcPr>
          <w:p w14:paraId="0E9ED8E5" w14:textId="174D2B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3345129.20</w:t>
            </w:r>
          </w:p>
        </w:tc>
        <w:tc>
          <w:tcPr>
            <w:tcW w:w="2134" w:type="dxa"/>
          </w:tcPr>
          <w:p w14:paraId="7EF37FF6" w14:textId="0693E5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80F81A" w14:textId="72C6F3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BAE154" w14:textId="5567E1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8C150E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B0607E" w14:textId="5B48E5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1076</w:t>
            </w:r>
          </w:p>
        </w:tc>
        <w:tc>
          <w:tcPr>
            <w:tcW w:w="1558" w:type="dxa"/>
          </w:tcPr>
          <w:p w14:paraId="6B72A8CC" w14:textId="16A346C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729142.36</w:t>
            </w:r>
          </w:p>
        </w:tc>
        <w:tc>
          <w:tcPr>
            <w:tcW w:w="1562" w:type="dxa"/>
          </w:tcPr>
          <w:p w14:paraId="28C290F3" w14:textId="10DE16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3345139.43</w:t>
            </w:r>
          </w:p>
        </w:tc>
        <w:tc>
          <w:tcPr>
            <w:tcW w:w="2134" w:type="dxa"/>
          </w:tcPr>
          <w:p w14:paraId="4B3F70E6" w14:textId="33151C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BDB115A" w14:textId="4BE056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E3595D0" w14:textId="785C0F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095FE0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5E05C8" w14:textId="753F86B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1077</w:t>
            </w:r>
          </w:p>
        </w:tc>
        <w:tc>
          <w:tcPr>
            <w:tcW w:w="1558" w:type="dxa"/>
          </w:tcPr>
          <w:p w14:paraId="7210B04E" w14:textId="2121214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729136.35</w:t>
            </w:r>
          </w:p>
        </w:tc>
        <w:tc>
          <w:tcPr>
            <w:tcW w:w="1562" w:type="dxa"/>
          </w:tcPr>
          <w:p w14:paraId="0548A629" w14:textId="0F0797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3345164.67</w:t>
            </w:r>
          </w:p>
        </w:tc>
        <w:tc>
          <w:tcPr>
            <w:tcW w:w="2134" w:type="dxa"/>
          </w:tcPr>
          <w:p w14:paraId="4F1B361B" w14:textId="315D7E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F78106" w14:textId="6AB98F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1DAD80" w14:textId="6BCB34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3E476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02BF39" w14:textId="0C456A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1078</w:t>
            </w:r>
          </w:p>
        </w:tc>
        <w:tc>
          <w:tcPr>
            <w:tcW w:w="1558" w:type="dxa"/>
          </w:tcPr>
          <w:p w14:paraId="396EC539" w14:textId="5E011F7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729124.62</w:t>
            </w:r>
          </w:p>
        </w:tc>
        <w:tc>
          <w:tcPr>
            <w:tcW w:w="1562" w:type="dxa"/>
          </w:tcPr>
          <w:p w14:paraId="6990FB8A" w14:textId="6C2167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3345178.07</w:t>
            </w:r>
          </w:p>
        </w:tc>
        <w:tc>
          <w:tcPr>
            <w:tcW w:w="2134" w:type="dxa"/>
          </w:tcPr>
          <w:p w14:paraId="7A0EC32F" w14:textId="587D64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62CB0D" w14:textId="5D7A00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1477A2" w14:textId="2C6762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690F9F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EABDD0" w14:textId="32D202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1079</w:t>
            </w:r>
          </w:p>
        </w:tc>
        <w:tc>
          <w:tcPr>
            <w:tcW w:w="1558" w:type="dxa"/>
          </w:tcPr>
          <w:p w14:paraId="1F80AF87" w14:textId="3DBB66B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729123.16</w:t>
            </w:r>
          </w:p>
        </w:tc>
        <w:tc>
          <w:tcPr>
            <w:tcW w:w="1562" w:type="dxa"/>
          </w:tcPr>
          <w:p w14:paraId="26DA9527" w14:textId="595FD2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3345181.47</w:t>
            </w:r>
          </w:p>
        </w:tc>
        <w:tc>
          <w:tcPr>
            <w:tcW w:w="2134" w:type="dxa"/>
          </w:tcPr>
          <w:p w14:paraId="2A98BB1B" w14:textId="4C0EA0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4ECEA7" w14:textId="6820CF2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5AC053" w14:textId="4DB8C0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A019D2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78CACE" w14:textId="5AF6CD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1080</w:t>
            </w:r>
          </w:p>
        </w:tc>
        <w:tc>
          <w:tcPr>
            <w:tcW w:w="1558" w:type="dxa"/>
          </w:tcPr>
          <w:p w14:paraId="3D08F91C" w14:textId="49428CF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729122.52</w:t>
            </w:r>
          </w:p>
        </w:tc>
        <w:tc>
          <w:tcPr>
            <w:tcW w:w="1562" w:type="dxa"/>
          </w:tcPr>
          <w:p w14:paraId="1C496A76" w14:textId="1925AE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3345186.24</w:t>
            </w:r>
          </w:p>
        </w:tc>
        <w:tc>
          <w:tcPr>
            <w:tcW w:w="2134" w:type="dxa"/>
          </w:tcPr>
          <w:p w14:paraId="4785E8B0" w14:textId="559115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3C8E23" w14:textId="39F3F2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25CBA0" w14:textId="5EBC27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76685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BC2407" w14:textId="118E17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1081</w:t>
            </w:r>
          </w:p>
        </w:tc>
        <w:tc>
          <w:tcPr>
            <w:tcW w:w="1558" w:type="dxa"/>
          </w:tcPr>
          <w:p w14:paraId="19BEF849" w14:textId="13280B9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729123.15</w:t>
            </w:r>
          </w:p>
        </w:tc>
        <w:tc>
          <w:tcPr>
            <w:tcW w:w="1562" w:type="dxa"/>
          </w:tcPr>
          <w:p w14:paraId="4E47D6E5" w14:textId="0251C9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3345192.08</w:t>
            </w:r>
          </w:p>
        </w:tc>
        <w:tc>
          <w:tcPr>
            <w:tcW w:w="2134" w:type="dxa"/>
          </w:tcPr>
          <w:p w14:paraId="350BE8E2" w14:textId="16B469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F1E9D7" w14:textId="223546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A4985F" w14:textId="70EC5B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6C91FB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45DCDF" w14:textId="4CD188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1082</w:t>
            </w:r>
          </w:p>
        </w:tc>
        <w:tc>
          <w:tcPr>
            <w:tcW w:w="1558" w:type="dxa"/>
          </w:tcPr>
          <w:p w14:paraId="773732B9" w14:textId="1D789B4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729123.82</w:t>
            </w:r>
          </w:p>
        </w:tc>
        <w:tc>
          <w:tcPr>
            <w:tcW w:w="1562" w:type="dxa"/>
          </w:tcPr>
          <w:p w14:paraId="1BA1C9A3" w14:textId="36E99E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3345215.31</w:t>
            </w:r>
          </w:p>
        </w:tc>
        <w:tc>
          <w:tcPr>
            <w:tcW w:w="2134" w:type="dxa"/>
          </w:tcPr>
          <w:p w14:paraId="28C13162" w14:textId="3B7743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9034CD" w14:textId="6975D9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4658CA" w14:textId="691A6E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7CA42F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1AD5B7" w14:textId="1577C6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1083</w:t>
            </w:r>
          </w:p>
        </w:tc>
        <w:tc>
          <w:tcPr>
            <w:tcW w:w="1558" w:type="dxa"/>
          </w:tcPr>
          <w:p w14:paraId="4C859B55" w14:textId="2F066B3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729125.30</w:t>
            </w:r>
          </w:p>
        </w:tc>
        <w:tc>
          <w:tcPr>
            <w:tcW w:w="1562" w:type="dxa"/>
          </w:tcPr>
          <w:p w14:paraId="3CA4DB27" w14:textId="244B49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3345222.62</w:t>
            </w:r>
          </w:p>
        </w:tc>
        <w:tc>
          <w:tcPr>
            <w:tcW w:w="2134" w:type="dxa"/>
          </w:tcPr>
          <w:p w14:paraId="1B7847C1" w14:textId="774D133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656FC2" w14:textId="62E73A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7D4B9A" w14:textId="5BC628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D6B3D1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F86B92" w14:textId="26141D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1084</w:t>
            </w:r>
          </w:p>
        </w:tc>
        <w:tc>
          <w:tcPr>
            <w:tcW w:w="1558" w:type="dxa"/>
          </w:tcPr>
          <w:p w14:paraId="1D43A38C" w14:textId="6CAAAF2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729127.09</w:t>
            </w:r>
          </w:p>
        </w:tc>
        <w:tc>
          <w:tcPr>
            <w:tcW w:w="1562" w:type="dxa"/>
          </w:tcPr>
          <w:p w14:paraId="46E5EDBA" w14:textId="6B0E06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3345226.63</w:t>
            </w:r>
          </w:p>
        </w:tc>
        <w:tc>
          <w:tcPr>
            <w:tcW w:w="2134" w:type="dxa"/>
          </w:tcPr>
          <w:p w14:paraId="7DDDD76D" w14:textId="14115B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9E6F27" w14:textId="78FD75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1AFD10" w14:textId="2E7EE4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E9C4AA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51D5C9" w14:textId="6CE92A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1085</w:t>
            </w:r>
          </w:p>
        </w:tc>
        <w:tc>
          <w:tcPr>
            <w:tcW w:w="1558" w:type="dxa"/>
          </w:tcPr>
          <w:p w14:paraId="38834840" w14:textId="480DB38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729139.17</w:t>
            </w:r>
          </w:p>
        </w:tc>
        <w:tc>
          <w:tcPr>
            <w:tcW w:w="1562" w:type="dxa"/>
          </w:tcPr>
          <w:p w14:paraId="1F779CFD" w14:textId="50ACF5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3345247.42</w:t>
            </w:r>
          </w:p>
        </w:tc>
        <w:tc>
          <w:tcPr>
            <w:tcW w:w="2134" w:type="dxa"/>
          </w:tcPr>
          <w:p w14:paraId="4ACE524D" w14:textId="164E01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383D3F" w14:textId="4992AF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927B98" w14:textId="1B644E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39DEA2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328B60" w14:textId="7C2C4D9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1086</w:t>
            </w:r>
          </w:p>
        </w:tc>
        <w:tc>
          <w:tcPr>
            <w:tcW w:w="1558" w:type="dxa"/>
          </w:tcPr>
          <w:p w14:paraId="2A19BBF1" w14:textId="4AA9133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729144.44</w:t>
            </w:r>
          </w:p>
        </w:tc>
        <w:tc>
          <w:tcPr>
            <w:tcW w:w="1562" w:type="dxa"/>
          </w:tcPr>
          <w:p w14:paraId="384BCCC4" w14:textId="5351EB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3345264.65</w:t>
            </w:r>
          </w:p>
        </w:tc>
        <w:tc>
          <w:tcPr>
            <w:tcW w:w="2134" w:type="dxa"/>
          </w:tcPr>
          <w:p w14:paraId="4EFB483B" w14:textId="08D6EA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0ECEC9" w14:textId="37E872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1FB634" w14:textId="6B891D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46DD85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34873D" w14:textId="551234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1087</w:t>
            </w:r>
          </w:p>
        </w:tc>
        <w:tc>
          <w:tcPr>
            <w:tcW w:w="1558" w:type="dxa"/>
          </w:tcPr>
          <w:p w14:paraId="45350E52" w14:textId="366CBFD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729149.22</w:t>
            </w:r>
          </w:p>
        </w:tc>
        <w:tc>
          <w:tcPr>
            <w:tcW w:w="1562" w:type="dxa"/>
          </w:tcPr>
          <w:p w14:paraId="1F732D7E" w14:textId="050792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3345287.00</w:t>
            </w:r>
          </w:p>
        </w:tc>
        <w:tc>
          <w:tcPr>
            <w:tcW w:w="2134" w:type="dxa"/>
          </w:tcPr>
          <w:p w14:paraId="20A4FC1D" w14:textId="0E9DBF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8A6FE" w14:textId="54CD82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DB62E5" w14:textId="6B19B0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F93F2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42A07A" w14:textId="2AF961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1088</w:t>
            </w:r>
          </w:p>
        </w:tc>
        <w:tc>
          <w:tcPr>
            <w:tcW w:w="1558" w:type="dxa"/>
          </w:tcPr>
          <w:p w14:paraId="78134B99" w14:textId="3C265E1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729144.04</w:t>
            </w:r>
          </w:p>
        </w:tc>
        <w:tc>
          <w:tcPr>
            <w:tcW w:w="1562" w:type="dxa"/>
          </w:tcPr>
          <w:p w14:paraId="17482046" w14:textId="26F412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3345315.21</w:t>
            </w:r>
          </w:p>
        </w:tc>
        <w:tc>
          <w:tcPr>
            <w:tcW w:w="2134" w:type="dxa"/>
          </w:tcPr>
          <w:p w14:paraId="450AE24A" w14:textId="7C7F9E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9807F3" w14:textId="46F427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5D1AA" w14:textId="1F9964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C5A732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825285" w14:textId="55006C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1089</w:t>
            </w:r>
          </w:p>
        </w:tc>
        <w:tc>
          <w:tcPr>
            <w:tcW w:w="1558" w:type="dxa"/>
          </w:tcPr>
          <w:p w14:paraId="42A4820C" w14:textId="0C60483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729124.13</w:t>
            </w:r>
          </w:p>
        </w:tc>
        <w:tc>
          <w:tcPr>
            <w:tcW w:w="1562" w:type="dxa"/>
          </w:tcPr>
          <w:p w14:paraId="3C1DD602" w14:textId="64BF71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3345328.49</w:t>
            </w:r>
          </w:p>
        </w:tc>
        <w:tc>
          <w:tcPr>
            <w:tcW w:w="2134" w:type="dxa"/>
          </w:tcPr>
          <w:p w14:paraId="5FA7E7C9" w14:textId="1F60B7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73FAC9" w14:textId="5C7F74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8D905" w14:textId="20B55F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65657F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203B01" w14:textId="2979AE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1090</w:t>
            </w:r>
          </w:p>
        </w:tc>
        <w:tc>
          <w:tcPr>
            <w:tcW w:w="1558" w:type="dxa"/>
          </w:tcPr>
          <w:p w14:paraId="2D847426" w14:textId="3C28ED9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729122.76</w:t>
            </w:r>
          </w:p>
        </w:tc>
        <w:tc>
          <w:tcPr>
            <w:tcW w:w="1562" w:type="dxa"/>
          </w:tcPr>
          <w:p w14:paraId="4D68A707" w14:textId="092FD2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3345329.32</w:t>
            </w:r>
          </w:p>
        </w:tc>
        <w:tc>
          <w:tcPr>
            <w:tcW w:w="2134" w:type="dxa"/>
          </w:tcPr>
          <w:p w14:paraId="42DC8D7C" w14:textId="0AB638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CB500" w14:textId="0BA035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288A82" w14:textId="1C33F8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9C46B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EB9404" w14:textId="015275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1091</w:t>
            </w:r>
          </w:p>
        </w:tc>
        <w:tc>
          <w:tcPr>
            <w:tcW w:w="1558" w:type="dxa"/>
          </w:tcPr>
          <w:p w14:paraId="709A3737" w14:textId="537D718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729120.12</w:t>
            </w:r>
          </w:p>
        </w:tc>
        <w:tc>
          <w:tcPr>
            <w:tcW w:w="1562" w:type="dxa"/>
          </w:tcPr>
          <w:p w14:paraId="67452A0C" w14:textId="0E79AC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3345332.36</w:t>
            </w:r>
          </w:p>
        </w:tc>
        <w:tc>
          <w:tcPr>
            <w:tcW w:w="2134" w:type="dxa"/>
          </w:tcPr>
          <w:p w14:paraId="636AEBF1" w14:textId="6CECC8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EA77BC" w14:textId="52C982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003274" w14:textId="17A436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36B39E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4E36AC" w14:textId="739997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1092</w:t>
            </w:r>
          </w:p>
        </w:tc>
        <w:tc>
          <w:tcPr>
            <w:tcW w:w="1558" w:type="dxa"/>
          </w:tcPr>
          <w:p w14:paraId="51941DCE" w14:textId="665707D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729118.50</w:t>
            </w:r>
          </w:p>
        </w:tc>
        <w:tc>
          <w:tcPr>
            <w:tcW w:w="1562" w:type="dxa"/>
          </w:tcPr>
          <w:p w14:paraId="3A483FF4" w14:textId="33D559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3345336.49</w:t>
            </w:r>
          </w:p>
        </w:tc>
        <w:tc>
          <w:tcPr>
            <w:tcW w:w="2134" w:type="dxa"/>
          </w:tcPr>
          <w:p w14:paraId="00CA3E80" w14:textId="1AD5FC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CC5338" w14:textId="1E3925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A17751" w14:textId="116B9A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44F151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28238C" w14:textId="28E97A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1093</w:t>
            </w:r>
          </w:p>
        </w:tc>
        <w:tc>
          <w:tcPr>
            <w:tcW w:w="1558" w:type="dxa"/>
          </w:tcPr>
          <w:p w14:paraId="38E88AA6" w14:textId="200AD50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729116.70</w:t>
            </w:r>
          </w:p>
        </w:tc>
        <w:tc>
          <w:tcPr>
            <w:tcW w:w="1562" w:type="dxa"/>
          </w:tcPr>
          <w:p w14:paraId="4C1BE582" w14:textId="5A9C67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3345340.87</w:t>
            </w:r>
          </w:p>
        </w:tc>
        <w:tc>
          <w:tcPr>
            <w:tcW w:w="2134" w:type="dxa"/>
          </w:tcPr>
          <w:p w14:paraId="654098F2" w14:textId="3D297B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386B41" w14:textId="7B7EE5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7799AB" w14:textId="4E26EA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A1150B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5E16C4" w14:textId="5551E9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1094</w:t>
            </w:r>
          </w:p>
        </w:tc>
        <w:tc>
          <w:tcPr>
            <w:tcW w:w="1558" w:type="dxa"/>
          </w:tcPr>
          <w:p w14:paraId="019C286F" w14:textId="426D15C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729116.68</w:t>
            </w:r>
          </w:p>
        </w:tc>
        <w:tc>
          <w:tcPr>
            <w:tcW w:w="1562" w:type="dxa"/>
          </w:tcPr>
          <w:p w14:paraId="5EC7EBE3" w14:textId="6DE89C7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3345343.97</w:t>
            </w:r>
          </w:p>
        </w:tc>
        <w:tc>
          <w:tcPr>
            <w:tcW w:w="2134" w:type="dxa"/>
          </w:tcPr>
          <w:p w14:paraId="36B13AD5" w14:textId="0FC6D3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2ADABD" w14:textId="59BEDC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166AF0" w14:textId="0A198F2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767E5E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C83F3E" w14:textId="57EC9A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1095</w:t>
            </w:r>
          </w:p>
        </w:tc>
        <w:tc>
          <w:tcPr>
            <w:tcW w:w="1558" w:type="dxa"/>
          </w:tcPr>
          <w:p w14:paraId="592F26E8" w14:textId="2AF4CAB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729115.79</w:t>
            </w:r>
          </w:p>
        </w:tc>
        <w:tc>
          <w:tcPr>
            <w:tcW w:w="1562" w:type="dxa"/>
          </w:tcPr>
          <w:p w14:paraId="00F47604" w14:textId="0C107E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3345351.26</w:t>
            </w:r>
          </w:p>
        </w:tc>
        <w:tc>
          <w:tcPr>
            <w:tcW w:w="2134" w:type="dxa"/>
          </w:tcPr>
          <w:p w14:paraId="3D6021DD" w14:textId="6FC865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FFEDC9" w14:textId="75FACE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51F670" w14:textId="31C54E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4B2218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96851E" w14:textId="30BC06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1096</w:t>
            </w:r>
          </w:p>
        </w:tc>
        <w:tc>
          <w:tcPr>
            <w:tcW w:w="1558" w:type="dxa"/>
          </w:tcPr>
          <w:p w14:paraId="007D97D5" w14:textId="383F8B1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729115.50</w:t>
            </w:r>
          </w:p>
        </w:tc>
        <w:tc>
          <w:tcPr>
            <w:tcW w:w="1562" w:type="dxa"/>
          </w:tcPr>
          <w:p w14:paraId="6D36883D" w14:textId="78C8B2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3345353.07</w:t>
            </w:r>
          </w:p>
        </w:tc>
        <w:tc>
          <w:tcPr>
            <w:tcW w:w="2134" w:type="dxa"/>
          </w:tcPr>
          <w:p w14:paraId="60157F66" w14:textId="466920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C55F5F" w14:textId="4A023E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E887E5" w14:textId="531604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CCF7CE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E3E414" w14:textId="7EF6875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1097</w:t>
            </w:r>
          </w:p>
        </w:tc>
        <w:tc>
          <w:tcPr>
            <w:tcW w:w="1558" w:type="dxa"/>
          </w:tcPr>
          <w:p w14:paraId="04B1A132" w14:textId="52B24ED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729115.69</w:t>
            </w:r>
          </w:p>
        </w:tc>
        <w:tc>
          <w:tcPr>
            <w:tcW w:w="1562" w:type="dxa"/>
          </w:tcPr>
          <w:p w14:paraId="2D81AB0B" w14:textId="1D87B0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3345359.90</w:t>
            </w:r>
          </w:p>
        </w:tc>
        <w:tc>
          <w:tcPr>
            <w:tcW w:w="2134" w:type="dxa"/>
          </w:tcPr>
          <w:p w14:paraId="628BA175" w14:textId="798FC3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BDE4E4" w14:textId="1B3E0DD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02BB13" w14:textId="36A538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8934EE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13B78D" w14:textId="5646BB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1098</w:t>
            </w:r>
          </w:p>
        </w:tc>
        <w:tc>
          <w:tcPr>
            <w:tcW w:w="1558" w:type="dxa"/>
          </w:tcPr>
          <w:p w14:paraId="53754D26" w14:textId="7292FCB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729115.59</w:t>
            </w:r>
          </w:p>
        </w:tc>
        <w:tc>
          <w:tcPr>
            <w:tcW w:w="1562" w:type="dxa"/>
          </w:tcPr>
          <w:p w14:paraId="561D9C18" w14:textId="0BF566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3345370.51</w:t>
            </w:r>
          </w:p>
        </w:tc>
        <w:tc>
          <w:tcPr>
            <w:tcW w:w="2134" w:type="dxa"/>
          </w:tcPr>
          <w:p w14:paraId="48FA3722" w14:textId="60785E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21FB34" w14:textId="04E0F1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AECA4A" w14:textId="44AD8E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3E5495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05A99A" w14:textId="1E3B56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1099</w:t>
            </w:r>
          </w:p>
        </w:tc>
        <w:tc>
          <w:tcPr>
            <w:tcW w:w="1558" w:type="dxa"/>
          </w:tcPr>
          <w:p w14:paraId="7C485375" w14:textId="65820D5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729114.36</w:t>
            </w:r>
          </w:p>
        </w:tc>
        <w:tc>
          <w:tcPr>
            <w:tcW w:w="1562" w:type="dxa"/>
          </w:tcPr>
          <w:p w14:paraId="7DB69986" w14:textId="4946ED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3345380.84</w:t>
            </w:r>
          </w:p>
        </w:tc>
        <w:tc>
          <w:tcPr>
            <w:tcW w:w="2134" w:type="dxa"/>
          </w:tcPr>
          <w:p w14:paraId="612CAAC8" w14:textId="412406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A0934D" w14:textId="1E1595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3F9FE0" w14:textId="3D1236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68FAF9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03F246" w14:textId="1150DF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1100</w:t>
            </w:r>
          </w:p>
        </w:tc>
        <w:tc>
          <w:tcPr>
            <w:tcW w:w="1558" w:type="dxa"/>
          </w:tcPr>
          <w:p w14:paraId="4B725F04" w14:textId="668F4DB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729112.89</w:t>
            </w:r>
          </w:p>
        </w:tc>
        <w:tc>
          <w:tcPr>
            <w:tcW w:w="1562" w:type="dxa"/>
          </w:tcPr>
          <w:p w14:paraId="7DB3F264" w14:textId="22A63D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3345387.94</w:t>
            </w:r>
          </w:p>
        </w:tc>
        <w:tc>
          <w:tcPr>
            <w:tcW w:w="2134" w:type="dxa"/>
          </w:tcPr>
          <w:p w14:paraId="7B66F3A4" w14:textId="5EA287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DCA72" w14:textId="1C2256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6C5899" w14:textId="6C6619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6B581F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2AC752" w14:textId="1C4761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1101</w:t>
            </w:r>
          </w:p>
        </w:tc>
        <w:tc>
          <w:tcPr>
            <w:tcW w:w="1558" w:type="dxa"/>
          </w:tcPr>
          <w:p w14:paraId="442D6C4E" w14:textId="79680CA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729112.04</w:t>
            </w:r>
          </w:p>
        </w:tc>
        <w:tc>
          <w:tcPr>
            <w:tcW w:w="1562" w:type="dxa"/>
          </w:tcPr>
          <w:p w14:paraId="1DA0CC2C" w14:textId="27B984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3345393.57</w:t>
            </w:r>
          </w:p>
        </w:tc>
        <w:tc>
          <w:tcPr>
            <w:tcW w:w="2134" w:type="dxa"/>
          </w:tcPr>
          <w:p w14:paraId="3CC573AD" w14:textId="131976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F37675" w14:textId="52E9BB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1452B4" w14:textId="6BCE37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74B93C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D44212" w14:textId="597247D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1102</w:t>
            </w:r>
          </w:p>
        </w:tc>
        <w:tc>
          <w:tcPr>
            <w:tcW w:w="1558" w:type="dxa"/>
          </w:tcPr>
          <w:p w14:paraId="7FF76F26" w14:textId="103ABC3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729109.81</w:t>
            </w:r>
          </w:p>
        </w:tc>
        <w:tc>
          <w:tcPr>
            <w:tcW w:w="1562" w:type="dxa"/>
          </w:tcPr>
          <w:p w14:paraId="526FF100" w14:textId="3852DA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3345402.19</w:t>
            </w:r>
          </w:p>
        </w:tc>
        <w:tc>
          <w:tcPr>
            <w:tcW w:w="2134" w:type="dxa"/>
          </w:tcPr>
          <w:p w14:paraId="2B7D71EE" w14:textId="5D85EEA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884A4" w14:textId="7621B3B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553E80" w14:textId="05F86A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44E339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9E88AF" w14:textId="671F17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1103</w:t>
            </w:r>
          </w:p>
        </w:tc>
        <w:tc>
          <w:tcPr>
            <w:tcW w:w="1558" w:type="dxa"/>
          </w:tcPr>
          <w:p w14:paraId="72EE618F" w14:textId="2EDC3B8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729107.90</w:t>
            </w:r>
          </w:p>
        </w:tc>
        <w:tc>
          <w:tcPr>
            <w:tcW w:w="1562" w:type="dxa"/>
          </w:tcPr>
          <w:p w14:paraId="3E21AFCC" w14:textId="51E4E1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3345413.50</w:t>
            </w:r>
          </w:p>
        </w:tc>
        <w:tc>
          <w:tcPr>
            <w:tcW w:w="2134" w:type="dxa"/>
          </w:tcPr>
          <w:p w14:paraId="2D6200E6" w14:textId="54BEA45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93E97" w14:textId="30B379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72E1D2" w14:textId="705BDD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4AD715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0FDB27" w14:textId="3CE2D7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1104</w:t>
            </w:r>
          </w:p>
        </w:tc>
        <w:tc>
          <w:tcPr>
            <w:tcW w:w="1558" w:type="dxa"/>
          </w:tcPr>
          <w:p w14:paraId="5C574B29" w14:textId="657E87C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729107.37</w:t>
            </w:r>
          </w:p>
        </w:tc>
        <w:tc>
          <w:tcPr>
            <w:tcW w:w="1562" w:type="dxa"/>
          </w:tcPr>
          <w:p w14:paraId="1BEB39EA" w14:textId="422CAE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3345430.20</w:t>
            </w:r>
          </w:p>
        </w:tc>
        <w:tc>
          <w:tcPr>
            <w:tcW w:w="2134" w:type="dxa"/>
          </w:tcPr>
          <w:p w14:paraId="2A198D91" w14:textId="4733D9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58B910" w14:textId="2B39AD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C055EF" w14:textId="5EBF2D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114E50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5E7AF5" w14:textId="59A38B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1105</w:t>
            </w:r>
          </w:p>
        </w:tc>
        <w:tc>
          <w:tcPr>
            <w:tcW w:w="1558" w:type="dxa"/>
          </w:tcPr>
          <w:p w14:paraId="269FF068" w14:textId="7223B43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729104.74</w:t>
            </w:r>
          </w:p>
        </w:tc>
        <w:tc>
          <w:tcPr>
            <w:tcW w:w="1562" w:type="dxa"/>
          </w:tcPr>
          <w:p w14:paraId="60D692BB" w14:textId="5EC527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3345441.54</w:t>
            </w:r>
          </w:p>
        </w:tc>
        <w:tc>
          <w:tcPr>
            <w:tcW w:w="2134" w:type="dxa"/>
          </w:tcPr>
          <w:p w14:paraId="22C7FEAE" w14:textId="4C8FEA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821E84" w14:textId="48184B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D9AED5" w14:textId="6716E2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192ADF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ADCBE1" w14:textId="632954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1106</w:t>
            </w:r>
          </w:p>
        </w:tc>
        <w:tc>
          <w:tcPr>
            <w:tcW w:w="1558" w:type="dxa"/>
          </w:tcPr>
          <w:p w14:paraId="23732891" w14:textId="4390C09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729099.10</w:t>
            </w:r>
          </w:p>
        </w:tc>
        <w:tc>
          <w:tcPr>
            <w:tcW w:w="1562" w:type="dxa"/>
          </w:tcPr>
          <w:p w14:paraId="13E81480" w14:textId="2339F9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3345458.73</w:t>
            </w:r>
          </w:p>
        </w:tc>
        <w:tc>
          <w:tcPr>
            <w:tcW w:w="2134" w:type="dxa"/>
          </w:tcPr>
          <w:p w14:paraId="49673376" w14:textId="022407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2E2237" w14:textId="3B302A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3647B" w14:textId="41D215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AA1267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10F4E7" w14:textId="734DA1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1107</w:t>
            </w:r>
          </w:p>
        </w:tc>
        <w:tc>
          <w:tcPr>
            <w:tcW w:w="1558" w:type="dxa"/>
          </w:tcPr>
          <w:p w14:paraId="158FFE3D" w14:textId="04332E9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729081.71</w:t>
            </w:r>
          </w:p>
        </w:tc>
        <w:tc>
          <w:tcPr>
            <w:tcW w:w="1562" w:type="dxa"/>
          </w:tcPr>
          <w:p w14:paraId="5019261A" w14:textId="3A903D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3345473.72</w:t>
            </w:r>
          </w:p>
        </w:tc>
        <w:tc>
          <w:tcPr>
            <w:tcW w:w="2134" w:type="dxa"/>
          </w:tcPr>
          <w:p w14:paraId="6FD79945" w14:textId="4A845F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1FE680" w14:textId="5340D6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DA8EB3" w14:textId="798475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97895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24E0D3" w14:textId="087C5F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1108</w:t>
            </w:r>
          </w:p>
        </w:tc>
        <w:tc>
          <w:tcPr>
            <w:tcW w:w="1558" w:type="dxa"/>
          </w:tcPr>
          <w:p w14:paraId="4AD1E18F" w14:textId="265E8D7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729066.02</w:t>
            </w:r>
          </w:p>
        </w:tc>
        <w:tc>
          <w:tcPr>
            <w:tcW w:w="1562" w:type="dxa"/>
          </w:tcPr>
          <w:p w14:paraId="70C6FBCB" w14:textId="1464D9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3345480.78</w:t>
            </w:r>
          </w:p>
        </w:tc>
        <w:tc>
          <w:tcPr>
            <w:tcW w:w="2134" w:type="dxa"/>
          </w:tcPr>
          <w:p w14:paraId="1CB69A94" w14:textId="7BED7F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54CE99" w14:textId="6149C2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68B36" w14:textId="65AE46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DDB22C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52B305" w14:textId="3AD28A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1109</w:t>
            </w:r>
          </w:p>
        </w:tc>
        <w:tc>
          <w:tcPr>
            <w:tcW w:w="1558" w:type="dxa"/>
          </w:tcPr>
          <w:p w14:paraId="4FAA8A07" w14:textId="3A05346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729063.83</w:t>
            </w:r>
          </w:p>
        </w:tc>
        <w:tc>
          <w:tcPr>
            <w:tcW w:w="1562" w:type="dxa"/>
          </w:tcPr>
          <w:p w14:paraId="5C7E05C2" w14:textId="74B877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3345482.66</w:t>
            </w:r>
          </w:p>
        </w:tc>
        <w:tc>
          <w:tcPr>
            <w:tcW w:w="2134" w:type="dxa"/>
          </w:tcPr>
          <w:p w14:paraId="69AFCDCC" w14:textId="63BF4F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7701A6" w14:textId="3D4BA7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86FE6B" w14:textId="1A7495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F9620C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1850F7" w14:textId="2D7513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1110</w:t>
            </w:r>
          </w:p>
        </w:tc>
        <w:tc>
          <w:tcPr>
            <w:tcW w:w="1558" w:type="dxa"/>
          </w:tcPr>
          <w:p w14:paraId="77E6D6B7" w14:textId="7F8BCD1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729062.94</w:t>
            </w:r>
          </w:p>
        </w:tc>
        <w:tc>
          <w:tcPr>
            <w:tcW w:w="1562" w:type="dxa"/>
          </w:tcPr>
          <w:p w14:paraId="6DC81327" w14:textId="314897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3345489.12</w:t>
            </w:r>
          </w:p>
        </w:tc>
        <w:tc>
          <w:tcPr>
            <w:tcW w:w="2134" w:type="dxa"/>
          </w:tcPr>
          <w:p w14:paraId="2F93B5EE" w14:textId="48FAD5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B7418E" w14:textId="59CBD9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5AB31D" w14:textId="7C666F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5C84B0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12E7D9" w14:textId="2FF3C9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1111</w:t>
            </w:r>
          </w:p>
        </w:tc>
        <w:tc>
          <w:tcPr>
            <w:tcW w:w="1558" w:type="dxa"/>
          </w:tcPr>
          <w:p w14:paraId="6A5541E0" w14:textId="3693766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729062.74</w:t>
            </w:r>
          </w:p>
        </w:tc>
        <w:tc>
          <w:tcPr>
            <w:tcW w:w="1562" w:type="dxa"/>
          </w:tcPr>
          <w:p w14:paraId="63CD2A9B" w14:textId="52322E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3345495.26</w:t>
            </w:r>
          </w:p>
        </w:tc>
        <w:tc>
          <w:tcPr>
            <w:tcW w:w="2134" w:type="dxa"/>
          </w:tcPr>
          <w:p w14:paraId="50E85C4B" w14:textId="6A3B33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7D2976DE" w14:textId="7C36E0A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AC229BF" w14:textId="605534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45E87D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FFE8AF" w14:textId="198DE4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1112</w:t>
            </w:r>
          </w:p>
        </w:tc>
        <w:tc>
          <w:tcPr>
            <w:tcW w:w="1558" w:type="dxa"/>
          </w:tcPr>
          <w:p w14:paraId="7D8E47DB" w14:textId="7384C2F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729061.77</w:t>
            </w:r>
          </w:p>
        </w:tc>
        <w:tc>
          <w:tcPr>
            <w:tcW w:w="1562" w:type="dxa"/>
          </w:tcPr>
          <w:p w14:paraId="566784EF" w14:textId="473879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3345504.99</w:t>
            </w:r>
          </w:p>
        </w:tc>
        <w:tc>
          <w:tcPr>
            <w:tcW w:w="2134" w:type="dxa"/>
          </w:tcPr>
          <w:p w14:paraId="5C639FB6" w14:textId="5C8EF3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F2EF9E" w14:textId="7325D1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DF6CD2" w14:textId="0CDFAC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C472A2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B2A7A2" w14:textId="6129E0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1113</w:t>
            </w:r>
          </w:p>
        </w:tc>
        <w:tc>
          <w:tcPr>
            <w:tcW w:w="1558" w:type="dxa"/>
          </w:tcPr>
          <w:p w14:paraId="2ED5BDD5" w14:textId="1E846B0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729060.26</w:t>
            </w:r>
          </w:p>
        </w:tc>
        <w:tc>
          <w:tcPr>
            <w:tcW w:w="1562" w:type="dxa"/>
          </w:tcPr>
          <w:p w14:paraId="58E04EE6" w14:textId="590A90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3345523.14</w:t>
            </w:r>
          </w:p>
        </w:tc>
        <w:tc>
          <w:tcPr>
            <w:tcW w:w="2134" w:type="dxa"/>
          </w:tcPr>
          <w:p w14:paraId="303FA213" w14:textId="05446E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9888C" w14:textId="2D4A5E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382DEF" w14:textId="191E96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DB4EA8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CAB9A8" w14:textId="20976B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1114</w:t>
            </w:r>
          </w:p>
        </w:tc>
        <w:tc>
          <w:tcPr>
            <w:tcW w:w="1558" w:type="dxa"/>
          </w:tcPr>
          <w:p w14:paraId="004156A0" w14:textId="6BFA125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729041.81</w:t>
            </w:r>
          </w:p>
        </w:tc>
        <w:tc>
          <w:tcPr>
            <w:tcW w:w="1562" w:type="dxa"/>
          </w:tcPr>
          <w:p w14:paraId="65A4DD83" w14:textId="739EBE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3345548.98</w:t>
            </w:r>
          </w:p>
        </w:tc>
        <w:tc>
          <w:tcPr>
            <w:tcW w:w="2134" w:type="dxa"/>
          </w:tcPr>
          <w:p w14:paraId="00D2DCF0" w14:textId="2C0294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7285BB" w14:textId="79F59D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8126A9" w14:textId="5E969A4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73F356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C7D40C" w14:textId="1EF0FE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1115</w:t>
            </w:r>
          </w:p>
        </w:tc>
        <w:tc>
          <w:tcPr>
            <w:tcW w:w="1558" w:type="dxa"/>
          </w:tcPr>
          <w:p w14:paraId="171E89E8" w14:textId="1E620EF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729013.03</w:t>
            </w:r>
          </w:p>
        </w:tc>
        <w:tc>
          <w:tcPr>
            <w:tcW w:w="1562" w:type="dxa"/>
          </w:tcPr>
          <w:p w14:paraId="099D4FF1" w14:textId="32E3CB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3345564.25</w:t>
            </w:r>
          </w:p>
        </w:tc>
        <w:tc>
          <w:tcPr>
            <w:tcW w:w="2134" w:type="dxa"/>
          </w:tcPr>
          <w:p w14:paraId="73108F0A" w14:textId="67EFB9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C5F34" w14:textId="72AF69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ED2F5F" w14:textId="4E660A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F76D76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8CA968" w14:textId="5D3294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1116</w:t>
            </w:r>
          </w:p>
        </w:tc>
        <w:tc>
          <w:tcPr>
            <w:tcW w:w="1558" w:type="dxa"/>
          </w:tcPr>
          <w:p w14:paraId="474BFFB4" w14:textId="787B163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729006.29</w:t>
            </w:r>
          </w:p>
        </w:tc>
        <w:tc>
          <w:tcPr>
            <w:tcW w:w="1562" w:type="dxa"/>
          </w:tcPr>
          <w:p w14:paraId="499D7F12" w14:textId="2510CA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3345562.68</w:t>
            </w:r>
          </w:p>
        </w:tc>
        <w:tc>
          <w:tcPr>
            <w:tcW w:w="2134" w:type="dxa"/>
          </w:tcPr>
          <w:p w14:paraId="3A20B7D8" w14:textId="1028D3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39BF4D" w14:textId="094D57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6C9AAF" w14:textId="7725D0C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09ACA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0860C6" w14:textId="4B30E5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1117</w:t>
            </w:r>
          </w:p>
        </w:tc>
        <w:tc>
          <w:tcPr>
            <w:tcW w:w="1558" w:type="dxa"/>
          </w:tcPr>
          <w:p w14:paraId="00757AE7" w14:textId="2DF3457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728995.18</w:t>
            </w:r>
          </w:p>
        </w:tc>
        <w:tc>
          <w:tcPr>
            <w:tcW w:w="1562" w:type="dxa"/>
          </w:tcPr>
          <w:p w14:paraId="35F8A3D8" w14:textId="68BDC9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3345567.44</w:t>
            </w:r>
          </w:p>
        </w:tc>
        <w:tc>
          <w:tcPr>
            <w:tcW w:w="2134" w:type="dxa"/>
          </w:tcPr>
          <w:p w14:paraId="1EB26A97" w14:textId="53F7F9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AFEEFC" w14:textId="6B2639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700201" w14:textId="34689B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F4A8C6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010A37" w14:textId="19FA22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1118</w:t>
            </w:r>
          </w:p>
        </w:tc>
        <w:tc>
          <w:tcPr>
            <w:tcW w:w="1558" w:type="dxa"/>
          </w:tcPr>
          <w:p w14:paraId="26F1A4FE" w14:textId="2C16711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728991.10</w:t>
            </w:r>
          </w:p>
        </w:tc>
        <w:tc>
          <w:tcPr>
            <w:tcW w:w="1562" w:type="dxa"/>
          </w:tcPr>
          <w:p w14:paraId="1F5362EA" w14:textId="73FD259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3345577.45</w:t>
            </w:r>
          </w:p>
        </w:tc>
        <w:tc>
          <w:tcPr>
            <w:tcW w:w="2134" w:type="dxa"/>
          </w:tcPr>
          <w:p w14:paraId="5D067F27" w14:textId="51971D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48D455" w14:textId="2D6480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06A090" w14:textId="03A40D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D6DC3D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11AEE9" w14:textId="66FF06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1119</w:t>
            </w:r>
          </w:p>
        </w:tc>
        <w:tc>
          <w:tcPr>
            <w:tcW w:w="1558" w:type="dxa"/>
          </w:tcPr>
          <w:p w14:paraId="5F6FFE74" w14:textId="60AACA8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728978.60</w:t>
            </w:r>
          </w:p>
        </w:tc>
        <w:tc>
          <w:tcPr>
            <w:tcW w:w="1562" w:type="dxa"/>
          </w:tcPr>
          <w:p w14:paraId="668191DD" w14:textId="13277F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3345597.64</w:t>
            </w:r>
          </w:p>
        </w:tc>
        <w:tc>
          <w:tcPr>
            <w:tcW w:w="2134" w:type="dxa"/>
          </w:tcPr>
          <w:p w14:paraId="13C5B071" w14:textId="6D5A98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0E9AC5" w14:textId="479629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54487E" w14:textId="66B091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D8991E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0190B4" w14:textId="51B03C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1120</w:t>
            </w:r>
          </w:p>
        </w:tc>
        <w:tc>
          <w:tcPr>
            <w:tcW w:w="1558" w:type="dxa"/>
          </w:tcPr>
          <w:p w14:paraId="2C192C99" w14:textId="7106B5A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728970.86</w:t>
            </w:r>
          </w:p>
        </w:tc>
        <w:tc>
          <w:tcPr>
            <w:tcW w:w="1562" w:type="dxa"/>
          </w:tcPr>
          <w:p w14:paraId="5CD0AFF0" w14:textId="2972E94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3345611.10</w:t>
            </w:r>
          </w:p>
        </w:tc>
        <w:tc>
          <w:tcPr>
            <w:tcW w:w="2134" w:type="dxa"/>
          </w:tcPr>
          <w:p w14:paraId="4CFA7988" w14:textId="386B67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152D19" w14:textId="0B7E34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6FF7FE" w14:textId="03BC90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37B466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227DF8" w14:textId="2B48E8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1121</w:t>
            </w:r>
          </w:p>
        </w:tc>
        <w:tc>
          <w:tcPr>
            <w:tcW w:w="1558" w:type="dxa"/>
          </w:tcPr>
          <w:p w14:paraId="2947733A" w14:textId="270E9B8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728971.19</w:t>
            </w:r>
          </w:p>
        </w:tc>
        <w:tc>
          <w:tcPr>
            <w:tcW w:w="1562" w:type="dxa"/>
          </w:tcPr>
          <w:p w14:paraId="351C53A2" w14:textId="767255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3345616.05</w:t>
            </w:r>
          </w:p>
        </w:tc>
        <w:tc>
          <w:tcPr>
            <w:tcW w:w="2134" w:type="dxa"/>
          </w:tcPr>
          <w:p w14:paraId="1AC14658" w14:textId="1B5085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B4654E" w14:textId="7B170A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9F11D1" w14:textId="3DF60D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A1E591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E7688F" w14:textId="294D4D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1122</w:t>
            </w:r>
          </w:p>
        </w:tc>
        <w:tc>
          <w:tcPr>
            <w:tcW w:w="1558" w:type="dxa"/>
          </w:tcPr>
          <w:p w14:paraId="71A31C86" w14:textId="1598A3E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728976.02</w:t>
            </w:r>
          </w:p>
        </w:tc>
        <w:tc>
          <w:tcPr>
            <w:tcW w:w="1562" w:type="dxa"/>
          </w:tcPr>
          <w:p w14:paraId="198A3412" w14:textId="1BD4BC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3345631.14</w:t>
            </w:r>
          </w:p>
        </w:tc>
        <w:tc>
          <w:tcPr>
            <w:tcW w:w="2134" w:type="dxa"/>
          </w:tcPr>
          <w:p w14:paraId="65FC65E3" w14:textId="4B40C3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DD9D05" w14:textId="0E8A9D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DD7D58" w14:textId="76D1F9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D81E18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AC1BC7" w14:textId="0AB550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1123</w:t>
            </w:r>
          </w:p>
        </w:tc>
        <w:tc>
          <w:tcPr>
            <w:tcW w:w="1558" w:type="dxa"/>
          </w:tcPr>
          <w:p w14:paraId="27B268ED" w14:textId="68F00B5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728977.03</w:t>
            </w:r>
          </w:p>
        </w:tc>
        <w:tc>
          <w:tcPr>
            <w:tcW w:w="1562" w:type="dxa"/>
          </w:tcPr>
          <w:p w14:paraId="02701874" w14:textId="5BEEF8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3345638.40</w:t>
            </w:r>
          </w:p>
        </w:tc>
        <w:tc>
          <w:tcPr>
            <w:tcW w:w="2134" w:type="dxa"/>
          </w:tcPr>
          <w:p w14:paraId="2166D124" w14:textId="79BB15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721200" w14:textId="19254FF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292BCB" w14:textId="4778FE7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194F86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1EE755" w14:textId="6B099C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1124</w:t>
            </w:r>
          </w:p>
        </w:tc>
        <w:tc>
          <w:tcPr>
            <w:tcW w:w="1558" w:type="dxa"/>
          </w:tcPr>
          <w:p w14:paraId="509D767A" w14:textId="6AB44708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728983.23</w:t>
            </w:r>
          </w:p>
        </w:tc>
        <w:tc>
          <w:tcPr>
            <w:tcW w:w="1562" w:type="dxa"/>
          </w:tcPr>
          <w:p w14:paraId="43D714EA" w14:textId="2115F3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3345651.91</w:t>
            </w:r>
          </w:p>
        </w:tc>
        <w:tc>
          <w:tcPr>
            <w:tcW w:w="2134" w:type="dxa"/>
          </w:tcPr>
          <w:p w14:paraId="2D4A32BF" w14:textId="622A1C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8985C8" w14:textId="048900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DE0C91" w14:textId="16E095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1302B9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01B972" w14:textId="2005E8E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1125</w:t>
            </w:r>
          </w:p>
        </w:tc>
        <w:tc>
          <w:tcPr>
            <w:tcW w:w="1558" w:type="dxa"/>
          </w:tcPr>
          <w:p w14:paraId="5E344658" w14:textId="1DC38DC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728985.23</w:t>
            </w:r>
          </w:p>
        </w:tc>
        <w:tc>
          <w:tcPr>
            <w:tcW w:w="1562" w:type="dxa"/>
          </w:tcPr>
          <w:p w14:paraId="167B8872" w14:textId="7221D7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3345674.67</w:t>
            </w:r>
          </w:p>
        </w:tc>
        <w:tc>
          <w:tcPr>
            <w:tcW w:w="2134" w:type="dxa"/>
          </w:tcPr>
          <w:p w14:paraId="1C2E352A" w14:textId="174E0C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A4521" w14:textId="284B0E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AD7A9" w14:textId="6272FAF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5F55E9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BB5255" w14:textId="613AB4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1126</w:t>
            </w:r>
          </w:p>
        </w:tc>
        <w:tc>
          <w:tcPr>
            <w:tcW w:w="1558" w:type="dxa"/>
          </w:tcPr>
          <w:p w14:paraId="0E527627" w14:textId="243543B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728983.94</w:t>
            </w:r>
          </w:p>
        </w:tc>
        <w:tc>
          <w:tcPr>
            <w:tcW w:w="1562" w:type="dxa"/>
          </w:tcPr>
          <w:p w14:paraId="0C8B5F88" w14:textId="2A741A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3345692.73</w:t>
            </w:r>
          </w:p>
        </w:tc>
        <w:tc>
          <w:tcPr>
            <w:tcW w:w="2134" w:type="dxa"/>
          </w:tcPr>
          <w:p w14:paraId="59DCA212" w14:textId="4335EB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427930" w14:textId="06A573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2FE874" w14:textId="143E21D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C7D69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0B04C3" w14:textId="438028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1127</w:t>
            </w:r>
          </w:p>
        </w:tc>
        <w:tc>
          <w:tcPr>
            <w:tcW w:w="1558" w:type="dxa"/>
          </w:tcPr>
          <w:p w14:paraId="29C254A1" w14:textId="268DB30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728984.85</w:t>
            </w:r>
          </w:p>
        </w:tc>
        <w:tc>
          <w:tcPr>
            <w:tcW w:w="1562" w:type="dxa"/>
          </w:tcPr>
          <w:p w14:paraId="1F356946" w14:textId="251AA6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3345710.51</w:t>
            </w:r>
          </w:p>
        </w:tc>
        <w:tc>
          <w:tcPr>
            <w:tcW w:w="2134" w:type="dxa"/>
          </w:tcPr>
          <w:p w14:paraId="5F147287" w14:textId="0A81DA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A858D" w14:textId="329772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624A44" w14:textId="770124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4CBFA7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54FA66" w14:textId="60536F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1128</w:t>
            </w:r>
          </w:p>
        </w:tc>
        <w:tc>
          <w:tcPr>
            <w:tcW w:w="1558" w:type="dxa"/>
          </w:tcPr>
          <w:p w14:paraId="6116CC81" w14:textId="7BE3D9A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728980.31</w:t>
            </w:r>
          </w:p>
        </w:tc>
        <w:tc>
          <w:tcPr>
            <w:tcW w:w="1562" w:type="dxa"/>
          </w:tcPr>
          <w:p w14:paraId="42B06C92" w14:textId="6F212B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3345742.14</w:t>
            </w:r>
          </w:p>
        </w:tc>
        <w:tc>
          <w:tcPr>
            <w:tcW w:w="2134" w:type="dxa"/>
          </w:tcPr>
          <w:p w14:paraId="0541F29C" w14:textId="668B5C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050EC8" w14:textId="0B5EB5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14ECC4" w14:textId="4B66D1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6332B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A442A4" w14:textId="309CFB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1129</w:t>
            </w:r>
          </w:p>
        </w:tc>
        <w:tc>
          <w:tcPr>
            <w:tcW w:w="1558" w:type="dxa"/>
          </w:tcPr>
          <w:p w14:paraId="099D35F8" w14:textId="117AB44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728965.50</w:t>
            </w:r>
          </w:p>
        </w:tc>
        <w:tc>
          <w:tcPr>
            <w:tcW w:w="1562" w:type="dxa"/>
          </w:tcPr>
          <w:p w14:paraId="6F2C1AE5" w14:textId="2B63E7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3345767.91</w:t>
            </w:r>
          </w:p>
        </w:tc>
        <w:tc>
          <w:tcPr>
            <w:tcW w:w="2134" w:type="dxa"/>
          </w:tcPr>
          <w:p w14:paraId="0A10BF0D" w14:textId="32A3F2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7E12F0" w14:textId="56937B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A96A63" w14:textId="72F947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4ED511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5EAAB7" w14:textId="2F4D98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1130</w:t>
            </w:r>
          </w:p>
        </w:tc>
        <w:tc>
          <w:tcPr>
            <w:tcW w:w="1558" w:type="dxa"/>
          </w:tcPr>
          <w:p w14:paraId="03C7D9B8" w14:textId="4ED403F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728943.35</w:t>
            </w:r>
          </w:p>
        </w:tc>
        <w:tc>
          <w:tcPr>
            <w:tcW w:w="1562" w:type="dxa"/>
          </w:tcPr>
          <w:p w14:paraId="24F813E7" w14:textId="36A8D9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3345784.81</w:t>
            </w:r>
          </w:p>
        </w:tc>
        <w:tc>
          <w:tcPr>
            <w:tcW w:w="2134" w:type="dxa"/>
          </w:tcPr>
          <w:p w14:paraId="5C205743" w14:textId="06B645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C09714" w14:textId="198248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70D020" w14:textId="3629E9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4F32C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39CFA6" w14:textId="185B98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1131</w:t>
            </w:r>
          </w:p>
        </w:tc>
        <w:tc>
          <w:tcPr>
            <w:tcW w:w="1558" w:type="dxa"/>
          </w:tcPr>
          <w:p w14:paraId="35DFD983" w14:textId="0CF2129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728926.55</w:t>
            </w:r>
          </w:p>
        </w:tc>
        <w:tc>
          <w:tcPr>
            <w:tcW w:w="1562" w:type="dxa"/>
          </w:tcPr>
          <w:p w14:paraId="67A857FF" w14:textId="3DBFF1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3345803.15</w:t>
            </w:r>
          </w:p>
        </w:tc>
        <w:tc>
          <w:tcPr>
            <w:tcW w:w="2134" w:type="dxa"/>
          </w:tcPr>
          <w:p w14:paraId="4044B092" w14:textId="07A6D3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36B033" w14:textId="260096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2623B" w14:textId="7F96CF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4A6AA6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FE2130" w14:textId="08E3A9C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1132</w:t>
            </w:r>
          </w:p>
        </w:tc>
        <w:tc>
          <w:tcPr>
            <w:tcW w:w="1558" w:type="dxa"/>
          </w:tcPr>
          <w:p w14:paraId="334C28A6" w14:textId="20F4FCE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728909.73</w:t>
            </w:r>
          </w:p>
        </w:tc>
        <w:tc>
          <w:tcPr>
            <w:tcW w:w="1562" w:type="dxa"/>
          </w:tcPr>
          <w:p w14:paraId="0BC02599" w14:textId="7196F9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3345818.12</w:t>
            </w:r>
          </w:p>
        </w:tc>
        <w:tc>
          <w:tcPr>
            <w:tcW w:w="2134" w:type="dxa"/>
          </w:tcPr>
          <w:p w14:paraId="656F2862" w14:textId="47FF6C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6D3494" w14:textId="2CE28A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871112" w14:textId="09EBB3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1B3B8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6B5567" w14:textId="4EC67B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1133</w:t>
            </w:r>
          </w:p>
        </w:tc>
        <w:tc>
          <w:tcPr>
            <w:tcW w:w="1558" w:type="dxa"/>
          </w:tcPr>
          <w:p w14:paraId="36B81461" w14:textId="2F7E0F0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728898.13</w:t>
            </w:r>
          </w:p>
        </w:tc>
        <w:tc>
          <w:tcPr>
            <w:tcW w:w="1562" w:type="dxa"/>
          </w:tcPr>
          <w:p w14:paraId="4EF29D69" w14:textId="1213A5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3345827.55</w:t>
            </w:r>
          </w:p>
        </w:tc>
        <w:tc>
          <w:tcPr>
            <w:tcW w:w="2134" w:type="dxa"/>
          </w:tcPr>
          <w:p w14:paraId="4C8DAC9F" w14:textId="16B013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2423AE" w14:textId="7BEEDA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79B4D5" w14:textId="153CF75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26A2B4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30223C" w14:textId="6E0A9C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1134</w:t>
            </w:r>
          </w:p>
        </w:tc>
        <w:tc>
          <w:tcPr>
            <w:tcW w:w="1558" w:type="dxa"/>
          </w:tcPr>
          <w:p w14:paraId="6A9E36F4" w14:textId="2817624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728882.66</w:t>
            </w:r>
          </w:p>
        </w:tc>
        <w:tc>
          <w:tcPr>
            <w:tcW w:w="1562" w:type="dxa"/>
          </w:tcPr>
          <w:p w14:paraId="52AF22B4" w14:textId="2421896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3345839.73</w:t>
            </w:r>
          </w:p>
        </w:tc>
        <w:tc>
          <w:tcPr>
            <w:tcW w:w="2134" w:type="dxa"/>
          </w:tcPr>
          <w:p w14:paraId="23D33B18" w14:textId="35A1A8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8ECA2D" w14:textId="15DCA09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F24F8" w14:textId="4C09A0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36BA20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8BDCA0" w14:textId="033320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1135</w:t>
            </w:r>
          </w:p>
        </w:tc>
        <w:tc>
          <w:tcPr>
            <w:tcW w:w="1558" w:type="dxa"/>
          </w:tcPr>
          <w:p w14:paraId="169BBF98" w14:textId="5B72155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728868.42</w:t>
            </w:r>
          </w:p>
        </w:tc>
        <w:tc>
          <w:tcPr>
            <w:tcW w:w="1562" w:type="dxa"/>
          </w:tcPr>
          <w:p w14:paraId="7011D90C" w14:textId="42A921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3345849.75</w:t>
            </w:r>
          </w:p>
        </w:tc>
        <w:tc>
          <w:tcPr>
            <w:tcW w:w="2134" w:type="dxa"/>
          </w:tcPr>
          <w:p w14:paraId="77C08F5A" w14:textId="6D647D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486269" w14:textId="433747C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F43395" w14:textId="3AC9214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BA56CB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0E5751" w14:textId="4447D0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1136</w:t>
            </w:r>
          </w:p>
        </w:tc>
        <w:tc>
          <w:tcPr>
            <w:tcW w:w="1558" w:type="dxa"/>
          </w:tcPr>
          <w:p w14:paraId="5C38AC7E" w14:textId="121A084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728849.42</w:t>
            </w:r>
          </w:p>
        </w:tc>
        <w:tc>
          <w:tcPr>
            <w:tcW w:w="1562" w:type="dxa"/>
          </w:tcPr>
          <w:p w14:paraId="053E5776" w14:textId="0BBD24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3345858.22</w:t>
            </w:r>
          </w:p>
        </w:tc>
        <w:tc>
          <w:tcPr>
            <w:tcW w:w="2134" w:type="dxa"/>
          </w:tcPr>
          <w:p w14:paraId="43ADFCBE" w14:textId="722D20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5EBAE" w14:textId="48367A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EF1FD8" w14:textId="6D09BC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837B80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704AED" w14:textId="3C9C2F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1137</w:t>
            </w:r>
          </w:p>
        </w:tc>
        <w:tc>
          <w:tcPr>
            <w:tcW w:w="1558" w:type="dxa"/>
          </w:tcPr>
          <w:p w14:paraId="0DF734DA" w14:textId="4EE3837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728847.97</w:t>
            </w:r>
          </w:p>
        </w:tc>
        <w:tc>
          <w:tcPr>
            <w:tcW w:w="1562" w:type="dxa"/>
          </w:tcPr>
          <w:p w14:paraId="5FB33EFF" w14:textId="0937A0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3345858.82</w:t>
            </w:r>
          </w:p>
        </w:tc>
        <w:tc>
          <w:tcPr>
            <w:tcW w:w="2134" w:type="dxa"/>
          </w:tcPr>
          <w:p w14:paraId="7A84B87D" w14:textId="360CD6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A69D47" w14:textId="258DDF5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C8F07" w14:textId="4EBEDE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B2B60C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00B99C" w14:textId="3A2D77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1138</w:t>
            </w:r>
          </w:p>
        </w:tc>
        <w:tc>
          <w:tcPr>
            <w:tcW w:w="1558" w:type="dxa"/>
          </w:tcPr>
          <w:p w14:paraId="20DD9BF2" w14:textId="7D534F8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728843.37</w:t>
            </w:r>
          </w:p>
        </w:tc>
        <w:tc>
          <w:tcPr>
            <w:tcW w:w="1562" w:type="dxa"/>
          </w:tcPr>
          <w:p w14:paraId="70B45992" w14:textId="001FBBE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3345866.41</w:t>
            </w:r>
          </w:p>
        </w:tc>
        <w:tc>
          <w:tcPr>
            <w:tcW w:w="2134" w:type="dxa"/>
          </w:tcPr>
          <w:p w14:paraId="51DD1AE4" w14:textId="5C7935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5D8967" w14:textId="31088D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6CEF76" w14:textId="301E25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1C857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37E2C5" w14:textId="5C38E27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1139</w:t>
            </w:r>
          </w:p>
        </w:tc>
        <w:tc>
          <w:tcPr>
            <w:tcW w:w="1558" w:type="dxa"/>
          </w:tcPr>
          <w:p w14:paraId="2C03888B" w14:textId="0D55174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728842.88</w:t>
            </w:r>
          </w:p>
        </w:tc>
        <w:tc>
          <w:tcPr>
            <w:tcW w:w="1562" w:type="dxa"/>
          </w:tcPr>
          <w:p w14:paraId="1E9A0255" w14:textId="146B823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3345872.63</w:t>
            </w:r>
          </w:p>
        </w:tc>
        <w:tc>
          <w:tcPr>
            <w:tcW w:w="2134" w:type="dxa"/>
          </w:tcPr>
          <w:p w14:paraId="15583572" w14:textId="7B6E8B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072396" w14:textId="5AF84C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ED3524" w14:textId="02A101A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F81956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11FE77" w14:textId="494CE9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1140</w:t>
            </w:r>
          </w:p>
        </w:tc>
        <w:tc>
          <w:tcPr>
            <w:tcW w:w="1558" w:type="dxa"/>
          </w:tcPr>
          <w:p w14:paraId="1D5BDA06" w14:textId="2693B6B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728840.53</w:t>
            </w:r>
          </w:p>
        </w:tc>
        <w:tc>
          <w:tcPr>
            <w:tcW w:w="1562" w:type="dxa"/>
          </w:tcPr>
          <w:p w14:paraId="67C7D3E5" w14:textId="0BD62F4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3345891.51</w:t>
            </w:r>
          </w:p>
        </w:tc>
        <w:tc>
          <w:tcPr>
            <w:tcW w:w="2134" w:type="dxa"/>
          </w:tcPr>
          <w:p w14:paraId="7818EF79" w14:textId="32E171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A7FBC0" w14:textId="0DBD65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71EC43" w14:textId="35DAF6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929E9A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70241B" w14:textId="67F601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1141</w:t>
            </w:r>
          </w:p>
        </w:tc>
        <w:tc>
          <w:tcPr>
            <w:tcW w:w="1558" w:type="dxa"/>
          </w:tcPr>
          <w:p w14:paraId="572609AE" w14:textId="63A4E7D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728837.37</w:t>
            </w:r>
          </w:p>
        </w:tc>
        <w:tc>
          <w:tcPr>
            <w:tcW w:w="1562" w:type="dxa"/>
          </w:tcPr>
          <w:p w14:paraId="694E4B4C" w14:textId="485FEAF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3345909.43</w:t>
            </w:r>
          </w:p>
        </w:tc>
        <w:tc>
          <w:tcPr>
            <w:tcW w:w="2134" w:type="dxa"/>
          </w:tcPr>
          <w:p w14:paraId="7BABA2CF" w14:textId="22C6E6B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91D73D" w14:textId="438DEF8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AF230" w14:textId="372A90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EE3C04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8B7C2D" w14:textId="425341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1142</w:t>
            </w:r>
          </w:p>
        </w:tc>
        <w:tc>
          <w:tcPr>
            <w:tcW w:w="1558" w:type="dxa"/>
          </w:tcPr>
          <w:p w14:paraId="2727BB91" w14:textId="0EF6355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728832.54</w:t>
            </w:r>
          </w:p>
        </w:tc>
        <w:tc>
          <w:tcPr>
            <w:tcW w:w="1562" w:type="dxa"/>
          </w:tcPr>
          <w:p w14:paraId="3A536EC3" w14:textId="166997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3345925.04</w:t>
            </w:r>
          </w:p>
        </w:tc>
        <w:tc>
          <w:tcPr>
            <w:tcW w:w="2134" w:type="dxa"/>
          </w:tcPr>
          <w:p w14:paraId="2DCCF473" w14:textId="6BE734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CAAFCD" w14:textId="1FD3AC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C72503" w14:textId="168B39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2B383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D21854" w14:textId="431747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1143</w:t>
            </w:r>
          </w:p>
        </w:tc>
        <w:tc>
          <w:tcPr>
            <w:tcW w:w="1558" w:type="dxa"/>
          </w:tcPr>
          <w:p w14:paraId="50FBF627" w14:textId="6F2F3BA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728829.11</w:t>
            </w:r>
          </w:p>
        </w:tc>
        <w:tc>
          <w:tcPr>
            <w:tcW w:w="1562" w:type="dxa"/>
          </w:tcPr>
          <w:p w14:paraId="6D1F1361" w14:textId="0210F08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3345934.53</w:t>
            </w:r>
          </w:p>
        </w:tc>
        <w:tc>
          <w:tcPr>
            <w:tcW w:w="2134" w:type="dxa"/>
          </w:tcPr>
          <w:p w14:paraId="5C375F95" w14:textId="5EE849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5AADD2" w14:textId="106ADAF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CB3132" w14:textId="6E5FB3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3E1990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3919A8" w14:textId="20B7888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1144</w:t>
            </w:r>
          </w:p>
        </w:tc>
        <w:tc>
          <w:tcPr>
            <w:tcW w:w="1558" w:type="dxa"/>
          </w:tcPr>
          <w:p w14:paraId="539A0A0A" w14:textId="3BFDFEE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728827.77</w:t>
            </w:r>
          </w:p>
        </w:tc>
        <w:tc>
          <w:tcPr>
            <w:tcW w:w="1562" w:type="dxa"/>
          </w:tcPr>
          <w:p w14:paraId="57800177" w14:textId="1A296B5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3345938.23</w:t>
            </w:r>
          </w:p>
        </w:tc>
        <w:tc>
          <w:tcPr>
            <w:tcW w:w="2134" w:type="dxa"/>
          </w:tcPr>
          <w:p w14:paraId="64C51848" w14:textId="4207519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416B21" w14:textId="2DD263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B7BD30" w14:textId="7B4D730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3F3D2B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B91260" w14:textId="6BE82D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1145</w:t>
            </w:r>
          </w:p>
        </w:tc>
        <w:tc>
          <w:tcPr>
            <w:tcW w:w="1558" w:type="dxa"/>
          </w:tcPr>
          <w:p w14:paraId="2502A659" w14:textId="4529FC0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728827.53</w:t>
            </w:r>
          </w:p>
        </w:tc>
        <w:tc>
          <w:tcPr>
            <w:tcW w:w="1562" w:type="dxa"/>
          </w:tcPr>
          <w:p w14:paraId="71B46405" w14:textId="76B59F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3345938.89</w:t>
            </w:r>
          </w:p>
        </w:tc>
        <w:tc>
          <w:tcPr>
            <w:tcW w:w="2134" w:type="dxa"/>
          </w:tcPr>
          <w:p w14:paraId="306DFCCB" w14:textId="30C196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87BDA8" w14:textId="0DBE650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839B91" w14:textId="5C37ADB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F7BDC5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9C3FC6" w14:textId="7DC19A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1146</w:t>
            </w:r>
          </w:p>
        </w:tc>
        <w:tc>
          <w:tcPr>
            <w:tcW w:w="1558" w:type="dxa"/>
          </w:tcPr>
          <w:p w14:paraId="07476BFF" w14:textId="07429C4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728827.64</w:t>
            </w:r>
          </w:p>
        </w:tc>
        <w:tc>
          <w:tcPr>
            <w:tcW w:w="1562" w:type="dxa"/>
          </w:tcPr>
          <w:p w14:paraId="5A06B9AD" w14:textId="217179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3345944.52</w:t>
            </w:r>
          </w:p>
        </w:tc>
        <w:tc>
          <w:tcPr>
            <w:tcW w:w="2134" w:type="dxa"/>
          </w:tcPr>
          <w:p w14:paraId="4F0E09D9" w14:textId="1956AD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89CA82A" w14:textId="2D3E9F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5CEC4765" w14:textId="5684FF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452124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36C9DC" w14:textId="6B9359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1147</w:t>
            </w:r>
          </w:p>
        </w:tc>
        <w:tc>
          <w:tcPr>
            <w:tcW w:w="1558" w:type="dxa"/>
          </w:tcPr>
          <w:p w14:paraId="69EAE8E4" w14:textId="0EE02FF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728827.78</w:t>
            </w:r>
          </w:p>
        </w:tc>
        <w:tc>
          <w:tcPr>
            <w:tcW w:w="1562" w:type="dxa"/>
          </w:tcPr>
          <w:p w14:paraId="73F56949" w14:textId="499C45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3345951.32</w:t>
            </w:r>
          </w:p>
        </w:tc>
        <w:tc>
          <w:tcPr>
            <w:tcW w:w="2134" w:type="dxa"/>
          </w:tcPr>
          <w:p w14:paraId="28D51C64" w14:textId="0B150A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AF005F" w14:textId="4144D3A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AE0065" w14:textId="08792E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7423B6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210EAA" w14:textId="32ECEA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1148</w:t>
            </w:r>
          </w:p>
        </w:tc>
        <w:tc>
          <w:tcPr>
            <w:tcW w:w="1558" w:type="dxa"/>
          </w:tcPr>
          <w:p w14:paraId="6F3C888A" w14:textId="45E7710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728828.95</w:t>
            </w:r>
          </w:p>
        </w:tc>
        <w:tc>
          <w:tcPr>
            <w:tcW w:w="1562" w:type="dxa"/>
          </w:tcPr>
          <w:p w14:paraId="004F0ED9" w14:textId="5AE847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3345954.39</w:t>
            </w:r>
          </w:p>
        </w:tc>
        <w:tc>
          <w:tcPr>
            <w:tcW w:w="2134" w:type="dxa"/>
          </w:tcPr>
          <w:p w14:paraId="73F93FEB" w14:textId="1BFE77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161734" w14:textId="0C42709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84FF48" w14:textId="6BE5CF3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3FFFFF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A132CE" w14:textId="0F0B36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1149</w:t>
            </w:r>
          </w:p>
        </w:tc>
        <w:tc>
          <w:tcPr>
            <w:tcW w:w="1558" w:type="dxa"/>
          </w:tcPr>
          <w:p w14:paraId="2F26FFAC" w14:textId="3C4691D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728833.01</w:t>
            </w:r>
          </w:p>
        </w:tc>
        <w:tc>
          <w:tcPr>
            <w:tcW w:w="1562" w:type="dxa"/>
          </w:tcPr>
          <w:p w14:paraId="062B4679" w14:textId="7A55AE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3345965.11</w:t>
            </w:r>
          </w:p>
        </w:tc>
        <w:tc>
          <w:tcPr>
            <w:tcW w:w="2134" w:type="dxa"/>
          </w:tcPr>
          <w:p w14:paraId="453B5364" w14:textId="4426D7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FB0F74" w14:textId="211808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C8CBD" w14:textId="32012B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5CECF8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622995" w14:textId="09FD4A2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1150</w:t>
            </w:r>
          </w:p>
        </w:tc>
        <w:tc>
          <w:tcPr>
            <w:tcW w:w="1558" w:type="dxa"/>
          </w:tcPr>
          <w:p w14:paraId="3EE2263A" w14:textId="5512DCF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728837.44</w:t>
            </w:r>
          </w:p>
        </w:tc>
        <w:tc>
          <w:tcPr>
            <w:tcW w:w="1562" w:type="dxa"/>
          </w:tcPr>
          <w:p w14:paraId="04E14488" w14:textId="4FB4A4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3345984.84</w:t>
            </w:r>
          </w:p>
        </w:tc>
        <w:tc>
          <w:tcPr>
            <w:tcW w:w="2134" w:type="dxa"/>
          </w:tcPr>
          <w:p w14:paraId="510ED77E" w14:textId="60151D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6DDE8E" w14:textId="252AD5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FFC900" w14:textId="773F5B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8E79C5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926A7E" w14:textId="38646C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1151</w:t>
            </w:r>
          </w:p>
        </w:tc>
        <w:tc>
          <w:tcPr>
            <w:tcW w:w="1558" w:type="dxa"/>
          </w:tcPr>
          <w:p w14:paraId="010C5D29" w14:textId="7FA3304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728836.85</w:t>
            </w:r>
          </w:p>
        </w:tc>
        <w:tc>
          <w:tcPr>
            <w:tcW w:w="1562" w:type="dxa"/>
          </w:tcPr>
          <w:p w14:paraId="525EAB43" w14:textId="327F31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3345997.28</w:t>
            </w:r>
          </w:p>
        </w:tc>
        <w:tc>
          <w:tcPr>
            <w:tcW w:w="2134" w:type="dxa"/>
          </w:tcPr>
          <w:p w14:paraId="14DCFA1E" w14:textId="54AB95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74087E" w14:textId="559292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6C170" w14:textId="731CA3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EBE796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6A97F9" w14:textId="2C450D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1152</w:t>
            </w:r>
          </w:p>
        </w:tc>
        <w:tc>
          <w:tcPr>
            <w:tcW w:w="1558" w:type="dxa"/>
          </w:tcPr>
          <w:p w14:paraId="5E54FDF4" w14:textId="702CB58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728834.00</w:t>
            </w:r>
          </w:p>
        </w:tc>
        <w:tc>
          <w:tcPr>
            <w:tcW w:w="1562" w:type="dxa"/>
          </w:tcPr>
          <w:p w14:paraId="7D9F52F4" w14:textId="7E3D83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3346020.43</w:t>
            </w:r>
          </w:p>
        </w:tc>
        <w:tc>
          <w:tcPr>
            <w:tcW w:w="2134" w:type="dxa"/>
          </w:tcPr>
          <w:p w14:paraId="643E4842" w14:textId="18FB84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67024A" w14:textId="041135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CFA374" w14:textId="233A9FE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5AA3B1F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1A1999" w14:textId="7EAAFC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1153</w:t>
            </w:r>
          </w:p>
        </w:tc>
        <w:tc>
          <w:tcPr>
            <w:tcW w:w="1558" w:type="dxa"/>
          </w:tcPr>
          <w:p w14:paraId="0A54D382" w14:textId="00A24B6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728821.41</w:t>
            </w:r>
          </w:p>
        </w:tc>
        <w:tc>
          <w:tcPr>
            <w:tcW w:w="1562" w:type="dxa"/>
          </w:tcPr>
          <w:p w14:paraId="7342DC4B" w14:textId="6D342AB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3346037.96</w:t>
            </w:r>
          </w:p>
        </w:tc>
        <w:tc>
          <w:tcPr>
            <w:tcW w:w="2134" w:type="dxa"/>
          </w:tcPr>
          <w:p w14:paraId="670A20AE" w14:textId="0557054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94A195" w14:textId="7672113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0799F7" w14:textId="110A58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1C8CE4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08D616" w14:textId="6F9E909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1154</w:t>
            </w:r>
          </w:p>
        </w:tc>
        <w:tc>
          <w:tcPr>
            <w:tcW w:w="1558" w:type="dxa"/>
          </w:tcPr>
          <w:p w14:paraId="7309F3F0" w14:textId="311F164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728807.29</w:t>
            </w:r>
          </w:p>
        </w:tc>
        <w:tc>
          <w:tcPr>
            <w:tcW w:w="1562" w:type="dxa"/>
          </w:tcPr>
          <w:p w14:paraId="5FE0383E" w14:textId="10A584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3346049.89</w:t>
            </w:r>
          </w:p>
        </w:tc>
        <w:tc>
          <w:tcPr>
            <w:tcW w:w="2134" w:type="dxa"/>
          </w:tcPr>
          <w:p w14:paraId="37DA9EAE" w14:textId="38C872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065239" w14:textId="7CE9925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8D4CD1" w14:textId="279F17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397A59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C209FC" w14:textId="1BB8C47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1155</w:t>
            </w:r>
          </w:p>
        </w:tc>
        <w:tc>
          <w:tcPr>
            <w:tcW w:w="1558" w:type="dxa"/>
          </w:tcPr>
          <w:p w14:paraId="52061796" w14:textId="1A56A41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728792.37</w:t>
            </w:r>
          </w:p>
        </w:tc>
        <w:tc>
          <w:tcPr>
            <w:tcW w:w="1562" w:type="dxa"/>
          </w:tcPr>
          <w:p w14:paraId="4EC3A5E4" w14:textId="08E1AE1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3346057.99</w:t>
            </w:r>
          </w:p>
        </w:tc>
        <w:tc>
          <w:tcPr>
            <w:tcW w:w="2134" w:type="dxa"/>
          </w:tcPr>
          <w:p w14:paraId="42BFF1D9" w14:textId="54DFA6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DD963" w14:textId="22FDC5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7996B7" w14:textId="7C8614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4BA8C7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981C4F" w14:textId="13AB982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1156</w:t>
            </w:r>
          </w:p>
        </w:tc>
        <w:tc>
          <w:tcPr>
            <w:tcW w:w="1558" w:type="dxa"/>
          </w:tcPr>
          <w:p w14:paraId="0D82EF33" w14:textId="38FA0C9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728787.29</w:t>
            </w:r>
          </w:p>
        </w:tc>
        <w:tc>
          <w:tcPr>
            <w:tcW w:w="1562" w:type="dxa"/>
          </w:tcPr>
          <w:p w14:paraId="731F2B9A" w14:textId="6BC16AD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3346060.73</w:t>
            </w:r>
          </w:p>
        </w:tc>
        <w:tc>
          <w:tcPr>
            <w:tcW w:w="2134" w:type="dxa"/>
          </w:tcPr>
          <w:p w14:paraId="0DD89601" w14:textId="762DD6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FF5CC9" w14:textId="578850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975C3F" w14:textId="237389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5A5887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6A92BA" w14:textId="1A7238E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1157</w:t>
            </w:r>
          </w:p>
        </w:tc>
        <w:tc>
          <w:tcPr>
            <w:tcW w:w="1558" w:type="dxa"/>
          </w:tcPr>
          <w:p w14:paraId="468BCBCD" w14:textId="2AFD6AF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728786.62</w:t>
            </w:r>
          </w:p>
        </w:tc>
        <w:tc>
          <w:tcPr>
            <w:tcW w:w="1562" w:type="dxa"/>
          </w:tcPr>
          <w:p w14:paraId="7C165654" w14:textId="56FDE5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3346061.88</w:t>
            </w:r>
          </w:p>
        </w:tc>
        <w:tc>
          <w:tcPr>
            <w:tcW w:w="2134" w:type="dxa"/>
          </w:tcPr>
          <w:p w14:paraId="7FFAD311" w14:textId="654A8F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02B6F" w14:textId="786679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0F2FB1" w14:textId="0E5672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861DA9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B0F4DF" w14:textId="6D0B897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1158</w:t>
            </w:r>
          </w:p>
        </w:tc>
        <w:tc>
          <w:tcPr>
            <w:tcW w:w="1558" w:type="dxa"/>
          </w:tcPr>
          <w:p w14:paraId="1EAEBC32" w14:textId="6EA5F71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728785.89</w:t>
            </w:r>
          </w:p>
        </w:tc>
        <w:tc>
          <w:tcPr>
            <w:tcW w:w="1562" w:type="dxa"/>
          </w:tcPr>
          <w:p w14:paraId="307691F2" w14:textId="7006260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3346063.39</w:t>
            </w:r>
          </w:p>
        </w:tc>
        <w:tc>
          <w:tcPr>
            <w:tcW w:w="2134" w:type="dxa"/>
          </w:tcPr>
          <w:p w14:paraId="4FC9CB34" w14:textId="36ED6B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55F03" w14:textId="4D4F62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9AB6C1" w14:textId="7984018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BD6874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A59509" w14:textId="701154E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1159</w:t>
            </w:r>
          </w:p>
        </w:tc>
        <w:tc>
          <w:tcPr>
            <w:tcW w:w="1558" w:type="dxa"/>
          </w:tcPr>
          <w:p w14:paraId="13534BB8" w14:textId="63F2600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728785.76</w:t>
            </w:r>
          </w:p>
        </w:tc>
        <w:tc>
          <w:tcPr>
            <w:tcW w:w="1562" w:type="dxa"/>
          </w:tcPr>
          <w:p w14:paraId="7D8C9653" w14:textId="645BDFF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3346065.81</w:t>
            </w:r>
          </w:p>
        </w:tc>
        <w:tc>
          <w:tcPr>
            <w:tcW w:w="2134" w:type="dxa"/>
          </w:tcPr>
          <w:p w14:paraId="156FEF1B" w14:textId="33ABC9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34A984" w14:textId="60551A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57E41A" w14:textId="3BF705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F4885E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6E9450" w14:textId="5C464DC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1160</w:t>
            </w:r>
          </w:p>
        </w:tc>
        <w:tc>
          <w:tcPr>
            <w:tcW w:w="1558" w:type="dxa"/>
          </w:tcPr>
          <w:p w14:paraId="503CB32D" w14:textId="1021C69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728786.66</w:t>
            </w:r>
          </w:p>
        </w:tc>
        <w:tc>
          <w:tcPr>
            <w:tcW w:w="1562" w:type="dxa"/>
          </w:tcPr>
          <w:p w14:paraId="43B2B7C3" w14:textId="7ACC9B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3346066.67</w:t>
            </w:r>
          </w:p>
        </w:tc>
        <w:tc>
          <w:tcPr>
            <w:tcW w:w="2134" w:type="dxa"/>
          </w:tcPr>
          <w:p w14:paraId="3A409BB1" w14:textId="1667CF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A1A5B3" w14:textId="27888B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E9A0B" w14:textId="3C4E0F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FCBECF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E7F4A5" w14:textId="7D4E1C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1161</w:t>
            </w:r>
          </w:p>
        </w:tc>
        <w:tc>
          <w:tcPr>
            <w:tcW w:w="1558" w:type="dxa"/>
          </w:tcPr>
          <w:p w14:paraId="10A147F8" w14:textId="389A604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728794.62</w:t>
            </w:r>
          </w:p>
        </w:tc>
        <w:tc>
          <w:tcPr>
            <w:tcW w:w="1562" w:type="dxa"/>
          </w:tcPr>
          <w:p w14:paraId="1652A966" w14:textId="156C5D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3346074.64</w:t>
            </w:r>
          </w:p>
        </w:tc>
        <w:tc>
          <w:tcPr>
            <w:tcW w:w="2134" w:type="dxa"/>
          </w:tcPr>
          <w:p w14:paraId="7C395949" w14:textId="794B21C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233E4E" w14:textId="525BD7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1A08AF" w14:textId="285EFF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A5028F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CF7331" w14:textId="303FA6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1162</w:t>
            </w:r>
          </w:p>
        </w:tc>
        <w:tc>
          <w:tcPr>
            <w:tcW w:w="1558" w:type="dxa"/>
          </w:tcPr>
          <w:p w14:paraId="628304ED" w14:textId="14DACDE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728806.26</w:t>
            </w:r>
          </w:p>
        </w:tc>
        <w:tc>
          <w:tcPr>
            <w:tcW w:w="1562" w:type="dxa"/>
          </w:tcPr>
          <w:p w14:paraId="5760F381" w14:textId="291913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3346091.49</w:t>
            </w:r>
          </w:p>
        </w:tc>
        <w:tc>
          <w:tcPr>
            <w:tcW w:w="2134" w:type="dxa"/>
          </w:tcPr>
          <w:p w14:paraId="3D6A7BEC" w14:textId="421371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20E154" w14:textId="7F012B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713021" w14:textId="6AFBF9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E2AD86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933258" w14:textId="1CBC46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1163</w:t>
            </w:r>
          </w:p>
        </w:tc>
        <w:tc>
          <w:tcPr>
            <w:tcW w:w="1558" w:type="dxa"/>
          </w:tcPr>
          <w:p w14:paraId="38FF3336" w14:textId="7DDEE6F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728809.86</w:t>
            </w:r>
          </w:p>
        </w:tc>
        <w:tc>
          <w:tcPr>
            <w:tcW w:w="1562" w:type="dxa"/>
          </w:tcPr>
          <w:p w14:paraId="315C5EE8" w14:textId="6B50D3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3346112.76</w:t>
            </w:r>
          </w:p>
        </w:tc>
        <w:tc>
          <w:tcPr>
            <w:tcW w:w="2134" w:type="dxa"/>
          </w:tcPr>
          <w:p w14:paraId="3FB1BE47" w14:textId="16C425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DD7506" w14:textId="7DCD1F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DF28BD" w14:textId="41437C7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EA01F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026F58" w14:textId="3FD23D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1164</w:t>
            </w:r>
          </w:p>
        </w:tc>
        <w:tc>
          <w:tcPr>
            <w:tcW w:w="1558" w:type="dxa"/>
          </w:tcPr>
          <w:p w14:paraId="5B7657B6" w14:textId="7F9FBC9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728810.07</w:t>
            </w:r>
          </w:p>
        </w:tc>
        <w:tc>
          <w:tcPr>
            <w:tcW w:w="1562" w:type="dxa"/>
          </w:tcPr>
          <w:p w14:paraId="660FCBAA" w14:textId="2E13C05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3346114.34</w:t>
            </w:r>
          </w:p>
        </w:tc>
        <w:tc>
          <w:tcPr>
            <w:tcW w:w="2134" w:type="dxa"/>
          </w:tcPr>
          <w:p w14:paraId="07051DD7" w14:textId="46C73D7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5675DA" w14:textId="648F14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F4279B" w14:textId="60067A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67E14B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70DC27" w14:textId="3DED5F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1165</w:t>
            </w:r>
          </w:p>
        </w:tc>
        <w:tc>
          <w:tcPr>
            <w:tcW w:w="1558" w:type="dxa"/>
          </w:tcPr>
          <w:p w14:paraId="17BAA221" w14:textId="5662C83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728811.25</w:t>
            </w:r>
          </w:p>
        </w:tc>
        <w:tc>
          <w:tcPr>
            <w:tcW w:w="1562" w:type="dxa"/>
          </w:tcPr>
          <w:p w14:paraId="6DEA9D48" w14:textId="26A79C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3346116.51</w:t>
            </w:r>
          </w:p>
        </w:tc>
        <w:tc>
          <w:tcPr>
            <w:tcW w:w="2134" w:type="dxa"/>
          </w:tcPr>
          <w:p w14:paraId="5CA0D66E" w14:textId="0729EA0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4F1CCB" w14:textId="6E02F6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10619F" w14:textId="02B22B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E6689F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26FD46" w14:textId="3EC8495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1166</w:t>
            </w:r>
          </w:p>
        </w:tc>
        <w:tc>
          <w:tcPr>
            <w:tcW w:w="1558" w:type="dxa"/>
          </w:tcPr>
          <w:p w14:paraId="1ACF35C8" w14:textId="24B32CE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728832.32</w:t>
            </w:r>
          </w:p>
        </w:tc>
        <w:tc>
          <w:tcPr>
            <w:tcW w:w="1562" w:type="dxa"/>
          </w:tcPr>
          <w:p w14:paraId="1A4EFAD9" w14:textId="08CE9BF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3346126.37</w:t>
            </w:r>
          </w:p>
        </w:tc>
        <w:tc>
          <w:tcPr>
            <w:tcW w:w="2134" w:type="dxa"/>
          </w:tcPr>
          <w:p w14:paraId="62FA0B5B" w14:textId="794345B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928890" w14:textId="24D5C9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8DC25E" w14:textId="389F4B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B8C625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179FB6" w14:textId="73A6698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1167</w:t>
            </w:r>
          </w:p>
        </w:tc>
        <w:tc>
          <w:tcPr>
            <w:tcW w:w="1558" w:type="dxa"/>
          </w:tcPr>
          <w:p w14:paraId="4656B33A" w14:textId="522BD89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728843.36</w:t>
            </w:r>
          </w:p>
        </w:tc>
        <w:tc>
          <w:tcPr>
            <w:tcW w:w="1562" w:type="dxa"/>
          </w:tcPr>
          <w:p w14:paraId="0726950F" w14:textId="772092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3346145.60</w:t>
            </w:r>
          </w:p>
        </w:tc>
        <w:tc>
          <w:tcPr>
            <w:tcW w:w="2134" w:type="dxa"/>
          </w:tcPr>
          <w:p w14:paraId="6E3123E2" w14:textId="37B1CD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3A8138" w14:textId="3B29E4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7C45BE" w14:textId="512AA5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72379C3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E255F1" w14:textId="7702DFD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1168</w:t>
            </w:r>
          </w:p>
        </w:tc>
        <w:tc>
          <w:tcPr>
            <w:tcW w:w="1558" w:type="dxa"/>
          </w:tcPr>
          <w:p w14:paraId="1A07D372" w14:textId="445134A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728848.63</w:t>
            </w:r>
          </w:p>
        </w:tc>
        <w:tc>
          <w:tcPr>
            <w:tcW w:w="1562" w:type="dxa"/>
          </w:tcPr>
          <w:p w14:paraId="39478E89" w14:textId="7A5EFC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3346154.44</w:t>
            </w:r>
          </w:p>
        </w:tc>
        <w:tc>
          <w:tcPr>
            <w:tcW w:w="2134" w:type="dxa"/>
          </w:tcPr>
          <w:p w14:paraId="0933FA9C" w14:textId="290FA6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21E82C" w14:textId="586505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D4ADFB" w14:textId="368ECE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D744FC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6AB9BF" w14:textId="622604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1169</w:t>
            </w:r>
          </w:p>
        </w:tc>
        <w:tc>
          <w:tcPr>
            <w:tcW w:w="1558" w:type="dxa"/>
          </w:tcPr>
          <w:p w14:paraId="74648FE0" w14:textId="67900F3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728851.80</w:t>
            </w:r>
          </w:p>
        </w:tc>
        <w:tc>
          <w:tcPr>
            <w:tcW w:w="1562" w:type="dxa"/>
          </w:tcPr>
          <w:p w14:paraId="50F08D1E" w14:textId="1CA47A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3346157.29</w:t>
            </w:r>
          </w:p>
        </w:tc>
        <w:tc>
          <w:tcPr>
            <w:tcW w:w="2134" w:type="dxa"/>
          </w:tcPr>
          <w:p w14:paraId="3762A4C5" w14:textId="6D0D07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57F07B" w14:textId="27E0E4F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B1937F" w14:textId="79BB96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6EE2E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1F8898" w14:textId="150257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1170</w:t>
            </w:r>
          </w:p>
        </w:tc>
        <w:tc>
          <w:tcPr>
            <w:tcW w:w="1558" w:type="dxa"/>
          </w:tcPr>
          <w:p w14:paraId="73C7E83D" w14:textId="15D2B05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728857.41</w:t>
            </w:r>
          </w:p>
        </w:tc>
        <w:tc>
          <w:tcPr>
            <w:tcW w:w="1562" w:type="dxa"/>
          </w:tcPr>
          <w:p w14:paraId="57254EC4" w14:textId="4EC2F3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3346162.32</w:t>
            </w:r>
          </w:p>
        </w:tc>
        <w:tc>
          <w:tcPr>
            <w:tcW w:w="2134" w:type="dxa"/>
          </w:tcPr>
          <w:p w14:paraId="4D4B908A" w14:textId="2800D0C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F4E814" w14:textId="4255F64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84153" w14:textId="76D6AE8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B21319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06ED37" w14:textId="0378876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1171</w:t>
            </w:r>
          </w:p>
        </w:tc>
        <w:tc>
          <w:tcPr>
            <w:tcW w:w="1558" w:type="dxa"/>
          </w:tcPr>
          <w:p w14:paraId="75C71638" w14:textId="41EE9B6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728863.68</w:t>
            </w:r>
          </w:p>
        </w:tc>
        <w:tc>
          <w:tcPr>
            <w:tcW w:w="1562" w:type="dxa"/>
          </w:tcPr>
          <w:p w14:paraId="71AC47DE" w14:textId="79CCD8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3346170.26</w:t>
            </w:r>
          </w:p>
        </w:tc>
        <w:tc>
          <w:tcPr>
            <w:tcW w:w="2134" w:type="dxa"/>
          </w:tcPr>
          <w:p w14:paraId="794E14A5" w14:textId="42A1FE6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7AE7AA" w14:textId="5BAA8C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1649FC" w14:textId="38E333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EBA434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C36530" w14:textId="0AB45CB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1172</w:t>
            </w:r>
          </w:p>
        </w:tc>
        <w:tc>
          <w:tcPr>
            <w:tcW w:w="1558" w:type="dxa"/>
          </w:tcPr>
          <w:p w14:paraId="220DC7BE" w14:textId="445531A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728865.91</w:t>
            </w:r>
          </w:p>
        </w:tc>
        <w:tc>
          <w:tcPr>
            <w:tcW w:w="1562" w:type="dxa"/>
          </w:tcPr>
          <w:p w14:paraId="05B48DAF" w14:textId="135F43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3346173.08</w:t>
            </w:r>
          </w:p>
        </w:tc>
        <w:tc>
          <w:tcPr>
            <w:tcW w:w="2134" w:type="dxa"/>
          </w:tcPr>
          <w:p w14:paraId="7AAC14E3" w14:textId="48ADE2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AA5003" w14:textId="51E9DB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CC4D32" w14:textId="138565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C5D1B2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3539A8" w14:textId="3AE87C0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1173</w:t>
            </w:r>
          </w:p>
        </w:tc>
        <w:tc>
          <w:tcPr>
            <w:tcW w:w="1558" w:type="dxa"/>
          </w:tcPr>
          <w:p w14:paraId="1BF1B1AF" w14:textId="03EA95A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728870.24</w:t>
            </w:r>
          </w:p>
        </w:tc>
        <w:tc>
          <w:tcPr>
            <w:tcW w:w="1562" w:type="dxa"/>
          </w:tcPr>
          <w:p w14:paraId="223A3D46" w14:textId="597C3B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3346177.94</w:t>
            </w:r>
          </w:p>
        </w:tc>
        <w:tc>
          <w:tcPr>
            <w:tcW w:w="2134" w:type="dxa"/>
          </w:tcPr>
          <w:p w14:paraId="2F4D70D6" w14:textId="0DFDC6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EE8361" w14:textId="5BA4098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32FE94" w14:textId="3F0EAF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1FC406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F6B7E6" w14:textId="553FC9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1174</w:t>
            </w:r>
          </w:p>
        </w:tc>
        <w:tc>
          <w:tcPr>
            <w:tcW w:w="1558" w:type="dxa"/>
          </w:tcPr>
          <w:p w14:paraId="46F9CA12" w14:textId="0B1E0BF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728875.31</w:t>
            </w:r>
          </w:p>
        </w:tc>
        <w:tc>
          <w:tcPr>
            <w:tcW w:w="1562" w:type="dxa"/>
          </w:tcPr>
          <w:p w14:paraId="77C9F45F" w14:textId="1ABD1E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3346188.66</w:t>
            </w:r>
          </w:p>
        </w:tc>
        <w:tc>
          <w:tcPr>
            <w:tcW w:w="2134" w:type="dxa"/>
          </w:tcPr>
          <w:p w14:paraId="19B0C691" w14:textId="6438A7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BE6B4A" w14:textId="6C7D0F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26BBB6" w14:textId="14C6370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4917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B66AFB" w14:textId="760405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1175</w:t>
            </w:r>
          </w:p>
        </w:tc>
        <w:tc>
          <w:tcPr>
            <w:tcW w:w="1558" w:type="dxa"/>
          </w:tcPr>
          <w:p w14:paraId="6E32DFD8" w14:textId="13647EBD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728883.27</w:t>
            </w:r>
          </w:p>
        </w:tc>
        <w:tc>
          <w:tcPr>
            <w:tcW w:w="1562" w:type="dxa"/>
          </w:tcPr>
          <w:p w14:paraId="30C2584E" w14:textId="115ED5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3346203.66</w:t>
            </w:r>
          </w:p>
        </w:tc>
        <w:tc>
          <w:tcPr>
            <w:tcW w:w="2134" w:type="dxa"/>
          </w:tcPr>
          <w:p w14:paraId="2AC28553" w14:textId="7E231C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818498" w14:textId="24174E3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C85A9E" w14:textId="2D2128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25B8CB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D47B38" w14:textId="2D31916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1176</w:t>
            </w:r>
          </w:p>
        </w:tc>
        <w:tc>
          <w:tcPr>
            <w:tcW w:w="1558" w:type="dxa"/>
          </w:tcPr>
          <w:p w14:paraId="69880442" w14:textId="61A42F9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728885.94</w:t>
            </w:r>
          </w:p>
        </w:tc>
        <w:tc>
          <w:tcPr>
            <w:tcW w:w="1562" w:type="dxa"/>
          </w:tcPr>
          <w:p w14:paraId="22184DEA" w14:textId="72C210B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3346222.70</w:t>
            </w:r>
          </w:p>
        </w:tc>
        <w:tc>
          <w:tcPr>
            <w:tcW w:w="2134" w:type="dxa"/>
          </w:tcPr>
          <w:p w14:paraId="1971E01A" w14:textId="1A080F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AF13F8" w14:textId="423646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9DF8B9" w14:textId="37287D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E3819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0F709A" w14:textId="0EEECC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1177</w:t>
            </w:r>
          </w:p>
        </w:tc>
        <w:tc>
          <w:tcPr>
            <w:tcW w:w="1558" w:type="dxa"/>
          </w:tcPr>
          <w:p w14:paraId="3B5F8EE0" w14:textId="7A160A6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728885.94</w:t>
            </w:r>
          </w:p>
        </w:tc>
        <w:tc>
          <w:tcPr>
            <w:tcW w:w="1562" w:type="dxa"/>
          </w:tcPr>
          <w:p w14:paraId="5BF8F36D" w14:textId="3A99CD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3346238.09</w:t>
            </w:r>
          </w:p>
        </w:tc>
        <w:tc>
          <w:tcPr>
            <w:tcW w:w="2134" w:type="dxa"/>
          </w:tcPr>
          <w:p w14:paraId="789F8472" w14:textId="396B083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A9002E" w14:textId="5A263D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789470" w14:textId="08021D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185721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4BDAF1" w14:textId="6775EB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1178</w:t>
            </w:r>
          </w:p>
        </w:tc>
        <w:tc>
          <w:tcPr>
            <w:tcW w:w="1558" w:type="dxa"/>
          </w:tcPr>
          <w:p w14:paraId="6C1B069F" w14:textId="31CD6C2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728881.93</w:t>
            </w:r>
          </w:p>
        </w:tc>
        <w:tc>
          <w:tcPr>
            <w:tcW w:w="1562" w:type="dxa"/>
          </w:tcPr>
          <w:p w14:paraId="63D9EF01" w14:textId="30BBFA5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3346255.32</w:t>
            </w:r>
          </w:p>
        </w:tc>
        <w:tc>
          <w:tcPr>
            <w:tcW w:w="2134" w:type="dxa"/>
          </w:tcPr>
          <w:p w14:paraId="3AB2F31F" w14:textId="367F254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25CC77" w14:textId="46C620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21FA21" w14:textId="39E957B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7735CE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AEDAA6" w14:textId="2FC05C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1179</w:t>
            </w:r>
          </w:p>
        </w:tc>
        <w:tc>
          <w:tcPr>
            <w:tcW w:w="1558" w:type="dxa"/>
          </w:tcPr>
          <w:p w14:paraId="0C06FCC8" w14:textId="01B0CA6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728873.47</w:t>
            </w:r>
          </w:p>
        </w:tc>
        <w:tc>
          <w:tcPr>
            <w:tcW w:w="1562" w:type="dxa"/>
          </w:tcPr>
          <w:p w14:paraId="031C3C68" w14:textId="765235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3346274.08</w:t>
            </w:r>
          </w:p>
        </w:tc>
        <w:tc>
          <w:tcPr>
            <w:tcW w:w="2134" w:type="dxa"/>
          </w:tcPr>
          <w:p w14:paraId="6D461AA6" w14:textId="4AE3E5A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794D57" w14:textId="23EE3A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98D6C1" w14:textId="0549B30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B1B487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976064" w14:textId="20B722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1180</w:t>
            </w:r>
          </w:p>
        </w:tc>
        <w:tc>
          <w:tcPr>
            <w:tcW w:w="1558" w:type="dxa"/>
          </w:tcPr>
          <w:p w14:paraId="2A59C5AE" w14:textId="2CB0370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728863.79</w:t>
            </w:r>
          </w:p>
        </w:tc>
        <w:tc>
          <w:tcPr>
            <w:tcW w:w="1562" w:type="dxa"/>
          </w:tcPr>
          <w:p w14:paraId="51016686" w14:textId="7F3B6D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3346287.58</w:t>
            </w:r>
          </w:p>
        </w:tc>
        <w:tc>
          <w:tcPr>
            <w:tcW w:w="2134" w:type="dxa"/>
          </w:tcPr>
          <w:p w14:paraId="3DC6F301" w14:textId="25E926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653C6A" w14:textId="7C66CBD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CB7A30" w14:textId="0EA609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644CAC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CE5D36" w14:textId="2823D8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1181</w:t>
            </w:r>
          </w:p>
        </w:tc>
        <w:tc>
          <w:tcPr>
            <w:tcW w:w="1558" w:type="dxa"/>
          </w:tcPr>
          <w:p w14:paraId="75DABFB3" w14:textId="0234DCA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728861.01</w:t>
            </w:r>
          </w:p>
        </w:tc>
        <w:tc>
          <w:tcPr>
            <w:tcW w:w="1562" w:type="dxa"/>
          </w:tcPr>
          <w:p w14:paraId="63F9231F" w14:textId="410095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3346290.67</w:t>
            </w:r>
          </w:p>
        </w:tc>
        <w:tc>
          <w:tcPr>
            <w:tcW w:w="2134" w:type="dxa"/>
          </w:tcPr>
          <w:p w14:paraId="67C54815" w14:textId="4E81C1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66B3615" w14:textId="62D9414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A067F0C" w14:textId="43A959C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2E1180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C8F463" w14:textId="4062B64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1182</w:t>
            </w:r>
          </w:p>
        </w:tc>
        <w:tc>
          <w:tcPr>
            <w:tcW w:w="1558" w:type="dxa"/>
          </w:tcPr>
          <w:p w14:paraId="5E5462CA" w14:textId="25F6B80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728854.00</w:t>
            </w:r>
          </w:p>
        </w:tc>
        <w:tc>
          <w:tcPr>
            <w:tcW w:w="1562" w:type="dxa"/>
          </w:tcPr>
          <w:p w14:paraId="665EBDA4" w14:textId="04FDB0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3346301.47</w:t>
            </w:r>
          </w:p>
        </w:tc>
        <w:tc>
          <w:tcPr>
            <w:tcW w:w="2134" w:type="dxa"/>
          </w:tcPr>
          <w:p w14:paraId="5B9E29BF" w14:textId="1365B9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B4772D" w14:textId="40800DC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CDDAD" w14:textId="0B9CB8F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18F155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58B5E8" w14:textId="5931C91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1183</w:t>
            </w:r>
          </w:p>
        </w:tc>
        <w:tc>
          <w:tcPr>
            <w:tcW w:w="1558" w:type="dxa"/>
          </w:tcPr>
          <w:p w14:paraId="1E474366" w14:textId="65FD9E6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728851.16</w:t>
            </w:r>
          </w:p>
        </w:tc>
        <w:tc>
          <w:tcPr>
            <w:tcW w:w="1562" w:type="dxa"/>
          </w:tcPr>
          <w:p w14:paraId="2EF169C9" w14:textId="4DB29DB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3346311.47</w:t>
            </w:r>
          </w:p>
        </w:tc>
        <w:tc>
          <w:tcPr>
            <w:tcW w:w="2134" w:type="dxa"/>
          </w:tcPr>
          <w:p w14:paraId="7E7413AA" w14:textId="5859A6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23642F" w14:textId="026517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C7297A" w14:textId="7B3AE8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D0B19A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2BB3C0" w14:textId="6DE440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1184</w:t>
            </w:r>
          </w:p>
        </w:tc>
        <w:tc>
          <w:tcPr>
            <w:tcW w:w="1558" w:type="dxa"/>
          </w:tcPr>
          <w:p w14:paraId="319B8912" w14:textId="687D4D1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728843.31</w:t>
            </w:r>
          </w:p>
        </w:tc>
        <w:tc>
          <w:tcPr>
            <w:tcW w:w="1562" w:type="dxa"/>
          </w:tcPr>
          <w:p w14:paraId="36E6337C" w14:textId="2A0345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3346328.30</w:t>
            </w:r>
          </w:p>
        </w:tc>
        <w:tc>
          <w:tcPr>
            <w:tcW w:w="2134" w:type="dxa"/>
          </w:tcPr>
          <w:p w14:paraId="3851DB83" w14:textId="5A7CA11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5F04A9" w14:textId="7A3CF75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29997" w14:textId="0FEA05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5F7A65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F27055" w14:textId="68B567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1185</w:t>
            </w:r>
          </w:p>
        </w:tc>
        <w:tc>
          <w:tcPr>
            <w:tcW w:w="1558" w:type="dxa"/>
          </w:tcPr>
          <w:p w14:paraId="6ACC46F1" w14:textId="126355F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728831.42</w:t>
            </w:r>
          </w:p>
        </w:tc>
        <w:tc>
          <w:tcPr>
            <w:tcW w:w="1562" w:type="dxa"/>
          </w:tcPr>
          <w:p w14:paraId="39CA7221" w14:textId="07E4A9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3346345.05</w:t>
            </w:r>
          </w:p>
        </w:tc>
        <w:tc>
          <w:tcPr>
            <w:tcW w:w="2134" w:type="dxa"/>
          </w:tcPr>
          <w:p w14:paraId="26892917" w14:textId="6A52567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FA2DAB" w14:textId="73CAFF6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B702E9" w14:textId="4DB4B7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196643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8795E8" w14:textId="118E7A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1186</w:t>
            </w:r>
          </w:p>
        </w:tc>
        <w:tc>
          <w:tcPr>
            <w:tcW w:w="1558" w:type="dxa"/>
          </w:tcPr>
          <w:p w14:paraId="6B8E9C5A" w14:textId="21FD698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728817.75</w:t>
            </w:r>
          </w:p>
        </w:tc>
        <w:tc>
          <w:tcPr>
            <w:tcW w:w="1562" w:type="dxa"/>
          </w:tcPr>
          <w:p w14:paraId="591115F1" w14:textId="11C5ECE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3346354.14</w:t>
            </w:r>
          </w:p>
        </w:tc>
        <w:tc>
          <w:tcPr>
            <w:tcW w:w="2134" w:type="dxa"/>
          </w:tcPr>
          <w:p w14:paraId="7F8391F1" w14:textId="711F499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82D11E" w14:textId="58570B9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9D74CB" w14:textId="1E652CC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207EC3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147D39" w14:textId="44FDC01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1187</w:t>
            </w:r>
          </w:p>
        </w:tc>
        <w:tc>
          <w:tcPr>
            <w:tcW w:w="1558" w:type="dxa"/>
          </w:tcPr>
          <w:p w14:paraId="2214DE2F" w14:textId="55BFF2F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728809.69</w:t>
            </w:r>
          </w:p>
        </w:tc>
        <w:tc>
          <w:tcPr>
            <w:tcW w:w="1562" w:type="dxa"/>
          </w:tcPr>
          <w:p w14:paraId="159C68E6" w14:textId="3FD91D8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3346361.21</w:t>
            </w:r>
          </w:p>
        </w:tc>
        <w:tc>
          <w:tcPr>
            <w:tcW w:w="2134" w:type="dxa"/>
          </w:tcPr>
          <w:p w14:paraId="2C70FF65" w14:textId="074E096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02963E" w14:textId="57CA79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4A861E" w14:textId="0D948A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804274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BC85C3" w14:textId="72634E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1188</w:t>
            </w:r>
          </w:p>
        </w:tc>
        <w:tc>
          <w:tcPr>
            <w:tcW w:w="1558" w:type="dxa"/>
          </w:tcPr>
          <w:p w14:paraId="4864785C" w14:textId="66D57B7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728801.62</w:t>
            </w:r>
          </w:p>
        </w:tc>
        <w:tc>
          <w:tcPr>
            <w:tcW w:w="1562" w:type="dxa"/>
          </w:tcPr>
          <w:p w14:paraId="516A3830" w14:textId="26EE050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3346367.32</w:t>
            </w:r>
          </w:p>
        </w:tc>
        <w:tc>
          <w:tcPr>
            <w:tcW w:w="2134" w:type="dxa"/>
          </w:tcPr>
          <w:p w14:paraId="72FA7050" w14:textId="1444C3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B395F7" w14:textId="2D1A4C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8CE398" w14:textId="6504F11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C5AFF4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663B20" w14:textId="19FF48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1189</w:t>
            </w:r>
          </w:p>
        </w:tc>
        <w:tc>
          <w:tcPr>
            <w:tcW w:w="1558" w:type="dxa"/>
          </w:tcPr>
          <w:p w14:paraId="11F71C69" w14:textId="71832E0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728791.21</w:t>
            </w:r>
          </w:p>
        </w:tc>
        <w:tc>
          <w:tcPr>
            <w:tcW w:w="1562" w:type="dxa"/>
          </w:tcPr>
          <w:p w14:paraId="50099D31" w14:textId="508931D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3346377.02</w:t>
            </w:r>
          </w:p>
        </w:tc>
        <w:tc>
          <w:tcPr>
            <w:tcW w:w="2134" w:type="dxa"/>
          </w:tcPr>
          <w:p w14:paraId="1BE051B8" w14:textId="3A49A5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ABCF6C" w14:textId="36555F2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4111F6" w14:textId="0430C3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6D64DE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58DAC6" w14:textId="067711E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1190</w:t>
            </w:r>
          </w:p>
        </w:tc>
        <w:tc>
          <w:tcPr>
            <w:tcW w:w="1558" w:type="dxa"/>
          </w:tcPr>
          <w:p w14:paraId="58CDBB5D" w14:textId="20F677E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728783.66</w:t>
            </w:r>
          </w:p>
        </w:tc>
        <w:tc>
          <w:tcPr>
            <w:tcW w:w="1562" w:type="dxa"/>
          </w:tcPr>
          <w:p w14:paraId="6799CC07" w14:textId="2A61A5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3346382.97</w:t>
            </w:r>
          </w:p>
        </w:tc>
        <w:tc>
          <w:tcPr>
            <w:tcW w:w="2134" w:type="dxa"/>
          </w:tcPr>
          <w:p w14:paraId="1235224E" w14:textId="7F1B5EA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71C42F" w14:textId="580C59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FFB3D" w14:textId="6CE2F12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F25D23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D9FB28" w14:textId="78FE5A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1191</w:t>
            </w:r>
          </w:p>
        </w:tc>
        <w:tc>
          <w:tcPr>
            <w:tcW w:w="1558" w:type="dxa"/>
          </w:tcPr>
          <w:p w14:paraId="758529C2" w14:textId="50DC13E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728778.56</w:t>
            </w:r>
          </w:p>
        </w:tc>
        <w:tc>
          <w:tcPr>
            <w:tcW w:w="1562" w:type="dxa"/>
          </w:tcPr>
          <w:p w14:paraId="109FFDD4" w14:textId="25F407B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3346388.69</w:t>
            </w:r>
          </w:p>
        </w:tc>
        <w:tc>
          <w:tcPr>
            <w:tcW w:w="2134" w:type="dxa"/>
          </w:tcPr>
          <w:p w14:paraId="64D9555A" w14:textId="1DD7E06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AC4566" w14:textId="7DC9883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EF1C84" w14:textId="377C99C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379B5C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3A9D79" w14:textId="3F3E46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1192</w:t>
            </w:r>
          </w:p>
        </w:tc>
        <w:tc>
          <w:tcPr>
            <w:tcW w:w="1558" w:type="dxa"/>
          </w:tcPr>
          <w:p w14:paraId="08B80819" w14:textId="53353EC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728770.72</w:t>
            </w:r>
          </w:p>
        </w:tc>
        <w:tc>
          <w:tcPr>
            <w:tcW w:w="1562" w:type="dxa"/>
          </w:tcPr>
          <w:p w14:paraId="171B5218" w14:textId="3CB567D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3346396.53</w:t>
            </w:r>
          </w:p>
        </w:tc>
        <w:tc>
          <w:tcPr>
            <w:tcW w:w="2134" w:type="dxa"/>
          </w:tcPr>
          <w:p w14:paraId="0E29203D" w14:textId="165CF1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C67C81" w14:textId="069E32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A3517C" w14:textId="7E0EE2C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9980E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FBA72F" w14:textId="3CF33BD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1193</w:t>
            </w:r>
          </w:p>
        </w:tc>
        <w:tc>
          <w:tcPr>
            <w:tcW w:w="1558" w:type="dxa"/>
          </w:tcPr>
          <w:p w14:paraId="5A4973AA" w14:textId="5A4C899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728764.25</w:t>
            </w:r>
          </w:p>
        </w:tc>
        <w:tc>
          <w:tcPr>
            <w:tcW w:w="1562" w:type="dxa"/>
          </w:tcPr>
          <w:p w14:paraId="4EE7266F" w14:textId="45474C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3346403.15</w:t>
            </w:r>
          </w:p>
        </w:tc>
        <w:tc>
          <w:tcPr>
            <w:tcW w:w="2134" w:type="dxa"/>
          </w:tcPr>
          <w:p w14:paraId="14BA5CD3" w14:textId="5B5A6A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87BEBA" w14:textId="36BC5C8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ACC8A1" w14:textId="73355D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AA7C0D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1C38FF" w14:textId="009DB31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1194</w:t>
            </w:r>
          </w:p>
        </w:tc>
        <w:tc>
          <w:tcPr>
            <w:tcW w:w="1558" w:type="dxa"/>
          </w:tcPr>
          <w:p w14:paraId="09C3548C" w14:textId="3CEBB7D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728756.77</w:t>
            </w:r>
          </w:p>
        </w:tc>
        <w:tc>
          <w:tcPr>
            <w:tcW w:w="1562" w:type="dxa"/>
          </w:tcPr>
          <w:p w14:paraId="258F4465" w14:textId="39F9A2E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3346410.06</w:t>
            </w:r>
          </w:p>
        </w:tc>
        <w:tc>
          <w:tcPr>
            <w:tcW w:w="2134" w:type="dxa"/>
          </w:tcPr>
          <w:p w14:paraId="043F9FC0" w14:textId="38EC5D4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E0400D" w14:textId="5EC2437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05E826" w14:textId="5DA2A5D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C7B7B1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8FE99E" w14:textId="582EF4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1195</w:t>
            </w:r>
          </w:p>
        </w:tc>
        <w:tc>
          <w:tcPr>
            <w:tcW w:w="1558" w:type="dxa"/>
          </w:tcPr>
          <w:p w14:paraId="77023154" w14:textId="1C6E904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728748.75</w:t>
            </w:r>
          </w:p>
        </w:tc>
        <w:tc>
          <w:tcPr>
            <w:tcW w:w="1562" w:type="dxa"/>
          </w:tcPr>
          <w:p w14:paraId="2A2B690A" w14:textId="58A0F8E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3346417.13</w:t>
            </w:r>
          </w:p>
        </w:tc>
        <w:tc>
          <w:tcPr>
            <w:tcW w:w="2134" w:type="dxa"/>
          </w:tcPr>
          <w:p w14:paraId="5E697255" w14:textId="3279E0A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40E95" w14:textId="08AD4B7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02C97" w14:textId="7B35601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407A6F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F157D8" w14:textId="149E2E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1196</w:t>
            </w:r>
          </w:p>
        </w:tc>
        <w:tc>
          <w:tcPr>
            <w:tcW w:w="1558" w:type="dxa"/>
          </w:tcPr>
          <w:p w14:paraId="5DC3E60A" w14:textId="1365D30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728744.15</w:t>
            </w:r>
          </w:p>
        </w:tc>
        <w:tc>
          <w:tcPr>
            <w:tcW w:w="1562" w:type="dxa"/>
          </w:tcPr>
          <w:p w14:paraId="3F5CEF1D" w14:textId="445D3ED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3346423.01</w:t>
            </w:r>
          </w:p>
        </w:tc>
        <w:tc>
          <w:tcPr>
            <w:tcW w:w="2134" w:type="dxa"/>
          </w:tcPr>
          <w:p w14:paraId="6B4E116F" w14:textId="484141C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FFD0BA" w14:textId="0A866B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F73DB8" w14:textId="61D33A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A194C5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7E3FCC" w14:textId="279217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1197</w:t>
            </w:r>
          </w:p>
        </w:tc>
        <w:tc>
          <w:tcPr>
            <w:tcW w:w="1558" w:type="dxa"/>
          </w:tcPr>
          <w:p w14:paraId="2F625B63" w14:textId="2AA89CF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728740.03</w:t>
            </w:r>
          </w:p>
        </w:tc>
        <w:tc>
          <w:tcPr>
            <w:tcW w:w="1562" w:type="dxa"/>
          </w:tcPr>
          <w:p w14:paraId="6B58BC7B" w14:textId="2199B8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3346428.08</w:t>
            </w:r>
          </w:p>
        </w:tc>
        <w:tc>
          <w:tcPr>
            <w:tcW w:w="2134" w:type="dxa"/>
          </w:tcPr>
          <w:p w14:paraId="46439A84" w14:textId="214B806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8BA015" w14:textId="6889B9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890F35" w14:textId="069C35F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8BF47B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29097B" w14:textId="5D2F83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1198</w:t>
            </w:r>
          </w:p>
        </w:tc>
        <w:tc>
          <w:tcPr>
            <w:tcW w:w="1558" w:type="dxa"/>
          </w:tcPr>
          <w:p w14:paraId="475D91CB" w14:textId="02C6A405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728735.12</w:t>
            </w:r>
          </w:p>
        </w:tc>
        <w:tc>
          <w:tcPr>
            <w:tcW w:w="1562" w:type="dxa"/>
          </w:tcPr>
          <w:p w14:paraId="6BAEF7FA" w14:textId="198F002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3346437.52</w:t>
            </w:r>
          </w:p>
        </w:tc>
        <w:tc>
          <w:tcPr>
            <w:tcW w:w="2134" w:type="dxa"/>
          </w:tcPr>
          <w:p w14:paraId="326C2CDB" w14:textId="1E06863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018AC6" w14:textId="7B5771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35B722" w14:textId="649CAD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5284169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1B05F3" w14:textId="446223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1199</w:t>
            </w:r>
          </w:p>
        </w:tc>
        <w:tc>
          <w:tcPr>
            <w:tcW w:w="1558" w:type="dxa"/>
          </w:tcPr>
          <w:p w14:paraId="5CC00B00" w14:textId="03F1FA40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728732.15</w:t>
            </w:r>
          </w:p>
        </w:tc>
        <w:tc>
          <w:tcPr>
            <w:tcW w:w="1562" w:type="dxa"/>
          </w:tcPr>
          <w:p w14:paraId="4E72E307" w14:textId="751A2D9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3346447.51</w:t>
            </w:r>
          </w:p>
        </w:tc>
        <w:tc>
          <w:tcPr>
            <w:tcW w:w="2134" w:type="dxa"/>
          </w:tcPr>
          <w:p w14:paraId="287C7031" w14:textId="0853A02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E8C9D0" w14:textId="0B337E6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930B61" w14:textId="518478B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AEE9DC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8EA12E" w14:textId="4F267C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1200</w:t>
            </w:r>
          </w:p>
        </w:tc>
        <w:tc>
          <w:tcPr>
            <w:tcW w:w="1558" w:type="dxa"/>
          </w:tcPr>
          <w:p w14:paraId="00CA2DFE" w14:textId="1273075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728729.37</w:t>
            </w:r>
          </w:p>
        </w:tc>
        <w:tc>
          <w:tcPr>
            <w:tcW w:w="1562" w:type="dxa"/>
          </w:tcPr>
          <w:p w14:paraId="6753194D" w14:textId="61EDB3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3346456.35</w:t>
            </w:r>
          </w:p>
        </w:tc>
        <w:tc>
          <w:tcPr>
            <w:tcW w:w="2134" w:type="dxa"/>
          </w:tcPr>
          <w:p w14:paraId="79FE895E" w14:textId="7707661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E8E41E" w14:textId="71E4F9C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842E3C" w14:textId="784FAE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E6A700B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9E5B4D" w14:textId="045937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1201</w:t>
            </w:r>
          </w:p>
        </w:tc>
        <w:tc>
          <w:tcPr>
            <w:tcW w:w="1558" w:type="dxa"/>
          </w:tcPr>
          <w:p w14:paraId="41218E76" w14:textId="6DB5091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728729.63</w:t>
            </w:r>
          </w:p>
        </w:tc>
        <w:tc>
          <w:tcPr>
            <w:tcW w:w="1562" w:type="dxa"/>
          </w:tcPr>
          <w:p w14:paraId="3F631783" w14:textId="552AB4A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3346464.97</w:t>
            </w:r>
          </w:p>
        </w:tc>
        <w:tc>
          <w:tcPr>
            <w:tcW w:w="2134" w:type="dxa"/>
          </w:tcPr>
          <w:p w14:paraId="5789E3D7" w14:textId="62609FA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F6947B" w14:textId="2FDA1D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AB29AC" w14:textId="5DA7517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D4A3C3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1B999F" w14:textId="23F51B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1202</w:t>
            </w:r>
          </w:p>
        </w:tc>
        <w:tc>
          <w:tcPr>
            <w:tcW w:w="1558" w:type="dxa"/>
          </w:tcPr>
          <w:p w14:paraId="0CE1278E" w14:textId="0D29A11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728732.54</w:t>
            </w:r>
          </w:p>
        </w:tc>
        <w:tc>
          <w:tcPr>
            <w:tcW w:w="1562" w:type="dxa"/>
          </w:tcPr>
          <w:p w14:paraId="34B72E4E" w14:textId="1115418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3346480.31</w:t>
            </w:r>
          </w:p>
        </w:tc>
        <w:tc>
          <w:tcPr>
            <w:tcW w:w="2134" w:type="dxa"/>
          </w:tcPr>
          <w:p w14:paraId="72783741" w14:textId="777E9F0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ECBF6A" w14:textId="4FA8572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77F04A" w14:textId="0823DA5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441D86A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FEA038" w14:textId="3BC36B3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1203</w:t>
            </w:r>
          </w:p>
        </w:tc>
        <w:tc>
          <w:tcPr>
            <w:tcW w:w="1558" w:type="dxa"/>
          </w:tcPr>
          <w:p w14:paraId="16557C02" w14:textId="52F4FFC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728722.13</w:t>
            </w:r>
          </w:p>
        </w:tc>
        <w:tc>
          <w:tcPr>
            <w:tcW w:w="1562" w:type="dxa"/>
          </w:tcPr>
          <w:p w14:paraId="68830F59" w14:textId="1C06987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3346512.09</w:t>
            </w:r>
          </w:p>
        </w:tc>
        <w:tc>
          <w:tcPr>
            <w:tcW w:w="2134" w:type="dxa"/>
          </w:tcPr>
          <w:p w14:paraId="06F0B322" w14:textId="441304A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14E51C" w14:textId="28A5B60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64122" w14:textId="784542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E3F68E4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F05D9D" w14:textId="21A7CB1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1204</w:t>
            </w:r>
          </w:p>
        </w:tc>
        <w:tc>
          <w:tcPr>
            <w:tcW w:w="1558" w:type="dxa"/>
          </w:tcPr>
          <w:p w14:paraId="6F4410B2" w14:textId="3D27308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728701.83</w:t>
            </w:r>
          </w:p>
        </w:tc>
        <w:tc>
          <w:tcPr>
            <w:tcW w:w="1562" w:type="dxa"/>
          </w:tcPr>
          <w:p w14:paraId="21417381" w14:textId="237CCE6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3346559.34</w:t>
            </w:r>
          </w:p>
        </w:tc>
        <w:tc>
          <w:tcPr>
            <w:tcW w:w="2134" w:type="dxa"/>
          </w:tcPr>
          <w:p w14:paraId="66F8D27C" w14:textId="06083EB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AFC8D8" w14:textId="0559888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B8F297" w14:textId="56D8864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BB1BD0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09B7A7" w14:textId="5B26CD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1205</w:t>
            </w:r>
          </w:p>
        </w:tc>
        <w:tc>
          <w:tcPr>
            <w:tcW w:w="1558" w:type="dxa"/>
          </w:tcPr>
          <w:p w14:paraId="3AD75656" w14:textId="7A9E315F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728689.15</w:t>
            </w:r>
          </w:p>
        </w:tc>
        <w:tc>
          <w:tcPr>
            <w:tcW w:w="1562" w:type="dxa"/>
          </w:tcPr>
          <w:p w14:paraId="721804D2" w14:textId="21D911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3346573.83</w:t>
            </w:r>
          </w:p>
        </w:tc>
        <w:tc>
          <w:tcPr>
            <w:tcW w:w="2134" w:type="dxa"/>
          </w:tcPr>
          <w:p w14:paraId="1E7DD57E" w14:textId="1F7316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3F726" w14:textId="1D2D3BB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DD455E" w14:textId="6B59683F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1BC9A1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646782" w14:textId="6B6F869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1206</w:t>
            </w:r>
          </w:p>
        </w:tc>
        <w:tc>
          <w:tcPr>
            <w:tcW w:w="1558" w:type="dxa"/>
          </w:tcPr>
          <w:p w14:paraId="03E39237" w14:textId="308C52C3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728678.77</w:t>
            </w:r>
          </w:p>
        </w:tc>
        <w:tc>
          <w:tcPr>
            <w:tcW w:w="1562" w:type="dxa"/>
          </w:tcPr>
          <w:p w14:paraId="4C6CECFF" w14:textId="124FC3F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3346584.38</w:t>
            </w:r>
          </w:p>
        </w:tc>
        <w:tc>
          <w:tcPr>
            <w:tcW w:w="2134" w:type="dxa"/>
          </w:tcPr>
          <w:p w14:paraId="09CCCDA4" w14:textId="191D3B9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F9C407" w14:textId="1182C79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E203E7" w14:textId="612F181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75824DC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001C0D" w14:textId="0B8B0EA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1207</w:t>
            </w:r>
          </w:p>
        </w:tc>
        <w:tc>
          <w:tcPr>
            <w:tcW w:w="1558" w:type="dxa"/>
          </w:tcPr>
          <w:p w14:paraId="1240D9B2" w14:textId="70BEB4F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728672.00</w:t>
            </w:r>
          </w:p>
        </w:tc>
        <w:tc>
          <w:tcPr>
            <w:tcW w:w="1562" w:type="dxa"/>
          </w:tcPr>
          <w:p w14:paraId="5CEC3344" w14:textId="5F31A22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3346592.37</w:t>
            </w:r>
          </w:p>
        </w:tc>
        <w:tc>
          <w:tcPr>
            <w:tcW w:w="2134" w:type="dxa"/>
          </w:tcPr>
          <w:p w14:paraId="6C779AFB" w14:textId="0E2689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8182DF" w14:textId="7762FF9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86903C" w14:textId="2BF368D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9202052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678EA9" w14:textId="1084EBA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1208</w:t>
            </w:r>
          </w:p>
        </w:tc>
        <w:tc>
          <w:tcPr>
            <w:tcW w:w="1558" w:type="dxa"/>
          </w:tcPr>
          <w:p w14:paraId="69D8CC39" w14:textId="5650DB1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728663.54</w:t>
            </w:r>
          </w:p>
        </w:tc>
        <w:tc>
          <w:tcPr>
            <w:tcW w:w="1562" w:type="dxa"/>
          </w:tcPr>
          <w:p w14:paraId="3D1F96F3" w14:textId="76F25D3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3346602.35</w:t>
            </w:r>
          </w:p>
        </w:tc>
        <w:tc>
          <w:tcPr>
            <w:tcW w:w="2134" w:type="dxa"/>
          </w:tcPr>
          <w:p w14:paraId="7FEEC5DC" w14:textId="4AEE1E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29841C" w14:textId="2C13398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BDCAF7" w14:textId="789203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CAE331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5A0AB5" w14:textId="01EB04A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1209</w:t>
            </w:r>
          </w:p>
        </w:tc>
        <w:tc>
          <w:tcPr>
            <w:tcW w:w="1558" w:type="dxa"/>
          </w:tcPr>
          <w:p w14:paraId="5B5981AB" w14:textId="301E217B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728651.27</w:t>
            </w:r>
          </w:p>
        </w:tc>
        <w:tc>
          <w:tcPr>
            <w:tcW w:w="1562" w:type="dxa"/>
          </w:tcPr>
          <w:p w14:paraId="13D054A4" w14:textId="0EF748F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3346615.11</w:t>
            </w:r>
          </w:p>
        </w:tc>
        <w:tc>
          <w:tcPr>
            <w:tcW w:w="2134" w:type="dxa"/>
          </w:tcPr>
          <w:p w14:paraId="3A4BD10C" w14:textId="3FB7486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9F9F6A" w14:textId="7561905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B3681E" w14:textId="3AEBACF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8C128E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81F52F" w14:textId="554B0D2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1210</w:t>
            </w:r>
          </w:p>
        </w:tc>
        <w:tc>
          <w:tcPr>
            <w:tcW w:w="1558" w:type="dxa"/>
          </w:tcPr>
          <w:p w14:paraId="47A7F81F" w14:textId="3B43A01A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728639.51</w:t>
            </w:r>
          </w:p>
        </w:tc>
        <w:tc>
          <w:tcPr>
            <w:tcW w:w="1562" w:type="dxa"/>
          </w:tcPr>
          <w:p w14:paraId="11E69442" w14:textId="2C61DB9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3346625.56</w:t>
            </w:r>
          </w:p>
        </w:tc>
        <w:tc>
          <w:tcPr>
            <w:tcW w:w="2134" w:type="dxa"/>
          </w:tcPr>
          <w:p w14:paraId="55D25708" w14:textId="4132EB8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61AA72" w14:textId="59827D8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D49768" w14:textId="7E17461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4628CBA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3E217A" w14:textId="53BD6BE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1211</w:t>
            </w:r>
          </w:p>
        </w:tc>
        <w:tc>
          <w:tcPr>
            <w:tcW w:w="1558" w:type="dxa"/>
          </w:tcPr>
          <w:p w14:paraId="1F97235C" w14:textId="24E13677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728622.32</w:t>
            </w:r>
          </w:p>
        </w:tc>
        <w:tc>
          <w:tcPr>
            <w:tcW w:w="1562" w:type="dxa"/>
          </w:tcPr>
          <w:p w14:paraId="04343254" w14:textId="6EF339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3346645.87</w:t>
            </w:r>
          </w:p>
        </w:tc>
        <w:tc>
          <w:tcPr>
            <w:tcW w:w="2134" w:type="dxa"/>
          </w:tcPr>
          <w:p w14:paraId="617B72F1" w14:textId="04009E5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56AC1" w14:textId="26C6760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D5AD5" w14:textId="26A9990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DB6300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ECFBA6" w14:textId="515C81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1212</w:t>
            </w:r>
          </w:p>
        </w:tc>
        <w:tc>
          <w:tcPr>
            <w:tcW w:w="1558" w:type="dxa"/>
          </w:tcPr>
          <w:p w14:paraId="477EDBBB" w14:textId="64D5CF3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728594.41</w:t>
            </w:r>
          </w:p>
        </w:tc>
        <w:tc>
          <w:tcPr>
            <w:tcW w:w="1562" w:type="dxa"/>
          </w:tcPr>
          <w:p w14:paraId="68C07943" w14:textId="797AEEE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3346668.61</w:t>
            </w:r>
          </w:p>
        </w:tc>
        <w:tc>
          <w:tcPr>
            <w:tcW w:w="2134" w:type="dxa"/>
          </w:tcPr>
          <w:p w14:paraId="3AF8E17F" w14:textId="7C2B2A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EF9D06" w14:textId="1F0FCDF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67F1DB" w14:textId="3C5E38D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F1A7C0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3B4928" w14:textId="1615321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1213</w:t>
            </w:r>
          </w:p>
        </w:tc>
        <w:tc>
          <w:tcPr>
            <w:tcW w:w="1558" w:type="dxa"/>
          </w:tcPr>
          <w:p w14:paraId="54724BB0" w14:textId="462EBD5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728573.42</w:t>
            </w:r>
          </w:p>
        </w:tc>
        <w:tc>
          <w:tcPr>
            <w:tcW w:w="1562" w:type="dxa"/>
          </w:tcPr>
          <w:p w14:paraId="3FCE75B4" w14:textId="0A22CCE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3346690.30</w:t>
            </w:r>
          </w:p>
        </w:tc>
        <w:tc>
          <w:tcPr>
            <w:tcW w:w="2134" w:type="dxa"/>
          </w:tcPr>
          <w:p w14:paraId="6E866144" w14:textId="741AD3D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4E569B" w14:textId="443EB65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5D372D" w14:textId="34E6784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181B62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5DE0CE" w14:textId="18360E0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1214</w:t>
            </w:r>
          </w:p>
        </w:tc>
        <w:tc>
          <w:tcPr>
            <w:tcW w:w="1558" w:type="dxa"/>
          </w:tcPr>
          <w:p w14:paraId="058600C7" w14:textId="6CC5C364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728552.24</w:t>
            </w:r>
          </w:p>
        </w:tc>
        <w:tc>
          <w:tcPr>
            <w:tcW w:w="1562" w:type="dxa"/>
          </w:tcPr>
          <w:p w14:paraId="00D87FC7" w14:textId="79E5B5C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3346708.31</w:t>
            </w:r>
          </w:p>
        </w:tc>
        <w:tc>
          <w:tcPr>
            <w:tcW w:w="2134" w:type="dxa"/>
          </w:tcPr>
          <w:p w14:paraId="0CAAB296" w14:textId="7C7BAD6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91EE4D" w14:textId="2FB8D4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6FBBBA" w14:textId="60AF1C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5ED9F0C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3CB0F9" w14:textId="69F6D1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1215</w:t>
            </w:r>
          </w:p>
        </w:tc>
        <w:tc>
          <w:tcPr>
            <w:tcW w:w="1558" w:type="dxa"/>
          </w:tcPr>
          <w:p w14:paraId="4C5E3532" w14:textId="3CC14909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728532.19</w:t>
            </w:r>
          </w:p>
        </w:tc>
        <w:tc>
          <w:tcPr>
            <w:tcW w:w="1562" w:type="dxa"/>
          </w:tcPr>
          <w:p w14:paraId="552B98DA" w14:textId="5E1BAFA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3346719.67</w:t>
            </w:r>
          </w:p>
        </w:tc>
        <w:tc>
          <w:tcPr>
            <w:tcW w:w="2134" w:type="dxa"/>
          </w:tcPr>
          <w:p w14:paraId="0493CD4C" w14:textId="672E0A7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3797E1" w14:textId="6C5409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CA6037" w14:textId="6EF24D3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06B791C6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7E6572" w14:textId="4B600EC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1216</w:t>
            </w:r>
          </w:p>
        </w:tc>
        <w:tc>
          <w:tcPr>
            <w:tcW w:w="1558" w:type="dxa"/>
          </w:tcPr>
          <w:p w14:paraId="5206C5B7" w14:textId="3F24BF5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728521.30</w:t>
            </w:r>
          </w:p>
        </w:tc>
        <w:tc>
          <w:tcPr>
            <w:tcW w:w="1562" w:type="dxa"/>
          </w:tcPr>
          <w:p w14:paraId="68DBEEB2" w14:textId="7FCC4F0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3346724.06</w:t>
            </w:r>
          </w:p>
        </w:tc>
        <w:tc>
          <w:tcPr>
            <w:tcW w:w="2134" w:type="dxa"/>
          </w:tcPr>
          <w:p w14:paraId="58610E1C" w14:textId="5C00C01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E673425" w14:textId="23D7336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8483F76" w14:textId="11DC2E4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684F06E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183B2F" w14:textId="05087B7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1217</w:t>
            </w:r>
          </w:p>
        </w:tc>
        <w:tc>
          <w:tcPr>
            <w:tcW w:w="1558" w:type="dxa"/>
          </w:tcPr>
          <w:p w14:paraId="63A36419" w14:textId="31752CFE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728511.52</w:t>
            </w:r>
          </w:p>
        </w:tc>
        <w:tc>
          <w:tcPr>
            <w:tcW w:w="1562" w:type="dxa"/>
          </w:tcPr>
          <w:p w14:paraId="0E43EDC0" w14:textId="774BDEE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3346726.29</w:t>
            </w:r>
          </w:p>
        </w:tc>
        <w:tc>
          <w:tcPr>
            <w:tcW w:w="2134" w:type="dxa"/>
          </w:tcPr>
          <w:p w14:paraId="5F0489FB" w14:textId="34B3C4A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2E5AF8" w14:textId="6F8AED2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64AE71" w14:textId="3FB84EB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1A2CFAA5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28D323" w14:textId="4A98401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1218</w:t>
            </w:r>
          </w:p>
        </w:tc>
        <w:tc>
          <w:tcPr>
            <w:tcW w:w="1558" w:type="dxa"/>
          </w:tcPr>
          <w:p w14:paraId="5C38EE28" w14:textId="4DDF9C6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728497.05</w:t>
            </w:r>
          </w:p>
        </w:tc>
        <w:tc>
          <w:tcPr>
            <w:tcW w:w="1562" w:type="dxa"/>
          </w:tcPr>
          <w:p w14:paraId="0F156BE5" w14:textId="167F0FE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3346729.43</w:t>
            </w:r>
          </w:p>
        </w:tc>
        <w:tc>
          <w:tcPr>
            <w:tcW w:w="2134" w:type="dxa"/>
          </w:tcPr>
          <w:p w14:paraId="43D8F13B" w14:textId="2391E2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AB3162" w14:textId="2EABB4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926B58" w14:textId="0C33993A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C96EF8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25492F" w14:textId="456F22A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1219</w:t>
            </w:r>
          </w:p>
        </w:tc>
        <w:tc>
          <w:tcPr>
            <w:tcW w:w="1558" w:type="dxa"/>
          </w:tcPr>
          <w:p w14:paraId="2E755B9A" w14:textId="5391EF3C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728481.11</w:t>
            </w:r>
          </w:p>
        </w:tc>
        <w:tc>
          <w:tcPr>
            <w:tcW w:w="1562" w:type="dxa"/>
          </w:tcPr>
          <w:p w14:paraId="67480061" w14:textId="2093A6F7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3346732.59</w:t>
            </w:r>
          </w:p>
        </w:tc>
        <w:tc>
          <w:tcPr>
            <w:tcW w:w="2134" w:type="dxa"/>
          </w:tcPr>
          <w:p w14:paraId="5043767C" w14:textId="5B79273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254671" w14:textId="51E29936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0C3D41" w14:textId="7D1C8ED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600A4807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20F764" w14:textId="057A2AC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1220</w:t>
            </w:r>
          </w:p>
        </w:tc>
        <w:tc>
          <w:tcPr>
            <w:tcW w:w="1558" w:type="dxa"/>
          </w:tcPr>
          <w:p w14:paraId="40BF955D" w14:textId="3AC80642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72843</w:t>
            </w:r>
            <w:r>
              <w:rPr>
                <w:sz w:val="18"/>
                <w:szCs w:val="20"/>
              </w:rPr>
              <w:t>9</w:t>
            </w:r>
            <w:r w:rsidRPr="002E6E74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81</w:t>
            </w:r>
          </w:p>
        </w:tc>
        <w:tc>
          <w:tcPr>
            <w:tcW w:w="1562" w:type="dxa"/>
          </w:tcPr>
          <w:p w14:paraId="10D1F485" w14:textId="26A4F66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334673</w:t>
            </w:r>
            <w:r>
              <w:rPr>
                <w:sz w:val="18"/>
              </w:rPr>
              <w:t>9</w:t>
            </w:r>
            <w:r w:rsidRPr="002E6E74">
              <w:rPr>
                <w:sz w:val="18"/>
              </w:rPr>
              <w:t>.</w:t>
            </w:r>
            <w:r>
              <w:rPr>
                <w:sz w:val="18"/>
              </w:rPr>
              <w:t>50</w:t>
            </w:r>
          </w:p>
        </w:tc>
        <w:tc>
          <w:tcPr>
            <w:tcW w:w="2134" w:type="dxa"/>
          </w:tcPr>
          <w:p w14:paraId="619E3CB9" w14:textId="218CD05D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8C7E12" w14:textId="3222538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CD2B7E" w14:textId="69EC4B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37C73D5D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7F6C6D" w14:textId="7189F984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1221</w:t>
            </w:r>
          </w:p>
        </w:tc>
        <w:tc>
          <w:tcPr>
            <w:tcW w:w="1558" w:type="dxa"/>
          </w:tcPr>
          <w:p w14:paraId="676F654A" w14:textId="553629E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</w:t>
            </w:r>
            <w:r>
              <w:rPr>
                <w:sz w:val="18"/>
                <w:szCs w:val="20"/>
              </w:rPr>
              <w:t>1</w:t>
            </w:r>
            <w:r w:rsidRPr="002E6E74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72</w:t>
            </w:r>
          </w:p>
        </w:tc>
        <w:tc>
          <w:tcPr>
            <w:tcW w:w="1562" w:type="dxa"/>
          </w:tcPr>
          <w:p w14:paraId="378DC3F7" w14:textId="19F23A7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</w:t>
            </w:r>
            <w:r>
              <w:rPr>
                <w:sz w:val="18"/>
              </w:rPr>
              <w:t>41</w:t>
            </w:r>
            <w:r w:rsidRPr="002E6E74">
              <w:rPr>
                <w:sz w:val="18"/>
              </w:rPr>
              <w:t>.</w:t>
            </w:r>
            <w:r>
              <w:rPr>
                <w:sz w:val="18"/>
              </w:rPr>
              <w:t>33</w:t>
            </w:r>
          </w:p>
        </w:tc>
        <w:tc>
          <w:tcPr>
            <w:tcW w:w="2134" w:type="dxa"/>
          </w:tcPr>
          <w:p w14:paraId="54A3ACC7" w14:textId="7CB8CB60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28242A" w14:textId="585F29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0018E0" w14:textId="55BF1E99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2EBED7B8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79EC84" w14:textId="6A668103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1222</w:t>
            </w:r>
          </w:p>
        </w:tc>
        <w:tc>
          <w:tcPr>
            <w:tcW w:w="1558" w:type="dxa"/>
          </w:tcPr>
          <w:p w14:paraId="55736BE1" w14:textId="797041C1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</w:t>
            </w:r>
            <w:r>
              <w:rPr>
                <w:sz w:val="18"/>
                <w:szCs w:val="20"/>
              </w:rPr>
              <w:t>68</w:t>
            </w:r>
            <w:r w:rsidRPr="002E6E74">
              <w:rPr>
                <w:sz w:val="18"/>
                <w:szCs w:val="20"/>
              </w:rPr>
              <w:t>.</w:t>
            </w:r>
            <w:r>
              <w:rPr>
                <w:sz w:val="18"/>
                <w:szCs w:val="20"/>
              </w:rPr>
              <w:t>10</w:t>
            </w:r>
          </w:p>
        </w:tc>
        <w:tc>
          <w:tcPr>
            <w:tcW w:w="1562" w:type="dxa"/>
          </w:tcPr>
          <w:p w14:paraId="47FE6E2E" w14:textId="6297780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</w:t>
            </w:r>
            <w:r>
              <w:rPr>
                <w:sz w:val="18"/>
              </w:rPr>
              <w:t>44</w:t>
            </w:r>
            <w:r w:rsidRPr="002E6E74">
              <w:rPr>
                <w:sz w:val="18"/>
              </w:rPr>
              <w:t>.</w:t>
            </w:r>
            <w:r>
              <w:rPr>
                <w:sz w:val="18"/>
              </w:rPr>
              <w:t>66</w:t>
            </w:r>
          </w:p>
        </w:tc>
        <w:tc>
          <w:tcPr>
            <w:tcW w:w="2134" w:type="dxa"/>
          </w:tcPr>
          <w:p w14:paraId="06D5B394" w14:textId="67E3B7F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6F893" w14:textId="26159DBB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8B0800" w14:textId="2650D358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791EA1" w:rsidRPr="002E6E74" w14:paraId="7EDEAC31" w14:textId="77777777" w:rsidTr="006C35F7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E52FA4" w14:textId="3F80DF3E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7A617EC4" w14:textId="4E0128B6" w:rsidR="00791EA1" w:rsidRPr="002E6E74" w:rsidRDefault="00791EA1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728377.93</w:t>
            </w:r>
          </w:p>
        </w:tc>
        <w:tc>
          <w:tcPr>
            <w:tcW w:w="1562" w:type="dxa"/>
          </w:tcPr>
          <w:p w14:paraId="09491D64" w14:textId="1D83AA22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3346706.62</w:t>
            </w:r>
          </w:p>
        </w:tc>
        <w:tc>
          <w:tcPr>
            <w:tcW w:w="2134" w:type="dxa"/>
          </w:tcPr>
          <w:p w14:paraId="54F9464A" w14:textId="5F228FEC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0A713A" w14:textId="4BF84C11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A6B0EF" w14:textId="0F8B0145" w:rsidR="00791EA1" w:rsidRPr="002E6E74" w:rsidRDefault="00791EA1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5087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1973"/>
        <w:gridCol w:w="1627"/>
        <w:gridCol w:w="1606"/>
        <w:gridCol w:w="1701"/>
        <w:gridCol w:w="1982"/>
        <w:gridCol w:w="1744"/>
      </w:tblGrid>
      <w:tr w:rsidR="00AA0A82" w14:paraId="5CFF19FE" w14:textId="77777777" w:rsidTr="003D568B">
        <w:trPr>
          <w:divId w:val="1496217629"/>
          <w:trHeight w:val="581"/>
        </w:trPr>
        <w:tc>
          <w:tcPr>
            <w:tcW w:w="5000" w:type="pct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3D568B">
        <w:trPr>
          <w:divId w:val="1496217629"/>
        </w:trPr>
        <w:tc>
          <w:tcPr>
            <w:tcW w:w="928" w:type="pct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1519" w:type="pct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800" w:type="pct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932" w:type="pct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820" w:type="pct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3D568B">
        <w:trPr>
          <w:divId w:val="1496217629"/>
        </w:trPr>
        <w:tc>
          <w:tcPr>
            <w:tcW w:w="928" w:type="pct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765" w:type="pct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755" w:type="pct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800" w:type="pct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932" w:type="pct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820" w:type="pct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765" w:type="pct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55" w:type="pct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800" w:type="pct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932" w:type="pct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820" w:type="pct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3D568B">
        <w:trPr>
          <w:divId w:val="1496217629"/>
        </w:trPr>
        <w:tc>
          <w:tcPr>
            <w:tcW w:w="928" w:type="pct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65" w:type="pct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755" w:type="pct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00" w:type="pct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932" w:type="pct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820" w:type="pct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A62C9D5" w14:textId="77777777" w:rsidR="00E15B0A" w:rsidRDefault="00E15B0A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3D568B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3D568B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3D568B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3D568B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791EA1" w:rsidRPr="00AA0A82" w14:paraId="41D12E23" w14:textId="77777777" w:rsidTr="003D568B">
        <w:trPr>
          <w:divId w:val="1496217629"/>
        </w:trPr>
        <w:tc>
          <w:tcPr>
            <w:tcW w:w="1673" w:type="dxa"/>
          </w:tcPr>
          <w:p w14:paraId="5408364F" w14:textId="513E5DC7" w:rsidR="00791EA1" w:rsidRPr="00AA0A82" w:rsidRDefault="00791EA1" w:rsidP="00AA0A82">
            <w:pPr>
              <w:jc w:val="center"/>
              <w:rPr>
                <w:b/>
              </w:rPr>
            </w:pPr>
            <w:r w:rsidRPr="002E6E74">
              <w:rPr>
                <w:sz w:val="18"/>
                <w:szCs w:val="20"/>
              </w:rPr>
              <w:t>Зона1(1)</w:t>
            </w:r>
          </w:p>
        </w:tc>
        <w:tc>
          <w:tcPr>
            <w:tcW w:w="1559" w:type="dxa"/>
          </w:tcPr>
          <w:p w14:paraId="5A1858E1" w14:textId="60A06EB0" w:rsidR="00791EA1" w:rsidRPr="00AA0A82" w:rsidRDefault="00791EA1" w:rsidP="00AA0A82">
            <w:pPr>
              <w:jc w:val="center"/>
              <w:rPr>
                <w:b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731683F4" w14:textId="05C33626" w:rsidR="00791EA1" w:rsidRPr="00AA0A82" w:rsidRDefault="00791EA1" w:rsidP="00AA0A82">
            <w:pPr>
              <w:jc w:val="center"/>
              <w:rPr>
                <w:b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91EA1" w:rsidRPr="00AA0A82" w14:paraId="3D65EC32" w14:textId="77777777" w:rsidTr="003D568B">
        <w:trPr>
          <w:divId w:val="1496217629"/>
        </w:trPr>
        <w:tc>
          <w:tcPr>
            <w:tcW w:w="1673" w:type="dxa"/>
          </w:tcPr>
          <w:p w14:paraId="14AEE388" w14:textId="0A230565" w:rsidR="00791EA1" w:rsidRPr="002E6E74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145B8B49" w14:textId="7C92B540" w:rsidR="00791EA1" w:rsidRPr="002E6E74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68</w:t>
            </w:r>
          </w:p>
        </w:tc>
        <w:tc>
          <w:tcPr>
            <w:tcW w:w="7371" w:type="dxa"/>
          </w:tcPr>
          <w:p w14:paraId="16FB2FD0" w14:textId="234055FB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791EA1" w:rsidRPr="00AA0A82" w14:paraId="3A7DF076" w14:textId="77777777" w:rsidTr="003D568B">
        <w:trPr>
          <w:divId w:val="1496217629"/>
        </w:trPr>
        <w:tc>
          <w:tcPr>
            <w:tcW w:w="1673" w:type="dxa"/>
          </w:tcPr>
          <w:p w14:paraId="19376E3A" w14:textId="0C7EA621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68</w:t>
            </w:r>
          </w:p>
        </w:tc>
        <w:tc>
          <w:tcPr>
            <w:tcW w:w="1559" w:type="dxa"/>
          </w:tcPr>
          <w:p w14:paraId="7E8C687B" w14:textId="71B7E97F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69</w:t>
            </w:r>
          </w:p>
        </w:tc>
        <w:tc>
          <w:tcPr>
            <w:tcW w:w="7371" w:type="dxa"/>
          </w:tcPr>
          <w:p w14:paraId="6B912679" w14:textId="37859F1A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(№6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791EA1" w:rsidRPr="00AA0A82" w14:paraId="0857A750" w14:textId="77777777" w:rsidTr="003D568B">
        <w:trPr>
          <w:divId w:val="1496217629"/>
        </w:trPr>
        <w:tc>
          <w:tcPr>
            <w:tcW w:w="1673" w:type="dxa"/>
          </w:tcPr>
          <w:p w14:paraId="53814BD1" w14:textId="25BA4F7A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69</w:t>
            </w:r>
          </w:p>
        </w:tc>
        <w:tc>
          <w:tcPr>
            <w:tcW w:w="1559" w:type="dxa"/>
          </w:tcPr>
          <w:p w14:paraId="224681B2" w14:textId="7787C3A0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254</w:t>
            </w:r>
          </w:p>
        </w:tc>
        <w:tc>
          <w:tcPr>
            <w:tcW w:w="7371" w:type="dxa"/>
          </w:tcPr>
          <w:p w14:paraId="05EA4B4E" w14:textId="2E68B5D4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791EA1" w:rsidRPr="00AA0A82" w14:paraId="782D8CC4" w14:textId="77777777" w:rsidTr="003D568B">
        <w:trPr>
          <w:divId w:val="1496217629"/>
        </w:trPr>
        <w:tc>
          <w:tcPr>
            <w:tcW w:w="1673" w:type="dxa"/>
          </w:tcPr>
          <w:p w14:paraId="640B56DB" w14:textId="067E20BC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254</w:t>
            </w:r>
          </w:p>
        </w:tc>
        <w:tc>
          <w:tcPr>
            <w:tcW w:w="1559" w:type="dxa"/>
          </w:tcPr>
          <w:p w14:paraId="220FFD68" w14:textId="2FBA8492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255</w:t>
            </w:r>
          </w:p>
        </w:tc>
        <w:tc>
          <w:tcPr>
            <w:tcW w:w="7371" w:type="dxa"/>
          </w:tcPr>
          <w:p w14:paraId="5A793D32" w14:textId="217C9854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(№7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791EA1" w:rsidRPr="00AA0A82" w14:paraId="4B33A302" w14:textId="77777777" w:rsidTr="003D568B">
        <w:trPr>
          <w:divId w:val="1496217629"/>
        </w:trPr>
        <w:tc>
          <w:tcPr>
            <w:tcW w:w="1673" w:type="dxa"/>
          </w:tcPr>
          <w:p w14:paraId="3AFE6152" w14:textId="170166C9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255</w:t>
            </w:r>
          </w:p>
        </w:tc>
        <w:tc>
          <w:tcPr>
            <w:tcW w:w="1559" w:type="dxa"/>
          </w:tcPr>
          <w:p w14:paraId="4BE86C77" w14:textId="2BD0E571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358</w:t>
            </w:r>
          </w:p>
        </w:tc>
        <w:tc>
          <w:tcPr>
            <w:tcW w:w="7371" w:type="dxa"/>
          </w:tcPr>
          <w:p w14:paraId="2E95FDBA" w14:textId="07FEF147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791EA1" w:rsidRPr="00AA0A82" w14:paraId="6EED5AF3" w14:textId="77777777" w:rsidTr="003D568B">
        <w:trPr>
          <w:divId w:val="1496217629"/>
        </w:trPr>
        <w:tc>
          <w:tcPr>
            <w:tcW w:w="1673" w:type="dxa"/>
          </w:tcPr>
          <w:p w14:paraId="52484E67" w14:textId="22C71211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358</w:t>
            </w:r>
          </w:p>
        </w:tc>
        <w:tc>
          <w:tcPr>
            <w:tcW w:w="1559" w:type="dxa"/>
          </w:tcPr>
          <w:p w14:paraId="3AF4AED8" w14:textId="4A0CDE55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431</w:t>
            </w:r>
          </w:p>
        </w:tc>
        <w:tc>
          <w:tcPr>
            <w:tcW w:w="7371" w:type="dxa"/>
          </w:tcPr>
          <w:p w14:paraId="57E45DBF" w14:textId="6ABA39A5" w:rsidR="00791EA1" w:rsidRPr="002E6E74" w:rsidRDefault="00791EA1" w:rsidP="00791EA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растительности, пересекая автодороги</w:t>
            </w:r>
          </w:p>
        </w:tc>
      </w:tr>
      <w:tr w:rsidR="00791EA1" w:rsidRPr="00AA0A82" w14:paraId="62713EA7" w14:textId="77777777" w:rsidTr="003D568B">
        <w:trPr>
          <w:divId w:val="1496217629"/>
        </w:trPr>
        <w:tc>
          <w:tcPr>
            <w:tcW w:w="1673" w:type="dxa"/>
          </w:tcPr>
          <w:p w14:paraId="540B6AC9" w14:textId="2D7D666F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431</w:t>
            </w:r>
          </w:p>
        </w:tc>
        <w:tc>
          <w:tcPr>
            <w:tcW w:w="1559" w:type="dxa"/>
          </w:tcPr>
          <w:p w14:paraId="550C942F" w14:textId="3ECF7B07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432</w:t>
            </w:r>
          </w:p>
        </w:tc>
        <w:tc>
          <w:tcPr>
            <w:tcW w:w="7371" w:type="dxa"/>
          </w:tcPr>
          <w:p w14:paraId="5E9DAFE1" w14:textId="38AF990E" w:rsidR="00791EA1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(№7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791EA1" w:rsidRPr="00AA0A82" w14:paraId="62037FC5" w14:textId="77777777" w:rsidTr="003D568B">
        <w:trPr>
          <w:divId w:val="1496217629"/>
        </w:trPr>
        <w:tc>
          <w:tcPr>
            <w:tcW w:w="1673" w:type="dxa"/>
          </w:tcPr>
          <w:p w14:paraId="5ED0EADC" w14:textId="3B498AB9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432</w:t>
            </w:r>
          </w:p>
        </w:tc>
        <w:tc>
          <w:tcPr>
            <w:tcW w:w="1559" w:type="dxa"/>
          </w:tcPr>
          <w:p w14:paraId="0FCEE718" w14:textId="0F5BB31A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521</w:t>
            </w:r>
          </w:p>
        </w:tc>
        <w:tc>
          <w:tcPr>
            <w:tcW w:w="7371" w:type="dxa"/>
          </w:tcPr>
          <w:p w14:paraId="0F845026" w14:textId="4BF2A265" w:rsidR="00791EA1" w:rsidRPr="002E6E74" w:rsidRDefault="00791EA1" w:rsidP="00791EA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древесно-кустарниковой растительности, пересекая автодороги</w:t>
            </w:r>
          </w:p>
        </w:tc>
      </w:tr>
      <w:tr w:rsidR="00791EA1" w:rsidRPr="00AA0A82" w14:paraId="63366A3A" w14:textId="77777777" w:rsidTr="003D568B">
        <w:trPr>
          <w:divId w:val="1496217629"/>
        </w:trPr>
        <w:tc>
          <w:tcPr>
            <w:tcW w:w="1673" w:type="dxa"/>
          </w:tcPr>
          <w:p w14:paraId="2DFC958C" w14:textId="3996172D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521</w:t>
            </w:r>
          </w:p>
        </w:tc>
        <w:tc>
          <w:tcPr>
            <w:tcW w:w="1559" w:type="dxa"/>
          </w:tcPr>
          <w:p w14:paraId="4E01F267" w14:textId="4E03E699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554</w:t>
            </w:r>
          </w:p>
        </w:tc>
        <w:tc>
          <w:tcPr>
            <w:tcW w:w="7371" w:type="dxa"/>
          </w:tcPr>
          <w:p w14:paraId="3BBD2B64" w14:textId="06B25FD7" w:rsidR="00791EA1" w:rsidRDefault="00791EA1" w:rsidP="00791EA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</w:t>
            </w:r>
            <w:r w:rsidRPr="002E6E74">
              <w:rPr>
                <w:sz w:val="18"/>
                <w:szCs w:val="20"/>
              </w:rPr>
              <w:t>населенного пункта</w:t>
            </w:r>
            <w:r>
              <w:rPr>
                <w:sz w:val="18"/>
                <w:szCs w:val="20"/>
              </w:rPr>
              <w:t xml:space="preserve"> Дукат, </w:t>
            </w:r>
            <w:r w:rsidRPr="002E6E74">
              <w:rPr>
                <w:sz w:val="18"/>
                <w:szCs w:val="20"/>
              </w:rPr>
              <w:t>пересекая земельные участки с кадастровыми номерами</w:t>
            </w:r>
            <w:r>
              <w:rPr>
                <w:sz w:val="18"/>
                <w:szCs w:val="20"/>
              </w:rPr>
              <w:t xml:space="preserve">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17,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2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>96 и автодороги</w:t>
            </w:r>
          </w:p>
        </w:tc>
      </w:tr>
      <w:tr w:rsidR="00791EA1" w:rsidRPr="00AA0A82" w14:paraId="35BCB7C8" w14:textId="77777777" w:rsidTr="003D568B">
        <w:trPr>
          <w:divId w:val="1496217629"/>
        </w:trPr>
        <w:tc>
          <w:tcPr>
            <w:tcW w:w="1673" w:type="dxa"/>
          </w:tcPr>
          <w:p w14:paraId="751F703B" w14:textId="23E33A9E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554</w:t>
            </w:r>
          </w:p>
        </w:tc>
        <w:tc>
          <w:tcPr>
            <w:tcW w:w="1559" w:type="dxa"/>
          </w:tcPr>
          <w:p w14:paraId="52218DDB" w14:textId="5F4C7366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555</w:t>
            </w:r>
          </w:p>
        </w:tc>
        <w:tc>
          <w:tcPr>
            <w:tcW w:w="7371" w:type="dxa"/>
          </w:tcPr>
          <w:p w14:paraId="6C4BDF26" w14:textId="12F3EC25" w:rsidR="00791EA1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(№6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791EA1" w:rsidRPr="00AA0A82" w14:paraId="18764BE3" w14:textId="77777777" w:rsidTr="003D568B">
        <w:trPr>
          <w:divId w:val="1496217629"/>
        </w:trPr>
        <w:tc>
          <w:tcPr>
            <w:tcW w:w="1673" w:type="dxa"/>
          </w:tcPr>
          <w:p w14:paraId="2A8AA2BA" w14:textId="0D4A0362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555</w:t>
            </w:r>
          </w:p>
        </w:tc>
        <w:tc>
          <w:tcPr>
            <w:tcW w:w="1559" w:type="dxa"/>
          </w:tcPr>
          <w:p w14:paraId="23918134" w14:textId="6B7077C1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576</w:t>
            </w:r>
          </w:p>
        </w:tc>
        <w:tc>
          <w:tcPr>
            <w:tcW w:w="7371" w:type="dxa"/>
          </w:tcPr>
          <w:p w14:paraId="2016743F" w14:textId="54AF06F2" w:rsidR="00791EA1" w:rsidRPr="002E6E74" w:rsidRDefault="00791EA1" w:rsidP="00791EA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</w:t>
            </w:r>
            <w:r w:rsidRPr="002E6E74">
              <w:rPr>
                <w:sz w:val="18"/>
                <w:szCs w:val="20"/>
              </w:rPr>
              <w:t>населенного пункта</w:t>
            </w:r>
            <w:r>
              <w:rPr>
                <w:sz w:val="18"/>
                <w:szCs w:val="20"/>
              </w:rPr>
              <w:t xml:space="preserve"> Дукат, </w:t>
            </w:r>
            <w:r w:rsidRPr="002E6E74">
              <w:rPr>
                <w:sz w:val="18"/>
                <w:szCs w:val="20"/>
              </w:rPr>
              <w:t>пересекая земельные участки с кадастровыми номерами</w:t>
            </w:r>
            <w:r>
              <w:rPr>
                <w:sz w:val="18"/>
                <w:szCs w:val="20"/>
              </w:rPr>
              <w:t xml:space="preserve"> 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 xml:space="preserve">76, </w:t>
            </w:r>
            <w:r w:rsidRPr="002E6E74">
              <w:rPr>
                <w:sz w:val="18"/>
                <w:szCs w:val="20"/>
              </w:rPr>
              <w:t>49:02:02040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:</w:t>
            </w:r>
            <w:r>
              <w:rPr>
                <w:sz w:val="18"/>
                <w:szCs w:val="20"/>
              </w:rPr>
              <w:t>48, тепловую сеть и автодороги</w:t>
            </w:r>
          </w:p>
        </w:tc>
      </w:tr>
      <w:tr w:rsidR="00791EA1" w:rsidRPr="00AA0A82" w14:paraId="4EDDA7A0" w14:textId="77777777" w:rsidTr="003D568B">
        <w:trPr>
          <w:divId w:val="1496217629"/>
        </w:trPr>
        <w:tc>
          <w:tcPr>
            <w:tcW w:w="1673" w:type="dxa"/>
          </w:tcPr>
          <w:p w14:paraId="3AA5DFB3" w14:textId="287491FF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576</w:t>
            </w:r>
          </w:p>
        </w:tc>
        <w:tc>
          <w:tcPr>
            <w:tcW w:w="1559" w:type="dxa"/>
          </w:tcPr>
          <w:p w14:paraId="0883A6A7" w14:textId="1B11BA8E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609</w:t>
            </w:r>
          </w:p>
        </w:tc>
        <w:tc>
          <w:tcPr>
            <w:tcW w:w="7371" w:type="dxa"/>
          </w:tcPr>
          <w:p w14:paraId="3D9D193A" w14:textId="122EA80A" w:rsidR="00791EA1" w:rsidRDefault="00791EA1" w:rsidP="00791EA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</w:t>
            </w:r>
          </w:p>
        </w:tc>
      </w:tr>
      <w:tr w:rsidR="00791EA1" w:rsidRPr="00AA0A82" w14:paraId="5B54DC09" w14:textId="77777777" w:rsidTr="003D568B">
        <w:trPr>
          <w:divId w:val="1496217629"/>
        </w:trPr>
        <w:tc>
          <w:tcPr>
            <w:tcW w:w="1673" w:type="dxa"/>
          </w:tcPr>
          <w:p w14:paraId="2F45C59A" w14:textId="618A22B4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609</w:t>
            </w:r>
          </w:p>
        </w:tc>
        <w:tc>
          <w:tcPr>
            <w:tcW w:w="1559" w:type="dxa"/>
          </w:tcPr>
          <w:p w14:paraId="22BA6323" w14:textId="0B6240A4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637A0669" w14:textId="5356809C" w:rsidR="00791EA1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 xml:space="preserve">Правая </w:t>
            </w:r>
            <w:r w:rsidRPr="002E6E74">
              <w:rPr>
                <w:sz w:val="18"/>
                <w:szCs w:val="20"/>
              </w:rPr>
              <w:t>Брекчия</w:t>
            </w:r>
          </w:p>
        </w:tc>
      </w:tr>
      <w:tr w:rsidR="00791EA1" w:rsidRPr="00AA0A82" w14:paraId="5FBBC5ED" w14:textId="77777777" w:rsidTr="003D568B">
        <w:trPr>
          <w:divId w:val="1496217629"/>
        </w:trPr>
        <w:tc>
          <w:tcPr>
            <w:tcW w:w="1673" w:type="dxa"/>
          </w:tcPr>
          <w:p w14:paraId="7906D964" w14:textId="41A50BB6" w:rsidR="00791EA1" w:rsidRDefault="00791EA1" w:rsidP="00AA0A8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16CECB17" w14:textId="73BF0D32" w:rsidR="00791EA1" w:rsidRDefault="00791EA1" w:rsidP="00AA0A8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1651EB47" w14:textId="036A2D54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91EA1" w:rsidRPr="00AA0A82" w14:paraId="569CF693" w14:textId="77777777" w:rsidTr="003D568B">
        <w:trPr>
          <w:divId w:val="1496217629"/>
        </w:trPr>
        <w:tc>
          <w:tcPr>
            <w:tcW w:w="1673" w:type="dxa"/>
          </w:tcPr>
          <w:p w14:paraId="1C2DE933" w14:textId="5EAC4A8E" w:rsidR="00791EA1" w:rsidRPr="002E6E74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614</w:t>
            </w:r>
          </w:p>
        </w:tc>
        <w:tc>
          <w:tcPr>
            <w:tcW w:w="1559" w:type="dxa"/>
          </w:tcPr>
          <w:p w14:paraId="285810F0" w14:textId="12B50BAC" w:rsidR="00791EA1" w:rsidRPr="002E6E74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675</w:t>
            </w:r>
          </w:p>
        </w:tc>
        <w:tc>
          <w:tcPr>
            <w:tcW w:w="7371" w:type="dxa"/>
          </w:tcPr>
          <w:p w14:paraId="558E7EA2" w14:textId="468D700B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791EA1" w:rsidRPr="00AA0A82" w14:paraId="3A285BD5" w14:textId="77777777" w:rsidTr="003D568B">
        <w:trPr>
          <w:divId w:val="1496217629"/>
        </w:trPr>
        <w:tc>
          <w:tcPr>
            <w:tcW w:w="1673" w:type="dxa"/>
          </w:tcPr>
          <w:p w14:paraId="3A7AECB3" w14:textId="3957BCC4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675</w:t>
            </w:r>
          </w:p>
        </w:tc>
        <w:tc>
          <w:tcPr>
            <w:tcW w:w="1559" w:type="dxa"/>
          </w:tcPr>
          <w:p w14:paraId="18D75ED4" w14:textId="75F1827E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676</w:t>
            </w:r>
          </w:p>
        </w:tc>
        <w:tc>
          <w:tcPr>
            <w:tcW w:w="7371" w:type="dxa"/>
          </w:tcPr>
          <w:p w14:paraId="195DAFA7" w14:textId="4D280D11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(№5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791EA1" w:rsidRPr="00AA0A82" w14:paraId="3CAD3337" w14:textId="77777777" w:rsidTr="003D568B">
        <w:trPr>
          <w:divId w:val="1496217629"/>
        </w:trPr>
        <w:tc>
          <w:tcPr>
            <w:tcW w:w="1673" w:type="dxa"/>
          </w:tcPr>
          <w:p w14:paraId="068D5160" w14:textId="5B92AAE2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676</w:t>
            </w:r>
          </w:p>
        </w:tc>
        <w:tc>
          <w:tcPr>
            <w:tcW w:w="1559" w:type="dxa"/>
          </w:tcPr>
          <w:p w14:paraId="76777111" w14:textId="24B27B24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831</w:t>
            </w:r>
          </w:p>
        </w:tc>
        <w:tc>
          <w:tcPr>
            <w:tcW w:w="7371" w:type="dxa"/>
          </w:tcPr>
          <w:p w14:paraId="5F3984EC" w14:textId="6E2AE227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791EA1" w:rsidRPr="00AA0A82" w14:paraId="0517943D" w14:textId="77777777" w:rsidTr="003D568B">
        <w:trPr>
          <w:divId w:val="1496217629"/>
        </w:trPr>
        <w:tc>
          <w:tcPr>
            <w:tcW w:w="1673" w:type="dxa"/>
          </w:tcPr>
          <w:p w14:paraId="6F9F4D74" w14:textId="749E9963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831</w:t>
            </w:r>
          </w:p>
        </w:tc>
        <w:tc>
          <w:tcPr>
            <w:tcW w:w="1559" w:type="dxa"/>
          </w:tcPr>
          <w:p w14:paraId="4D6B5D37" w14:textId="036F51C5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832</w:t>
            </w:r>
          </w:p>
        </w:tc>
        <w:tc>
          <w:tcPr>
            <w:tcW w:w="7371" w:type="dxa"/>
          </w:tcPr>
          <w:p w14:paraId="2AE3ED69" w14:textId="60A0AE22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791EA1" w:rsidRPr="00AA0A82" w14:paraId="3BBE8EE5" w14:textId="77777777" w:rsidTr="003D568B">
        <w:trPr>
          <w:divId w:val="1496217629"/>
        </w:trPr>
        <w:tc>
          <w:tcPr>
            <w:tcW w:w="1673" w:type="dxa"/>
          </w:tcPr>
          <w:p w14:paraId="41052688" w14:textId="187CBBB7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832</w:t>
            </w:r>
          </w:p>
        </w:tc>
        <w:tc>
          <w:tcPr>
            <w:tcW w:w="1559" w:type="dxa"/>
          </w:tcPr>
          <w:p w14:paraId="7DA3FB28" w14:textId="043A0AC4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843</w:t>
            </w:r>
          </w:p>
        </w:tc>
        <w:tc>
          <w:tcPr>
            <w:tcW w:w="7371" w:type="dxa"/>
          </w:tcPr>
          <w:p w14:paraId="16E71FE0" w14:textId="41BBA5EB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791EA1" w:rsidRPr="00AA0A82" w14:paraId="1D0A7FB3" w14:textId="77777777" w:rsidTr="003D568B">
        <w:trPr>
          <w:divId w:val="1496217629"/>
        </w:trPr>
        <w:tc>
          <w:tcPr>
            <w:tcW w:w="1673" w:type="dxa"/>
          </w:tcPr>
          <w:p w14:paraId="733F170F" w14:textId="36D1C993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843</w:t>
            </w:r>
          </w:p>
        </w:tc>
        <w:tc>
          <w:tcPr>
            <w:tcW w:w="1559" w:type="dxa"/>
          </w:tcPr>
          <w:p w14:paraId="56648585" w14:textId="292ED42F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844</w:t>
            </w:r>
          </w:p>
        </w:tc>
        <w:tc>
          <w:tcPr>
            <w:tcW w:w="7371" w:type="dxa"/>
          </w:tcPr>
          <w:p w14:paraId="69632EE2" w14:textId="048EE95E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791EA1" w:rsidRPr="00AA0A82" w14:paraId="0B887A84" w14:textId="77777777" w:rsidTr="003D568B">
        <w:trPr>
          <w:divId w:val="1496217629"/>
        </w:trPr>
        <w:tc>
          <w:tcPr>
            <w:tcW w:w="1673" w:type="dxa"/>
          </w:tcPr>
          <w:p w14:paraId="02BE87D3" w14:textId="0DD0CD95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844</w:t>
            </w:r>
          </w:p>
        </w:tc>
        <w:tc>
          <w:tcPr>
            <w:tcW w:w="1559" w:type="dxa"/>
          </w:tcPr>
          <w:p w14:paraId="626D68F7" w14:textId="1E6B8660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855</w:t>
            </w:r>
          </w:p>
        </w:tc>
        <w:tc>
          <w:tcPr>
            <w:tcW w:w="7371" w:type="dxa"/>
          </w:tcPr>
          <w:p w14:paraId="1A60B83B" w14:textId="1E0EE206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791EA1" w:rsidRPr="00AA0A82" w14:paraId="12FD8C57" w14:textId="77777777" w:rsidTr="003D568B">
        <w:trPr>
          <w:divId w:val="1496217629"/>
        </w:trPr>
        <w:tc>
          <w:tcPr>
            <w:tcW w:w="1673" w:type="dxa"/>
          </w:tcPr>
          <w:p w14:paraId="046FF84D" w14:textId="23FDA8F8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855</w:t>
            </w:r>
          </w:p>
        </w:tc>
        <w:tc>
          <w:tcPr>
            <w:tcW w:w="1559" w:type="dxa"/>
          </w:tcPr>
          <w:p w14:paraId="56955346" w14:textId="5547F0E2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856</w:t>
            </w:r>
          </w:p>
        </w:tc>
        <w:tc>
          <w:tcPr>
            <w:tcW w:w="7371" w:type="dxa"/>
          </w:tcPr>
          <w:p w14:paraId="39A89233" w14:textId="43F0F02F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791EA1" w:rsidRPr="00AA0A82" w14:paraId="1682E0B8" w14:textId="77777777" w:rsidTr="003D568B">
        <w:trPr>
          <w:divId w:val="1496217629"/>
        </w:trPr>
        <w:tc>
          <w:tcPr>
            <w:tcW w:w="1673" w:type="dxa"/>
          </w:tcPr>
          <w:p w14:paraId="6D102C0A" w14:textId="35F3B8C1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856</w:t>
            </w:r>
          </w:p>
        </w:tc>
        <w:tc>
          <w:tcPr>
            <w:tcW w:w="1559" w:type="dxa"/>
          </w:tcPr>
          <w:p w14:paraId="20766AD4" w14:textId="620389A5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949</w:t>
            </w:r>
          </w:p>
        </w:tc>
        <w:tc>
          <w:tcPr>
            <w:tcW w:w="7371" w:type="dxa"/>
          </w:tcPr>
          <w:p w14:paraId="79ED0FC5" w14:textId="3CC46E5C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791EA1" w:rsidRPr="00AA0A82" w14:paraId="4B13B7AA" w14:textId="77777777" w:rsidTr="003D568B">
        <w:trPr>
          <w:divId w:val="1496217629"/>
        </w:trPr>
        <w:tc>
          <w:tcPr>
            <w:tcW w:w="1673" w:type="dxa"/>
          </w:tcPr>
          <w:p w14:paraId="6E4B8C3F" w14:textId="4E79DFFB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949</w:t>
            </w:r>
          </w:p>
        </w:tc>
        <w:tc>
          <w:tcPr>
            <w:tcW w:w="1559" w:type="dxa"/>
          </w:tcPr>
          <w:p w14:paraId="63504B37" w14:textId="34927740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956</w:t>
            </w:r>
          </w:p>
        </w:tc>
        <w:tc>
          <w:tcPr>
            <w:tcW w:w="7371" w:type="dxa"/>
          </w:tcPr>
          <w:p w14:paraId="1A626043" w14:textId="71F5AEA2" w:rsidR="00791EA1" w:rsidRPr="002E6E74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 xml:space="preserve">Левая </w:t>
            </w:r>
            <w:r w:rsidRPr="002E6E74">
              <w:rPr>
                <w:sz w:val="18"/>
                <w:szCs w:val="20"/>
              </w:rPr>
              <w:t>Брекчия</w:t>
            </w:r>
          </w:p>
        </w:tc>
      </w:tr>
      <w:tr w:rsidR="00791EA1" w:rsidRPr="00AA0A82" w14:paraId="3C68330C" w14:textId="77777777" w:rsidTr="003D568B">
        <w:trPr>
          <w:divId w:val="1496217629"/>
        </w:trPr>
        <w:tc>
          <w:tcPr>
            <w:tcW w:w="1673" w:type="dxa"/>
          </w:tcPr>
          <w:p w14:paraId="19E288E5" w14:textId="047B2EED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956</w:t>
            </w:r>
          </w:p>
        </w:tc>
        <w:tc>
          <w:tcPr>
            <w:tcW w:w="1559" w:type="dxa"/>
          </w:tcPr>
          <w:p w14:paraId="22AA7702" w14:textId="04C3F7B1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1022</w:t>
            </w:r>
          </w:p>
        </w:tc>
        <w:tc>
          <w:tcPr>
            <w:tcW w:w="7371" w:type="dxa"/>
          </w:tcPr>
          <w:p w14:paraId="00A45BF3" w14:textId="6D02009D" w:rsidR="00791EA1" w:rsidRPr="002E6E74" w:rsidRDefault="00791EA1" w:rsidP="00791EA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</w:t>
            </w:r>
            <w:r w:rsidRPr="002E6E74">
              <w:rPr>
                <w:sz w:val="18"/>
                <w:szCs w:val="20"/>
              </w:rPr>
              <w:t>населенного пункта</w:t>
            </w:r>
            <w:r>
              <w:rPr>
                <w:sz w:val="18"/>
                <w:szCs w:val="20"/>
              </w:rPr>
              <w:t xml:space="preserve"> Дукат, </w:t>
            </w:r>
            <w:r w:rsidRPr="002E6E74">
              <w:rPr>
                <w:sz w:val="18"/>
                <w:szCs w:val="20"/>
              </w:rPr>
              <w:t>пересекая земельные участки с кадастровыми номерами</w:t>
            </w:r>
            <w:r>
              <w:rPr>
                <w:sz w:val="18"/>
                <w:szCs w:val="20"/>
              </w:rPr>
              <w:t xml:space="preserve"> 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53,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47,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127, </w:t>
            </w:r>
            <w:r w:rsidRPr="002E6E74">
              <w:rPr>
                <w:sz w:val="18"/>
                <w:szCs w:val="20"/>
              </w:rPr>
              <w:lastRenderedPageBreak/>
              <w:t>49:02:020403:</w:t>
            </w:r>
            <w:r>
              <w:rPr>
                <w:sz w:val="18"/>
                <w:szCs w:val="20"/>
              </w:rPr>
              <w:t xml:space="preserve">118,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51,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49,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 xml:space="preserve">45, </w:t>
            </w:r>
            <w:r w:rsidRPr="002E6E74">
              <w:rPr>
                <w:sz w:val="18"/>
                <w:szCs w:val="20"/>
              </w:rPr>
              <w:t>49:02:020403:</w:t>
            </w:r>
            <w:r>
              <w:rPr>
                <w:sz w:val="18"/>
                <w:szCs w:val="20"/>
              </w:rPr>
              <w:t>50 и автодороги</w:t>
            </w:r>
          </w:p>
        </w:tc>
      </w:tr>
      <w:tr w:rsidR="00791EA1" w:rsidRPr="00AA0A82" w14:paraId="77B7A3CE" w14:textId="77777777" w:rsidTr="003D568B">
        <w:trPr>
          <w:divId w:val="1496217629"/>
        </w:trPr>
        <w:tc>
          <w:tcPr>
            <w:tcW w:w="1673" w:type="dxa"/>
          </w:tcPr>
          <w:p w14:paraId="240E2E01" w14:textId="5B140075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lastRenderedPageBreak/>
              <w:t>1022</w:t>
            </w:r>
          </w:p>
        </w:tc>
        <w:tc>
          <w:tcPr>
            <w:tcW w:w="1559" w:type="dxa"/>
          </w:tcPr>
          <w:p w14:paraId="4F07AC89" w14:textId="296274A1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1036</w:t>
            </w:r>
          </w:p>
        </w:tc>
        <w:tc>
          <w:tcPr>
            <w:tcW w:w="7371" w:type="dxa"/>
          </w:tcPr>
          <w:p w14:paraId="7472EB3E" w14:textId="4120FC16" w:rsidR="00791EA1" w:rsidRDefault="00791EA1" w:rsidP="00791EA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растительности, пересекая автодорогу</w:t>
            </w:r>
          </w:p>
        </w:tc>
      </w:tr>
      <w:tr w:rsidR="00791EA1" w:rsidRPr="00AA0A82" w14:paraId="0907E471" w14:textId="77777777" w:rsidTr="003D568B">
        <w:trPr>
          <w:divId w:val="1496217629"/>
        </w:trPr>
        <w:tc>
          <w:tcPr>
            <w:tcW w:w="1673" w:type="dxa"/>
          </w:tcPr>
          <w:p w14:paraId="1EF165A6" w14:textId="0ED37DA6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1036</w:t>
            </w:r>
          </w:p>
        </w:tc>
        <w:tc>
          <w:tcPr>
            <w:tcW w:w="1559" w:type="dxa"/>
          </w:tcPr>
          <w:p w14:paraId="2DD54887" w14:textId="6287FE6D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1037</w:t>
            </w:r>
          </w:p>
        </w:tc>
        <w:tc>
          <w:tcPr>
            <w:tcW w:w="7371" w:type="dxa"/>
          </w:tcPr>
          <w:p w14:paraId="6A4C37DC" w14:textId="1638937C" w:rsidR="00791EA1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791EA1" w:rsidRPr="00AA0A82" w14:paraId="12CE3A32" w14:textId="77777777" w:rsidTr="003D568B">
        <w:trPr>
          <w:divId w:val="1496217629"/>
        </w:trPr>
        <w:tc>
          <w:tcPr>
            <w:tcW w:w="1673" w:type="dxa"/>
          </w:tcPr>
          <w:p w14:paraId="439D9A1B" w14:textId="0C9B430B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1037</w:t>
            </w:r>
          </w:p>
        </w:tc>
        <w:tc>
          <w:tcPr>
            <w:tcW w:w="1559" w:type="dxa"/>
          </w:tcPr>
          <w:p w14:paraId="102DD22E" w14:textId="3B67BD49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1044</w:t>
            </w:r>
          </w:p>
        </w:tc>
        <w:tc>
          <w:tcPr>
            <w:tcW w:w="7371" w:type="dxa"/>
          </w:tcPr>
          <w:p w14:paraId="48E4F66B" w14:textId="15D56D84" w:rsidR="00791EA1" w:rsidRPr="002E6E74" w:rsidRDefault="00791EA1" w:rsidP="00791EA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редколесью</w:t>
            </w:r>
          </w:p>
        </w:tc>
      </w:tr>
      <w:tr w:rsidR="00791EA1" w:rsidRPr="00AA0A82" w14:paraId="0E4557F4" w14:textId="77777777" w:rsidTr="003D568B">
        <w:trPr>
          <w:divId w:val="1496217629"/>
        </w:trPr>
        <w:tc>
          <w:tcPr>
            <w:tcW w:w="1673" w:type="dxa"/>
          </w:tcPr>
          <w:p w14:paraId="097FE207" w14:textId="154BED0E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1044</w:t>
            </w:r>
          </w:p>
        </w:tc>
        <w:tc>
          <w:tcPr>
            <w:tcW w:w="1559" w:type="dxa"/>
          </w:tcPr>
          <w:p w14:paraId="0A0EEE7A" w14:textId="1CD1FB85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1045</w:t>
            </w:r>
          </w:p>
        </w:tc>
        <w:tc>
          <w:tcPr>
            <w:tcW w:w="7371" w:type="dxa"/>
          </w:tcPr>
          <w:p w14:paraId="79DF802E" w14:textId="3EAAD118" w:rsidR="00791EA1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791EA1" w:rsidRPr="00AA0A82" w14:paraId="4920A6C0" w14:textId="77777777" w:rsidTr="003D568B">
        <w:trPr>
          <w:divId w:val="1496217629"/>
        </w:trPr>
        <w:tc>
          <w:tcPr>
            <w:tcW w:w="1673" w:type="dxa"/>
          </w:tcPr>
          <w:p w14:paraId="252DCEE8" w14:textId="04A9F34A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1045</w:t>
            </w:r>
          </w:p>
        </w:tc>
        <w:tc>
          <w:tcPr>
            <w:tcW w:w="1559" w:type="dxa"/>
          </w:tcPr>
          <w:p w14:paraId="69676090" w14:textId="06E701B4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1050</w:t>
            </w:r>
          </w:p>
        </w:tc>
        <w:tc>
          <w:tcPr>
            <w:tcW w:w="7371" w:type="dxa"/>
          </w:tcPr>
          <w:p w14:paraId="3DF05CB0" w14:textId="6739031F" w:rsidR="00791EA1" w:rsidRPr="002E6E74" w:rsidRDefault="00791EA1" w:rsidP="00791EA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редколесью</w:t>
            </w:r>
          </w:p>
        </w:tc>
      </w:tr>
      <w:tr w:rsidR="00791EA1" w:rsidRPr="00AA0A82" w14:paraId="0526B39E" w14:textId="77777777" w:rsidTr="003D568B">
        <w:trPr>
          <w:divId w:val="1496217629"/>
        </w:trPr>
        <w:tc>
          <w:tcPr>
            <w:tcW w:w="1673" w:type="dxa"/>
          </w:tcPr>
          <w:p w14:paraId="7F11F7BA" w14:textId="38C55F1C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1050</w:t>
            </w:r>
          </w:p>
        </w:tc>
        <w:tc>
          <w:tcPr>
            <w:tcW w:w="1559" w:type="dxa"/>
          </w:tcPr>
          <w:p w14:paraId="6F5999F2" w14:textId="06DE7D2F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1052</w:t>
            </w:r>
          </w:p>
        </w:tc>
        <w:tc>
          <w:tcPr>
            <w:tcW w:w="7371" w:type="dxa"/>
          </w:tcPr>
          <w:p w14:paraId="5B73D106" w14:textId="2075168B" w:rsidR="00791EA1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Ягельный</w:t>
            </w:r>
          </w:p>
        </w:tc>
      </w:tr>
      <w:tr w:rsidR="00791EA1" w:rsidRPr="00AA0A82" w14:paraId="775A996D" w14:textId="77777777" w:rsidTr="003D568B">
        <w:trPr>
          <w:divId w:val="1496217629"/>
        </w:trPr>
        <w:tc>
          <w:tcPr>
            <w:tcW w:w="1673" w:type="dxa"/>
          </w:tcPr>
          <w:p w14:paraId="52645B0C" w14:textId="69BCD7FE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1052</w:t>
            </w:r>
          </w:p>
        </w:tc>
        <w:tc>
          <w:tcPr>
            <w:tcW w:w="1559" w:type="dxa"/>
          </w:tcPr>
          <w:p w14:paraId="6F05CAC6" w14:textId="0CB70C9C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1064</w:t>
            </w:r>
          </w:p>
        </w:tc>
        <w:tc>
          <w:tcPr>
            <w:tcW w:w="7371" w:type="dxa"/>
          </w:tcPr>
          <w:p w14:paraId="4C4111F4" w14:textId="656B6E46" w:rsidR="00791EA1" w:rsidRPr="002E6E74" w:rsidRDefault="00791EA1" w:rsidP="00791EA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подножию горы</w:t>
            </w:r>
          </w:p>
        </w:tc>
      </w:tr>
      <w:tr w:rsidR="00791EA1" w:rsidRPr="00AA0A82" w14:paraId="2B2087BA" w14:textId="77777777" w:rsidTr="003D568B">
        <w:trPr>
          <w:divId w:val="1496217629"/>
        </w:trPr>
        <w:tc>
          <w:tcPr>
            <w:tcW w:w="1673" w:type="dxa"/>
          </w:tcPr>
          <w:p w14:paraId="29351F93" w14:textId="1A03A29F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1064</w:t>
            </w:r>
          </w:p>
        </w:tc>
        <w:tc>
          <w:tcPr>
            <w:tcW w:w="1559" w:type="dxa"/>
          </w:tcPr>
          <w:p w14:paraId="76090764" w14:textId="18825C25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1168</w:t>
            </w:r>
          </w:p>
        </w:tc>
        <w:tc>
          <w:tcPr>
            <w:tcW w:w="7371" w:type="dxa"/>
          </w:tcPr>
          <w:p w14:paraId="536D81FC" w14:textId="5C15BBA0" w:rsidR="00791EA1" w:rsidRDefault="00791EA1" w:rsidP="00791EA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</w:t>
            </w:r>
          </w:p>
        </w:tc>
      </w:tr>
      <w:tr w:rsidR="00791EA1" w:rsidRPr="00AA0A82" w14:paraId="129D598A" w14:textId="77777777" w:rsidTr="003D568B">
        <w:trPr>
          <w:divId w:val="1496217629"/>
        </w:trPr>
        <w:tc>
          <w:tcPr>
            <w:tcW w:w="1673" w:type="dxa"/>
          </w:tcPr>
          <w:p w14:paraId="26C500D7" w14:textId="3980B722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1168</w:t>
            </w:r>
          </w:p>
        </w:tc>
        <w:tc>
          <w:tcPr>
            <w:tcW w:w="1559" w:type="dxa"/>
          </w:tcPr>
          <w:p w14:paraId="6EBE0CB2" w14:textId="19FE6F71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1169</w:t>
            </w:r>
          </w:p>
        </w:tc>
        <w:tc>
          <w:tcPr>
            <w:tcW w:w="7371" w:type="dxa"/>
          </w:tcPr>
          <w:p w14:paraId="0BFA0BA4" w14:textId="5105FE98" w:rsidR="00791EA1" w:rsidRDefault="00791EA1" w:rsidP="00791EA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Без названия (№5 </w:t>
            </w:r>
            <w:proofErr w:type="spellStart"/>
            <w:r>
              <w:rPr>
                <w:sz w:val="18"/>
                <w:szCs w:val="20"/>
              </w:rPr>
              <w:t>поТЗ</w:t>
            </w:r>
            <w:proofErr w:type="spellEnd"/>
            <w:r>
              <w:rPr>
                <w:sz w:val="18"/>
                <w:szCs w:val="20"/>
              </w:rPr>
              <w:t>)</w:t>
            </w:r>
          </w:p>
        </w:tc>
      </w:tr>
      <w:tr w:rsidR="00791EA1" w:rsidRPr="00AA0A82" w14:paraId="331AB62D" w14:textId="77777777" w:rsidTr="003D568B">
        <w:trPr>
          <w:divId w:val="1496217629"/>
        </w:trPr>
        <w:tc>
          <w:tcPr>
            <w:tcW w:w="1673" w:type="dxa"/>
          </w:tcPr>
          <w:p w14:paraId="6A60DE8F" w14:textId="22CBB3DE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1169</w:t>
            </w:r>
          </w:p>
        </w:tc>
        <w:tc>
          <w:tcPr>
            <w:tcW w:w="1559" w:type="dxa"/>
          </w:tcPr>
          <w:p w14:paraId="214706AB" w14:textId="7BC0051D" w:rsidR="00791EA1" w:rsidRDefault="00791EA1" w:rsidP="00AA0A82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614</w:t>
            </w:r>
          </w:p>
        </w:tc>
        <w:tc>
          <w:tcPr>
            <w:tcW w:w="7371" w:type="dxa"/>
          </w:tcPr>
          <w:p w14:paraId="3CD7851E" w14:textId="109135F4" w:rsidR="00791EA1" w:rsidRPr="002E6E74" w:rsidRDefault="00791EA1" w:rsidP="00791EA1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растительности, пересекая автодорогу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5A30B93D" w:rsidR="00F54131" w:rsidRPr="000C0D36" w:rsidRDefault="00E15B0A" w:rsidP="009A1951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r w:rsidR="009A1951">
              <w:rPr>
                <w:sz w:val="24"/>
              </w:rPr>
              <w:t>прибрежной защитной полосы</w:t>
            </w:r>
            <w:r w:rsidRPr="008D7E3E">
              <w:rPr>
                <w:sz w:val="24"/>
              </w:rPr>
              <w:t xml:space="preserve"> водного объекта</w:t>
            </w:r>
            <w:r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342828">
              <w:rPr>
                <w:sz w:val="24"/>
                <w:szCs w:val="24"/>
              </w:rPr>
              <w:t>Брекчия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764F6F">
              <w:rPr>
                <w:sz w:val="24"/>
                <w:szCs w:val="24"/>
              </w:rPr>
              <w:t>Дукат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7DEDBE21" w14:textId="653A9D92" w:rsidR="00F97861" w:rsidRDefault="003D568B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t>Основной лист</w:t>
            </w:r>
          </w:p>
          <w:p w14:paraId="4430D9C0" w14:textId="152B8E26" w:rsidR="003D568B" w:rsidRDefault="00791EA1" w:rsidP="00342828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42F8FEBA" wp14:editId="655104E1">
                  <wp:extent cx="12906375" cy="808672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8" t="7978" r="1650" b="9425"/>
                          <a:stretch/>
                        </pic:blipFill>
                        <pic:spPr bwMode="auto">
                          <a:xfrm>
                            <a:off x="0" y="0"/>
                            <a:ext cx="12908743" cy="8088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8E30D5" w14:textId="77777777" w:rsidR="003D568B" w:rsidRDefault="003D568B" w:rsidP="00E15B0A">
            <w:pPr>
              <w:rPr>
                <w:b/>
              </w:rPr>
            </w:pPr>
          </w:p>
          <w:p w14:paraId="46168DE1" w14:textId="0CA5EF63" w:rsidR="00342828" w:rsidRPr="001C2598" w:rsidRDefault="00342828" w:rsidP="00342828">
            <w:pPr>
              <w:jc w:val="center"/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55703FBB" w:rsidR="00B6189A" w:rsidRPr="00B6189A" w:rsidRDefault="00B6189A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3D568B">
              <w:rPr>
                <w:b/>
              </w:rPr>
              <w:t>10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3081775B" w14:textId="77777777" w:rsidR="003D568B" w:rsidRDefault="003D568B" w:rsidP="00B6189A">
      <w:pPr>
        <w:sectPr w:rsidR="003D568B" w:rsidSect="003D568B">
          <w:headerReference w:type="default" r:id="rId10"/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0745790D" w14:textId="77777777" w:rsidTr="003D568B">
        <w:trPr>
          <w:trHeight w:val="369"/>
        </w:trPr>
        <w:tc>
          <w:tcPr>
            <w:tcW w:w="5000" w:type="pct"/>
          </w:tcPr>
          <w:p w14:paraId="51C6B784" w14:textId="4F7B246F" w:rsid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1</w:t>
            </w:r>
          </w:p>
          <w:p w14:paraId="179F549F" w14:textId="0C709963" w:rsidR="003D568B" w:rsidRDefault="00791EA1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56B914C6" wp14:editId="155ED769">
                  <wp:extent cx="11934825" cy="84486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3" t="5059" r="7841" b="8647"/>
                          <a:stretch/>
                        </pic:blipFill>
                        <pic:spPr bwMode="auto">
                          <a:xfrm>
                            <a:off x="0" y="0"/>
                            <a:ext cx="11937014" cy="845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E27C9" w14:textId="5F18C2A7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</w:p>
          <w:p w14:paraId="7F66011C" w14:textId="77777777" w:rsidR="003D568B" w:rsidRPr="001C2598" w:rsidRDefault="003D568B" w:rsidP="003D568B">
            <w:pPr>
              <w:rPr>
                <w:b/>
              </w:rPr>
            </w:pPr>
          </w:p>
        </w:tc>
      </w:tr>
      <w:tr w:rsidR="003D568B" w:rsidRPr="00AA0A82" w14:paraId="60F79BB3" w14:textId="77777777" w:rsidTr="003D568B">
        <w:trPr>
          <w:trHeight w:val="369"/>
        </w:trPr>
        <w:tc>
          <w:tcPr>
            <w:tcW w:w="5000" w:type="pct"/>
          </w:tcPr>
          <w:p w14:paraId="0F418E2A" w14:textId="772386E0" w:rsidR="003D568B" w:rsidRPr="00B6189A" w:rsidRDefault="003D568B" w:rsidP="003D568B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74DF9850" w14:textId="77777777" w:rsidTr="003D568B">
        <w:trPr>
          <w:trHeight w:val="369"/>
        </w:trPr>
        <w:tc>
          <w:tcPr>
            <w:tcW w:w="5000" w:type="pct"/>
          </w:tcPr>
          <w:p w14:paraId="161D15F2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5267CA60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3D568B" w:rsidRPr="00AA0A82" w14:paraId="2DD57822" w14:textId="77777777" w:rsidTr="004327C5">
        <w:trPr>
          <w:trHeight w:val="369"/>
        </w:trPr>
        <w:tc>
          <w:tcPr>
            <w:tcW w:w="5000" w:type="pct"/>
          </w:tcPr>
          <w:p w14:paraId="3FB3A248" w14:textId="6157A678" w:rsidR="003D568B" w:rsidRDefault="003D568B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lastRenderedPageBreak/>
              <w:t>Выносной лист 2</w:t>
            </w:r>
          </w:p>
          <w:p w14:paraId="22E145D7" w14:textId="5229673F" w:rsidR="00E15B0A" w:rsidRDefault="00791EA1" w:rsidP="004327C5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196AB8E0" wp14:editId="2E432CD0">
                  <wp:extent cx="12468225" cy="8410575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0 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2" t="7004" r="2751" b="7090"/>
                          <a:stretch/>
                        </pic:blipFill>
                        <pic:spPr bwMode="auto">
                          <a:xfrm>
                            <a:off x="0" y="0"/>
                            <a:ext cx="12470512" cy="8412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4B02E8" w14:textId="53F07BED" w:rsidR="003D568B" w:rsidRPr="003D568B" w:rsidRDefault="003D568B" w:rsidP="003D568B">
            <w:pPr>
              <w:jc w:val="center"/>
              <w:rPr>
                <w:b/>
                <w:noProof/>
                <w:szCs w:val="22"/>
              </w:rPr>
            </w:pPr>
          </w:p>
          <w:p w14:paraId="3EBB2DB6" w14:textId="77777777" w:rsidR="003D568B" w:rsidRPr="001C2598" w:rsidRDefault="003D568B" w:rsidP="004327C5">
            <w:pPr>
              <w:jc w:val="center"/>
              <w:rPr>
                <w:b/>
              </w:rPr>
            </w:pPr>
          </w:p>
        </w:tc>
      </w:tr>
      <w:tr w:rsidR="003D568B" w:rsidRPr="00AA0A82" w14:paraId="3781D971" w14:textId="77777777" w:rsidTr="004327C5">
        <w:trPr>
          <w:trHeight w:val="369"/>
        </w:trPr>
        <w:tc>
          <w:tcPr>
            <w:tcW w:w="5000" w:type="pct"/>
          </w:tcPr>
          <w:p w14:paraId="716E8218" w14:textId="77777777" w:rsidR="003D568B" w:rsidRPr="00B6189A" w:rsidRDefault="003D568B" w:rsidP="004327C5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3D568B" w:rsidRPr="00AA0A82" w14:paraId="377D60A9" w14:textId="77777777" w:rsidTr="004327C5">
        <w:trPr>
          <w:trHeight w:val="369"/>
        </w:trPr>
        <w:tc>
          <w:tcPr>
            <w:tcW w:w="5000" w:type="pct"/>
          </w:tcPr>
          <w:p w14:paraId="0B7F8E29" w14:textId="77777777" w:rsidR="003D568B" w:rsidRPr="00B6189A" w:rsidRDefault="003D568B" w:rsidP="004327C5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28FA413A" w14:textId="77777777" w:rsidR="003D568B" w:rsidRDefault="003D568B"/>
    <w:p w14:paraId="0C7CF726" w14:textId="77777777" w:rsidR="003D568B" w:rsidRDefault="003D568B">
      <w:pPr>
        <w:sectPr w:rsidR="003D568B" w:rsidSect="003D568B">
          <w:pgSz w:w="23814" w:h="16840" w:orient="landscape" w:code="8"/>
          <w:pgMar w:top="709" w:right="567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2045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21829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E15B0A" w14:paraId="46A81C8B" w14:textId="77777777" w:rsidTr="00FA6CDE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325BE6B0" w14:textId="77777777" w:rsidR="00E15B0A" w:rsidRDefault="00E15B0A" w:rsidP="00FA6CDE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2F6D6DCD" wp14:editId="141A1C08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0AADBFEA" w14:textId="77777777" w:rsidR="00E15B0A" w:rsidRPr="00894D05" w:rsidRDefault="00E15B0A" w:rsidP="00FA6CDE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E15B0A" w14:paraId="0FFD236C" w14:textId="77777777" w:rsidTr="00FA6CDE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3A5BE49A" w14:textId="77777777" w:rsidR="00E15B0A" w:rsidRDefault="00E15B0A" w:rsidP="00FA6CDE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48B2081E" wp14:editId="70EE3CFD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725DB532" w14:textId="77777777" w:rsidR="00E15B0A" w:rsidRPr="00894D05" w:rsidRDefault="00E15B0A" w:rsidP="00FA6CDE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E15B0A" w14:paraId="53EA0CCE" w14:textId="77777777" w:rsidTr="00FA6CDE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7D449B0E" w14:textId="77777777" w:rsidR="00E15B0A" w:rsidRDefault="00E15B0A" w:rsidP="00FA6CDE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7EA6AACB" wp14:editId="5AF33BBC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BFD6A76" w14:textId="77777777" w:rsidR="00E15B0A" w:rsidRPr="00A72227" w:rsidRDefault="00E15B0A" w:rsidP="00FA6CDE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E15B0A" w14:paraId="7DA49ECF" w14:textId="77777777" w:rsidTr="00FA6CDE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54FA0FCE" w14:textId="77777777" w:rsidR="00E15B0A" w:rsidRDefault="00E15B0A" w:rsidP="00FA6CDE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477D3A" wp14:editId="119C036C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183D2AEE" w14:textId="77777777" w:rsidR="00E15B0A" w:rsidRPr="006A5F68" w:rsidRDefault="00E15B0A" w:rsidP="00FA6CDE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293C088C" w14:textId="77777777" w:rsidR="00E15B0A" w:rsidRDefault="00E15B0A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3D568B">
      <w:pgSz w:w="23814" w:h="16840" w:orient="landscape" w:code="8"/>
      <w:pgMar w:top="709" w:right="567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F4E"/>
    <w:rsid w:val="001C2598"/>
    <w:rsid w:val="00295641"/>
    <w:rsid w:val="002B4613"/>
    <w:rsid w:val="002C2882"/>
    <w:rsid w:val="003219DD"/>
    <w:rsid w:val="00342828"/>
    <w:rsid w:val="003B6E5B"/>
    <w:rsid w:val="003B733E"/>
    <w:rsid w:val="003D568B"/>
    <w:rsid w:val="003E761D"/>
    <w:rsid w:val="00470399"/>
    <w:rsid w:val="004C3B13"/>
    <w:rsid w:val="004C5426"/>
    <w:rsid w:val="004C6F28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C796B"/>
    <w:rsid w:val="006D56D1"/>
    <w:rsid w:val="006D7297"/>
    <w:rsid w:val="006F48FD"/>
    <w:rsid w:val="006F7754"/>
    <w:rsid w:val="00764F6F"/>
    <w:rsid w:val="00791EA1"/>
    <w:rsid w:val="00793373"/>
    <w:rsid w:val="00815B76"/>
    <w:rsid w:val="00956E68"/>
    <w:rsid w:val="00974C57"/>
    <w:rsid w:val="00997B96"/>
    <w:rsid w:val="009A1951"/>
    <w:rsid w:val="009F10A8"/>
    <w:rsid w:val="009F20B3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15B0A"/>
    <w:rsid w:val="00E570C7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75399-3EDF-4B38-AE8A-2EE92346C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4</TotalTime>
  <Pages>43</Pages>
  <Words>11275</Words>
  <Characters>64272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75397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5</cp:revision>
  <cp:lastPrinted>2021-01-22T06:48:00Z</cp:lastPrinted>
  <dcterms:created xsi:type="dcterms:W3CDTF">2021-01-26T04:51:00Z</dcterms:created>
  <dcterms:modified xsi:type="dcterms:W3CDTF">2021-03-16T05:41:00Z</dcterms:modified>
</cp:coreProperties>
</file>