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AC2F" w14:textId="77777777" w:rsidR="00815B76" w:rsidRPr="009E44DF" w:rsidRDefault="00815B76" w:rsidP="00815B76">
      <w:pPr>
        <w:jc w:val="center"/>
        <w:rPr>
          <w:b/>
          <w:caps/>
        </w:rPr>
      </w:pPr>
      <w:r>
        <w:rPr>
          <w:b/>
          <w:caps/>
        </w:rPr>
        <w:t>ОПИСАНИЕ МЕСТОПОЛОЖЕНИЯ ГРАНИЦ</w:t>
      </w:r>
    </w:p>
    <w:p w14:paraId="77B28674" w14:textId="77777777" w:rsidR="00641C44" w:rsidRDefault="00295641" w:rsidP="00641C44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Береговой линии (границы водного объекта)</w:t>
      </w:r>
    </w:p>
    <w:p w14:paraId="2D700E14" w14:textId="7C515CE2" w:rsidR="009F10A8" w:rsidRDefault="00295641" w:rsidP="000C0D36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"</w:t>
      </w:r>
      <w:proofErr w:type="spellStart"/>
      <w:r w:rsidRPr="00295641">
        <w:rPr>
          <w:b/>
          <w:bCs/>
          <w:color w:val="000000"/>
        </w:rPr>
        <w:t>р</w:t>
      </w:r>
      <w:r w:rsidR="00764F6F">
        <w:rPr>
          <w:b/>
          <w:bCs/>
          <w:color w:val="000000"/>
        </w:rPr>
        <w:t>уч</w:t>
      </w:r>
      <w:proofErr w:type="spellEnd"/>
      <w:r w:rsidRPr="00295641">
        <w:rPr>
          <w:b/>
          <w:bCs/>
          <w:color w:val="000000"/>
        </w:rPr>
        <w:t xml:space="preserve">. </w:t>
      </w:r>
      <w:r w:rsidR="009F10A8">
        <w:rPr>
          <w:b/>
          <w:bCs/>
          <w:color w:val="000000"/>
        </w:rPr>
        <w:t>Я</w:t>
      </w:r>
      <w:r w:rsidR="00764F6F">
        <w:rPr>
          <w:b/>
          <w:bCs/>
          <w:color w:val="000000"/>
        </w:rPr>
        <w:t>гельный</w:t>
      </w:r>
      <w:r w:rsidRPr="00295641">
        <w:rPr>
          <w:b/>
          <w:bCs/>
          <w:color w:val="000000"/>
        </w:rPr>
        <w:t xml:space="preserve">" </w:t>
      </w:r>
      <w:r w:rsidR="00815B76">
        <w:rPr>
          <w:b/>
          <w:bCs/>
          <w:color w:val="000000"/>
        </w:rPr>
        <w:t xml:space="preserve">в границах территории </w:t>
      </w:r>
      <w:proofErr w:type="spellStart"/>
      <w:r w:rsidR="000C0D36">
        <w:rPr>
          <w:b/>
          <w:bCs/>
          <w:color w:val="000000"/>
        </w:rPr>
        <w:t>п</w:t>
      </w:r>
      <w:r w:rsidR="00764F6F">
        <w:rPr>
          <w:b/>
          <w:bCs/>
          <w:color w:val="000000"/>
        </w:rPr>
        <w:t>гт</w:t>
      </w:r>
      <w:proofErr w:type="spellEnd"/>
      <w:r w:rsidR="009F10A8" w:rsidRPr="009F10A8">
        <w:rPr>
          <w:b/>
          <w:bCs/>
          <w:color w:val="000000"/>
        </w:rPr>
        <w:t>.</w:t>
      </w:r>
      <w:r w:rsidR="00764F6F">
        <w:rPr>
          <w:b/>
          <w:bCs/>
          <w:color w:val="000000"/>
        </w:rPr>
        <w:t xml:space="preserve"> Дукат</w:t>
      </w:r>
      <w:r w:rsidR="009F10A8" w:rsidRPr="009F10A8">
        <w:rPr>
          <w:b/>
          <w:bCs/>
          <w:color w:val="000000"/>
        </w:rPr>
        <w:t xml:space="preserve"> муниципального образования </w:t>
      </w:r>
    </w:p>
    <w:p w14:paraId="7F0FF7F1" w14:textId="467AF200" w:rsidR="00815B76" w:rsidRDefault="009F10A8" w:rsidP="009F10A8">
      <w:pPr>
        <w:jc w:val="center"/>
      </w:pPr>
      <w:r w:rsidRPr="009F10A8">
        <w:rPr>
          <w:b/>
          <w:bCs/>
          <w:color w:val="000000"/>
        </w:rPr>
        <w:t>«</w:t>
      </w:r>
      <w:proofErr w:type="spellStart"/>
      <w:r w:rsidRPr="009F10A8">
        <w:rPr>
          <w:b/>
          <w:bCs/>
          <w:color w:val="000000"/>
        </w:rPr>
        <w:t>О</w:t>
      </w:r>
      <w:r w:rsidR="00764F6F">
        <w:rPr>
          <w:b/>
          <w:bCs/>
          <w:color w:val="000000"/>
        </w:rPr>
        <w:t>мсукчанский</w:t>
      </w:r>
      <w:proofErr w:type="spellEnd"/>
      <w:r w:rsidRPr="009F10A8">
        <w:rPr>
          <w:b/>
          <w:bCs/>
          <w:color w:val="000000"/>
        </w:rPr>
        <w:t xml:space="preserve"> городской округ»</w:t>
      </w:r>
    </w:p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070439" w:rsidRPr="005B4876" w14:paraId="1DD41A1D" w14:textId="77777777" w:rsidTr="00C02D9C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22A7E3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заказчике работ</w:t>
            </w:r>
          </w:p>
        </w:tc>
      </w:tr>
      <w:tr w:rsidR="00070439" w:rsidRPr="005B4876" w14:paraId="3D1C664C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CFA8BB8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62CF1318" w14:textId="77777777" w:rsidR="00070439" w:rsidRPr="00411DC6" w:rsidRDefault="00070439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  <w:tr w:rsidR="00070439" w:rsidRPr="00070439" w14:paraId="633CF5DD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58D3EA4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16A8C291" w14:textId="17CC4110" w:rsidR="00070439" w:rsidRPr="00070439" w:rsidRDefault="005D12CC" w:rsidP="007C06EA">
            <w:pPr>
              <w:jc w:val="both"/>
            </w:pPr>
            <w:r w:rsidRPr="005D12CC">
              <w:t xml:space="preserve">Н.К. </w:t>
            </w:r>
            <w:proofErr w:type="spellStart"/>
            <w:r w:rsidRPr="005D12CC">
              <w:t>Махамбетов</w:t>
            </w:r>
            <w:proofErr w:type="spellEnd"/>
            <w:r w:rsidRPr="005D12CC">
              <w:t xml:space="preserve"> – </w:t>
            </w:r>
            <w:r w:rsidR="007C06EA">
              <w:t xml:space="preserve">первый заместитель </w:t>
            </w:r>
            <w:bookmarkStart w:id="0" w:name="_GoBack"/>
            <w:bookmarkEnd w:id="0"/>
            <w:r w:rsidRPr="005D12CC">
              <w:t>министра природных ресурсов и экологии Магаданской области</w:t>
            </w:r>
          </w:p>
        </w:tc>
      </w:tr>
      <w:tr w:rsidR="00070439" w:rsidRPr="00070439" w14:paraId="636E9177" w14:textId="77777777" w:rsidTr="00C02D9C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34B0FA2D" w14:textId="77777777" w:rsidR="00070439" w:rsidRPr="00070439" w:rsidRDefault="00C02D9C" w:rsidP="00C02D9C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047A507E" w14:textId="1683730C" w:rsidR="00070439" w:rsidRPr="00070439" w:rsidRDefault="00C02D9C" w:rsidP="00C02D9C">
            <w:r>
              <w:t xml:space="preserve">Подпись ___________________ </w:t>
            </w:r>
            <w:r w:rsidR="005D12CC" w:rsidRPr="005D12CC">
              <w:t xml:space="preserve">Н.К. </w:t>
            </w:r>
            <w:proofErr w:type="spellStart"/>
            <w:r w:rsidR="005D12CC" w:rsidRPr="005D12CC">
              <w:t>Махамбетов</w:t>
            </w:r>
            <w:proofErr w:type="spellEnd"/>
          </w:p>
        </w:tc>
      </w:tr>
      <w:tr w:rsidR="00070439" w:rsidRPr="00070439" w14:paraId="057DC053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23CF7C11" w14:textId="77777777" w:rsidR="00070439" w:rsidRPr="00070439" w:rsidRDefault="00070439" w:rsidP="00070439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69D758FD" w14:textId="77777777" w:rsidR="00070439" w:rsidRPr="00C02D9C" w:rsidRDefault="00C02D9C" w:rsidP="00C02D9C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447DE88" w14:textId="77777777" w:rsidR="003219DD" w:rsidRDefault="003219DD"/>
    <w:p w14:paraId="1430F1F5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1ED827F5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4BF02B8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 исполнителе работ</w:t>
            </w:r>
          </w:p>
        </w:tc>
      </w:tr>
      <w:tr w:rsidR="00295641" w:rsidRPr="005B4876" w14:paraId="1CED087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581B70C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3C58276B" w14:textId="77777777" w:rsidR="00295641" w:rsidRPr="00411DC6" w:rsidRDefault="00295641" w:rsidP="00295641">
            <w:pPr>
              <w:pStyle w:val="1"/>
              <w:rPr>
                <w:szCs w:val="24"/>
              </w:rPr>
            </w:pPr>
            <w:r w:rsidRPr="00AA492E">
              <w:rPr>
                <w:szCs w:val="24"/>
              </w:rPr>
              <w:t>Общество с ограниченной ответственностью «Кадастр-ПРО»</w:t>
            </w:r>
          </w:p>
        </w:tc>
      </w:tr>
      <w:tr w:rsidR="00295641" w:rsidRPr="00070439" w14:paraId="07A8C1F7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C6A99D7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309CBA6D" w14:textId="77777777" w:rsidR="00295641" w:rsidRPr="00070439" w:rsidRDefault="00295641" w:rsidP="00295641">
            <w:r>
              <w:t>А.</w:t>
            </w:r>
            <w:r w:rsidRPr="00821B67">
              <w:t>О</w:t>
            </w:r>
            <w:r>
              <w:t>.</w:t>
            </w:r>
            <w:r w:rsidRPr="00821B67">
              <w:t xml:space="preserve"> </w:t>
            </w:r>
            <w:proofErr w:type="spellStart"/>
            <w:r w:rsidRPr="00821B67">
              <w:t>Лесняк</w:t>
            </w:r>
            <w:proofErr w:type="spellEnd"/>
            <w:r>
              <w:t xml:space="preserve"> - директор</w:t>
            </w:r>
          </w:p>
        </w:tc>
      </w:tr>
      <w:tr w:rsidR="00295641" w:rsidRPr="00070439" w14:paraId="19FEB436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025D674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76A1030B" w14:textId="77777777" w:rsidR="00295641" w:rsidRPr="00070439" w:rsidRDefault="00295641" w:rsidP="00295641">
            <w:r>
              <w:t xml:space="preserve">Подпись ___________________ </w:t>
            </w:r>
            <w:r w:rsidR="00B80549">
              <w:t>А.</w:t>
            </w:r>
            <w:r w:rsidR="00B80549" w:rsidRPr="00821B67">
              <w:t>О</w:t>
            </w:r>
            <w:r w:rsidR="00B80549">
              <w:t>.</w:t>
            </w:r>
            <w:r w:rsidR="00B80549" w:rsidRPr="00821B67">
              <w:t xml:space="preserve"> </w:t>
            </w:r>
            <w:proofErr w:type="spellStart"/>
            <w:r w:rsidR="00B80549" w:rsidRPr="00821B67">
              <w:t>Лесняк</w:t>
            </w:r>
            <w:proofErr w:type="spellEnd"/>
          </w:p>
        </w:tc>
      </w:tr>
      <w:tr w:rsidR="00295641" w:rsidRPr="00070439" w14:paraId="1380972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B542ECB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4793FDE8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733A642" w14:textId="77777777" w:rsidR="00C02D9C" w:rsidRDefault="00C02D9C"/>
    <w:p w14:paraId="237E0BD1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287420F9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5982299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кадастровом инженере</w:t>
            </w:r>
          </w:p>
        </w:tc>
      </w:tr>
      <w:tr w:rsidR="00295641" w:rsidRPr="00070439" w14:paraId="62C8617E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A21BEB0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6345" w:type="dxa"/>
            <w:vAlign w:val="center"/>
          </w:tcPr>
          <w:p w14:paraId="4B9D0B54" w14:textId="77777777" w:rsidR="00295641" w:rsidRPr="00070439" w:rsidRDefault="00295641" w:rsidP="00295641">
            <w:r w:rsidRPr="00AA492E">
              <w:t>Проскура Екатерина Юрьевна</w:t>
            </w:r>
          </w:p>
        </w:tc>
      </w:tr>
      <w:tr w:rsidR="00295641" w:rsidRPr="00070439" w14:paraId="04F18AD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3C50FFA8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Идентификационный номер налогоплательщика</w:t>
            </w:r>
          </w:p>
        </w:tc>
        <w:tc>
          <w:tcPr>
            <w:tcW w:w="6345" w:type="dxa"/>
            <w:vAlign w:val="center"/>
          </w:tcPr>
          <w:p w14:paraId="0A6CA48E" w14:textId="77777777" w:rsidR="00295641" w:rsidRPr="00070439" w:rsidRDefault="00295641" w:rsidP="00295641">
            <w:r w:rsidRPr="00AA492E">
              <w:t>651701665934</w:t>
            </w:r>
          </w:p>
        </w:tc>
      </w:tr>
      <w:tr w:rsidR="00295641" w:rsidRPr="00070439" w14:paraId="1827FB8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16931BA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Контактный телефон и почтовый адрес</w:t>
            </w:r>
          </w:p>
        </w:tc>
        <w:tc>
          <w:tcPr>
            <w:tcW w:w="6345" w:type="dxa"/>
            <w:vAlign w:val="center"/>
          </w:tcPr>
          <w:p w14:paraId="7BA5868E" w14:textId="77777777" w:rsidR="00295641" w:rsidRPr="00070439" w:rsidRDefault="00295641" w:rsidP="00295641">
            <w:r w:rsidRPr="00AA492E">
              <w:t>+7(924)302-72-62</w:t>
            </w:r>
            <w:r>
              <w:t xml:space="preserve">, </w:t>
            </w:r>
            <w:r w:rsidRPr="00AA492E">
              <w:t>argal_kat@mail.ru</w:t>
            </w:r>
          </w:p>
        </w:tc>
      </w:tr>
      <w:tr w:rsidR="00295641" w:rsidRPr="00070439" w14:paraId="126CF829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0EA6E19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Номер квалификационного аттестата кадастрового инженера</w:t>
            </w:r>
          </w:p>
        </w:tc>
        <w:tc>
          <w:tcPr>
            <w:tcW w:w="6345" w:type="dxa"/>
            <w:vAlign w:val="center"/>
          </w:tcPr>
          <w:p w14:paraId="4C8E840E" w14:textId="77777777" w:rsidR="00295641" w:rsidRPr="00070439" w:rsidRDefault="00295641" w:rsidP="00295641">
            <w:r w:rsidRPr="00AA492E">
              <w:t>27-13-38</w:t>
            </w:r>
          </w:p>
        </w:tc>
      </w:tr>
      <w:tr w:rsidR="00295641" w:rsidRPr="00070439" w14:paraId="2E9DF4F1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9790605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32E8F8CF" w14:textId="77777777" w:rsidR="00295641" w:rsidRPr="00070439" w:rsidRDefault="00295641" w:rsidP="00295641">
            <w:r>
              <w:t>Подпись ___________________</w:t>
            </w:r>
            <w:r w:rsidR="00B80549">
              <w:t xml:space="preserve"> </w:t>
            </w:r>
            <w:r w:rsidR="00B80549" w:rsidRPr="00B80549">
              <w:t>Е.Ю. Проскура</w:t>
            </w:r>
          </w:p>
        </w:tc>
      </w:tr>
      <w:tr w:rsidR="00295641" w:rsidRPr="00070439" w14:paraId="61281931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7CCA8FEC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020050CA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5A5B5567" w14:textId="77777777" w:rsidR="00C02D9C" w:rsidRDefault="00C02D9C"/>
    <w:p w14:paraId="7CE830C6" w14:textId="77777777" w:rsidR="00C02D9C" w:rsidRDefault="00C02D9C"/>
    <w:p w14:paraId="72A40C65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p w14:paraId="1A7C7142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1"/>
        <w:gridCol w:w="4918"/>
      </w:tblGrid>
      <w:tr w:rsidR="00C02D9C" w:rsidRPr="005B4876" w14:paraId="4B11D772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311C07A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b/>
                <w:szCs w:val="24"/>
              </w:rPr>
              <w:t>Основания для проведения работ</w:t>
            </w:r>
          </w:p>
        </w:tc>
      </w:tr>
      <w:tr w:rsidR="00C02D9C" w:rsidRPr="005B4876" w14:paraId="4260E168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06830310" w14:textId="77777777" w:rsidR="00C02D9C" w:rsidRPr="00B13CC8" w:rsidRDefault="00C02D9C" w:rsidP="00B13CC8">
            <w:pPr>
              <w:pStyle w:val="1"/>
              <w:jc w:val="center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918" w:type="dxa"/>
          </w:tcPr>
          <w:p w14:paraId="6B193DB3" w14:textId="77777777" w:rsidR="00C02D9C" w:rsidRPr="00B13CC8" w:rsidRDefault="00B13CC8" w:rsidP="00B13CC8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B13CC8" w:rsidRPr="00070439" w14:paraId="614F820D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19B4237B" w14:textId="22FD1F12" w:rsidR="00B13CC8" w:rsidRPr="00070439" w:rsidRDefault="00295641" w:rsidP="000C0D36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 на </w:t>
            </w:r>
            <w:r w:rsidRPr="007B3E63">
              <w:rPr>
                <w:szCs w:val="24"/>
              </w:rPr>
              <w:t xml:space="preserve">Определение местоположения береговых линий (границ водных объектов), границ </w:t>
            </w:r>
            <w:proofErr w:type="spellStart"/>
            <w:r w:rsidRPr="007B3E63">
              <w:rPr>
                <w:szCs w:val="24"/>
              </w:rPr>
              <w:t>водоохранных</w:t>
            </w:r>
            <w:proofErr w:type="spellEnd"/>
            <w:r w:rsidRPr="007B3E63">
              <w:rPr>
                <w:szCs w:val="24"/>
              </w:rPr>
              <w:t xml:space="preserve"> зон и прибрежных защитных полос водных объектов, расположенных в границах населенных пунктов </w:t>
            </w:r>
            <w:proofErr w:type="spellStart"/>
            <w:r w:rsidR="00201253">
              <w:rPr>
                <w:szCs w:val="24"/>
              </w:rPr>
              <w:t>пгт</w:t>
            </w:r>
            <w:proofErr w:type="spellEnd"/>
            <w:r w:rsidR="00201253" w:rsidRPr="001C2598">
              <w:rPr>
                <w:szCs w:val="24"/>
              </w:rPr>
              <w:t xml:space="preserve">. </w:t>
            </w:r>
            <w:r w:rsidR="00201253">
              <w:rPr>
                <w:szCs w:val="24"/>
              </w:rPr>
              <w:t>Дукат</w:t>
            </w:r>
            <w:r w:rsidR="001C2598" w:rsidRPr="001C259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№4</w:t>
            </w:r>
            <w:r>
              <w:rPr>
                <w:szCs w:val="24"/>
              </w:rPr>
              <w:t xml:space="preserve">/19-АВП от </w:t>
            </w:r>
            <w:r w:rsidR="00C53F9A" w:rsidRPr="006B30CD">
              <w:rPr>
                <w:color w:val="000000" w:themeColor="text1"/>
                <w:szCs w:val="24"/>
              </w:rPr>
              <w:t>08.</w:t>
            </w:r>
            <w:r w:rsidR="00C53F9A">
              <w:rPr>
                <w:color w:val="000000" w:themeColor="text1"/>
                <w:szCs w:val="24"/>
              </w:rPr>
              <w:t>07</w:t>
            </w:r>
            <w:r w:rsidR="00C53F9A" w:rsidRPr="006B30CD">
              <w:rPr>
                <w:color w:val="000000" w:themeColor="text1"/>
                <w:szCs w:val="24"/>
              </w:rPr>
              <w:t>.201</w:t>
            </w:r>
            <w:r w:rsidR="00C53F9A">
              <w:rPr>
                <w:color w:val="000000" w:themeColor="text1"/>
                <w:szCs w:val="24"/>
              </w:rPr>
              <w:t>9</w:t>
            </w:r>
            <w:r w:rsidR="00C53F9A" w:rsidRPr="006B30CD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4918" w:type="dxa"/>
          </w:tcPr>
          <w:p w14:paraId="2EC1F136" w14:textId="77777777" w:rsidR="00B13CC8" w:rsidRPr="00411DC6" w:rsidRDefault="00B13CC8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</w:tbl>
    <w:p w14:paraId="423D19F8" w14:textId="77777777" w:rsidR="00C02D9C" w:rsidRDefault="00C02D9C"/>
    <w:p w14:paraId="3D1A127D" w14:textId="77777777" w:rsidR="00C02D9C" w:rsidRDefault="00C02D9C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070439" w:rsidRPr="005B4876" w14:paraId="4D6400EE" w14:textId="77777777" w:rsidTr="00070439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25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</w:t>
            </w:r>
            <w:r w:rsidRPr="00DD6C04">
              <w:rPr>
                <w:b/>
                <w:szCs w:val="24"/>
              </w:rPr>
              <w:t xml:space="preserve"> объекте</w:t>
            </w:r>
          </w:p>
        </w:tc>
      </w:tr>
      <w:tr w:rsidR="00070439" w:rsidRPr="005B4876" w14:paraId="66D41A4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ED5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916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</w:t>
            </w:r>
            <w:r w:rsidR="00B13CC8">
              <w:rPr>
                <w:b/>
                <w:szCs w:val="24"/>
              </w:rPr>
              <w:t>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144F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295641" w:rsidRPr="005B4876" w14:paraId="2DAD5B35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E29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81E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890" w14:textId="22C58519" w:rsidR="00295641" w:rsidRPr="002B4613" w:rsidRDefault="000C0D36" w:rsidP="00764F6F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</w:t>
            </w:r>
            <w:r w:rsidR="00764F6F">
              <w:rPr>
                <w:szCs w:val="24"/>
              </w:rPr>
              <w:t>гт</w:t>
            </w:r>
            <w:proofErr w:type="spellEnd"/>
            <w:r w:rsidR="009F10A8" w:rsidRPr="009F10A8">
              <w:rPr>
                <w:szCs w:val="24"/>
              </w:rPr>
              <w:t>.</w:t>
            </w:r>
            <w:r w:rsidR="00764F6F">
              <w:rPr>
                <w:szCs w:val="24"/>
              </w:rPr>
              <w:t xml:space="preserve"> Дукат</w:t>
            </w:r>
            <w:r w:rsidR="009F10A8" w:rsidRPr="009F10A8">
              <w:rPr>
                <w:szCs w:val="24"/>
              </w:rPr>
              <w:t xml:space="preserve"> </w:t>
            </w:r>
            <w:proofErr w:type="spellStart"/>
            <w:r w:rsidR="009F10A8" w:rsidRPr="009F10A8">
              <w:rPr>
                <w:szCs w:val="24"/>
              </w:rPr>
              <w:t>О</w:t>
            </w:r>
            <w:r w:rsidR="00764F6F">
              <w:rPr>
                <w:szCs w:val="24"/>
              </w:rPr>
              <w:t>мсукчанский</w:t>
            </w:r>
            <w:proofErr w:type="spellEnd"/>
            <w:r w:rsidR="009F10A8" w:rsidRPr="009F10A8">
              <w:rPr>
                <w:szCs w:val="24"/>
              </w:rPr>
              <w:t xml:space="preserve"> городской округ</w:t>
            </w:r>
            <w:r w:rsidR="009F10A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Магаданская</w:t>
            </w:r>
            <w:r w:rsidR="001C2598" w:rsidRPr="001C2598">
              <w:rPr>
                <w:szCs w:val="24"/>
              </w:rPr>
              <w:t xml:space="preserve"> облас</w:t>
            </w:r>
            <w:r w:rsidR="001C2598">
              <w:rPr>
                <w:szCs w:val="24"/>
              </w:rPr>
              <w:t>ть</w:t>
            </w:r>
          </w:p>
        </w:tc>
      </w:tr>
      <w:tr w:rsidR="00295641" w:rsidRPr="005B4876" w14:paraId="5098CF9A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37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EA7C5" w14:textId="77777777" w:rsidR="00295641" w:rsidRPr="00C50A6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Длина водного объекта</w:t>
            </w:r>
          </w:p>
          <w:p w14:paraId="5E471B7D" w14:textId="0F94BE11" w:rsidR="00B80549" w:rsidRPr="00B80549" w:rsidRDefault="00B80549" w:rsidP="00764F6F">
            <w:pPr>
              <w:pStyle w:val="1"/>
              <w:rPr>
                <w:szCs w:val="24"/>
              </w:rPr>
            </w:pPr>
            <w:r w:rsidRPr="00B80549">
              <w:rPr>
                <w:szCs w:val="24"/>
              </w:rPr>
              <w:t>Протяженность БЛ «</w:t>
            </w:r>
            <w:proofErr w:type="spellStart"/>
            <w:r w:rsidRPr="00B80549">
              <w:rPr>
                <w:szCs w:val="24"/>
              </w:rPr>
              <w:t>р</w:t>
            </w:r>
            <w:r w:rsidR="00764F6F">
              <w:rPr>
                <w:szCs w:val="24"/>
              </w:rPr>
              <w:t>уч</w:t>
            </w:r>
            <w:proofErr w:type="spellEnd"/>
            <w:r w:rsidRPr="00B80549">
              <w:rPr>
                <w:szCs w:val="24"/>
              </w:rPr>
              <w:t xml:space="preserve">. </w:t>
            </w:r>
            <w:r w:rsidR="009F10A8">
              <w:rPr>
                <w:szCs w:val="24"/>
              </w:rPr>
              <w:t>Я</w:t>
            </w:r>
            <w:r w:rsidR="00764F6F">
              <w:rPr>
                <w:szCs w:val="24"/>
              </w:rPr>
              <w:t>гельный</w:t>
            </w:r>
            <w:r w:rsidRPr="00B80549">
              <w:rPr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6BF7" w14:textId="590E2D22" w:rsidR="00295641" w:rsidRPr="00DD6C04" w:rsidRDefault="00764F6F" w:rsidP="00764F6F">
            <w:r>
              <w:t>3</w:t>
            </w:r>
            <w:r w:rsidR="001C2598">
              <w:t>,</w:t>
            </w:r>
            <w:r>
              <w:t>0</w:t>
            </w:r>
            <w:r w:rsidR="00295641">
              <w:t xml:space="preserve"> км</w:t>
            </w:r>
          </w:p>
        </w:tc>
      </w:tr>
      <w:tr w:rsidR="00295641" w:rsidRPr="005B4876" w14:paraId="7FBAAF9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DDE" w14:textId="77777777" w:rsidR="00295641" w:rsidRPr="00070439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5BC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8DF4" w14:textId="77777777" w:rsidR="00295641" w:rsidRPr="00DA6BD8" w:rsidRDefault="00295641" w:rsidP="00295641">
            <w:pPr>
              <w:pStyle w:val="1"/>
              <w:rPr>
                <w:szCs w:val="24"/>
              </w:rPr>
            </w:pPr>
            <w:r w:rsidRPr="00DA6BD8">
              <w:rPr>
                <w:szCs w:val="24"/>
              </w:rPr>
              <w:t>–</w:t>
            </w:r>
          </w:p>
        </w:tc>
      </w:tr>
    </w:tbl>
    <w:p w14:paraId="37F02268" w14:textId="77777777" w:rsidR="003219DD" w:rsidRDefault="003219DD"/>
    <w:p w14:paraId="1264B9BD" w14:textId="77777777" w:rsidR="003219DD" w:rsidRDefault="003219DD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B13CC8" w:rsidRPr="005B4876" w14:paraId="66228CE4" w14:textId="77777777" w:rsidTr="00295641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45DA" w14:textId="77777777" w:rsidR="00B13CC8" w:rsidRDefault="00B13CC8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 xml:space="preserve">Сведения о </w:t>
            </w:r>
            <w:r>
              <w:rPr>
                <w:b/>
                <w:szCs w:val="24"/>
              </w:rPr>
              <w:t>водном об</w:t>
            </w:r>
            <w:r w:rsidRPr="00DD6C04">
              <w:rPr>
                <w:b/>
                <w:szCs w:val="24"/>
              </w:rPr>
              <w:t>ъекте</w:t>
            </w:r>
          </w:p>
        </w:tc>
      </w:tr>
      <w:tr w:rsidR="00B13CC8" w:rsidRPr="005B4876" w14:paraId="61E7C80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F8B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884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F909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B13CC8" w:rsidRPr="005B4876" w14:paraId="7C3E34BF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C1" w14:textId="77777777" w:rsidR="00B13CC8" w:rsidRPr="00DD6C04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C48" w14:textId="77777777" w:rsidR="00B13CC8" w:rsidRPr="00764F6F" w:rsidRDefault="00B13CC8" w:rsidP="00295641">
            <w:pPr>
              <w:pStyle w:val="1"/>
              <w:rPr>
                <w:szCs w:val="24"/>
              </w:rPr>
            </w:pPr>
            <w:r w:rsidRPr="00764F6F">
              <w:rPr>
                <w:szCs w:val="24"/>
              </w:rPr>
              <w:t>Название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87" w14:textId="257362B2" w:rsidR="00B13CC8" w:rsidRPr="00764F6F" w:rsidRDefault="009F10A8" w:rsidP="00764F6F">
            <w:pPr>
              <w:pStyle w:val="1"/>
              <w:rPr>
                <w:szCs w:val="24"/>
                <w:lang w:val="en-US"/>
              </w:rPr>
            </w:pPr>
            <w:r w:rsidRPr="00764F6F">
              <w:rPr>
                <w:szCs w:val="24"/>
              </w:rPr>
              <w:t>Я</w:t>
            </w:r>
            <w:r w:rsidR="00764F6F" w:rsidRPr="00764F6F">
              <w:rPr>
                <w:szCs w:val="24"/>
              </w:rPr>
              <w:t>гельный</w:t>
            </w:r>
          </w:p>
        </w:tc>
      </w:tr>
      <w:tr w:rsidR="00B13CC8" w:rsidRPr="005B4876" w14:paraId="66CBE7C2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6A3" w14:textId="77777777" w:rsidR="00B13CC8" w:rsidRPr="00DD6C04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907" w14:textId="77777777" w:rsidR="00B13CC8" w:rsidRPr="00764F6F" w:rsidRDefault="00B13CC8" w:rsidP="00295641">
            <w:pPr>
              <w:pStyle w:val="1"/>
              <w:rPr>
                <w:szCs w:val="24"/>
              </w:rPr>
            </w:pPr>
            <w:r w:rsidRPr="00764F6F">
              <w:rPr>
                <w:szCs w:val="24"/>
              </w:rPr>
              <w:t>Тип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C1F" w14:textId="28AF1F8A" w:rsidR="00B13CC8" w:rsidRPr="00764F6F" w:rsidRDefault="00C85B1E" w:rsidP="00764F6F">
            <w:pPr>
              <w:pStyle w:val="1"/>
              <w:rPr>
                <w:szCs w:val="24"/>
              </w:rPr>
            </w:pPr>
            <w:r w:rsidRPr="00764F6F">
              <w:rPr>
                <w:szCs w:val="24"/>
                <w:lang w:val="en-US"/>
              </w:rPr>
              <w:t>Р</w:t>
            </w:r>
            <w:proofErr w:type="spellStart"/>
            <w:r w:rsidR="00764F6F" w:rsidRPr="00764F6F">
              <w:rPr>
                <w:szCs w:val="24"/>
              </w:rPr>
              <w:t>учьи</w:t>
            </w:r>
            <w:proofErr w:type="spellEnd"/>
          </w:p>
        </w:tc>
      </w:tr>
      <w:tr w:rsidR="00B13CC8" w:rsidRPr="005B4876" w14:paraId="56F13D0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91D" w14:textId="77777777" w:rsidR="00B13CC8" w:rsidRPr="00DD6C04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0CFE" w14:textId="77777777" w:rsidR="00B13CC8" w:rsidRPr="00764F6F" w:rsidRDefault="00B13CC8" w:rsidP="00B13CC8">
            <w:pPr>
              <w:pStyle w:val="1"/>
              <w:rPr>
                <w:szCs w:val="24"/>
              </w:rPr>
            </w:pPr>
            <w:r w:rsidRPr="00764F6F">
              <w:rPr>
                <w:szCs w:val="24"/>
              </w:rPr>
              <w:t>Местоположение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5DA" w14:textId="1C25FA24" w:rsidR="00B13CC8" w:rsidRPr="00764F6F" w:rsidRDefault="00764F6F" w:rsidP="00B13CC8">
            <w:pPr>
              <w:pStyle w:val="1"/>
              <w:rPr>
                <w:szCs w:val="24"/>
              </w:rPr>
            </w:pPr>
            <w:r w:rsidRPr="00764F6F">
              <w:rPr>
                <w:rStyle w:val="10"/>
                <w:rFonts w:eastAsiaTheme="minorHAnsi"/>
              </w:rPr>
              <w:t>Левый приток ручья Брекчия</w:t>
            </w:r>
          </w:p>
        </w:tc>
      </w:tr>
      <w:tr w:rsidR="00B13CC8" w:rsidRPr="005B4876" w14:paraId="2F6FCC06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DFAE" w14:textId="77777777" w:rsidR="00B13CC8" w:rsidRPr="00DD6C04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0CBE" w14:textId="77777777" w:rsidR="00B13CC8" w:rsidRPr="00764F6F" w:rsidRDefault="00B13CC8" w:rsidP="00B13CC8">
            <w:pPr>
              <w:pStyle w:val="1"/>
              <w:rPr>
                <w:b/>
                <w:szCs w:val="24"/>
              </w:rPr>
            </w:pPr>
            <w:r w:rsidRPr="00764F6F">
              <w:rPr>
                <w:szCs w:val="24"/>
              </w:rPr>
              <w:t>Бассейновый округ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304" w14:textId="34ECBBE3" w:rsidR="00B13CC8" w:rsidRPr="00764F6F" w:rsidRDefault="003B6E5B" w:rsidP="00B13CC8">
            <w:proofErr w:type="spellStart"/>
            <w:r w:rsidRPr="00764F6F">
              <w:rPr>
                <w:color w:val="000000"/>
              </w:rPr>
              <w:t>Анадыро</w:t>
            </w:r>
            <w:proofErr w:type="spellEnd"/>
            <w:r w:rsidRPr="00764F6F">
              <w:rPr>
                <w:color w:val="000000"/>
              </w:rPr>
              <w:t>-Колымский бассейновый округ (19)</w:t>
            </w:r>
          </w:p>
        </w:tc>
      </w:tr>
      <w:tr w:rsidR="00B13CC8" w:rsidRPr="005B4876" w14:paraId="6305C1C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52A" w14:textId="77777777" w:rsidR="00B13CC8" w:rsidRPr="00070439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4EE" w14:textId="77777777" w:rsidR="00B13CC8" w:rsidRPr="00764F6F" w:rsidRDefault="00B13CC8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>Речной 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3A" w14:textId="408A0997" w:rsidR="00B13CC8" w:rsidRPr="00764F6F" w:rsidRDefault="00764F6F" w:rsidP="00B13CC8">
            <w:pPr>
              <w:pStyle w:val="1"/>
              <w:rPr>
                <w:szCs w:val="24"/>
              </w:rPr>
            </w:pPr>
            <w:r w:rsidRPr="00764F6F">
              <w:rPr>
                <w:color w:val="000000"/>
                <w:szCs w:val="24"/>
              </w:rPr>
              <w:t>Колыма (1)</w:t>
            </w:r>
          </w:p>
        </w:tc>
      </w:tr>
      <w:tr w:rsidR="00573350" w:rsidRPr="005B4876" w14:paraId="0D48D638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8D8" w14:textId="77777777" w:rsidR="00573350" w:rsidRPr="00070439" w:rsidRDefault="00573350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E3" w14:textId="5C18EF75" w:rsidR="00573350" w:rsidRPr="00764F6F" w:rsidRDefault="00573350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 xml:space="preserve">Речной </w:t>
            </w:r>
            <w:proofErr w:type="spellStart"/>
            <w:r w:rsidRPr="00764F6F">
              <w:rPr>
                <w:szCs w:val="24"/>
              </w:rPr>
              <w:t>подбассейн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666" w14:textId="600E73C7" w:rsidR="00573350" w:rsidRPr="00764F6F" w:rsidRDefault="00764F6F" w:rsidP="00B13CC8">
            <w:pPr>
              <w:pStyle w:val="1"/>
              <w:rPr>
                <w:szCs w:val="24"/>
              </w:rPr>
            </w:pPr>
            <w:r w:rsidRPr="00764F6F">
              <w:rPr>
                <w:color w:val="000000"/>
                <w:szCs w:val="24"/>
              </w:rPr>
              <w:t xml:space="preserve">Колыма до впадения </w:t>
            </w:r>
            <w:proofErr w:type="spellStart"/>
            <w:r w:rsidRPr="00764F6F">
              <w:rPr>
                <w:color w:val="000000"/>
                <w:szCs w:val="24"/>
              </w:rPr>
              <w:t>Омолона</w:t>
            </w:r>
            <w:proofErr w:type="spellEnd"/>
            <w:r w:rsidRPr="00764F6F">
              <w:rPr>
                <w:color w:val="000000"/>
                <w:szCs w:val="24"/>
              </w:rPr>
              <w:t xml:space="preserve"> (1)</w:t>
            </w:r>
          </w:p>
        </w:tc>
      </w:tr>
      <w:tr w:rsidR="00AD46F5" w:rsidRPr="005B4876" w14:paraId="41E859DB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E00D" w14:textId="77777777" w:rsidR="00AD46F5" w:rsidRPr="00070439" w:rsidRDefault="00AD46F5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54A" w14:textId="77777777" w:rsidR="00AD46F5" w:rsidRPr="00764F6F" w:rsidRDefault="00AD46F5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>Водохозяйственный участок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74E" w14:textId="0EC80FAC" w:rsidR="00AD46F5" w:rsidRPr="00764F6F" w:rsidRDefault="00764F6F" w:rsidP="00B13CC8">
            <w:pPr>
              <w:pStyle w:val="1"/>
              <w:rPr>
                <w:szCs w:val="24"/>
              </w:rPr>
            </w:pPr>
            <w:r w:rsidRPr="00764F6F">
              <w:rPr>
                <w:color w:val="000000"/>
                <w:szCs w:val="24"/>
              </w:rPr>
              <w:t xml:space="preserve">Колыма от впадения </w:t>
            </w:r>
            <w:proofErr w:type="spellStart"/>
            <w:r w:rsidRPr="00764F6F">
              <w:rPr>
                <w:color w:val="000000"/>
                <w:szCs w:val="24"/>
              </w:rPr>
              <w:t>р.Сеймчан</w:t>
            </w:r>
            <w:proofErr w:type="spellEnd"/>
            <w:r w:rsidRPr="00764F6F">
              <w:rPr>
                <w:color w:val="000000"/>
                <w:szCs w:val="24"/>
              </w:rPr>
              <w:t xml:space="preserve"> до в/п ГМС </w:t>
            </w:r>
            <w:proofErr w:type="spellStart"/>
            <w:r w:rsidRPr="00764F6F">
              <w:rPr>
                <w:color w:val="000000"/>
                <w:szCs w:val="24"/>
              </w:rPr>
              <w:t>Коркодон</w:t>
            </w:r>
            <w:proofErr w:type="spellEnd"/>
            <w:r w:rsidRPr="00764F6F">
              <w:rPr>
                <w:color w:val="000000"/>
                <w:szCs w:val="24"/>
              </w:rPr>
              <w:t xml:space="preserve"> (3)</w:t>
            </w:r>
          </w:p>
        </w:tc>
      </w:tr>
      <w:tr w:rsidR="00AD46F5" w:rsidRPr="005B4876" w14:paraId="7C52154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FD54" w14:textId="77777777" w:rsidR="00AD46F5" w:rsidRPr="00070439" w:rsidRDefault="00AD46F5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4007" w14:textId="77777777" w:rsidR="00AD46F5" w:rsidRPr="00764F6F" w:rsidRDefault="00DA6BD8" w:rsidP="00B13CC8">
            <w:pPr>
              <w:pStyle w:val="1"/>
              <w:tabs>
                <w:tab w:val="right" w:pos="4037"/>
              </w:tabs>
              <w:rPr>
                <w:szCs w:val="24"/>
                <w:lang w:val="en-US"/>
              </w:rPr>
            </w:pPr>
            <w:proofErr w:type="spellStart"/>
            <w:r w:rsidRPr="00764F6F">
              <w:rPr>
                <w:szCs w:val="24"/>
                <w:lang w:val="en-US"/>
              </w:rPr>
              <w:t>Длина</w:t>
            </w:r>
            <w:proofErr w:type="spellEnd"/>
            <w:r w:rsidRPr="00764F6F">
              <w:rPr>
                <w:szCs w:val="24"/>
                <w:lang w:val="en-US"/>
              </w:rPr>
              <w:t xml:space="preserve"> </w:t>
            </w:r>
            <w:proofErr w:type="spellStart"/>
            <w:r w:rsidRPr="00764F6F">
              <w:rPr>
                <w:szCs w:val="24"/>
                <w:lang w:val="en-US"/>
              </w:rPr>
              <w:t>водотока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571" w14:textId="4D017563" w:rsidR="00AD46F5" w:rsidRPr="00764F6F" w:rsidRDefault="00764F6F" w:rsidP="00764F6F">
            <w:pPr>
              <w:pStyle w:val="1"/>
              <w:rPr>
                <w:szCs w:val="24"/>
                <w:lang w:val="en-US"/>
              </w:rPr>
            </w:pPr>
            <w:r w:rsidRPr="00764F6F">
              <w:rPr>
                <w:color w:val="000000"/>
                <w:szCs w:val="24"/>
              </w:rPr>
              <w:t>5</w:t>
            </w:r>
            <w:r w:rsidR="00141E8C" w:rsidRPr="00764F6F">
              <w:rPr>
                <w:color w:val="000000"/>
                <w:szCs w:val="24"/>
              </w:rPr>
              <w:t>,</w:t>
            </w:r>
            <w:r w:rsidRPr="00764F6F">
              <w:rPr>
                <w:color w:val="000000"/>
                <w:szCs w:val="24"/>
              </w:rPr>
              <w:t>6</w:t>
            </w:r>
            <w:r w:rsidR="00141E8C" w:rsidRPr="00764F6F">
              <w:rPr>
                <w:color w:val="000000"/>
                <w:szCs w:val="24"/>
              </w:rPr>
              <w:t xml:space="preserve"> </w:t>
            </w:r>
            <w:r w:rsidR="00B6189A" w:rsidRPr="00764F6F">
              <w:rPr>
                <w:color w:val="000000"/>
                <w:szCs w:val="24"/>
              </w:rPr>
              <w:t>км</w:t>
            </w:r>
          </w:p>
        </w:tc>
      </w:tr>
      <w:tr w:rsidR="00AD46F5" w:rsidRPr="005B4876" w14:paraId="7BD8B19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2DD7" w14:textId="77777777" w:rsidR="00AD46F5" w:rsidRPr="00070439" w:rsidRDefault="00AD46F5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46B" w14:textId="77777777" w:rsidR="00AD46F5" w:rsidRPr="00764F6F" w:rsidRDefault="00AD46F5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>Водосборная площадь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EBB1" w14:textId="51DB370D" w:rsidR="00AD46F5" w:rsidRPr="00764F6F" w:rsidRDefault="00764F6F" w:rsidP="00B13CC8">
            <w:pPr>
              <w:pStyle w:val="1"/>
              <w:rPr>
                <w:szCs w:val="24"/>
              </w:rPr>
            </w:pPr>
            <w:r w:rsidRPr="00764F6F">
              <w:rPr>
                <w:szCs w:val="24"/>
              </w:rPr>
              <w:t>9,5</w:t>
            </w:r>
            <w:r w:rsidR="00C85B1E" w:rsidRPr="00764F6F">
              <w:rPr>
                <w:szCs w:val="24"/>
              </w:rPr>
              <w:t xml:space="preserve"> км²</w:t>
            </w:r>
          </w:p>
        </w:tc>
      </w:tr>
    </w:tbl>
    <w:p w14:paraId="12DA5B8C" w14:textId="77777777" w:rsidR="003219DD" w:rsidRDefault="003219DD"/>
    <w:p w14:paraId="5DF6CE0B" w14:textId="68BD0C77" w:rsidR="009F10A8" w:rsidRDefault="009F10A8">
      <w:r>
        <w:br w:type="page"/>
      </w:r>
    </w:p>
    <w:p w14:paraId="3794138A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F10A8" w:rsidRPr="002E6E74" w14:paraId="34E93D98" w14:textId="77777777" w:rsidTr="009F10A8">
        <w:trPr>
          <w:trHeight w:val="430"/>
        </w:trPr>
        <w:tc>
          <w:tcPr>
            <w:tcW w:w="10632" w:type="dxa"/>
            <w:gridSpan w:val="6"/>
          </w:tcPr>
          <w:p w14:paraId="10660562" w14:textId="73061AF1" w:rsidR="009F10A8" w:rsidRPr="004E49A5" w:rsidRDefault="009F10A8" w:rsidP="004E49A5">
            <w:pPr>
              <w:pStyle w:val="1"/>
              <w:numPr>
                <w:ilvl w:val="0"/>
                <w:numId w:val="4"/>
              </w:numPr>
              <w:spacing w:before="12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9F10A8" w:rsidRPr="002E6E74" w14:paraId="003BBCB2" w14:textId="77777777" w:rsidTr="009F10A8">
        <w:trPr>
          <w:trHeight w:hRule="exact" w:val="397"/>
        </w:trPr>
        <w:tc>
          <w:tcPr>
            <w:tcW w:w="10632" w:type="dxa"/>
            <w:gridSpan w:val="6"/>
          </w:tcPr>
          <w:p w14:paraId="72ECC483" w14:textId="6AECB28D" w:rsidR="009F10A8" w:rsidRPr="004E49A5" w:rsidRDefault="009F10A8" w:rsidP="00764F6F">
            <w:pPr>
              <w:pStyle w:val="1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1. Система координат </w:t>
            </w:r>
            <w:r w:rsidRPr="004E49A5">
              <w:rPr>
                <w:b/>
                <w:bCs/>
                <w:szCs w:val="24"/>
                <w:u w:val="single"/>
              </w:rPr>
              <w:t xml:space="preserve">МСК-49, зона </w:t>
            </w:r>
            <w:r w:rsidR="00764F6F">
              <w:rPr>
                <w:b/>
                <w:bCs/>
                <w:szCs w:val="24"/>
                <w:u w:val="single"/>
              </w:rPr>
              <w:t>3</w:t>
            </w:r>
          </w:p>
        </w:tc>
      </w:tr>
      <w:tr w:rsidR="009F10A8" w:rsidRPr="002E6E74" w14:paraId="5CF6B6E3" w14:textId="77777777" w:rsidTr="009F10A8">
        <w:trPr>
          <w:trHeight w:hRule="exact" w:val="397"/>
        </w:trPr>
        <w:tc>
          <w:tcPr>
            <w:tcW w:w="10632" w:type="dxa"/>
            <w:gridSpan w:val="6"/>
          </w:tcPr>
          <w:p w14:paraId="0EC2A9BF" w14:textId="77777777" w:rsidR="009F10A8" w:rsidRPr="004E49A5" w:rsidRDefault="009F10A8" w:rsidP="009F10A8">
            <w:pPr>
              <w:rPr>
                <w:b/>
                <w:bCs/>
              </w:rPr>
            </w:pPr>
            <w:r w:rsidRPr="004E49A5">
              <w:rPr>
                <w:b/>
                <w:bCs/>
              </w:rPr>
              <w:t>2. Сведения о характерных точках границ объекта</w:t>
            </w:r>
          </w:p>
        </w:tc>
      </w:tr>
      <w:tr w:rsidR="009F10A8" w:rsidRPr="002E6E74" w14:paraId="2A240340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14:paraId="7FD31B01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Обозначение</w:t>
            </w:r>
          </w:p>
          <w:p w14:paraId="60BFE109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3C28F0DC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9ACF28E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4AE1E1C4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Средняя </w:t>
            </w:r>
            <w:proofErr w:type="spellStart"/>
            <w:r w:rsidRPr="004E49A5">
              <w:rPr>
                <w:b/>
                <w:bCs/>
                <w:szCs w:val="24"/>
              </w:rPr>
              <w:t>квадратическая</w:t>
            </w:r>
            <w:proofErr w:type="spellEnd"/>
            <w:r w:rsidRPr="004E49A5">
              <w:rPr>
                <w:b/>
                <w:bCs/>
                <w:szCs w:val="24"/>
              </w:rPr>
              <w:t xml:space="preserve"> погрешность положения характерной точки (М</w:t>
            </w:r>
            <w:r w:rsidRPr="004E49A5">
              <w:rPr>
                <w:b/>
                <w:bCs/>
                <w:szCs w:val="24"/>
                <w:vertAlign w:val="subscript"/>
                <w:lang w:val="en-US"/>
              </w:rPr>
              <w:t>t</w:t>
            </w:r>
            <w:r w:rsidRPr="004E49A5">
              <w:rPr>
                <w:b/>
                <w:bCs/>
                <w:szCs w:val="24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69EEE2C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Описание обозначения точки на местности (при наличии)</w:t>
            </w:r>
          </w:p>
        </w:tc>
      </w:tr>
      <w:tr w:rsidR="009F10A8" w:rsidRPr="002E6E74" w14:paraId="68558891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14:paraId="429D6BFE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2C44BC87" w14:textId="77777777" w:rsidR="009F10A8" w:rsidRPr="004E49A5" w:rsidRDefault="009F10A8" w:rsidP="009F10A8">
            <w:pPr>
              <w:pStyle w:val="ab"/>
              <w:jc w:val="center"/>
              <w:rPr>
                <w:b/>
                <w:bCs/>
              </w:rPr>
            </w:pPr>
            <w:r w:rsidRPr="004E49A5">
              <w:rPr>
                <w:b/>
                <w:bCs/>
              </w:rPr>
              <w:t>Х</w:t>
            </w:r>
          </w:p>
        </w:tc>
        <w:tc>
          <w:tcPr>
            <w:tcW w:w="1562" w:type="dxa"/>
            <w:vAlign w:val="center"/>
          </w:tcPr>
          <w:p w14:paraId="640144EF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  <w:lang w:val="en-US"/>
              </w:rPr>
            </w:pPr>
            <w:r w:rsidRPr="004E49A5">
              <w:rPr>
                <w:b/>
                <w:bCs/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BE6004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65762F1A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1F9D46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</w:tr>
      <w:tr w:rsidR="009F10A8" w:rsidRPr="002E6E74" w14:paraId="64C1FAF3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14:paraId="34652222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6DB3BB5" w14:textId="77777777" w:rsidR="009F10A8" w:rsidRPr="002E6E74" w:rsidRDefault="009F10A8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438E61ED" w14:textId="77777777" w:rsidR="009F10A8" w:rsidRPr="002E6E74" w:rsidRDefault="009F10A8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84F8C67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ECA13F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96C2486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764F6F" w:rsidRPr="002E6E74" w14:paraId="3F3E7FB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A195" w14:textId="22167642" w:rsidR="00764F6F" w:rsidRPr="000C0D36" w:rsidRDefault="00764F6F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 xml:space="preserve">Береговая </w:t>
            </w:r>
            <w:r>
              <w:rPr>
                <w:sz w:val="18"/>
              </w:rPr>
              <w:t>линия (граница водного объекта)</w:t>
            </w:r>
            <w:r w:rsidRPr="002E6E74">
              <w:rPr>
                <w:sz w:val="18"/>
              </w:rPr>
              <w:t>(1)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A546" w14:textId="52C3924D" w:rsidR="00764F6F" w:rsidRPr="000C0D36" w:rsidRDefault="00764F6F" w:rsidP="00470399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4799" w14:textId="33D06306" w:rsidR="00764F6F" w:rsidRPr="000C0D36" w:rsidRDefault="00764F6F" w:rsidP="00470399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71E7" w14:textId="5C73A8DB" w:rsidR="00764F6F" w:rsidRPr="000C0D36" w:rsidRDefault="00764F6F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48309" w14:textId="5C21C4EE" w:rsidR="00764F6F" w:rsidRPr="000C0D36" w:rsidRDefault="00764F6F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BB1F" w14:textId="168CC378" w:rsidR="00764F6F" w:rsidRPr="000C0D36" w:rsidRDefault="00764F6F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35FCFD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D9423" w14:textId="7DB6556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8CE9E" w14:textId="56F6735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729482.42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B5D4F" w14:textId="47B4535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3343707.28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79EB3" w14:textId="6BEDC59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034AA" w14:textId="1BC1DFF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0600" w14:textId="77B8C8E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4420B5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7C26F" w14:textId="64BA1C9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B0A9F" w14:textId="52E79CB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729480.58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337A0" w14:textId="1A747D8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3343710.36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9C201" w14:textId="0200D52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461C8" w14:textId="74FEE21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7D8B8" w14:textId="71351FF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F1E682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7F9D2" w14:textId="4C8FA32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7E6D2" w14:textId="3D73AF9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729476.97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EF7F5" w14:textId="1A232CB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3343713.32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B3A9C" w14:textId="52761BB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44CE3" w14:textId="181191F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66E9E" w14:textId="7519BF2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FCCB47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B80A4" w14:textId="3B334E0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2ED1F" w14:textId="3A447F5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729474.62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7410" w14:textId="70D5F38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3343717.13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44D54" w14:textId="5AEDB5A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74444" w14:textId="6C5F89E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B9C0" w14:textId="283B78B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7CC742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E880D" w14:textId="498F967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60BE0" w14:textId="248B23F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729473.48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27035" w14:textId="08EFE6C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3343720.10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7874F" w14:textId="7674C8D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EA44F" w14:textId="7949BF9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256E6" w14:textId="1D46E0E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F25E2C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AF89C" w14:textId="3B7A55D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646B" w14:textId="5F3C1FF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729474.59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93E5B" w14:textId="20A391D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3343722.76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E898" w14:textId="3E1F8F2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D109E" w14:textId="5BC4543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371E9" w14:textId="15DEA10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92F8E6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BEE01" w14:textId="00778B9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68629" w14:textId="05330F3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729474.66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5BF05" w14:textId="12DAEE3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3343724.65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DA7D" w14:textId="73F1C5C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3C5AD" w14:textId="1D3C526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356A4" w14:textId="2E32B81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34B7B3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0604" w14:textId="41C3847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7A711" w14:textId="04BD90A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729473.01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E1F7" w14:textId="77629B0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3343726.11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96958" w14:textId="1CE21EE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B19AE" w14:textId="29C8692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4F158" w14:textId="0876997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8018F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3DCB4" w14:textId="4EF7478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6B4AA" w14:textId="7F7FD08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729469.40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DBE57" w14:textId="656F6D4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3343727.71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BEE9E" w14:textId="7EC063C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DE32A" w14:textId="35C1D15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08BD7" w14:textId="6787F77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11131D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84373" w14:textId="2BB0D04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0759C" w14:textId="39340EB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729465.55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CAB8C" w14:textId="1D2535C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3343730.48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E1DCE" w14:textId="378E09E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A6317" w14:textId="5F1FF77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861EB" w14:textId="686510F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C2B430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B9985" w14:textId="02B84B4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D3380" w14:textId="732C987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729462.17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D611C" w14:textId="10E102F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3343732.54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3E13" w14:textId="233C8FE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11CA5" w14:textId="6568A11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4B331" w14:textId="79FA222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CAFE4B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068D" w14:textId="62E5D32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D21F2" w14:textId="25E1C85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729458.54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C08C4" w14:textId="61CECD2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3343737.53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94ED3" w14:textId="55A02E9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1C5A7" w14:textId="7D27911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58B5" w14:textId="71F641C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7D1D16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643CC" w14:textId="675C578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38F54" w14:textId="5C97C05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729456.94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E2F0E" w14:textId="44B9EC8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3343739.74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0601" w14:textId="2BB479C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306A4" w14:textId="45B05C4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96DA" w14:textId="19D0BDE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1F41B6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B1F8" w14:textId="1CCBCF3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A6C47" w14:textId="51D8CBB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729455.16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8E34B" w14:textId="050D074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3343741.20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485B2" w14:textId="5FDDCF3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9C225" w14:textId="5B6269C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A0666" w14:textId="6982105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73119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45F9D" w14:textId="31A46D9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4F58F" w14:textId="0C0C68B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729455.30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D3B87" w14:textId="5319CC7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3343743.55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175F2" w14:textId="1FC5832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69ED5" w14:textId="7744BF5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803A7" w14:textId="236E30F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94220A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1243A" w14:textId="28EC93D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7923F" w14:textId="16F191A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729454.43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265D0" w14:textId="4C6C892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3343745.24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897C1" w14:textId="7AD5A74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B3FC" w14:textId="71803FE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FA177" w14:textId="601FDE8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0422F4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B050F" w14:textId="461C178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E1021" w14:textId="3EC0398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729454.08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893F" w14:textId="6F6B46C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3343745.83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705C3" w14:textId="0186571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4D572" w14:textId="19C80CA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3474" w14:textId="2A9A7A2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FBEAE4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7772E" w14:textId="41303C6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3FC2D" w14:textId="728ACD4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729453.80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E035E" w14:textId="51F2190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3343746.58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0FC1" w14:textId="4FB6DB2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D3A73" w14:textId="3502A7E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837BA" w14:textId="41EF69D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E6DD33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DCF1A" w14:textId="064BF32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EB64" w14:textId="2ABC6F8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729453.26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93818" w14:textId="1A1006C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3343747.08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99F40" w14:textId="73E1E87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2C60" w14:textId="3CA0496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61558" w14:textId="6C2D511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DB6887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CDA8F" w14:textId="0E9DD74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976F1" w14:textId="5859AD4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729452.63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4D0F7" w14:textId="0358F30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3343747.82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196A1" w14:textId="0671226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C84EA" w14:textId="3D41736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3EA77" w14:textId="12F41F4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38CBAC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2881F" w14:textId="08E69AE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CD81E" w14:textId="11D10FE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729451.92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BBBFC" w14:textId="1C5C843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3343748.24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77828" w14:textId="2448DD4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9668F" w14:textId="1A5E394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02F20" w14:textId="2BC800A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15F806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A6DA" w14:textId="47CCC69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8FB0D" w14:textId="15EBF91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729451.29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3CCE2" w14:textId="18BF789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3343748.78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7C58F" w14:textId="04820A2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2AF0E" w14:textId="0BCC571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27717" w14:textId="39357D1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328AFD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01765" w14:textId="7AEFF6D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E4926" w14:textId="62DEA26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729450.59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8E6E9" w14:textId="120917B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3343749.97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F43A6" w14:textId="01DFC09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30A53" w14:textId="7FEB428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FF5E1" w14:textId="7F643CA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284CEC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ACE22" w14:textId="5BFE367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2D0A8" w14:textId="427D0CB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729449.94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A2DB" w14:textId="525E726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3343750.71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3A5FE" w14:textId="0C576E5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3D379" w14:textId="113033A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48665" w14:textId="01397A4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DB9AB1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681D7" w14:textId="46E4673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002F3" w14:textId="4357AF9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729449.55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E090E" w14:textId="15F8508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3343751.58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E43B0" w14:textId="723643F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79C78" w14:textId="26DAAE1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A5FCA" w14:textId="2E56050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9B8B1C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AAD40" w14:textId="4D881F8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520E1" w14:textId="7A2ED69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729448.94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B2D29" w14:textId="71EB101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3343752.27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03411" w14:textId="61D4DC8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A5688" w14:textId="3E1C29D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65787" w14:textId="597DE2F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9B4B9D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3A2AA" w14:textId="6549263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0EDE" w14:textId="424D15E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729448.51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B314B" w14:textId="224D2E2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3343752.74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F019C" w14:textId="05F0911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D7EC9" w14:textId="78FA1F8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5B8F0" w14:textId="2E985C8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677C3A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EC254" w14:textId="7B9ACE6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20DF2" w14:textId="7CECB20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729447.78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DD94D" w14:textId="1F75F54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3343753.53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63763" w14:textId="0B4F9D0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7B7B1" w14:textId="0848EA0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EDC58" w14:textId="704683A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5F92F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BA2CB" w14:textId="63AFCCF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129C7" w14:textId="6A5813D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729446.56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C7D93" w14:textId="4FFD608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3343755.30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58C6" w14:textId="466D74A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A52F" w14:textId="7020574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9BC4A" w14:textId="23C0EBE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D2D8A5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ED9B" w14:textId="17204EC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20D01" w14:textId="4D7AB36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729445.36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9B3F5" w14:textId="77408BF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3343756.58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99A9D" w14:textId="0245987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D665C" w14:textId="42F7912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C8B6B" w14:textId="2E8889A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77E34A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B5F3D" w14:textId="7FB6911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570A" w14:textId="19E9999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729443.80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4F71A" w14:textId="31B70FF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3343757.61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84A1B" w14:textId="56EBB70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FC75A" w14:textId="2BD9EBB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F7D7E" w14:textId="62340F8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C0FF5D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2F019" w14:textId="0B58709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1CD6B" w14:textId="5AE3043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729442.78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24FA6" w14:textId="5225FC9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3343758.49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65B9C" w14:textId="1657E65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55460" w14:textId="452BE43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C583" w14:textId="3FDE87D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D1028A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03C36" w14:textId="3FF5391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2CD31" w14:textId="3D9CACD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729442.19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6A805" w14:textId="3EA0248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3343759.12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88BC8" w14:textId="20A70AA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72178" w14:textId="4350121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BB9B6" w14:textId="71D3C8E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D62696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05258" w14:textId="037207F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3E532" w14:textId="48A8FC2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729441.74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C6B54" w14:textId="15DF3BF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3343759.48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E7040" w14:textId="300B4E1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50EF5" w14:textId="3CC085E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BA054" w14:textId="40DDC0D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31C686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7E978" w14:textId="03DD1C2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8FDE" w14:textId="548E69A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729440.74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FE116" w14:textId="7678D35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3343760.08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ACDA1" w14:textId="14505AA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F5BA6" w14:textId="69B21BA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BD80E" w14:textId="70DC640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DD62C3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D99A0" w14:textId="7C6B0E3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5482" w14:textId="320C9AA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729440.42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5E0B6" w14:textId="2896210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3343760.30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A65A9" w14:textId="227E0F5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AB912" w14:textId="59204C5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AB59D" w14:textId="471E3CA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9716AE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8B6CC" w14:textId="3F1E609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98201" w14:textId="0B6CE17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729439.85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D4EA8" w14:textId="6B1367A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3343760.52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6B41" w14:textId="627D4DE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28FDA" w14:textId="7C23ADD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85F9" w14:textId="7FD170D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8280D0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679C0" w14:textId="438980B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98F7F" w14:textId="0D1ADF6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729438.73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2BF52" w14:textId="5AF8D80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3343761.28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291DE" w14:textId="1784FA3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2CCD7" w14:textId="63809A4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909C1" w14:textId="57AB5E6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3C6486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DF762" w14:textId="18D3E4F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833CF" w14:textId="1404B4D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729437.40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8516F" w14:textId="1399C03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3343761.76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8E2DE" w14:textId="0C70F03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44CCA" w14:textId="63BBC10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2E209" w14:textId="34E8DD9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DCEAFA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C4134" w14:textId="7D35146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E2AF3" w14:textId="785D580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729436.43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29BEC" w14:textId="300650C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3343761.99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478F0" w14:textId="7D555BC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05E9C" w14:textId="4EAE9C5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A7531" w14:textId="1BB06E2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561892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035E6" w14:textId="59D833D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09CE2" w14:textId="5649137F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729435.07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F6C41" w14:textId="4C7DD3E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3343762.86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8F7DD" w14:textId="12379D9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9DC09" w14:textId="7AA64F3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B1DC2" w14:textId="5939361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53944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F885" w14:textId="01153F5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6F416" w14:textId="272AC16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729433.99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ECDE0" w14:textId="2E4A17A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3343763.72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CFB12" w14:textId="6B7A76C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89C36" w14:textId="542CE58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D7FB7" w14:textId="596EA47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DEAEDE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31BF9" w14:textId="58B4802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51C49" w14:textId="1FA5CAA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729431.58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B0DE3" w14:textId="365BA0F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3343766.32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09090" w14:textId="743ADDB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6A8A6" w14:textId="1158F2A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B4F6" w14:textId="1C62A30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BE9F3A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A0BEA" w14:textId="5936394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7E3C6" w14:textId="1040DF6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729430.62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A25FA" w14:textId="23C7D84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3343766.85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FDC30" w14:textId="44C1BFF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ED449" w14:textId="57ED3C5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2CCDD" w14:textId="4330D3D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B0AF94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8E4C4" w14:textId="6F0AA5E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D04F3" w14:textId="068CAD0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729429.33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BEA2" w14:textId="5DD77C8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3343768.16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53D53" w14:textId="2ED01DD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E3EEA" w14:textId="01162ED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085D4" w14:textId="4B10484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9F9A97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15839" w14:textId="29E7549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36EE" w14:textId="2AA4B8D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729427.49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3973" w14:textId="0C54BCD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3343769.09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2EDAF" w14:textId="29DE6E8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5249F" w14:textId="5543481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BDA2" w14:textId="1131C81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E61844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EAD63" w14:textId="6E1DA9B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E6571" w14:textId="03046AE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729425.52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6558D" w14:textId="5B8529C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3343769.39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CD03A" w14:textId="1E9FC02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D0EED" w14:textId="719BB6B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24302" w14:textId="7DBD71C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95F364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F4F59" w14:textId="04B2100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40CAF" w14:textId="3E1D5B9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729424.01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75915" w14:textId="074EBC0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3343769.44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16DB8" w14:textId="728FC65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B05AF" w14:textId="10B8A5C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5DC3F" w14:textId="16BBFF7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3CD982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158FD" w14:textId="3154252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FA02C" w14:textId="04224088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729423.38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0B604" w14:textId="3112627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3343769.34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37EDD" w14:textId="29577C5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69BBC" w14:textId="1C4AEA8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13EA8" w14:textId="011428B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A8F69C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9471B" w14:textId="5ADB065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97933" w14:textId="1F8FE14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729422.93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B81AD" w14:textId="6DC2ED5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3343769.35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B61F" w14:textId="6A17D61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88DF" w14:textId="2F7CB56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4A309" w14:textId="5E47043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489925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23ABB" w14:textId="4CBF893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3D4ED" w14:textId="6AFEED1F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729422.35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5C63" w14:textId="50DBB3A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3343769.47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14F6E" w14:textId="1788BF9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0667" w14:textId="742B42E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F7648" w14:textId="3AB3389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995CA4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5DA64" w14:textId="327E03A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807CB" w14:textId="275FBD5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729421.37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FCBF1" w14:textId="1EEEB27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3343769.77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FA42F" w14:textId="4641DB4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A6B6D" w14:textId="6786B87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11F6" w14:textId="365EABF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D51348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9B4BA" w14:textId="0F58A9C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72DE5" w14:textId="5775505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87A5C" w14:textId="4A9803C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3343770.44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B2943" w14:textId="44D5D1E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AC355" w14:textId="59E2078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48578" w14:textId="4F48590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3389AF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525F0" w14:textId="6D9E144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17FE" w14:textId="647CCF1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729418.90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E40C5" w14:textId="23229E5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3343770.90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82B5" w14:textId="0220834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E3BFC" w14:textId="3458622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01168" w14:textId="3DBA509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0F8F39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BAB4C" w14:textId="59A68C7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762BD" w14:textId="6566FD6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729417.36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3EE95" w14:textId="3B1357C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3343771.94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C8FB" w14:textId="701AD8C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F32E0" w14:textId="50FA938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FB894" w14:textId="37FA37B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14A1AA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E64ED" w14:textId="52EC84E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28188" w14:textId="56B379C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729415.93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02967" w14:textId="3E534AF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3343772.78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13CF1" w14:textId="1C6FBBC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BD24E" w14:textId="05827C4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FAB43" w14:textId="79E7A81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32F048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0159F" w14:textId="2DCE6EC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A788F" w14:textId="637C0B0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729413.98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FF346" w14:textId="28BEE8E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3343773.86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786E" w14:textId="3EF8A61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CF00C" w14:textId="64090D4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1DF43" w14:textId="4A4F7B3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D63CFE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2B755" w14:textId="392AB3D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02952" w14:textId="3643304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729412.14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08C8" w14:textId="4A9FEB7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3343774.70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399E6" w14:textId="7418D54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40411" w14:textId="77BABC3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CCF26" w14:textId="51D459E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327D4C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03342" w14:textId="4A1AC21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B487D" w14:textId="7F95BAF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729410.29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8B143" w14:textId="2E33375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3343775.68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5269C" w14:textId="7DDE6D0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359E" w14:textId="590890E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0CD7B" w14:textId="38AB1FE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4912C8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35A92" w14:textId="606553E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65A4C" w14:textId="2A5105EF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729408.06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2E57C" w14:textId="015D781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3343777.04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A91A6" w14:textId="79D400A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271B5" w14:textId="55294C9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5E2" w14:textId="2C6C77A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8BC67B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B0A95" w14:textId="5EE3C65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1A8A2" w14:textId="633E241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729405.33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F12A9" w14:textId="61FC8B8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3343778.13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BC5FF" w14:textId="3081CB2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790FE" w14:textId="7E5C775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23373" w14:textId="3C5AC6A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39139D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81CFA" w14:textId="2565ECF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C7120" w14:textId="5240882F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729403.02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C84FC" w14:textId="10B565B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3343779.20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67F67" w14:textId="1A0BF3E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273AD" w14:textId="57979C6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C84D8" w14:textId="6E583F4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2BC264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609EB" w14:textId="6714520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77322" w14:textId="119C665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729401.68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8B572" w14:textId="380DB74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3343778.92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5A4F1" w14:textId="013CB25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572D1" w14:textId="1092E9D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2776B" w14:textId="6F2160A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0532B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03693" w14:textId="31B9835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A9592" w14:textId="34F00A9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729397.52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D8A8" w14:textId="77D29A2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3343780.22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C7DF9" w14:textId="65714B9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9843C" w14:textId="466EF11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2D647" w14:textId="292419D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9E1F60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5D25" w14:textId="4CA8623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53865" w14:textId="72CC41C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729395.34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1605E" w14:textId="2105384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3343780.90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AE2A6" w14:textId="604DD24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5AE61" w14:textId="2489457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FA24A" w14:textId="4139AA6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5897A6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A27F0" w14:textId="262A7DE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F0DD" w14:textId="472D5D7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729393.57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71D7D" w14:textId="32666CF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3343781.71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2F7A9" w14:textId="1E6E894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3F185" w14:textId="119480C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5876E" w14:textId="091DC11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D1B04F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E2554" w14:textId="609A6C0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ABBE3" w14:textId="1F2ED21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729393.28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6F264" w14:textId="623D65E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3343782.10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F1EC" w14:textId="687B7B0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6AD80" w14:textId="642B9E2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AB4E9" w14:textId="785EF32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A3F488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644C6" w14:textId="18CD603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92C0E" w14:textId="19F118A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729393.37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C03E7" w14:textId="514B0C5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3343782.47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EA78F" w14:textId="472456D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EF58" w14:textId="58255B8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0C702" w14:textId="2C349AC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186628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19308" w14:textId="0B7E0D6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29671" w14:textId="7DD55C78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729394.26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21C2E" w14:textId="7D4953F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3343783.21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FF437" w14:textId="0126110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8C436" w14:textId="2C690B1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C2A7B" w14:textId="54DB7CB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B29594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3CC2A" w14:textId="7C52190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C4D29" w14:textId="749742D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729394.89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90FEF" w14:textId="69ECF4F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3343784.15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52F32" w14:textId="427EC27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0763D" w14:textId="13F6DFB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503A3" w14:textId="00F147D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5997FC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593FF" w14:textId="4CC86C2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B839D" w14:textId="3FEB0DF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729394.66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5000B" w14:textId="3783436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3343785.00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F6FF3" w14:textId="41BD804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A1D5" w14:textId="1DEE6CD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B3914" w14:textId="5ED37B6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E8358B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4B5E7" w14:textId="3FEE6E1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33649" w14:textId="390268D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729393.74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6606B" w14:textId="2C7D871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3343786.09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DB0CE" w14:textId="66B4DFB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490B3" w14:textId="43F73F3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FEFE8" w14:textId="7F4091E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CC9EC1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2B9A8" w14:textId="3974052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94083" w14:textId="32F6833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729390.93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CE3BD" w14:textId="3615550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9B722" w14:textId="6B6B211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3555D" w14:textId="07E24B4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EAB99" w14:textId="0F6D978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8E7846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E5117" w14:textId="44CEF89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9977A" w14:textId="5324D51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729386.41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4FF08" w14:textId="47107BD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8BC55" w14:textId="5E6C042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DEE56" w14:textId="70E8419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D0A79" w14:textId="1928BCC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ABF030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8B148" w14:textId="5CE2F11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602AE" w14:textId="0948495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729384.97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199C9" w14:textId="3531D35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A649" w14:textId="5385707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91870" w14:textId="413795F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B32F8" w14:textId="0C80E25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C69A20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E755F" w14:textId="6B7A72B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9A476" w14:textId="538F8D7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729381.15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732BC" w14:textId="4533679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2377B" w14:textId="601A301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733CA" w14:textId="67B40EE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A9882" w14:textId="01AD0D1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8FA628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800D8" w14:textId="68A20CC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5426C" w14:textId="2BD25D8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729379.77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20EEA" w14:textId="405A04D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2ED25" w14:textId="58778F6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05885" w14:textId="7DC6501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0A302" w14:textId="3BFA859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A99792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57E5" w14:textId="1CCA923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0BFD0" w14:textId="2257D37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729378.09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B5D4F" w14:textId="1E578E3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79C3B" w14:textId="1FF87B2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158ED" w14:textId="1A98409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D5F9B" w14:textId="5DF36D2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9C4E62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16AD7" w14:textId="31BE828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C90CB" w14:textId="74A2EB8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729376.96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BC206" w14:textId="2933975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007A" w14:textId="3B423FC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206D0" w14:textId="77954DD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C2B45" w14:textId="35D92DA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902036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3760E" w14:textId="6D48F4F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4DB6A" w14:textId="22EA4ED8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729375.67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253AB" w14:textId="11DF874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078A6" w14:textId="47550A8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1549D" w14:textId="2481BA2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02D8" w14:textId="1FD0481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41EB84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6F7A9" w14:textId="29913C4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7F5F3" w14:textId="43C1AB7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729373.76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31FCD" w14:textId="77DB8E8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E1F9" w14:textId="3CF7C7E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4F9E1" w14:textId="08BBDFB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30049" w14:textId="2A82A60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5E41B9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F1104" w14:textId="7B04063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C74E9" w14:textId="646F3DF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729371.05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D9CB" w14:textId="1AA8888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4812" w14:textId="4E8AFA3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E8FAB" w14:textId="44AEC36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3E47" w14:textId="7F8B776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474225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B094C" w14:textId="665519A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074F6" w14:textId="69C6C7A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729370.22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3DEBB" w14:textId="09E7432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46BD9" w14:textId="0807894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3B59" w14:textId="24295FE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3A52A" w14:textId="6250D9D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6DE659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51414" w14:textId="6CEC5B0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0172F" w14:textId="426DCB9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729368.90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650B2" w14:textId="0928B08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2A8C9" w14:textId="7909263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04FC" w14:textId="6F0C4A3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E27B" w14:textId="45884DB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460872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BA39B" w14:textId="762E8D2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065BE" w14:textId="72EA202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729366.87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C3491" w14:textId="1ADF81B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972F9" w14:textId="0B7FD00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C7B32" w14:textId="415B624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F049B" w14:textId="69D5DBD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48764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75CD2" w14:textId="591F5E5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0B8BB" w14:textId="237352A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729365.62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D2FA" w14:textId="1A368DB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969A7" w14:textId="39E8408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72BA6" w14:textId="1E0190E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23C13" w14:textId="3D21D24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89D28F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31DCC" w14:textId="203A934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B044E" w14:textId="0231FAE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729363.73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12570" w14:textId="5273CC3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1255" w14:textId="3F6DE7F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9F5C9" w14:textId="7669EAD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6EEA0" w14:textId="586325B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245BA1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E74FA" w14:textId="78012CF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A878A" w14:textId="60260DE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729362.03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EA87B" w14:textId="2EF0A74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22703" w14:textId="614EC78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F7E01" w14:textId="264A6E3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1981F" w14:textId="1073602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F93805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0AAA" w14:textId="78AFA2A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8075B" w14:textId="0500F0F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729359.85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F019B" w14:textId="1027E71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5F16" w14:textId="65D9A7F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5CFA5" w14:textId="6A0D683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BC222" w14:textId="1F63529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AE87DD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987E2" w14:textId="1431703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EA306" w14:textId="47A9A04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729356.88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0E050" w14:textId="5177930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53AC" w14:textId="735019F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8DC02" w14:textId="630192F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CE921" w14:textId="4E70E7D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BB2C2A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E5F65" w14:textId="63E1F5B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E8BD1" w14:textId="6E9CCCD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729350.49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6C0DF" w14:textId="106B400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1ECB9" w14:textId="7D832F6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5A82" w14:textId="2CBEF98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41D3E" w14:textId="3577B23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4CE073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30D76" w14:textId="7EF7EF6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86AFD" w14:textId="08A7DFC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729348.04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672B" w14:textId="2B412A0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BAED1" w14:textId="7DF5A8E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E6BBB" w14:textId="545E854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7BCAC" w14:textId="492B03E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7B44F6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A44C7" w14:textId="4B578A0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5F62" w14:textId="7856CCF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729346.82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10B51" w14:textId="3501EFD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BFEAA" w14:textId="265A789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58A3D" w14:textId="77D1649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50EC5" w14:textId="370CDAF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7295A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9C5CD" w14:textId="08886CD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61C6C" w14:textId="74C49E1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729345.16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D11A3" w14:textId="35F2C43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48BE" w14:textId="3D5E00E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59982" w14:textId="5A550A4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EED11" w14:textId="0B787C1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D796E6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B8B2" w14:textId="468CB7A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15C09" w14:textId="1F6DC2B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470CE" w14:textId="50D4439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3343785.63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856C4" w14:textId="7A31F8E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5856E" w14:textId="6A25C7B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C99EA" w14:textId="466AF08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49DA94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3D227" w14:textId="0F74CA5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1FEDB" w14:textId="0E8222A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729336.19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AE57C" w14:textId="31780E0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3343783.43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29C4B" w14:textId="65BDEBB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9F59" w14:textId="4208C3E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7D25A" w14:textId="654FD7B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1F0985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B0A60" w14:textId="46123AF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A0992" w14:textId="446C25D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729334.48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E1A40" w14:textId="03F561D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3343782.08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1FEF6" w14:textId="77B7EED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F0AFE" w14:textId="6652979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9421" w14:textId="098EE58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52E343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67942" w14:textId="6896F30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6A568" w14:textId="01F56E5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729332.71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444BF" w14:textId="3F95E40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3343781.51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E358B" w14:textId="745AC3A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ED64" w14:textId="590FE07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7CB47" w14:textId="5122FB2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932A11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D4A56" w14:textId="065C010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9A886" w14:textId="12A0FA9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729331.01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2EA01" w14:textId="44B9FC1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3343782.06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81397" w14:textId="2E08257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4388F" w14:textId="09931C4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AA255" w14:textId="6BB0B0E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0F6C0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EB583" w14:textId="353BF15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638C2" w14:textId="57A54B6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729328.73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C3FF9" w14:textId="7B4A70E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3343783.57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EF098" w14:textId="71D945F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0FFD1" w14:textId="375F34C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2AD7F" w14:textId="5A79B5B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82657D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706EA" w14:textId="52043EF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115B4" w14:textId="07EFCF7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729324.40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A53F0" w14:textId="15F5C96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3343786.15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E4D8" w14:textId="113BC2A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21753" w14:textId="3CA7DC9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5915D" w14:textId="0EC61E6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176071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0B137" w14:textId="37FA94B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B4F78" w14:textId="2328BD8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729319.99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462D2" w14:textId="6CFC881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FDCEB" w14:textId="2EFE9BB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AF9EA" w14:textId="78A8E44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257FC" w14:textId="024AF42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EBD417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C4231" w14:textId="2D863FE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40713" w14:textId="124DBB6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729319.24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0435D" w14:textId="4B1A893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509FF" w14:textId="540F3BC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D52DB" w14:textId="6774321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05F86" w14:textId="6FB30B3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A7FC20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E1878" w14:textId="6243A7C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D75E8" w14:textId="5888C60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729314.28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1159A" w14:textId="1221C5A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3343790.75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6AA5C" w14:textId="34A73EC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2572C" w14:textId="0F1F2B5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72553" w14:textId="39CF399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AD0DFC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8EED2" w14:textId="2A26641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ED803" w14:textId="1DDA64B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729310.43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D03F" w14:textId="5E56168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3343791.77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BC9B" w14:textId="27AAD0F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6573A" w14:textId="5F1EAB9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D52DF" w14:textId="36A93A8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F4FD84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DAAC" w14:textId="15297E0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8B122" w14:textId="73D3AE2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729306.49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0251E" w14:textId="1ACCD41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3343793.89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CB97B" w14:textId="3EF0C8E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46565" w14:textId="3657096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2B8FE" w14:textId="4410679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AEEE08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9AA7F" w14:textId="3927A09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BC42" w14:textId="4049622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729301.41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8D5AA" w14:textId="5A47581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3343796.21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9C29C" w14:textId="7E0A859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BAB11" w14:textId="74B34CD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EA78F" w14:textId="1D97B84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0EE7C7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C6113" w14:textId="38299C0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4D5AB" w14:textId="2F5468C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729297.09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5CAB3" w14:textId="5443794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3343795.00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E1D1A" w14:textId="3B903F0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F53C0" w14:textId="27CDFBA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CB668" w14:textId="243B296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6DB95B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B2A37" w14:textId="010A8D0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F880D" w14:textId="0CD21F3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729293.87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32F2B" w14:textId="74034AC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3343791.60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5534C" w14:textId="3D57BD0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959CE" w14:textId="69FC38D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733D1" w14:textId="0C1E8FB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534DC5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31BBF" w14:textId="27F5EAF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42E8" w14:textId="20430AA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729289.50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F93ED" w14:textId="46FB654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3343790.33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AB62E" w14:textId="3568533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BB657" w14:textId="7E4E493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EE0DB" w14:textId="1C5AA43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0149BE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539E1" w14:textId="41AE80E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25FB" w14:textId="5E9310E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729286.87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005B2" w14:textId="4AFC4D9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74CB7" w14:textId="4C39E51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6D429" w14:textId="641561A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5EDE7" w14:textId="2350A23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F81436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EFDE3" w14:textId="6D040E0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EBF23" w14:textId="4F9AF82F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729283.21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77B1A" w14:textId="0730149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3343785.41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A890A" w14:textId="5A92C5D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7EA06" w14:textId="4BBB980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9B429" w14:textId="76C4FC3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F4AAA9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96D3C" w14:textId="6E7F8F7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059DC" w14:textId="2EB09B6F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729282.43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41634" w14:textId="4847AFE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3343784.91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4AC19" w14:textId="01338B0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B0170" w14:textId="316882A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31508" w14:textId="1168F99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784952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B2CB0" w14:textId="345B3A1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E193B" w14:textId="2AD1138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729281.03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ACD3D" w14:textId="31E6BCD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3343784.59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09113" w14:textId="7BE86B8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A5FAB" w14:textId="1E724D4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4EDD3" w14:textId="220B3C7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1595E3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8BA5D" w14:textId="2C80401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27D32" w14:textId="4F26AF1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729280.33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9A0DD" w14:textId="1A17897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3343784.38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CEC85" w14:textId="1401E6C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091" w14:textId="27FF823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761A2" w14:textId="10333F9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F7A6CF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48D51" w14:textId="16B23AE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E48B3" w14:textId="4E89C82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729279.98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7C090" w14:textId="16CFF75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3343784.42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1D5F" w14:textId="43501AB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A7CCF" w14:textId="731DF07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2ECFD" w14:textId="5E9DF29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98C474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3F6B9" w14:textId="559713C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CF1B9" w14:textId="1FDFBBB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729278.53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209DF" w14:textId="6530912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3343784.59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16450" w14:textId="133D57D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222A9" w14:textId="335EADD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87FD1" w14:textId="523EE9F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E030F2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83B03" w14:textId="666A5B8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CC812" w14:textId="1945777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729277.82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41630" w14:textId="1905305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3343784.67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3D308" w14:textId="771CCCE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39819" w14:textId="26ED9C7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EC7C8" w14:textId="0497BC3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F4EA43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14A26" w14:textId="26FDF18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673DC" w14:textId="77286A7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729276.64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7B9E1" w14:textId="6489329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3343785.32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2C96D" w14:textId="7E65CEB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62886" w14:textId="22B783B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D72EC" w14:textId="7543EEE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00A020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B41D2" w14:textId="3AFD7B2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8D44E" w14:textId="296B27A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729275.31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584F5" w14:textId="0EDCA48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3343786.05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A95EE" w14:textId="41A1BD9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86A8" w14:textId="74F33A2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8A18A" w14:textId="320B8E8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22F86A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0B986" w14:textId="244D0A4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A01F5" w14:textId="3A8F672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729275.00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BE90" w14:textId="2A7559E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3343786.13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07AC0" w14:textId="73079E4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1D976" w14:textId="064F168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0692C" w14:textId="2321117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E050BF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6C0A7" w14:textId="32A9A5A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98994" w14:textId="3145C39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729273.71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FD479" w14:textId="5C6DB80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6FA67" w14:textId="783A7AA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11018" w14:textId="7681224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337EC" w14:textId="530CD92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48A6C6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05A76" w14:textId="1D6CFEC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B3070" w14:textId="79764EC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729272.21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E3526" w14:textId="4AB96DF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99AF7" w14:textId="46BC09E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ADD5B" w14:textId="36D58C3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ACDEB" w14:textId="3971AA0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EEADD3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CD7A0" w14:textId="23351F4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D81D" w14:textId="47FCFB1F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729268.82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92D9" w14:textId="4F3AAD6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3343790.16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95F27" w14:textId="191C0E4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45094" w14:textId="645CB84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42FCF" w14:textId="5416204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821A90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A17D1" w14:textId="3E5F70C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0722A" w14:textId="6E7745E8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729266.17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86271" w14:textId="70C1C28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3343790.16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550D4" w14:textId="5450887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AD5AB" w14:textId="308F10F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3D651" w14:textId="7B8AE39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FE8308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CC0D9" w14:textId="299A2C2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F11A2" w14:textId="1A9D3CE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729262.97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54A9" w14:textId="1D35FDC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3343791.50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0A4F3" w14:textId="3B5573F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4B1AF" w14:textId="584DA45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12AEB" w14:textId="35A5810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02046E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BCFE0" w14:textId="114C090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28D6D" w14:textId="2D02D22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729259.04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8929F" w14:textId="60449A4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3343792.97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B98D" w14:textId="42E0530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41D41" w14:textId="32DE830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327F1" w14:textId="1D552F3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AF89D4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72DA6" w14:textId="5EB6B03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0FEC" w14:textId="21931EC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729255.47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2A9AC" w14:textId="240F6D6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3343794.52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41CA0" w14:textId="7EE44D4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B0A9B" w14:textId="177650C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2A60A" w14:textId="31049E0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26272C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E1DCA" w14:textId="75DA765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98DB2" w14:textId="58FAC1F8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729253.44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DD228" w14:textId="26F0232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3343798.13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44955" w14:textId="65827E9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E2503" w14:textId="5A40443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EA37B" w14:textId="6E86FE5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9EFC94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65AF5" w14:textId="6F09DD4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C2A90" w14:textId="687B760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729250.64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9D40B" w14:textId="636C37C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3343800.34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7BE4" w14:textId="49A46E1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5C820" w14:textId="4421177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B357D" w14:textId="448D19C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90FDB7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60495" w14:textId="4063B5B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AFAD" w14:textId="4C3F9BA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729248.65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2811A" w14:textId="3F44266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3343804.65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F8295" w14:textId="3481D5C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17A8D" w14:textId="73F2C1A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46B2" w14:textId="42FD054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E186F8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1D8C0" w14:textId="3A7A96F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51FD4" w14:textId="0BFF036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729246.23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2FF4D" w14:textId="5132A00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3343809.00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90D68" w14:textId="1E31C79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41FDB" w14:textId="76C2DBA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6DC91" w14:textId="2C71497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F024A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0C4A" w14:textId="45E37DC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140D0" w14:textId="435C28CF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729247.19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01B72" w14:textId="419662E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3343814.02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99A83" w14:textId="415DA36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972F9" w14:textId="405315B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C9D11" w14:textId="4E75D3A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332853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9EC99" w14:textId="642C6D8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69D58" w14:textId="177203B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729246.61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F2B3C" w14:textId="0C058E7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3343817.72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76C8" w14:textId="4C378F9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BDCA1" w14:textId="0A8DB48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BDDA2" w14:textId="7953A33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CE5B7E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284C" w14:textId="63CCE20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2B6B0" w14:textId="4608CAF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729245.33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757EE" w14:textId="5A60239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3343820.49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4FEB6" w14:textId="3541AC2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C36E7" w14:textId="3376F1C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30AE4" w14:textId="7526E27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C6D2AA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7C8C6" w14:textId="6309A0F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E54CF" w14:textId="0370A68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729244.95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4CDB" w14:textId="13B071F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3343822.11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96E96" w14:textId="7311C98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44218" w14:textId="0C6E33D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83EC7" w14:textId="7AC77E1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AC1E99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FEAE" w14:textId="3C2B567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31932" w14:textId="65A102C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729244.77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A9803" w14:textId="6CF537B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3343824.62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86E0" w14:textId="1666EE4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12CC4" w14:textId="05D0C7D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F62E7" w14:textId="358EF14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F35B82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3D0C2" w14:textId="3AE7153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C7D23" w14:textId="4E26101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729243.78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99FAD" w14:textId="2544EB4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3343827.78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F8259" w14:textId="6003966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84349" w14:textId="04ACE3E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A0EC7" w14:textId="77B0C90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540666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1913A" w14:textId="62A5999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D35A9" w14:textId="06013E3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729241.99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07B32" w14:textId="78BBDAE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3343831.27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30F19" w14:textId="59CAC35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6F526" w14:textId="52B4A33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755B9" w14:textId="76E6612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3C20D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F0B11" w14:textId="56963FF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7605" w14:textId="5D1FB51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729240.84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49EC4" w14:textId="2472806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3343834.45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BB646" w14:textId="57B4DBD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C5293" w14:textId="50629A9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8C59E" w14:textId="71D0E09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95CCDB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B72C" w14:textId="784CF2A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7F956" w14:textId="3B0585E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729239.22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36B9" w14:textId="5DEDA56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3343838.52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15949" w14:textId="00F082F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B0596" w14:textId="25DD304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20A95" w14:textId="3192A30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F6F372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083DE" w14:textId="58A3142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FB6C3" w14:textId="0348FF3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729237.86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32BE1" w14:textId="22740C7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3343841.29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75D2A" w14:textId="59100EF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DC27D" w14:textId="581C399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B1205" w14:textId="4DD9E70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FE28EF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377C" w14:textId="5193551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08BAE" w14:textId="1C338E5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729236.73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B60CF" w14:textId="00E8BB0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3343844.88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DD3CB" w14:textId="7B5B0AE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2F07A" w14:textId="6EBEFFB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08170" w14:textId="3064D7C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8B0832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84F48" w14:textId="16A4552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6513B" w14:textId="39634E7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729234.83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F044" w14:textId="31C55BB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3343849.88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4481" w14:textId="7B5CF97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D06F7" w14:textId="38DC011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1268B" w14:textId="6B235AC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E062A4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D6056" w14:textId="0D90C5C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5A998" w14:textId="060030E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729233.92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8162B" w14:textId="5061881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3343854.49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74351" w14:textId="48AF3A6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E5025" w14:textId="055FEC3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56D7C" w14:textId="4BF5C44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73D0C1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7D8D4" w14:textId="7C056AD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61296" w14:textId="76E021C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729232.77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3C89B" w14:textId="0F7BC1C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3343862.39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39A0F" w14:textId="19C4DE7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9EA53" w14:textId="3097041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F2075" w14:textId="2C84110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BC9ADD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194C" w14:textId="331F7E7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9208C" w14:textId="5A43F8F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729234.00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26D94" w14:textId="7CB2219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3343867.44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2B4FB" w14:textId="58BFC19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608CD" w14:textId="4F71F9E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97D6" w14:textId="628CA9B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2CDBEF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1E924" w14:textId="7A23F58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9F55F" w14:textId="50900AA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729233.44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741EA" w14:textId="40F64A4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3343870.33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85FFC" w14:textId="438BEE1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7264F" w14:textId="6A3ABF7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55D6B" w14:textId="6ACF94B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85A731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A656F" w14:textId="00FE183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24E21" w14:textId="2EF3CE2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729232.95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C3D1A" w14:textId="5A393FC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3343873.48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0E49D" w14:textId="6151B4A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F3087" w14:textId="168CB26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58E8D" w14:textId="2EA5E32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C149DD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0CD7E" w14:textId="5DF79B1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805C8" w14:textId="7F06A43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729233.04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2AD8A" w14:textId="3CD6B56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3343879.26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83F7B" w14:textId="13FA587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81BF1" w14:textId="062150A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4A040" w14:textId="471F2A8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CDD8C8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6D11F" w14:textId="3A65FFE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17086" w14:textId="7616EC0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729233.65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68B7C" w14:textId="6868A6D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3343886.69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206D6" w14:textId="11D5AD6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D2412" w14:textId="4D6AD2D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DA8B3" w14:textId="16283ED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203D63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C16A" w14:textId="083DC48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FDB73" w14:textId="44A8A8D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729234.83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27962" w14:textId="1561EC0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3343892.19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77DB2" w14:textId="68A819D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DF04" w14:textId="13F506E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195FD" w14:textId="3A16C10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055BC6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C8454" w14:textId="0429E0F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D71D7" w14:textId="55A7140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729235.49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53174" w14:textId="05B83D4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3343903.09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6FBA5" w14:textId="081322B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0ADE0" w14:textId="61266A4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B4868" w14:textId="19C7929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6BE375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63073" w14:textId="5A5D31B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D9DBC" w14:textId="4449D72F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729235.03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90A6B" w14:textId="5FD0F06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3343914.05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16B89" w14:textId="6DA3807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73E" w14:textId="34839E3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F3983" w14:textId="385A313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9474C5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61EC9" w14:textId="5F48405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7BA4C" w14:textId="71D9B6F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729232.35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2AEB5" w14:textId="484D7F7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3343921.56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518F7" w14:textId="601EFE2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B92F3" w14:textId="2009BBF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383D" w14:textId="307C043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63A5B7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1C700" w14:textId="27D366B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4CDB" w14:textId="7417E10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729227.83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D18CB" w14:textId="531FC67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3343927.85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CF62C" w14:textId="050EB59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CA1F8" w14:textId="2059A90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E7278" w14:textId="2AB5D0A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37531C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B2A67" w14:textId="1204036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68437" w14:textId="3F02506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729221.09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00CD" w14:textId="56D3EAD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3343933.44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ABBF8" w14:textId="1AE52F5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A10E8" w14:textId="65570D4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758C4" w14:textId="57A443D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79775D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E5407" w14:textId="488FF14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A5D7E" w14:textId="5526F6A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729210.40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19985" w14:textId="52D1F6D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3343935.17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B489F" w14:textId="5BF714C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DFCA4" w14:textId="30E425F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1E33E" w14:textId="3B91B6F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F39AE1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69F44" w14:textId="02D81EF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8CAB3" w14:textId="3829B51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729202.69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4E414" w14:textId="331408E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3343941.00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ED62A" w14:textId="22A6211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AEFAF" w14:textId="5A51534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F219" w14:textId="7CF4299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BDDB43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488F5" w14:textId="4357818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70E47" w14:textId="0F106F2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729198.97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B6328" w14:textId="04843E7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3343947.17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B332" w14:textId="605C861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271CF" w14:textId="5891D33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4FA93" w14:textId="6D5FAB4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BA0B5D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22749" w14:textId="5F6DF53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A1009" w14:textId="18652AA8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729193.25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5EE0D" w14:textId="7C22232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3343952.72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A5F30" w14:textId="44AC85B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26E96" w14:textId="2993580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9222C" w14:textId="14A529D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42F1A0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FDF03" w14:textId="5E0712A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B3E8D" w14:textId="506377C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729191.87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4D23" w14:textId="12F6980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3343959.09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0E1C" w14:textId="19325D9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90C34" w14:textId="3C3D540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62465" w14:textId="17CD792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8B2A72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1172A" w14:textId="38C3947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29C1F" w14:textId="42231EB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729191.79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C2064" w14:textId="585D9CD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3343963.33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3489D" w14:textId="1A566F1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56FED" w14:textId="00F1C6A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3961E" w14:textId="565E34E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905CC9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87C64" w14:textId="7E86F24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8FE44" w14:textId="1A089E4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729192.85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F4CCD" w14:textId="57ADBF0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3343968.89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1FCA2" w14:textId="3F8614D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5BA7A" w14:textId="15DB00E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FBC40" w14:textId="0DBF8F7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7EC4B6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5C078" w14:textId="0F16349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58819" w14:textId="61EC743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729197.69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2EC04" w14:textId="47329F3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3343976.78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5337D" w14:textId="7C13074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1AAD" w14:textId="010A0F4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D37A2" w14:textId="79F8AEF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94880B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E6FA6" w14:textId="2D7DDCD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E0B33" w14:textId="508E1C7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729200.21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05979" w14:textId="76E5E9F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3343985.98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56EC4" w14:textId="6D4CF36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7400D" w14:textId="3C21C3D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10D50" w14:textId="7663668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62FA0A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01261" w14:textId="2C32686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DE9C8" w14:textId="24DC136F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729200.60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E6FA1" w14:textId="29E23EE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3343997.09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D4263" w14:textId="6793D28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8B412" w14:textId="2D0037C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0E3CB" w14:textId="7C68594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F33536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A1AC1" w14:textId="5F125AF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1631D" w14:textId="5E37E448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729199.45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412E5" w14:textId="213D8D5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3344009.89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C059" w14:textId="51647E7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0D20C" w14:textId="1753E9E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70DA6" w14:textId="0942155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4AB908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F003" w14:textId="04D4759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8997" w14:textId="65B006EF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729195.85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5248" w14:textId="2D06D9F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3344027.98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B4144" w14:textId="7AE3A13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38E84" w14:textId="09AD347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F3C5E" w14:textId="54C39A5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E503BA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5470A" w14:textId="170D1B9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30B38" w14:textId="6CE7F98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729192.49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25336" w14:textId="1A5C4DB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3344041.90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F1FCC" w14:textId="621E3C9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3C594" w14:textId="3D08831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F8AE5" w14:textId="0A9AEA3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622FE2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A05F9" w14:textId="077DD11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3D827" w14:textId="00CA9FBF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729187.54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840F0" w14:textId="785F0DB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3344053.67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00736" w14:textId="719D3F0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17C29" w14:textId="3888D5C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4E6B1" w14:textId="747DF71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0B408E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427CE" w14:textId="05C727F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7CE3F" w14:textId="44550D9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729185.69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01A82" w14:textId="0DF7320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3344059.55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5BBF9" w14:textId="5F47C82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93BFD" w14:textId="5FD7740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F2E68" w14:textId="678B699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101F2B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E9735" w14:textId="72CA275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BB8E7" w14:textId="5054C11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729184.84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137EF" w14:textId="5E7FC8D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3344069.46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B8047" w14:textId="6749099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4DCF8" w14:textId="7801E11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DB9E9" w14:textId="7B25E7A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1A1A44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3F77A" w14:textId="7129325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9DDAF" w14:textId="547CB33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729183.13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A5EA9" w14:textId="4EF4BBD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3344076.50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E5C4D" w14:textId="1DD820E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C6D2" w14:textId="0772C49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33FC1" w14:textId="58EC8EB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8CB003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E01D7" w14:textId="6ED2F77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986C6" w14:textId="2E6D969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729180.43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2275" w14:textId="3D379F7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3344083.08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ADC1E" w14:textId="19EE367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B16E2" w14:textId="62ABFB3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9A77B" w14:textId="7AD28A6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49A599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34BCB" w14:textId="206C755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F7261" w14:textId="7BDF336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729174.92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3BF98" w14:textId="3CC395E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3344090.22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9E137" w14:textId="365A0A6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1E143" w14:textId="374D91D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B787E" w14:textId="35E1CEE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D3112D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8EE04" w14:textId="5EACCE5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FD0F1" w14:textId="2675ED8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729167.73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F7DF3" w14:textId="1527084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3344092.77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FA94B" w14:textId="15762FC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E902A" w14:textId="72142C9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D8701" w14:textId="0AFFF01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C6B090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92FCA" w14:textId="41463E5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4F25" w14:textId="3ED25F8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729164.05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81489" w14:textId="27A89D2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3344097.75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89A4B" w14:textId="0AA1E7D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416E0" w14:textId="0047001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E4ADE" w14:textId="3EDA361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07E14C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7A6FC" w14:textId="2FF0C65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DEBFD" w14:textId="42F64848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729158.36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30599" w14:textId="7D3FC6F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3344105.24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AC3BB" w14:textId="12C12FF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3AE3B" w14:textId="185A447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FEA58" w14:textId="5A0251D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ABBFCD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59DD1" w14:textId="28DF647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4106D" w14:textId="1D1E61C8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729154.03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F398" w14:textId="3199F7B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3344109.73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C11CB" w14:textId="7AC215C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7117" w14:textId="02CB5B4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638C0" w14:textId="4E7870C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EDD184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E3842" w14:textId="72F9C48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10B9F" w14:textId="72F502E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729150.83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7D630" w14:textId="3C7D10A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3344112.03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0B9D7" w14:textId="24F42A6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6551A" w14:textId="460AE46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BCB24" w14:textId="2AE8B4A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ECF4A5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BF92B" w14:textId="3164ACF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2BD29" w14:textId="7E4CA87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729145.03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FC63A" w14:textId="5DE7DF8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3344117.01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49456" w14:textId="2377397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B64FC" w14:textId="2FE3D0D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E4CC" w14:textId="51CF765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0A9180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56CE8" w14:textId="520C7AA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FBAFD" w14:textId="43CAEB0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729140.41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54EAB" w14:textId="5AA8585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3344124.53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7D4AE" w14:textId="0752F7A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6F9E4" w14:textId="14F36B8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D8236" w14:textId="5971EEA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63786D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CF0D3" w14:textId="6B3C673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F892C" w14:textId="075111B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729137.57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E3181" w14:textId="4C212D5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3344127.26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E0302" w14:textId="2FD51B4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63D7F" w14:textId="1D834C6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1D57B" w14:textId="5115EED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1CDCA5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E6BD3" w14:textId="7ED8087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B6D71" w14:textId="40C9216F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729129.93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888D" w14:textId="7F146A5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3344125.50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D76D8" w14:textId="4D3FEB8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50C6A" w14:textId="283BCA8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A3770" w14:textId="18D4614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C9FE9B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503DA" w14:textId="0DD4E36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16F9A" w14:textId="3B2581F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729115.65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343A2" w14:textId="28F7075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3344126.21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66BC6" w14:textId="27E17A0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18789" w14:textId="1014690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6F4F" w14:textId="7A0E8B6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88F9FA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602EF" w14:textId="58EDB1F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B71B3" w14:textId="31D2710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729105.30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5C901" w14:textId="7147213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3344124.96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CF145" w14:textId="50D2F92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0CFF7" w14:textId="48AC23E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6FFCA" w14:textId="0EEA489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2DA6CE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3EBCA" w14:textId="409160F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98CAE" w14:textId="2442C03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729098.52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6E96C" w14:textId="2FD51D4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3344128.29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5919B" w14:textId="1DD10D1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91B7" w14:textId="77EF7B6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1256" w14:textId="395DEEA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14DDCA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032D1" w14:textId="331736E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A5CCF" w14:textId="1CA2314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729092.04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745B8" w14:textId="154875B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3344139.10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A797D" w14:textId="17D7AA1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37B7E" w14:textId="47A432C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54465" w14:textId="013DE08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797349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245B7" w14:textId="4EC89E0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96E06" w14:textId="016450D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729086.80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AF47" w14:textId="007DDBB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3344147.20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FB21" w14:textId="7763ABC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EDA5" w14:textId="45C155D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57F73" w14:textId="25068C7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4CF3DA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D2458" w14:textId="1D7CE2F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81365" w14:textId="5B1D145F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729079.04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CD1D9" w14:textId="05A3622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3344154.16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B489A" w14:textId="67F8F2E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FC76" w14:textId="548BF42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DFD67" w14:textId="1822E47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96FCA1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2F065" w14:textId="00A8A77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D105C" w14:textId="612CD17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729070.79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95FB4" w14:textId="0F6D01F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3344168.70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964C4" w14:textId="63F18BC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B8E05" w14:textId="448CB88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40EFC" w14:textId="658FB4F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AAAB0E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0DB33" w14:textId="5150372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61994" w14:textId="0D617CD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729066.58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02BBD" w14:textId="6FFFD0A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3344176.06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ADDEE" w14:textId="43F44A2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0DF6E" w14:textId="0DCD3F3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87558" w14:textId="15FDF4C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F47B98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0668B" w14:textId="5DA4BB1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A9F7D" w14:textId="13A96B4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729061.30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552B5" w14:textId="658505B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3344187.71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AA7D" w14:textId="3B391A8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37B37" w14:textId="18BC10E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AC5EB" w14:textId="01E12F8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B453B4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5047" w14:textId="09FF36A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87B0D" w14:textId="1EDFAEA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729055.81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57199" w14:textId="063C39A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3344197.26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3C630" w14:textId="4F7C6E3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6DD7A" w14:textId="739E31A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B7A71" w14:textId="16E42B3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6BECC1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D333" w14:textId="60A9837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EF928" w14:textId="62268ED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729050.42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9651F" w14:textId="7C433AB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3344205.96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93E30" w14:textId="3A30E33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38EE1" w14:textId="008A63C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269B" w14:textId="5822306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F0AE44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72A60" w14:textId="6FE39C0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1520F" w14:textId="09E4BF0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729033.66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5D13B" w14:textId="2780981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3344222.91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89EB8" w14:textId="0B57F84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DF453" w14:textId="48DBDB8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2FB2D" w14:textId="3580FAC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833536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1CD81" w14:textId="5413BE2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587DD" w14:textId="1473DF2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729026.29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9CD06" w14:textId="3C4498F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3344233.27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B51AC" w14:textId="2EADCFC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8FBF2" w14:textId="5D08725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618D3" w14:textId="281728C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5FA25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E665B" w14:textId="0881EBF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9B60E" w14:textId="7B45A30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729022.38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A20CF" w14:textId="398CA7B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3344245.07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98A6D" w14:textId="640A5B9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060A5" w14:textId="7C696AD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88D1B" w14:textId="73351EB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519439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9FEFC" w14:textId="5542CE6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7BE27" w14:textId="7EF4F10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67EEA" w14:textId="15CF687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3344258.31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98F3" w14:textId="50E69B3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66C3" w14:textId="39DDFAA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2216D" w14:textId="13E5B8C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27809F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63F14" w14:textId="02232EF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E89AD" w14:textId="1ACC62E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729027.57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4A084" w14:textId="2DFB678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3344269.08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ECCA8" w14:textId="20C0741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E27AA" w14:textId="1231CD4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48E69" w14:textId="1B9DD8F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505E3D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80765" w14:textId="0E0229D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05B8D" w14:textId="040CC1B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729030.93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E9FE" w14:textId="786FD5A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3344276.09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190D7" w14:textId="7563670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E3A3C" w14:textId="0173E31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CD722" w14:textId="55DBACB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33E14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D623" w14:textId="0F9D868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4AD0B" w14:textId="293F61A8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729034.01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5EE7" w14:textId="7F9237B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3344284.38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8B0F0" w14:textId="2770E8A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8CC0C" w14:textId="319977A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88834" w14:textId="6791061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53793A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77B4E" w14:textId="6027681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24A2E" w14:textId="62D0598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729035.43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4C7AA" w14:textId="6E0835F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3344284.72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C8F76" w14:textId="4C0BF47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87F60" w14:textId="01AF477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B7A17" w14:textId="3C56455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A849DF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08F8A" w14:textId="3CAD39D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F7AAC" w14:textId="5C8FD10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729038.64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1F4A6" w14:textId="1452EC0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3344279.78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347D1" w14:textId="4C35DDB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6E9A6" w14:textId="4987F4D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8583" w14:textId="7FC8FF3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CCF1EE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F670D" w14:textId="00E216F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147E5" w14:textId="7C986D7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729044.17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004CA" w14:textId="7EABE5E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3344276.64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4A91B" w14:textId="23A0211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81D9F" w14:textId="51225C8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501B3" w14:textId="2E44737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6312D0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E94B5" w14:textId="1798D33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BD4BE" w14:textId="5CEA9F0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729050.51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D79ED" w14:textId="2FE360B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3344277.65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7183" w14:textId="4101A3B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5E18" w14:textId="76F2AAD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9EB4" w14:textId="569235D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22381D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CA114" w14:textId="173A257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4F11" w14:textId="2CBB73A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729055.39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1F324" w14:textId="2E50EDC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3344281.89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9717F" w14:textId="71BF3E9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40D48" w14:textId="50D1096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7A37" w14:textId="7E61EF6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7B7F0F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31D7" w14:textId="36A3D1D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0E889" w14:textId="45B672C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729061.44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5AB07" w14:textId="035E53A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3344286.25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F34E3" w14:textId="54BBDDD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CC05C" w14:textId="463A9FC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C3F5E" w14:textId="521170B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BB6FC1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0F4DF" w14:textId="45F0DCE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EE4A8" w14:textId="4456B998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729065.67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6CC1C" w14:textId="4E1AE0D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3344293.10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12828" w14:textId="7830BC7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E8C81" w14:textId="00BC41E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10204" w14:textId="51393F2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45CDE9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D0E7B" w14:textId="79D43E8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16BB6" w14:textId="5E6F2AD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729066.27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DF598" w14:textId="69CC431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3344299.41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37ED8" w14:textId="5C379FC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5E7E7" w14:textId="5CF972E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E7509" w14:textId="68B8F68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7E694F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81A91" w14:textId="73EDA3A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021F0" w14:textId="7EACAC1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729061.41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2D84B" w14:textId="4152C77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3344305.03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0827F" w14:textId="1FBA393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B2664" w14:textId="4631631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CA585" w14:textId="6FB37C7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EC84BF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92FC1" w14:textId="45165E5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A046A" w14:textId="062D871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729059.63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80F62" w14:textId="1BA38D1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3344316.76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2D0E7" w14:textId="6C6967A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537DC" w14:textId="22B95A0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CDC33" w14:textId="3BBF0CB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7F5268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AD2C8" w14:textId="32D4ECE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512E8" w14:textId="2D903EA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729061.40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3165D" w14:textId="11C0F22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3344323.73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DBD95" w14:textId="321769D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EE821" w14:textId="4744072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BFC27" w14:textId="17D2C61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EEB1BE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71FD0" w14:textId="4C9B2EB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18E6" w14:textId="785CC1D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729068.14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3FB17" w14:textId="1984D29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3344333.91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44911" w14:textId="178E8B0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3F55B" w14:textId="52790FB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87846" w14:textId="095BEC5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794F8E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39185" w14:textId="591E044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28A24" w14:textId="6F96AE0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729069.66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2CFE" w14:textId="029FDA2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3344346.99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CE2AA" w14:textId="4981C5B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07E27" w14:textId="1289ECE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9BAC" w14:textId="5051022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7112D3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00FB" w14:textId="29015A8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98017" w14:textId="33FA8698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729076.71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3C335" w14:textId="2D0A4CB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3344360.52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47B5B" w14:textId="7F2EA82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D2741" w14:textId="3BF4E00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7B03E" w14:textId="3C43C89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367A06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92DCD" w14:textId="5981345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ED4AF" w14:textId="4CC275F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214CB" w14:textId="5B33E4E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3344372.83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473B4" w14:textId="70E0AAB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B6ED" w14:textId="7602D91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18992" w14:textId="664E5B3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42C78D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A75D3" w14:textId="3925A0D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6EBED" w14:textId="7397F07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5DFDB" w14:textId="26F0939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3344386.23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998AA" w14:textId="765BE97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2B63A" w14:textId="3F17741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5D4AB" w14:textId="01CE2AC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E5EDDE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40852" w14:textId="58738DF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E4BE" w14:textId="6419BBD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729091.14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72B47" w14:textId="4A47AD5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3344394.01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3FA51" w14:textId="3AD125E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6BFC1" w14:textId="04A856E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73025" w14:textId="491AAE0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E5FA27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5B171" w14:textId="05E7843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25A0" w14:textId="1DC92B6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729088.50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14257" w14:textId="4992989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3344403.46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AEDEF" w14:textId="17F5672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693A2" w14:textId="3C81F0E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A9554" w14:textId="60044D5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D5A529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49E61" w14:textId="6D1E5DE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CC2A3" w14:textId="4105C0A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729077.44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3A110" w14:textId="14BCE76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3344416.58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69EFA" w14:textId="2E05B28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DD78E" w14:textId="2B9FD98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32A4B" w14:textId="2E684DF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658077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B6DF9" w14:textId="1A23ACD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68A47" w14:textId="65AB501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729069.01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38EB2" w14:textId="782C1F8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3344421.95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64437" w14:textId="4FC1649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CE11" w14:textId="493CCEB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54514" w14:textId="3CD2545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B5E87D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D4E0A" w14:textId="148F04D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7952D" w14:textId="4DB9D15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729063.05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29406" w14:textId="6CA0247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3344425.44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57841" w14:textId="56A47FE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339CB" w14:textId="7FCB156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F4F7" w14:textId="2D003C5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35D875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EF84B" w14:textId="661D140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8572D" w14:textId="0496361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729058.92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50B7A" w14:textId="11A52F1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3344430.84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60EA8" w14:textId="090CB4C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CF383" w14:textId="477F7F2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6B012" w14:textId="013D944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5E7275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DF253" w14:textId="2FDD5B2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6430D" w14:textId="59FF78A8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729056.25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72EF4" w14:textId="38C49E6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3344440.19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10954" w14:textId="69FE637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A851" w14:textId="5F3A719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90C3B" w14:textId="6025ACB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A8E3C2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A0B44" w14:textId="0DA6D09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FEC1" w14:textId="539C95E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729054.60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FFDCA" w14:textId="392EC9F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3344451.28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819C2" w14:textId="5306811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0E61E" w14:textId="3B9314F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E10C" w14:textId="149817C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BD7D1E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45F67" w14:textId="619D328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C37E" w14:textId="66A7950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729059.20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480C7" w14:textId="460CBAF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3344459.97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D417C" w14:textId="716D102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6212B" w14:textId="0012CA5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3307B" w14:textId="6BE961C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C25B2D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ACB07" w14:textId="6D4BE61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BCFB7" w14:textId="13C6A20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729062.09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C8935" w14:textId="4641A2E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3344464.31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8750B" w14:textId="5F136E0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F0914" w14:textId="0770006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C1530" w14:textId="6ECBE8F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26E6EE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4D28A" w14:textId="71A0CF0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DCCE1" w14:textId="41344F1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729062.77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997ED" w14:textId="0EC9DFC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3344474.20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61DD0" w14:textId="719A62E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28FAD" w14:textId="4AD2208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EB4E3" w14:textId="7A377DD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9A80A1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865B6" w14:textId="3E98EBD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2CB55" w14:textId="0B9BF01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729070.44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F8260" w14:textId="7855A40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3344487.26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7883" w14:textId="088270F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1190C" w14:textId="0F33A3A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ACAF0" w14:textId="4B19BF7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549038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ED8A1" w14:textId="4D18BC6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9581A" w14:textId="49000F3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729072.31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5BF74" w14:textId="22545E0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3344498.17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E8F18" w14:textId="19A7794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47045" w14:textId="48E53B2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FE20" w14:textId="1D1AA87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D53A87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6872B" w14:textId="0D734C2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C4FDE" w14:textId="1B3E3DE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729075.59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0C9EC" w14:textId="3DDA964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3344505.53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F2725" w14:textId="05C4BC5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D8A0F" w14:textId="677A7AE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6568F" w14:textId="60C997D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420571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8B989" w14:textId="67B8D32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28214" w14:textId="3889974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729076.00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513C8" w14:textId="117D27E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3344513.49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4A352" w14:textId="0971A49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3517" w14:textId="67C3E12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384F4" w14:textId="60A0E2F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6345CA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E6D4A" w14:textId="31D3D98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3909D" w14:textId="274CB58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729080.04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FC3FB" w14:textId="44DC0F2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3344519.36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E5211" w14:textId="493EE7B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F46DE" w14:textId="0D4D5F4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E93AF" w14:textId="6C4D1F4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263DB2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B2B0A" w14:textId="7BDC086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0DFA" w14:textId="433AC34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729084.87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80682" w14:textId="4061C09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3344525.61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EAF80" w14:textId="01259C1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F8829" w14:textId="1AE1421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74B62" w14:textId="4EB2621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89AC3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F5BEF" w14:textId="044422B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6C5BB" w14:textId="44F49EF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C4B9B" w14:textId="77837DC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3344537.16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D6DBF" w14:textId="0A7D853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81C91" w14:textId="0C6CC9A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CBAE5" w14:textId="447FEAD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1BECF4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6833D" w14:textId="6022955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57334" w14:textId="29C8B79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18D01" w14:textId="143845D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3344545.21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AFD2F" w14:textId="4DDD34F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FD928" w14:textId="3A4576A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A9625" w14:textId="15E5510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AEA0D9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95B9E" w14:textId="701790B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CA4ED" w14:textId="5317FE9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729093.53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DA7B" w14:textId="5A8FE58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3344552.58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D9E57" w14:textId="5D64C4E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05189" w14:textId="7DE3BF5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DE1F" w14:textId="2530677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9A6EB9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0560D" w14:textId="43A8669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1F654" w14:textId="2E7519F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729095.27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3EAE7" w14:textId="5D728B9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3344558.29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77975" w14:textId="0E6154A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59AB" w14:textId="46F8703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BB8A2" w14:textId="43F6C68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57B8F0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31DC2" w14:textId="402AC04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98E1E" w14:textId="431F789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729094.97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DEB4A" w14:textId="29627BB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3344562.51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86048" w14:textId="4232130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2814C" w14:textId="16108F5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723F8" w14:textId="1457E55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82AF94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43E53" w14:textId="53AB176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7DDC8" w14:textId="65ACA93F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729092.82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FD3A" w14:textId="2BE5BAE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3344564.00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65D0E" w14:textId="273F90F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CCAC2" w14:textId="4CA9799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B6B29" w14:textId="1CABA87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EFAD08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4E0F8" w14:textId="371E661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7825A" w14:textId="243F702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729088.37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0A511" w14:textId="30BE3BF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3344569.09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94601" w14:textId="0D0E7A1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837C" w14:textId="7F6ED9F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3EDEA" w14:textId="5AAD8EA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6DBF99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FA468" w14:textId="6003297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3105B" w14:textId="745A8D9F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729086.78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76674" w14:textId="50F8135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3344573.66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21921" w14:textId="580A866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AC82E" w14:textId="26D33E8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E583E" w14:textId="111215A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7F73C1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48189" w14:textId="72C8195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A5713" w14:textId="0181DFA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729086.67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B3E28" w14:textId="6E6EB00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3344579.42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C5E98" w14:textId="276522D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D3CC" w14:textId="6DF66CF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B0623" w14:textId="21C032C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ADB1EA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B8FE" w14:textId="6334087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BFDE" w14:textId="5E34C91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16816" w14:textId="2A1362B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3344583.68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2F5EC" w14:textId="44BF5E9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14815" w14:textId="7C9C018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7364E" w14:textId="07F4310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65BCCE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935FF" w14:textId="5AD0FF8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94316" w14:textId="1EE6D12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729093.06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F9FD4" w14:textId="17F398F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3344587.88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32CA7" w14:textId="774031F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4FC0D" w14:textId="74C9C2B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66273" w14:textId="7B3F0B2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5460A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FF521" w14:textId="5B1D537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D1EC" w14:textId="0F17559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729099.04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129E5" w14:textId="0D3A800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3344592.08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03E5" w14:textId="184D888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F2988" w14:textId="717B2E3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908DF" w14:textId="1DA8839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65F976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0EF22" w14:textId="4C40811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2D047" w14:textId="61A5496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729103.00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D2754" w14:textId="1CFE3D3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3344595.58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AC52A" w14:textId="607FAC1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ABBA4" w14:textId="1CFAD0C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D652F" w14:textId="5D27CF2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1FF06D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7415" w14:textId="3FB5E49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F7A3" w14:textId="400FF63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729104.24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EFED" w14:textId="3F66332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3344605.16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1040F" w14:textId="4EC5A42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56653" w14:textId="0F375A7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364CE" w14:textId="5996491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E3A7F8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361DC" w14:textId="153B93E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E0458" w14:textId="29A58BF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729103.24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9927D" w14:textId="4EF7390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3344618.19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59C2E" w14:textId="7D549C0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55139" w14:textId="31F1F55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9E09B" w14:textId="2A5D9A6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38B9B7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A22A0" w14:textId="0DD6E5F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F1012" w14:textId="0841EDA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729103.85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84201" w14:textId="644627B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3344621.30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8F46F" w14:textId="726E2C0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62F87" w14:textId="079B401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A026A" w14:textId="69F6737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94D78E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832E1" w14:textId="4C238CA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4E695" w14:textId="0AD6F97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729104.22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EE447" w14:textId="742D498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3344623.19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86543" w14:textId="086AD78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1A3A4" w14:textId="05DBFA5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F9E6D" w14:textId="631FA55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AE22C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E034B" w14:textId="61E1C71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11295" w14:textId="2D9F1B5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729110.33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2E321" w14:textId="4BE8A09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3344627.31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02C59" w14:textId="36666FD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2377C" w14:textId="12DE606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77220" w14:textId="7825379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CFCD30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0350A" w14:textId="7A386E0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F9A79" w14:textId="61E3305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729114.81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5E5A1" w14:textId="63C2028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3344633.13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72AE0" w14:textId="24E799C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C7F7" w14:textId="6402817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1A7B" w14:textId="4F2D91D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86A1A1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D3BF6" w14:textId="79789B9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22A2D" w14:textId="22F677A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8EA12" w14:textId="645A171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3344636.34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899B1" w14:textId="6F35A99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CFD61" w14:textId="78B91CC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16986" w14:textId="70925E1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DDD5B6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02BD7" w14:textId="200938B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EAD58" w14:textId="1CD2AA3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729122.55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D0BCA" w14:textId="58D7D31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3344638.79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A4A22" w14:textId="6ACB246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AB6AB" w14:textId="0E3F681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EA06D" w14:textId="318925E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2A6031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E84BB" w14:textId="45D27DE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6C311" w14:textId="3734BEE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729127.37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62170" w14:textId="7D8BFE9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3344639.81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DC3B7" w14:textId="7EB3489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A313F" w14:textId="3EF593D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04223" w14:textId="6E34783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E47CA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E6C14" w14:textId="0329D31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4F02A" w14:textId="76947D6F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729128.93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E5E3E" w14:textId="399D083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3344640.16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2220D" w14:textId="5851A86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12908" w14:textId="4FB689F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00FB7" w14:textId="28D820C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15FCF8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913E4" w14:textId="73A91F0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D5CB" w14:textId="3A18E14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729130.81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2768E" w14:textId="678668F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3344640.09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B0D11" w14:textId="2A76546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0F2D0" w14:textId="188FD5F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FBA6D" w14:textId="6111596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32C99C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E2DF8" w14:textId="21133F3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656F0" w14:textId="7A6D842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729132.14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18D8" w14:textId="56740EE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3344639.54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FE046" w14:textId="3D6CB76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BB40D" w14:textId="0EC5553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7094C" w14:textId="43640F6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5CBE9E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48BF9" w14:textId="5ADA1FD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919E" w14:textId="7D0510F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729133.42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14326" w14:textId="4667B51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3344639.25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E018" w14:textId="139BB8A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6EA03" w14:textId="5806E0F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C4124" w14:textId="1AF038F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BD1921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2F5D4" w14:textId="71DE263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DA867" w14:textId="726DE09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729136.13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2177D" w14:textId="7C4E6A1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3344639.77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BE65C" w14:textId="674978E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129FF" w14:textId="08AF3F4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4D58E" w14:textId="461C7EE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593691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91BE0" w14:textId="1333D0C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F23CF" w14:textId="45DE37D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729138.08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A853" w14:textId="7910239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3344641.65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F2FD3" w14:textId="7B33444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A89EB" w14:textId="78D0515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9D52A" w14:textId="6ACDF4F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962A17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A7A87" w14:textId="57DA641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B4F82" w14:textId="703DE5C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729139.96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5E620" w14:textId="11A4B19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3344645.51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A206F" w14:textId="763E1E2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B0EBF" w14:textId="4817F41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1C013" w14:textId="59FC177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E8BB75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6AD1B" w14:textId="21042CA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BB223" w14:textId="38323CD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729141.25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DAD93" w14:textId="7A55D29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3344648.28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B778" w14:textId="497C985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52FA" w14:textId="4BECFEF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33F9A" w14:textId="5DFE673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B1E047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E1BF1" w14:textId="499E01F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2E6AE" w14:textId="4DBDB47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729143.26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8A443" w14:textId="01C06C3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3344650.18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6C57" w14:textId="4E03EB3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322D2" w14:textId="0763A58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B8444" w14:textId="14D10E6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B7C513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E29CF" w14:textId="4B45899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A338" w14:textId="45BB7BE8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729146.72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07DF3" w14:textId="448D534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3344652.42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CAE9E" w14:textId="7CC0255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3A6FC" w14:textId="7264E83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9E53D" w14:textId="242EA5E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3CE77B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C45A5" w14:textId="12D4198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882B1" w14:textId="6DE311C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729147.52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792D" w14:textId="3B2EB83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3344656.61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761A8" w14:textId="0A5D1E0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A2740" w14:textId="3155871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08516" w14:textId="392BB4E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49A4A0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AAB11" w14:textId="2E15B4A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17CC7" w14:textId="11C0053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729148.80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C8A5A" w14:textId="0E940E2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3344660.06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4710B" w14:textId="60F0CB5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17E60" w14:textId="10B566C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9F860" w14:textId="1A35A80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A6611C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76EB" w14:textId="48C4521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EF5CE" w14:textId="2E8EE81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729150.87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8B0E9" w14:textId="3B69C39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3344664.49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A2A7" w14:textId="63817BE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7A97F" w14:textId="797A428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E5C41" w14:textId="6256FC1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5D848E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0781E" w14:textId="35718F4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CEB31" w14:textId="6092439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729151.69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79DE7" w14:textId="6638363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3344668.07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17E5C" w14:textId="1585FDC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96849" w14:textId="5065B4E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2A2B1" w14:textId="68D9D43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0D73A7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35176" w14:textId="3BEB394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8DC28" w14:textId="4A0051C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729151.71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2BE86" w14:textId="094DE6A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3344671.99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0C45" w14:textId="0C95963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79AFF" w14:textId="61AF984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1D9A3" w14:textId="2871209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913564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2D9D8" w14:textId="15E2A0C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C1ACB" w14:textId="323E3C0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729151.55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CCA18" w14:textId="18925EB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3344675.85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C738" w14:textId="424881D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49AA4" w14:textId="72A9525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D639C" w14:textId="64C8D9E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91EDF8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C2528" w14:textId="1071A8F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A573C" w14:textId="736CCA2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729154.34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15B43" w14:textId="2F94F92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3344679.52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6D13C" w14:textId="0126970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5D7F9" w14:textId="407B81F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B1199" w14:textId="5D35A59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C7169F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D3E8C" w14:textId="05FAF59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54C17" w14:textId="07AD231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729155.33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CFEA" w14:textId="1827CC6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3344682.31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41BD" w14:textId="49DA255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BC18E" w14:textId="50D89B0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D52E2" w14:textId="20C1575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77FB5E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5E8ED" w14:textId="1973336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5CC86" w14:textId="73876B8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729155.02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22CB" w14:textId="2D35F37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3344686.05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7B82A" w14:textId="09C9DDA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0E4D2" w14:textId="2048CC6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723A8" w14:textId="23D532A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9C4E60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5C87B" w14:textId="11B950F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8F638" w14:textId="0D63027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729151.39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A8C86" w14:textId="2A61A18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3344687.58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DC3C6" w14:textId="7E7EE19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6DA0" w14:textId="64A1D32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68624" w14:textId="2F2F0CF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BB9CFB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999DE" w14:textId="126260B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09510" w14:textId="63263AE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729149.75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38897" w14:textId="4CADAC1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3344686.93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BD369" w14:textId="3DB0E7B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A32B7" w14:textId="46B5679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892EF" w14:textId="3854C49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B134E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E813E" w14:textId="2EB8608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0E9E9" w14:textId="725C83B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729147.00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A66EF" w14:textId="62351D4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3344686.47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BE71E" w14:textId="2AB10FE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5352" w14:textId="65BCB67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F606E" w14:textId="13B1A68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A8BA87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BCCBA" w14:textId="6AC9D1C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9E60C" w14:textId="5B820AF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729145.18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B121B" w14:textId="26EADA9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3344686.17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2750B" w14:textId="1AD0327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0FBAA" w14:textId="402DAD4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38C57" w14:textId="335CEAF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E66961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69C32" w14:textId="0099556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304D3" w14:textId="156E818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729143.22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D0A9D" w14:textId="4B6CC0F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3344687.16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CFB88" w14:textId="263462D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A69BA" w14:textId="42BFD74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6A577" w14:textId="54B3639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10517A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6DD73" w14:textId="6B69931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A77DF" w14:textId="4C3D04B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729143.11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706B" w14:textId="5BEACA3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3344688.61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67A82" w14:textId="595C120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6AB91" w14:textId="3C2D121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8116" w14:textId="281B5A3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7F4FDB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B41C6" w14:textId="3CB713A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70E77" w14:textId="5678C46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729142.87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2B448" w14:textId="7213971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3344691.65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B322E" w14:textId="7498D20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0EA80" w14:textId="25BE540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0F789" w14:textId="11AB33C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287B7D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7AE1D" w14:textId="3BA4933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F7F87" w14:textId="33B166B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729145.74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3496" w14:textId="37BE9FB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3344693.09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A3076" w14:textId="27015D5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1421" w14:textId="7A67694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B1A2B" w14:textId="6C3E1D2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C96D0C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BBD8D" w14:textId="40D454D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3C686" w14:textId="2CC84B6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729147.54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40FFF" w14:textId="1B023D5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3344693.32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67323" w14:textId="3FF8C51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0D30" w14:textId="45AD046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2AD80" w14:textId="198FAEF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D76B45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F7584" w14:textId="1DF2204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C04D2" w14:textId="6CCD7BD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729149.88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1CB27" w14:textId="2213DEF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3344693.62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48FF" w14:textId="6F5D5BB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C3075" w14:textId="6B940E8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BDFD4" w14:textId="29FD96A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08EA88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80539" w14:textId="6BE4226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D44D6" w14:textId="2A09A09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729151.36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67326" w14:textId="4E62976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3344694.39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C557E" w14:textId="3756F60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890B2" w14:textId="1E29397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F946" w14:textId="2E8D882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F9D16C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39009" w14:textId="4880F73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99337" w14:textId="1697CD2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729152.04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19F0B" w14:textId="58A6D79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3344696.53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F185A" w14:textId="13A8B39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06BD" w14:textId="49FD65A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D7CE5" w14:textId="1931259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E1FFE5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B89CE" w14:textId="0C6C953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25A4F" w14:textId="3CA60BE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729152.42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F6491" w14:textId="492315A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3344697.70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B651" w14:textId="620269C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F846" w14:textId="119FF2E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06DC6" w14:textId="4036169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82B0D6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68E73" w14:textId="36AD2C9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9836" w14:textId="2C93607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729156.41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31F92" w14:textId="2CE95C8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3344702.02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ED03E" w14:textId="0F8F549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7E12B" w14:textId="08AD5C3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61831" w14:textId="7DB722E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266361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2337F" w14:textId="26352BB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E7530" w14:textId="60DB5A9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729158.55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29B69" w14:textId="5A2EF91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3344706.32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0F757" w14:textId="5715F37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DA988" w14:textId="00290FF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DBA06" w14:textId="42564F5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949286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936BA" w14:textId="469F4AB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54101" w14:textId="680121E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729162.72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BAF7C" w14:textId="0E7F285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3344721.35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80616" w14:textId="3F3C322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E2BE4" w14:textId="035CEF1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6C8FC" w14:textId="1F4E096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66BD09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DB834" w14:textId="612E6AA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07EC1" w14:textId="4CBF5AA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729171.27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B801C" w14:textId="64063A9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3344731.97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EB5BF" w14:textId="5E01D4D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F38BB" w14:textId="074E57B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01754" w14:textId="63875EF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661ECB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A0F0" w14:textId="05C3DE7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4C0C6" w14:textId="463A198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729176.75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43E81" w14:textId="3DF12C0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3344741.38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E94C9" w14:textId="6832CAE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EA628" w14:textId="7F9FE3C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91CC7" w14:textId="33F12E0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708904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A0DB9" w14:textId="7E92E5A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D581B" w14:textId="648121E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729181.71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A0537" w14:textId="48FEFD9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3344754.40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6B6C4" w14:textId="7952DBF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685A" w14:textId="7ACEBF8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614CC" w14:textId="689725B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3207D4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A9EB3" w14:textId="4073FD1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71171" w14:textId="3CC0460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729181.02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502C8" w14:textId="374B2DA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3344767.24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86742" w14:textId="5A22E82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E1616" w14:textId="08304E5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20BED" w14:textId="403A78A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4C084A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F2CDC" w14:textId="48AE380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8B27E" w14:textId="5EA7A52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729176.58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43296" w14:textId="6077AFB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3344772.03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81C7" w14:textId="6A9DFF6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8E99" w14:textId="4A5C54D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B8594" w14:textId="53303D1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2C71DA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927B4" w14:textId="1BC9DF5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4E894" w14:textId="2A8B0678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729171.44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B347B" w14:textId="328403F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3344776.31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92DCC" w14:textId="0D98AA1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EC028" w14:textId="34C2174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E783B" w14:textId="1503363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A3CD70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0E94C" w14:textId="6B1340A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2E8D2" w14:textId="5CA4173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729167.00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A7C74" w14:textId="1E1B7D0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3344781.79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568E0" w14:textId="1F97A26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53802" w14:textId="173CFEE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8E60" w14:textId="1A0B254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AC3122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A01CE" w14:textId="189BBE3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414DB" w14:textId="29DCA38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729160.84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0C0F0" w14:textId="107AA60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3344786.58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6BDE8" w14:textId="4C3FF33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05DBF" w14:textId="4C6195C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95AF4" w14:textId="56BC2AF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F65D5E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F32ED" w14:textId="20CCDED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151B1" w14:textId="6E8E57C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729153.14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B17E" w14:textId="65C9DCB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3344791.37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FF7A" w14:textId="0C25ECB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5907D" w14:textId="25F803B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4C27C" w14:textId="36B2B93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B5E837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D5C99" w14:textId="63E5ADA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623D6" w14:textId="7D44394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729140.82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9A2CF" w14:textId="3D55856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3344793.09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79F6B" w14:textId="14EB6D9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B728A" w14:textId="26D874B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5C11F" w14:textId="5902DDD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EABCAA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CB8F" w14:textId="3F8B405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6FE40" w14:textId="5C3110B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729133.80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493CD" w14:textId="615C248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3344801.22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6DBF2" w14:textId="26F1871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0766E" w14:textId="1AD92EF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C378D" w14:textId="18EC766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02EE61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7049E" w14:textId="523F240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8F145" w14:textId="5B561F8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729128.50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CD608" w14:textId="1205132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3344809.03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BD563" w14:textId="67BBA79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600B2" w14:textId="2519141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57C51" w14:textId="4E246DB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117996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B6E1" w14:textId="516580D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8B8DE" w14:textId="3E0D030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729125.62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90267" w14:textId="14395F7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3344824.28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DF686" w14:textId="780EFAE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722A3" w14:textId="71BBE74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88448" w14:textId="50A5532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BBD6FF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3C22A" w14:textId="6D7D079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C9270" w14:textId="7098C97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729127.70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A899C" w14:textId="3075376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3344839.84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E04FB" w14:textId="1BDABF7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ECD1" w14:textId="31F0CED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13BF" w14:textId="7E3AE87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A92F40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07E8E" w14:textId="02A811F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Береговая </w:t>
            </w:r>
            <w:r>
              <w:rPr>
                <w:sz w:val="18"/>
              </w:rPr>
              <w:t>линия (граница водного объекта)</w:t>
            </w:r>
            <w:r w:rsidRPr="002E6E74">
              <w:rPr>
                <w:sz w:val="18"/>
              </w:rPr>
              <w:t>(2)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3B8E5" w14:textId="04C6531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90294" w14:textId="476ED78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DC5B" w14:textId="024F20A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5AD0" w14:textId="30A50F0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6A98B" w14:textId="473E16E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80C64E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50912" w14:textId="3E872F8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9D3C6" w14:textId="633750C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729006.69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E43C6" w14:textId="5C23542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3344657.80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ACB8A" w14:textId="52608F9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F20FB" w14:textId="5D72A1B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131B2" w14:textId="11B323A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ACA53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F2C3E" w14:textId="0EFE574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12B01" w14:textId="4E66731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729004.94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B8F18" w14:textId="4B5B0E3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3344651.59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D5B5E" w14:textId="7F3CC59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70236" w14:textId="597536D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C9C05" w14:textId="00C632E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7C5AFA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CBF4D" w14:textId="15F08B1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3AEE9" w14:textId="48158B2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729003.92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FFFE" w14:textId="7D88838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3344644.61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E7F40" w14:textId="7929BD0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49B21" w14:textId="5144EB2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03BE0" w14:textId="5BFD8FD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7BEF86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6A924" w14:textId="444CF3B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9B3A" w14:textId="572F95D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729006.82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6CF0B" w14:textId="57934BF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3344637.95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C411" w14:textId="48D52E4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BAFAC" w14:textId="355DF9F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F17C0" w14:textId="714B693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38AA77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427BC" w14:textId="2947078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51377" w14:textId="24F784C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729014.50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8909A" w14:textId="46AE9B5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3344630.34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02BA7" w14:textId="338B386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778FD" w14:textId="7EFF4CF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95B25" w14:textId="2338642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86D0B6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7C487" w14:textId="2A5A2DB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B5BFD" w14:textId="6098255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D6CB" w14:textId="47DD310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3344625.63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11A70" w14:textId="0BADC84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01BB8" w14:textId="24E85E1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4444D" w14:textId="016EC1E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3AA664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9A52" w14:textId="4B21CEA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030C" w14:textId="6B021DA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729034.13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CB33B" w14:textId="4B3998D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3344621.47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4D067" w14:textId="7BA8667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BBD75" w14:textId="066FA33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01AA0" w14:textId="03D579D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BBDFCD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82C7E" w14:textId="1299252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FC673" w14:textId="18336F1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729053.90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CFA19" w14:textId="0838722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3344614.17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3867F" w14:textId="787F5A7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B81D1" w14:textId="48BE787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FF3F0" w14:textId="4E1F98F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DC968E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6BE97" w14:textId="52CB41A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A8498" w14:textId="5AA2CA0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729074.35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D779C" w14:textId="322C91D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3344602.88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284F2" w14:textId="72E4644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3199F" w14:textId="3EE91E2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ABD35" w14:textId="103707A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D60218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FBAFF" w14:textId="7BF3389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58C73" w14:textId="3CCFF9E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729084.66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9DA04" w14:textId="11B34AD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3344597.47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D94CF" w14:textId="264BFDB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29C5E" w14:textId="4C5131D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5B3D1" w14:textId="61F2EA1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F579A0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F3C20" w14:textId="5EBBF74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247F4" w14:textId="6C0AFDD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729087.87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F3B8D" w14:textId="7CB91C2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3344594.35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C56E1" w14:textId="64794E4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DDA98" w14:textId="1CBD7C8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7BF6D" w14:textId="2C5EDC0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93DD94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A29D2" w14:textId="04C45CD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09B8" w14:textId="7C2B8AB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729088.38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8CD08" w14:textId="2D754EB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3344590.64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E890B" w14:textId="0858CFC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C3C5E" w14:textId="5227688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4C607" w14:textId="4CE199B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C87096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3CED8" w14:textId="3380A91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313B4" w14:textId="69E35D5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729085.19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B50F" w14:textId="52810D8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3344590.38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9E407" w14:textId="3BF1BB7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DC9BE" w14:textId="43B22EA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158C3" w14:textId="25B5B09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AEBAE2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D38E" w14:textId="1E85DB9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CC101" w14:textId="104661F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729082.01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53C12" w14:textId="7728EAF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3344588.24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7049" w14:textId="77CBD6D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649A8" w14:textId="61FD8B0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48129" w14:textId="56CABFA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936D12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6928B" w14:textId="1703B2E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09E43" w14:textId="03F2C53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729081.68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439EC" w14:textId="1384E0D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3344580.86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ED473" w14:textId="6BB3713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8FEB8" w14:textId="5E0B89F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0A280" w14:textId="7BB8EF7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F7A26E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8B82" w14:textId="2C325D5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7E646" w14:textId="2333465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729079.86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9E26C" w14:textId="011D735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3344573.11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1EA6" w14:textId="61DF536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4C934" w14:textId="4F8FA57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7B651" w14:textId="54CB554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264F07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42584" w14:textId="556AEB7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15B6" w14:textId="01D7F7F8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729081.58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E260" w14:textId="5550A05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3344563.45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24F12" w14:textId="1124DD4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4959" w14:textId="4E493D2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A8CB6" w14:textId="6ABB53D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F73E31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8314A" w14:textId="1BDB530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7D566" w14:textId="480D087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729084.16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28B16" w14:textId="370982C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3344553.22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AD73" w14:textId="02EC1C0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E22E" w14:textId="36FC612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1CA8A" w14:textId="0B27235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7F19E7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FC0DE" w14:textId="4B590AE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6BF78" w14:textId="320336C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729081.57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C289F" w14:textId="405A20E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3344540.10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F474A" w14:textId="5CAC196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8818" w14:textId="5156563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7F2FC" w14:textId="7836236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9806BA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AF49" w14:textId="6EAF90E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E8FB7" w14:textId="6057E66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729078.61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C0D42" w14:textId="2730006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3344530.92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59C81" w14:textId="778D0FB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E08C" w14:textId="79A1C41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032FA" w14:textId="4DEB842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51AE94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E8E57" w14:textId="147374B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790E6" w14:textId="2C51BEB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729072.96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E939B" w14:textId="570D4BD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3344518.18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18929" w14:textId="3423522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7BA4A" w14:textId="4A13238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2A543" w14:textId="5B46632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88414D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F5285" w14:textId="6E1FA00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DA423" w14:textId="4E4AB09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729069.13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EBB3D" w14:textId="2265635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3344504.43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1FBE8" w14:textId="26A14D0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F0F0" w14:textId="1514335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CF231" w14:textId="4302AD3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62299D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AF13E" w14:textId="48742FB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5B3FC" w14:textId="2C581158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729064.17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6A9EE" w14:textId="499E32D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3344486.81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1F211" w14:textId="55111BB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05183" w14:textId="0C617C3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3F88A" w14:textId="12E66AE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6DE710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D56A" w14:textId="3EA227B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C1674" w14:textId="6DDAE7C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729059.22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63CE8" w14:textId="01FABC0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3344483.44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B3ECF" w14:textId="0B0B057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583AF" w14:textId="40DDB2A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9AD69" w14:textId="141B63E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4F633A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A5B34" w14:textId="1427DD0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9A01A" w14:textId="5857A6E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729053.96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FC07D" w14:textId="35AA660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3344486.32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85A59" w14:textId="6517DA6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EC121" w14:textId="5F236BE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3DCB0" w14:textId="6CF0454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EE5423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57A77" w14:textId="7C2A968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7FB13" w14:textId="08DD31E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729053.28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7EB8F" w14:textId="28D1213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3344482.18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496C0" w14:textId="79F35BA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840BA" w14:textId="0810AD8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81EE0" w14:textId="02DDD80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BFC29B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E77AF" w14:textId="73DA18D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22EDF" w14:textId="10F7E08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729057.20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CE0A1" w14:textId="106C53A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3344476.60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3C21" w14:textId="26D246F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9AE4F" w14:textId="6BF98A5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0D65A" w14:textId="5F3DC55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3AB27D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0B5D3" w14:textId="3823D5C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C415C" w14:textId="51CCB3A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729058.46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43ADD" w14:textId="35157D7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3344465.34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2553" w14:textId="147A151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BB05A" w14:textId="2A88FB2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94650" w14:textId="641836D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BA3F40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15A72" w14:textId="5BD52BA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7AAFF" w14:textId="1BF946D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729054.38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7BB7A" w14:textId="451E97E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3344458.67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FEBB3" w14:textId="41B5E91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E43B" w14:textId="7ABCA47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D79BC" w14:textId="31FF875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1426FA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95719" w14:textId="0CC19E7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F3E91" w14:textId="7AE9752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729050.65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FE40B" w14:textId="693F3F6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3344450.55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C49A6" w14:textId="3A70A9D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3301" w14:textId="0F3058E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B9511" w14:textId="4CCF477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F9B42F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FCDB0" w14:textId="7265E63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2CE33" w14:textId="4A3D7A9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729050.97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D5EA2" w14:textId="3394A59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3344438.48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3A1A" w14:textId="68A11DD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5DBB3" w14:textId="0802C3B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A3D36" w14:textId="6D1AC13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8648AF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AFB9E" w14:textId="3433584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3CF7E" w14:textId="30CD967F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729054.44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BC840" w14:textId="5A135AA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3344430.23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E10EC" w14:textId="3389B4A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C071F" w14:textId="44E51BE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A24DA" w14:textId="246D2D1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10AF79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246F2" w14:textId="5CC9890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852F5" w14:textId="3A9A2F8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729057.50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35ED1" w14:textId="481E160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3344425.96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93B48" w14:textId="4540B98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444AD" w14:textId="5F1B455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B5C90" w14:textId="344002C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556798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CBD45" w14:textId="2180642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5FAE0" w14:textId="558E92D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729062.52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6320C" w14:textId="59A4332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3344420.94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AEBEC" w14:textId="0B4BFC8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9966C" w14:textId="7D2261F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C9755" w14:textId="2B15F63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A1581D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38F33" w14:textId="26221DF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9830D" w14:textId="05E49448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729066.80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55660" w14:textId="2D1931D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3344415.56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F73C0" w14:textId="3A9930D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83C2F" w14:textId="21F2682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989BA" w14:textId="6B91F8F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001CBB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A00F" w14:textId="0FF2060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E4FB0" w14:textId="52DDF17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729074.29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16E4" w14:textId="2785418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3344411.30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ED75C" w14:textId="3E3026C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8B68B" w14:textId="584C330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FCF56" w14:textId="7E4E56C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9409D0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8CF8F" w14:textId="3ED4210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7864" w14:textId="6B03F88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729078.63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A6D32" w14:textId="126193C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3344403.63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BDAFA" w14:textId="447013F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C6B0F" w14:textId="1ABB95B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3E7CE" w14:textId="296A9DC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1F0091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BC15A" w14:textId="709A062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585BE" w14:textId="5FEB12F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729076.93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A105" w14:textId="58433D7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3344397.92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5EBE0" w14:textId="2699A66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A68D" w14:textId="6F9131F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02F36" w14:textId="30363F8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165105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6E90" w14:textId="2D312C3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B7995" w14:textId="527A9D9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729079.22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418DA" w14:textId="44FD632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3344390.68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A4739" w14:textId="47D0D3B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B425A" w14:textId="3155D39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D5F11" w14:textId="44A31AB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A4A39A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60D28" w14:textId="3C93A0B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3B5AD" w14:textId="0688E0B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729082.65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D6C90" w14:textId="4C21F00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3344382.03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AAB6C" w14:textId="4D02EA3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F49A4" w14:textId="03DFB1A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8F8B6" w14:textId="37AFD2B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7114A6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7684" w14:textId="2D5FF88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56365" w14:textId="55CE4C3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729081.04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2F16F" w14:textId="664E35B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3344374.79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4FDB4" w14:textId="616F8A9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595B7" w14:textId="0F25A0C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D7794" w14:textId="3195897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EF4BC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3CB5" w14:textId="6DF4E4C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ACDAF" w14:textId="66F93E9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729074.48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19BED" w14:textId="02E23B3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3344365.60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7956A" w14:textId="3C05533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BAD78" w14:textId="33572AD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AA3A5" w14:textId="32138F9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7630DD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B6D0D" w14:textId="2E17BF2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346B0" w14:textId="600DE20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729067.91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BCC45" w14:textId="0FA45D9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3344356.39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82FFB" w14:textId="2FA63A4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5A3E1" w14:textId="17175F6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C8D3D" w14:textId="76B404E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A6EBB9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3CE0D" w14:textId="051EFDC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4CC00" w14:textId="10FB5DA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729065.89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2D877" w14:textId="164430F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3344352.21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73D79" w14:textId="5116A1F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E288A" w14:textId="6C5113D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63150" w14:textId="7D7404E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B64B04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3CF6A" w14:textId="10CBB47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8CE9A" w14:textId="71D6174F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729063.01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AD385" w14:textId="3D491DB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3344339.76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16C89" w14:textId="3906FF6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D87BC" w14:textId="5C8001A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CE11B" w14:textId="35CC669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6D5EF0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B584D" w14:textId="08410FA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74F4D" w14:textId="4302679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729056.73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A01D5" w14:textId="4E4CD13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3344321.81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1F71" w14:textId="7403F2A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434CE" w14:textId="5680637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74F7" w14:textId="167540B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02A712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38C3E" w14:textId="5743808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80455" w14:textId="53A62D4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729054.86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B1A9B" w14:textId="292306A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3344306.82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86B19" w14:textId="3FC23D8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1802B" w14:textId="19BF6B9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E9C2E" w14:textId="5F8F49E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9AC92C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4F03B" w14:textId="4C88930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0F61B" w14:textId="2E7D0AC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729056.22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E2827" w14:textId="0E130D3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3344298.55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71871" w14:textId="0BEFF00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16A56" w14:textId="0ED7CA4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9436E" w14:textId="077702A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ADFCB8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58577" w14:textId="56909F3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DEF82" w14:textId="0539B7C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729050.12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A40CA" w14:textId="124C5E9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3344291.67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47B3F" w14:textId="16D5355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8EF03" w14:textId="0C6B77A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618BC" w14:textId="11DA655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FE0657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61493" w14:textId="6EA0716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3654" w14:textId="1C2C201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729044.64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0EFC8" w14:textId="63D8D75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3344287.47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BBF7E" w14:textId="10C9360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3DEF" w14:textId="1229E70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AC8A6" w14:textId="6C9104D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3C804A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5E987" w14:textId="4B667DC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C9251" w14:textId="35F3838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729038.94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62910" w14:textId="5A0A664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3344287.05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1F30E" w14:textId="5C038D0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601F4" w14:textId="0F457B4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5CB60" w14:textId="77979F7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F669B3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19AB8" w14:textId="7E5CF70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95E89" w14:textId="4F7D98E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729034.35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C7181" w14:textId="20602CE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3344289.39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B4380" w14:textId="24A6DF2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92C9C" w14:textId="30CC8B9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155D6" w14:textId="32146D0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FA74D9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E27AA" w14:textId="4058E80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4783B" w14:textId="2DCB5C7F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729031.68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5303F" w14:textId="6DA82DD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3344286.97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8BF4D" w14:textId="67F318F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F9B5A" w14:textId="7411E52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7B63E" w14:textId="6D908A5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311B1A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69585" w14:textId="78D8D30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2EDE1" w14:textId="3124B21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729027.29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C8D0F" w14:textId="67CFCAE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3344278.53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C3465" w14:textId="29A8F25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2C628" w14:textId="5166B4D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8C09B" w14:textId="6C33D0B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F5E6FE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5BB8" w14:textId="44F6EF4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C9190" w14:textId="5046E0F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729019.84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9147D" w14:textId="4A306F7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3344273.33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3A45B" w14:textId="3F301F7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4D939" w14:textId="3434C54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E64D2" w14:textId="6781A1A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87880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8131" w14:textId="31F80ED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F1A8E" w14:textId="145D63A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729015.71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86B0" w14:textId="5DC4136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3344262.80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DE442" w14:textId="4629DA5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A750C" w14:textId="4EAA401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90243" w14:textId="74691E7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3226AE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80B74" w14:textId="1A6D318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C3AC1" w14:textId="6A121F0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729017.64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6E13E" w14:textId="543D033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3344252.63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BED59" w14:textId="43B2481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69C3" w14:textId="2984DA7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5667" w14:textId="68BE234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68467C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FBBCD" w14:textId="508DD06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4564E" w14:textId="6B80BF2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729020.49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FB5F7" w14:textId="453337A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3344239.28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B773" w14:textId="58EAE9B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E6DC7" w14:textId="4716035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2B36" w14:textId="328A772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F5F537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71E9" w14:textId="4712C9D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3F693" w14:textId="36D4FD8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729025.87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733B3" w14:textId="240E795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3344227.62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7531D" w14:textId="5A519D8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4765" w14:textId="081604B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A897" w14:textId="4FC08A5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EE0E4B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4E6AB" w14:textId="74B3ABF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200C4" w14:textId="2BD9920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729033.96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4674" w14:textId="54C4DCB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3344214.26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FB584" w14:textId="1F53D96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37FF2" w14:textId="6EC73EF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051B" w14:textId="6CC79D0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EAE4FC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2C150" w14:textId="6037449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ED255" w14:textId="434FDAC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729042.62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7F087" w14:textId="6989EB4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3344207.93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3493A" w14:textId="6B13BF7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D1C46" w14:textId="6FA5D6D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279FA" w14:textId="482F7AA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0EC9C7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A4820" w14:textId="203CA0B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DB9FB" w14:textId="50EE212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729052.16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C188" w14:textId="5A7B00D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3344197.12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12EBD" w14:textId="3BDBA42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AC235" w14:textId="7436200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931EA" w14:textId="5B78540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6633D0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9FCC" w14:textId="2829F2C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B3159" w14:textId="6C540BC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729058.25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0EDD0" w14:textId="6F545CF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3344183.21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00D2B" w14:textId="127FEFE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604D5" w14:textId="512398A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453E4" w14:textId="5DA53FA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8CDA75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8062D" w14:textId="249A7D1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1B3D4" w14:textId="55BDC12F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729060.69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CB0CB" w14:textId="6BA8FC2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3344171.52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7415A" w14:textId="4CDDE9A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2D8DC" w14:textId="7858F61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64E7B" w14:textId="07E5D56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09BD29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43203" w14:textId="64EA480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F591C" w14:textId="0AD9898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729066.93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A4D9B" w14:textId="567E1C9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3344162.23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0342" w14:textId="3F1AD1A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9CD8D" w14:textId="02EA9C0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F5424" w14:textId="7D6FE17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01147E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8DA46" w14:textId="51FF745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A9ACC" w14:textId="501EA27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729069.88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18F79" w14:textId="424AA06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3344156.70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A0F77" w14:textId="43F8FAC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02178" w14:textId="41B91F7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0DF40" w14:textId="75FA335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FBF391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00D27" w14:textId="25FEC13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54ED6" w14:textId="3948016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729074.29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E2E07" w14:textId="1A698CE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3344150.37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8848E" w14:textId="5E4F494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21665" w14:textId="22BA9D4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22697" w14:textId="6C2FA18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75D32A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4BF6A" w14:textId="0D6D7C5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038D3" w14:textId="3C474A7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729077.51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0BF09" w14:textId="160016D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3344145.70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D8195" w14:textId="1C79E42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0E547" w14:textId="0B321A5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8BED2" w14:textId="1C29263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6D0B36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FA793" w14:textId="5F801ED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C6F65" w14:textId="512BC11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729081.86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A49FC" w14:textId="169BAF4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3344141.64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52FA6" w14:textId="6D9F1BE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1CABE" w14:textId="0BFECEE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BDA41" w14:textId="4954472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DE1BD0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5FB17" w14:textId="381C957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E5D3A" w14:textId="3BA0039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729087.00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B4990" w14:textId="04B6017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3344135.38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1D926" w14:textId="5562C44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7DB7" w14:textId="49111C1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7B96F" w14:textId="30700DC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0F77CC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B3AD8" w14:textId="317BA4F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D28F7" w14:textId="6F75093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729088.61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963EC" w14:textId="77EFC57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3344132.23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B3206" w14:textId="4476F16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AC920" w14:textId="22178C1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2AC44" w14:textId="7C65B3A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42E337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7CAFE" w14:textId="4B78353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32466" w14:textId="5D9E5D8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729092.77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84AC1" w14:textId="1F7759D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3344127.16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87E97" w14:textId="40BD62D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D54B4" w14:textId="3C86C47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73BCE" w14:textId="192C506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15438B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2E2B1" w14:textId="0710A60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F6DC7" w14:textId="24BE942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729098.45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33E16" w14:textId="3E45FFF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3344123.49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1C72D" w14:textId="1E7AA81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0CD8" w14:textId="628F34A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0B248" w14:textId="2AE3AA4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41EEAA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5D65B" w14:textId="111CFAB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D1FDA" w14:textId="1FCADD2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729102.93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BA9EB" w14:textId="4491F9A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3344121.38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246ED" w14:textId="2F2269A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7F8E4" w14:textId="563B450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43A57" w14:textId="3AD38A2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CBA045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3DC8F" w14:textId="77461AE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143D2" w14:textId="578410A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729107.98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3C275" w14:textId="00808C3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3344120.87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7BCF2" w14:textId="5E8F41B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883D5" w14:textId="38D8E45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635C8" w14:textId="73BDDC1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25D931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D566" w14:textId="5AE0850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E8970" w14:textId="725CA68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729110.67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B704B" w14:textId="676C737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3344120.88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FC895" w14:textId="469746F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EE614" w14:textId="348A79A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D60F5" w14:textId="3F69C22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D9B61D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3512" w14:textId="7D04832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0B660" w14:textId="3127CB6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729115.77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15B9E" w14:textId="5EB3FC3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3344121.51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46E9B" w14:textId="39DFF89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3D840" w14:textId="604F8EB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BD29A" w14:textId="6722091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667BC6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C5FE7" w14:textId="04B2DFE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80BEA" w14:textId="5D458FB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DF888" w14:textId="50A6582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3344121.83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623C" w14:textId="1890F51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94FB2" w14:textId="0C171ED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32679" w14:textId="6E05F8E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347A6C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7B362" w14:textId="0ED5AFB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98EB7" w14:textId="36C35C7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729134.68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4F3B3" w14:textId="7FBE4E2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3344122.29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5DF1C" w14:textId="42C894E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D2126" w14:textId="2405CD1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D5877" w14:textId="0D9AD84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345D91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CC96C" w14:textId="39A6E47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81412" w14:textId="52973BD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729140.00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6B63B" w14:textId="0EDE763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3344118.16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9B80B" w14:textId="076961F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66A31" w14:textId="70E0EA1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4BEBC" w14:textId="7F827E7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4FF04F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3D307" w14:textId="266D91A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38B35" w14:textId="54791B0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729149.82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05E07" w14:textId="450E4B8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3344107.05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3EA10" w14:textId="5073990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75883" w14:textId="7DC1D94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B44E6" w14:textId="10BAA80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8D8D57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23083" w14:textId="61834A6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BC824" w14:textId="04C9D5B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729157.71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C98C" w14:textId="4E17A85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3344099.21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5E0BB" w14:textId="7CA1DE8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B5187" w14:textId="68E3DC5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A1F4" w14:textId="08886E3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8854C1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370F1" w14:textId="7CC50B1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08871" w14:textId="2E481B9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729163.85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F4E6A" w14:textId="1F56872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3344091.00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FF98B" w14:textId="558CD31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53CD0" w14:textId="168A077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AC004" w14:textId="484D6DB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291B26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1E6E7" w14:textId="7A76ABE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3F472" w14:textId="35ACBDF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729166.87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5B305" w14:textId="3F01784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3344087.36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1BF87" w14:textId="36707F8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D696B" w14:textId="14D862C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223BD" w14:textId="4C529A9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AFB2E9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300CF" w14:textId="6136CD6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2ED34" w14:textId="0E7339B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729171.66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29BDE" w14:textId="7579218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3344085.35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23B10" w14:textId="4307226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09D1E" w14:textId="03BFFA2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86C9B" w14:textId="76ED56A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461E86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9A951" w14:textId="5B1E257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18388" w14:textId="2E9022D8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729177.15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FE2F4" w14:textId="6A957F6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3344079.93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28FB7" w14:textId="044652F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060F4" w14:textId="18E9837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46C0D" w14:textId="5164DC0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974D25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9ACB1" w14:textId="61B5AA8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2D9D0" w14:textId="115C820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729180.09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B06C2" w14:textId="24F4C66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3344069.33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F269B" w14:textId="5D6BDC9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D1F7" w14:textId="0DFA8D2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BB969" w14:textId="600529F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BD1091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C728D" w14:textId="3D57708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339AE" w14:textId="5E85DB5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729181.89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8935E" w14:textId="503B833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3344054.14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A433F" w14:textId="16250E0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28BA9" w14:textId="2697D57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4A454" w14:textId="29E6306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09B972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0245B" w14:textId="2C029CE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F78B2" w14:textId="7B49BBF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729186.07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622FF" w14:textId="56BD6E4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3344044.20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984C6" w14:textId="3C3BF7B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78E9A" w14:textId="639A756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66848" w14:textId="3797C9E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F17A36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C4A56" w14:textId="18E5A1B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CBE54" w14:textId="3C79621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729189.01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E645F" w14:textId="17B3DA5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3344036.96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D71C5" w14:textId="69CB8C2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26390" w14:textId="40CD750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272B7" w14:textId="250EC5B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187F3B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74D64" w14:textId="379DF88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0D1A4" w14:textId="4254BB6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729191.33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75207" w14:textId="47A5F5C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3344028.04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29B08" w14:textId="44D3605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23622" w14:textId="7C248DA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380FC" w14:textId="215C010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2AFB3F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25F9D" w14:textId="1998906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AE765" w14:textId="0CE7BE2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729189.32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BF3F8" w14:textId="317744C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3344021.39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B489C" w14:textId="4797236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D6880" w14:textId="0C35B90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F02EB" w14:textId="040710A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6E288F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0F433" w14:textId="0BAD96F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50CC9" w14:textId="1D84774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729192.16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86711" w14:textId="7DE02BC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3344016.63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CE2A" w14:textId="1BFBE3A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01D0A" w14:textId="29597BA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6E52B" w14:textId="68E8699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60E2E7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B27BC" w14:textId="191993F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03C4D" w14:textId="054EA45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729194.68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62A1E" w14:textId="3503016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3344005.98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A9A11" w14:textId="4F5ACDC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5377E" w14:textId="6995059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EDB40" w14:textId="1504317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2E43F2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7E5EC" w14:textId="3957215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C6221" w14:textId="5EA6072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729196.07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D6C33" w14:textId="226D3E2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3343993.26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C9CB2" w14:textId="53F5657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42D09" w14:textId="084221C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079F9" w14:textId="6C17AFA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BACB1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C6DC0" w14:textId="6B2329F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B2E66" w14:textId="3F0E8D4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729195.44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FDC1D" w14:textId="2C4DAEE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3343983.37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C354C" w14:textId="3B3AFDC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5B2FA" w14:textId="61258CE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FD8CA" w14:textId="789C930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98AA3B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6692" w14:textId="76B7E85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9C222" w14:textId="08584BC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729191.25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97D0E" w14:textId="3E60282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3343972.94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F2860" w14:textId="09F01FC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CBDBF" w14:textId="5BFEF79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1E2E" w14:textId="5F6C685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9FC66F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04C9" w14:textId="4308300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14585" w14:textId="2C26A1B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729187.28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4E97D" w14:textId="6117571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3343966.11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E4917" w14:textId="5774736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6A152" w14:textId="297D22A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76F7A" w14:textId="40A6EC0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F54BEF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9DD94" w14:textId="012E6B7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669EF" w14:textId="6CDD590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729186.12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AB045" w14:textId="02ACF5C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3343958.00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9149E" w14:textId="405D93F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8CB29" w14:textId="6101EE7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6D4F7" w14:textId="2226B25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16731E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E0DF0" w14:textId="5EF186F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55A8" w14:textId="72D37FB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729190.52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7BA9C" w14:textId="36D8062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3343949.43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EF5CD" w14:textId="187091C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86801" w14:textId="3195856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AC07D" w14:textId="502C129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AE5403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0552" w14:textId="07DCC65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A173F" w14:textId="3BB0A01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729196.54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A9A7D" w14:textId="01FB431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3343942.02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575A4" w14:textId="1F4998E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EF251" w14:textId="657CB88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2C9D1" w14:textId="7CC1051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6E3927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AA65B" w14:textId="6376654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CA26F" w14:textId="501909C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729201.09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07111" w14:textId="6B99B43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3343935.98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E4C81" w14:textId="02A4A64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9B499" w14:textId="018B15D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23337" w14:textId="4FD2514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FC343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1ADE7" w14:textId="60F6E98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92C1E" w14:textId="7B6AAC1F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729206.83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E5364" w14:textId="465A22A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3343932.45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1EAA8" w14:textId="0AF0A1E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42C3D" w14:textId="4C802C6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1E7B7" w14:textId="6C35480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BCDCEE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C01C" w14:textId="5188113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CCCD5" w14:textId="6C0A6BB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729219.11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AFF58" w14:textId="66D400E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3343924.76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27F07" w14:textId="6E34B16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001E5" w14:textId="7686C1C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56198" w14:textId="2AC5488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0ACF67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33CA1" w14:textId="0678D7A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9A01C" w14:textId="64F6DF8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729220.76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05825" w14:textId="6DE99DD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3343921.06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5497" w14:textId="3659ED6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3F3D5" w14:textId="32F5FC5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DF716" w14:textId="21DD45C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5A7297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D044" w14:textId="78EE7CC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EB058" w14:textId="7035506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729224.42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0128A" w14:textId="485B751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3343912.89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3E132" w14:textId="77A7A0D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30352" w14:textId="74D2156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378E" w14:textId="3A8BB3D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70AF00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16D02" w14:textId="59A735A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A680" w14:textId="7EC1295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729227.44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36A9B" w14:textId="535BF63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3343903.22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DA656" w14:textId="0A01E01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2E59F" w14:textId="04FDD39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FB6F7" w14:textId="18AAA1B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2A3314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A266C" w14:textId="59A5380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0D68D" w14:textId="3262F48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729228.60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3A67A" w14:textId="194AC6C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3343895.53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68C8F" w14:textId="64B909A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B158D" w14:textId="29B31B9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6A6A1" w14:textId="573628E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2153E9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04AB0" w14:textId="740DFB5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21EC" w14:textId="5770416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729229.15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8285C" w14:textId="088AC00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3343888.77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13228" w14:textId="4DF48BD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EF1E" w14:textId="39A516F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B096B" w14:textId="0D6EB82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B0B828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3BDC2" w14:textId="639A6A4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374DF" w14:textId="35EBF05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729228.12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76E18" w14:textId="377055E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3343882.79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77BD0" w14:textId="6B9C7B5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5C661" w14:textId="6D35E06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8860D" w14:textId="46EE90A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F968C4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931BE" w14:textId="2D91A9F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60437" w14:textId="483308F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729228.85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C82AF" w14:textId="68EC564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3343875.39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E18BE" w14:textId="4DB5E9F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7E819" w14:textId="56DE316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FD978" w14:textId="25191EF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98D0E8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148A8" w14:textId="6372321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D16F7" w14:textId="2EF99F2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729229.89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6FBF0" w14:textId="395ACD5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3343868.99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09EA" w14:textId="6B8380D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54D24" w14:textId="2EF22E2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D56F1" w14:textId="1BE0EEE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AD7286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C0999" w14:textId="3B35621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8FE7C" w14:textId="09FFE29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729230.35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7B4F6" w14:textId="38A3BDF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3343855.44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61A02" w14:textId="7CBAF4F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093FE" w14:textId="2B553BF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6C3D" w14:textId="7FEB4E0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ACF880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6630" w14:textId="36A3086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F250A" w14:textId="2787362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729232.55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CD62A" w14:textId="0935805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3343843.62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0C174" w14:textId="64893AF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A61D2" w14:textId="7FA8A3E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79799" w14:textId="03A56E6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16624B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702C5" w14:textId="469AECC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23834" w14:textId="407A4A8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729234.72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E74C" w14:textId="2E8A509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3343842.43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4897" w14:textId="0B41D2F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DBDF8" w14:textId="77475D7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DA957" w14:textId="07D8A0B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2FA6A3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A503D" w14:textId="4BC895D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52514" w14:textId="69285FB8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729236.70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C3FD7" w14:textId="4CED0C2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3343836.14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9F133" w14:textId="3CF82D1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7000E" w14:textId="17E71EB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9DA59" w14:textId="1892AF1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08CBE6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4D4F2" w14:textId="4271147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A3935" w14:textId="0729EE2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729238.68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1724E" w14:textId="6EA2CD8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3343829.45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B0230" w14:textId="76B368B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FBBD6" w14:textId="5BC528F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5D6C2" w14:textId="35C2837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2596C1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36131" w14:textId="4B958A9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880B" w14:textId="42F3D9C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729240.16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3CF69" w14:textId="1FF7070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3343822.90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B894" w14:textId="62D57FE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DB98B" w14:textId="3399352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3D0AE" w14:textId="179A2B9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C237AD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63FA7" w14:textId="282D393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9581" w14:textId="69F7DC9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729241.21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8334F" w14:textId="64D6C49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3343821.64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51A93" w14:textId="1E404A4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7CCA" w14:textId="236EE1A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52B86" w14:textId="6FD2DB2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16E28D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1048A" w14:textId="2A22D39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8039D" w14:textId="151C4D4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729241.85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F83EF" w14:textId="79CE701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3343819.97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56939" w14:textId="7FAE27F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2A438" w14:textId="57414A2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2E37D" w14:textId="7EC6EFB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04FCBC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9B973" w14:textId="5048A06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C4239" w14:textId="0D3D66F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729242.10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56F8E" w14:textId="07A4787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3343817.20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5752D" w14:textId="4BAD1E9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09FA" w14:textId="4B7AEEF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925D" w14:textId="462DE2A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6AB32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30323" w14:textId="70AF856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C2BCE" w14:textId="189D1FE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729242.45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972BA" w14:textId="5EDD9AD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3343812.22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30AD5" w14:textId="7689ED3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36F3D" w14:textId="245F33C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F332D" w14:textId="7351FB1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F19744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89AB6" w14:textId="5E8E0EE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42C09" w14:textId="0ADF52BF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729242.35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A08AC" w14:textId="3476292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3343808.28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B7930" w14:textId="341586C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503F2" w14:textId="38DF357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54F22" w14:textId="6612D52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EE6CC1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ED7D" w14:textId="172F8CC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EAE67" w14:textId="1639928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729242.93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55EA9" w14:textId="39B6264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3343803.59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70E9" w14:textId="1BE702E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14341" w14:textId="0866351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DFFB0" w14:textId="540FE53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3F2176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E3A12" w14:textId="797850B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684FA" w14:textId="17BD39D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729245.87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84CC0" w14:textId="51610AA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3343798.75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54B19" w14:textId="12E38EA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E6C3" w14:textId="3EE5580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770DF" w14:textId="7F6F65A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FD0269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601EB" w14:textId="4F6439D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49433" w14:textId="530B59D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729249.31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63DB8" w14:textId="7582BFE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3343795.45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AA9D7" w14:textId="34082A1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26975" w14:textId="3843072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48ADE" w14:textId="7E770EE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21C279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01517" w14:textId="5D273C3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5E28E" w14:textId="453D256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729250.87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13B34" w14:textId="55D1A99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3343793.60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8F6A9" w14:textId="67636A9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B70C9" w14:textId="6BFCAB7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29C1F" w14:textId="574B168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BE50B2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EA88" w14:textId="2CE94F0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20C8B" w14:textId="0D88948F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729254.29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7FF9F" w14:textId="4BB7F87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3343791.93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4968" w14:textId="6BC3776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0209" w14:textId="44C938A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9D248" w14:textId="7690724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B31AC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0D807" w14:textId="3BA921C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577D" w14:textId="6282DBE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729258.75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5332B" w14:textId="513A7D9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3343790.28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8F3E1" w14:textId="4BEFDEF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0D0F0" w14:textId="4C48B76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C44A2" w14:textId="1CB04A2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A4C832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19C2A" w14:textId="74500ED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0B779" w14:textId="3E5707C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729262.32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B69FC" w14:textId="2BD15E4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DB7E6" w14:textId="1A1B1B4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B3BE" w14:textId="1CF2E0F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05AE9" w14:textId="2CAE347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0A40C5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54E36" w14:textId="507B08E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4475" w14:textId="1B124E5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729264.97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D2A5A" w14:textId="2853CB6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3343786.90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E7D1D" w14:textId="31ADFA1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280C8" w14:textId="7A5F2FF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32877" w14:textId="30C130F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2806E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7F298" w14:textId="742BD8D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2AE94" w14:textId="512A245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729268.12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12E5" w14:textId="58C10A0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3343786.90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BEB3" w14:textId="00AA820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D94E5" w14:textId="284A944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5F40E" w14:textId="5026D31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FA0613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C9148" w14:textId="26BDC4E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E434A" w14:textId="5936E66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729270.41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80FFA" w14:textId="2A3197C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3343785.88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B619" w14:textId="4B991E3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BB379" w14:textId="4C27F04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1135B" w14:textId="333AA42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4F4CE7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59613" w14:textId="5EA2633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B2D12" w14:textId="16C5B5C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729271.53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CE109" w14:textId="39DABFD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3343784.87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D36A" w14:textId="17FDCE2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4560" w14:textId="7EDA997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A52BC" w14:textId="233E484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6D0283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FE4BB" w14:textId="4AA3A3B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6B559" w14:textId="02CC863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729273.06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E1E3" w14:textId="7B46951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3343783.49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19109" w14:textId="5DD1B53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602BA" w14:textId="51231D4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3682C" w14:textId="4B2651F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A4603A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E2117" w14:textId="5B06C8F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865BF" w14:textId="2E58F83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729273.41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40390" w14:textId="2636FDD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3343783.18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8779" w14:textId="26B5133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F16D4" w14:textId="0BAF3DB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BB61B" w14:textId="5CDE437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8DF4D4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156DF" w14:textId="09A5931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9416" w14:textId="300799F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729274.09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3D920" w14:textId="2EAB5C3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3343783.00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D5EE3" w14:textId="7EFCC97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E287E" w14:textId="42CA029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4578C" w14:textId="5AD260C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CE7625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29CCA" w14:textId="73B4B23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5E97E" w14:textId="7624F50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729275.07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B6735" w14:textId="02D9686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3343782.46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32D54" w14:textId="69874DA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EB785" w14:textId="06BABA6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35882" w14:textId="448E4E9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9F44A3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9187A" w14:textId="6BCFD58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CD3CA" w14:textId="1F407D8F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729276.82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5D390" w14:textId="081D89A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3343781.50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1F35C" w14:textId="70378A8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1E52C" w14:textId="1DCB928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17DCF" w14:textId="25C1F5C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06AC3D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3254D" w14:textId="7AE86A0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AA4EF" w14:textId="4137AED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729278.16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633DF" w14:textId="103C099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3343781.35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E40F" w14:textId="6A47926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9B219" w14:textId="56C8895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227B9" w14:textId="664A3F4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8999B8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8EAF7" w14:textId="37F19E4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ADB26" w14:textId="4B52083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729279.61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1D57" w14:textId="2511506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3343781.19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78F4" w14:textId="2446BBB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D2D7C" w14:textId="489C20B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6F033" w14:textId="289FE00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CB1173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CA298" w14:textId="20D582B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67DFA" w14:textId="3A053EA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729280.62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BDB14" w14:textId="7640D2F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3343781.07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06064" w14:textId="2FEA798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92CE" w14:textId="5145904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29E56" w14:textId="74BDCCC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09920F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74FD8" w14:textId="7D9193D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EE4F1" w14:textId="54E28F1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729281.86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1C0C1" w14:textId="1297CD9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3343781.44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C5F5D" w14:textId="64B776E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355EB" w14:textId="6D5902E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3D7C3" w14:textId="0AD0943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F2E283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176E8" w14:textId="58C9AEC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B687D" w14:textId="4C43F32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729283.71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464D1" w14:textId="65D4ACC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3343781.86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C84DD" w14:textId="2AF47D2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1CB15" w14:textId="0071D92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8B255" w14:textId="2AA43F1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EE0C10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3FACA" w14:textId="1F5A9A2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8FEC8" w14:textId="71D8141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729285.07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31F9" w14:textId="0986CAD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3343782.73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0E5E9" w14:textId="1320348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10E4A" w14:textId="558D09F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DDCEA" w14:textId="1EC5506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01F57B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6E7A5" w14:textId="7D75C2D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16BE6" w14:textId="29C1134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729286.68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530EB" w14:textId="6F0CEB1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3343783.84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28375" w14:textId="5DA3FE4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A0269" w14:textId="775F3F6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B46FF" w14:textId="1C1099E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E5E9C2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16752" w14:textId="0E9900E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58C28" w14:textId="1EC3452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729288.88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EAC6E" w14:textId="4440B05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3343785.58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9BFE5" w14:textId="00BA359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3760F" w14:textId="02A724A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4C3F7" w14:textId="6136982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0E51D6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196E3" w14:textId="40A4D53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63AE4" w14:textId="0E94D46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729291.06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DE7AF" w14:textId="7EA483E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E20E3" w14:textId="0865EA2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055B1" w14:textId="48D47F8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44E1B" w14:textId="1B2E5CE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51E9BB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F4F33" w14:textId="7247B31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E4CDE" w14:textId="43AF22E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729294.86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7A55C" w14:textId="30DA906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F838E" w14:textId="4BE341E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69CDB" w14:textId="6864C78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C2EDD" w14:textId="7D47B39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E0B46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60D37" w14:textId="3191D34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5B4F3" w14:textId="4263D53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729298.98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8A13" w14:textId="0AF85BB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CAC6E" w14:textId="74E2DA5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FD446" w14:textId="3DDFF0A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F52E0" w14:textId="53214DC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FA91B9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BA27E" w14:textId="25947C0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7A31" w14:textId="4C67AC6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729302.58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D690A" w14:textId="404ECA2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3343790.03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38A28" w14:textId="29AE445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82575" w14:textId="1D806EF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1B5D3" w14:textId="632E87E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440ABF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F784C" w14:textId="10112FF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6A69E" w14:textId="7E68FFE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729305.89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2DF47" w14:textId="1D2E021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3343790.51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C8581" w14:textId="0913A0B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A701E" w14:textId="5108B32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C08F7" w14:textId="55CE3EA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1D9F3B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0763" w14:textId="61671C7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93602" w14:textId="4BBC573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729309.22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9CAC9" w14:textId="136B1CE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559D" w14:textId="0F413CD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244A5" w14:textId="54C7B2E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05B43" w14:textId="0C2868D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886DEB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849AB" w14:textId="191B650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EEAF4" w14:textId="4AFFA71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729313.01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87792" w14:textId="4CBB011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FE938" w14:textId="3D269FD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2C044" w14:textId="0DCF8B1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6D004" w14:textId="6E17FF3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D6373C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70F24" w14:textId="2B5CE1C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CB68F" w14:textId="254E2BE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729317.50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48E07" w14:textId="42F798A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3343785.04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9629B" w14:textId="2FA941E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B9C3" w14:textId="0B51E39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B456F" w14:textId="5F957CF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9812D0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EF756" w14:textId="7BAA6EB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366C6" w14:textId="546558C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729318.65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A8D2D" w14:textId="4F0B103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3343784.27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6C99E" w14:textId="767A3D4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19D2C" w14:textId="4A8F016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7749A" w14:textId="6B35901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424FB1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7CCF" w14:textId="09C17F0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9DE9A" w14:textId="5F32983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729323.14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D85C7" w14:textId="3307498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3343783.11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1CFE0" w14:textId="399DADE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0A123" w14:textId="7125E85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2A79C" w14:textId="564F0E8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5D1B86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BA9B1" w14:textId="299B517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99DBB" w14:textId="4691B94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729327.63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4CBC6" w14:textId="5F7D60E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3343780.43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A57A6" w14:textId="67FAAF9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16AB8" w14:textId="1730215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818F1" w14:textId="2C7C7B8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4BC379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36D7A" w14:textId="03AC81C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B8DD4" w14:textId="0BFC844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729331.61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CD3CF" w14:textId="716BFD8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3343778.79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68537" w14:textId="56E9D41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160BA" w14:textId="6379A10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89FED" w14:textId="4C22CE3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881AE9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8B08C" w14:textId="12145F0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9BD95" w14:textId="328F616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729332.69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AC4FD" w14:textId="41983A3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3343778.62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D8CD" w14:textId="07FDC6E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127D5" w14:textId="2DC4D9A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FDC8" w14:textId="73DF6D1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E96119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D1CC1" w14:textId="2E2DB12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B7BC" w14:textId="29F1590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729334.82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973CC" w14:textId="2AF1BFD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3343778.98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C4469" w14:textId="175A0BA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927D2" w14:textId="747CD58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95530" w14:textId="7417DB0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4C3C78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7A1CC" w14:textId="55CB056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E79A" w14:textId="689AF51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729337.28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FC646" w14:textId="1BB967C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3343780.31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668A2" w14:textId="32CFBAE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8FCC5" w14:textId="6642EA5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5FD50" w14:textId="3024058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F36674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FBA5C" w14:textId="5523E8C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2453" w14:textId="5DA4FA2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729342.01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77A3D" w14:textId="1D1E3D7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3343782.91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95A31" w14:textId="2C28725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5D015" w14:textId="26B66BD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C9E01" w14:textId="3F53C57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DF87D1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9D7DC" w14:textId="30E4705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AD9E0" w14:textId="46B78DC8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729345.15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5671B" w14:textId="0AC6FE0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3343785.46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12C88" w14:textId="0F0B701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64050" w14:textId="44D7E24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E0DE9" w14:textId="2910489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CF84BA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0D9B1" w14:textId="7C7AFB8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C367E" w14:textId="1510CDF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729347.69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3356D" w14:textId="40BAB86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3343786.74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54C2C" w14:textId="564207C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808F4" w14:textId="3E3284B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C51BC" w14:textId="331A254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BB02F1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174BE" w14:textId="010B985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864CE" w14:textId="34E1102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729350.58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00D20" w14:textId="3935CFB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3343786.58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59BE" w14:textId="606E3DC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3B50C" w14:textId="0045474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58445" w14:textId="7CCB260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11B247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8130B" w14:textId="195383F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F30E3" w14:textId="33F94E5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729357.04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34E87" w14:textId="7E3EB29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8779F" w14:textId="465584D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DBCA" w14:textId="59D7463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9A3BC" w14:textId="32AC7DD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693FFF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1D6A" w14:textId="36D04C1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1DA2" w14:textId="7003537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729361.13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0BD8C" w14:textId="4AA5B88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47AB3" w14:textId="52A5B53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412DF" w14:textId="3A26D1F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4D9CA" w14:textId="7E5173F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3FF738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FFE47" w14:textId="1A00924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AABF4" w14:textId="22F7C3FF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729362.63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9864" w14:textId="1626D53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A0B9E" w14:textId="6ACDA48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9DB0" w14:textId="6E2E705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5B5A" w14:textId="06989F9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8AFF8C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78153" w14:textId="71E88EF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12F" w14:textId="01C15FF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729363.66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09E6F" w14:textId="728A5BA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D14D" w14:textId="40EB950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C7407" w14:textId="28C0F92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C1074" w14:textId="0E22E4D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7F17AB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A8B78" w14:textId="55FE094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55D46" w14:textId="0DB8107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729365.47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28BD" w14:textId="695B726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F9A20" w14:textId="743FB6F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891B3" w14:textId="4B5B501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A2BDC" w14:textId="091C4FE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CA488A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C641E" w14:textId="6F1A900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9B907" w14:textId="6914734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729367.44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C0B20" w14:textId="5098162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8C56" w14:textId="7595E2E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BA48C" w14:textId="122F905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45883" w14:textId="45C219C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4E8F18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FDD0" w14:textId="6786A66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9DBF9" w14:textId="33A9A50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729369.03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896E8" w14:textId="0E2C52C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205A4" w14:textId="556FC12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F553C" w14:textId="3B52E05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5A933" w14:textId="7575799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109439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0EFF5" w14:textId="7B71E01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26F62" w14:textId="5AB00C48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729370.17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7D33A" w14:textId="2ED40C2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F1CA1" w14:textId="17E2565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A2E0C" w14:textId="6117D16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548DD" w14:textId="69C8346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2D0A1E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FA9F" w14:textId="08DFDAD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39CFA" w14:textId="0EDAF4E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729371.18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D5EC" w14:textId="00F1D50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093EE" w14:textId="58862D3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7D918" w14:textId="2E82196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3A12" w14:textId="5015A27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36DE01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6D9" w14:textId="093A695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D97F5" w14:textId="20E8BF3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729372.25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B6386" w14:textId="1BFBB3A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5FD7E" w14:textId="222833B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AC79B" w14:textId="7B54945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85050" w14:textId="76CCF6B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61F0A3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B218D" w14:textId="3FD74B1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2FC8E" w14:textId="4167FE1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729373.41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FC7B9" w14:textId="4D8C225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DF2E1" w14:textId="140EE10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B6014" w14:textId="19DB15C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1BDE7" w14:textId="04DEECB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8F1C4E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A729" w14:textId="0E1AEAB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9B113" w14:textId="39AC504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729375.42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B164C" w14:textId="22911BD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326C5" w14:textId="33E61C1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32025" w14:textId="1DCF6F8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4F759" w14:textId="39F7309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7284F7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00DF0" w14:textId="507DF56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395F1" w14:textId="0B3B5FF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729378.10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C0BA7" w14:textId="7FDD0C0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7DBFB" w14:textId="5E24249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F35FA" w14:textId="2B9C94D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69329" w14:textId="3106C9B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23FC24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B4A3A" w14:textId="430DDDF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5ED3" w14:textId="060905F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729380.08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190A1" w14:textId="233718F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6515F" w14:textId="13C5B11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C7E08" w14:textId="2226C44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CE8C" w14:textId="4443946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DE4A9B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37FA5" w14:textId="084EDF1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4AA57" w14:textId="54D05B0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729381.82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7BDCC" w14:textId="5840084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90E0E" w14:textId="2B8B9B7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D0BDA" w14:textId="25D7D2C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C58B9" w14:textId="63BD54F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A4DD52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3E699" w14:textId="16F6DED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268AD" w14:textId="17D05F7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729386.05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6A0AC" w14:textId="2FEBEF6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EA8A6" w14:textId="094C876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8AAB2" w14:textId="57F368B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91F97" w14:textId="3004F65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8367C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D80BD" w14:textId="6D54AFD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0B6B0" w14:textId="64EAD90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729387.13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D6A95" w14:textId="20946FB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EBE80" w14:textId="798E32E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F35C1" w14:textId="5F43413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DED54" w14:textId="322B07C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28E8CF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CB0C0" w14:textId="61C2E3A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5A1DE" w14:textId="0CA55F1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729390.83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C5F9" w14:textId="3F3E60E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AB2C1" w14:textId="5719674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87306" w14:textId="049CAA7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19003" w14:textId="0944B1F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B71256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91049" w14:textId="2EB3D84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289FC" w14:textId="447CCDB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729393.39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4795B" w14:textId="02EBFE7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3343785.66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04A09" w14:textId="328D8B5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51B07" w14:textId="7B279BB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AC62A" w14:textId="398CB54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772B2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0CB35" w14:textId="1642F5C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0927D" w14:textId="21DAFAA8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729393.42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07DE8" w14:textId="68CEB71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3343783.91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B0578" w14:textId="5D524F0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DC4C6" w14:textId="39ADEA4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2ED9E" w14:textId="6001648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CD71DE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A95D4" w14:textId="33A37AF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2C2ED" w14:textId="21B13138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729392.27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CE0ED" w14:textId="25BA02D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3343782.59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DD457" w14:textId="6C0CCA1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7EB31" w14:textId="41B21DE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68BA0" w14:textId="6932650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9B7D78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E66F" w14:textId="7CD322F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BFBED" w14:textId="4AF132E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729392.61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C9780" w14:textId="223B75C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3343781.09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CF29F" w14:textId="5E23332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4B7F7" w14:textId="076E5EC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288D3" w14:textId="3036923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34DA12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98BC" w14:textId="642B5C6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33405" w14:textId="6E83FCE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729394.24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F87D8" w14:textId="588B34C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3343780.53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B5631" w14:textId="6F750CA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65EDC" w14:textId="7873A31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1D538" w14:textId="074447D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0807AA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12390" w14:textId="1BEF377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E33E9" w14:textId="4330547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729397.91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A615D" w14:textId="3024E02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3343779.26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5FFF4" w14:textId="11B6FA6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254E" w14:textId="33B00B0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9103B" w14:textId="03A47A7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B241C8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716C" w14:textId="6366F3A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08BE" w14:textId="7F9D551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729401.55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4FF98" w14:textId="51D6E30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3343778.16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E4841" w14:textId="3BD10EF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6C957" w14:textId="5E37D7C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05BE" w14:textId="1F5D89B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0F958C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F1C3F" w14:textId="38D0559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B9E97" w14:textId="2B6F4BC8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729402.41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FCA84" w14:textId="67BB02A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3343777.61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049E" w14:textId="0C61E06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2F2FF" w14:textId="21EB263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0F30E" w14:textId="5526C2E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852B06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A2DB6" w14:textId="47461BA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872E4" w14:textId="679FFDB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729403.45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4B27" w14:textId="7FD5D8E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3343777.02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BE518" w14:textId="49EE29C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09FF6" w14:textId="50C64CE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7CD4" w14:textId="628112E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E1A5E7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33C2A" w14:textId="24A73E1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801A9" w14:textId="3F06EFE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729405.10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4612C" w14:textId="082E0CB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3343776.76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0B858" w14:textId="69AAB13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CB5E6" w14:textId="545DFBB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B1FA9" w14:textId="348ED98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1AB927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51931" w14:textId="1E1EEFC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44E96" w14:textId="23E11AC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729407.38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7859F" w14:textId="0DCE1A3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3343776.39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DCFEC" w14:textId="36CF9CF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E5C30" w14:textId="55C5C7C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37F67" w14:textId="1F8D4C5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87F140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C8572" w14:textId="0E2FA37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8238E" w14:textId="549DCC3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729409.56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8E0D1" w14:textId="44AF38B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3343774.98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590CA" w14:textId="1120625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04735" w14:textId="22692F2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8B471" w14:textId="3842773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BA4735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6CE64" w14:textId="6EE91FF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8988A" w14:textId="007C982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729411.19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0A12E" w14:textId="46E6046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3343773.93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41A48" w14:textId="0142F2E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11B51" w14:textId="006C676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1C020" w14:textId="59C8713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C1D663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E520D" w14:textId="0EE714E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E87A6" w14:textId="5219184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729413.60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6DDB9" w14:textId="27C4AD5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3343772.80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4C3C5" w14:textId="3F3AA4C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733EE" w14:textId="47CFDBF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029B8" w14:textId="0C35F6F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BC79C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5A22F" w14:textId="73D239B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BCD9A" w14:textId="62FDFDE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729416.15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B4F69" w14:textId="45022C2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3343771.61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2270A" w14:textId="7F64DEE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097CF" w14:textId="5BC95FF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C8643" w14:textId="5772C11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9340D6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6BB18" w14:textId="0CF3789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45E57" w14:textId="73654EE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729418.01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3E22E" w14:textId="1090FA4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3343770.74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8EFDB" w14:textId="24DDD06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662AC" w14:textId="6C90E71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45095" w14:textId="0DFF52B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E104C5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F327" w14:textId="224D335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BD6FD" w14:textId="06B68D7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729419.31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38E1C" w14:textId="245E867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3343770.13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FBF14" w14:textId="59597AD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26C96" w14:textId="58C979D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C75CF" w14:textId="4455209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60609F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58F34" w14:textId="10B9034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394A8" w14:textId="24BE82C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729420.01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AD7E8" w14:textId="3BAB953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3343769.76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C82E" w14:textId="408803B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171F1" w14:textId="3D029DA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CED3C" w14:textId="2866EF4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8FC955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3C65B" w14:textId="4CFA6A6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D44FB" w14:textId="3DD18B1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729420.53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C4CAB" w14:textId="2AD1299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3343769.21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5FCC8" w14:textId="3534C5C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F7B7D" w14:textId="4494CAF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16DC2" w14:textId="1B3B7E3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E1F3C5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B2619" w14:textId="3F5AC36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15E3A" w14:textId="180617C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729421.60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CC69" w14:textId="3CCA5E2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3343768.40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69CDA" w14:textId="3A8B78A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C46B0" w14:textId="13A0812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0B290" w14:textId="0F86760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3F6F9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17902" w14:textId="04C7BF5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C16B2" w14:textId="7E05474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729422.11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83C1" w14:textId="2B8D19C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3343768.30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E5BD5" w14:textId="5F21F79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5B041" w14:textId="3523A2E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77817" w14:textId="332D9CB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8366B2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F12CB" w14:textId="1AB8DE9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0C82B" w14:textId="41409F5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729422.92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BEBF8" w14:textId="672D03C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3343768.21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8547A" w14:textId="44F6ADD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D7574" w14:textId="467865C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FD8A0" w14:textId="13E463A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060A00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C3E88" w14:textId="35E90BA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7CB24" w14:textId="48710C5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729423.58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8CE7E" w14:textId="33F2429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3343768.22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663E9" w14:textId="6FF05E8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39498" w14:textId="7368826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878D7" w14:textId="0B5F2C7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58C6F6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DB05" w14:textId="679AD7F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633F8" w14:textId="3A5C5A9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729425.17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4932D" w14:textId="040BA18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3343768.36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EF646" w14:textId="4D418A7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A957F" w14:textId="666AEFA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62093" w14:textId="2F79628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EA3862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5F172" w14:textId="625D6BB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C40EA" w14:textId="34FB241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729426.32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01B7" w14:textId="21A3D4C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3343768.40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58DE0" w14:textId="2525C08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07F7B" w14:textId="3457379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76B12" w14:textId="10FD233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99D455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82CEB" w14:textId="7178DF6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FED25" w14:textId="4520893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729427.41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959A4" w14:textId="0C3C6EA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3343768.22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0C112" w14:textId="056EB41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BA256" w14:textId="02FEEC7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F8C12" w14:textId="08C311A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37AA94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53F17" w14:textId="53BCEA2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241A1" w14:textId="116EA598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729428.38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C8305" w14:textId="5CD3752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3343767.58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B463B" w14:textId="37418D0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4975" w14:textId="68CCA3D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8E94A" w14:textId="0DB6DFA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59A63A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A52A0" w14:textId="1EED57D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7859" w14:textId="124F444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729429.76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5DF53" w14:textId="05FAE64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3343766.17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549B2" w14:textId="056027A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903A3" w14:textId="54DD011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D531E" w14:textId="3D7E97C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4AEBF2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FA81A" w14:textId="5EE9096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0D897" w14:textId="2D1B598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729430.68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20F52" w14:textId="0D46CCC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3343765.67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7702" w14:textId="702B2A1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C66BC" w14:textId="42F988F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206C" w14:textId="7A0968B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43D84D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F4573" w14:textId="271DB21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847CF" w14:textId="3946574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729433.23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7B3C8" w14:textId="5A90063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3343762.93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8C27E" w14:textId="624BD66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A3682" w14:textId="126E215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A1828" w14:textId="2602B9B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49F003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DA9C2" w14:textId="72D909E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649D3" w14:textId="0B5E231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729434.95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AEF07" w14:textId="3575BF9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3343762.25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0D569" w14:textId="0142E1B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7C5FA" w14:textId="7DD9DA4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307CC" w14:textId="2996F95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68768E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5B993" w14:textId="73D0D9B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CF559" w14:textId="2E3DDD6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729436.62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D32F9" w14:textId="1662DB9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3343761.31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94132" w14:textId="698EBAF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6BA42" w14:textId="23A6AB4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5E6E" w14:textId="4C04D88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C88B32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48EF" w14:textId="634ECF9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3D163" w14:textId="617EB29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729437.52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4B7A1" w14:textId="54952EE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3343761.04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56E48" w14:textId="7A363A8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4B558" w14:textId="0D700D4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DCE1C" w14:textId="1EB96A1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8BE6FC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896A0" w14:textId="7CD40C9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73C3C" w14:textId="6DF33BF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729438.42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EA7E8" w14:textId="2750676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3343760.69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C4E83" w14:textId="529B607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CF29F" w14:textId="2DD16A3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4A158" w14:textId="55E55CE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89DA46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B8D64" w14:textId="12B7EFD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2B0B" w14:textId="3577B87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729439.83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C0642" w14:textId="4CED302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3343759.76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F3D5" w14:textId="425E4B5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F14C3" w14:textId="367C773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C4346" w14:textId="5FF7089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B28031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2F661" w14:textId="590AE1C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2B888" w14:textId="1185062F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729440.14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E3CAD" w14:textId="374AFFF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3343759.48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AC20B" w14:textId="534A2D6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2E9F3" w14:textId="5FBC824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5F3D5" w14:textId="5DDE26D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19661E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33443" w14:textId="2136C2B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8AFE6" w14:textId="4CD7F018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729440.44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0849" w14:textId="1322A2D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3343759.08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7AA6B" w14:textId="32CE991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192CE" w14:textId="3AD469B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9AAB3" w14:textId="01E8613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5ED97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CF738" w14:textId="06CC434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5131C" w14:textId="653DD6A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729440.86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AE500" w14:textId="1060B90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3343758.67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003F2" w14:textId="69A7451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437AE" w14:textId="5113683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8BCBD" w14:textId="7092CBE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15CE88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0B3D" w14:textId="24528BD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8F49B" w14:textId="0DCAB0E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729441.26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CC928" w14:textId="33F1A84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3343758.36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DDE1F" w14:textId="58D13FC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F15E3" w14:textId="6E89620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7A260" w14:textId="278390F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90C605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B19D9" w14:textId="0AD9DE8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837B" w14:textId="633A957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729441.61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FE3DE" w14:textId="5985E24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3343758.08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5A1D9" w14:textId="0047BAE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EF8BE" w14:textId="5AD91CD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9750D" w14:textId="5634021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736880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A585A" w14:textId="120DEC8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C6264" w14:textId="3B38E64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729442.63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76D2C" w14:textId="10E6A10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3343757.21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3F878" w14:textId="7ABBAF8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FD203" w14:textId="0D4AAEA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7C54" w14:textId="051B353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5D4706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6EDE9" w14:textId="71E9BF8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1E832" w14:textId="2F65148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729444.68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5BD39" w14:textId="53D1565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3343756.04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9259A" w14:textId="20E9EC2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43C04" w14:textId="4916200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F52B2" w14:textId="70D7E11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B56C12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B63A" w14:textId="7A3D11B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2C563" w14:textId="13DC9E6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729445.64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B132D" w14:textId="11B4921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3343755.03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5F45" w14:textId="5754F4D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29D34" w14:textId="714295D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5A424" w14:textId="227AD42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CAB170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E8D89" w14:textId="5AA044C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785E" w14:textId="517B9E8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729447.58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E7F72" w14:textId="0E7E3E4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3343752.86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1552" w14:textId="1C28B07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AF3FB" w14:textId="6007A52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ED480" w14:textId="205842D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CD54B1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9F78D" w14:textId="6DAD71B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AA774" w14:textId="31EF54B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729448.26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6CEB3" w14:textId="4591B9F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3343751.73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4A6C2" w14:textId="0298D9A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E3260" w14:textId="3CE2C51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F54CF" w14:textId="62AFF30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796695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3C08D" w14:textId="3053A45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EA76F" w14:textId="13D47BD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729449.15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A085E" w14:textId="59A0BA7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3343750.77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FDD15" w14:textId="061DE6E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14DCA" w14:textId="44311CC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0C16" w14:textId="2B2A538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730129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033D2" w14:textId="3A46D43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0BDDA" w14:textId="4A494C1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729449.54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047BC" w14:textId="78F96BC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3343750.34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CD495" w14:textId="13A834B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43771" w14:textId="36FC1E2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F9F53" w14:textId="011CF8A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BBBDC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FA57A" w14:textId="110D6DD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C0E98" w14:textId="4B3B327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729450.07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88574" w14:textId="390BA78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3343749.61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4A1BD" w14:textId="0F274EB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8707" w14:textId="7202DC4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220A9" w14:textId="72C972E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3866CE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19B38" w14:textId="770BA73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C9F50" w14:textId="151ABAA8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729450.52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8B672" w14:textId="3D77720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3343749.13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C3351" w14:textId="2A5F77A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8697" w14:textId="2B7EF39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D125E" w14:textId="405426E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DF214A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E921E" w14:textId="5B0EB57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87E3D" w14:textId="5E54608F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729450.72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FAEDF" w14:textId="66092EF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3343748.47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46A24" w14:textId="095C35A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8CBB4" w14:textId="3182A1F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BB66B" w14:textId="7B8CE60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71DD31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0FE2F" w14:textId="2E37E3E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43028" w14:textId="312F3138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729451.35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85BA1" w14:textId="7A80076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3343747.93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FF4F2" w14:textId="1CAA223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4D05D" w14:textId="45EF593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A6191" w14:textId="0A3F816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00D7B7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61BCF" w14:textId="7045429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59C49" w14:textId="2C19737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729452.76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45F4" w14:textId="676EEAB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3343746.85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D8CA4" w14:textId="252ED2C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31BD" w14:textId="10582E6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60869" w14:textId="21F7E0C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1EE418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B1ECC" w14:textId="6C53E44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947E8" w14:textId="69695FA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729453.49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87A48" w14:textId="0A870D5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3343746.01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7DE51" w14:textId="7A17989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8B22D" w14:textId="7646F9A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83FA4" w14:textId="1BE5740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AB1B31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CF91E" w14:textId="1E2F579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DCCC4" w14:textId="193FE91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729454.02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53F03" w14:textId="43DECC4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3343745.17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3EB0" w14:textId="554FE2B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4D5A9" w14:textId="74B84F6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56147" w14:textId="5DCC127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6316DC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A4C4E" w14:textId="114CE78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E1145" w14:textId="4E5BBC8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729454.07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9621A" w14:textId="305D4D2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3343744.68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557B7" w14:textId="0664D80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2B9E9" w14:textId="65BFA99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2DC7D" w14:textId="04D97F5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2DBBA4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C9E5" w14:textId="5285E0E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6435D" w14:textId="7510DC38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729453.94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31336" w14:textId="22DD514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3343744.20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E2F2" w14:textId="1F849B5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34012" w14:textId="3D47299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DCA6E" w14:textId="6E12BA4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C86332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B7ECB" w14:textId="4366379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C21C4" w14:textId="43705C0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729453.87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824E3" w14:textId="488731C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3343743.60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BD348" w14:textId="058DE38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5618D" w14:textId="2F5EA76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C2362" w14:textId="5D481F4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23D88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D4740" w14:textId="5DABE85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344B5" w14:textId="26FCC25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729453.99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FA127" w14:textId="49B79B8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3343743.12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6475C" w14:textId="23D67EC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C675D" w14:textId="76CA985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65DE8" w14:textId="5543521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083C22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FE892" w14:textId="09BB5BD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A03A0" w14:textId="73BFC1B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729454.08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A021D" w14:textId="1E78600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3343742.65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0F70" w14:textId="0B09BE4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D3419" w14:textId="0FD4437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47906" w14:textId="5D2CF82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BCC4F5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D972F" w14:textId="380D85E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DCF5A" w14:textId="79D747C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729453.70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86B0A" w14:textId="52E8D0F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3343742.04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F3314" w14:textId="48A483F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754F0" w14:textId="6A669EF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270BF" w14:textId="7DECA76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FC3D6E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23A36" w14:textId="5718EB2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FDAD8" w14:textId="72024C0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729452.92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7744" w14:textId="5D2C657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3343741.02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B73FF" w14:textId="0B3E534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DE711" w14:textId="710E006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61A18" w14:textId="4132EE1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6DD096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65CCC" w14:textId="58BE675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30713" w14:textId="1B906EC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729452.55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3659A" w14:textId="0EF64B7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3343740.15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DAEF9" w14:textId="19B8F9A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3AC1" w14:textId="684E601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0F614" w14:textId="21C87BA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A707A5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0CCAE" w14:textId="081174E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E430" w14:textId="20BDB47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729452.52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6C906" w14:textId="28C0A26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3343739.64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D5E0" w14:textId="01222DB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BE564" w14:textId="1740B47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C0032" w14:textId="285779F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6BEEFB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CD40" w14:textId="65FFA01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9C8D2" w14:textId="1AAE67C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729452.72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9FF72" w14:textId="2FD1199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3343739.08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9AC7B" w14:textId="03CE66F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AAC1A" w14:textId="2051717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90483" w14:textId="6F7ACA9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C7CEB6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C340A" w14:textId="1F5E9F1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54065" w14:textId="0C09E75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729453.13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43796" w14:textId="72FC87A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3343738.58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5479D" w14:textId="5CEC574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92EDF" w14:textId="71DDEBC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7FCE0" w14:textId="69AB241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1D39D8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7D4CA" w14:textId="4E4E1E1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B36DA" w14:textId="25E4B24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729453.54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43192" w14:textId="5198B69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3343738.08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88D9" w14:textId="6AA1CCC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4F2BB" w14:textId="5C397C7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BA30" w14:textId="246854A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C10D0C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DB200" w14:textId="5C25574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2851D" w14:textId="1F93011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729455.30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97E95" w14:textId="659C7F5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3343737.22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9D3D3" w14:textId="3FCE96E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01A3F" w14:textId="73801BB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BD680" w14:textId="14B5439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F94DB3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4BF08" w14:textId="1CAB4C9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701E" w14:textId="72A4F9E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729456.69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72369" w14:textId="3E1387E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3343735.55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65E4A" w14:textId="0E518E4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C3358" w14:textId="69CCCA3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A978D" w14:textId="7077245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EB69E7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E5B0D" w14:textId="7EE96FC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CB99" w14:textId="5C72028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729457.97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AB089" w14:textId="1CD6E73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3343734.01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3264D" w14:textId="7B7095A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12A18" w14:textId="2929E06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8B78E" w14:textId="4692232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B731FB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928D5" w14:textId="1A9578D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05FB9" w14:textId="734AA30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729459.08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52F12" w14:textId="115C4CB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3343732.13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BB0D6" w14:textId="1CF7927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BDFC7" w14:textId="60B9FF5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4AD8F" w14:textId="5A84D9C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1954F8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1400" w14:textId="08194FA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533DE" w14:textId="4E11908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729462.51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3ACC1" w14:textId="12E1B91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3343730.74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7518A" w14:textId="7885CC5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FE46A" w14:textId="3FFC250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A82B5" w14:textId="4725631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DFDAE9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E0955" w14:textId="08203D9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8C285" w14:textId="57E67B4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729462.70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B6706" w14:textId="401434F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3343730.50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C0AA7" w14:textId="6240262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1685C" w14:textId="52051BE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D5408" w14:textId="290D714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242939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160DC" w14:textId="5F24EC2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D7F42" w14:textId="2685A93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729464.20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7EEAD" w14:textId="70BA145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3343728.92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C4BAC" w14:textId="2DAA907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FE3BE" w14:textId="0374F6A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0DD31" w14:textId="392835B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FDEEC3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02598" w14:textId="6617C64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EF296" w14:textId="391F6226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729466.75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D5170" w14:textId="04050E0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3343726.91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A1393" w14:textId="50F8855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DB8BC" w14:textId="6920A0D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4BEF7" w14:textId="23C82FF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EF84F4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D593" w14:textId="1706E96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26442" w14:textId="7F3509A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729471.13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D1B8E" w14:textId="30C13C5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3343724.81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6FFC9" w14:textId="0033BCA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F9CC2" w14:textId="5BDA1D1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D970A" w14:textId="599B49A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0C8C12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5E8AB" w14:textId="40A67C1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BABEE" w14:textId="4DF24090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729472.22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FB20F" w14:textId="61A3AA7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3343723.26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ED92B" w14:textId="5ED0062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19DF" w14:textId="6D89CFD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32BEB" w14:textId="5AF7C06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B5C21F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D74B1" w14:textId="3890851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2505E" w14:textId="1B4F3E5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729471.03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E41D" w14:textId="4A1862A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3343719.70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90EB1" w14:textId="248D9DF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57431" w14:textId="67F141B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7581C" w14:textId="2D735D3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E76987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32305" w14:textId="06C43BA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36410" w14:textId="3131BD3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729472.19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28D36" w14:textId="5C34429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3343715.90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00A76" w14:textId="5BEA83E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E3366" w14:textId="4ED201F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6B2CF" w14:textId="69A32A0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9D5133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B4983" w14:textId="7E4E01D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FFC4E" w14:textId="11AA44A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729478.17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F34BF" w14:textId="4C181AD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3343709.67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75953" w14:textId="53C9E2E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AD277" w14:textId="0313628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90F19" w14:textId="19B6E8D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38D03F0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53476" w14:textId="280FA4A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A6450" w14:textId="7B2B4BD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729480.81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73BEA" w14:textId="470A50E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3343707.45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2343C" w14:textId="71CE6BE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AAC6D" w14:textId="170D9F4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5A825" w14:textId="00A37ED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F1EF0F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705B6" w14:textId="410F5C9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EF3C" w14:textId="05610347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729481.35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9BA6" w14:textId="75C7612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3343705.55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01AC1" w14:textId="7CE7155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F23B9" w14:textId="482BAF4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A403B" w14:textId="4EEF576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2142EBA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5BEC8" w14:textId="1F56892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Береговая </w:t>
            </w:r>
            <w:r>
              <w:rPr>
                <w:sz w:val="18"/>
              </w:rPr>
              <w:t>линия (граница водного объекта)</w:t>
            </w:r>
            <w:r w:rsidRPr="002E6E74">
              <w:rPr>
                <w:sz w:val="18"/>
              </w:rPr>
              <w:t>(3)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EE13" w14:textId="55D7AAA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E2C90" w14:textId="4DBB9A1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06C1A" w14:textId="31127B9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FE87B" w14:textId="2D1CC5B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671A7" w14:textId="43D9161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52F4B74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61473" w14:textId="1128E21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B5665" w14:textId="68771D8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729475.19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E39A1" w14:textId="3CB5416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3343695.61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5C6A2" w14:textId="1099DE9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F2F8" w14:textId="79FCEAB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2DDD2" w14:textId="76C67B7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D1C13C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478EA" w14:textId="3930E48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8552" w14:textId="23BC2AA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729473.79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6C3C" w14:textId="04BDC63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3343695.63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724A5" w14:textId="7F6A6C5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A889" w14:textId="30CA6A0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F3409" w14:textId="6053032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354260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B5DF2" w14:textId="7E43A22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FE748" w14:textId="03B164B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729470.75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86AE2" w14:textId="4771047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3343696.87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1CA5" w14:textId="55C5101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CB6CB" w14:textId="0407FBE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D3CD9" w14:textId="4158B9A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12A402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0102F" w14:textId="4CEB550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9CCAB" w14:textId="7B29F75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729467.44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D8B51" w14:textId="140284F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3343697.58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A267" w14:textId="3FB3F92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12C8D" w14:textId="76695B6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6DC9D" w14:textId="42E548C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5EA69C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AD423" w14:textId="4CE9647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915E3" w14:textId="30BF18C5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729464.89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970C4" w14:textId="2E260F9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3343697.35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7FE19" w14:textId="0531CFE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D854" w14:textId="6301B0E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6E0C9" w14:textId="52EC5B8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2BD728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AC422" w14:textId="78E0BD4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31BA1" w14:textId="60C93044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729464.30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A9B5" w14:textId="214D8FD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3343695.59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63C4" w14:textId="3793537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E15F7" w14:textId="29F4DBF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D94AC" w14:textId="31A731E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F8016F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78CCC" w14:textId="3FFEDDE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37EA" w14:textId="2F9483CC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729465.49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AE2A1" w14:textId="6F90F38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3343695.74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4ED11" w14:textId="26DAD09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76FF5" w14:textId="33810F3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EC81F" w14:textId="7930989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605964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6CD25" w14:textId="1F62704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8EA44" w14:textId="1E79B81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729466.68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02D37" w14:textId="3E975C7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3343695.37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349DC" w14:textId="4FC1FC9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53D37" w14:textId="6005219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A149E" w14:textId="3FE7C40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0A52CF1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8AEF8" w14:textId="25DE4A6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D4CD0" w14:textId="5BD9A7C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729468.37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8B6FA" w14:textId="4806BDB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3343693.70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098D8" w14:textId="45A8B3F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47241" w14:textId="740D54E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01503" w14:textId="3E7E64D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D5913B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E0759" w14:textId="5D5553F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C9988" w14:textId="2D828BA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729469.39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AB2B9" w14:textId="0433B77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3343691.80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74583" w14:textId="4F1151F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2986A" w14:textId="6682BB2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E1504" w14:textId="4053F25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185DAC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2DBBF" w14:textId="572686B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52F6B" w14:textId="7C0A06F1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729470.19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8C71A" w14:textId="27B9592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3343689.68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B293A" w14:textId="0C9E85A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98EC8" w14:textId="38798ED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5A09" w14:textId="2A6992A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EA21B7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ACC2B" w14:textId="4C04FF7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784E8" w14:textId="76C98AD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729471.10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98B7" w14:textId="2CE12C2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3343689.02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9758D" w14:textId="5568D02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F9098" w14:textId="31055FA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AE00E" w14:textId="36333F18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47B29F4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A2C84" w14:textId="2A948C0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Береговая </w:t>
            </w:r>
            <w:r>
              <w:rPr>
                <w:sz w:val="18"/>
              </w:rPr>
              <w:t>линия (граница водного объекта)</w:t>
            </w:r>
            <w:r w:rsidRPr="002E6E74">
              <w:rPr>
                <w:sz w:val="18"/>
              </w:rPr>
              <w:t>(4)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AA74E" w14:textId="1FCDD03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155FE" w14:textId="35B9099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CD872" w14:textId="16B1061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89230" w14:textId="2043C1A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D102F" w14:textId="6269E67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B6F03C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728FF" w14:textId="1CF0F5B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CACA2" w14:textId="630F09BA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729471.99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78F35" w14:textId="52F510C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3343690.45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D9B40" w14:textId="1E91142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9CC87" w14:textId="3EBE298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82E90" w14:textId="204BFD5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610DB7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FE74D" w14:textId="7FC031E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93675" w14:textId="0B485F3D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729471.14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B1D43" w14:textId="727A70A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3343691.11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E9E07" w14:textId="5E410AD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17B24" w14:textId="004AA9B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DCCA7" w14:textId="4B5D7466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17B0F46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D9689" w14:textId="7A9BCC7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4D6D7" w14:textId="46008112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729470.42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2E479" w14:textId="1C64691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3343693.13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3E527" w14:textId="5320006D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D1EC" w14:textId="0DBD3F7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32E2" w14:textId="3038D1A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78AD134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52F08" w14:textId="22CA826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A315B" w14:textId="4DF9BF59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729470.17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435AC" w14:textId="012EA4E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3343694.32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B126" w14:textId="757A120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7B1FB" w14:textId="67119E82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3C65A" w14:textId="29FAC70E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A0F07B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7D87F" w14:textId="5DA801B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961C5" w14:textId="1156F4EB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729470.64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8900C" w14:textId="4FFEA5A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3343694.91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AC8CB" w14:textId="7724C530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5E292" w14:textId="58ADA903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1D82D" w14:textId="1939CB8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9262D1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53BA2" w14:textId="789C139B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D79F6" w14:textId="16A91C1E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729472.96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CB07A" w14:textId="70A879A5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3343694.10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B178E" w14:textId="0A4FAB7A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37741" w14:textId="2D721674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2DC32" w14:textId="0CD41D4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64F6F" w:rsidRPr="002E6E74" w14:paraId="627A32E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C26D2" w14:textId="0500A071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A1303" w14:textId="0417C993" w:rsidR="00764F6F" w:rsidRPr="002E6E74" w:rsidRDefault="00764F6F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729473.64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85A4C" w14:textId="1F9CBA8F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3343693.11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CC0EB" w14:textId="5AADD597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1D0C3" w14:textId="59E7F34C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29711" w14:textId="326D8499" w:rsidR="00764F6F" w:rsidRPr="002E6E74" w:rsidRDefault="00764F6F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</w:tbl>
    <w:p w14:paraId="0FCD7BAF" w14:textId="77777777" w:rsidR="003219DD" w:rsidRDefault="003219DD"/>
    <w:p w14:paraId="211529EE" w14:textId="77777777" w:rsidR="003219DD" w:rsidRDefault="003219DD"/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52"/>
        <w:gridCol w:w="1620"/>
        <w:gridCol w:w="1597"/>
        <w:gridCol w:w="1693"/>
        <w:gridCol w:w="1972"/>
        <w:gridCol w:w="1691"/>
      </w:tblGrid>
      <w:tr w:rsidR="00AA0A82" w14:paraId="5CFF19FE" w14:textId="77777777" w:rsidTr="00F54131">
        <w:trPr>
          <w:divId w:val="1496217629"/>
          <w:trHeight w:val="581"/>
        </w:trPr>
        <w:tc>
          <w:tcPr>
            <w:tcW w:w="10225" w:type="dxa"/>
            <w:gridSpan w:val="6"/>
            <w:vAlign w:val="center"/>
          </w:tcPr>
          <w:p w14:paraId="43F65A9D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Сведения о характерных точках части (частей) границы объекта</w:t>
            </w:r>
          </w:p>
        </w:tc>
      </w:tr>
      <w:tr w:rsidR="00AA0A82" w14:paraId="7B252EDE" w14:textId="77777777" w:rsidTr="00F54131">
        <w:trPr>
          <w:divId w:val="1496217629"/>
        </w:trPr>
        <w:tc>
          <w:tcPr>
            <w:tcW w:w="1652" w:type="dxa"/>
            <w:vMerge w:val="restart"/>
            <w:vAlign w:val="center"/>
          </w:tcPr>
          <w:p w14:paraId="419500C3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Обозначение характерных точек границ</w:t>
            </w:r>
          </w:p>
        </w:tc>
        <w:tc>
          <w:tcPr>
            <w:tcW w:w="3217" w:type="dxa"/>
            <w:gridSpan w:val="2"/>
            <w:vAlign w:val="center"/>
          </w:tcPr>
          <w:p w14:paraId="0C4B0A5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Координаты, м</w:t>
            </w:r>
          </w:p>
        </w:tc>
        <w:tc>
          <w:tcPr>
            <w:tcW w:w="1693" w:type="dxa"/>
            <w:vMerge w:val="restart"/>
            <w:vAlign w:val="center"/>
          </w:tcPr>
          <w:p w14:paraId="35D95D3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1972" w:type="dxa"/>
            <w:vMerge w:val="restart"/>
            <w:vAlign w:val="center"/>
          </w:tcPr>
          <w:p w14:paraId="6EDAC3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 xml:space="preserve">Средняя </w:t>
            </w:r>
            <w:proofErr w:type="spellStart"/>
            <w:r w:rsidRPr="00AA0A82">
              <w:rPr>
                <w:b/>
              </w:rPr>
              <w:t>квадратическая</w:t>
            </w:r>
            <w:proofErr w:type="spellEnd"/>
            <w:r w:rsidRPr="00AA0A82">
              <w:rPr>
                <w:b/>
              </w:rPr>
              <w:t xml:space="preserve"> погрешность положения характерной точки (</w:t>
            </w:r>
            <w:r w:rsidRPr="00AA0A82">
              <w:rPr>
                <w:b/>
                <w:lang w:val="en-US"/>
              </w:rPr>
              <w:t>M</w:t>
            </w:r>
            <w:r w:rsidRPr="00AA0A82">
              <w:rPr>
                <w:b/>
                <w:vertAlign w:val="subscript"/>
                <w:lang w:val="en-US"/>
              </w:rPr>
              <w:t>t</w:t>
            </w:r>
            <w:r w:rsidRPr="00AA0A82">
              <w:rPr>
                <w:b/>
              </w:rPr>
              <w:t>), м</w:t>
            </w:r>
          </w:p>
        </w:tc>
        <w:tc>
          <w:tcPr>
            <w:tcW w:w="1691" w:type="dxa"/>
            <w:vMerge w:val="restart"/>
            <w:vAlign w:val="center"/>
          </w:tcPr>
          <w:p w14:paraId="598FC27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AA0A82" w14:paraId="7F863B34" w14:textId="77777777" w:rsidTr="00F54131">
        <w:trPr>
          <w:divId w:val="1496217629"/>
        </w:trPr>
        <w:tc>
          <w:tcPr>
            <w:tcW w:w="1652" w:type="dxa"/>
            <w:vMerge/>
            <w:vAlign w:val="center"/>
          </w:tcPr>
          <w:p w14:paraId="5C83E558" w14:textId="77777777" w:rsidR="00AA0A82" w:rsidRDefault="00AA0A82" w:rsidP="00295641">
            <w:pPr>
              <w:jc w:val="center"/>
            </w:pPr>
          </w:p>
        </w:tc>
        <w:tc>
          <w:tcPr>
            <w:tcW w:w="1620" w:type="dxa"/>
            <w:vAlign w:val="center"/>
          </w:tcPr>
          <w:p w14:paraId="4B0253FC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X</w:t>
            </w:r>
          </w:p>
        </w:tc>
        <w:tc>
          <w:tcPr>
            <w:tcW w:w="1597" w:type="dxa"/>
            <w:vAlign w:val="center"/>
          </w:tcPr>
          <w:p w14:paraId="335CBD6B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Y</w:t>
            </w:r>
          </w:p>
        </w:tc>
        <w:tc>
          <w:tcPr>
            <w:tcW w:w="1693" w:type="dxa"/>
            <w:vMerge/>
            <w:vAlign w:val="center"/>
          </w:tcPr>
          <w:p w14:paraId="07DB87AB" w14:textId="77777777" w:rsidR="00AA0A82" w:rsidRDefault="00AA0A82" w:rsidP="00295641">
            <w:pPr>
              <w:jc w:val="center"/>
            </w:pPr>
          </w:p>
        </w:tc>
        <w:tc>
          <w:tcPr>
            <w:tcW w:w="1972" w:type="dxa"/>
            <w:vMerge/>
            <w:vAlign w:val="center"/>
          </w:tcPr>
          <w:p w14:paraId="0BF05DC7" w14:textId="77777777" w:rsidR="00AA0A82" w:rsidRDefault="00AA0A82" w:rsidP="00295641">
            <w:pPr>
              <w:jc w:val="center"/>
            </w:pPr>
          </w:p>
        </w:tc>
        <w:tc>
          <w:tcPr>
            <w:tcW w:w="1691" w:type="dxa"/>
            <w:vMerge/>
            <w:vAlign w:val="center"/>
          </w:tcPr>
          <w:p w14:paraId="1F4A46AE" w14:textId="77777777" w:rsidR="00AA0A82" w:rsidRPr="00AA0A82" w:rsidRDefault="00AA0A82" w:rsidP="00295641">
            <w:pPr>
              <w:jc w:val="center"/>
              <w:rPr>
                <w:b/>
              </w:rPr>
            </w:pPr>
          </w:p>
        </w:tc>
      </w:tr>
      <w:tr w:rsidR="00AA0A82" w:rsidRPr="00AA0A82" w14:paraId="7B3540F2" w14:textId="77777777" w:rsidTr="00F54131">
        <w:trPr>
          <w:divId w:val="1496217629"/>
        </w:trPr>
        <w:tc>
          <w:tcPr>
            <w:tcW w:w="1652" w:type="dxa"/>
            <w:vAlign w:val="center"/>
          </w:tcPr>
          <w:p w14:paraId="5B9A2A5B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620" w:type="dxa"/>
            <w:vAlign w:val="center"/>
          </w:tcPr>
          <w:p w14:paraId="4457D7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1597" w:type="dxa"/>
            <w:vAlign w:val="center"/>
          </w:tcPr>
          <w:p w14:paraId="78F7E48C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  <w:tc>
          <w:tcPr>
            <w:tcW w:w="1693" w:type="dxa"/>
            <w:vAlign w:val="center"/>
          </w:tcPr>
          <w:p w14:paraId="5907BD61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4</w:t>
            </w:r>
          </w:p>
        </w:tc>
        <w:tc>
          <w:tcPr>
            <w:tcW w:w="1972" w:type="dxa"/>
            <w:vAlign w:val="center"/>
          </w:tcPr>
          <w:p w14:paraId="18F90915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5</w:t>
            </w:r>
          </w:p>
        </w:tc>
        <w:tc>
          <w:tcPr>
            <w:tcW w:w="1691" w:type="dxa"/>
            <w:vAlign w:val="center"/>
          </w:tcPr>
          <w:p w14:paraId="24DE321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6</w:t>
            </w:r>
          </w:p>
        </w:tc>
      </w:tr>
      <w:tr w:rsidR="00AA0A82" w14:paraId="2C69276D" w14:textId="77777777" w:rsidTr="00F54131">
        <w:trPr>
          <w:divId w:val="1496217629"/>
        </w:trPr>
        <w:tc>
          <w:tcPr>
            <w:tcW w:w="1652" w:type="dxa"/>
            <w:vAlign w:val="center"/>
          </w:tcPr>
          <w:p w14:paraId="45098FE1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620" w:type="dxa"/>
            <w:vAlign w:val="center"/>
          </w:tcPr>
          <w:p w14:paraId="1AE1904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597" w:type="dxa"/>
            <w:vAlign w:val="center"/>
          </w:tcPr>
          <w:p w14:paraId="5A685F43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693" w:type="dxa"/>
            <w:vAlign w:val="center"/>
          </w:tcPr>
          <w:p w14:paraId="711B700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972" w:type="dxa"/>
            <w:vAlign w:val="center"/>
          </w:tcPr>
          <w:p w14:paraId="44A5521F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691" w:type="dxa"/>
            <w:vAlign w:val="center"/>
          </w:tcPr>
          <w:p w14:paraId="154C5518" w14:textId="77777777" w:rsidR="00AA0A82" w:rsidRDefault="00295641" w:rsidP="00295641">
            <w:pPr>
              <w:jc w:val="center"/>
            </w:pPr>
            <w:r>
              <w:t>-</w:t>
            </w:r>
          </w:p>
        </w:tc>
      </w:tr>
    </w:tbl>
    <w:p w14:paraId="591A52CB" w14:textId="77777777" w:rsidR="00A92EA0" w:rsidRDefault="00A92EA0">
      <w:pPr>
        <w:divId w:val="1496217629"/>
      </w:pPr>
    </w:p>
    <w:p w14:paraId="61E7198D" w14:textId="77777777" w:rsidR="00AA0A82" w:rsidRDefault="00AA0A82">
      <w:pPr>
        <w:divId w:val="1496217629"/>
      </w:pP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73"/>
        <w:gridCol w:w="1559"/>
        <w:gridCol w:w="6993"/>
      </w:tblGrid>
      <w:tr w:rsidR="00AA0A82" w:rsidRPr="00AA0A82" w14:paraId="24408B1C" w14:textId="77777777" w:rsidTr="00F54131">
        <w:trPr>
          <w:divId w:val="1496217629"/>
          <w:trHeight w:val="584"/>
        </w:trPr>
        <w:tc>
          <w:tcPr>
            <w:tcW w:w="10225" w:type="dxa"/>
            <w:gridSpan w:val="3"/>
            <w:vAlign w:val="center"/>
          </w:tcPr>
          <w:p w14:paraId="79CC0DF6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Текстовое описание местоположения границ объекта</w:t>
            </w:r>
          </w:p>
        </w:tc>
      </w:tr>
      <w:tr w:rsidR="00AA0A82" w:rsidRPr="00AA0A82" w14:paraId="57592135" w14:textId="77777777" w:rsidTr="00062C7F">
        <w:trPr>
          <w:divId w:val="1496217629"/>
        </w:trPr>
        <w:tc>
          <w:tcPr>
            <w:tcW w:w="3232" w:type="dxa"/>
            <w:gridSpan w:val="2"/>
            <w:vAlign w:val="center"/>
          </w:tcPr>
          <w:p w14:paraId="5B2564A5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Прохождение границы</w:t>
            </w:r>
          </w:p>
        </w:tc>
        <w:tc>
          <w:tcPr>
            <w:tcW w:w="6993" w:type="dxa"/>
            <w:vMerge w:val="restart"/>
            <w:vAlign w:val="center"/>
          </w:tcPr>
          <w:p w14:paraId="449305F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прохождения границы</w:t>
            </w:r>
          </w:p>
        </w:tc>
      </w:tr>
      <w:tr w:rsidR="00AA0A82" w:rsidRPr="00AA0A82" w14:paraId="067EBC76" w14:textId="77777777" w:rsidTr="00062C7F">
        <w:trPr>
          <w:divId w:val="1496217629"/>
        </w:trPr>
        <w:tc>
          <w:tcPr>
            <w:tcW w:w="1673" w:type="dxa"/>
            <w:vAlign w:val="center"/>
          </w:tcPr>
          <w:p w14:paraId="115BE2D8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0D1A443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до точки</w:t>
            </w:r>
          </w:p>
        </w:tc>
        <w:tc>
          <w:tcPr>
            <w:tcW w:w="6993" w:type="dxa"/>
            <w:vMerge/>
            <w:vAlign w:val="center"/>
          </w:tcPr>
          <w:p w14:paraId="43B80AAF" w14:textId="77777777" w:rsidR="00AA0A82" w:rsidRPr="00AA0A82" w:rsidRDefault="00AA0A82" w:rsidP="00AA0A82">
            <w:pPr>
              <w:jc w:val="center"/>
              <w:rPr>
                <w:b/>
              </w:rPr>
            </w:pPr>
          </w:p>
        </w:tc>
      </w:tr>
      <w:tr w:rsidR="00AA0A82" w:rsidRPr="00AA0A82" w14:paraId="2A1324ED" w14:textId="77777777" w:rsidTr="00062C7F">
        <w:trPr>
          <w:divId w:val="1496217629"/>
        </w:trPr>
        <w:tc>
          <w:tcPr>
            <w:tcW w:w="1673" w:type="dxa"/>
          </w:tcPr>
          <w:p w14:paraId="4710A906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559" w:type="dxa"/>
          </w:tcPr>
          <w:p w14:paraId="653120D2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6993" w:type="dxa"/>
          </w:tcPr>
          <w:p w14:paraId="28C509BB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</w:tr>
      <w:tr w:rsidR="00764F6F" w14:paraId="7EABC08A" w14:textId="77777777" w:rsidTr="00062C7F">
        <w:trPr>
          <w:divId w:val="1496217629"/>
        </w:trPr>
        <w:tc>
          <w:tcPr>
            <w:tcW w:w="1673" w:type="dxa"/>
          </w:tcPr>
          <w:p w14:paraId="3576EE20" w14:textId="390B7368" w:rsidR="00764F6F" w:rsidRPr="002E6E74" w:rsidRDefault="00764F6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Береговая </w:t>
            </w:r>
            <w:r>
              <w:rPr>
                <w:sz w:val="18"/>
                <w:szCs w:val="20"/>
              </w:rPr>
              <w:t>линия (граница водного объекта)</w:t>
            </w:r>
            <w:r w:rsidRPr="002E6E74">
              <w:rPr>
                <w:sz w:val="18"/>
                <w:szCs w:val="20"/>
              </w:rPr>
              <w:t>(1)</w:t>
            </w:r>
          </w:p>
        </w:tc>
        <w:tc>
          <w:tcPr>
            <w:tcW w:w="1559" w:type="dxa"/>
          </w:tcPr>
          <w:p w14:paraId="2E99FFE4" w14:textId="07571DE6" w:rsidR="00764F6F" w:rsidRPr="002E6E74" w:rsidRDefault="00764F6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6993" w:type="dxa"/>
          </w:tcPr>
          <w:p w14:paraId="64FAA57E" w14:textId="3422AE1D" w:rsidR="00764F6F" w:rsidRPr="00D74C57" w:rsidRDefault="00764F6F" w:rsidP="00764F6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64F6F" w14:paraId="78810D22" w14:textId="77777777" w:rsidTr="00062C7F">
        <w:trPr>
          <w:divId w:val="1496217629"/>
        </w:trPr>
        <w:tc>
          <w:tcPr>
            <w:tcW w:w="1673" w:type="dxa"/>
          </w:tcPr>
          <w:p w14:paraId="60760B14" w14:textId="09E1D36E" w:rsidR="00764F6F" w:rsidRPr="002E6E74" w:rsidRDefault="00764F6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2B93DACE" w14:textId="3778E307" w:rsidR="00764F6F" w:rsidRPr="002E6E74" w:rsidRDefault="00764F6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307</w:t>
            </w:r>
          </w:p>
        </w:tc>
        <w:tc>
          <w:tcPr>
            <w:tcW w:w="6993" w:type="dxa"/>
          </w:tcPr>
          <w:p w14:paraId="623DD0D3" w14:textId="33AA42A2" w:rsidR="00764F6F" w:rsidRPr="002E6E74" w:rsidRDefault="00764F6F" w:rsidP="00C53F9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Ягельный</w:t>
            </w:r>
          </w:p>
        </w:tc>
      </w:tr>
      <w:tr w:rsidR="00764F6F" w14:paraId="632B3F19" w14:textId="77777777" w:rsidTr="00062C7F">
        <w:trPr>
          <w:divId w:val="1496217629"/>
        </w:trPr>
        <w:tc>
          <w:tcPr>
            <w:tcW w:w="1673" w:type="dxa"/>
          </w:tcPr>
          <w:p w14:paraId="28F0A30D" w14:textId="0D20909B" w:rsidR="00764F6F" w:rsidRPr="002E6E74" w:rsidRDefault="00764F6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Береговая </w:t>
            </w:r>
            <w:r>
              <w:rPr>
                <w:sz w:val="18"/>
                <w:szCs w:val="20"/>
              </w:rPr>
              <w:t>линия (граница водного объекта)</w:t>
            </w:r>
            <w:r w:rsidRPr="002E6E74">
              <w:rPr>
                <w:sz w:val="18"/>
                <w:szCs w:val="20"/>
              </w:rPr>
              <w:t>(2)</w:t>
            </w:r>
          </w:p>
        </w:tc>
        <w:tc>
          <w:tcPr>
            <w:tcW w:w="1559" w:type="dxa"/>
          </w:tcPr>
          <w:p w14:paraId="32ABF301" w14:textId="35583AB7" w:rsidR="00764F6F" w:rsidRPr="002E6E74" w:rsidRDefault="00764F6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6993" w:type="dxa"/>
          </w:tcPr>
          <w:p w14:paraId="09963992" w14:textId="14D13EFF" w:rsidR="00764F6F" w:rsidRPr="002E6E74" w:rsidRDefault="00764F6F" w:rsidP="00764F6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64F6F" w14:paraId="59AB6A1F" w14:textId="77777777" w:rsidTr="00062C7F">
        <w:trPr>
          <w:divId w:val="1496217629"/>
        </w:trPr>
        <w:tc>
          <w:tcPr>
            <w:tcW w:w="1673" w:type="dxa"/>
          </w:tcPr>
          <w:p w14:paraId="7CAA0CEB" w14:textId="20131855" w:rsidR="00764F6F" w:rsidRPr="002E6E74" w:rsidRDefault="00764F6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308</w:t>
            </w:r>
          </w:p>
        </w:tc>
        <w:tc>
          <w:tcPr>
            <w:tcW w:w="1559" w:type="dxa"/>
          </w:tcPr>
          <w:p w14:paraId="22BE9A8B" w14:textId="17992C07" w:rsidR="00764F6F" w:rsidRPr="002E6E74" w:rsidRDefault="00764F6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572</w:t>
            </w:r>
          </w:p>
        </w:tc>
        <w:tc>
          <w:tcPr>
            <w:tcW w:w="6993" w:type="dxa"/>
          </w:tcPr>
          <w:p w14:paraId="053B940D" w14:textId="6A3AD664" w:rsidR="00764F6F" w:rsidRPr="002E6E74" w:rsidRDefault="00764F6F" w:rsidP="00C53F9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Ягельный</w:t>
            </w:r>
          </w:p>
        </w:tc>
      </w:tr>
      <w:tr w:rsidR="00764F6F" w14:paraId="3C75C11E" w14:textId="77777777" w:rsidTr="00062C7F">
        <w:trPr>
          <w:divId w:val="1496217629"/>
        </w:trPr>
        <w:tc>
          <w:tcPr>
            <w:tcW w:w="1673" w:type="dxa"/>
          </w:tcPr>
          <w:p w14:paraId="1438D38A" w14:textId="0C7E7750" w:rsidR="00764F6F" w:rsidRPr="002E6E74" w:rsidRDefault="00764F6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Береговая </w:t>
            </w:r>
            <w:r>
              <w:rPr>
                <w:sz w:val="18"/>
                <w:szCs w:val="20"/>
              </w:rPr>
              <w:t>линия (граница водного объекта)</w:t>
            </w:r>
            <w:r w:rsidRPr="002E6E74">
              <w:rPr>
                <w:sz w:val="18"/>
                <w:szCs w:val="20"/>
              </w:rPr>
              <w:t>(3)</w:t>
            </w:r>
          </w:p>
        </w:tc>
        <w:tc>
          <w:tcPr>
            <w:tcW w:w="1559" w:type="dxa"/>
          </w:tcPr>
          <w:p w14:paraId="63181A97" w14:textId="6AB4029D" w:rsidR="00764F6F" w:rsidRPr="002E6E74" w:rsidRDefault="00764F6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6993" w:type="dxa"/>
          </w:tcPr>
          <w:p w14:paraId="2EC0FB4F" w14:textId="16D536FA" w:rsidR="00764F6F" w:rsidRPr="002E6E74" w:rsidRDefault="00764F6F" w:rsidP="00764F6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64F6F" w14:paraId="40ACCFF2" w14:textId="77777777" w:rsidTr="00062C7F">
        <w:trPr>
          <w:divId w:val="1496217629"/>
        </w:trPr>
        <w:tc>
          <w:tcPr>
            <w:tcW w:w="1673" w:type="dxa"/>
          </w:tcPr>
          <w:p w14:paraId="03BADAF3" w14:textId="40B2497C" w:rsidR="00764F6F" w:rsidRPr="002E6E74" w:rsidRDefault="00764F6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573</w:t>
            </w:r>
          </w:p>
        </w:tc>
        <w:tc>
          <w:tcPr>
            <w:tcW w:w="1559" w:type="dxa"/>
          </w:tcPr>
          <w:p w14:paraId="326E584C" w14:textId="12B9FA55" w:rsidR="00764F6F" w:rsidRPr="002E6E74" w:rsidRDefault="00764F6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  <w:r>
              <w:rPr>
                <w:sz w:val="18"/>
                <w:szCs w:val="20"/>
              </w:rPr>
              <w:t>61</w:t>
            </w:r>
          </w:p>
        </w:tc>
        <w:tc>
          <w:tcPr>
            <w:tcW w:w="6993" w:type="dxa"/>
          </w:tcPr>
          <w:p w14:paraId="4E3E220B" w14:textId="03C55205" w:rsidR="00764F6F" w:rsidRPr="002E6E74" w:rsidRDefault="00764F6F" w:rsidP="00C53F9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Ягельный</w:t>
            </w:r>
          </w:p>
        </w:tc>
      </w:tr>
      <w:tr w:rsidR="00764F6F" w14:paraId="10E7C0AC" w14:textId="77777777" w:rsidTr="00062C7F">
        <w:trPr>
          <w:divId w:val="1496217629"/>
        </w:trPr>
        <w:tc>
          <w:tcPr>
            <w:tcW w:w="1673" w:type="dxa"/>
          </w:tcPr>
          <w:p w14:paraId="7C41EC1C" w14:textId="25D74D4B" w:rsidR="00764F6F" w:rsidRPr="002E6E74" w:rsidRDefault="00764F6F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561</w:t>
            </w:r>
          </w:p>
        </w:tc>
        <w:tc>
          <w:tcPr>
            <w:tcW w:w="1559" w:type="dxa"/>
          </w:tcPr>
          <w:p w14:paraId="080BD6B3" w14:textId="4FBD02AC" w:rsidR="00764F6F" w:rsidRPr="002E6E74" w:rsidRDefault="00764F6F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563</w:t>
            </w:r>
          </w:p>
        </w:tc>
        <w:tc>
          <w:tcPr>
            <w:tcW w:w="6993" w:type="dxa"/>
          </w:tcPr>
          <w:p w14:paraId="4938537D" w14:textId="211C64D1" w:rsidR="00764F6F" w:rsidRPr="002E6E74" w:rsidRDefault="00764F6F" w:rsidP="00C53F9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Ягельный</w:t>
            </w:r>
            <w:r>
              <w:rPr>
                <w:sz w:val="18"/>
                <w:szCs w:val="20"/>
              </w:rPr>
              <w:t xml:space="preserve">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Без названия(№10 по ТЗ)</w:t>
            </w:r>
          </w:p>
        </w:tc>
      </w:tr>
      <w:tr w:rsidR="00764F6F" w14:paraId="5235C473" w14:textId="77777777" w:rsidTr="00062C7F">
        <w:trPr>
          <w:divId w:val="1496217629"/>
        </w:trPr>
        <w:tc>
          <w:tcPr>
            <w:tcW w:w="1673" w:type="dxa"/>
          </w:tcPr>
          <w:p w14:paraId="6CA7391E" w14:textId="73BE4651" w:rsidR="00764F6F" w:rsidRDefault="00764F6F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563</w:t>
            </w:r>
          </w:p>
        </w:tc>
        <w:tc>
          <w:tcPr>
            <w:tcW w:w="1559" w:type="dxa"/>
          </w:tcPr>
          <w:p w14:paraId="66471EBF" w14:textId="659C89C2" w:rsidR="00764F6F" w:rsidRDefault="00764F6F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584</w:t>
            </w:r>
          </w:p>
        </w:tc>
        <w:tc>
          <w:tcPr>
            <w:tcW w:w="6993" w:type="dxa"/>
          </w:tcPr>
          <w:p w14:paraId="51735FF9" w14:textId="415DCCBD" w:rsidR="00764F6F" w:rsidRPr="002E6E74" w:rsidRDefault="00764F6F" w:rsidP="00C53F9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Ягельный</w:t>
            </w:r>
          </w:p>
        </w:tc>
      </w:tr>
      <w:tr w:rsidR="00764F6F" w14:paraId="00875BCD" w14:textId="77777777" w:rsidTr="00062C7F">
        <w:trPr>
          <w:divId w:val="1496217629"/>
        </w:trPr>
        <w:tc>
          <w:tcPr>
            <w:tcW w:w="1673" w:type="dxa"/>
          </w:tcPr>
          <w:p w14:paraId="14BD91E2" w14:textId="63D97A92" w:rsidR="00764F6F" w:rsidRDefault="00764F6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Береговая </w:t>
            </w:r>
            <w:r>
              <w:rPr>
                <w:sz w:val="18"/>
                <w:szCs w:val="20"/>
              </w:rPr>
              <w:t>линия (граница водного объекта)</w:t>
            </w:r>
            <w:r w:rsidRPr="002E6E74">
              <w:rPr>
                <w:sz w:val="18"/>
                <w:szCs w:val="20"/>
              </w:rPr>
              <w:t>(4)</w:t>
            </w:r>
          </w:p>
        </w:tc>
        <w:tc>
          <w:tcPr>
            <w:tcW w:w="1559" w:type="dxa"/>
          </w:tcPr>
          <w:p w14:paraId="479240D3" w14:textId="29402E99" w:rsidR="00764F6F" w:rsidRDefault="00764F6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6993" w:type="dxa"/>
          </w:tcPr>
          <w:p w14:paraId="50CDC18F" w14:textId="1E4876AE" w:rsidR="00764F6F" w:rsidRPr="002E6E74" w:rsidRDefault="00764F6F" w:rsidP="00764F6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64F6F" w14:paraId="5314002F" w14:textId="77777777" w:rsidTr="00062C7F">
        <w:trPr>
          <w:divId w:val="1496217629"/>
        </w:trPr>
        <w:tc>
          <w:tcPr>
            <w:tcW w:w="1673" w:type="dxa"/>
          </w:tcPr>
          <w:p w14:paraId="32ED70A9" w14:textId="4157FB8B" w:rsidR="00764F6F" w:rsidRPr="002E6E74" w:rsidRDefault="00764F6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585</w:t>
            </w:r>
          </w:p>
        </w:tc>
        <w:tc>
          <w:tcPr>
            <w:tcW w:w="1559" w:type="dxa"/>
          </w:tcPr>
          <w:p w14:paraId="5A07DC68" w14:textId="6759CF9F" w:rsidR="00764F6F" w:rsidRPr="002E6E74" w:rsidRDefault="00764F6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591</w:t>
            </w:r>
          </w:p>
        </w:tc>
        <w:tc>
          <w:tcPr>
            <w:tcW w:w="6993" w:type="dxa"/>
          </w:tcPr>
          <w:p w14:paraId="7A9F79E3" w14:textId="7B7EF594" w:rsidR="00764F6F" w:rsidRPr="002E6E74" w:rsidRDefault="00764F6F" w:rsidP="00C53F9A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Ягельный</w:t>
            </w:r>
          </w:p>
        </w:tc>
      </w:tr>
    </w:tbl>
    <w:p w14:paraId="1DC67D82" w14:textId="77777777" w:rsidR="00295641" w:rsidRPr="00C85B1E" w:rsidRDefault="00295641">
      <w:pPr>
        <w:divId w:val="1496217629"/>
        <w:sectPr w:rsidR="00295641" w:rsidRPr="00C85B1E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5384"/>
      </w:tblGrid>
      <w:tr w:rsidR="00F54131" w:rsidRPr="00AA0A82" w14:paraId="74F32437" w14:textId="77777777" w:rsidTr="004C5426">
        <w:trPr>
          <w:divId w:val="1496217629"/>
          <w:trHeight w:val="584"/>
        </w:trPr>
        <w:tc>
          <w:tcPr>
            <w:tcW w:w="5000" w:type="pct"/>
            <w:vAlign w:val="center"/>
          </w:tcPr>
          <w:p w14:paraId="2EC06DB3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10. Картографический материал</w:t>
            </w:r>
          </w:p>
          <w:p w14:paraId="273D47AB" w14:textId="17829FF8" w:rsidR="00F54131" w:rsidRPr="000C0D36" w:rsidRDefault="00057C3F" w:rsidP="00764F6F">
            <w:pPr>
              <w:pStyle w:val="af0"/>
              <w:rPr>
                <w:b w:val="0"/>
                <w:sz w:val="20"/>
                <w:szCs w:val="20"/>
              </w:rPr>
            </w:pPr>
            <w:r w:rsidRPr="00CE694D">
              <w:rPr>
                <w:color w:val="000000"/>
                <w:sz w:val="24"/>
                <w:szCs w:val="24"/>
              </w:rPr>
              <w:t>Границ береговой линии (границы водного объекта)</w:t>
            </w:r>
            <w:r w:rsidR="004E49A5" w:rsidRPr="004E49A5">
              <w:rPr>
                <w:color w:val="000000"/>
                <w:sz w:val="24"/>
                <w:szCs w:val="24"/>
              </w:rPr>
              <w:t xml:space="preserve"> </w:t>
            </w:r>
            <w:r w:rsidR="004E49A5" w:rsidRPr="004E49A5">
              <w:rPr>
                <w:sz w:val="24"/>
                <w:szCs w:val="24"/>
              </w:rPr>
              <w:t>"</w:t>
            </w:r>
            <w:proofErr w:type="spellStart"/>
            <w:r w:rsidR="004E49A5" w:rsidRPr="004E49A5">
              <w:rPr>
                <w:sz w:val="24"/>
                <w:szCs w:val="24"/>
              </w:rPr>
              <w:t>р</w:t>
            </w:r>
            <w:r w:rsidR="00764F6F">
              <w:rPr>
                <w:sz w:val="24"/>
                <w:szCs w:val="24"/>
              </w:rPr>
              <w:t>уч</w:t>
            </w:r>
            <w:proofErr w:type="spellEnd"/>
            <w:r w:rsidR="004E49A5" w:rsidRPr="004E49A5">
              <w:rPr>
                <w:sz w:val="24"/>
                <w:szCs w:val="24"/>
              </w:rPr>
              <w:t>. Я</w:t>
            </w:r>
            <w:r w:rsidR="00764F6F">
              <w:rPr>
                <w:sz w:val="24"/>
                <w:szCs w:val="24"/>
              </w:rPr>
              <w:t>гельный</w:t>
            </w:r>
            <w:r w:rsidR="004E49A5" w:rsidRPr="004E49A5">
              <w:rPr>
                <w:sz w:val="24"/>
                <w:szCs w:val="24"/>
              </w:rPr>
              <w:t xml:space="preserve">" </w:t>
            </w:r>
            <w:proofErr w:type="spellStart"/>
            <w:r w:rsidR="000C0D36">
              <w:rPr>
                <w:sz w:val="24"/>
                <w:szCs w:val="24"/>
              </w:rPr>
              <w:t>п</w:t>
            </w:r>
            <w:r w:rsidR="00764F6F">
              <w:rPr>
                <w:sz w:val="24"/>
                <w:szCs w:val="24"/>
              </w:rPr>
              <w:t>гт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764F6F">
              <w:rPr>
                <w:sz w:val="24"/>
                <w:szCs w:val="24"/>
              </w:rPr>
              <w:t>Дукат</w:t>
            </w:r>
            <w:r w:rsidR="004E49A5" w:rsidRPr="004E49A5">
              <w:rPr>
                <w:sz w:val="24"/>
                <w:szCs w:val="24"/>
              </w:rPr>
              <w:t xml:space="preserve">, </w:t>
            </w:r>
            <w:proofErr w:type="spellStart"/>
            <w:r w:rsidR="004E49A5" w:rsidRPr="004E49A5">
              <w:rPr>
                <w:sz w:val="24"/>
                <w:szCs w:val="24"/>
              </w:rPr>
              <w:t>О</w:t>
            </w:r>
            <w:r w:rsidR="00764F6F">
              <w:rPr>
                <w:sz w:val="24"/>
                <w:szCs w:val="24"/>
              </w:rPr>
              <w:t>мсукчанского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 городского округа, Магаданской области</w:t>
            </w:r>
          </w:p>
        </w:tc>
      </w:tr>
      <w:tr w:rsidR="00B6189A" w:rsidRPr="00AA0A82" w14:paraId="6A4DBBAA" w14:textId="77777777" w:rsidTr="004C5426">
        <w:trPr>
          <w:divId w:val="1496217629"/>
          <w:trHeight w:val="369"/>
        </w:trPr>
        <w:tc>
          <w:tcPr>
            <w:tcW w:w="5000" w:type="pct"/>
          </w:tcPr>
          <w:p w14:paraId="573AC0F9" w14:textId="77777777" w:rsidR="005350CF" w:rsidRDefault="005350CF" w:rsidP="00C85B1E">
            <w:pPr>
              <w:jc w:val="center"/>
              <w:rPr>
                <w:b/>
                <w:noProof/>
                <w:szCs w:val="22"/>
              </w:rPr>
            </w:pPr>
          </w:p>
          <w:p w14:paraId="0409EEA5" w14:textId="77777777" w:rsidR="005350CF" w:rsidRDefault="005350CF" w:rsidP="00C85B1E">
            <w:pPr>
              <w:jc w:val="center"/>
              <w:rPr>
                <w:b/>
                <w:noProof/>
                <w:szCs w:val="22"/>
              </w:rPr>
            </w:pPr>
          </w:p>
          <w:p w14:paraId="31BF1008" w14:textId="35E322A2" w:rsidR="00062C7F" w:rsidRDefault="005350CF" w:rsidP="00C85B1E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65B45F31" wp14:editId="53B4B96F">
                  <wp:extent cx="7996687" cy="4632385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0 а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9" t="11451" r="4771" b="17044"/>
                          <a:stretch/>
                        </pic:blipFill>
                        <pic:spPr bwMode="auto">
                          <a:xfrm>
                            <a:off x="0" y="0"/>
                            <a:ext cx="7999615" cy="463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14EFC9" w14:textId="77777777" w:rsidR="00B6189A" w:rsidRDefault="00B6189A" w:rsidP="00C85B1E">
            <w:pPr>
              <w:jc w:val="center"/>
              <w:rPr>
                <w:b/>
              </w:rPr>
            </w:pPr>
          </w:p>
          <w:p w14:paraId="1A3F9C35" w14:textId="77777777" w:rsidR="005350CF" w:rsidRDefault="005350CF" w:rsidP="00C85B1E">
            <w:pPr>
              <w:jc w:val="center"/>
              <w:rPr>
                <w:b/>
              </w:rPr>
            </w:pPr>
          </w:p>
          <w:p w14:paraId="46168DE1" w14:textId="7C9405CC" w:rsidR="005350CF" w:rsidRPr="001C2598" w:rsidRDefault="005350CF" w:rsidP="00C85B1E">
            <w:pPr>
              <w:jc w:val="center"/>
              <w:rPr>
                <w:b/>
              </w:rPr>
            </w:pPr>
          </w:p>
        </w:tc>
      </w:tr>
      <w:tr w:rsidR="00B6189A" w:rsidRPr="00AA0A82" w14:paraId="0B278ED7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43255B2C" w14:textId="77D6DC2A" w:rsidR="00B6189A" w:rsidRPr="00B6189A" w:rsidRDefault="00B6189A" w:rsidP="00764F6F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 w:rsidR="00764F6F"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B6189A" w:rsidRPr="00AA0A82" w14:paraId="0BD0D319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079F7825" w14:textId="77777777" w:rsidR="00B6189A" w:rsidRPr="00B6189A" w:rsidRDefault="00B6189A" w:rsidP="00B6189A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653F2DA3" w14:textId="77777777" w:rsidR="00C85B1E" w:rsidRPr="00B80549" w:rsidRDefault="00C85B1E" w:rsidP="00B6189A">
      <w:pPr>
        <w:sectPr w:rsidR="00C85B1E" w:rsidRPr="00B80549" w:rsidSect="004C5426">
          <w:headerReference w:type="default" r:id="rId10"/>
          <w:pgSz w:w="16840" w:h="11907" w:orient="landscape" w:code="9"/>
          <w:pgMar w:top="709" w:right="425" w:bottom="567" w:left="1247" w:header="113" w:footer="0" w:gutter="0"/>
          <w:cols w:space="708"/>
          <w:docGrid w:linePitch="360"/>
        </w:sectPr>
      </w:pPr>
    </w:p>
    <w:p w14:paraId="731090E2" w14:textId="77777777" w:rsidR="00B6189A" w:rsidRPr="00B6189A" w:rsidRDefault="00B6189A" w:rsidP="00B6189A"/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5384"/>
      </w:tblGrid>
      <w:tr w:rsidR="00B6189A" w:rsidRPr="00AA0A82" w14:paraId="652340A6" w14:textId="77777777" w:rsidTr="004C5426">
        <w:trPr>
          <w:trHeight w:val="584"/>
        </w:trPr>
        <w:tc>
          <w:tcPr>
            <w:tcW w:w="5000" w:type="pct"/>
            <w:vAlign w:val="center"/>
          </w:tcPr>
          <w:p w14:paraId="58C05254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t>11. Условные обозначения</w:t>
            </w:r>
          </w:p>
        </w:tc>
      </w:tr>
      <w:tr w:rsidR="00B6189A" w:rsidRPr="00AA0A82" w14:paraId="142502F4" w14:textId="77777777" w:rsidTr="004C5426">
        <w:trPr>
          <w:trHeight w:val="369"/>
        </w:trPr>
        <w:tc>
          <w:tcPr>
            <w:tcW w:w="5000" w:type="pct"/>
            <w:vAlign w:val="center"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2349"/>
              <w:gridCol w:w="12809"/>
            </w:tblGrid>
            <w:tr w:rsidR="00B6189A" w14:paraId="477FC869" w14:textId="77777777" w:rsidTr="003B6E5B">
              <w:trPr>
                <w:cantSplit/>
                <w:trHeight w:val="293"/>
              </w:trPr>
              <w:tc>
                <w:tcPr>
                  <w:tcW w:w="775" w:type="pct"/>
                  <w:vAlign w:val="center"/>
                </w:tcPr>
                <w:p w14:paraId="1473FBDF" w14:textId="7DE9FC72" w:rsidR="00B6189A" w:rsidRDefault="004C5426" w:rsidP="003B6E5B">
                  <w:pPr>
                    <w:pStyle w:val="aa"/>
                    <w:spacing w:before="120"/>
                    <w:ind w:left="-125"/>
                    <w:jc w:val="center"/>
                  </w:pPr>
                  <w:r w:rsidRPr="001C2598">
                    <w:rPr>
                      <w:rFonts w:ascii="Calibri" w:eastAsia="Calibri" w:hAnsi="Calibri"/>
                      <w:noProof/>
                      <w:snapToGrid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2D1E1A1" wp14:editId="31FB58E8">
                            <wp:simplePos x="0" y="0"/>
                            <wp:positionH relativeFrom="column">
                              <wp:posOffset>292100</wp:posOffset>
                            </wp:positionH>
                            <wp:positionV relativeFrom="paragraph">
                              <wp:posOffset>396875</wp:posOffset>
                            </wp:positionV>
                            <wp:extent cx="719455" cy="0"/>
                            <wp:effectExtent l="0" t="0" r="23495" b="19050"/>
                            <wp:wrapNone/>
                            <wp:docPr id="1" name="Прямая соединительная линия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1945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rgbClr val="F232C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pt,31.25pt" to="79.6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" strokecolor="#f232cd" strokeweight="1.5pt"/>
                        </w:pict>
                      </mc:Fallback>
                    </mc:AlternateContent>
                  </w:r>
                  <w:r w:rsidR="00B6189A"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0B2238EB" wp14:editId="4976A72C">
                            <wp:simplePos x="0" y="0"/>
                            <wp:positionH relativeFrom="column">
                              <wp:posOffset>306705</wp:posOffset>
                            </wp:positionH>
                            <wp:positionV relativeFrom="paragraph">
                              <wp:posOffset>129540</wp:posOffset>
                            </wp:positionV>
                            <wp:extent cx="719455" cy="0"/>
                            <wp:effectExtent l="0" t="0" r="23495" b="19050"/>
                            <wp:wrapNone/>
                            <wp:docPr id="9" name="Прямая соединительная линия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1945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15pt,10.2pt" to="80.8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" strokecolor="red" strokeweight="1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225" w:type="pct"/>
                  <w:shd w:val="clear" w:color="auto" w:fill="auto"/>
                  <w:vAlign w:val="center"/>
                </w:tcPr>
                <w:p w14:paraId="40924C24" w14:textId="77777777" w:rsidR="00B6189A" w:rsidRPr="00894D05" w:rsidRDefault="00B6189A" w:rsidP="003B6E5B">
                  <w:pPr>
                    <w:pStyle w:val="1"/>
                    <w:spacing w:before="120"/>
                    <w:rPr>
                      <w:spacing w:val="-4"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 w:rsidRPr="0082034E">
                    <w:rPr>
                      <w:spacing w:val="-4"/>
                      <w:sz w:val="20"/>
                    </w:rPr>
                    <w:t xml:space="preserve"> вновь образованная </w:t>
                  </w:r>
                  <w:r>
                    <w:rPr>
                      <w:spacing w:val="-4"/>
                      <w:sz w:val="20"/>
                    </w:rPr>
                    <w:t>граница, сведения о которой достаточны для определения её местоположения</w:t>
                  </w:r>
                </w:p>
              </w:tc>
            </w:tr>
            <w:tr w:rsidR="00B6189A" w14:paraId="63C3B81B" w14:textId="77777777" w:rsidTr="003B6E5B">
              <w:trPr>
                <w:cantSplit/>
                <w:trHeight w:val="293"/>
              </w:trPr>
              <w:tc>
                <w:tcPr>
                  <w:tcW w:w="775" w:type="pct"/>
                  <w:vAlign w:val="center"/>
                </w:tcPr>
                <w:p w14:paraId="0C383AFD" w14:textId="0626146B" w:rsidR="00B6189A" w:rsidRDefault="00B6189A" w:rsidP="003B6E5B">
                  <w:pPr>
                    <w:pStyle w:val="aa"/>
                    <w:spacing w:before="120"/>
                    <w:ind w:left="-125"/>
                    <w:jc w:val="center"/>
                    <w:rPr>
                      <w:noProof/>
                      <w:snapToGrid/>
                    </w:rPr>
                  </w:pPr>
                </w:p>
              </w:tc>
              <w:tc>
                <w:tcPr>
                  <w:tcW w:w="4225" w:type="pct"/>
                  <w:shd w:val="clear" w:color="auto" w:fill="auto"/>
                  <w:vAlign w:val="center"/>
                </w:tcPr>
                <w:p w14:paraId="643BC364" w14:textId="77777777" w:rsidR="00B6189A" w:rsidRDefault="00B6189A" w:rsidP="003B6E5B">
                  <w:pPr>
                    <w:pStyle w:val="1"/>
                    <w:spacing w:before="1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pacing w:val="-4"/>
                      <w:sz w:val="20"/>
                    </w:rPr>
                    <w:t xml:space="preserve">граница кадастрового квартала </w:t>
                  </w:r>
                </w:p>
              </w:tc>
            </w:tr>
            <w:tr w:rsidR="00B6189A" w14:paraId="483FF30B" w14:textId="77777777" w:rsidTr="003B6E5B">
              <w:trPr>
                <w:cantSplit/>
                <w:trHeight w:val="474"/>
              </w:trPr>
              <w:tc>
                <w:tcPr>
                  <w:tcW w:w="775" w:type="pct"/>
                  <w:vAlign w:val="center"/>
                </w:tcPr>
                <w:p w14:paraId="667AC969" w14:textId="77777777" w:rsidR="00B6189A" w:rsidRDefault="00B6189A" w:rsidP="003B6E5B">
                  <w:pPr>
                    <w:pStyle w:val="aa"/>
                    <w:spacing w:before="12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1311928" wp14:editId="339EF04B">
                        <wp:extent cx="58420" cy="73025"/>
                        <wp:effectExtent l="0" t="0" r="0" b="3175"/>
                        <wp:docPr id="10" name="Рисунок 10" descr="Заштрихованный кру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Заштрихованный кру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420" cy="7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5</w:t>
                  </w:r>
                </w:p>
              </w:tc>
              <w:tc>
                <w:tcPr>
                  <w:tcW w:w="4225" w:type="pct"/>
                  <w:shd w:val="clear" w:color="auto" w:fill="auto"/>
                  <w:vAlign w:val="center"/>
                </w:tcPr>
                <w:p w14:paraId="0F8DA6AD" w14:textId="77777777" w:rsidR="00B6189A" w:rsidRPr="006A5F68" w:rsidRDefault="00B6189A" w:rsidP="003B6E5B">
                  <w:pPr>
                    <w:pStyle w:val="1"/>
                    <w:spacing w:before="120"/>
                    <w:rPr>
                      <w:spacing w:val="-4"/>
                      <w:sz w:val="20"/>
                    </w:rPr>
                  </w:pPr>
                  <w:r w:rsidRPr="0082034E">
                    <w:rPr>
                      <w:b/>
                      <w:sz w:val="20"/>
                    </w:rPr>
                    <w:t>–</w:t>
                  </w:r>
                  <w:r w:rsidRPr="0082034E">
                    <w:rPr>
                      <w:spacing w:val="-4"/>
                      <w:sz w:val="20"/>
                    </w:rPr>
                    <w:t xml:space="preserve"> характерная точка границы</w:t>
                  </w:r>
                  <w:r>
                    <w:rPr>
                      <w:spacing w:val="-4"/>
                      <w:sz w:val="20"/>
                    </w:rPr>
                    <w:t>, сведения о которой позволяют однозначно определить ее положение на местности</w:t>
                  </w:r>
                </w:p>
              </w:tc>
            </w:tr>
          </w:tbl>
          <w:tbl>
            <w:tblPr>
              <w:tblpPr w:leftFromText="180" w:rightFromText="180" w:bottomFromText="200" w:vertAnchor="text" w:horzAnchor="margin" w:tblpY="1"/>
              <w:tblOverlap w:val="never"/>
              <w:tblW w:w="4497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3642"/>
            </w:tblGrid>
            <w:tr w:rsidR="00B6189A" w14:paraId="53CE77FF" w14:textId="77777777" w:rsidTr="003B6E5B">
              <w:trPr>
                <w:cantSplit/>
                <w:trHeight w:val="1834"/>
              </w:trPr>
              <w:tc>
                <w:tcPr>
                  <w:tcW w:w="5000" w:type="pct"/>
                  <w:vAlign w:val="center"/>
                </w:tcPr>
                <w:p w14:paraId="585BCFAD" w14:textId="27425F92" w:rsidR="00B6189A" w:rsidRDefault="00B6189A" w:rsidP="003B6E5B">
                  <w:pPr>
                    <w:snapToGrid w:val="0"/>
                    <w:spacing w:before="120" w:after="120"/>
                  </w:pPr>
                  <w:r>
                    <w:t>Подпись _____________ (Проскура Е.Ю.)            Дата «___» ________ 202</w:t>
                  </w:r>
                  <w:r w:rsidR="00764F6F">
                    <w:t>1</w:t>
                  </w:r>
                  <w:r>
                    <w:t xml:space="preserve"> г. </w:t>
                  </w:r>
                </w:p>
                <w:p w14:paraId="553B0227" w14:textId="77777777" w:rsidR="00B6189A" w:rsidRDefault="00B6189A" w:rsidP="003B6E5B">
                  <w:pPr>
                    <w:snapToGrid w:val="0"/>
                    <w:spacing w:before="120" w:after="120"/>
                  </w:pPr>
                  <w:r>
                    <w:rPr>
                      <w:i/>
                      <w:sz w:val="18"/>
                      <w:szCs w:val="18"/>
                    </w:rPr>
                    <w:t>Место для оттиска печати лица, составившего карту (план) объекта землеустройства</w:t>
                  </w:r>
                </w:p>
              </w:tc>
            </w:tr>
          </w:tbl>
          <w:p w14:paraId="32DE45B5" w14:textId="77777777" w:rsidR="00B6189A" w:rsidRDefault="00B6189A" w:rsidP="003B6E5B">
            <w:pPr>
              <w:jc w:val="center"/>
              <w:rPr>
                <w:b/>
              </w:rPr>
            </w:pPr>
          </w:p>
        </w:tc>
      </w:tr>
    </w:tbl>
    <w:p w14:paraId="6AEF0814" w14:textId="77777777" w:rsidR="00F54131" w:rsidRPr="00B6189A" w:rsidRDefault="00F54131" w:rsidP="00B6189A"/>
    <w:sectPr w:rsidR="00F54131" w:rsidRPr="00B6189A" w:rsidSect="004C5426">
      <w:pgSz w:w="16840" w:h="11907" w:orient="landscape" w:code="9"/>
      <w:pgMar w:top="709" w:right="425" w:bottom="1134" w:left="1247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8B2D" w14:textId="77777777" w:rsidR="009F10A8" w:rsidRDefault="009F10A8" w:rsidP="00E90009">
      <w:r>
        <w:separator/>
      </w:r>
    </w:p>
  </w:endnote>
  <w:endnote w:type="continuationSeparator" w:id="0">
    <w:p w14:paraId="7A6F5F24" w14:textId="77777777" w:rsidR="009F10A8" w:rsidRDefault="009F10A8" w:rsidP="00E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4223" w14:textId="77777777" w:rsidR="009F10A8" w:rsidRDefault="009F10A8" w:rsidP="00E90009">
      <w:r>
        <w:separator/>
      </w:r>
    </w:p>
  </w:footnote>
  <w:footnote w:type="continuationSeparator" w:id="0">
    <w:p w14:paraId="1BA74E5E" w14:textId="77777777" w:rsidR="009F10A8" w:rsidRDefault="009F10A8" w:rsidP="00E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ADFD" w14:textId="77777777" w:rsidR="009F10A8" w:rsidRPr="00E90009" w:rsidRDefault="009F10A8" w:rsidP="00E9000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B9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E360A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E90CF7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DC70CD2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537EE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E413256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00824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66A4689E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634DDD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2D65F11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D4B0C4B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21"/>
  </w:num>
  <w:num w:numId="5">
    <w:abstractNumId w:val="35"/>
  </w:num>
  <w:num w:numId="6">
    <w:abstractNumId w:val="44"/>
  </w:num>
  <w:num w:numId="7">
    <w:abstractNumId w:val="37"/>
  </w:num>
  <w:num w:numId="8">
    <w:abstractNumId w:val="29"/>
  </w:num>
  <w:num w:numId="9">
    <w:abstractNumId w:val="0"/>
  </w:num>
  <w:num w:numId="10">
    <w:abstractNumId w:val="22"/>
  </w:num>
  <w:num w:numId="11">
    <w:abstractNumId w:val="27"/>
  </w:num>
  <w:num w:numId="12">
    <w:abstractNumId w:val="34"/>
  </w:num>
  <w:num w:numId="13">
    <w:abstractNumId w:val="26"/>
  </w:num>
  <w:num w:numId="14">
    <w:abstractNumId w:val="41"/>
  </w:num>
  <w:num w:numId="15">
    <w:abstractNumId w:val="16"/>
  </w:num>
  <w:num w:numId="16">
    <w:abstractNumId w:val="13"/>
  </w:num>
  <w:num w:numId="17">
    <w:abstractNumId w:val="25"/>
  </w:num>
  <w:num w:numId="18">
    <w:abstractNumId w:val="17"/>
  </w:num>
  <w:num w:numId="19">
    <w:abstractNumId w:val="43"/>
  </w:num>
  <w:num w:numId="20">
    <w:abstractNumId w:val="8"/>
  </w:num>
  <w:num w:numId="21">
    <w:abstractNumId w:val="2"/>
  </w:num>
  <w:num w:numId="22">
    <w:abstractNumId w:val="14"/>
  </w:num>
  <w:num w:numId="23">
    <w:abstractNumId w:val="31"/>
  </w:num>
  <w:num w:numId="24">
    <w:abstractNumId w:val="23"/>
  </w:num>
  <w:num w:numId="25">
    <w:abstractNumId w:val="32"/>
  </w:num>
  <w:num w:numId="26">
    <w:abstractNumId w:val="6"/>
  </w:num>
  <w:num w:numId="27">
    <w:abstractNumId w:val="38"/>
  </w:num>
  <w:num w:numId="28">
    <w:abstractNumId w:val="1"/>
  </w:num>
  <w:num w:numId="29">
    <w:abstractNumId w:val="42"/>
  </w:num>
  <w:num w:numId="30">
    <w:abstractNumId w:val="10"/>
  </w:num>
  <w:num w:numId="31">
    <w:abstractNumId w:val="4"/>
  </w:num>
  <w:num w:numId="32">
    <w:abstractNumId w:val="40"/>
  </w:num>
  <w:num w:numId="33">
    <w:abstractNumId w:val="12"/>
  </w:num>
  <w:num w:numId="34">
    <w:abstractNumId w:val="36"/>
  </w:num>
  <w:num w:numId="35">
    <w:abstractNumId w:val="19"/>
  </w:num>
  <w:num w:numId="36">
    <w:abstractNumId w:val="3"/>
  </w:num>
  <w:num w:numId="37">
    <w:abstractNumId w:val="20"/>
  </w:num>
  <w:num w:numId="38">
    <w:abstractNumId w:val="45"/>
  </w:num>
  <w:num w:numId="39">
    <w:abstractNumId w:val="30"/>
  </w:num>
  <w:num w:numId="40">
    <w:abstractNumId w:val="39"/>
  </w:num>
  <w:num w:numId="41">
    <w:abstractNumId w:val="15"/>
  </w:num>
  <w:num w:numId="42">
    <w:abstractNumId w:val="7"/>
  </w:num>
  <w:num w:numId="43">
    <w:abstractNumId w:val="9"/>
  </w:num>
  <w:num w:numId="44">
    <w:abstractNumId w:val="24"/>
  </w:num>
  <w:num w:numId="45">
    <w:abstractNumId w:val="1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13"/>
    <w:rsid w:val="00056E86"/>
    <w:rsid w:val="00057C3F"/>
    <w:rsid w:val="00062C7F"/>
    <w:rsid w:val="00070439"/>
    <w:rsid w:val="000C0D36"/>
    <w:rsid w:val="001033AA"/>
    <w:rsid w:val="00141E8C"/>
    <w:rsid w:val="001424EC"/>
    <w:rsid w:val="001821F0"/>
    <w:rsid w:val="001A5F4E"/>
    <w:rsid w:val="001C2598"/>
    <w:rsid w:val="00201253"/>
    <w:rsid w:val="00295641"/>
    <w:rsid w:val="002B4613"/>
    <w:rsid w:val="002C2882"/>
    <w:rsid w:val="003219DD"/>
    <w:rsid w:val="003B6E5B"/>
    <w:rsid w:val="003B733E"/>
    <w:rsid w:val="003E761D"/>
    <w:rsid w:val="00470399"/>
    <w:rsid w:val="004C3B13"/>
    <w:rsid w:val="004C5426"/>
    <w:rsid w:val="004D4631"/>
    <w:rsid w:val="004E49A5"/>
    <w:rsid w:val="004E5B80"/>
    <w:rsid w:val="00530EA1"/>
    <w:rsid w:val="005350CF"/>
    <w:rsid w:val="00573350"/>
    <w:rsid w:val="00591D25"/>
    <w:rsid w:val="005B63FE"/>
    <w:rsid w:val="005D12CC"/>
    <w:rsid w:val="005F435F"/>
    <w:rsid w:val="00641C44"/>
    <w:rsid w:val="00662713"/>
    <w:rsid w:val="006C796B"/>
    <w:rsid w:val="006D56D1"/>
    <w:rsid w:val="006D7297"/>
    <w:rsid w:val="006F48FD"/>
    <w:rsid w:val="006F7754"/>
    <w:rsid w:val="00764F6F"/>
    <w:rsid w:val="00793373"/>
    <w:rsid w:val="007C06EA"/>
    <w:rsid w:val="00815B76"/>
    <w:rsid w:val="00956E68"/>
    <w:rsid w:val="00997B96"/>
    <w:rsid w:val="009F10A8"/>
    <w:rsid w:val="00A92EA0"/>
    <w:rsid w:val="00AA0A82"/>
    <w:rsid w:val="00AD46F5"/>
    <w:rsid w:val="00B13CC8"/>
    <w:rsid w:val="00B6189A"/>
    <w:rsid w:val="00B679CB"/>
    <w:rsid w:val="00B72CC9"/>
    <w:rsid w:val="00B80549"/>
    <w:rsid w:val="00B8214F"/>
    <w:rsid w:val="00B96D68"/>
    <w:rsid w:val="00C02D9C"/>
    <w:rsid w:val="00C238E9"/>
    <w:rsid w:val="00C50A64"/>
    <w:rsid w:val="00C53F9A"/>
    <w:rsid w:val="00C85B1E"/>
    <w:rsid w:val="00CC628F"/>
    <w:rsid w:val="00CE2F9C"/>
    <w:rsid w:val="00D60257"/>
    <w:rsid w:val="00D74C57"/>
    <w:rsid w:val="00DA6BD8"/>
    <w:rsid w:val="00E90009"/>
    <w:rsid w:val="00F54131"/>
    <w:rsid w:val="00FA3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."/>
  <w:listSeparator w:val=";"/>
  <w14:docId w14:val="533D5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41;&#1066;&#1045;&#1050;&#1058;&#1067;\0718%20&#1075;&#1088;&#1072;&#1085;&#1080;&#1094;&#1099;%20&#1079;&#1086;&#1085;%20&#1079;&#1072;&#1090;&#1086;&#1087;&#1083;&#1077;&#1085;&#1080;&#1103;%20&#1071;&#1075;&#1086;&#1076;&#1085;&#1086;&#1077;\2%20&#1101;&#1090;&#1072;&#1087;\&#1043;&#1088;&#1072;&#1085;&#1080;&#1094;&#1099;%20&#1074;&#1086;&#1076;&#1085;&#1086;&#1075;&#1086;%20&#1086;&#1073;&#1098;&#1077;&#1082;&#1090;&#1072;\&#1088;&#1091;&#1095;.%20&#1071;&#1075;&#1086;&#1076;&#1085;&#1086;&#1077;%20&#1052;&#1057;&#1050;%204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53F48-8CAC-47D9-87F0-7E323F57C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руч. Ягодное МСК 49</Template>
  <TotalTime>68</TotalTime>
  <Pages>22</Pages>
  <Words>4136</Words>
  <Characters>33548</Characters>
  <Application>Microsoft Office Word</Application>
  <DocSecurity>0</DocSecurity>
  <Lines>279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Points</vt:lpstr>
    </vt:vector>
  </TitlesOfParts>
  <Company/>
  <LinksUpToDate>false</LinksUpToDate>
  <CharactersWithSpaces>37609</CharactersWithSpaces>
  <SharedDoc>false</SharedDoc>
  <HLinks>
    <vt:vector size="6" baseType="variant">
      <vt:variant>
        <vt:i4>5636164</vt:i4>
      </vt:variant>
      <vt:variant>
        <vt:i4>2224</vt:i4>
      </vt:variant>
      <vt:variant>
        <vt:i4>1025</vt:i4>
      </vt:variant>
      <vt:variant>
        <vt:i4>1</vt:i4>
      </vt:variant>
      <vt:variant>
        <vt:lpwstr>C:\Users\ALEX\AppData\Local\Temp\Topcon.gif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</dc:title>
  <dc:creator>admin</dc:creator>
  <cp:lastModifiedBy>user</cp:lastModifiedBy>
  <cp:revision>17</cp:revision>
  <cp:lastPrinted>2021-01-22T06:29:00Z</cp:lastPrinted>
  <dcterms:created xsi:type="dcterms:W3CDTF">2020-10-26T22:43:00Z</dcterms:created>
  <dcterms:modified xsi:type="dcterms:W3CDTF">2021-03-16T05:29:00Z</dcterms:modified>
</cp:coreProperties>
</file>