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77777777" w:rsidR="00641C44" w:rsidRDefault="00295641" w:rsidP="00641C44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Береговой линии (границы водного объекта)</w:t>
      </w:r>
    </w:p>
    <w:p w14:paraId="2D700E14" w14:textId="419B4F84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proofErr w:type="spellStart"/>
      <w:r w:rsidR="00BC43F3">
        <w:rPr>
          <w:b/>
          <w:bCs/>
          <w:color w:val="000000"/>
        </w:rPr>
        <w:t>Хатарен</w:t>
      </w:r>
      <w:proofErr w:type="spellEnd"/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358E897A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EA1815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A7C5" w14:textId="77777777" w:rsidR="00295641" w:rsidRPr="00C50A6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Длина водного объекта</w:t>
            </w:r>
          </w:p>
          <w:p w14:paraId="5E471B7D" w14:textId="6095A307" w:rsidR="00B80549" w:rsidRPr="00B80549" w:rsidRDefault="00B80549" w:rsidP="00BC43F3">
            <w:pPr>
              <w:pStyle w:val="1"/>
              <w:rPr>
                <w:szCs w:val="24"/>
              </w:rPr>
            </w:pPr>
            <w:r w:rsidRPr="00B80549">
              <w:rPr>
                <w:szCs w:val="24"/>
              </w:rPr>
              <w:t>Протяженность БЛ «</w:t>
            </w:r>
            <w:proofErr w:type="spellStart"/>
            <w:r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Pr="00B80549">
              <w:rPr>
                <w:szCs w:val="24"/>
              </w:rPr>
              <w:t xml:space="preserve">. </w:t>
            </w:r>
            <w:proofErr w:type="spellStart"/>
            <w:r w:rsidR="00BC43F3">
              <w:rPr>
                <w:szCs w:val="24"/>
              </w:rPr>
              <w:t>Хатарен</w:t>
            </w:r>
            <w:proofErr w:type="spellEnd"/>
            <w:r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6CAA6DE9" w:rsidR="00295641" w:rsidRPr="00DD6C04" w:rsidRDefault="00BC43F3" w:rsidP="003D568B">
            <w:r>
              <w:t>6,4 км</w:t>
            </w:r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48824B59" w:rsidR="003D568B" w:rsidRPr="003D568B" w:rsidRDefault="00BC43F3" w:rsidP="00764F6F">
            <w:pPr>
              <w:pStyle w:val="1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</w:rPr>
              <w:t>Хатарен</w:t>
            </w:r>
            <w:proofErr w:type="spellEnd"/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764F6F" w:rsidRDefault="003D568B" w:rsidP="00B13CC8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715B4695" w:rsidR="003D568B" w:rsidRPr="003D568B" w:rsidRDefault="00BC43F3" w:rsidP="00BC43F3">
            <w:pPr>
              <w:pStyle w:val="1"/>
              <w:rPr>
                <w:szCs w:val="24"/>
              </w:rPr>
            </w:pPr>
            <w:r>
              <w:rPr>
                <w:color w:val="000000"/>
                <w:szCs w:val="24"/>
              </w:rPr>
              <w:t>14</w:t>
            </w:r>
            <w:r w:rsidR="003D568B" w:rsidRPr="003D568B">
              <w:rPr>
                <w:color w:val="000000"/>
                <w:szCs w:val="24"/>
              </w:rPr>
              <w:t xml:space="preserve"> км по </w:t>
            </w:r>
            <w:r>
              <w:rPr>
                <w:rStyle w:val="10"/>
                <w:rFonts w:eastAsiaTheme="minorHAnsi"/>
              </w:rPr>
              <w:t xml:space="preserve">левому берегу реки </w:t>
            </w:r>
            <w:proofErr w:type="spellStart"/>
            <w:r>
              <w:rPr>
                <w:rStyle w:val="10"/>
                <w:rFonts w:eastAsiaTheme="minorHAnsi"/>
              </w:rPr>
              <w:t>Омчикчан</w:t>
            </w:r>
            <w:proofErr w:type="spellEnd"/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764F6F" w:rsidRDefault="003D568B" w:rsidP="00B13CC8">
            <w:pPr>
              <w:pStyle w:val="1"/>
              <w:rPr>
                <w:b/>
                <w:szCs w:val="24"/>
              </w:rPr>
            </w:pPr>
            <w:r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 xml:space="preserve">Речной </w:t>
            </w:r>
            <w:proofErr w:type="spellStart"/>
            <w:r w:rsidRPr="00573350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Длина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5E9C57FA" w:rsidR="003D568B" w:rsidRPr="003D568B" w:rsidRDefault="00BC43F3" w:rsidP="00F97861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7,6</w:t>
            </w:r>
            <w:r w:rsidR="003D568B" w:rsidRPr="003D568B">
              <w:rPr>
                <w:color w:val="000000"/>
                <w:szCs w:val="24"/>
              </w:rPr>
              <w:t xml:space="preserve">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45A01904" w:rsidR="003D568B" w:rsidRPr="003D568B" w:rsidRDefault="00BC43F3" w:rsidP="00BC43F3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17</w:t>
            </w:r>
            <w:r w:rsidR="003D568B" w:rsidRPr="003D568B">
              <w:rPr>
                <w:szCs w:val="24"/>
              </w:rPr>
              <w:t>,</w:t>
            </w:r>
            <w:r>
              <w:rPr>
                <w:szCs w:val="24"/>
              </w:rPr>
              <w:t>2</w:t>
            </w:r>
            <w:r w:rsidR="003D568B" w:rsidRPr="003D568B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BC43F3" w:rsidRPr="002E6E74" w14:paraId="2CB61F2F" w14:textId="77777777" w:rsidTr="003C6154">
        <w:trPr>
          <w:trHeight w:val="54"/>
        </w:trPr>
        <w:tc>
          <w:tcPr>
            <w:tcW w:w="1691" w:type="dxa"/>
          </w:tcPr>
          <w:p w14:paraId="695602FB" w14:textId="1E013715" w:rsidR="00BC43F3" w:rsidRPr="002E6E74" w:rsidRDefault="00BC43F3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(1)</w:t>
            </w:r>
          </w:p>
        </w:tc>
        <w:tc>
          <w:tcPr>
            <w:tcW w:w="1558" w:type="dxa"/>
          </w:tcPr>
          <w:p w14:paraId="23BD3BBD" w14:textId="2FAAE125" w:rsidR="00BC43F3" w:rsidRPr="002E6E74" w:rsidRDefault="00BC43F3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2DA9925C" w14:textId="498C0AFA" w:rsidR="00BC43F3" w:rsidRPr="002E6E74" w:rsidRDefault="00BC43F3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5D609EF3" w14:textId="1C8DFE0D" w:rsidR="00BC43F3" w:rsidRPr="002E6E74" w:rsidRDefault="00BC43F3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5EBEADB6" w14:textId="0E57FB6A" w:rsidR="00BC43F3" w:rsidRPr="002E6E74" w:rsidRDefault="00BC43F3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541B0C5D" w14:textId="6054B7F2" w:rsidR="00BC43F3" w:rsidRPr="002E6E74" w:rsidRDefault="00BC43F3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0AEBC01" w14:textId="77777777" w:rsidTr="003C6154">
        <w:trPr>
          <w:trHeight w:val="54"/>
        </w:trPr>
        <w:tc>
          <w:tcPr>
            <w:tcW w:w="1691" w:type="dxa"/>
          </w:tcPr>
          <w:p w14:paraId="3F069188" w14:textId="7A6F530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7A09F607" w14:textId="1BD0CCC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722691.31</w:t>
            </w:r>
          </w:p>
        </w:tc>
        <w:tc>
          <w:tcPr>
            <w:tcW w:w="1562" w:type="dxa"/>
          </w:tcPr>
          <w:p w14:paraId="6B3072C3" w14:textId="344D69D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3367210.95</w:t>
            </w:r>
          </w:p>
        </w:tc>
        <w:tc>
          <w:tcPr>
            <w:tcW w:w="2134" w:type="dxa"/>
          </w:tcPr>
          <w:p w14:paraId="3CAF8539" w14:textId="18E1BAF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96A237" w14:textId="26CD69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D9EEE7" w14:textId="3159C9D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42094A7" w14:textId="77777777" w:rsidTr="003C6154">
        <w:trPr>
          <w:trHeight w:val="54"/>
        </w:trPr>
        <w:tc>
          <w:tcPr>
            <w:tcW w:w="1691" w:type="dxa"/>
          </w:tcPr>
          <w:p w14:paraId="4721F209" w14:textId="50F3BB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7C4F20ED" w14:textId="317318F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722691.46</w:t>
            </w:r>
          </w:p>
        </w:tc>
        <w:tc>
          <w:tcPr>
            <w:tcW w:w="1562" w:type="dxa"/>
          </w:tcPr>
          <w:p w14:paraId="02AF2641" w14:textId="2790812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3367197.99</w:t>
            </w:r>
          </w:p>
        </w:tc>
        <w:tc>
          <w:tcPr>
            <w:tcW w:w="2134" w:type="dxa"/>
          </w:tcPr>
          <w:p w14:paraId="145B2C5C" w14:textId="6DB7D0C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C1875D" w14:textId="3FD1DFD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72BF46" w14:textId="71857B7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63FB59D" w14:textId="77777777" w:rsidTr="003C6154">
        <w:trPr>
          <w:trHeight w:val="54"/>
        </w:trPr>
        <w:tc>
          <w:tcPr>
            <w:tcW w:w="1691" w:type="dxa"/>
          </w:tcPr>
          <w:p w14:paraId="1215A211" w14:textId="65273E7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62F71C0C" w14:textId="2D956EA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722691.68</w:t>
            </w:r>
          </w:p>
        </w:tc>
        <w:tc>
          <w:tcPr>
            <w:tcW w:w="1562" w:type="dxa"/>
          </w:tcPr>
          <w:p w14:paraId="3CFBE934" w14:textId="58C287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3367191.63</w:t>
            </w:r>
          </w:p>
        </w:tc>
        <w:tc>
          <w:tcPr>
            <w:tcW w:w="2134" w:type="dxa"/>
          </w:tcPr>
          <w:p w14:paraId="272E387F" w14:textId="39E7926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3A3A5A" w14:textId="03E975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DD5CD8" w14:textId="2E4EA7A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75489FE" w14:textId="77777777" w:rsidTr="003C6154">
        <w:trPr>
          <w:trHeight w:val="54"/>
        </w:trPr>
        <w:tc>
          <w:tcPr>
            <w:tcW w:w="1691" w:type="dxa"/>
          </w:tcPr>
          <w:p w14:paraId="07264DB9" w14:textId="613EC76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638075B7" w14:textId="4074134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722691.89</w:t>
            </w:r>
          </w:p>
        </w:tc>
        <w:tc>
          <w:tcPr>
            <w:tcW w:w="1562" w:type="dxa"/>
          </w:tcPr>
          <w:p w14:paraId="5230E092" w14:textId="4015783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3367185.27</w:t>
            </w:r>
          </w:p>
        </w:tc>
        <w:tc>
          <w:tcPr>
            <w:tcW w:w="2134" w:type="dxa"/>
          </w:tcPr>
          <w:p w14:paraId="38241AE1" w14:textId="12B1D0D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27FB69" w14:textId="4AA683E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E4C48A" w14:textId="71200C8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541B728" w14:textId="77777777" w:rsidTr="003C6154">
        <w:trPr>
          <w:trHeight w:val="54"/>
        </w:trPr>
        <w:tc>
          <w:tcPr>
            <w:tcW w:w="1691" w:type="dxa"/>
          </w:tcPr>
          <w:p w14:paraId="11764D26" w14:textId="751C6D1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027A5F09" w14:textId="5E9128D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722690.49</w:t>
            </w:r>
          </w:p>
        </w:tc>
        <w:tc>
          <w:tcPr>
            <w:tcW w:w="1562" w:type="dxa"/>
          </w:tcPr>
          <w:p w14:paraId="2B9C8089" w14:textId="01D8060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3367177.01</w:t>
            </w:r>
          </w:p>
        </w:tc>
        <w:tc>
          <w:tcPr>
            <w:tcW w:w="2134" w:type="dxa"/>
          </w:tcPr>
          <w:p w14:paraId="2DFBDE51" w14:textId="576C69E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8C8C0A" w14:textId="752691B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E52177" w14:textId="63B0F41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5B16D35" w14:textId="77777777" w:rsidTr="003C6154">
        <w:trPr>
          <w:trHeight w:val="54"/>
        </w:trPr>
        <w:tc>
          <w:tcPr>
            <w:tcW w:w="1691" w:type="dxa"/>
          </w:tcPr>
          <w:p w14:paraId="573BF284" w14:textId="12B776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31D3A1E6" w14:textId="234ADE9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722689.82</w:t>
            </w:r>
          </w:p>
        </w:tc>
        <w:tc>
          <w:tcPr>
            <w:tcW w:w="1562" w:type="dxa"/>
          </w:tcPr>
          <w:p w14:paraId="1EF6B645" w14:textId="0A499C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3367171.94</w:t>
            </w:r>
          </w:p>
        </w:tc>
        <w:tc>
          <w:tcPr>
            <w:tcW w:w="2134" w:type="dxa"/>
          </w:tcPr>
          <w:p w14:paraId="79BB3401" w14:textId="451201F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C6FA62" w14:textId="5EE1A31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804A5B" w14:textId="11398A3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540522D" w14:textId="77777777" w:rsidTr="003C6154">
        <w:trPr>
          <w:trHeight w:val="54"/>
        </w:trPr>
        <w:tc>
          <w:tcPr>
            <w:tcW w:w="1691" w:type="dxa"/>
          </w:tcPr>
          <w:p w14:paraId="1C0C0F3E" w14:textId="6F9D87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15B16C0F" w14:textId="0952DD7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722688.18</w:t>
            </w:r>
          </w:p>
        </w:tc>
        <w:tc>
          <w:tcPr>
            <w:tcW w:w="1562" w:type="dxa"/>
          </w:tcPr>
          <w:p w14:paraId="528B2735" w14:textId="4B0796C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3367166.71</w:t>
            </w:r>
          </w:p>
        </w:tc>
        <w:tc>
          <w:tcPr>
            <w:tcW w:w="2134" w:type="dxa"/>
          </w:tcPr>
          <w:p w14:paraId="3F6BF917" w14:textId="7D2FCA4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3FC338" w14:textId="2D70B16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310959" w14:textId="5753B17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0C723B0" w14:textId="77777777" w:rsidTr="003C6154">
        <w:trPr>
          <w:trHeight w:val="54"/>
        </w:trPr>
        <w:tc>
          <w:tcPr>
            <w:tcW w:w="1691" w:type="dxa"/>
          </w:tcPr>
          <w:p w14:paraId="068A3028" w14:textId="72B0D4C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7E660FB9" w14:textId="04DEC45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722684.28</w:t>
            </w:r>
          </w:p>
        </w:tc>
        <w:tc>
          <w:tcPr>
            <w:tcW w:w="1562" w:type="dxa"/>
          </w:tcPr>
          <w:p w14:paraId="2C7617F5" w14:textId="711EDC8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3367155.37</w:t>
            </w:r>
          </w:p>
        </w:tc>
        <w:tc>
          <w:tcPr>
            <w:tcW w:w="2134" w:type="dxa"/>
          </w:tcPr>
          <w:p w14:paraId="4981CD1F" w14:textId="47FFE7B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A7042B" w14:textId="3F6A015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579A4D" w14:textId="60C1817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2FB9F71" w14:textId="77777777" w:rsidTr="003C6154">
        <w:trPr>
          <w:trHeight w:val="54"/>
        </w:trPr>
        <w:tc>
          <w:tcPr>
            <w:tcW w:w="1691" w:type="dxa"/>
          </w:tcPr>
          <w:p w14:paraId="53ADD7C4" w14:textId="1A2088F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4F3B6174" w14:textId="6D33608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722676.03</w:t>
            </w:r>
          </w:p>
        </w:tc>
        <w:tc>
          <w:tcPr>
            <w:tcW w:w="1562" w:type="dxa"/>
          </w:tcPr>
          <w:p w14:paraId="34168485" w14:textId="670B952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3367141.18</w:t>
            </w:r>
          </w:p>
        </w:tc>
        <w:tc>
          <w:tcPr>
            <w:tcW w:w="2134" w:type="dxa"/>
          </w:tcPr>
          <w:p w14:paraId="5EE6B2F0" w14:textId="4265DF2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6B8C1C" w14:textId="592E707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EAEFBA" w14:textId="659CB5B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BE95FF9" w14:textId="77777777" w:rsidTr="003C6154">
        <w:trPr>
          <w:trHeight w:val="54"/>
        </w:trPr>
        <w:tc>
          <w:tcPr>
            <w:tcW w:w="1691" w:type="dxa"/>
          </w:tcPr>
          <w:p w14:paraId="04CCF1AC" w14:textId="631388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45600FA7" w14:textId="7F576E8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722665.59</w:t>
            </w:r>
          </w:p>
        </w:tc>
        <w:tc>
          <w:tcPr>
            <w:tcW w:w="1562" w:type="dxa"/>
          </w:tcPr>
          <w:p w14:paraId="11454E0A" w14:textId="583925E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3367120.62</w:t>
            </w:r>
          </w:p>
        </w:tc>
        <w:tc>
          <w:tcPr>
            <w:tcW w:w="2134" w:type="dxa"/>
          </w:tcPr>
          <w:p w14:paraId="2ACF9D57" w14:textId="236F495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D3E5EC" w14:textId="7F5C3F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288E56" w14:textId="10F74FD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1A5D579" w14:textId="77777777" w:rsidTr="003C6154">
        <w:trPr>
          <w:trHeight w:val="54"/>
        </w:trPr>
        <w:tc>
          <w:tcPr>
            <w:tcW w:w="1691" w:type="dxa"/>
          </w:tcPr>
          <w:p w14:paraId="19D017C2" w14:textId="11FB62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5F2C2226" w14:textId="73FE45F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722656.23</w:t>
            </w:r>
          </w:p>
        </w:tc>
        <w:tc>
          <w:tcPr>
            <w:tcW w:w="1562" w:type="dxa"/>
          </w:tcPr>
          <w:p w14:paraId="3B27003E" w14:textId="7CCE74B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3367113.00</w:t>
            </w:r>
          </w:p>
        </w:tc>
        <w:tc>
          <w:tcPr>
            <w:tcW w:w="2134" w:type="dxa"/>
          </w:tcPr>
          <w:p w14:paraId="62412EB3" w14:textId="17613B1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A9839B" w14:textId="0823F53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2AD7CD" w14:textId="6683D4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2CCCCE3" w14:textId="77777777" w:rsidTr="003C6154">
        <w:trPr>
          <w:trHeight w:val="54"/>
        </w:trPr>
        <w:tc>
          <w:tcPr>
            <w:tcW w:w="1691" w:type="dxa"/>
          </w:tcPr>
          <w:p w14:paraId="3EBD1902" w14:textId="15DD00A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77752C0D" w14:textId="5A6FA90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722647.08</w:t>
            </w:r>
          </w:p>
        </w:tc>
        <w:tc>
          <w:tcPr>
            <w:tcW w:w="1562" w:type="dxa"/>
          </w:tcPr>
          <w:p w14:paraId="6527F61E" w14:textId="08B3D2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3367106.83</w:t>
            </w:r>
          </w:p>
        </w:tc>
        <w:tc>
          <w:tcPr>
            <w:tcW w:w="2134" w:type="dxa"/>
          </w:tcPr>
          <w:p w14:paraId="4919BF6E" w14:textId="75ABB05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D1B354" w14:textId="56998C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D98B96" w14:textId="5BB92E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B1A4702" w14:textId="77777777" w:rsidTr="003C6154">
        <w:trPr>
          <w:trHeight w:val="54"/>
        </w:trPr>
        <w:tc>
          <w:tcPr>
            <w:tcW w:w="1691" w:type="dxa"/>
          </w:tcPr>
          <w:p w14:paraId="0099D13B" w14:textId="3A23030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27FC66E7" w14:textId="6C37DB3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722641.76</w:t>
            </w:r>
          </w:p>
        </w:tc>
        <w:tc>
          <w:tcPr>
            <w:tcW w:w="1562" w:type="dxa"/>
          </w:tcPr>
          <w:p w14:paraId="190474AD" w14:textId="35E1A53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3367103.93</w:t>
            </w:r>
          </w:p>
        </w:tc>
        <w:tc>
          <w:tcPr>
            <w:tcW w:w="2134" w:type="dxa"/>
          </w:tcPr>
          <w:p w14:paraId="5AFCDE23" w14:textId="2C8D3A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E2B946" w14:textId="4110E2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EA7869" w14:textId="3FBCF97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876B6AE" w14:textId="77777777" w:rsidTr="003C6154">
        <w:trPr>
          <w:trHeight w:val="54"/>
        </w:trPr>
        <w:tc>
          <w:tcPr>
            <w:tcW w:w="1691" w:type="dxa"/>
          </w:tcPr>
          <w:p w14:paraId="1B03BFD8" w14:textId="2D4B1E6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79E37A09" w14:textId="35D9620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722640.49</w:t>
            </w:r>
          </w:p>
        </w:tc>
        <w:tc>
          <w:tcPr>
            <w:tcW w:w="1562" w:type="dxa"/>
          </w:tcPr>
          <w:p w14:paraId="26CDB0CB" w14:textId="6F928AD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3367102.00</w:t>
            </w:r>
          </w:p>
        </w:tc>
        <w:tc>
          <w:tcPr>
            <w:tcW w:w="2134" w:type="dxa"/>
          </w:tcPr>
          <w:p w14:paraId="3C042973" w14:textId="63E66F2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B6E21E" w14:textId="1A439C8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D5B5C" w14:textId="2ED829E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690BA8A" w14:textId="77777777" w:rsidTr="003C6154">
        <w:trPr>
          <w:trHeight w:val="54"/>
        </w:trPr>
        <w:tc>
          <w:tcPr>
            <w:tcW w:w="1691" w:type="dxa"/>
          </w:tcPr>
          <w:p w14:paraId="6B27F618" w14:textId="59513E6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7718D74C" w14:textId="1CD3384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722633.30</w:t>
            </w:r>
          </w:p>
        </w:tc>
        <w:tc>
          <w:tcPr>
            <w:tcW w:w="1562" w:type="dxa"/>
          </w:tcPr>
          <w:p w14:paraId="0F08840F" w14:textId="6E22CD3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3367091.56</w:t>
            </w:r>
          </w:p>
        </w:tc>
        <w:tc>
          <w:tcPr>
            <w:tcW w:w="2134" w:type="dxa"/>
          </w:tcPr>
          <w:p w14:paraId="54BEFA41" w14:textId="4828880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938267" w14:textId="55F68F5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FE8DBF" w14:textId="6EE4E1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4B17338" w14:textId="77777777" w:rsidTr="003C6154">
        <w:trPr>
          <w:trHeight w:val="54"/>
        </w:trPr>
        <w:tc>
          <w:tcPr>
            <w:tcW w:w="1691" w:type="dxa"/>
          </w:tcPr>
          <w:p w14:paraId="501E4C43" w14:textId="769DED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3560807B" w14:textId="23A796E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722627.53</w:t>
            </w:r>
          </w:p>
        </w:tc>
        <w:tc>
          <w:tcPr>
            <w:tcW w:w="1562" w:type="dxa"/>
          </w:tcPr>
          <w:p w14:paraId="522DB5DD" w14:textId="6F53C8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3367084.71</w:t>
            </w:r>
          </w:p>
        </w:tc>
        <w:tc>
          <w:tcPr>
            <w:tcW w:w="2134" w:type="dxa"/>
          </w:tcPr>
          <w:p w14:paraId="3EA6CE8E" w14:textId="7C416D0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4EED50" w14:textId="7500EB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F2D3BB" w14:textId="3F6029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6EC674F" w14:textId="77777777" w:rsidTr="003C6154">
        <w:trPr>
          <w:trHeight w:val="54"/>
        </w:trPr>
        <w:tc>
          <w:tcPr>
            <w:tcW w:w="1691" w:type="dxa"/>
          </w:tcPr>
          <w:p w14:paraId="78C8DDAA" w14:textId="264404F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4CECAB95" w14:textId="1A8015B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722621.40</w:t>
            </w:r>
          </w:p>
        </w:tc>
        <w:tc>
          <w:tcPr>
            <w:tcW w:w="1562" w:type="dxa"/>
          </w:tcPr>
          <w:p w14:paraId="2E7F5177" w14:textId="3ECE8D2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3367076.53</w:t>
            </w:r>
          </w:p>
        </w:tc>
        <w:tc>
          <w:tcPr>
            <w:tcW w:w="2134" w:type="dxa"/>
          </w:tcPr>
          <w:p w14:paraId="65651001" w14:textId="1509484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23E508" w14:textId="2026164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16489D" w14:textId="703220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76082E6" w14:textId="77777777" w:rsidTr="003C6154">
        <w:trPr>
          <w:trHeight w:val="54"/>
        </w:trPr>
        <w:tc>
          <w:tcPr>
            <w:tcW w:w="1691" w:type="dxa"/>
          </w:tcPr>
          <w:p w14:paraId="673A6C0F" w14:textId="0C8A7A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47506B51" w14:textId="377A713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722617.43</w:t>
            </w:r>
          </w:p>
        </w:tc>
        <w:tc>
          <w:tcPr>
            <w:tcW w:w="1562" w:type="dxa"/>
          </w:tcPr>
          <w:p w14:paraId="7331E388" w14:textId="6F57036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3367068.36</w:t>
            </w:r>
          </w:p>
        </w:tc>
        <w:tc>
          <w:tcPr>
            <w:tcW w:w="2134" w:type="dxa"/>
          </w:tcPr>
          <w:p w14:paraId="5BF2C1D4" w14:textId="782B7DB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02D1BD" w14:textId="378368F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34EC79" w14:textId="475FAE1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78866E3" w14:textId="77777777" w:rsidTr="003C6154">
        <w:trPr>
          <w:trHeight w:val="54"/>
        </w:trPr>
        <w:tc>
          <w:tcPr>
            <w:tcW w:w="1691" w:type="dxa"/>
          </w:tcPr>
          <w:p w14:paraId="0938ACD5" w14:textId="66DFCDB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5E4B17C8" w14:textId="32E472C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722614.07</w:t>
            </w:r>
          </w:p>
        </w:tc>
        <w:tc>
          <w:tcPr>
            <w:tcW w:w="1562" w:type="dxa"/>
          </w:tcPr>
          <w:p w14:paraId="01DC3A89" w14:textId="0113E8B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3367062.35</w:t>
            </w:r>
          </w:p>
        </w:tc>
        <w:tc>
          <w:tcPr>
            <w:tcW w:w="2134" w:type="dxa"/>
          </w:tcPr>
          <w:p w14:paraId="78BE5C4D" w14:textId="73D3F66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E80191" w14:textId="25A05D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90F15E" w14:textId="143C6AD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5BEA7EC" w14:textId="77777777" w:rsidTr="003C6154">
        <w:trPr>
          <w:trHeight w:val="54"/>
        </w:trPr>
        <w:tc>
          <w:tcPr>
            <w:tcW w:w="1691" w:type="dxa"/>
          </w:tcPr>
          <w:p w14:paraId="68880388" w14:textId="3E3CE17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44FC71DD" w14:textId="40A1D50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722605.53</w:t>
            </w:r>
          </w:p>
        </w:tc>
        <w:tc>
          <w:tcPr>
            <w:tcW w:w="1562" w:type="dxa"/>
          </w:tcPr>
          <w:p w14:paraId="23A915FC" w14:textId="1B75C4E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3367050.68</w:t>
            </w:r>
          </w:p>
        </w:tc>
        <w:tc>
          <w:tcPr>
            <w:tcW w:w="2134" w:type="dxa"/>
          </w:tcPr>
          <w:p w14:paraId="28BD3133" w14:textId="1010CD6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154465" w14:textId="6FA5CF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EDD2D9" w14:textId="4709BF7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D2435C2" w14:textId="77777777" w:rsidTr="003C6154">
        <w:trPr>
          <w:trHeight w:val="54"/>
        </w:trPr>
        <w:tc>
          <w:tcPr>
            <w:tcW w:w="1691" w:type="dxa"/>
          </w:tcPr>
          <w:p w14:paraId="38F9087F" w14:textId="012F3C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44C7B213" w14:textId="0C34B3B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722591.91</w:t>
            </w:r>
          </w:p>
        </w:tc>
        <w:tc>
          <w:tcPr>
            <w:tcW w:w="1562" w:type="dxa"/>
          </w:tcPr>
          <w:p w14:paraId="3C0756BF" w14:textId="5CDF502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3367035.21</w:t>
            </w:r>
          </w:p>
        </w:tc>
        <w:tc>
          <w:tcPr>
            <w:tcW w:w="2134" w:type="dxa"/>
          </w:tcPr>
          <w:p w14:paraId="0097C10C" w14:textId="7E135B0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D58CCD" w14:textId="4798C0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876B18" w14:textId="4A15A42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8F56382" w14:textId="77777777" w:rsidTr="003C6154">
        <w:trPr>
          <w:trHeight w:val="54"/>
        </w:trPr>
        <w:tc>
          <w:tcPr>
            <w:tcW w:w="1691" w:type="dxa"/>
          </w:tcPr>
          <w:p w14:paraId="5A774893" w14:textId="68F7330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2D2812AF" w14:textId="6E6DE50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722585.65</w:t>
            </w:r>
          </w:p>
        </w:tc>
        <w:tc>
          <w:tcPr>
            <w:tcW w:w="1562" w:type="dxa"/>
          </w:tcPr>
          <w:p w14:paraId="756190E6" w14:textId="08F8AB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3367026.02</w:t>
            </w:r>
          </w:p>
        </w:tc>
        <w:tc>
          <w:tcPr>
            <w:tcW w:w="2134" w:type="dxa"/>
          </w:tcPr>
          <w:p w14:paraId="3B00B2C7" w14:textId="46E15C4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D75370" w14:textId="4E9E223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8ACAD" w14:textId="2392FBE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BF56A8F" w14:textId="77777777" w:rsidTr="003C6154">
        <w:trPr>
          <w:trHeight w:val="54"/>
        </w:trPr>
        <w:tc>
          <w:tcPr>
            <w:tcW w:w="1691" w:type="dxa"/>
          </w:tcPr>
          <w:p w14:paraId="4DC71CAB" w14:textId="610598A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6AA3A3B6" w14:textId="2EBD70E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722578.56</w:t>
            </w:r>
          </w:p>
        </w:tc>
        <w:tc>
          <w:tcPr>
            <w:tcW w:w="1562" w:type="dxa"/>
          </w:tcPr>
          <w:p w14:paraId="22CC63EC" w14:textId="34A0C63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3367014.00</w:t>
            </w:r>
          </w:p>
        </w:tc>
        <w:tc>
          <w:tcPr>
            <w:tcW w:w="2134" w:type="dxa"/>
          </w:tcPr>
          <w:p w14:paraId="1622104E" w14:textId="16E0778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D84353" w14:textId="3C5670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9B8978" w14:textId="5B28AA6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71A6EF3" w14:textId="77777777" w:rsidTr="003C6154">
        <w:trPr>
          <w:trHeight w:val="54"/>
        </w:trPr>
        <w:tc>
          <w:tcPr>
            <w:tcW w:w="1691" w:type="dxa"/>
          </w:tcPr>
          <w:p w14:paraId="58CF619D" w14:textId="4C1F509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26E09CAD" w14:textId="6863BBD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722573.87</w:t>
            </w:r>
          </w:p>
        </w:tc>
        <w:tc>
          <w:tcPr>
            <w:tcW w:w="1562" w:type="dxa"/>
          </w:tcPr>
          <w:p w14:paraId="11E76E1F" w14:textId="552A4B7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3367004.62</w:t>
            </w:r>
          </w:p>
        </w:tc>
        <w:tc>
          <w:tcPr>
            <w:tcW w:w="2134" w:type="dxa"/>
          </w:tcPr>
          <w:p w14:paraId="7678437F" w14:textId="529F34E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C24DBA" w14:textId="40BD86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2CDCAA" w14:textId="41CE0A1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EAC508F" w14:textId="77777777" w:rsidTr="003C6154">
        <w:trPr>
          <w:trHeight w:val="54"/>
        </w:trPr>
        <w:tc>
          <w:tcPr>
            <w:tcW w:w="1691" w:type="dxa"/>
          </w:tcPr>
          <w:p w14:paraId="14065535" w14:textId="539B335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51FF9B02" w14:textId="040EB0E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722570.86</w:t>
            </w:r>
          </w:p>
        </w:tc>
        <w:tc>
          <w:tcPr>
            <w:tcW w:w="1562" w:type="dxa"/>
          </w:tcPr>
          <w:p w14:paraId="55EA83E0" w14:textId="42A595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3366999.93</w:t>
            </w:r>
          </w:p>
        </w:tc>
        <w:tc>
          <w:tcPr>
            <w:tcW w:w="2134" w:type="dxa"/>
          </w:tcPr>
          <w:p w14:paraId="20D214A6" w14:textId="6569800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6EE9D7" w14:textId="1B60634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0DA629" w14:textId="5BCD8E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8D8690A" w14:textId="77777777" w:rsidTr="003C6154">
        <w:trPr>
          <w:trHeight w:val="54"/>
        </w:trPr>
        <w:tc>
          <w:tcPr>
            <w:tcW w:w="1691" w:type="dxa"/>
          </w:tcPr>
          <w:p w14:paraId="33E8C72B" w14:textId="614272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042D7E90" w14:textId="4D262EB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722565.34</w:t>
            </w:r>
          </w:p>
        </w:tc>
        <w:tc>
          <w:tcPr>
            <w:tcW w:w="1562" w:type="dxa"/>
          </w:tcPr>
          <w:p w14:paraId="605D07CB" w14:textId="4CDAC2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3366997.88</w:t>
            </w:r>
          </w:p>
        </w:tc>
        <w:tc>
          <w:tcPr>
            <w:tcW w:w="2134" w:type="dxa"/>
          </w:tcPr>
          <w:p w14:paraId="6C00DA66" w14:textId="7F6C2AE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C76B38" w14:textId="73B71D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694066" w14:textId="52ED4D4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A6C54DA" w14:textId="77777777" w:rsidTr="003C6154">
        <w:trPr>
          <w:trHeight w:val="54"/>
        </w:trPr>
        <w:tc>
          <w:tcPr>
            <w:tcW w:w="1691" w:type="dxa"/>
          </w:tcPr>
          <w:p w14:paraId="687D00E6" w14:textId="18FFFC2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</w:t>
            </w:r>
          </w:p>
        </w:tc>
        <w:tc>
          <w:tcPr>
            <w:tcW w:w="1558" w:type="dxa"/>
          </w:tcPr>
          <w:p w14:paraId="1E986926" w14:textId="2F79063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722555.24</w:t>
            </w:r>
          </w:p>
        </w:tc>
        <w:tc>
          <w:tcPr>
            <w:tcW w:w="1562" w:type="dxa"/>
          </w:tcPr>
          <w:p w14:paraId="5806985E" w14:textId="50EF24B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3367001.01</w:t>
            </w:r>
          </w:p>
        </w:tc>
        <w:tc>
          <w:tcPr>
            <w:tcW w:w="2134" w:type="dxa"/>
          </w:tcPr>
          <w:p w14:paraId="10102585" w14:textId="01618DE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7C0AD9" w14:textId="168D9A9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B91520" w14:textId="516FFA6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F79304C" w14:textId="77777777" w:rsidTr="003C6154">
        <w:trPr>
          <w:trHeight w:val="54"/>
        </w:trPr>
        <w:tc>
          <w:tcPr>
            <w:tcW w:w="1691" w:type="dxa"/>
          </w:tcPr>
          <w:p w14:paraId="64C393A3" w14:textId="273EB7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</w:t>
            </w:r>
          </w:p>
        </w:tc>
        <w:tc>
          <w:tcPr>
            <w:tcW w:w="1558" w:type="dxa"/>
          </w:tcPr>
          <w:p w14:paraId="3E03CDD3" w14:textId="2C12151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722553.32</w:t>
            </w:r>
          </w:p>
        </w:tc>
        <w:tc>
          <w:tcPr>
            <w:tcW w:w="1562" w:type="dxa"/>
          </w:tcPr>
          <w:p w14:paraId="32FBE9ED" w14:textId="4CC1108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3367005.82</w:t>
            </w:r>
          </w:p>
        </w:tc>
        <w:tc>
          <w:tcPr>
            <w:tcW w:w="2134" w:type="dxa"/>
          </w:tcPr>
          <w:p w14:paraId="0549ED83" w14:textId="25A3720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2967DA" w14:textId="0A59EA0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81BE95" w14:textId="367401E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DFA449C" w14:textId="77777777" w:rsidTr="003C6154">
        <w:trPr>
          <w:trHeight w:val="54"/>
        </w:trPr>
        <w:tc>
          <w:tcPr>
            <w:tcW w:w="1691" w:type="dxa"/>
          </w:tcPr>
          <w:p w14:paraId="750CB217" w14:textId="35270D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03191D03" w14:textId="3650330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722550.07</w:t>
            </w:r>
          </w:p>
        </w:tc>
        <w:tc>
          <w:tcPr>
            <w:tcW w:w="1562" w:type="dxa"/>
          </w:tcPr>
          <w:p w14:paraId="757AAAEB" w14:textId="3DC222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3367008.22</w:t>
            </w:r>
          </w:p>
        </w:tc>
        <w:tc>
          <w:tcPr>
            <w:tcW w:w="2134" w:type="dxa"/>
          </w:tcPr>
          <w:p w14:paraId="7DFBE75D" w14:textId="5BB93B3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E7E46E" w14:textId="6C2163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331D5D" w14:textId="57FF945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50A23BA" w14:textId="77777777" w:rsidTr="003C6154">
        <w:trPr>
          <w:trHeight w:val="54"/>
        </w:trPr>
        <w:tc>
          <w:tcPr>
            <w:tcW w:w="1691" w:type="dxa"/>
          </w:tcPr>
          <w:p w14:paraId="04057951" w14:textId="21099E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610BCA67" w14:textId="091AADF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722547.22</w:t>
            </w:r>
          </w:p>
        </w:tc>
        <w:tc>
          <w:tcPr>
            <w:tcW w:w="1562" w:type="dxa"/>
          </w:tcPr>
          <w:p w14:paraId="1C60B12E" w14:textId="5F90D4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3367007.50</w:t>
            </w:r>
          </w:p>
        </w:tc>
        <w:tc>
          <w:tcPr>
            <w:tcW w:w="2134" w:type="dxa"/>
          </w:tcPr>
          <w:p w14:paraId="4479EA6F" w14:textId="52397CD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236B0F" w14:textId="02778DA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CEE3E9" w14:textId="3F827DC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B63D3D0" w14:textId="77777777" w:rsidTr="003C6154">
        <w:trPr>
          <w:trHeight w:val="54"/>
        </w:trPr>
        <w:tc>
          <w:tcPr>
            <w:tcW w:w="1691" w:type="dxa"/>
          </w:tcPr>
          <w:p w14:paraId="6B0B6A75" w14:textId="6FC1C5E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2FFFFC19" w14:textId="77D1113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722535.65</w:t>
            </w:r>
          </w:p>
        </w:tc>
        <w:tc>
          <w:tcPr>
            <w:tcW w:w="1562" w:type="dxa"/>
          </w:tcPr>
          <w:p w14:paraId="0A770CA6" w14:textId="2A8D778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3367002.45</w:t>
            </w:r>
          </w:p>
        </w:tc>
        <w:tc>
          <w:tcPr>
            <w:tcW w:w="2134" w:type="dxa"/>
          </w:tcPr>
          <w:p w14:paraId="142CED50" w14:textId="102EE06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98C199" w14:textId="7163233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47D283" w14:textId="034AA20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117598E" w14:textId="77777777" w:rsidTr="003C6154">
        <w:trPr>
          <w:trHeight w:val="54"/>
        </w:trPr>
        <w:tc>
          <w:tcPr>
            <w:tcW w:w="1691" w:type="dxa"/>
          </w:tcPr>
          <w:p w14:paraId="573F090D" w14:textId="17D366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284B2498" w14:textId="2411A0B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722518.07</w:t>
            </w:r>
          </w:p>
        </w:tc>
        <w:tc>
          <w:tcPr>
            <w:tcW w:w="1562" w:type="dxa"/>
          </w:tcPr>
          <w:p w14:paraId="65C7B222" w14:textId="534E50A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3366993.68</w:t>
            </w:r>
          </w:p>
        </w:tc>
        <w:tc>
          <w:tcPr>
            <w:tcW w:w="2134" w:type="dxa"/>
          </w:tcPr>
          <w:p w14:paraId="3909B72A" w14:textId="7E7848B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C4A6EA" w14:textId="678B7E7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4444FC" w14:textId="6D7F3BD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51B6E22" w14:textId="77777777" w:rsidTr="003C6154">
        <w:trPr>
          <w:trHeight w:val="54"/>
        </w:trPr>
        <w:tc>
          <w:tcPr>
            <w:tcW w:w="1691" w:type="dxa"/>
          </w:tcPr>
          <w:p w14:paraId="31F732C9" w14:textId="385D0F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73641345" w14:textId="652C6D8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722506.53</w:t>
            </w:r>
          </w:p>
        </w:tc>
        <w:tc>
          <w:tcPr>
            <w:tcW w:w="1562" w:type="dxa"/>
          </w:tcPr>
          <w:p w14:paraId="61443E7E" w14:textId="74727A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3366987.33</w:t>
            </w:r>
          </w:p>
        </w:tc>
        <w:tc>
          <w:tcPr>
            <w:tcW w:w="2134" w:type="dxa"/>
          </w:tcPr>
          <w:p w14:paraId="121E4E5A" w14:textId="66DA411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B09FB9" w14:textId="5E006A1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EC4B8F" w14:textId="50F2166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B394775" w14:textId="77777777" w:rsidTr="003C6154">
        <w:trPr>
          <w:trHeight w:val="54"/>
        </w:trPr>
        <w:tc>
          <w:tcPr>
            <w:tcW w:w="1691" w:type="dxa"/>
          </w:tcPr>
          <w:p w14:paraId="494B7101" w14:textId="7F77048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6E3B1DAF" w14:textId="13F4C12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722498.66</w:t>
            </w:r>
          </w:p>
        </w:tc>
        <w:tc>
          <w:tcPr>
            <w:tcW w:w="1562" w:type="dxa"/>
          </w:tcPr>
          <w:p w14:paraId="6CEEB91C" w14:textId="2FA1B0A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3366977.86</w:t>
            </w:r>
          </w:p>
        </w:tc>
        <w:tc>
          <w:tcPr>
            <w:tcW w:w="2134" w:type="dxa"/>
          </w:tcPr>
          <w:p w14:paraId="1D404EA6" w14:textId="6901FF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160A4D" w14:textId="0CBAA5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95F734" w14:textId="6F656FA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7944D4A" w14:textId="77777777" w:rsidTr="003C6154">
        <w:trPr>
          <w:trHeight w:val="54"/>
        </w:trPr>
        <w:tc>
          <w:tcPr>
            <w:tcW w:w="1691" w:type="dxa"/>
          </w:tcPr>
          <w:p w14:paraId="4FE48617" w14:textId="0F66172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0CF8FA33" w14:textId="5A92219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722488.03</w:t>
            </w:r>
          </w:p>
        </w:tc>
        <w:tc>
          <w:tcPr>
            <w:tcW w:w="1562" w:type="dxa"/>
          </w:tcPr>
          <w:p w14:paraId="46A321D6" w14:textId="331F2D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3366962.48</w:t>
            </w:r>
          </w:p>
        </w:tc>
        <w:tc>
          <w:tcPr>
            <w:tcW w:w="2134" w:type="dxa"/>
          </w:tcPr>
          <w:p w14:paraId="7B55E821" w14:textId="4E2A98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B72E94" w14:textId="533BAF8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82AF84" w14:textId="33CA69F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F986B0E" w14:textId="77777777" w:rsidTr="003C6154">
        <w:trPr>
          <w:trHeight w:val="54"/>
        </w:trPr>
        <w:tc>
          <w:tcPr>
            <w:tcW w:w="1691" w:type="dxa"/>
          </w:tcPr>
          <w:p w14:paraId="66820726" w14:textId="354FCC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255934D7" w14:textId="51692BF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722479.38</w:t>
            </w:r>
          </w:p>
        </w:tc>
        <w:tc>
          <w:tcPr>
            <w:tcW w:w="1562" w:type="dxa"/>
          </w:tcPr>
          <w:p w14:paraId="6A4CF57E" w14:textId="4AC7FA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3366949.01</w:t>
            </w:r>
          </w:p>
        </w:tc>
        <w:tc>
          <w:tcPr>
            <w:tcW w:w="2134" w:type="dxa"/>
          </w:tcPr>
          <w:p w14:paraId="2572D75D" w14:textId="74EA3ED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BCD68A" w14:textId="597950F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F381D" w14:textId="1E24CB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CD16825" w14:textId="77777777" w:rsidTr="003C6154">
        <w:trPr>
          <w:trHeight w:val="54"/>
        </w:trPr>
        <w:tc>
          <w:tcPr>
            <w:tcW w:w="1691" w:type="dxa"/>
          </w:tcPr>
          <w:p w14:paraId="4D337113" w14:textId="7895226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4985CFA0" w14:textId="0C56279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722469.76</w:t>
            </w:r>
          </w:p>
        </w:tc>
        <w:tc>
          <w:tcPr>
            <w:tcW w:w="1562" w:type="dxa"/>
          </w:tcPr>
          <w:p w14:paraId="2D7B1248" w14:textId="603948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3366939.78</w:t>
            </w:r>
          </w:p>
        </w:tc>
        <w:tc>
          <w:tcPr>
            <w:tcW w:w="2134" w:type="dxa"/>
          </w:tcPr>
          <w:p w14:paraId="65790FDF" w14:textId="1098D0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62D54C" w14:textId="5182ABD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9DA50B" w14:textId="1D082B6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10FD2B0" w14:textId="77777777" w:rsidTr="003C6154">
        <w:trPr>
          <w:trHeight w:val="54"/>
        </w:trPr>
        <w:tc>
          <w:tcPr>
            <w:tcW w:w="1691" w:type="dxa"/>
          </w:tcPr>
          <w:p w14:paraId="60550131" w14:textId="47127E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381B92C3" w14:textId="2B98838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722461.69</w:t>
            </w:r>
          </w:p>
        </w:tc>
        <w:tc>
          <w:tcPr>
            <w:tcW w:w="1562" w:type="dxa"/>
          </w:tcPr>
          <w:p w14:paraId="14DA1424" w14:textId="14F9A25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3366929.01</w:t>
            </w:r>
          </w:p>
        </w:tc>
        <w:tc>
          <w:tcPr>
            <w:tcW w:w="2134" w:type="dxa"/>
          </w:tcPr>
          <w:p w14:paraId="0D435FA1" w14:textId="47D5991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B85FF4" w14:textId="685F6E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4603E1" w14:textId="302AD86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F1D5735" w14:textId="77777777" w:rsidTr="003C6154">
        <w:trPr>
          <w:trHeight w:val="54"/>
        </w:trPr>
        <w:tc>
          <w:tcPr>
            <w:tcW w:w="1691" w:type="dxa"/>
          </w:tcPr>
          <w:p w14:paraId="55F602B6" w14:textId="13A76A7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59D2DE73" w14:textId="18AB30E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722456.65</w:t>
            </w:r>
          </w:p>
        </w:tc>
        <w:tc>
          <w:tcPr>
            <w:tcW w:w="1562" w:type="dxa"/>
          </w:tcPr>
          <w:p w14:paraId="09ACD5EB" w14:textId="7A7F6B5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3366920.88</w:t>
            </w:r>
          </w:p>
        </w:tc>
        <w:tc>
          <w:tcPr>
            <w:tcW w:w="2134" w:type="dxa"/>
          </w:tcPr>
          <w:p w14:paraId="469760AD" w14:textId="054725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64B18D" w14:textId="15831BB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FC4CDC" w14:textId="61CA41C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EE4C586" w14:textId="77777777" w:rsidTr="003C6154">
        <w:trPr>
          <w:trHeight w:val="54"/>
        </w:trPr>
        <w:tc>
          <w:tcPr>
            <w:tcW w:w="1691" w:type="dxa"/>
          </w:tcPr>
          <w:p w14:paraId="1C515937" w14:textId="197A7FF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77D84DB9" w14:textId="0B8C223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722452.61</w:t>
            </w:r>
          </w:p>
        </w:tc>
        <w:tc>
          <w:tcPr>
            <w:tcW w:w="1562" w:type="dxa"/>
          </w:tcPr>
          <w:p w14:paraId="402A9BA2" w14:textId="1A0958A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3366912.99</w:t>
            </w:r>
          </w:p>
        </w:tc>
        <w:tc>
          <w:tcPr>
            <w:tcW w:w="2134" w:type="dxa"/>
          </w:tcPr>
          <w:p w14:paraId="3DA15F35" w14:textId="739A826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CE476C" w14:textId="0989F97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96EBE6" w14:textId="0D3540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18684F6" w14:textId="77777777" w:rsidTr="003C6154">
        <w:trPr>
          <w:trHeight w:val="54"/>
        </w:trPr>
        <w:tc>
          <w:tcPr>
            <w:tcW w:w="1691" w:type="dxa"/>
          </w:tcPr>
          <w:p w14:paraId="0BE82AD5" w14:textId="70A77C2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64BFE7E5" w14:textId="6452B32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722451.84</w:t>
            </w:r>
          </w:p>
        </w:tc>
        <w:tc>
          <w:tcPr>
            <w:tcW w:w="1562" w:type="dxa"/>
          </w:tcPr>
          <w:p w14:paraId="31303713" w14:textId="53AF572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3366904.34</w:t>
            </w:r>
          </w:p>
        </w:tc>
        <w:tc>
          <w:tcPr>
            <w:tcW w:w="2134" w:type="dxa"/>
          </w:tcPr>
          <w:p w14:paraId="21BDA98C" w14:textId="08AF3C4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1E2AF1" w14:textId="45A9143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62132E" w14:textId="027A3F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9BEF377" w14:textId="77777777" w:rsidTr="003C6154">
        <w:trPr>
          <w:trHeight w:val="54"/>
        </w:trPr>
        <w:tc>
          <w:tcPr>
            <w:tcW w:w="1691" w:type="dxa"/>
          </w:tcPr>
          <w:p w14:paraId="28B7B0CF" w14:textId="5D8F014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2A06CAC5" w14:textId="52320ED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722453.19</w:t>
            </w:r>
          </w:p>
        </w:tc>
        <w:tc>
          <w:tcPr>
            <w:tcW w:w="1562" w:type="dxa"/>
          </w:tcPr>
          <w:p w14:paraId="619DABAD" w14:textId="656F16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3366891.64</w:t>
            </w:r>
          </w:p>
        </w:tc>
        <w:tc>
          <w:tcPr>
            <w:tcW w:w="2134" w:type="dxa"/>
          </w:tcPr>
          <w:p w14:paraId="78CFE9F4" w14:textId="71C3185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4F3B3D" w14:textId="648AA2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A067E8" w14:textId="35922FB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0FFC720" w14:textId="77777777" w:rsidTr="003C6154">
        <w:trPr>
          <w:trHeight w:val="54"/>
        </w:trPr>
        <w:tc>
          <w:tcPr>
            <w:tcW w:w="1691" w:type="dxa"/>
          </w:tcPr>
          <w:p w14:paraId="5299B99D" w14:textId="7F86FE6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6E728FBA" w14:textId="78DA7ED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722457.99</w:t>
            </w:r>
          </w:p>
        </w:tc>
        <w:tc>
          <w:tcPr>
            <w:tcW w:w="1562" w:type="dxa"/>
          </w:tcPr>
          <w:p w14:paraId="3C00CEA7" w14:textId="714124F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3366881.04</w:t>
            </w:r>
          </w:p>
        </w:tc>
        <w:tc>
          <w:tcPr>
            <w:tcW w:w="2134" w:type="dxa"/>
          </w:tcPr>
          <w:p w14:paraId="0604AEB8" w14:textId="6B342BB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AF7858" w14:textId="4B7DDB6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A8CE50" w14:textId="3657DD9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BD3C667" w14:textId="77777777" w:rsidTr="003C6154">
        <w:trPr>
          <w:trHeight w:val="54"/>
        </w:trPr>
        <w:tc>
          <w:tcPr>
            <w:tcW w:w="1691" w:type="dxa"/>
          </w:tcPr>
          <w:p w14:paraId="04605C9C" w14:textId="666F547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7FCD74C1" w14:textId="5808BE3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722462.21</w:t>
            </w:r>
          </w:p>
        </w:tc>
        <w:tc>
          <w:tcPr>
            <w:tcW w:w="1562" w:type="dxa"/>
          </w:tcPr>
          <w:p w14:paraId="08051723" w14:textId="6275FB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3366866.41</w:t>
            </w:r>
          </w:p>
        </w:tc>
        <w:tc>
          <w:tcPr>
            <w:tcW w:w="2134" w:type="dxa"/>
          </w:tcPr>
          <w:p w14:paraId="46555954" w14:textId="632D0E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50CD85" w14:textId="52A4137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E957A2" w14:textId="7B8C82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932633C" w14:textId="77777777" w:rsidTr="003C6154">
        <w:trPr>
          <w:trHeight w:val="54"/>
        </w:trPr>
        <w:tc>
          <w:tcPr>
            <w:tcW w:w="1691" w:type="dxa"/>
          </w:tcPr>
          <w:p w14:paraId="6EDB4452" w14:textId="0D15B4D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6CD8F213" w14:textId="14C8416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722459.64</w:t>
            </w:r>
          </w:p>
        </w:tc>
        <w:tc>
          <w:tcPr>
            <w:tcW w:w="1562" w:type="dxa"/>
          </w:tcPr>
          <w:p w14:paraId="59CBBF82" w14:textId="6180D77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3366861.73</w:t>
            </w:r>
          </w:p>
        </w:tc>
        <w:tc>
          <w:tcPr>
            <w:tcW w:w="2134" w:type="dxa"/>
          </w:tcPr>
          <w:p w14:paraId="787EBAC3" w14:textId="26D6D70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CFB131" w14:textId="1B042FD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CD8349" w14:textId="0AAC0E1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9572DDC" w14:textId="77777777" w:rsidTr="003C6154">
        <w:trPr>
          <w:trHeight w:val="54"/>
        </w:trPr>
        <w:tc>
          <w:tcPr>
            <w:tcW w:w="1691" w:type="dxa"/>
          </w:tcPr>
          <w:p w14:paraId="26CBBDA9" w14:textId="608732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7137B21E" w14:textId="3DB99E6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722457.60</w:t>
            </w:r>
          </w:p>
        </w:tc>
        <w:tc>
          <w:tcPr>
            <w:tcW w:w="1562" w:type="dxa"/>
          </w:tcPr>
          <w:p w14:paraId="00B90BCF" w14:textId="14FF2D1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3366858.85</w:t>
            </w:r>
          </w:p>
        </w:tc>
        <w:tc>
          <w:tcPr>
            <w:tcW w:w="2134" w:type="dxa"/>
          </w:tcPr>
          <w:p w14:paraId="5606AEAF" w14:textId="1C708F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68490A" w14:textId="253E601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6E54B" w14:textId="64FA3C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733C045" w14:textId="77777777" w:rsidTr="003C6154">
        <w:trPr>
          <w:trHeight w:val="54"/>
        </w:trPr>
        <w:tc>
          <w:tcPr>
            <w:tcW w:w="1691" w:type="dxa"/>
          </w:tcPr>
          <w:p w14:paraId="170A6B97" w14:textId="4763FE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05CE447E" w14:textId="62374DC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722453.98</w:t>
            </w:r>
          </w:p>
        </w:tc>
        <w:tc>
          <w:tcPr>
            <w:tcW w:w="1562" w:type="dxa"/>
          </w:tcPr>
          <w:p w14:paraId="552657EF" w14:textId="7EAF549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3366856.06</w:t>
            </w:r>
          </w:p>
        </w:tc>
        <w:tc>
          <w:tcPr>
            <w:tcW w:w="2134" w:type="dxa"/>
          </w:tcPr>
          <w:p w14:paraId="3B085493" w14:textId="274CC6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A162B2" w14:textId="4756A6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541197" w14:textId="62321B2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D8A2ADF" w14:textId="77777777" w:rsidTr="003C6154">
        <w:trPr>
          <w:trHeight w:val="54"/>
        </w:trPr>
        <w:tc>
          <w:tcPr>
            <w:tcW w:w="1691" w:type="dxa"/>
          </w:tcPr>
          <w:p w14:paraId="172ADAFD" w14:textId="389BA2F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621FDE1C" w14:textId="45C71A5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722451.19</w:t>
            </w:r>
          </w:p>
        </w:tc>
        <w:tc>
          <w:tcPr>
            <w:tcW w:w="1562" w:type="dxa"/>
          </w:tcPr>
          <w:p w14:paraId="7B98B139" w14:textId="024B7D0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3366858.17</w:t>
            </w:r>
          </w:p>
        </w:tc>
        <w:tc>
          <w:tcPr>
            <w:tcW w:w="2134" w:type="dxa"/>
          </w:tcPr>
          <w:p w14:paraId="2BD3C029" w14:textId="2508A9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7FA04F" w14:textId="586A98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35F87A" w14:textId="0C57FDB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55B113A" w14:textId="77777777" w:rsidTr="003C6154">
        <w:trPr>
          <w:trHeight w:val="54"/>
        </w:trPr>
        <w:tc>
          <w:tcPr>
            <w:tcW w:w="1691" w:type="dxa"/>
          </w:tcPr>
          <w:p w14:paraId="2FFE8538" w14:textId="71B0BA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52497362" w14:textId="23F0D2C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722447.88</w:t>
            </w:r>
          </w:p>
        </w:tc>
        <w:tc>
          <w:tcPr>
            <w:tcW w:w="1562" w:type="dxa"/>
          </w:tcPr>
          <w:p w14:paraId="66DC5FB9" w14:textId="68D3721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3366859.00</w:t>
            </w:r>
          </w:p>
        </w:tc>
        <w:tc>
          <w:tcPr>
            <w:tcW w:w="2134" w:type="dxa"/>
          </w:tcPr>
          <w:p w14:paraId="2F513657" w14:textId="12CBB21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9E844A" w14:textId="2B7D0E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45FF2C" w14:textId="77AAC9A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4F3AFA7" w14:textId="77777777" w:rsidTr="003C6154">
        <w:trPr>
          <w:trHeight w:val="54"/>
        </w:trPr>
        <w:tc>
          <w:tcPr>
            <w:tcW w:w="1691" w:type="dxa"/>
          </w:tcPr>
          <w:p w14:paraId="23E9B684" w14:textId="73A6991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580BB334" w14:textId="594D12F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722443.81</w:t>
            </w:r>
          </w:p>
        </w:tc>
        <w:tc>
          <w:tcPr>
            <w:tcW w:w="1562" w:type="dxa"/>
          </w:tcPr>
          <w:p w14:paraId="53E6B625" w14:textId="7CDDDD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3366856.89</w:t>
            </w:r>
          </w:p>
        </w:tc>
        <w:tc>
          <w:tcPr>
            <w:tcW w:w="2134" w:type="dxa"/>
          </w:tcPr>
          <w:p w14:paraId="54E684A1" w14:textId="667652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7AF080" w14:textId="64583D1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93A70" w14:textId="282B8F6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A8901EF" w14:textId="77777777" w:rsidTr="003C6154">
        <w:trPr>
          <w:trHeight w:val="54"/>
        </w:trPr>
        <w:tc>
          <w:tcPr>
            <w:tcW w:w="1691" w:type="dxa"/>
          </w:tcPr>
          <w:p w14:paraId="373FD58E" w14:textId="351BF35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26F06A4D" w14:textId="0C53D97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722442.75</w:t>
            </w:r>
          </w:p>
        </w:tc>
        <w:tc>
          <w:tcPr>
            <w:tcW w:w="1562" w:type="dxa"/>
          </w:tcPr>
          <w:p w14:paraId="702ACAE9" w14:textId="07CAFAF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3366853.72</w:t>
            </w:r>
          </w:p>
        </w:tc>
        <w:tc>
          <w:tcPr>
            <w:tcW w:w="2134" w:type="dxa"/>
          </w:tcPr>
          <w:p w14:paraId="34B73CAA" w14:textId="110B4AF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9F0E83" w14:textId="7947F97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FC9FBE" w14:textId="593B11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43BB2E1" w14:textId="77777777" w:rsidTr="003C6154">
        <w:trPr>
          <w:trHeight w:val="54"/>
        </w:trPr>
        <w:tc>
          <w:tcPr>
            <w:tcW w:w="1691" w:type="dxa"/>
          </w:tcPr>
          <w:p w14:paraId="14726154" w14:textId="414A345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030C7EC1" w14:textId="56C5A67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722443.36</w:t>
            </w:r>
          </w:p>
        </w:tc>
        <w:tc>
          <w:tcPr>
            <w:tcW w:w="1562" w:type="dxa"/>
          </w:tcPr>
          <w:p w14:paraId="11675E2D" w14:textId="778F44E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3366850.55</w:t>
            </w:r>
          </w:p>
        </w:tc>
        <w:tc>
          <w:tcPr>
            <w:tcW w:w="2134" w:type="dxa"/>
          </w:tcPr>
          <w:p w14:paraId="45949055" w14:textId="4E52EB1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71EF42" w14:textId="5E11D2C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F4A3C7" w14:textId="6CCF2A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6F2856A" w14:textId="77777777" w:rsidTr="003C6154">
        <w:trPr>
          <w:trHeight w:val="54"/>
        </w:trPr>
        <w:tc>
          <w:tcPr>
            <w:tcW w:w="1691" w:type="dxa"/>
          </w:tcPr>
          <w:p w14:paraId="19FBD708" w14:textId="20F4F7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6D751742" w14:textId="70D7C5F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722445.09</w:t>
            </w:r>
          </w:p>
        </w:tc>
        <w:tc>
          <w:tcPr>
            <w:tcW w:w="1562" w:type="dxa"/>
          </w:tcPr>
          <w:p w14:paraId="400A3883" w14:textId="20D3700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3366845.95</w:t>
            </w:r>
          </w:p>
        </w:tc>
        <w:tc>
          <w:tcPr>
            <w:tcW w:w="2134" w:type="dxa"/>
          </w:tcPr>
          <w:p w14:paraId="6326C4E4" w14:textId="6A7D6C6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5C4DB8" w14:textId="68B547B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1E8574" w14:textId="0D8C57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F2222CC" w14:textId="77777777" w:rsidTr="003C6154">
        <w:trPr>
          <w:trHeight w:val="54"/>
        </w:trPr>
        <w:tc>
          <w:tcPr>
            <w:tcW w:w="1691" w:type="dxa"/>
          </w:tcPr>
          <w:p w14:paraId="5FA1A84C" w14:textId="3B9DCD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57C24B97" w14:textId="2FD3C08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722449.53</w:t>
            </w:r>
          </w:p>
        </w:tc>
        <w:tc>
          <w:tcPr>
            <w:tcW w:w="1562" w:type="dxa"/>
          </w:tcPr>
          <w:p w14:paraId="53DAD3D8" w14:textId="698E152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3366840.12</w:t>
            </w:r>
          </w:p>
        </w:tc>
        <w:tc>
          <w:tcPr>
            <w:tcW w:w="2134" w:type="dxa"/>
          </w:tcPr>
          <w:p w14:paraId="0CFDE634" w14:textId="0ACF04D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751F7A" w14:textId="42F8728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4542D8" w14:textId="504DC1F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B811DDF" w14:textId="77777777" w:rsidTr="003C6154">
        <w:trPr>
          <w:trHeight w:val="54"/>
        </w:trPr>
        <w:tc>
          <w:tcPr>
            <w:tcW w:w="1691" w:type="dxa"/>
          </w:tcPr>
          <w:p w14:paraId="10C00AC5" w14:textId="0363D9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3269D9B2" w14:textId="289D61B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722453.30</w:t>
            </w:r>
          </w:p>
        </w:tc>
        <w:tc>
          <w:tcPr>
            <w:tcW w:w="1562" w:type="dxa"/>
          </w:tcPr>
          <w:p w14:paraId="21D148FF" w14:textId="38B9A5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3366824.14</w:t>
            </w:r>
          </w:p>
        </w:tc>
        <w:tc>
          <w:tcPr>
            <w:tcW w:w="2134" w:type="dxa"/>
          </w:tcPr>
          <w:p w14:paraId="74EA357A" w14:textId="4521707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12772A" w14:textId="2EE5513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726B09" w14:textId="2E6A653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7FB6AA6" w14:textId="77777777" w:rsidTr="003C6154">
        <w:trPr>
          <w:trHeight w:val="54"/>
        </w:trPr>
        <w:tc>
          <w:tcPr>
            <w:tcW w:w="1691" w:type="dxa"/>
          </w:tcPr>
          <w:p w14:paraId="2A69EDD6" w14:textId="7337296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3CD5FF1D" w14:textId="263C897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722454.58</w:t>
            </w:r>
          </w:p>
        </w:tc>
        <w:tc>
          <w:tcPr>
            <w:tcW w:w="1562" w:type="dxa"/>
          </w:tcPr>
          <w:p w14:paraId="78A8C33D" w14:textId="7B71AE4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3366809.59</w:t>
            </w:r>
          </w:p>
        </w:tc>
        <w:tc>
          <w:tcPr>
            <w:tcW w:w="2134" w:type="dxa"/>
          </w:tcPr>
          <w:p w14:paraId="7D56F4D7" w14:textId="5336FDA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FBDBB6" w14:textId="7FACF9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28957B" w14:textId="29F278A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A317677" w14:textId="77777777" w:rsidTr="003C6154">
        <w:trPr>
          <w:trHeight w:val="54"/>
        </w:trPr>
        <w:tc>
          <w:tcPr>
            <w:tcW w:w="1691" w:type="dxa"/>
          </w:tcPr>
          <w:p w14:paraId="29EC1C02" w14:textId="169A768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61FB3A5D" w14:textId="3EC1842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722459.27</w:t>
            </w:r>
          </w:p>
        </w:tc>
        <w:tc>
          <w:tcPr>
            <w:tcW w:w="1562" w:type="dxa"/>
          </w:tcPr>
          <w:p w14:paraId="7DFAE01E" w14:textId="20F718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3366797.51</w:t>
            </w:r>
          </w:p>
        </w:tc>
        <w:tc>
          <w:tcPr>
            <w:tcW w:w="2134" w:type="dxa"/>
          </w:tcPr>
          <w:p w14:paraId="1C74D30A" w14:textId="4283BF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D0EEF0" w14:textId="53667E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6B51E5" w14:textId="1E091B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A6CFEC9" w14:textId="77777777" w:rsidTr="003C6154">
        <w:trPr>
          <w:trHeight w:val="54"/>
        </w:trPr>
        <w:tc>
          <w:tcPr>
            <w:tcW w:w="1691" w:type="dxa"/>
          </w:tcPr>
          <w:p w14:paraId="1D4A9918" w14:textId="4277538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51DFF739" w14:textId="76CCABF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722465.96</w:t>
            </w:r>
          </w:p>
        </w:tc>
        <w:tc>
          <w:tcPr>
            <w:tcW w:w="1562" w:type="dxa"/>
          </w:tcPr>
          <w:p w14:paraId="181C26D1" w14:textId="24EE5D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3366787.83</w:t>
            </w:r>
          </w:p>
        </w:tc>
        <w:tc>
          <w:tcPr>
            <w:tcW w:w="2134" w:type="dxa"/>
          </w:tcPr>
          <w:p w14:paraId="0B09E2FD" w14:textId="677E37C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55CD31" w14:textId="702DA6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AD9D01" w14:textId="2253B0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2815AAE" w14:textId="77777777" w:rsidTr="003C6154">
        <w:trPr>
          <w:trHeight w:val="54"/>
        </w:trPr>
        <w:tc>
          <w:tcPr>
            <w:tcW w:w="1691" w:type="dxa"/>
          </w:tcPr>
          <w:p w14:paraId="68B513CD" w14:textId="278087A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05C58C0C" w14:textId="08E1AFB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722477.27</w:t>
            </w:r>
          </w:p>
        </w:tc>
        <w:tc>
          <w:tcPr>
            <w:tcW w:w="1562" w:type="dxa"/>
          </w:tcPr>
          <w:p w14:paraId="069A6368" w14:textId="551FF93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3366776.59</w:t>
            </w:r>
          </w:p>
        </w:tc>
        <w:tc>
          <w:tcPr>
            <w:tcW w:w="2134" w:type="dxa"/>
          </w:tcPr>
          <w:p w14:paraId="6BE4455A" w14:textId="46A7BF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456CDB" w14:textId="2C6DE83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6DDB43" w14:textId="0F71353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0D92A89" w14:textId="77777777" w:rsidTr="003C6154">
        <w:trPr>
          <w:trHeight w:val="54"/>
        </w:trPr>
        <w:tc>
          <w:tcPr>
            <w:tcW w:w="1691" w:type="dxa"/>
          </w:tcPr>
          <w:p w14:paraId="05E10D12" w14:textId="76417F6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25BF1726" w14:textId="49C207C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722482.95</w:t>
            </w:r>
          </w:p>
        </w:tc>
        <w:tc>
          <w:tcPr>
            <w:tcW w:w="1562" w:type="dxa"/>
          </w:tcPr>
          <w:p w14:paraId="2EE7DBB5" w14:textId="33B2653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3366769.40</w:t>
            </w:r>
          </w:p>
        </w:tc>
        <w:tc>
          <w:tcPr>
            <w:tcW w:w="2134" w:type="dxa"/>
          </w:tcPr>
          <w:p w14:paraId="0FE46C80" w14:textId="5DE2DB9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231163" w14:textId="630EB7B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5EE738" w14:textId="46AB10D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517FE3E" w14:textId="77777777" w:rsidTr="003C6154">
        <w:trPr>
          <w:trHeight w:val="54"/>
        </w:trPr>
        <w:tc>
          <w:tcPr>
            <w:tcW w:w="1691" w:type="dxa"/>
          </w:tcPr>
          <w:p w14:paraId="3A921216" w14:textId="24815C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10CC9C94" w14:textId="11C0BBA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722485.43</w:t>
            </w:r>
          </w:p>
        </w:tc>
        <w:tc>
          <w:tcPr>
            <w:tcW w:w="1562" w:type="dxa"/>
          </w:tcPr>
          <w:p w14:paraId="149F914A" w14:textId="29EB5F5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3366766.86</w:t>
            </w:r>
          </w:p>
        </w:tc>
        <w:tc>
          <w:tcPr>
            <w:tcW w:w="2134" w:type="dxa"/>
          </w:tcPr>
          <w:p w14:paraId="48958E36" w14:textId="45B561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7D8EA7" w14:textId="5A6A3D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D658C2" w14:textId="38CAD9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6BA389E" w14:textId="77777777" w:rsidTr="003C6154">
        <w:trPr>
          <w:trHeight w:val="54"/>
        </w:trPr>
        <w:tc>
          <w:tcPr>
            <w:tcW w:w="1691" w:type="dxa"/>
          </w:tcPr>
          <w:p w14:paraId="4C4052F6" w14:textId="211ADB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</w:t>
            </w:r>
          </w:p>
        </w:tc>
        <w:tc>
          <w:tcPr>
            <w:tcW w:w="1558" w:type="dxa"/>
          </w:tcPr>
          <w:p w14:paraId="5ABB9330" w14:textId="1E633F4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722488.84</w:t>
            </w:r>
          </w:p>
        </w:tc>
        <w:tc>
          <w:tcPr>
            <w:tcW w:w="1562" w:type="dxa"/>
          </w:tcPr>
          <w:p w14:paraId="690A80E3" w14:textId="60802E3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3366765.25</w:t>
            </w:r>
          </w:p>
        </w:tc>
        <w:tc>
          <w:tcPr>
            <w:tcW w:w="2134" w:type="dxa"/>
          </w:tcPr>
          <w:p w14:paraId="52FF663F" w14:textId="307A95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025A4D" w14:textId="69CC0A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4F0688" w14:textId="53AA5B2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43AA0D9" w14:textId="77777777" w:rsidTr="003C6154">
        <w:trPr>
          <w:trHeight w:val="54"/>
        </w:trPr>
        <w:tc>
          <w:tcPr>
            <w:tcW w:w="1691" w:type="dxa"/>
          </w:tcPr>
          <w:p w14:paraId="362DBC23" w14:textId="68398E8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</w:t>
            </w:r>
          </w:p>
        </w:tc>
        <w:tc>
          <w:tcPr>
            <w:tcW w:w="1558" w:type="dxa"/>
          </w:tcPr>
          <w:p w14:paraId="13974F6D" w14:textId="031EC2B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722494.05</w:t>
            </w:r>
          </w:p>
        </w:tc>
        <w:tc>
          <w:tcPr>
            <w:tcW w:w="1562" w:type="dxa"/>
          </w:tcPr>
          <w:p w14:paraId="2ECED1BB" w14:textId="4E21AE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3366763.73</w:t>
            </w:r>
          </w:p>
        </w:tc>
        <w:tc>
          <w:tcPr>
            <w:tcW w:w="2134" w:type="dxa"/>
          </w:tcPr>
          <w:p w14:paraId="4F50B133" w14:textId="7D397F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AAC931" w14:textId="21EE5E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F54A92" w14:textId="50A66A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E2D29F7" w14:textId="77777777" w:rsidTr="003C6154">
        <w:trPr>
          <w:trHeight w:val="54"/>
        </w:trPr>
        <w:tc>
          <w:tcPr>
            <w:tcW w:w="1691" w:type="dxa"/>
          </w:tcPr>
          <w:p w14:paraId="333D31B5" w14:textId="25AFE96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4DA8C4CB" w14:textId="689929C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722502.20</w:t>
            </w:r>
          </w:p>
        </w:tc>
        <w:tc>
          <w:tcPr>
            <w:tcW w:w="1562" w:type="dxa"/>
          </w:tcPr>
          <w:p w14:paraId="5E9289FE" w14:textId="56E53EB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3366759.96</w:t>
            </w:r>
          </w:p>
        </w:tc>
        <w:tc>
          <w:tcPr>
            <w:tcW w:w="2134" w:type="dxa"/>
          </w:tcPr>
          <w:p w14:paraId="36C4C4D8" w14:textId="33A4CB6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C057B4" w14:textId="541AFF3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F167F0" w14:textId="2ABE871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3EF5DC0" w14:textId="77777777" w:rsidTr="003C6154">
        <w:trPr>
          <w:trHeight w:val="54"/>
        </w:trPr>
        <w:tc>
          <w:tcPr>
            <w:tcW w:w="1691" w:type="dxa"/>
          </w:tcPr>
          <w:p w14:paraId="3C12AB04" w14:textId="00EC707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33378660" w14:textId="09A30CF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722509.70</w:t>
            </w:r>
          </w:p>
        </w:tc>
        <w:tc>
          <w:tcPr>
            <w:tcW w:w="1562" w:type="dxa"/>
          </w:tcPr>
          <w:p w14:paraId="742ADF79" w14:textId="4F3494F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3366760.10</w:t>
            </w:r>
          </w:p>
        </w:tc>
        <w:tc>
          <w:tcPr>
            <w:tcW w:w="2134" w:type="dxa"/>
          </w:tcPr>
          <w:p w14:paraId="2BCC138E" w14:textId="2F432F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16E5F5" w14:textId="3F7C04E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80CAC3" w14:textId="13D50C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DE53E51" w14:textId="77777777" w:rsidTr="003C6154">
        <w:trPr>
          <w:trHeight w:val="54"/>
        </w:trPr>
        <w:tc>
          <w:tcPr>
            <w:tcW w:w="1691" w:type="dxa"/>
          </w:tcPr>
          <w:p w14:paraId="533D0878" w14:textId="6E9487A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677AC500" w14:textId="532631B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722517.43</w:t>
            </w:r>
          </w:p>
        </w:tc>
        <w:tc>
          <w:tcPr>
            <w:tcW w:w="1562" w:type="dxa"/>
          </w:tcPr>
          <w:p w14:paraId="6BE46FEF" w14:textId="7B4F38E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3366758.26</w:t>
            </w:r>
          </w:p>
        </w:tc>
        <w:tc>
          <w:tcPr>
            <w:tcW w:w="2134" w:type="dxa"/>
          </w:tcPr>
          <w:p w14:paraId="35A702FC" w14:textId="294647C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2A4B3F" w14:textId="083BE1E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959796" w14:textId="7C5526A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D7303C8" w14:textId="77777777" w:rsidTr="003C6154">
        <w:trPr>
          <w:trHeight w:val="54"/>
        </w:trPr>
        <w:tc>
          <w:tcPr>
            <w:tcW w:w="1691" w:type="dxa"/>
          </w:tcPr>
          <w:p w14:paraId="5EF28670" w14:textId="4065004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191C5D6B" w14:textId="7DC8579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722522.95</w:t>
            </w:r>
          </w:p>
        </w:tc>
        <w:tc>
          <w:tcPr>
            <w:tcW w:w="1562" w:type="dxa"/>
          </w:tcPr>
          <w:p w14:paraId="70388678" w14:textId="09D443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3366755.62</w:t>
            </w:r>
          </w:p>
        </w:tc>
        <w:tc>
          <w:tcPr>
            <w:tcW w:w="2134" w:type="dxa"/>
          </w:tcPr>
          <w:p w14:paraId="438B9710" w14:textId="2F23AA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2F2930" w14:textId="065518C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4BF13F" w14:textId="09A3AE8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976421E" w14:textId="77777777" w:rsidTr="003C6154">
        <w:trPr>
          <w:trHeight w:val="54"/>
        </w:trPr>
        <w:tc>
          <w:tcPr>
            <w:tcW w:w="1691" w:type="dxa"/>
          </w:tcPr>
          <w:p w14:paraId="25E58498" w14:textId="28D365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711C87DE" w14:textId="50EE4DB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722539.44</w:t>
            </w:r>
          </w:p>
        </w:tc>
        <w:tc>
          <w:tcPr>
            <w:tcW w:w="1562" w:type="dxa"/>
          </w:tcPr>
          <w:p w14:paraId="6E9548E1" w14:textId="612948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3366749.11</w:t>
            </w:r>
          </w:p>
        </w:tc>
        <w:tc>
          <w:tcPr>
            <w:tcW w:w="2134" w:type="dxa"/>
          </w:tcPr>
          <w:p w14:paraId="7019DBE4" w14:textId="07D7746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15B948" w14:textId="6F98E6F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71D7F1" w14:textId="57E2366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12D9F92" w14:textId="77777777" w:rsidTr="003C6154">
        <w:trPr>
          <w:trHeight w:val="54"/>
        </w:trPr>
        <w:tc>
          <w:tcPr>
            <w:tcW w:w="1691" w:type="dxa"/>
          </w:tcPr>
          <w:p w14:paraId="04ADE56E" w14:textId="3E4F750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1E476157" w14:textId="0949C1A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722556.00</w:t>
            </w:r>
          </w:p>
        </w:tc>
        <w:tc>
          <w:tcPr>
            <w:tcW w:w="1562" w:type="dxa"/>
          </w:tcPr>
          <w:p w14:paraId="336DF8CF" w14:textId="6D97B06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3366739.93</w:t>
            </w:r>
          </w:p>
        </w:tc>
        <w:tc>
          <w:tcPr>
            <w:tcW w:w="2134" w:type="dxa"/>
          </w:tcPr>
          <w:p w14:paraId="1CEEEB80" w14:textId="6F58811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CD6039" w14:textId="315C54D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F13291" w14:textId="3E2FE36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3956BD0" w14:textId="77777777" w:rsidTr="003C6154">
        <w:trPr>
          <w:trHeight w:val="54"/>
        </w:trPr>
        <w:tc>
          <w:tcPr>
            <w:tcW w:w="1691" w:type="dxa"/>
          </w:tcPr>
          <w:p w14:paraId="79B404A2" w14:textId="4655F02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0A22BCC8" w14:textId="69EB60C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722580.80</w:t>
            </w:r>
          </w:p>
        </w:tc>
        <w:tc>
          <w:tcPr>
            <w:tcW w:w="1562" w:type="dxa"/>
          </w:tcPr>
          <w:p w14:paraId="71B0F6C8" w14:textId="05ECDD9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3366735.25</w:t>
            </w:r>
          </w:p>
        </w:tc>
        <w:tc>
          <w:tcPr>
            <w:tcW w:w="2134" w:type="dxa"/>
          </w:tcPr>
          <w:p w14:paraId="2CF8445A" w14:textId="6AFD597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630789" w14:textId="145D4CB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25009E" w14:textId="5A5514A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2972F72" w14:textId="77777777" w:rsidTr="003C6154">
        <w:trPr>
          <w:trHeight w:val="54"/>
        </w:trPr>
        <w:tc>
          <w:tcPr>
            <w:tcW w:w="1691" w:type="dxa"/>
          </w:tcPr>
          <w:p w14:paraId="372A6259" w14:textId="2D04178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700BD269" w14:textId="1107A4A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722603.03</w:t>
            </w:r>
          </w:p>
        </w:tc>
        <w:tc>
          <w:tcPr>
            <w:tcW w:w="1562" w:type="dxa"/>
          </w:tcPr>
          <w:p w14:paraId="1093FD6F" w14:textId="6D43A7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3366726.65</w:t>
            </w:r>
          </w:p>
        </w:tc>
        <w:tc>
          <w:tcPr>
            <w:tcW w:w="2134" w:type="dxa"/>
          </w:tcPr>
          <w:p w14:paraId="186E4565" w14:textId="578672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6904C3" w14:textId="5BDD89D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E89B36" w14:textId="5CFDB7D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E53C85D" w14:textId="77777777" w:rsidTr="003C6154">
        <w:trPr>
          <w:trHeight w:val="54"/>
        </w:trPr>
        <w:tc>
          <w:tcPr>
            <w:tcW w:w="1691" w:type="dxa"/>
          </w:tcPr>
          <w:p w14:paraId="5CB10A0A" w14:textId="4F3A7D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0EDB066A" w14:textId="11F1C41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722624.24</w:t>
            </w:r>
          </w:p>
        </w:tc>
        <w:tc>
          <w:tcPr>
            <w:tcW w:w="1562" w:type="dxa"/>
          </w:tcPr>
          <w:p w14:paraId="0391CFC0" w14:textId="02FD120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3366718.37</w:t>
            </w:r>
          </w:p>
        </w:tc>
        <w:tc>
          <w:tcPr>
            <w:tcW w:w="2134" w:type="dxa"/>
          </w:tcPr>
          <w:p w14:paraId="0BDBB7EB" w14:textId="41A8942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2B6A92" w14:textId="7B490D5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A41F5C" w14:textId="3C928E2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687CC73" w14:textId="77777777" w:rsidTr="003C6154">
        <w:trPr>
          <w:trHeight w:val="54"/>
        </w:trPr>
        <w:tc>
          <w:tcPr>
            <w:tcW w:w="1691" w:type="dxa"/>
          </w:tcPr>
          <w:p w14:paraId="1E135B0C" w14:textId="72BB17B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6798AC34" w14:textId="0E88B8D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722631.38</w:t>
            </w:r>
          </w:p>
        </w:tc>
        <w:tc>
          <w:tcPr>
            <w:tcW w:w="1562" w:type="dxa"/>
          </w:tcPr>
          <w:p w14:paraId="671346B7" w14:textId="2E2709C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3366714.97</w:t>
            </w:r>
          </w:p>
        </w:tc>
        <w:tc>
          <w:tcPr>
            <w:tcW w:w="2134" w:type="dxa"/>
          </w:tcPr>
          <w:p w14:paraId="698CD609" w14:textId="2AAE3D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FC0543" w14:textId="797B4D0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62CE0F" w14:textId="0A467E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713534A" w14:textId="77777777" w:rsidTr="003C6154">
        <w:trPr>
          <w:trHeight w:val="54"/>
        </w:trPr>
        <w:tc>
          <w:tcPr>
            <w:tcW w:w="1691" w:type="dxa"/>
          </w:tcPr>
          <w:p w14:paraId="6BA2B2B7" w14:textId="4B6F29E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5BAF140F" w14:textId="02A8667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722637.91</w:t>
            </w:r>
          </w:p>
        </w:tc>
        <w:tc>
          <w:tcPr>
            <w:tcW w:w="1562" w:type="dxa"/>
          </w:tcPr>
          <w:p w14:paraId="66A16DC5" w14:textId="116F459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3366712.19</w:t>
            </w:r>
          </w:p>
        </w:tc>
        <w:tc>
          <w:tcPr>
            <w:tcW w:w="2134" w:type="dxa"/>
          </w:tcPr>
          <w:p w14:paraId="59FD151A" w14:textId="74CC5B7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1F6DEB" w14:textId="5EDEA16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C8CAA8" w14:textId="1DE2C1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DE5674E" w14:textId="77777777" w:rsidTr="003C6154">
        <w:trPr>
          <w:trHeight w:val="54"/>
        </w:trPr>
        <w:tc>
          <w:tcPr>
            <w:tcW w:w="1691" w:type="dxa"/>
          </w:tcPr>
          <w:p w14:paraId="7A2BA147" w14:textId="24B8EFE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76D713A8" w14:textId="65D95A1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722643.76</w:t>
            </w:r>
          </w:p>
        </w:tc>
        <w:tc>
          <w:tcPr>
            <w:tcW w:w="1562" w:type="dxa"/>
          </w:tcPr>
          <w:p w14:paraId="3419FF68" w14:textId="5E6151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3366708.26</w:t>
            </w:r>
          </w:p>
        </w:tc>
        <w:tc>
          <w:tcPr>
            <w:tcW w:w="2134" w:type="dxa"/>
          </w:tcPr>
          <w:p w14:paraId="6467F77F" w14:textId="568E3F4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8E9E41" w14:textId="2A1EAF9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59D24C" w14:textId="7643B03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2437905" w14:textId="77777777" w:rsidTr="003C6154">
        <w:trPr>
          <w:trHeight w:val="54"/>
        </w:trPr>
        <w:tc>
          <w:tcPr>
            <w:tcW w:w="1691" w:type="dxa"/>
          </w:tcPr>
          <w:p w14:paraId="59E09C20" w14:textId="1186683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18D25105" w14:textId="6C58F70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722648.09</w:t>
            </w:r>
          </w:p>
        </w:tc>
        <w:tc>
          <w:tcPr>
            <w:tcW w:w="1562" w:type="dxa"/>
          </w:tcPr>
          <w:p w14:paraId="577AEBAE" w14:textId="2C0A64D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3366706.01</w:t>
            </w:r>
          </w:p>
        </w:tc>
        <w:tc>
          <w:tcPr>
            <w:tcW w:w="2134" w:type="dxa"/>
          </w:tcPr>
          <w:p w14:paraId="21B05B43" w14:textId="25CC8CD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A9E625" w14:textId="3344C9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EED3E2" w14:textId="70F553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3187D9D" w14:textId="77777777" w:rsidTr="003C6154">
        <w:trPr>
          <w:trHeight w:val="54"/>
        </w:trPr>
        <w:tc>
          <w:tcPr>
            <w:tcW w:w="1691" w:type="dxa"/>
          </w:tcPr>
          <w:p w14:paraId="73449B0D" w14:textId="0D97DA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29FD4945" w14:textId="15A3AB7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722652.19</w:t>
            </w:r>
          </w:p>
        </w:tc>
        <w:tc>
          <w:tcPr>
            <w:tcW w:w="1562" w:type="dxa"/>
          </w:tcPr>
          <w:p w14:paraId="74F0A62B" w14:textId="42F5D79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3366703.52</w:t>
            </w:r>
          </w:p>
        </w:tc>
        <w:tc>
          <w:tcPr>
            <w:tcW w:w="2134" w:type="dxa"/>
          </w:tcPr>
          <w:p w14:paraId="4F23B21C" w14:textId="6C5C69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74CAFE" w14:textId="30532B1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9C3E8D" w14:textId="01AA1BB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DB4E1B2" w14:textId="77777777" w:rsidTr="003C6154">
        <w:trPr>
          <w:trHeight w:val="54"/>
        </w:trPr>
        <w:tc>
          <w:tcPr>
            <w:tcW w:w="1691" w:type="dxa"/>
          </w:tcPr>
          <w:p w14:paraId="4AA615A8" w14:textId="5F43493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6099BD4C" w14:textId="335BF3B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722656.54</w:t>
            </w:r>
          </w:p>
        </w:tc>
        <w:tc>
          <w:tcPr>
            <w:tcW w:w="1562" w:type="dxa"/>
          </w:tcPr>
          <w:p w14:paraId="050002B3" w14:textId="69A139D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3366701.38</w:t>
            </w:r>
          </w:p>
        </w:tc>
        <w:tc>
          <w:tcPr>
            <w:tcW w:w="2134" w:type="dxa"/>
          </w:tcPr>
          <w:p w14:paraId="6C744AB1" w14:textId="693524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6254F2" w14:textId="36C742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61B04B" w14:textId="153E0C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19FD730" w14:textId="77777777" w:rsidTr="003C6154">
        <w:trPr>
          <w:trHeight w:val="54"/>
        </w:trPr>
        <w:tc>
          <w:tcPr>
            <w:tcW w:w="1691" w:type="dxa"/>
          </w:tcPr>
          <w:p w14:paraId="7A49C6A0" w14:textId="6C0EF6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7B55DAD6" w14:textId="1523953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722665.51</w:t>
            </w:r>
          </w:p>
        </w:tc>
        <w:tc>
          <w:tcPr>
            <w:tcW w:w="1562" w:type="dxa"/>
          </w:tcPr>
          <w:p w14:paraId="27B9478B" w14:textId="111FA6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3366695.97</w:t>
            </w:r>
          </w:p>
        </w:tc>
        <w:tc>
          <w:tcPr>
            <w:tcW w:w="2134" w:type="dxa"/>
          </w:tcPr>
          <w:p w14:paraId="09FA6675" w14:textId="063A1E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394A81" w14:textId="7EC1219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EC12F3" w14:textId="52339B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23DB5E4" w14:textId="77777777" w:rsidTr="003C6154">
        <w:trPr>
          <w:trHeight w:val="54"/>
        </w:trPr>
        <w:tc>
          <w:tcPr>
            <w:tcW w:w="1691" w:type="dxa"/>
          </w:tcPr>
          <w:p w14:paraId="4F25DEF5" w14:textId="7477CF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7AE72F20" w14:textId="3368317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722671.50</w:t>
            </w:r>
          </w:p>
        </w:tc>
        <w:tc>
          <w:tcPr>
            <w:tcW w:w="1562" w:type="dxa"/>
          </w:tcPr>
          <w:p w14:paraId="1207D278" w14:textId="3F3E6C7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3366693.92</w:t>
            </w:r>
          </w:p>
        </w:tc>
        <w:tc>
          <w:tcPr>
            <w:tcW w:w="2134" w:type="dxa"/>
          </w:tcPr>
          <w:p w14:paraId="5121F207" w14:textId="58D4AB1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4EC55F" w14:textId="71B537B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F68449" w14:textId="50288DC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CD242C7" w14:textId="77777777" w:rsidTr="003C6154">
        <w:trPr>
          <w:trHeight w:val="54"/>
        </w:trPr>
        <w:tc>
          <w:tcPr>
            <w:tcW w:w="1691" w:type="dxa"/>
          </w:tcPr>
          <w:p w14:paraId="4C00F2F1" w14:textId="2958D4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5B74E609" w14:textId="4FE067E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722677.42</w:t>
            </w:r>
          </w:p>
        </w:tc>
        <w:tc>
          <w:tcPr>
            <w:tcW w:w="1562" w:type="dxa"/>
          </w:tcPr>
          <w:p w14:paraId="2EA9C2FC" w14:textId="6EFF6BA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3366693.05</w:t>
            </w:r>
          </w:p>
        </w:tc>
        <w:tc>
          <w:tcPr>
            <w:tcW w:w="2134" w:type="dxa"/>
          </w:tcPr>
          <w:p w14:paraId="41A9FD9C" w14:textId="57D1B1D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732F20" w14:textId="22A187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E3B638" w14:textId="29D87B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AD7FE45" w14:textId="77777777" w:rsidTr="003C6154">
        <w:trPr>
          <w:trHeight w:val="54"/>
        </w:trPr>
        <w:tc>
          <w:tcPr>
            <w:tcW w:w="1691" w:type="dxa"/>
          </w:tcPr>
          <w:p w14:paraId="016D8E6E" w14:textId="0B4281C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62FDC296" w14:textId="1179413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722687.46</w:t>
            </w:r>
          </w:p>
        </w:tc>
        <w:tc>
          <w:tcPr>
            <w:tcW w:w="1562" w:type="dxa"/>
          </w:tcPr>
          <w:p w14:paraId="3C1EF047" w14:textId="73C72B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3366689.56</w:t>
            </w:r>
          </w:p>
        </w:tc>
        <w:tc>
          <w:tcPr>
            <w:tcW w:w="2134" w:type="dxa"/>
          </w:tcPr>
          <w:p w14:paraId="09F4956F" w14:textId="3AD03B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157B4D" w14:textId="6188B6A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27E062" w14:textId="54D52F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5A231CD" w14:textId="77777777" w:rsidTr="003C6154">
        <w:trPr>
          <w:trHeight w:val="54"/>
        </w:trPr>
        <w:tc>
          <w:tcPr>
            <w:tcW w:w="1691" w:type="dxa"/>
          </w:tcPr>
          <w:p w14:paraId="351350B0" w14:textId="1A5D70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410B4BBA" w14:textId="0DB933B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722693.86</w:t>
            </w:r>
          </w:p>
        </w:tc>
        <w:tc>
          <w:tcPr>
            <w:tcW w:w="1562" w:type="dxa"/>
          </w:tcPr>
          <w:p w14:paraId="6964E59A" w14:textId="150269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3366686.41</w:t>
            </w:r>
          </w:p>
        </w:tc>
        <w:tc>
          <w:tcPr>
            <w:tcW w:w="2134" w:type="dxa"/>
          </w:tcPr>
          <w:p w14:paraId="5EC92647" w14:textId="188F473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CE49C2" w14:textId="4BAB7C9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F07AC2" w14:textId="0CD8945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F6EE94C" w14:textId="77777777" w:rsidTr="003C6154">
        <w:trPr>
          <w:trHeight w:val="54"/>
        </w:trPr>
        <w:tc>
          <w:tcPr>
            <w:tcW w:w="1691" w:type="dxa"/>
          </w:tcPr>
          <w:p w14:paraId="068F3643" w14:textId="0CF8F0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3F214CC1" w14:textId="45336F0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722697.97</w:t>
            </w:r>
          </w:p>
        </w:tc>
        <w:tc>
          <w:tcPr>
            <w:tcW w:w="1562" w:type="dxa"/>
          </w:tcPr>
          <w:p w14:paraId="7B8A6C97" w14:textId="61366D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3366682.69</w:t>
            </w:r>
          </w:p>
        </w:tc>
        <w:tc>
          <w:tcPr>
            <w:tcW w:w="2134" w:type="dxa"/>
          </w:tcPr>
          <w:p w14:paraId="0874CCF4" w14:textId="0013B6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E755EE" w14:textId="0F40745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D84228" w14:textId="36BB72C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5DD58AC" w14:textId="77777777" w:rsidTr="003C6154">
        <w:trPr>
          <w:trHeight w:val="54"/>
        </w:trPr>
        <w:tc>
          <w:tcPr>
            <w:tcW w:w="1691" w:type="dxa"/>
          </w:tcPr>
          <w:p w14:paraId="6C990BBE" w14:textId="379F72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46645F6D" w14:textId="7B035A9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722709.59</w:t>
            </w:r>
          </w:p>
        </w:tc>
        <w:tc>
          <w:tcPr>
            <w:tcW w:w="1562" w:type="dxa"/>
          </w:tcPr>
          <w:p w14:paraId="13ADA58D" w14:textId="4AB831D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3366664.04</w:t>
            </w:r>
          </w:p>
        </w:tc>
        <w:tc>
          <w:tcPr>
            <w:tcW w:w="2134" w:type="dxa"/>
          </w:tcPr>
          <w:p w14:paraId="07B4DA9B" w14:textId="175C17A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33319E" w14:textId="4303939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354EA" w14:textId="7B41FD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055A734" w14:textId="77777777" w:rsidTr="003C6154">
        <w:trPr>
          <w:trHeight w:val="54"/>
        </w:trPr>
        <w:tc>
          <w:tcPr>
            <w:tcW w:w="1691" w:type="dxa"/>
          </w:tcPr>
          <w:p w14:paraId="4EE4403F" w14:textId="70FC15B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25819DC2" w14:textId="11DAAEB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722715.98</w:t>
            </w:r>
          </w:p>
        </w:tc>
        <w:tc>
          <w:tcPr>
            <w:tcW w:w="1562" w:type="dxa"/>
          </w:tcPr>
          <w:p w14:paraId="788DF264" w14:textId="0D6D1C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3366651.65</w:t>
            </w:r>
          </w:p>
        </w:tc>
        <w:tc>
          <w:tcPr>
            <w:tcW w:w="2134" w:type="dxa"/>
          </w:tcPr>
          <w:p w14:paraId="7898DB23" w14:textId="2DF34C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1BD4D0" w14:textId="69C9E6C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BFF639" w14:textId="01A6F67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50EEF79" w14:textId="77777777" w:rsidTr="003C6154">
        <w:trPr>
          <w:trHeight w:val="54"/>
        </w:trPr>
        <w:tc>
          <w:tcPr>
            <w:tcW w:w="1691" w:type="dxa"/>
          </w:tcPr>
          <w:p w14:paraId="530F0975" w14:textId="1905B3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02EAAFF7" w14:textId="0AD0685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722720.30</w:t>
            </w:r>
          </w:p>
        </w:tc>
        <w:tc>
          <w:tcPr>
            <w:tcW w:w="1562" w:type="dxa"/>
          </w:tcPr>
          <w:p w14:paraId="006D3DC6" w14:textId="783F9E6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3366636.11</w:t>
            </w:r>
          </w:p>
        </w:tc>
        <w:tc>
          <w:tcPr>
            <w:tcW w:w="2134" w:type="dxa"/>
          </w:tcPr>
          <w:p w14:paraId="79E77A65" w14:textId="3BACDC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4F5EA2" w14:textId="71975A6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EE53BA" w14:textId="567421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FA6A689" w14:textId="77777777" w:rsidTr="003C6154">
        <w:trPr>
          <w:trHeight w:val="54"/>
        </w:trPr>
        <w:tc>
          <w:tcPr>
            <w:tcW w:w="1691" w:type="dxa"/>
          </w:tcPr>
          <w:p w14:paraId="43475387" w14:textId="574F9FC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225C2BA0" w14:textId="24B240A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722729.67</w:t>
            </w:r>
          </w:p>
        </w:tc>
        <w:tc>
          <w:tcPr>
            <w:tcW w:w="1562" w:type="dxa"/>
          </w:tcPr>
          <w:p w14:paraId="45025AD6" w14:textId="6566536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3366618.47</w:t>
            </w:r>
          </w:p>
        </w:tc>
        <w:tc>
          <w:tcPr>
            <w:tcW w:w="2134" w:type="dxa"/>
          </w:tcPr>
          <w:p w14:paraId="0663A90D" w14:textId="219B6ED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58FB04" w14:textId="62F8EE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A29122" w14:textId="02D6F3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846A12A" w14:textId="77777777" w:rsidTr="003C6154">
        <w:trPr>
          <w:trHeight w:val="54"/>
        </w:trPr>
        <w:tc>
          <w:tcPr>
            <w:tcW w:w="1691" w:type="dxa"/>
          </w:tcPr>
          <w:p w14:paraId="2890FB0E" w14:textId="08A18CB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5CFC1483" w14:textId="38A12F9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722735.29</w:t>
            </w:r>
          </w:p>
        </w:tc>
        <w:tc>
          <w:tcPr>
            <w:tcW w:w="1562" w:type="dxa"/>
          </w:tcPr>
          <w:p w14:paraId="4DABC9EB" w14:textId="1AAC64A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3366612.41</w:t>
            </w:r>
          </w:p>
        </w:tc>
        <w:tc>
          <w:tcPr>
            <w:tcW w:w="2134" w:type="dxa"/>
          </w:tcPr>
          <w:p w14:paraId="526E1E87" w14:textId="629EA44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95F8EF" w14:textId="7B11EFF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7BC523" w14:textId="7A2EE5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3A55B18" w14:textId="77777777" w:rsidTr="003C6154">
        <w:trPr>
          <w:trHeight w:val="54"/>
        </w:trPr>
        <w:tc>
          <w:tcPr>
            <w:tcW w:w="1691" w:type="dxa"/>
          </w:tcPr>
          <w:p w14:paraId="125651DD" w14:textId="19A46CE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148F38C5" w14:textId="53F1C05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722737.71</w:t>
            </w:r>
          </w:p>
        </w:tc>
        <w:tc>
          <w:tcPr>
            <w:tcW w:w="1562" w:type="dxa"/>
          </w:tcPr>
          <w:p w14:paraId="55819ADB" w14:textId="7C6BAF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3366602.61</w:t>
            </w:r>
          </w:p>
        </w:tc>
        <w:tc>
          <w:tcPr>
            <w:tcW w:w="2134" w:type="dxa"/>
          </w:tcPr>
          <w:p w14:paraId="681EB3B9" w14:textId="4A32036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E1BD2F" w14:textId="7BBA6B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23B360" w14:textId="39BEC8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0A2C245" w14:textId="77777777" w:rsidTr="003C6154">
        <w:trPr>
          <w:trHeight w:val="54"/>
        </w:trPr>
        <w:tc>
          <w:tcPr>
            <w:tcW w:w="1691" w:type="dxa"/>
          </w:tcPr>
          <w:p w14:paraId="1C1F86AE" w14:textId="4F03944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007E8CBE" w14:textId="575C3F0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722739.93</w:t>
            </w:r>
          </w:p>
        </w:tc>
        <w:tc>
          <w:tcPr>
            <w:tcW w:w="1562" w:type="dxa"/>
          </w:tcPr>
          <w:p w14:paraId="11EA179A" w14:textId="08EA1A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3366594.35</w:t>
            </w:r>
          </w:p>
        </w:tc>
        <w:tc>
          <w:tcPr>
            <w:tcW w:w="2134" w:type="dxa"/>
          </w:tcPr>
          <w:p w14:paraId="5C981E1D" w14:textId="17F634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C81DD8" w14:textId="5B581CA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2DC31B" w14:textId="5E50A00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6A6ED37" w14:textId="77777777" w:rsidTr="003C6154">
        <w:trPr>
          <w:trHeight w:val="54"/>
        </w:trPr>
        <w:tc>
          <w:tcPr>
            <w:tcW w:w="1691" w:type="dxa"/>
          </w:tcPr>
          <w:p w14:paraId="30EE57A9" w14:textId="3CE719F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42A5CA1B" w14:textId="08DC016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722741.44</w:t>
            </w:r>
          </w:p>
        </w:tc>
        <w:tc>
          <w:tcPr>
            <w:tcW w:w="1562" w:type="dxa"/>
          </w:tcPr>
          <w:p w14:paraId="6D47543C" w14:textId="7B2EC31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3366584.85</w:t>
            </w:r>
          </w:p>
        </w:tc>
        <w:tc>
          <w:tcPr>
            <w:tcW w:w="2134" w:type="dxa"/>
          </w:tcPr>
          <w:p w14:paraId="6477673F" w14:textId="4BFFB1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C0D9D7" w14:textId="2B5710A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71F3E9" w14:textId="462788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B436C5F" w14:textId="77777777" w:rsidTr="003C6154">
        <w:trPr>
          <w:trHeight w:val="54"/>
        </w:trPr>
        <w:tc>
          <w:tcPr>
            <w:tcW w:w="1691" w:type="dxa"/>
          </w:tcPr>
          <w:p w14:paraId="1C5BE312" w14:textId="24A156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0C22F884" w14:textId="5C79718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722743.92</w:t>
            </w:r>
          </w:p>
        </w:tc>
        <w:tc>
          <w:tcPr>
            <w:tcW w:w="1562" w:type="dxa"/>
          </w:tcPr>
          <w:p w14:paraId="34A4A4AA" w14:textId="3A0493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3366575.43</w:t>
            </w:r>
          </w:p>
        </w:tc>
        <w:tc>
          <w:tcPr>
            <w:tcW w:w="2134" w:type="dxa"/>
          </w:tcPr>
          <w:p w14:paraId="2B4DD6E4" w14:textId="5CA4C21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39A717" w14:textId="37B756B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CC1B63" w14:textId="0F87245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CBC295E" w14:textId="77777777" w:rsidTr="003C6154">
        <w:trPr>
          <w:trHeight w:val="54"/>
        </w:trPr>
        <w:tc>
          <w:tcPr>
            <w:tcW w:w="1691" w:type="dxa"/>
          </w:tcPr>
          <w:p w14:paraId="389929E2" w14:textId="598C05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66E88C28" w14:textId="6BC04BA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722747.47</w:t>
            </w:r>
          </w:p>
        </w:tc>
        <w:tc>
          <w:tcPr>
            <w:tcW w:w="1562" w:type="dxa"/>
          </w:tcPr>
          <w:p w14:paraId="0255B832" w14:textId="4B2303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3366569.03</w:t>
            </w:r>
          </w:p>
        </w:tc>
        <w:tc>
          <w:tcPr>
            <w:tcW w:w="2134" w:type="dxa"/>
          </w:tcPr>
          <w:p w14:paraId="2D880B97" w14:textId="194C60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3166E4" w14:textId="2210FAB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450ACD" w14:textId="006F8D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70C7B4A" w14:textId="77777777" w:rsidTr="003C6154">
        <w:trPr>
          <w:trHeight w:val="54"/>
        </w:trPr>
        <w:tc>
          <w:tcPr>
            <w:tcW w:w="1691" w:type="dxa"/>
          </w:tcPr>
          <w:p w14:paraId="0073A554" w14:textId="24E27C5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6F9A287B" w14:textId="1FC98AE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722751.20</w:t>
            </w:r>
          </w:p>
        </w:tc>
        <w:tc>
          <w:tcPr>
            <w:tcW w:w="1562" w:type="dxa"/>
          </w:tcPr>
          <w:p w14:paraId="080FF3E5" w14:textId="11E34DB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3366557.48</w:t>
            </w:r>
          </w:p>
        </w:tc>
        <w:tc>
          <w:tcPr>
            <w:tcW w:w="2134" w:type="dxa"/>
          </w:tcPr>
          <w:p w14:paraId="670C44C6" w14:textId="582A028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B73CB1" w14:textId="5EAF0D9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A02731" w14:textId="7CA8536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F342E57" w14:textId="77777777" w:rsidTr="003C6154">
        <w:trPr>
          <w:trHeight w:val="54"/>
        </w:trPr>
        <w:tc>
          <w:tcPr>
            <w:tcW w:w="1691" w:type="dxa"/>
          </w:tcPr>
          <w:p w14:paraId="5BE6E524" w14:textId="3FE2A3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43F16E7E" w14:textId="749E0B2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722753.27</w:t>
            </w:r>
          </w:p>
        </w:tc>
        <w:tc>
          <w:tcPr>
            <w:tcW w:w="1562" w:type="dxa"/>
          </w:tcPr>
          <w:p w14:paraId="2028BE81" w14:textId="6E1E61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3366546.79</w:t>
            </w:r>
          </w:p>
        </w:tc>
        <w:tc>
          <w:tcPr>
            <w:tcW w:w="2134" w:type="dxa"/>
          </w:tcPr>
          <w:p w14:paraId="56210F76" w14:textId="1E7E556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B0F56" w14:textId="6F9EA8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683E8B" w14:textId="34A6D82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72B4714" w14:textId="77777777" w:rsidTr="003C6154">
        <w:trPr>
          <w:trHeight w:val="54"/>
        </w:trPr>
        <w:tc>
          <w:tcPr>
            <w:tcW w:w="1691" w:type="dxa"/>
          </w:tcPr>
          <w:p w14:paraId="575A70FE" w14:textId="12529CD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97</w:t>
            </w:r>
          </w:p>
        </w:tc>
        <w:tc>
          <w:tcPr>
            <w:tcW w:w="1558" w:type="dxa"/>
          </w:tcPr>
          <w:p w14:paraId="43ADB529" w14:textId="06579E0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722755.93</w:t>
            </w:r>
          </w:p>
        </w:tc>
        <w:tc>
          <w:tcPr>
            <w:tcW w:w="1562" w:type="dxa"/>
          </w:tcPr>
          <w:p w14:paraId="7A0BCD84" w14:textId="6A5635A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3366535.95</w:t>
            </w:r>
          </w:p>
        </w:tc>
        <w:tc>
          <w:tcPr>
            <w:tcW w:w="2134" w:type="dxa"/>
          </w:tcPr>
          <w:p w14:paraId="31D8492D" w14:textId="0856247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7BFF5D" w14:textId="6BC18A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007F95" w14:textId="7AFC5C1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8783158" w14:textId="77777777" w:rsidTr="003C6154">
        <w:trPr>
          <w:trHeight w:val="54"/>
        </w:trPr>
        <w:tc>
          <w:tcPr>
            <w:tcW w:w="1691" w:type="dxa"/>
          </w:tcPr>
          <w:p w14:paraId="2A6E4F3C" w14:textId="7609CE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</w:t>
            </w:r>
          </w:p>
        </w:tc>
        <w:tc>
          <w:tcPr>
            <w:tcW w:w="1558" w:type="dxa"/>
          </w:tcPr>
          <w:p w14:paraId="64E27175" w14:textId="713AE39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722759.40</w:t>
            </w:r>
          </w:p>
        </w:tc>
        <w:tc>
          <w:tcPr>
            <w:tcW w:w="1562" w:type="dxa"/>
          </w:tcPr>
          <w:p w14:paraId="5E278C57" w14:textId="7B3AE0D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3366523.96</w:t>
            </w:r>
          </w:p>
        </w:tc>
        <w:tc>
          <w:tcPr>
            <w:tcW w:w="2134" w:type="dxa"/>
          </w:tcPr>
          <w:p w14:paraId="2E3FC298" w14:textId="1CD16E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1904A7" w14:textId="298CEE9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D466CA" w14:textId="1EA9551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6BB330F" w14:textId="77777777" w:rsidTr="003C6154">
        <w:trPr>
          <w:trHeight w:val="54"/>
        </w:trPr>
        <w:tc>
          <w:tcPr>
            <w:tcW w:w="1691" w:type="dxa"/>
          </w:tcPr>
          <w:p w14:paraId="2BF9E0B9" w14:textId="36A2B2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2C2EEA48" w14:textId="1AA0C96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722765.44</w:t>
            </w:r>
          </w:p>
        </w:tc>
        <w:tc>
          <w:tcPr>
            <w:tcW w:w="1562" w:type="dxa"/>
          </w:tcPr>
          <w:p w14:paraId="1EDE942A" w14:textId="255AB8A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3366512.77</w:t>
            </w:r>
          </w:p>
        </w:tc>
        <w:tc>
          <w:tcPr>
            <w:tcW w:w="2134" w:type="dxa"/>
          </w:tcPr>
          <w:p w14:paraId="5BE6D816" w14:textId="2469AD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FCB31C" w14:textId="0541B10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702153" w14:textId="4431AD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B76C0F9" w14:textId="77777777" w:rsidTr="003C6154">
        <w:trPr>
          <w:trHeight w:val="54"/>
        </w:trPr>
        <w:tc>
          <w:tcPr>
            <w:tcW w:w="1691" w:type="dxa"/>
          </w:tcPr>
          <w:p w14:paraId="3401B8A5" w14:textId="55D5DA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4115524E" w14:textId="082312F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722774.41</w:t>
            </w:r>
          </w:p>
        </w:tc>
        <w:tc>
          <w:tcPr>
            <w:tcW w:w="1562" w:type="dxa"/>
          </w:tcPr>
          <w:p w14:paraId="6A03554C" w14:textId="449B19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3366499.35</w:t>
            </w:r>
          </w:p>
        </w:tc>
        <w:tc>
          <w:tcPr>
            <w:tcW w:w="2134" w:type="dxa"/>
          </w:tcPr>
          <w:p w14:paraId="1CEC3215" w14:textId="0D3F23B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4A1191" w14:textId="4A4921C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0BB86" w14:textId="72A1BF6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A7FF5C3" w14:textId="77777777" w:rsidTr="003C6154">
        <w:trPr>
          <w:trHeight w:val="54"/>
        </w:trPr>
        <w:tc>
          <w:tcPr>
            <w:tcW w:w="1691" w:type="dxa"/>
          </w:tcPr>
          <w:p w14:paraId="04FA6C44" w14:textId="0A0406D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16182CEB" w14:textId="578841F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722776.71</w:t>
            </w:r>
          </w:p>
        </w:tc>
        <w:tc>
          <w:tcPr>
            <w:tcW w:w="1562" w:type="dxa"/>
          </w:tcPr>
          <w:p w14:paraId="38800066" w14:textId="2158BB3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3366489.67</w:t>
            </w:r>
          </w:p>
        </w:tc>
        <w:tc>
          <w:tcPr>
            <w:tcW w:w="2134" w:type="dxa"/>
          </w:tcPr>
          <w:p w14:paraId="219C1868" w14:textId="6411FB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610EF7" w14:textId="20E385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881AFC" w14:textId="538B44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C38D29C" w14:textId="77777777" w:rsidTr="003C6154">
        <w:trPr>
          <w:trHeight w:val="54"/>
        </w:trPr>
        <w:tc>
          <w:tcPr>
            <w:tcW w:w="1691" w:type="dxa"/>
          </w:tcPr>
          <w:p w14:paraId="72D1DFFF" w14:textId="7AF46EA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788B350A" w14:textId="0E450D0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722779.02</w:t>
            </w:r>
          </w:p>
        </w:tc>
        <w:tc>
          <w:tcPr>
            <w:tcW w:w="1562" w:type="dxa"/>
          </w:tcPr>
          <w:p w14:paraId="0F7EC722" w14:textId="0A1186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3366483.54</w:t>
            </w:r>
          </w:p>
        </w:tc>
        <w:tc>
          <w:tcPr>
            <w:tcW w:w="2134" w:type="dxa"/>
          </w:tcPr>
          <w:p w14:paraId="0DAA18A1" w14:textId="5D67AEF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7F9195" w14:textId="6DAF8A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00EAB4" w14:textId="027085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26F6887" w14:textId="77777777" w:rsidTr="003C6154">
        <w:trPr>
          <w:trHeight w:val="54"/>
        </w:trPr>
        <w:tc>
          <w:tcPr>
            <w:tcW w:w="1691" w:type="dxa"/>
          </w:tcPr>
          <w:p w14:paraId="53093A49" w14:textId="370A049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240DEC18" w14:textId="165F174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722781.52</w:t>
            </w:r>
          </w:p>
        </w:tc>
        <w:tc>
          <w:tcPr>
            <w:tcW w:w="1562" w:type="dxa"/>
          </w:tcPr>
          <w:p w14:paraId="45272BEF" w14:textId="590DEE3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3366477.63</w:t>
            </w:r>
          </w:p>
        </w:tc>
        <w:tc>
          <w:tcPr>
            <w:tcW w:w="2134" w:type="dxa"/>
          </w:tcPr>
          <w:p w14:paraId="0ACD5A27" w14:textId="0679916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0833FB" w14:textId="00CAC2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BEE54B" w14:textId="7DA6C60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6CD505D" w14:textId="77777777" w:rsidTr="003C6154">
        <w:trPr>
          <w:trHeight w:val="54"/>
        </w:trPr>
        <w:tc>
          <w:tcPr>
            <w:tcW w:w="1691" w:type="dxa"/>
          </w:tcPr>
          <w:p w14:paraId="579930AD" w14:textId="7D90D1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2AED2FF2" w14:textId="37C32EC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722788.69</w:t>
            </w:r>
          </w:p>
        </w:tc>
        <w:tc>
          <w:tcPr>
            <w:tcW w:w="1562" w:type="dxa"/>
          </w:tcPr>
          <w:p w14:paraId="68551B3F" w14:textId="55E5DF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3366458.21</w:t>
            </w:r>
          </w:p>
        </w:tc>
        <w:tc>
          <w:tcPr>
            <w:tcW w:w="2134" w:type="dxa"/>
          </w:tcPr>
          <w:p w14:paraId="240332E7" w14:textId="6EB4A5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C49ACA" w14:textId="234A7E7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730D2C" w14:textId="7BE2B4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CBC2BB7" w14:textId="77777777" w:rsidTr="003C6154">
        <w:trPr>
          <w:trHeight w:val="54"/>
        </w:trPr>
        <w:tc>
          <w:tcPr>
            <w:tcW w:w="1691" w:type="dxa"/>
          </w:tcPr>
          <w:p w14:paraId="485270FB" w14:textId="79E5CEB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1DC5321D" w14:textId="0037338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722790.64</w:t>
            </w:r>
          </w:p>
        </w:tc>
        <w:tc>
          <w:tcPr>
            <w:tcW w:w="1562" w:type="dxa"/>
          </w:tcPr>
          <w:p w14:paraId="31204FB6" w14:textId="60C0394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3366453.57</w:t>
            </w:r>
          </w:p>
        </w:tc>
        <w:tc>
          <w:tcPr>
            <w:tcW w:w="2134" w:type="dxa"/>
          </w:tcPr>
          <w:p w14:paraId="3F9ED667" w14:textId="496228F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940CBA" w14:textId="55CA81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B91736" w14:textId="54DA73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8B876A8" w14:textId="77777777" w:rsidTr="003C6154">
        <w:trPr>
          <w:trHeight w:val="54"/>
        </w:trPr>
        <w:tc>
          <w:tcPr>
            <w:tcW w:w="1691" w:type="dxa"/>
          </w:tcPr>
          <w:p w14:paraId="0DAC202E" w14:textId="27ACBDF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1F5B34D1" w14:textId="290133C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722798.15</w:t>
            </w:r>
          </w:p>
        </w:tc>
        <w:tc>
          <w:tcPr>
            <w:tcW w:w="1562" w:type="dxa"/>
          </w:tcPr>
          <w:p w14:paraId="090600EF" w14:textId="2E2D35B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3366442.26</w:t>
            </w:r>
          </w:p>
        </w:tc>
        <w:tc>
          <w:tcPr>
            <w:tcW w:w="2134" w:type="dxa"/>
          </w:tcPr>
          <w:p w14:paraId="465E7D7B" w14:textId="177252B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00BB6A" w14:textId="17DC414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22A247" w14:textId="77BFF70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3A2994B" w14:textId="77777777" w:rsidTr="003C6154">
        <w:trPr>
          <w:trHeight w:val="54"/>
        </w:trPr>
        <w:tc>
          <w:tcPr>
            <w:tcW w:w="1691" w:type="dxa"/>
          </w:tcPr>
          <w:p w14:paraId="4AF4CBDE" w14:textId="6FDFBD7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2C3DDF70" w14:textId="75747BA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722804.36</w:t>
            </w:r>
          </w:p>
        </w:tc>
        <w:tc>
          <w:tcPr>
            <w:tcW w:w="1562" w:type="dxa"/>
          </w:tcPr>
          <w:p w14:paraId="5CB192B8" w14:textId="10B8DE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3366437.16</w:t>
            </w:r>
          </w:p>
        </w:tc>
        <w:tc>
          <w:tcPr>
            <w:tcW w:w="2134" w:type="dxa"/>
          </w:tcPr>
          <w:p w14:paraId="23567E2D" w14:textId="1F47772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335C50" w14:textId="13B2B4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694C57" w14:textId="49B5798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C7C0B61" w14:textId="77777777" w:rsidTr="003C6154">
        <w:trPr>
          <w:trHeight w:val="54"/>
        </w:trPr>
        <w:tc>
          <w:tcPr>
            <w:tcW w:w="1691" w:type="dxa"/>
          </w:tcPr>
          <w:p w14:paraId="31D03222" w14:textId="5DCD42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1B2001D2" w14:textId="267E416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722821.81</w:t>
            </w:r>
          </w:p>
        </w:tc>
        <w:tc>
          <w:tcPr>
            <w:tcW w:w="1562" w:type="dxa"/>
          </w:tcPr>
          <w:p w14:paraId="35F282FF" w14:textId="549F2E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3366422.42</w:t>
            </w:r>
          </w:p>
        </w:tc>
        <w:tc>
          <w:tcPr>
            <w:tcW w:w="2134" w:type="dxa"/>
          </w:tcPr>
          <w:p w14:paraId="339842D6" w14:textId="79CBE0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48C92E" w14:textId="1D753E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5AE7D1" w14:textId="35F269E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27D8172" w14:textId="77777777" w:rsidTr="003C6154">
        <w:trPr>
          <w:trHeight w:val="54"/>
        </w:trPr>
        <w:tc>
          <w:tcPr>
            <w:tcW w:w="1691" w:type="dxa"/>
          </w:tcPr>
          <w:p w14:paraId="6E5C37DA" w14:textId="33DBC5B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62D79443" w14:textId="113D968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722837.33</w:t>
            </w:r>
          </w:p>
        </w:tc>
        <w:tc>
          <w:tcPr>
            <w:tcW w:w="1562" w:type="dxa"/>
          </w:tcPr>
          <w:p w14:paraId="035FC81A" w14:textId="02C4EC6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3366409.12</w:t>
            </w:r>
          </w:p>
        </w:tc>
        <w:tc>
          <w:tcPr>
            <w:tcW w:w="2134" w:type="dxa"/>
          </w:tcPr>
          <w:p w14:paraId="0C8C474B" w14:textId="57AEBF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97C469" w14:textId="65EB05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56EAE0" w14:textId="0445235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B51CAA3" w14:textId="77777777" w:rsidTr="003C6154">
        <w:trPr>
          <w:trHeight w:val="54"/>
        </w:trPr>
        <w:tc>
          <w:tcPr>
            <w:tcW w:w="1691" w:type="dxa"/>
          </w:tcPr>
          <w:p w14:paraId="5B5CE944" w14:textId="3BD7B7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166DB515" w14:textId="5D99B78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722845.07</w:t>
            </w:r>
          </w:p>
        </w:tc>
        <w:tc>
          <w:tcPr>
            <w:tcW w:w="1562" w:type="dxa"/>
          </w:tcPr>
          <w:p w14:paraId="09C89397" w14:textId="6D2242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3366402.28</w:t>
            </w:r>
          </w:p>
        </w:tc>
        <w:tc>
          <w:tcPr>
            <w:tcW w:w="2134" w:type="dxa"/>
          </w:tcPr>
          <w:p w14:paraId="6ED2BABB" w14:textId="5651C8E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527E96" w14:textId="1A946EC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CF147C" w14:textId="4B6A989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1173B22" w14:textId="77777777" w:rsidTr="003C6154">
        <w:trPr>
          <w:trHeight w:val="54"/>
        </w:trPr>
        <w:tc>
          <w:tcPr>
            <w:tcW w:w="1691" w:type="dxa"/>
          </w:tcPr>
          <w:p w14:paraId="37F12EF6" w14:textId="13443F0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3AA36B8F" w14:textId="3C32A17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722855.26</w:t>
            </w:r>
          </w:p>
        </w:tc>
        <w:tc>
          <w:tcPr>
            <w:tcW w:w="1562" w:type="dxa"/>
          </w:tcPr>
          <w:p w14:paraId="2A621EC6" w14:textId="7D686B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3366390.79</w:t>
            </w:r>
          </w:p>
        </w:tc>
        <w:tc>
          <w:tcPr>
            <w:tcW w:w="2134" w:type="dxa"/>
          </w:tcPr>
          <w:p w14:paraId="114352E5" w14:textId="29E58D1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CFE12C" w14:textId="6662BE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FE47D9" w14:textId="7530BE0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0DF7EDE" w14:textId="77777777" w:rsidTr="003C6154">
        <w:trPr>
          <w:trHeight w:val="54"/>
        </w:trPr>
        <w:tc>
          <w:tcPr>
            <w:tcW w:w="1691" w:type="dxa"/>
          </w:tcPr>
          <w:p w14:paraId="4C68C951" w14:textId="2912DF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6B000975" w14:textId="542508F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722867.63</w:t>
            </w:r>
          </w:p>
        </w:tc>
        <w:tc>
          <w:tcPr>
            <w:tcW w:w="1562" w:type="dxa"/>
          </w:tcPr>
          <w:p w14:paraId="7B77AFF5" w14:textId="2BD600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3366380.28</w:t>
            </w:r>
          </w:p>
        </w:tc>
        <w:tc>
          <w:tcPr>
            <w:tcW w:w="2134" w:type="dxa"/>
          </w:tcPr>
          <w:p w14:paraId="39A63DC5" w14:textId="4BE53DA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9C7A78" w14:textId="347BD23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132782" w14:textId="0D3D57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88E4AD5" w14:textId="77777777" w:rsidTr="003C6154">
        <w:trPr>
          <w:trHeight w:val="54"/>
        </w:trPr>
        <w:tc>
          <w:tcPr>
            <w:tcW w:w="1691" w:type="dxa"/>
          </w:tcPr>
          <w:p w14:paraId="2E158554" w14:textId="05D9B82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0AA8B0E0" w14:textId="0C7A83D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722877.82</w:t>
            </w:r>
          </w:p>
        </w:tc>
        <w:tc>
          <w:tcPr>
            <w:tcW w:w="1562" w:type="dxa"/>
          </w:tcPr>
          <w:p w14:paraId="04962E30" w14:textId="53218B0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3366371.47</w:t>
            </w:r>
          </w:p>
        </w:tc>
        <w:tc>
          <w:tcPr>
            <w:tcW w:w="2134" w:type="dxa"/>
          </w:tcPr>
          <w:p w14:paraId="10768C61" w14:textId="48DE776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F42DC5" w14:textId="1997CD0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8CB1CF" w14:textId="6FA0CC1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3ED3F01" w14:textId="77777777" w:rsidTr="003C6154">
        <w:trPr>
          <w:trHeight w:val="54"/>
        </w:trPr>
        <w:tc>
          <w:tcPr>
            <w:tcW w:w="1691" w:type="dxa"/>
          </w:tcPr>
          <w:p w14:paraId="2D80A984" w14:textId="2F96C93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3BF3FABB" w14:textId="46B1A07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722892.75</w:t>
            </w:r>
          </w:p>
        </w:tc>
        <w:tc>
          <w:tcPr>
            <w:tcW w:w="1562" w:type="dxa"/>
          </w:tcPr>
          <w:p w14:paraId="19E6A03E" w14:textId="2764CCA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3366359.42</w:t>
            </w:r>
          </w:p>
        </w:tc>
        <w:tc>
          <w:tcPr>
            <w:tcW w:w="2134" w:type="dxa"/>
          </w:tcPr>
          <w:p w14:paraId="3F9E28DD" w14:textId="610B954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9284EC" w14:textId="1469CB1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021505" w14:textId="39A1CB9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498CD72" w14:textId="77777777" w:rsidTr="003C6154">
        <w:trPr>
          <w:trHeight w:val="54"/>
        </w:trPr>
        <w:tc>
          <w:tcPr>
            <w:tcW w:w="1691" w:type="dxa"/>
          </w:tcPr>
          <w:p w14:paraId="3EEE724F" w14:textId="450E380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5CA416CA" w14:textId="4D872A9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722901.81</w:t>
            </w:r>
          </w:p>
        </w:tc>
        <w:tc>
          <w:tcPr>
            <w:tcW w:w="1562" w:type="dxa"/>
          </w:tcPr>
          <w:p w14:paraId="1E0B3846" w14:textId="5579035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3366349.11</w:t>
            </w:r>
          </w:p>
        </w:tc>
        <w:tc>
          <w:tcPr>
            <w:tcW w:w="2134" w:type="dxa"/>
          </w:tcPr>
          <w:p w14:paraId="2F7A96B2" w14:textId="1E814A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F3E629" w14:textId="610BC9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D16EEB" w14:textId="1C2FE56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A78DB3E" w14:textId="77777777" w:rsidTr="003C6154">
        <w:trPr>
          <w:trHeight w:val="54"/>
        </w:trPr>
        <w:tc>
          <w:tcPr>
            <w:tcW w:w="1691" w:type="dxa"/>
          </w:tcPr>
          <w:p w14:paraId="6B247CA6" w14:textId="697FB4A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71CED43A" w14:textId="6341A64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722921.25</w:t>
            </w:r>
          </w:p>
        </w:tc>
        <w:tc>
          <w:tcPr>
            <w:tcW w:w="1562" w:type="dxa"/>
          </w:tcPr>
          <w:p w14:paraId="26B0B2E0" w14:textId="6894120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3366329.82</w:t>
            </w:r>
          </w:p>
        </w:tc>
        <w:tc>
          <w:tcPr>
            <w:tcW w:w="2134" w:type="dxa"/>
          </w:tcPr>
          <w:p w14:paraId="63CB1450" w14:textId="1384B7D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D73235" w14:textId="658E75E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ADD95E" w14:textId="254DBF8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9D2BE14" w14:textId="77777777" w:rsidTr="003C6154">
        <w:trPr>
          <w:trHeight w:val="54"/>
        </w:trPr>
        <w:tc>
          <w:tcPr>
            <w:tcW w:w="1691" w:type="dxa"/>
          </w:tcPr>
          <w:p w14:paraId="69516224" w14:textId="34D2E01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722EF8C2" w14:textId="18EB3EC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722932.77</w:t>
            </w:r>
          </w:p>
        </w:tc>
        <w:tc>
          <w:tcPr>
            <w:tcW w:w="1562" w:type="dxa"/>
          </w:tcPr>
          <w:p w14:paraId="0F0A2A15" w14:textId="13D508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3366318.67</w:t>
            </w:r>
          </w:p>
        </w:tc>
        <w:tc>
          <w:tcPr>
            <w:tcW w:w="2134" w:type="dxa"/>
          </w:tcPr>
          <w:p w14:paraId="13FD27FF" w14:textId="6EB9C1C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F4163C" w14:textId="674B408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05E945" w14:textId="4CF7BA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FAA4D08" w14:textId="77777777" w:rsidTr="003C6154">
        <w:trPr>
          <w:trHeight w:val="54"/>
        </w:trPr>
        <w:tc>
          <w:tcPr>
            <w:tcW w:w="1691" w:type="dxa"/>
          </w:tcPr>
          <w:p w14:paraId="63B28970" w14:textId="735A17C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534F8379" w14:textId="625002E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722942.23</w:t>
            </w:r>
          </w:p>
        </w:tc>
        <w:tc>
          <w:tcPr>
            <w:tcW w:w="1562" w:type="dxa"/>
          </w:tcPr>
          <w:p w14:paraId="2C73A77A" w14:textId="328BC29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3366311.81</w:t>
            </w:r>
          </w:p>
        </w:tc>
        <w:tc>
          <w:tcPr>
            <w:tcW w:w="2134" w:type="dxa"/>
          </w:tcPr>
          <w:p w14:paraId="6BECCA16" w14:textId="36B3F11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1194DE" w14:textId="3034027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88F1A0" w14:textId="564ED77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4C604D7" w14:textId="77777777" w:rsidTr="003C6154">
        <w:trPr>
          <w:trHeight w:val="54"/>
        </w:trPr>
        <w:tc>
          <w:tcPr>
            <w:tcW w:w="1691" w:type="dxa"/>
          </w:tcPr>
          <w:p w14:paraId="7D429774" w14:textId="5BB46E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7EB926C9" w14:textId="34084EA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722954.09</w:t>
            </w:r>
          </w:p>
        </w:tc>
        <w:tc>
          <w:tcPr>
            <w:tcW w:w="1562" w:type="dxa"/>
          </w:tcPr>
          <w:p w14:paraId="2011F192" w14:textId="3DBF27C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3366304.39</w:t>
            </w:r>
          </w:p>
        </w:tc>
        <w:tc>
          <w:tcPr>
            <w:tcW w:w="2134" w:type="dxa"/>
          </w:tcPr>
          <w:p w14:paraId="6B6D2DF3" w14:textId="6965CA7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88C128" w14:textId="01153AE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66FB5D" w14:textId="2680A9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1173DBE" w14:textId="77777777" w:rsidTr="003C6154">
        <w:trPr>
          <w:trHeight w:val="54"/>
        </w:trPr>
        <w:tc>
          <w:tcPr>
            <w:tcW w:w="1691" w:type="dxa"/>
          </w:tcPr>
          <w:p w14:paraId="421B89F8" w14:textId="13A876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3588D7C5" w14:textId="40CA28C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722962.68</w:t>
            </w:r>
          </w:p>
        </w:tc>
        <w:tc>
          <w:tcPr>
            <w:tcW w:w="1562" w:type="dxa"/>
          </w:tcPr>
          <w:p w14:paraId="5DCA70E3" w14:textId="268B86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3366301.69</w:t>
            </w:r>
          </w:p>
        </w:tc>
        <w:tc>
          <w:tcPr>
            <w:tcW w:w="2134" w:type="dxa"/>
          </w:tcPr>
          <w:p w14:paraId="3A59A9E1" w14:textId="51BB7F8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D6E86B" w14:textId="2117691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9F15E0" w14:textId="1A270F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D1DB17E" w14:textId="77777777" w:rsidTr="003C6154">
        <w:trPr>
          <w:trHeight w:val="54"/>
        </w:trPr>
        <w:tc>
          <w:tcPr>
            <w:tcW w:w="1691" w:type="dxa"/>
          </w:tcPr>
          <w:p w14:paraId="52BD67C0" w14:textId="472EF7F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47422543" w14:textId="6FEC1D6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722976.76</w:t>
            </w:r>
          </w:p>
        </w:tc>
        <w:tc>
          <w:tcPr>
            <w:tcW w:w="1562" w:type="dxa"/>
          </w:tcPr>
          <w:p w14:paraId="4F9C667D" w14:textId="5031656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3366296.25</w:t>
            </w:r>
          </w:p>
        </w:tc>
        <w:tc>
          <w:tcPr>
            <w:tcW w:w="2134" w:type="dxa"/>
          </w:tcPr>
          <w:p w14:paraId="3E149982" w14:textId="120C81B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51F0BC" w14:textId="04D99D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8D3456" w14:textId="2B889F0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ED0C9D8" w14:textId="77777777" w:rsidTr="003C6154">
        <w:trPr>
          <w:trHeight w:val="54"/>
        </w:trPr>
        <w:tc>
          <w:tcPr>
            <w:tcW w:w="1691" w:type="dxa"/>
          </w:tcPr>
          <w:p w14:paraId="7F38D271" w14:textId="1ADC21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41EE3103" w14:textId="09FE615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722986.76</w:t>
            </w:r>
          </w:p>
        </w:tc>
        <w:tc>
          <w:tcPr>
            <w:tcW w:w="1562" w:type="dxa"/>
          </w:tcPr>
          <w:p w14:paraId="69DB1295" w14:textId="7EE98D7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3366288.22</w:t>
            </w:r>
          </w:p>
        </w:tc>
        <w:tc>
          <w:tcPr>
            <w:tcW w:w="2134" w:type="dxa"/>
          </w:tcPr>
          <w:p w14:paraId="1464DDCF" w14:textId="60E4EA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9E1574" w14:textId="4915075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9F960" w14:textId="46C8A4B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E8AC570" w14:textId="77777777" w:rsidTr="003C6154">
        <w:trPr>
          <w:trHeight w:val="54"/>
        </w:trPr>
        <w:tc>
          <w:tcPr>
            <w:tcW w:w="1691" w:type="dxa"/>
          </w:tcPr>
          <w:p w14:paraId="5AF19554" w14:textId="6CC5397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00FA92EF" w14:textId="6539A97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722992.91</w:t>
            </w:r>
          </w:p>
        </w:tc>
        <w:tc>
          <w:tcPr>
            <w:tcW w:w="1562" w:type="dxa"/>
          </w:tcPr>
          <w:p w14:paraId="27E37F04" w14:textId="70285A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3366280.92</w:t>
            </w:r>
          </w:p>
        </w:tc>
        <w:tc>
          <w:tcPr>
            <w:tcW w:w="2134" w:type="dxa"/>
          </w:tcPr>
          <w:p w14:paraId="5D8C8C07" w14:textId="571D55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E4CA22" w14:textId="1B5790F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2B7DED" w14:textId="0960C2C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4A6C60B" w14:textId="77777777" w:rsidTr="003C6154">
        <w:trPr>
          <w:trHeight w:val="54"/>
        </w:trPr>
        <w:tc>
          <w:tcPr>
            <w:tcW w:w="1691" w:type="dxa"/>
          </w:tcPr>
          <w:p w14:paraId="664A230D" w14:textId="0D08439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452F9EE9" w14:textId="1115455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722996.68</w:t>
            </w:r>
          </w:p>
        </w:tc>
        <w:tc>
          <w:tcPr>
            <w:tcW w:w="1562" w:type="dxa"/>
          </w:tcPr>
          <w:p w14:paraId="4EF02DC8" w14:textId="78127D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3366271.25</w:t>
            </w:r>
          </w:p>
        </w:tc>
        <w:tc>
          <w:tcPr>
            <w:tcW w:w="2134" w:type="dxa"/>
          </w:tcPr>
          <w:p w14:paraId="6F192307" w14:textId="7867DE6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61A76C" w14:textId="43CC984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60B904" w14:textId="1AFB64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D8E8A4B" w14:textId="77777777" w:rsidTr="003C6154">
        <w:trPr>
          <w:trHeight w:val="54"/>
        </w:trPr>
        <w:tc>
          <w:tcPr>
            <w:tcW w:w="1691" w:type="dxa"/>
          </w:tcPr>
          <w:p w14:paraId="4CD6B1C2" w14:textId="605C56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636E2E3A" w14:textId="5181BF1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723009.80</w:t>
            </w:r>
          </w:p>
        </w:tc>
        <w:tc>
          <w:tcPr>
            <w:tcW w:w="1562" w:type="dxa"/>
          </w:tcPr>
          <w:p w14:paraId="14F048B4" w14:textId="798BA78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3366253.32</w:t>
            </w:r>
          </w:p>
        </w:tc>
        <w:tc>
          <w:tcPr>
            <w:tcW w:w="2134" w:type="dxa"/>
          </w:tcPr>
          <w:p w14:paraId="6121EEDD" w14:textId="7DA689E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D58D71" w14:textId="79066FF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A01D3D" w14:textId="07021DF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2D3CFF7" w14:textId="77777777" w:rsidTr="003C6154">
        <w:trPr>
          <w:trHeight w:val="54"/>
        </w:trPr>
        <w:tc>
          <w:tcPr>
            <w:tcW w:w="1691" w:type="dxa"/>
          </w:tcPr>
          <w:p w14:paraId="0900729C" w14:textId="62DDF4B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71398F4E" w14:textId="780132D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723030.92</w:t>
            </w:r>
          </w:p>
        </w:tc>
        <w:tc>
          <w:tcPr>
            <w:tcW w:w="1562" w:type="dxa"/>
          </w:tcPr>
          <w:p w14:paraId="483B8BDC" w14:textId="61077A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3366231.23</w:t>
            </w:r>
          </w:p>
        </w:tc>
        <w:tc>
          <w:tcPr>
            <w:tcW w:w="2134" w:type="dxa"/>
          </w:tcPr>
          <w:p w14:paraId="2F715FBF" w14:textId="76E7131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7300A6" w14:textId="19D47E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ECA71C" w14:textId="0805B4D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825945C" w14:textId="77777777" w:rsidTr="003C6154">
        <w:trPr>
          <w:trHeight w:val="54"/>
        </w:trPr>
        <w:tc>
          <w:tcPr>
            <w:tcW w:w="1691" w:type="dxa"/>
          </w:tcPr>
          <w:p w14:paraId="36C549B0" w14:textId="64B957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49A8BDE1" w14:textId="356B21A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723048.17</w:t>
            </w:r>
          </w:p>
        </w:tc>
        <w:tc>
          <w:tcPr>
            <w:tcW w:w="1562" w:type="dxa"/>
          </w:tcPr>
          <w:p w14:paraId="69892B84" w14:textId="69F6E20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3366217.06</w:t>
            </w:r>
          </w:p>
        </w:tc>
        <w:tc>
          <w:tcPr>
            <w:tcW w:w="2134" w:type="dxa"/>
          </w:tcPr>
          <w:p w14:paraId="4E574B6E" w14:textId="3F490E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F5AB0F" w14:textId="70B0436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B007BC" w14:textId="3515EB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B46D7BF" w14:textId="77777777" w:rsidTr="003C6154">
        <w:trPr>
          <w:trHeight w:val="54"/>
        </w:trPr>
        <w:tc>
          <w:tcPr>
            <w:tcW w:w="1691" w:type="dxa"/>
          </w:tcPr>
          <w:p w14:paraId="4A5F6786" w14:textId="37CF7CD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49136C40" w14:textId="2DF56F1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723063.42</w:t>
            </w:r>
          </w:p>
        </w:tc>
        <w:tc>
          <w:tcPr>
            <w:tcW w:w="1562" w:type="dxa"/>
          </w:tcPr>
          <w:p w14:paraId="092CB4A9" w14:textId="3BB3B2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3366202.70</w:t>
            </w:r>
          </w:p>
        </w:tc>
        <w:tc>
          <w:tcPr>
            <w:tcW w:w="2134" w:type="dxa"/>
          </w:tcPr>
          <w:p w14:paraId="131B6FF8" w14:textId="77D4B17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A335E4" w14:textId="35A92C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573987" w14:textId="362D3B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984CCE1" w14:textId="77777777" w:rsidTr="003C6154">
        <w:trPr>
          <w:trHeight w:val="54"/>
        </w:trPr>
        <w:tc>
          <w:tcPr>
            <w:tcW w:w="1691" w:type="dxa"/>
          </w:tcPr>
          <w:p w14:paraId="632793C8" w14:textId="36B4A94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005D4C15" w14:textId="4BCFFFC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723084.36</w:t>
            </w:r>
          </w:p>
        </w:tc>
        <w:tc>
          <w:tcPr>
            <w:tcW w:w="1562" w:type="dxa"/>
          </w:tcPr>
          <w:p w14:paraId="163C6EBD" w14:textId="0595865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3366180.65</w:t>
            </w:r>
          </w:p>
        </w:tc>
        <w:tc>
          <w:tcPr>
            <w:tcW w:w="2134" w:type="dxa"/>
          </w:tcPr>
          <w:p w14:paraId="2771097A" w14:textId="544E63E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8553BC" w14:textId="5E5C9C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EA2B1D" w14:textId="21EC715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FB45D8E" w14:textId="77777777" w:rsidTr="003C6154">
        <w:trPr>
          <w:trHeight w:val="54"/>
        </w:trPr>
        <w:tc>
          <w:tcPr>
            <w:tcW w:w="1691" w:type="dxa"/>
          </w:tcPr>
          <w:p w14:paraId="27C3F05D" w14:textId="3575EB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22E8F7C1" w14:textId="07D1A7B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723103.03</w:t>
            </w:r>
          </w:p>
        </w:tc>
        <w:tc>
          <w:tcPr>
            <w:tcW w:w="1562" w:type="dxa"/>
          </w:tcPr>
          <w:p w14:paraId="5E756F88" w14:textId="111C0C2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3366159.78</w:t>
            </w:r>
          </w:p>
        </w:tc>
        <w:tc>
          <w:tcPr>
            <w:tcW w:w="2134" w:type="dxa"/>
          </w:tcPr>
          <w:p w14:paraId="5A449061" w14:textId="7C0ABA2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63C4EA" w14:textId="4294A51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85F928" w14:textId="5B8F2AD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21337DC" w14:textId="77777777" w:rsidTr="003C6154">
        <w:trPr>
          <w:trHeight w:val="54"/>
        </w:trPr>
        <w:tc>
          <w:tcPr>
            <w:tcW w:w="1691" w:type="dxa"/>
          </w:tcPr>
          <w:p w14:paraId="6AB840AA" w14:textId="5652AB1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3995A774" w14:textId="3C7B809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723122.23</w:t>
            </w:r>
          </w:p>
        </w:tc>
        <w:tc>
          <w:tcPr>
            <w:tcW w:w="1562" w:type="dxa"/>
          </w:tcPr>
          <w:p w14:paraId="3D45E3FC" w14:textId="6900901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3366138.98</w:t>
            </w:r>
          </w:p>
        </w:tc>
        <w:tc>
          <w:tcPr>
            <w:tcW w:w="2134" w:type="dxa"/>
          </w:tcPr>
          <w:p w14:paraId="3D480207" w14:textId="55A3E85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82AB53" w14:textId="0C1632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F34E64" w14:textId="4A91608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FF31A7B" w14:textId="77777777" w:rsidTr="003C6154">
        <w:trPr>
          <w:trHeight w:val="54"/>
        </w:trPr>
        <w:tc>
          <w:tcPr>
            <w:tcW w:w="1691" w:type="dxa"/>
          </w:tcPr>
          <w:p w14:paraId="0D45541C" w14:textId="6C4BAAE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132</w:t>
            </w:r>
          </w:p>
        </w:tc>
        <w:tc>
          <w:tcPr>
            <w:tcW w:w="1558" w:type="dxa"/>
          </w:tcPr>
          <w:p w14:paraId="37B8629B" w14:textId="2DE9934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723137.15</w:t>
            </w:r>
          </w:p>
        </w:tc>
        <w:tc>
          <w:tcPr>
            <w:tcW w:w="1562" w:type="dxa"/>
          </w:tcPr>
          <w:p w14:paraId="37ABA322" w14:textId="74C2E4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3366119.06</w:t>
            </w:r>
          </w:p>
        </w:tc>
        <w:tc>
          <w:tcPr>
            <w:tcW w:w="2134" w:type="dxa"/>
          </w:tcPr>
          <w:p w14:paraId="4E9E2C7D" w14:textId="73D1660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1D88C9" w14:textId="434483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154488" w14:textId="366FAE9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4CB60FC" w14:textId="77777777" w:rsidTr="003C6154">
        <w:trPr>
          <w:trHeight w:val="54"/>
        </w:trPr>
        <w:tc>
          <w:tcPr>
            <w:tcW w:w="1691" w:type="dxa"/>
          </w:tcPr>
          <w:p w14:paraId="4C1D609B" w14:textId="195490C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133</w:t>
            </w:r>
          </w:p>
        </w:tc>
        <w:tc>
          <w:tcPr>
            <w:tcW w:w="1558" w:type="dxa"/>
          </w:tcPr>
          <w:p w14:paraId="1E0FFC51" w14:textId="5C438F2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723146.97</w:t>
            </w:r>
          </w:p>
        </w:tc>
        <w:tc>
          <w:tcPr>
            <w:tcW w:w="1562" w:type="dxa"/>
          </w:tcPr>
          <w:p w14:paraId="664F7961" w14:textId="26D738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3366111.00</w:t>
            </w:r>
          </w:p>
        </w:tc>
        <w:tc>
          <w:tcPr>
            <w:tcW w:w="2134" w:type="dxa"/>
          </w:tcPr>
          <w:p w14:paraId="11F062CC" w14:textId="29972B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0AD671" w14:textId="275B661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D19EF2" w14:textId="78686E6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71AA59D" w14:textId="77777777" w:rsidTr="003C6154">
        <w:trPr>
          <w:trHeight w:val="54"/>
        </w:trPr>
        <w:tc>
          <w:tcPr>
            <w:tcW w:w="1691" w:type="dxa"/>
          </w:tcPr>
          <w:p w14:paraId="33DD62BF" w14:textId="5450788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4F220B48" w14:textId="2E2D0D6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723156.04</w:t>
            </w:r>
          </w:p>
        </w:tc>
        <w:tc>
          <w:tcPr>
            <w:tcW w:w="1562" w:type="dxa"/>
          </w:tcPr>
          <w:p w14:paraId="6817B773" w14:textId="1167853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3366100.82</w:t>
            </w:r>
          </w:p>
        </w:tc>
        <w:tc>
          <w:tcPr>
            <w:tcW w:w="2134" w:type="dxa"/>
          </w:tcPr>
          <w:p w14:paraId="70E59F00" w14:textId="4B6DE7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1B63E" w14:textId="5256B12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8929F0" w14:textId="62D7F47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1AEF595" w14:textId="77777777" w:rsidTr="003C6154">
        <w:trPr>
          <w:trHeight w:val="54"/>
        </w:trPr>
        <w:tc>
          <w:tcPr>
            <w:tcW w:w="1691" w:type="dxa"/>
          </w:tcPr>
          <w:p w14:paraId="2DDD96A8" w14:textId="4010351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28E9865F" w14:textId="48D2672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723165.38</w:t>
            </w:r>
          </w:p>
        </w:tc>
        <w:tc>
          <w:tcPr>
            <w:tcW w:w="1562" w:type="dxa"/>
          </w:tcPr>
          <w:p w14:paraId="21D4AE19" w14:textId="4ACC70A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3366091.47</w:t>
            </w:r>
          </w:p>
        </w:tc>
        <w:tc>
          <w:tcPr>
            <w:tcW w:w="2134" w:type="dxa"/>
          </w:tcPr>
          <w:p w14:paraId="7727C8C6" w14:textId="2009971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4E5003" w14:textId="2AF56B6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605522" w14:textId="2426FEE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B25D0C1" w14:textId="77777777" w:rsidTr="003C6154">
        <w:trPr>
          <w:trHeight w:val="54"/>
        </w:trPr>
        <w:tc>
          <w:tcPr>
            <w:tcW w:w="1691" w:type="dxa"/>
          </w:tcPr>
          <w:p w14:paraId="54EC1983" w14:textId="44C6221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009B88B7" w14:textId="00171CC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723174.54</w:t>
            </w:r>
          </w:p>
        </w:tc>
        <w:tc>
          <w:tcPr>
            <w:tcW w:w="1562" w:type="dxa"/>
          </w:tcPr>
          <w:p w14:paraId="69D88AF3" w14:textId="11B8F11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3366080.55</w:t>
            </w:r>
          </w:p>
        </w:tc>
        <w:tc>
          <w:tcPr>
            <w:tcW w:w="2134" w:type="dxa"/>
          </w:tcPr>
          <w:p w14:paraId="33578E81" w14:textId="7F06BD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02C454" w14:textId="408F893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329FB6" w14:textId="5D8FBD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13374DF" w14:textId="77777777" w:rsidTr="003C6154">
        <w:trPr>
          <w:trHeight w:val="54"/>
        </w:trPr>
        <w:tc>
          <w:tcPr>
            <w:tcW w:w="1691" w:type="dxa"/>
          </w:tcPr>
          <w:p w14:paraId="2B8C889B" w14:textId="0E178A1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49617D32" w14:textId="381A8B7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723183.19</w:t>
            </w:r>
          </w:p>
        </w:tc>
        <w:tc>
          <w:tcPr>
            <w:tcW w:w="1562" w:type="dxa"/>
          </w:tcPr>
          <w:p w14:paraId="3C0CCDAB" w14:textId="6D64797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3366072.75</w:t>
            </w:r>
          </w:p>
        </w:tc>
        <w:tc>
          <w:tcPr>
            <w:tcW w:w="2134" w:type="dxa"/>
          </w:tcPr>
          <w:p w14:paraId="523ADF2E" w14:textId="4295B1E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90BB2F" w14:textId="03D626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69BAE3" w14:textId="4990294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24B962B" w14:textId="77777777" w:rsidTr="003C6154">
        <w:trPr>
          <w:trHeight w:val="54"/>
        </w:trPr>
        <w:tc>
          <w:tcPr>
            <w:tcW w:w="1691" w:type="dxa"/>
          </w:tcPr>
          <w:p w14:paraId="752A5D6A" w14:textId="68CCC3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754EAB55" w14:textId="12794FA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723184.76</w:t>
            </w:r>
          </w:p>
        </w:tc>
        <w:tc>
          <w:tcPr>
            <w:tcW w:w="1562" w:type="dxa"/>
          </w:tcPr>
          <w:p w14:paraId="660FD76F" w14:textId="52F095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3366070.34</w:t>
            </w:r>
          </w:p>
        </w:tc>
        <w:tc>
          <w:tcPr>
            <w:tcW w:w="2134" w:type="dxa"/>
          </w:tcPr>
          <w:p w14:paraId="08C8AB66" w14:textId="7292EB1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641504" w14:textId="0951A34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86ED54" w14:textId="1BF0BC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8EBE841" w14:textId="77777777" w:rsidTr="003C6154">
        <w:trPr>
          <w:trHeight w:val="54"/>
        </w:trPr>
        <w:tc>
          <w:tcPr>
            <w:tcW w:w="1691" w:type="dxa"/>
          </w:tcPr>
          <w:p w14:paraId="0074FC99" w14:textId="0D3A039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230B1A67" w14:textId="05A7B88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723185.38</w:t>
            </w:r>
          </w:p>
        </w:tc>
        <w:tc>
          <w:tcPr>
            <w:tcW w:w="1562" w:type="dxa"/>
          </w:tcPr>
          <w:p w14:paraId="7C00AA52" w14:textId="0E5FE2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3366063.77</w:t>
            </w:r>
          </w:p>
        </w:tc>
        <w:tc>
          <w:tcPr>
            <w:tcW w:w="2134" w:type="dxa"/>
          </w:tcPr>
          <w:p w14:paraId="40930D61" w14:textId="0F72A4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750E97" w14:textId="3C1D387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BD9437" w14:textId="480BD3A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243DE3E" w14:textId="77777777" w:rsidTr="003C6154">
        <w:trPr>
          <w:trHeight w:val="54"/>
        </w:trPr>
        <w:tc>
          <w:tcPr>
            <w:tcW w:w="1691" w:type="dxa"/>
          </w:tcPr>
          <w:p w14:paraId="2E605887" w14:textId="30B1E9E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4130EDA3" w14:textId="34674D0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723188.91</w:t>
            </w:r>
          </w:p>
        </w:tc>
        <w:tc>
          <w:tcPr>
            <w:tcW w:w="1562" w:type="dxa"/>
          </w:tcPr>
          <w:p w14:paraId="0D1961B5" w14:textId="7A023C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3366058.95</w:t>
            </w:r>
          </w:p>
        </w:tc>
        <w:tc>
          <w:tcPr>
            <w:tcW w:w="2134" w:type="dxa"/>
          </w:tcPr>
          <w:p w14:paraId="21C607EA" w14:textId="42E5BCC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2A6776" w14:textId="02881E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CFF057" w14:textId="3AF5809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F87CDF1" w14:textId="77777777" w:rsidTr="003C6154">
        <w:trPr>
          <w:trHeight w:val="54"/>
        </w:trPr>
        <w:tc>
          <w:tcPr>
            <w:tcW w:w="1691" w:type="dxa"/>
          </w:tcPr>
          <w:p w14:paraId="219DCB28" w14:textId="17F4A1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3D878829" w14:textId="1ED7C9D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723195.34</w:t>
            </w:r>
          </w:p>
        </w:tc>
        <w:tc>
          <w:tcPr>
            <w:tcW w:w="1562" w:type="dxa"/>
          </w:tcPr>
          <w:p w14:paraId="137F6371" w14:textId="5765E63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3366058.15</w:t>
            </w:r>
          </w:p>
        </w:tc>
        <w:tc>
          <w:tcPr>
            <w:tcW w:w="2134" w:type="dxa"/>
          </w:tcPr>
          <w:p w14:paraId="191691A9" w14:textId="7B3D81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DECF4C" w14:textId="019FF9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C3545A" w14:textId="713595A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C427691" w14:textId="77777777" w:rsidTr="003C6154">
        <w:trPr>
          <w:trHeight w:val="54"/>
        </w:trPr>
        <w:tc>
          <w:tcPr>
            <w:tcW w:w="1691" w:type="dxa"/>
          </w:tcPr>
          <w:p w14:paraId="7728A5B4" w14:textId="1CCBA06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6D69F4C8" w14:textId="4AD4348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723201.21</w:t>
            </w:r>
          </w:p>
        </w:tc>
        <w:tc>
          <w:tcPr>
            <w:tcW w:w="1562" w:type="dxa"/>
          </w:tcPr>
          <w:p w14:paraId="14E08961" w14:textId="49F0EF7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3366056.35</w:t>
            </w:r>
          </w:p>
        </w:tc>
        <w:tc>
          <w:tcPr>
            <w:tcW w:w="2134" w:type="dxa"/>
          </w:tcPr>
          <w:p w14:paraId="0503174C" w14:textId="3B1FBE2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A175E8" w14:textId="4BCF16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352111" w14:textId="629EB35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9A07E93" w14:textId="77777777" w:rsidTr="003C6154">
        <w:trPr>
          <w:trHeight w:val="54"/>
        </w:trPr>
        <w:tc>
          <w:tcPr>
            <w:tcW w:w="1691" w:type="dxa"/>
          </w:tcPr>
          <w:p w14:paraId="4538F41D" w14:textId="4D24C33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34F9D421" w14:textId="1660F6F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723215.22</w:t>
            </w:r>
          </w:p>
        </w:tc>
        <w:tc>
          <w:tcPr>
            <w:tcW w:w="1562" w:type="dxa"/>
          </w:tcPr>
          <w:p w14:paraId="6F4BB66D" w14:textId="20EEEBC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3366043.03</w:t>
            </w:r>
          </w:p>
        </w:tc>
        <w:tc>
          <w:tcPr>
            <w:tcW w:w="2134" w:type="dxa"/>
          </w:tcPr>
          <w:p w14:paraId="46A25587" w14:textId="08D7CB7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B80577" w14:textId="59A496F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B695E0" w14:textId="1A3FCD8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378E082" w14:textId="77777777" w:rsidTr="003C6154">
        <w:trPr>
          <w:trHeight w:val="54"/>
        </w:trPr>
        <w:tc>
          <w:tcPr>
            <w:tcW w:w="1691" w:type="dxa"/>
          </w:tcPr>
          <w:p w14:paraId="1C61082E" w14:textId="0F49C3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51839A90" w14:textId="1BD6464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723228.48</w:t>
            </w:r>
          </w:p>
        </w:tc>
        <w:tc>
          <w:tcPr>
            <w:tcW w:w="1562" w:type="dxa"/>
          </w:tcPr>
          <w:p w14:paraId="40CD5596" w14:textId="0652DB7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3366028.94</w:t>
            </w:r>
          </w:p>
        </w:tc>
        <w:tc>
          <w:tcPr>
            <w:tcW w:w="2134" w:type="dxa"/>
          </w:tcPr>
          <w:p w14:paraId="20593C14" w14:textId="33B9937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6283EA" w14:textId="715AD0A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6B67C5" w14:textId="4404B9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9C27DF5" w14:textId="77777777" w:rsidTr="003C6154">
        <w:trPr>
          <w:trHeight w:val="54"/>
        </w:trPr>
        <w:tc>
          <w:tcPr>
            <w:tcW w:w="1691" w:type="dxa"/>
          </w:tcPr>
          <w:p w14:paraId="4D2D9CF4" w14:textId="6567151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69EB2B3C" w14:textId="3EA1F61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723240.29</w:t>
            </w:r>
          </w:p>
        </w:tc>
        <w:tc>
          <w:tcPr>
            <w:tcW w:w="1562" w:type="dxa"/>
          </w:tcPr>
          <w:p w14:paraId="7DE67A87" w14:textId="6669BFA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3366015.91</w:t>
            </w:r>
          </w:p>
        </w:tc>
        <w:tc>
          <w:tcPr>
            <w:tcW w:w="2134" w:type="dxa"/>
          </w:tcPr>
          <w:p w14:paraId="0DF7962A" w14:textId="01EAE6A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488C2B" w14:textId="2B9E6A5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362F53" w14:textId="776303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4A83018" w14:textId="77777777" w:rsidTr="003C6154">
        <w:trPr>
          <w:trHeight w:val="54"/>
        </w:trPr>
        <w:tc>
          <w:tcPr>
            <w:tcW w:w="1691" w:type="dxa"/>
          </w:tcPr>
          <w:p w14:paraId="27FE0B4D" w14:textId="3349E7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58046104" w14:textId="3534B1B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723260.70</w:t>
            </w:r>
          </w:p>
        </w:tc>
        <w:tc>
          <w:tcPr>
            <w:tcW w:w="1562" w:type="dxa"/>
          </w:tcPr>
          <w:p w14:paraId="3B0AB157" w14:textId="41933D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3365996.72</w:t>
            </w:r>
          </w:p>
        </w:tc>
        <w:tc>
          <w:tcPr>
            <w:tcW w:w="2134" w:type="dxa"/>
          </w:tcPr>
          <w:p w14:paraId="24423D1C" w14:textId="48AA7CC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2F213B" w14:textId="4F811FF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1AA7E7" w14:textId="27B3A8B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ED274B8" w14:textId="77777777" w:rsidTr="003C6154">
        <w:trPr>
          <w:trHeight w:val="54"/>
        </w:trPr>
        <w:tc>
          <w:tcPr>
            <w:tcW w:w="1691" w:type="dxa"/>
          </w:tcPr>
          <w:p w14:paraId="3ACB226B" w14:textId="6AD4C3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1DF433B9" w14:textId="7F5C43A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723268.56</w:t>
            </w:r>
          </w:p>
        </w:tc>
        <w:tc>
          <w:tcPr>
            <w:tcW w:w="1562" w:type="dxa"/>
          </w:tcPr>
          <w:p w14:paraId="3C70F34F" w14:textId="119BAB1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3365988.57</w:t>
            </w:r>
          </w:p>
        </w:tc>
        <w:tc>
          <w:tcPr>
            <w:tcW w:w="2134" w:type="dxa"/>
          </w:tcPr>
          <w:p w14:paraId="5432F2E4" w14:textId="1BFF7A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9D02D3" w14:textId="3304D4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822501" w14:textId="5B612F0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D75A2DC" w14:textId="77777777" w:rsidTr="003C6154">
        <w:trPr>
          <w:trHeight w:val="54"/>
        </w:trPr>
        <w:tc>
          <w:tcPr>
            <w:tcW w:w="1691" w:type="dxa"/>
          </w:tcPr>
          <w:p w14:paraId="6F90B41F" w14:textId="24F5BAA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1D5AF396" w14:textId="02072FC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723279.21</w:t>
            </w:r>
          </w:p>
        </w:tc>
        <w:tc>
          <w:tcPr>
            <w:tcW w:w="1562" w:type="dxa"/>
          </w:tcPr>
          <w:p w14:paraId="453F91BE" w14:textId="68C0B03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3365974.11</w:t>
            </w:r>
          </w:p>
        </w:tc>
        <w:tc>
          <w:tcPr>
            <w:tcW w:w="2134" w:type="dxa"/>
          </w:tcPr>
          <w:p w14:paraId="32C6EE1B" w14:textId="433546C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A9519C" w14:textId="6DE87F5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AC924E" w14:textId="0B69A7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0A22AC7" w14:textId="77777777" w:rsidTr="003C6154">
        <w:trPr>
          <w:trHeight w:val="54"/>
        </w:trPr>
        <w:tc>
          <w:tcPr>
            <w:tcW w:w="1691" w:type="dxa"/>
          </w:tcPr>
          <w:p w14:paraId="51CC597E" w14:textId="4850090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27921915" w14:textId="4177519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723290.58</w:t>
            </w:r>
          </w:p>
        </w:tc>
        <w:tc>
          <w:tcPr>
            <w:tcW w:w="1562" w:type="dxa"/>
          </w:tcPr>
          <w:p w14:paraId="2AD8FA18" w14:textId="19821E5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3365965.15</w:t>
            </w:r>
          </w:p>
        </w:tc>
        <w:tc>
          <w:tcPr>
            <w:tcW w:w="2134" w:type="dxa"/>
          </w:tcPr>
          <w:p w14:paraId="60FF3EC9" w14:textId="2FD1EB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189D94" w14:textId="23336B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621A92" w14:textId="06C035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5305B05" w14:textId="77777777" w:rsidTr="003C6154">
        <w:trPr>
          <w:trHeight w:val="54"/>
        </w:trPr>
        <w:tc>
          <w:tcPr>
            <w:tcW w:w="1691" w:type="dxa"/>
          </w:tcPr>
          <w:p w14:paraId="01082837" w14:textId="7B209AF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30FB8692" w14:textId="2CE4FE5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723300.40</w:t>
            </w:r>
          </w:p>
        </w:tc>
        <w:tc>
          <w:tcPr>
            <w:tcW w:w="1562" w:type="dxa"/>
          </w:tcPr>
          <w:p w14:paraId="3C66588C" w14:textId="67FF4ED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3365954.83</w:t>
            </w:r>
          </w:p>
        </w:tc>
        <w:tc>
          <w:tcPr>
            <w:tcW w:w="2134" w:type="dxa"/>
          </w:tcPr>
          <w:p w14:paraId="3D5FB91B" w14:textId="488151A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4D128F" w14:textId="24260D3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CDB1F1" w14:textId="62D5F4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65CCA53" w14:textId="77777777" w:rsidTr="003C6154">
        <w:trPr>
          <w:trHeight w:val="54"/>
        </w:trPr>
        <w:tc>
          <w:tcPr>
            <w:tcW w:w="1691" w:type="dxa"/>
          </w:tcPr>
          <w:p w14:paraId="0461E485" w14:textId="60CADBC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3A887724" w14:textId="615EEE8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723321.91</w:t>
            </w:r>
          </w:p>
        </w:tc>
        <w:tc>
          <w:tcPr>
            <w:tcW w:w="1562" w:type="dxa"/>
          </w:tcPr>
          <w:p w14:paraId="204F7C18" w14:textId="11F0E36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3365933.31</w:t>
            </w:r>
          </w:p>
        </w:tc>
        <w:tc>
          <w:tcPr>
            <w:tcW w:w="2134" w:type="dxa"/>
          </w:tcPr>
          <w:p w14:paraId="24585A4B" w14:textId="615152D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8CC436" w14:textId="07E2F8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504B11" w14:textId="296B4C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CE1AAB8" w14:textId="77777777" w:rsidTr="003C6154">
        <w:trPr>
          <w:trHeight w:val="54"/>
        </w:trPr>
        <w:tc>
          <w:tcPr>
            <w:tcW w:w="1691" w:type="dxa"/>
          </w:tcPr>
          <w:p w14:paraId="466FB6E1" w14:textId="485F10A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46C7BBCA" w14:textId="020E151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723341.91</w:t>
            </w:r>
          </w:p>
        </w:tc>
        <w:tc>
          <w:tcPr>
            <w:tcW w:w="1562" w:type="dxa"/>
          </w:tcPr>
          <w:p w14:paraId="777C1D5B" w14:textId="714C891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3365911.72</w:t>
            </w:r>
          </w:p>
        </w:tc>
        <w:tc>
          <w:tcPr>
            <w:tcW w:w="2134" w:type="dxa"/>
          </w:tcPr>
          <w:p w14:paraId="6F7F1841" w14:textId="20353B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D25A8A" w14:textId="354090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E853C0" w14:textId="08F85BD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4A9629A" w14:textId="77777777" w:rsidTr="003C6154">
        <w:trPr>
          <w:trHeight w:val="54"/>
        </w:trPr>
        <w:tc>
          <w:tcPr>
            <w:tcW w:w="1691" w:type="dxa"/>
          </w:tcPr>
          <w:p w14:paraId="5A6C240F" w14:textId="113881A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01B02CC5" w14:textId="3FD2464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723362.78</w:t>
            </w:r>
          </w:p>
        </w:tc>
        <w:tc>
          <w:tcPr>
            <w:tcW w:w="1562" w:type="dxa"/>
          </w:tcPr>
          <w:p w14:paraId="5EB22275" w14:textId="00DFA3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3365890.20</w:t>
            </w:r>
          </w:p>
        </w:tc>
        <w:tc>
          <w:tcPr>
            <w:tcW w:w="2134" w:type="dxa"/>
          </w:tcPr>
          <w:p w14:paraId="72E0D8BE" w14:textId="1E9639E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E7D3A1" w14:textId="04380C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AEA2D3" w14:textId="7545E3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5C30928" w14:textId="77777777" w:rsidTr="003C6154">
        <w:trPr>
          <w:trHeight w:val="54"/>
        </w:trPr>
        <w:tc>
          <w:tcPr>
            <w:tcW w:w="1691" w:type="dxa"/>
          </w:tcPr>
          <w:p w14:paraId="28841580" w14:textId="364330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6E39A511" w14:textId="4A9C16B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723378.84</w:t>
            </w:r>
          </w:p>
        </w:tc>
        <w:tc>
          <w:tcPr>
            <w:tcW w:w="1562" w:type="dxa"/>
          </w:tcPr>
          <w:p w14:paraId="347E67A6" w14:textId="6120920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3365875.42</w:t>
            </w:r>
          </w:p>
        </w:tc>
        <w:tc>
          <w:tcPr>
            <w:tcW w:w="2134" w:type="dxa"/>
          </w:tcPr>
          <w:p w14:paraId="705B297D" w14:textId="398EA9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53869C" w14:textId="3103ABE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600595" w14:textId="74E5837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3B38787" w14:textId="77777777" w:rsidTr="003C6154">
        <w:trPr>
          <w:trHeight w:val="54"/>
        </w:trPr>
        <w:tc>
          <w:tcPr>
            <w:tcW w:w="1691" w:type="dxa"/>
          </w:tcPr>
          <w:p w14:paraId="0BD9AE46" w14:textId="4963438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38FF7D89" w14:textId="0023354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723385.72</w:t>
            </w:r>
          </w:p>
        </w:tc>
        <w:tc>
          <w:tcPr>
            <w:tcW w:w="1562" w:type="dxa"/>
          </w:tcPr>
          <w:p w14:paraId="3C7FBCE6" w14:textId="61C0332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3365865.49</w:t>
            </w:r>
          </w:p>
        </w:tc>
        <w:tc>
          <w:tcPr>
            <w:tcW w:w="2134" w:type="dxa"/>
          </w:tcPr>
          <w:p w14:paraId="0B7E8C04" w14:textId="2576F56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CE1B5F" w14:textId="5FB2166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FCBB8A" w14:textId="4E13973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7F9BF32" w14:textId="77777777" w:rsidTr="003C6154">
        <w:trPr>
          <w:trHeight w:val="54"/>
        </w:trPr>
        <w:tc>
          <w:tcPr>
            <w:tcW w:w="1691" w:type="dxa"/>
          </w:tcPr>
          <w:p w14:paraId="56FE3F04" w14:textId="0328ADD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72C45265" w14:textId="4AA0FDC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723393.49</w:t>
            </w:r>
          </w:p>
        </w:tc>
        <w:tc>
          <w:tcPr>
            <w:tcW w:w="1562" w:type="dxa"/>
          </w:tcPr>
          <w:p w14:paraId="7099D3A4" w14:textId="1D3550E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3365858.54</w:t>
            </w:r>
          </w:p>
        </w:tc>
        <w:tc>
          <w:tcPr>
            <w:tcW w:w="2134" w:type="dxa"/>
          </w:tcPr>
          <w:p w14:paraId="58592A72" w14:textId="216D9D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BE3898" w14:textId="0550C8D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8E0F9C" w14:textId="0736CDD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015FD01" w14:textId="77777777" w:rsidTr="003C6154">
        <w:trPr>
          <w:trHeight w:val="54"/>
        </w:trPr>
        <w:tc>
          <w:tcPr>
            <w:tcW w:w="1691" w:type="dxa"/>
          </w:tcPr>
          <w:p w14:paraId="4675A504" w14:textId="4697ED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2A48596E" w14:textId="4D729AB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723402.86</w:t>
            </w:r>
          </w:p>
        </w:tc>
        <w:tc>
          <w:tcPr>
            <w:tcW w:w="1562" w:type="dxa"/>
          </w:tcPr>
          <w:p w14:paraId="349B95AC" w14:textId="40A5F6E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3365848.90</w:t>
            </w:r>
          </w:p>
        </w:tc>
        <w:tc>
          <w:tcPr>
            <w:tcW w:w="2134" w:type="dxa"/>
          </w:tcPr>
          <w:p w14:paraId="4FC9B09D" w14:textId="39FE045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895BAB" w14:textId="60FA34B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8E606D" w14:textId="79C4E42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83A50D0" w14:textId="77777777" w:rsidTr="003C6154">
        <w:trPr>
          <w:trHeight w:val="54"/>
        </w:trPr>
        <w:tc>
          <w:tcPr>
            <w:tcW w:w="1691" w:type="dxa"/>
          </w:tcPr>
          <w:p w14:paraId="08DBB41D" w14:textId="203B25E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6F995F39" w14:textId="182945A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723405.54</w:t>
            </w:r>
          </w:p>
        </w:tc>
        <w:tc>
          <w:tcPr>
            <w:tcW w:w="1562" w:type="dxa"/>
          </w:tcPr>
          <w:p w14:paraId="69E711BA" w14:textId="026165B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3365843.81</w:t>
            </w:r>
          </w:p>
        </w:tc>
        <w:tc>
          <w:tcPr>
            <w:tcW w:w="2134" w:type="dxa"/>
          </w:tcPr>
          <w:p w14:paraId="60A00EB8" w14:textId="6D870B3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61963C" w14:textId="70C64D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CD837D" w14:textId="02A9FF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AA90FBF" w14:textId="77777777" w:rsidTr="003C6154">
        <w:trPr>
          <w:trHeight w:val="54"/>
        </w:trPr>
        <w:tc>
          <w:tcPr>
            <w:tcW w:w="1691" w:type="dxa"/>
          </w:tcPr>
          <w:p w14:paraId="57BA5F86" w14:textId="62CDD4D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23EF8441" w14:textId="0D6B671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723411.74</w:t>
            </w:r>
          </w:p>
        </w:tc>
        <w:tc>
          <w:tcPr>
            <w:tcW w:w="1562" w:type="dxa"/>
          </w:tcPr>
          <w:p w14:paraId="36B16CA8" w14:textId="6C5ECA8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3365836.96</w:t>
            </w:r>
          </w:p>
        </w:tc>
        <w:tc>
          <w:tcPr>
            <w:tcW w:w="2134" w:type="dxa"/>
          </w:tcPr>
          <w:p w14:paraId="4FA247F7" w14:textId="0B8C697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AFADE4" w14:textId="24B704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AED188" w14:textId="1C44B3E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3BE1696" w14:textId="77777777" w:rsidTr="003C6154">
        <w:trPr>
          <w:trHeight w:val="54"/>
        </w:trPr>
        <w:tc>
          <w:tcPr>
            <w:tcW w:w="1691" w:type="dxa"/>
          </w:tcPr>
          <w:p w14:paraId="401CE822" w14:textId="5E756F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30022ECE" w14:textId="5A45663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723418.29</w:t>
            </w:r>
          </w:p>
        </w:tc>
        <w:tc>
          <w:tcPr>
            <w:tcW w:w="1562" w:type="dxa"/>
          </w:tcPr>
          <w:p w14:paraId="5ECA4F21" w14:textId="336E23D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3365832.29</w:t>
            </w:r>
          </w:p>
        </w:tc>
        <w:tc>
          <w:tcPr>
            <w:tcW w:w="2134" w:type="dxa"/>
          </w:tcPr>
          <w:p w14:paraId="124A8AF8" w14:textId="2361D83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C207BC" w14:textId="7BB123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AFA79D" w14:textId="55A05E9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8EF074A" w14:textId="77777777" w:rsidTr="003C6154">
        <w:trPr>
          <w:trHeight w:val="54"/>
        </w:trPr>
        <w:tc>
          <w:tcPr>
            <w:tcW w:w="1691" w:type="dxa"/>
          </w:tcPr>
          <w:p w14:paraId="4C4ED3FB" w14:textId="54F76A9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072713EE" w14:textId="32BFF77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723422.67</w:t>
            </w:r>
          </w:p>
        </w:tc>
        <w:tc>
          <w:tcPr>
            <w:tcW w:w="1562" w:type="dxa"/>
          </w:tcPr>
          <w:p w14:paraId="01344743" w14:textId="09868D2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3365828.81</w:t>
            </w:r>
          </w:p>
        </w:tc>
        <w:tc>
          <w:tcPr>
            <w:tcW w:w="2134" w:type="dxa"/>
          </w:tcPr>
          <w:p w14:paraId="4D9E98DA" w14:textId="09E26F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5AAFEC" w14:textId="4EE7183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1BD60A" w14:textId="129981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69324BB" w14:textId="77777777" w:rsidTr="003C6154">
        <w:trPr>
          <w:trHeight w:val="54"/>
        </w:trPr>
        <w:tc>
          <w:tcPr>
            <w:tcW w:w="1691" w:type="dxa"/>
          </w:tcPr>
          <w:p w14:paraId="26F89F15" w14:textId="75F4D6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2AFBAB8B" w14:textId="4CDD76C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723427.20</w:t>
            </w:r>
          </w:p>
        </w:tc>
        <w:tc>
          <w:tcPr>
            <w:tcW w:w="1562" w:type="dxa"/>
          </w:tcPr>
          <w:p w14:paraId="13F0AED8" w14:textId="6722A3C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3365825.57</w:t>
            </w:r>
          </w:p>
        </w:tc>
        <w:tc>
          <w:tcPr>
            <w:tcW w:w="2134" w:type="dxa"/>
          </w:tcPr>
          <w:p w14:paraId="1370428D" w14:textId="36F11FC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B5E9E5" w14:textId="5B5D922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DAEBC1" w14:textId="2FBDA3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47B1F0C" w14:textId="77777777" w:rsidTr="003C6154">
        <w:trPr>
          <w:trHeight w:val="54"/>
        </w:trPr>
        <w:tc>
          <w:tcPr>
            <w:tcW w:w="1691" w:type="dxa"/>
          </w:tcPr>
          <w:p w14:paraId="27017116" w14:textId="3262FD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7D5C2A23" w14:textId="1A95B8E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723428.22</w:t>
            </w:r>
          </w:p>
        </w:tc>
        <w:tc>
          <w:tcPr>
            <w:tcW w:w="1562" w:type="dxa"/>
          </w:tcPr>
          <w:p w14:paraId="53C9760D" w14:textId="7CE233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3365822.70</w:t>
            </w:r>
          </w:p>
        </w:tc>
        <w:tc>
          <w:tcPr>
            <w:tcW w:w="2134" w:type="dxa"/>
          </w:tcPr>
          <w:p w14:paraId="72C2BBCB" w14:textId="0CE6616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AB4A3E" w14:textId="7D344EC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4BEACA" w14:textId="5ABE899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8290E79" w14:textId="77777777" w:rsidTr="003C6154">
        <w:trPr>
          <w:trHeight w:val="54"/>
        </w:trPr>
        <w:tc>
          <w:tcPr>
            <w:tcW w:w="1691" w:type="dxa"/>
          </w:tcPr>
          <w:p w14:paraId="7AC0DECA" w14:textId="3A1D1F3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542FE4FE" w14:textId="0A4319A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723431.09</w:t>
            </w:r>
          </w:p>
        </w:tc>
        <w:tc>
          <w:tcPr>
            <w:tcW w:w="1562" w:type="dxa"/>
          </w:tcPr>
          <w:p w14:paraId="4C70B69F" w14:textId="4B3B2C7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3365819.19</w:t>
            </w:r>
          </w:p>
        </w:tc>
        <w:tc>
          <w:tcPr>
            <w:tcW w:w="2134" w:type="dxa"/>
          </w:tcPr>
          <w:p w14:paraId="1B1ABD24" w14:textId="382608E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D6DD93" w14:textId="262F814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FF45E4" w14:textId="0780071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097748C" w14:textId="77777777" w:rsidTr="003C6154">
        <w:trPr>
          <w:trHeight w:val="54"/>
        </w:trPr>
        <w:tc>
          <w:tcPr>
            <w:tcW w:w="1691" w:type="dxa"/>
          </w:tcPr>
          <w:p w14:paraId="6C98D970" w14:textId="3D5EDBD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3EDA9101" w14:textId="7B250E7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723441.66</w:t>
            </w:r>
          </w:p>
        </w:tc>
        <w:tc>
          <w:tcPr>
            <w:tcW w:w="1562" w:type="dxa"/>
          </w:tcPr>
          <w:p w14:paraId="61F99BD1" w14:textId="57A9B8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3365812.14</w:t>
            </w:r>
          </w:p>
        </w:tc>
        <w:tc>
          <w:tcPr>
            <w:tcW w:w="2134" w:type="dxa"/>
          </w:tcPr>
          <w:p w14:paraId="3FDB9391" w14:textId="2518510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B8F811" w14:textId="30E978C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118E94" w14:textId="07CB07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B60DC33" w14:textId="77777777" w:rsidTr="003C6154">
        <w:trPr>
          <w:trHeight w:val="54"/>
        </w:trPr>
        <w:tc>
          <w:tcPr>
            <w:tcW w:w="1691" w:type="dxa"/>
          </w:tcPr>
          <w:p w14:paraId="6748D22C" w14:textId="7DEC72C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6FB3CCC1" w14:textId="72FB5B6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723448.88</w:t>
            </w:r>
          </w:p>
        </w:tc>
        <w:tc>
          <w:tcPr>
            <w:tcW w:w="1562" w:type="dxa"/>
          </w:tcPr>
          <w:p w14:paraId="5FC30218" w14:textId="2FEEAA6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3365806.12</w:t>
            </w:r>
          </w:p>
        </w:tc>
        <w:tc>
          <w:tcPr>
            <w:tcW w:w="2134" w:type="dxa"/>
          </w:tcPr>
          <w:p w14:paraId="573447D5" w14:textId="720B1F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B48C8D" w14:textId="2FD6CAB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80AC5B" w14:textId="5E2C4D0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E4A1686" w14:textId="77777777" w:rsidTr="003C6154">
        <w:trPr>
          <w:trHeight w:val="54"/>
        </w:trPr>
        <w:tc>
          <w:tcPr>
            <w:tcW w:w="1691" w:type="dxa"/>
          </w:tcPr>
          <w:p w14:paraId="6F46ED57" w14:textId="7B4F07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167</w:t>
            </w:r>
          </w:p>
        </w:tc>
        <w:tc>
          <w:tcPr>
            <w:tcW w:w="1558" w:type="dxa"/>
          </w:tcPr>
          <w:p w14:paraId="0F0C0391" w14:textId="21F08CB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723454.43</w:t>
            </w:r>
          </w:p>
        </w:tc>
        <w:tc>
          <w:tcPr>
            <w:tcW w:w="1562" w:type="dxa"/>
          </w:tcPr>
          <w:p w14:paraId="5AF186CC" w14:textId="2453B63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3365802.33</w:t>
            </w:r>
          </w:p>
        </w:tc>
        <w:tc>
          <w:tcPr>
            <w:tcW w:w="2134" w:type="dxa"/>
          </w:tcPr>
          <w:p w14:paraId="7ECD37FE" w14:textId="3A82B6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E9FD17" w14:textId="43938D6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9F31E6" w14:textId="0EA5677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87DF036" w14:textId="77777777" w:rsidTr="003C6154">
        <w:trPr>
          <w:trHeight w:val="54"/>
        </w:trPr>
        <w:tc>
          <w:tcPr>
            <w:tcW w:w="1691" w:type="dxa"/>
          </w:tcPr>
          <w:p w14:paraId="77AF4F17" w14:textId="32750E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168</w:t>
            </w:r>
          </w:p>
        </w:tc>
        <w:tc>
          <w:tcPr>
            <w:tcW w:w="1558" w:type="dxa"/>
          </w:tcPr>
          <w:p w14:paraId="1B7A1B4C" w14:textId="4FA8D8A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723458.69</w:t>
            </w:r>
          </w:p>
        </w:tc>
        <w:tc>
          <w:tcPr>
            <w:tcW w:w="1562" w:type="dxa"/>
          </w:tcPr>
          <w:p w14:paraId="3675E257" w14:textId="1B8D11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3365798.35</w:t>
            </w:r>
          </w:p>
        </w:tc>
        <w:tc>
          <w:tcPr>
            <w:tcW w:w="2134" w:type="dxa"/>
          </w:tcPr>
          <w:p w14:paraId="6378F221" w14:textId="0DD4265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EDC39E" w14:textId="1ED0CDA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763FE5" w14:textId="4B6E29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5D9F964" w14:textId="77777777" w:rsidTr="003C6154">
        <w:trPr>
          <w:trHeight w:val="54"/>
        </w:trPr>
        <w:tc>
          <w:tcPr>
            <w:tcW w:w="1691" w:type="dxa"/>
          </w:tcPr>
          <w:p w14:paraId="036C544A" w14:textId="564152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6DEA4092" w14:textId="2312B51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723466.39</w:t>
            </w:r>
          </w:p>
        </w:tc>
        <w:tc>
          <w:tcPr>
            <w:tcW w:w="1562" w:type="dxa"/>
          </w:tcPr>
          <w:p w14:paraId="4EBC08E4" w14:textId="1FBA817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3365794.08</w:t>
            </w:r>
          </w:p>
        </w:tc>
        <w:tc>
          <w:tcPr>
            <w:tcW w:w="2134" w:type="dxa"/>
          </w:tcPr>
          <w:p w14:paraId="1EADE33B" w14:textId="5106401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F2FE17" w14:textId="77D6C9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0A7FE9" w14:textId="05FAC84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F5EE30C" w14:textId="77777777" w:rsidTr="003C6154">
        <w:trPr>
          <w:trHeight w:val="54"/>
        </w:trPr>
        <w:tc>
          <w:tcPr>
            <w:tcW w:w="1691" w:type="dxa"/>
          </w:tcPr>
          <w:p w14:paraId="2E10B2E7" w14:textId="663919A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51AC056F" w14:textId="379AE54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723473.61</w:t>
            </w:r>
          </w:p>
        </w:tc>
        <w:tc>
          <w:tcPr>
            <w:tcW w:w="1562" w:type="dxa"/>
          </w:tcPr>
          <w:p w14:paraId="4F595208" w14:textId="4C5AB0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3365787.32</w:t>
            </w:r>
          </w:p>
        </w:tc>
        <w:tc>
          <w:tcPr>
            <w:tcW w:w="2134" w:type="dxa"/>
          </w:tcPr>
          <w:p w14:paraId="30ACED86" w14:textId="4E20EC1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2107BE" w14:textId="600D1FF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32EA9B" w14:textId="729128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218FDE4" w14:textId="77777777" w:rsidTr="003C6154">
        <w:trPr>
          <w:trHeight w:val="54"/>
        </w:trPr>
        <w:tc>
          <w:tcPr>
            <w:tcW w:w="1691" w:type="dxa"/>
          </w:tcPr>
          <w:p w14:paraId="28984C66" w14:textId="63D0BE7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75B7BFCA" w14:textId="5A279C4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723476.20</w:t>
            </w:r>
          </w:p>
        </w:tc>
        <w:tc>
          <w:tcPr>
            <w:tcW w:w="1562" w:type="dxa"/>
          </w:tcPr>
          <w:p w14:paraId="2545A750" w14:textId="3CA2D00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3365787.05</w:t>
            </w:r>
          </w:p>
        </w:tc>
        <w:tc>
          <w:tcPr>
            <w:tcW w:w="2134" w:type="dxa"/>
          </w:tcPr>
          <w:p w14:paraId="7C30765C" w14:textId="4D13183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39A081" w14:textId="709421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CF6315" w14:textId="7DE2E94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0F69E2E" w14:textId="77777777" w:rsidTr="003C6154">
        <w:trPr>
          <w:trHeight w:val="54"/>
        </w:trPr>
        <w:tc>
          <w:tcPr>
            <w:tcW w:w="1691" w:type="dxa"/>
          </w:tcPr>
          <w:p w14:paraId="46C693D8" w14:textId="201F34B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4B229677" w14:textId="6836EAF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</w:t>
            </w:r>
            <w:r>
              <w:rPr>
                <w:sz w:val="18"/>
                <w:szCs w:val="20"/>
              </w:rPr>
              <w:t>92</w:t>
            </w:r>
            <w:r w:rsidRPr="002E6E74">
              <w:rPr>
                <w:sz w:val="18"/>
                <w:szCs w:val="20"/>
              </w:rPr>
              <w:t>.</w:t>
            </w:r>
            <w:r>
              <w:rPr>
                <w:sz w:val="18"/>
                <w:szCs w:val="20"/>
              </w:rPr>
              <w:t>49</w:t>
            </w:r>
          </w:p>
        </w:tc>
        <w:tc>
          <w:tcPr>
            <w:tcW w:w="1562" w:type="dxa"/>
          </w:tcPr>
          <w:p w14:paraId="08F33AA3" w14:textId="1DE0B0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</w:t>
            </w:r>
            <w:r>
              <w:rPr>
                <w:sz w:val="18"/>
              </w:rPr>
              <w:t>76</w:t>
            </w:r>
            <w:r w:rsidRPr="002E6E74">
              <w:rPr>
                <w:sz w:val="18"/>
              </w:rPr>
              <w:t>.</w:t>
            </w:r>
            <w:r>
              <w:rPr>
                <w:sz w:val="18"/>
              </w:rPr>
              <w:t>61</w:t>
            </w:r>
          </w:p>
        </w:tc>
        <w:tc>
          <w:tcPr>
            <w:tcW w:w="2134" w:type="dxa"/>
          </w:tcPr>
          <w:p w14:paraId="761D25CD" w14:textId="4FF1C62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401837" w14:textId="094B988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EDE1A7" w14:textId="3426CB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9A7D42B" w14:textId="77777777" w:rsidTr="003C6154">
        <w:trPr>
          <w:trHeight w:val="54"/>
        </w:trPr>
        <w:tc>
          <w:tcPr>
            <w:tcW w:w="1691" w:type="dxa"/>
          </w:tcPr>
          <w:p w14:paraId="700731C4" w14:textId="76833FB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5F0D3000" w14:textId="24308EB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72349</w:t>
            </w:r>
            <w:r>
              <w:rPr>
                <w:sz w:val="18"/>
                <w:szCs w:val="20"/>
              </w:rPr>
              <w:t>5</w:t>
            </w:r>
            <w:r w:rsidRPr="002E6E74">
              <w:rPr>
                <w:sz w:val="18"/>
                <w:szCs w:val="20"/>
              </w:rPr>
              <w:t>.</w:t>
            </w:r>
            <w:r>
              <w:rPr>
                <w:sz w:val="18"/>
                <w:szCs w:val="20"/>
              </w:rPr>
              <w:t>13</w:t>
            </w:r>
          </w:p>
        </w:tc>
        <w:tc>
          <w:tcPr>
            <w:tcW w:w="1562" w:type="dxa"/>
          </w:tcPr>
          <w:p w14:paraId="17F75D53" w14:textId="75DF31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</w:t>
            </w:r>
            <w:r>
              <w:rPr>
                <w:sz w:val="18"/>
              </w:rPr>
              <w:t>4</w:t>
            </w:r>
            <w:r w:rsidRPr="002E6E74">
              <w:rPr>
                <w:sz w:val="18"/>
              </w:rPr>
              <w:t>.</w:t>
            </w:r>
            <w:r>
              <w:rPr>
                <w:sz w:val="18"/>
              </w:rPr>
              <w:t>90</w:t>
            </w:r>
          </w:p>
        </w:tc>
        <w:tc>
          <w:tcPr>
            <w:tcW w:w="2134" w:type="dxa"/>
          </w:tcPr>
          <w:p w14:paraId="07C3ED28" w14:textId="0E7A2E5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6DCD42" w14:textId="004FFC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81985" w14:textId="17984A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1E6C482" w14:textId="77777777" w:rsidTr="003C6154">
        <w:trPr>
          <w:trHeight w:val="54"/>
        </w:trPr>
        <w:tc>
          <w:tcPr>
            <w:tcW w:w="1691" w:type="dxa"/>
          </w:tcPr>
          <w:p w14:paraId="3D369BB2" w14:textId="7D0D85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72FFC40B" w14:textId="0AB7C9B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723510.37</w:t>
            </w:r>
          </w:p>
        </w:tc>
        <w:tc>
          <w:tcPr>
            <w:tcW w:w="1562" w:type="dxa"/>
          </w:tcPr>
          <w:p w14:paraId="5910C5AB" w14:textId="47C1CC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3365765.56</w:t>
            </w:r>
          </w:p>
        </w:tc>
        <w:tc>
          <w:tcPr>
            <w:tcW w:w="2134" w:type="dxa"/>
          </w:tcPr>
          <w:p w14:paraId="737C0BB5" w14:textId="70BF76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DA0FBE" w14:textId="7C20DFE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9AE8ED" w14:textId="143ACB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14D4D93" w14:textId="77777777" w:rsidTr="003C6154">
        <w:trPr>
          <w:trHeight w:val="54"/>
        </w:trPr>
        <w:tc>
          <w:tcPr>
            <w:tcW w:w="1691" w:type="dxa"/>
          </w:tcPr>
          <w:p w14:paraId="5313161E" w14:textId="5DA5A87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1E446247" w14:textId="373DA41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723523.53</w:t>
            </w:r>
          </w:p>
        </w:tc>
        <w:tc>
          <w:tcPr>
            <w:tcW w:w="1562" w:type="dxa"/>
          </w:tcPr>
          <w:p w14:paraId="407B0E6B" w14:textId="52CC062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3365757.13</w:t>
            </w:r>
          </w:p>
        </w:tc>
        <w:tc>
          <w:tcPr>
            <w:tcW w:w="2134" w:type="dxa"/>
          </w:tcPr>
          <w:p w14:paraId="4BE4E36E" w14:textId="7814E8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F5D485" w14:textId="551BD04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E6B8D3" w14:textId="2712FE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630C7BF" w14:textId="77777777" w:rsidTr="003C6154">
        <w:trPr>
          <w:trHeight w:val="54"/>
        </w:trPr>
        <w:tc>
          <w:tcPr>
            <w:tcW w:w="1691" w:type="dxa"/>
          </w:tcPr>
          <w:p w14:paraId="40A1EBAB" w14:textId="086BBD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1EDACC26" w14:textId="285F61B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723535.56</w:t>
            </w:r>
          </w:p>
        </w:tc>
        <w:tc>
          <w:tcPr>
            <w:tcW w:w="1562" w:type="dxa"/>
          </w:tcPr>
          <w:p w14:paraId="4AD69D27" w14:textId="6E3547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3365751.53</w:t>
            </w:r>
          </w:p>
        </w:tc>
        <w:tc>
          <w:tcPr>
            <w:tcW w:w="2134" w:type="dxa"/>
          </w:tcPr>
          <w:p w14:paraId="2657C8B9" w14:textId="0D0CBF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BC15BC" w14:textId="3D1B55C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9A8D70" w14:textId="5CB5DF8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B7AF31C" w14:textId="77777777" w:rsidTr="003C6154">
        <w:trPr>
          <w:trHeight w:val="54"/>
        </w:trPr>
        <w:tc>
          <w:tcPr>
            <w:tcW w:w="1691" w:type="dxa"/>
          </w:tcPr>
          <w:p w14:paraId="7097285D" w14:textId="06CD333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71F45D4F" w14:textId="0933A29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723554.27</w:t>
            </w:r>
          </w:p>
        </w:tc>
        <w:tc>
          <w:tcPr>
            <w:tcW w:w="1562" w:type="dxa"/>
          </w:tcPr>
          <w:p w14:paraId="46ACA4B2" w14:textId="1CF18F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3365743.19</w:t>
            </w:r>
          </w:p>
        </w:tc>
        <w:tc>
          <w:tcPr>
            <w:tcW w:w="2134" w:type="dxa"/>
          </w:tcPr>
          <w:p w14:paraId="68372A63" w14:textId="7A1E5CA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61FD1F" w14:textId="79D694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3849FA" w14:textId="381332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D76010F" w14:textId="77777777" w:rsidTr="003C6154">
        <w:trPr>
          <w:trHeight w:val="54"/>
        </w:trPr>
        <w:tc>
          <w:tcPr>
            <w:tcW w:w="1691" w:type="dxa"/>
          </w:tcPr>
          <w:p w14:paraId="787FB1BF" w14:textId="131383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55D2E52C" w14:textId="6EB04F6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723568.44</w:t>
            </w:r>
          </w:p>
        </w:tc>
        <w:tc>
          <w:tcPr>
            <w:tcW w:w="1562" w:type="dxa"/>
          </w:tcPr>
          <w:p w14:paraId="16AE9B55" w14:textId="7CE3196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3365737.31</w:t>
            </w:r>
          </w:p>
        </w:tc>
        <w:tc>
          <w:tcPr>
            <w:tcW w:w="2134" w:type="dxa"/>
          </w:tcPr>
          <w:p w14:paraId="4389D742" w14:textId="2F526F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13CE7A" w14:textId="08863E3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E4ED73" w14:textId="210E77A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35841E9" w14:textId="77777777" w:rsidTr="003C6154">
        <w:trPr>
          <w:trHeight w:val="54"/>
        </w:trPr>
        <w:tc>
          <w:tcPr>
            <w:tcW w:w="1691" w:type="dxa"/>
          </w:tcPr>
          <w:p w14:paraId="29C28D18" w14:textId="0BE54A0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27ABABDC" w14:textId="7655EC3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723582.90</w:t>
            </w:r>
          </w:p>
        </w:tc>
        <w:tc>
          <w:tcPr>
            <w:tcW w:w="1562" w:type="dxa"/>
          </w:tcPr>
          <w:p w14:paraId="7FECDE1A" w14:textId="59532B7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3365729.43</w:t>
            </w:r>
          </w:p>
        </w:tc>
        <w:tc>
          <w:tcPr>
            <w:tcW w:w="2134" w:type="dxa"/>
          </w:tcPr>
          <w:p w14:paraId="3D117AB7" w14:textId="66B6F38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9D8E47" w14:textId="13AA767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6824CA" w14:textId="0D8E77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CE94756" w14:textId="77777777" w:rsidTr="003C6154">
        <w:trPr>
          <w:trHeight w:val="54"/>
        </w:trPr>
        <w:tc>
          <w:tcPr>
            <w:tcW w:w="1691" w:type="dxa"/>
          </w:tcPr>
          <w:p w14:paraId="6113452B" w14:textId="7C62851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3B5166CD" w14:textId="6A98647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723596.87</w:t>
            </w:r>
          </w:p>
        </w:tc>
        <w:tc>
          <w:tcPr>
            <w:tcW w:w="1562" w:type="dxa"/>
          </w:tcPr>
          <w:p w14:paraId="3CE19AB1" w14:textId="73535AB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3365722.77</w:t>
            </w:r>
          </w:p>
        </w:tc>
        <w:tc>
          <w:tcPr>
            <w:tcW w:w="2134" w:type="dxa"/>
          </w:tcPr>
          <w:p w14:paraId="35F8586F" w14:textId="5FCCC3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6575E4" w14:textId="4D84341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685DF5" w14:textId="63CEE83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A6C9E84" w14:textId="77777777" w:rsidTr="003C6154">
        <w:trPr>
          <w:trHeight w:val="54"/>
        </w:trPr>
        <w:tc>
          <w:tcPr>
            <w:tcW w:w="1691" w:type="dxa"/>
          </w:tcPr>
          <w:p w14:paraId="4EF66C68" w14:textId="140A232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5EA9A028" w14:textId="63F2F93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723612.08</w:t>
            </w:r>
          </w:p>
        </w:tc>
        <w:tc>
          <w:tcPr>
            <w:tcW w:w="1562" w:type="dxa"/>
          </w:tcPr>
          <w:p w14:paraId="2C71F839" w14:textId="7B4F84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3365716.75</w:t>
            </w:r>
          </w:p>
        </w:tc>
        <w:tc>
          <w:tcPr>
            <w:tcW w:w="2134" w:type="dxa"/>
          </w:tcPr>
          <w:p w14:paraId="2B4C6672" w14:textId="3495549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02DEAF" w14:textId="5FDA6A2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25AD0C" w14:textId="592884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D743BEA" w14:textId="77777777" w:rsidTr="003C6154">
        <w:trPr>
          <w:trHeight w:val="54"/>
        </w:trPr>
        <w:tc>
          <w:tcPr>
            <w:tcW w:w="1691" w:type="dxa"/>
          </w:tcPr>
          <w:p w14:paraId="1C6CFF49" w14:textId="2F2B60D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1C8A43ED" w14:textId="2E2DFF7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723622.44</w:t>
            </w:r>
          </w:p>
        </w:tc>
        <w:tc>
          <w:tcPr>
            <w:tcW w:w="1562" w:type="dxa"/>
          </w:tcPr>
          <w:p w14:paraId="7F5C9B9B" w14:textId="35AEC51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3365714.16</w:t>
            </w:r>
          </w:p>
        </w:tc>
        <w:tc>
          <w:tcPr>
            <w:tcW w:w="2134" w:type="dxa"/>
          </w:tcPr>
          <w:p w14:paraId="1ECA9893" w14:textId="0CCBA7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4BFE44" w14:textId="7BED35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665FC1" w14:textId="561DCD3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E5AE43A" w14:textId="77777777" w:rsidTr="003C6154">
        <w:trPr>
          <w:trHeight w:val="54"/>
        </w:trPr>
        <w:tc>
          <w:tcPr>
            <w:tcW w:w="1691" w:type="dxa"/>
          </w:tcPr>
          <w:p w14:paraId="79B17ACC" w14:textId="7FF2875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28C0E8E2" w14:textId="16401C8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723630.81</w:t>
            </w:r>
          </w:p>
        </w:tc>
        <w:tc>
          <w:tcPr>
            <w:tcW w:w="1562" w:type="dxa"/>
          </w:tcPr>
          <w:p w14:paraId="0BB2FAD9" w14:textId="349453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3365709.28</w:t>
            </w:r>
          </w:p>
        </w:tc>
        <w:tc>
          <w:tcPr>
            <w:tcW w:w="2134" w:type="dxa"/>
          </w:tcPr>
          <w:p w14:paraId="6C4E1B04" w14:textId="395C956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6F4D89" w14:textId="2FDC8F4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FE3598" w14:textId="3B7137C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B1230E1" w14:textId="77777777" w:rsidTr="003C6154">
        <w:trPr>
          <w:trHeight w:val="54"/>
        </w:trPr>
        <w:tc>
          <w:tcPr>
            <w:tcW w:w="1691" w:type="dxa"/>
          </w:tcPr>
          <w:p w14:paraId="267B07B3" w14:textId="63EA18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58E316BF" w14:textId="26C0B49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723641.44</w:t>
            </w:r>
          </w:p>
        </w:tc>
        <w:tc>
          <w:tcPr>
            <w:tcW w:w="1562" w:type="dxa"/>
          </w:tcPr>
          <w:p w14:paraId="1AEC8A7C" w14:textId="49DD746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3365704.15</w:t>
            </w:r>
          </w:p>
        </w:tc>
        <w:tc>
          <w:tcPr>
            <w:tcW w:w="2134" w:type="dxa"/>
          </w:tcPr>
          <w:p w14:paraId="7F897C80" w14:textId="4FC761F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7A4950" w14:textId="2F0542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5B63D8" w14:textId="77C89A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D606F17" w14:textId="77777777" w:rsidTr="003C6154">
        <w:trPr>
          <w:trHeight w:val="54"/>
        </w:trPr>
        <w:tc>
          <w:tcPr>
            <w:tcW w:w="1691" w:type="dxa"/>
          </w:tcPr>
          <w:p w14:paraId="70BAEEE9" w14:textId="2792AD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4E6C5156" w14:textId="4105DAE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723653.09</w:t>
            </w:r>
          </w:p>
        </w:tc>
        <w:tc>
          <w:tcPr>
            <w:tcW w:w="1562" w:type="dxa"/>
          </w:tcPr>
          <w:p w14:paraId="2C793CD1" w14:textId="18ABFAE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3365699.98</w:t>
            </w:r>
          </w:p>
        </w:tc>
        <w:tc>
          <w:tcPr>
            <w:tcW w:w="2134" w:type="dxa"/>
          </w:tcPr>
          <w:p w14:paraId="421ED8F8" w14:textId="18C55D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768107" w14:textId="669107C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40C8B4" w14:textId="64E467F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97859A0" w14:textId="77777777" w:rsidTr="003C6154">
        <w:trPr>
          <w:trHeight w:val="54"/>
        </w:trPr>
        <w:tc>
          <w:tcPr>
            <w:tcW w:w="1691" w:type="dxa"/>
          </w:tcPr>
          <w:p w14:paraId="3C989B0F" w14:textId="191350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458164FE" w14:textId="150AD8F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723657.65</w:t>
            </w:r>
          </w:p>
        </w:tc>
        <w:tc>
          <w:tcPr>
            <w:tcW w:w="1562" w:type="dxa"/>
          </w:tcPr>
          <w:p w14:paraId="100C3640" w14:textId="5C312B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3365697.01</w:t>
            </w:r>
          </w:p>
        </w:tc>
        <w:tc>
          <w:tcPr>
            <w:tcW w:w="2134" w:type="dxa"/>
          </w:tcPr>
          <w:p w14:paraId="3F89DDC9" w14:textId="656775C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0E4C20" w14:textId="4D1E531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8B34E0" w14:textId="1F67A17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EA23123" w14:textId="77777777" w:rsidTr="003C6154">
        <w:trPr>
          <w:trHeight w:val="54"/>
        </w:trPr>
        <w:tc>
          <w:tcPr>
            <w:tcW w:w="1691" w:type="dxa"/>
          </w:tcPr>
          <w:p w14:paraId="72E6F24E" w14:textId="7F43D2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20EA8350" w14:textId="67F8CAB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723669.55</w:t>
            </w:r>
          </w:p>
        </w:tc>
        <w:tc>
          <w:tcPr>
            <w:tcW w:w="1562" w:type="dxa"/>
          </w:tcPr>
          <w:p w14:paraId="5FBC59F8" w14:textId="4E85CCE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3365690.26</w:t>
            </w:r>
          </w:p>
        </w:tc>
        <w:tc>
          <w:tcPr>
            <w:tcW w:w="2134" w:type="dxa"/>
          </w:tcPr>
          <w:p w14:paraId="57D46AFD" w14:textId="7E11E4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195B55" w14:textId="0F7219E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D1832D" w14:textId="275878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0AB6FCC" w14:textId="77777777" w:rsidTr="003C6154">
        <w:trPr>
          <w:trHeight w:val="54"/>
        </w:trPr>
        <w:tc>
          <w:tcPr>
            <w:tcW w:w="1691" w:type="dxa"/>
          </w:tcPr>
          <w:p w14:paraId="03DC8265" w14:textId="7BECD6F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3D8305D4" w14:textId="4800F86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723679.48</w:t>
            </w:r>
          </w:p>
        </w:tc>
        <w:tc>
          <w:tcPr>
            <w:tcW w:w="1562" w:type="dxa"/>
          </w:tcPr>
          <w:p w14:paraId="66836523" w14:textId="6847A7A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3365675.72</w:t>
            </w:r>
          </w:p>
        </w:tc>
        <w:tc>
          <w:tcPr>
            <w:tcW w:w="2134" w:type="dxa"/>
          </w:tcPr>
          <w:p w14:paraId="59CBE8B9" w14:textId="1FF73F4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ABE874" w14:textId="6B446F6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01B5E2" w14:textId="3B7365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92736BB" w14:textId="77777777" w:rsidTr="003C6154">
        <w:trPr>
          <w:trHeight w:val="54"/>
        </w:trPr>
        <w:tc>
          <w:tcPr>
            <w:tcW w:w="1691" w:type="dxa"/>
          </w:tcPr>
          <w:p w14:paraId="62B953A8" w14:textId="106B74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7ACB51E8" w14:textId="0563568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723682.07</w:t>
            </w:r>
          </w:p>
        </w:tc>
        <w:tc>
          <w:tcPr>
            <w:tcW w:w="1562" w:type="dxa"/>
          </w:tcPr>
          <w:p w14:paraId="6512377A" w14:textId="4EFA9AC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3365669.98</w:t>
            </w:r>
          </w:p>
        </w:tc>
        <w:tc>
          <w:tcPr>
            <w:tcW w:w="2134" w:type="dxa"/>
          </w:tcPr>
          <w:p w14:paraId="06E72974" w14:textId="7F10D78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2DEA5B" w14:textId="44292CF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848D23" w14:textId="7AAEA7D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6296E8F" w14:textId="77777777" w:rsidTr="003C6154">
        <w:trPr>
          <w:trHeight w:val="54"/>
        </w:trPr>
        <w:tc>
          <w:tcPr>
            <w:tcW w:w="1691" w:type="dxa"/>
          </w:tcPr>
          <w:p w14:paraId="4809F956" w14:textId="1E83350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41AF26B1" w14:textId="2A95EF3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723688.21</w:t>
            </w:r>
          </w:p>
        </w:tc>
        <w:tc>
          <w:tcPr>
            <w:tcW w:w="1562" w:type="dxa"/>
          </w:tcPr>
          <w:p w14:paraId="776C34F5" w14:textId="5505CD4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3365664.19</w:t>
            </w:r>
          </w:p>
        </w:tc>
        <w:tc>
          <w:tcPr>
            <w:tcW w:w="2134" w:type="dxa"/>
          </w:tcPr>
          <w:p w14:paraId="0D3880FC" w14:textId="5AA098D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B8FF44" w14:textId="5E1398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5A4A1" w14:textId="30CBECF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AD6BF52" w14:textId="77777777" w:rsidTr="003C6154">
        <w:trPr>
          <w:trHeight w:val="54"/>
        </w:trPr>
        <w:tc>
          <w:tcPr>
            <w:tcW w:w="1691" w:type="dxa"/>
          </w:tcPr>
          <w:p w14:paraId="46A8EE90" w14:textId="1B76938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59D4ED97" w14:textId="2F0609F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723691.45</w:t>
            </w:r>
          </w:p>
        </w:tc>
        <w:tc>
          <w:tcPr>
            <w:tcW w:w="1562" w:type="dxa"/>
          </w:tcPr>
          <w:p w14:paraId="58ABAD8B" w14:textId="15BA23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3365663.58</w:t>
            </w:r>
          </w:p>
        </w:tc>
        <w:tc>
          <w:tcPr>
            <w:tcW w:w="2134" w:type="dxa"/>
          </w:tcPr>
          <w:p w14:paraId="4D2D98B8" w14:textId="20EAF1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48A1E9" w14:textId="704002C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784409" w14:textId="62B89F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9870148" w14:textId="77777777" w:rsidTr="003C6154">
        <w:trPr>
          <w:trHeight w:val="54"/>
        </w:trPr>
        <w:tc>
          <w:tcPr>
            <w:tcW w:w="1691" w:type="dxa"/>
          </w:tcPr>
          <w:p w14:paraId="25884EEC" w14:textId="2B490F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794887BA" w14:textId="2CEE4ED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723695.79</w:t>
            </w:r>
          </w:p>
        </w:tc>
        <w:tc>
          <w:tcPr>
            <w:tcW w:w="1562" w:type="dxa"/>
          </w:tcPr>
          <w:p w14:paraId="6E8BDC29" w14:textId="4D53148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3365659.69</w:t>
            </w:r>
          </w:p>
        </w:tc>
        <w:tc>
          <w:tcPr>
            <w:tcW w:w="2134" w:type="dxa"/>
          </w:tcPr>
          <w:p w14:paraId="0689F8D3" w14:textId="074830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1B67BA" w14:textId="777A739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6749CD" w14:textId="2FB0A1A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B1C2B29" w14:textId="77777777" w:rsidTr="003C6154">
        <w:trPr>
          <w:trHeight w:val="54"/>
        </w:trPr>
        <w:tc>
          <w:tcPr>
            <w:tcW w:w="1691" w:type="dxa"/>
          </w:tcPr>
          <w:p w14:paraId="020A6B6B" w14:textId="22B077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64C79221" w14:textId="66DA897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723701.40</w:t>
            </w:r>
          </w:p>
        </w:tc>
        <w:tc>
          <w:tcPr>
            <w:tcW w:w="1562" w:type="dxa"/>
          </w:tcPr>
          <w:p w14:paraId="573DE6EA" w14:textId="68D795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3365652.28</w:t>
            </w:r>
          </w:p>
        </w:tc>
        <w:tc>
          <w:tcPr>
            <w:tcW w:w="2134" w:type="dxa"/>
          </w:tcPr>
          <w:p w14:paraId="7CD07133" w14:textId="319628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93BBB1" w14:textId="688B4D8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947368" w14:textId="4329B6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225550C" w14:textId="77777777" w:rsidTr="003C6154">
        <w:trPr>
          <w:trHeight w:val="54"/>
        </w:trPr>
        <w:tc>
          <w:tcPr>
            <w:tcW w:w="1691" w:type="dxa"/>
          </w:tcPr>
          <w:p w14:paraId="128DABF5" w14:textId="5D3C8AF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600A9BC3" w14:textId="76AB3AB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723700.90</w:t>
            </w:r>
          </w:p>
        </w:tc>
        <w:tc>
          <w:tcPr>
            <w:tcW w:w="1562" w:type="dxa"/>
          </w:tcPr>
          <w:p w14:paraId="120665CE" w14:textId="21F9097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3365648.10</w:t>
            </w:r>
          </w:p>
        </w:tc>
        <w:tc>
          <w:tcPr>
            <w:tcW w:w="2134" w:type="dxa"/>
          </w:tcPr>
          <w:p w14:paraId="1A7C3AC6" w14:textId="69EC61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E7747B" w14:textId="2C7124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6C4F27" w14:textId="0B980E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E589E74" w14:textId="77777777" w:rsidTr="003C6154">
        <w:trPr>
          <w:trHeight w:val="54"/>
        </w:trPr>
        <w:tc>
          <w:tcPr>
            <w:tcW w:w="1691" w:type="dxa"/>
          </w:tcPr>
          <w:p w14:paraId="380B1177" w14:textId="18C38D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1BA9D03C" w14:textId="211C0F0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723703.31</w:t>
            </w:r>
          </w:p>
        </w:tc>
        <w:tc>
          <w:tcPr>
            <w:tcW w:w="1562" w:type="dxa"/>
          </w:tcPr>
          <w:p w14:paraId="5CA644A5" w14:textId="4C7987B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3365642.45</w:t>
            </w:r>
          </w:p>
        </w:tc>
        <w:tc>
          <w:tcPr>
            <w:tcW w:w="2134" w:type="dxa"/>
          </w:tcPr>
          <w:p w14:paraId="71A44647" w14:textId="6D5746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2917EA" w14:textId="4832B54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874B18" w14:textId="5C6027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E378ED0" w14:textId="77777777" w:rsidTr="003C6154">
        <w:trPr>
          <w:trHeight w:val="54"/>
        </w:trPr>
        <w:tc>
          <w:tcPr>
            <w:tcW w:w="1691" w:type="dxa"/>
          </w:tcPr>
          <w:p w14:paraId="7E165C1E" w14:textId="146EBD3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3AD8DB4B" w14:textId="775CF5C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723707.75</w:t>
            </w:r>
          </w:p>
        </w:tc>
        <w:tc>
          <w:tcPr>
            <w:tcW w:w="1562" w:type="dxa"/>
          </w:tcPr>
          <w:p w14:paraId="2C619168" w14:textId="444D286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3365632.27</w:t>
            </w:r>
          </w:p>
        </w:tc>
        <w:tc>
          <w:tcPr>
            <w:tcW w:w="2134" w:type="dxa"/>
          </w:tcPr>
          <w:p w14:paraId="36140F5C" w14:textId="5F1508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9E0853" w14:textId="44E30A3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B23211" w14:textId="550B562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A29E480" w14:textId="77777777" w:rsidTr="003C6154">
        <w:trPr>
          <w:trHeight w:val="54"/>
        </w:trPr>
        <w:tc>
          <w:tcPr>
            <w:tcW w:w="1691" w:type="dxa"/>
          </w:tcPr>
          <w:p w14:paraId="05CDD5E9" w14:textId="242FD83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4493F262" w14:textId="5A86AE6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723710.15</w:t>
            </w:r>
          </w:p>
        </w:tc>
        <w:tc>
          <w:tcPr>
            <w:tcW w:w="1562" w:type="dxa"/>
          </w:tcPr>
          <w:p w14:paraId="7AC66FEA" w14:textId="7BDD083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3365624.59</w:t>
            </w:r>
          </w:p>
        </w:tc>
        <w:tc>
          <w:tcPr>
            <w:tcW w:w="2134" w:type="dxa"/>
          </w:tcPr>
          <w:p w14:paraId="29C06DCD" w14:textId="6990462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412CCF" w14:textId="5EDFED8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60EB26" w14:textId="4FA7559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BBADA17" w14:textId="77777777" w:rsidTr="003C6154">
        <w:trPr>
          <w:trHeight w:val="54"/>
        </w:trPr>
        <w:tc>
          <w:tcPr>
            <w:tcW w:w="1691" w:type="dxa"/>
          </w:tcPr>
          <w:p w14:paraId="6E2071D0" w14:textId="6A4D6A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6DBB371D" w14:textId="36F2783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723712.19</w:t>
            </w:r>
          </w:p>
        </w:tc>
        <w:tc>
          <w:tcPr>
            <w:tcW w:w="1562" w:type="dxa"/>
          </w:tcPr>
          <w:p w14:paraId="423E4BCC" w14:textId="0EFB853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3365617.37</w:t>
            </w:r>
          </w:p>
        </w:tc>
        <w:tc>
          <w:tcPr>
            <w:tcW w:w="2134" w:type="dxa"/>
          </w:tcPr>
          <w:p w14:paraId="6AEE991D" w14:textId="62326CA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74DCBA" w14:textId="437EAB5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44BAB0" w14:textId="6D80FC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E0364BB" w14:textId="77777777" w:rsidTr="003C6154">
        <w:trPr>
          <w:trHeight w:val="54"/>
        </w:trPr>
        <w:tc>
          <w:tcPr>
            <w:tcW w:w="1691" w:type="dxa"/>
          </w:tcPr>
          <w:p w14:paraId="5CAE3271" w14:textId="033C0FF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21D1FA63" w14:textId="323D026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723715.71</w:t>
            </w:r>
          </w:p>
        </w:tc>
        <w:tc>
          <w:tcPr>
            <w:tcW w:w="1562" w:type="dxa"/>
          </w:tcPr>
          <w:p w14:paraId="0F7F5992" w14:textId="6992A9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3365610.89</w:t>
            </w:r>
          </w:p>
        </w:tc>
        <w:tc>
          <w:tcPr>
            <w:tcW w:w="2134" w:type="dxa"/>
          </w:tcPr>
          <w:p w14:paraId="239BF2F5" w14:textId="3A81448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C46E55" w14:textId="0C2F934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C977BC" w14:textId="18315A7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A0051A2" w14:textId="77777777" w:rsidTr="003C6154">
        <w:trPr>
          <w:trHeight w:val="54"/>
        </w:trPr>
        <w:tc>
          <w:tcPr>
            <w:tcW w:w="1691" w:type="dxa"/>
          </w:tcPr>
          <w:p w14:paraId="51AC5691" w14:textId="7948A8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5B81DAFB" w14:textId="737B627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723718.48</w:t>
            </w:r>
          </w:p>
        </w:tc>
        <w:tc>
          <w:tcPr>
            <w:tcW w:w="1562" w:type="dxa"/>
          </w:tcPr>
          <w:p w14:paraId="1FBAB503" w14:textId="5F7E426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3365606.73</w:t>
            </w:r>
          </w:p>
        </w:tc>
        <w:tc>
          <w:tcPr>
            <w:tcW w:w="2134" w:type="dxa"/>
          </w:tcPr>
          <w:p w14:paraId="58BF0829" w14:textId="09C75AE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A8DF18" w14:textId="3FF6AA0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835928" w14:textId="74E4C5A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1944923" w14:textId="77777777" w:rsidTr="003C6154">
        <w:trPr>
          <w:trHeight w:val="54"/>
        </w:trPr>
        <w:tc>
          <w:tcPr>
            <w:tcW w:w="1691" w:type="dxa"/>
          </w:tcPr>
          <w:p w14:paraId="61B9A406" w14:textId="70C6A9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29D66208" w14:textId="1065ED7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723723.20</w:t>
            </w:r>
          </w:p>
        </w:tc>
        <w:tc>
          <w:tcPr>
            <w:tcW w:w="1562" w:type="dxa"/>
          </w:tcPr>
          <w:p w14:paraId="207B9D4E" w14:textId="3152AFD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3365604.97</w:t>
            </w:r>
          </w:p>
        </w:tc>
        <w:tc>
          <w:tcPr>
            <w:tcW w:w="2134" w:type="dxa"/>
          </w:tcPr>
          <w:p w14:paraId="414E8F5B" w14:textId="4C308FE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DE5D9D" w14:textId="7E0CED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BA3BC8" w14:textId="51107D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9B4DE15" w14:textId="77777777" w:rsidTr="003C6154">
        <w:trPr>
          <w:trHeight w:val="54"/>
        </w:trPr>
        <w:tc>
          <w:tcPr>
            <w:tcW w:w="1691" w:type="dxa"/>
          </w:tcPr>
          <w:p w14:paraId="0E0D0C5A" w14:textId="3AB8B9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202</w:t>
            </w:r>
          </w:p>
        </w:tc>
        <w:tc>
          <w:tcPr>
            <w:tcW w:w="1558" w:type="dxa"/>
          </w:tcPr>
          <w:p w14:paraId="259F8CB3" w14:textId="5BB8DB5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723725.52</w:t>
            </w:r>
          </w:p>
        </w:tc>
        <w:tc>
          <w:tcPr>
            <w:tcW w:w="1562" w:type="dxa"/>
          </w:tcPr>
          <w:p w14:paraId="74E564BF" w14:textId="5DC3BE9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3365602.41</w:t>
            </w:r>
          </w:p>
        </w:tc>
        <w:tc>
          <w:tcPr>
            <w:tcW w:w="2134" w:type="dxa"/>
          </w:tcPr>
          <w:p w14:paraId="1F56FCA8" w14:textId="3972CD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2789E0" w14:textId="0449D34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E15633" w14:textId="1F3BD5D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A56E11A" w14:textId="77777777" w:rsidTr="003C6154">
        <w:trPr>
          <w:trHeight w:val="54"/>
        </w:trPr>
        <w:tc>
          <w:tcPr>
            <w:tcW w:w="1691" w:type="dxa"/>
          </w:tcPr>
          <w:p w14:paraId="5CE8AFD5" w14:textId="02068D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203</w:t>
            </w:r>
          </w:p>
        </w:tc>
        <w:tc>
          <w:tcPr>
            <w:tcW w:w="1558" w:type="dxa"/>
          </w:tcPr>
          <w:p w14:paraId="65AE6E3F" w14:textId="506470F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723730.67</w:t>
            </w:r>
          </w:p>
        </w:tc>
        <w:tc>
          <w:tcPr>
            <w:tcW w:w="1562" w:type="dxa"/>
          </w:tcPr>
          <w:p w14:paraId="6FC847FE" w14:textId="384E827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3365590.18</w:t>
            </w:r>
          </w:p>
        </w:tc>
        <w:tc>
          <w:tcPr>
            <w:tcW w:w="2134" w:type="dxa"/>
          </w:tcPr>
          <w:p w14:paraId="717EC4B2" w14:textId="36F095D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4CD062" w14:textId="46B1BEF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E312D9" w14:textId="2BF8ADE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63A2316" w14:textId="77777777" w:rsidTr="003C6154">
        <w:trPr>
          <w:trHeight w:val="54"/>
        </w:trPr>
        <w:tc>
          <w:tcPr>
            <w:tcW w:w="1691" w:type="dxa"/>
          </w:tcPr>
          <w:p w14:paraId="4F748A21" w14:textId="4F60C9A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44E3FC4A" w14:textId="4F24CA2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723731.82</w:t>
            </w:r>
          </w:p>
        </w:tc>
        <w:tc>
          <w:tcPr>
            <w:tcW w:w="1562" w:type="dxa"/>
          </w:tcPr>
          <w:p w14:paraId="795276B9" w14:textId="516C4D1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3365576.90</w:t>
            </w:r>
          </w:p>
        </w:tc>
        <w:tc>
          <w:tcPr>
            <w:tcW w:w="2134" w:type="dxa"/>
          </w:tcPr>
          <w:p w14:paraId="6BA1A139" w14:textId="42D6BFD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B2F7E0" w14:textId="438AED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DC2312" w14:textId="43B7EA2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DE9D8CD" w14:textId="77777777" w:rsidTr="003C6154">
        <w:trPr>
          <w:trHeight w:val="54"/>
        </w:trPr>
        <w:tc>
          <w:tcPr>
            <w:tcW w:w="1691" w:type="dxa"/>
          </w:tcPr>
          <w:p w14:paraId="4F98435C" w14:textId="7F2EF66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1F5D00DB" w14:textId="47AED32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723731.36</w:t>
            </w:r>
          </w:p>
        </w:tc>
        <w:tc>
          <w:tcPr>
            <w:tcW w:w="1562" w:type="dxa"/>
          </w:tcPr>
          <w:p w14:paraId="4DF6A2A1" w14:textId="18E6AEC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3365562.46</w:t>
            </w:r>
          </w:p>
        </w:tc>
        <w:tc>
          <w:tcPr>
            <w:tcW w:w="2134" w:type="dxa"/>
          </w:tcPr>
          <w:p w14:paraId="09C9E8DC" w14:textId="64CB99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F708C1" w14:textId="71C221D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179CDF" w14:textId="3F99BBF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474B053" w14:textId="77777777" w:rsidTr="003C6154">
        <w:trPr>
          <w:trHeight w:val="54"/>
        </w:trPr>
        <w:tc>
          <w:tcPr>
            <w:tcW w:w="1691" w:type="dxa"/>
          </w:tcPr>
          <w:p w14:paraId="0C80A494" w14:textId="3B9D4FD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3E366FB2" w14:textId="1D0DFF7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723732.47</w:t>
            </w:r>
          </w:p>
        </w:tc>
        <w:tc>
          <w:tcPr>
            <w:tcW w:w="1562" w:type="dxa"/>
          </w:tcPr>
          <w:p w14:paraId="4967E6C4" w14:textId="3D0F6AA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3365553.66</w:t>
            </w:r>
          </w:p>
        </w:tc>
        <w:tc>
          <w:tcPr>
            <w:tcW w:w="2134" w:type="dxa"/>
          </w:tcPr>
          <w:p w14:paraId="320CC4A5" w14:textId="137C49E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E0C6CF" w14:textId="222B57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37B703" w14:textId="73CA2D4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2A2BCDB" w14:textId="77777777" w:rsidTr="003C6154">
        <w:trPr>
          <w:trHeight w:val="54"/>
        </w:trPr>
        <w:tc>
          <w:tcPr>
            <w:tcW w:w="1691" w:type="dxa"/>
          </w:tcPr>
          <w:p w14:paraId="0E431A39" w14:textId="6834036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3F51BB1F" w14:textId="2E72C11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723733.12</w:t>
            </w:r>
          </w:p>
        </w:tc>
        <w:tc>
          <w:tcPr>
            <w:tcW w:w="1562" w:type="dxa"/>
          </w:tcPr>
          <w:p w14:paraId="3D8479DD" w14:textId="0367285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3365547.83</w:t>
            </w:r>
          </w:p>
        </w:tc>
        <w:tc>
          <w:tcPr>
            <w:tcW w:w="2134" w:type="dxa"/>
          </w:tcPr>
          <w:p w14:paraId="1E43F8D1" w14:textId="27834A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AD2220" w14:textId="72DE3E3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02E1F0" w14:textId="53058E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6B9EB6F" w14:textId="77777777" w:rsidTr="003C6154">
        <w:trPr>
          <w:trHeight w:val="54"/>
        </w:trPr>
        <w:tc>
          <w:tcPr>
            <w:tcW w:w="1691" w:type="dxa"/>
          </w:tcPr>
          <w:p w14:paraId="46EF952B" w14:textId="0589F2D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703A5AD9" w14:textId="1836031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723738.32</w:t>
            </w:r>
          </w:p>
        </w:tc>
        <w:tc>
          <w:tcPr>
            <w:tcW w:w="1562" w:type="dxa"/>
          </w:tcPr>
          <w:p w14:paraId="09BC3AEF" w14:textId="6B20584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3365540.77</w:t>
            </w:r>
          </w:p>
        </w:tc>
        <w:tc>
          <w:tcPr>
            <w:tcW w:w="2134" w:type="dxa"/>
          </w:tcPr>
          <w:p w14:paraId="152D9F4B" w14:textId="52E853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44CA21" w14:textId="35D7FA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0B0B35" w14:textId="39B549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C074E35" w14:textId="77777777" w:rsidTr="003C6154">
        <w:trPr>
          <w:trHeight w:val="54"/>
        </w:trPr>
        <w:tc>
          <w:tcPr>
            <w:tcW w:w="1691" w:type="dxa"/>
          </w:tcPr>
          <w:p w14:paraId="31B90078" w14:textId="6F503B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2153CB78" w14:textId="740BF9A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723742.39</w:t>
            </w:r>
          </w:p>
        </w:tc>
        <w:tc>
          <w:tcPr>
            <w:tcW w:w="1562" w:type="dxa"/>
          </w:tcPr>
          <w:p w14:paraId="26B18633" w14:textId="0A768DF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3365536.24</w:t>
            </w:r>
          </w:p>
        </w:tc>
        <w:tc>
          <w:tcPr>
            <w:tcW w:w="2134" w:type="dxa"/>
          </w:tcPr>
          <w:p w14:paraId="03761092" w14:textId="0130D2B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6673CC" w14:textId="490F65E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75533D" w14:textId="6EC44E9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FCD4F46" w14:textId="77777777" w:rsidTr="003C6154">
        <w:trPr>
          <w:trHeight w:val="54"/>
        </w:trPr>
        <w:tc>
          <w:tcPr>
            <w:tcW w:w="1691" w:type="dxa"/>
          </w:tcPr>
          <w:p w14:paraId="46CF5526" w14:textId="62671B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1B027F74" w14:textId="28888DA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723743.59</w:t>
            </w:r>
          </w:p>
        </w:tc>
        <w:tc>
          <w:tcPr>
            <w:tcW w:w="1562" w:type="dxa"/>
          </w:tcPr>
          <w:p w14:paraId="49E04727" w14:textId="19AE9F7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3365530.57</w:t>
            </w:r>
          </w:p>
        </w:tc>
        <w:tc>
          <w:tcPr>
            <w:tcW w:w="2134" w:type="dxa"/>
          </w:tcPr>
          <w:p w14:paraId="3C167DFB" w14:textId="5B27D49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EBE5B8" w14:textId="2212BE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D88E07" w14:textId="4411F0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50A5E27" w14:textId="77777777" w:rsidTr="003C6154">
        <w:trPr>
          <w:trHeight w:val="54"/>
        </w:trPr>
        <w:tc>
          <w:tcPr>
            <w:tcW w:w="1691" w:type="dxa"/>
          </w:tcPr>
          <w:p w14:paraId="42C17F64" w14:textId="59CAE3F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1441041C" w14:textId="579981B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723747.38</w:t>
            </w:r>
          </w:p>
        </w:tc>
        <w:tc>
          <w:tcPr>
            <w:tcW w:w="1562" w:type="dxa"/>
          </w:tcPr>
          <w:p w14:paraId="1D47656A" w14:textId="3711CEF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3365528.09</w:t>
            </w:r>
          </w:p>
        </w:tc>
        <w:tc>
          <w:tcPr>
            <w:tcW w:w="2134" w:type="dxa"/>
          </w:tcPr>
          <w:p w14:paraId="570A52AC" w14:textId="413D241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126F0B" w14:textId="619E115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3ADBAD" w14:textId="080D37E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38516D6" w14:textId="77777777" w:rsidTr="003C6154">
        <w:trPr>
          <w:trHeight w:val="54"/>
        </w:trPr>
        <w:tc>
          <w:tcPr>
            <w:tcW w:w="1691" w:type="dxa"/>
          </w:tcPr>
          <w:p w14:paraId="5571208E" w14:textId="03CA0B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6FFAB8F5" w14:textId="7928F03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723753.58</w:t>
            </w:r>
          </w:p>
        </w:tc>
        <w:tc>
          <w:tcPr>
            <w:tcW w:w="1562" w:type="dxa"/>
          </w:tcPr>
          <w:p w14:paraId="009672E3" w14:textId="329454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3365526.89</w:t>
            </w:r>
          </w:p>
        </w:tc>
        <w:tc>
          <w:tcPr>
            <w:tcW w:w="2134" w:type="dxa"/>
          </w:tcPr>
          <w:p w14:paraId="26C226E3" w14:textId="7F741F5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5AA3B1" w14:textId="24E40E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467863" w14:textId="5C0D049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3DB57CB" w14:textId="77777777" w:rsidTr="003C6154">
        <w:trPr>
          <w:trHeight w:val="54"/>
        </w:trPr>
        <w:tc>
          <w:tcPr>
            <w:tcW w:w="1691" w:type="dxa"/>
          </w:tcPr>
          <w:p w14:paraId="3ABD4D91" w14:textId="20C3F17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0B5590F7" w14:textId="18126F1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723758.71</w:t>
            </w:r>
          </w:p>
        </w:tc>
        <w:tc>
          <w:tcPr>
            <w:tcW w:w="1562" w:type="dxa"/>
          </w:tcPr>
          <w:p w14:paraId="6CA70CAC" w14:textId="163BB2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3365524.14</w:t>
            </w:r>
          </w:p>
        </w:tc>
        <w:tc>
          <w:tcPr>
            <w:tcW w:w="2134" w:type="dxa"/>
          </w:tcPr>
          <w:p w14:paraId="5F9E247C" w14:textId="0B2A4C2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EA8894" w14:textId="70B84D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86864F" w14:textId="6975D5D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8B123E4" w14:textId="77777777" w:rsidTr="003C6154">
        <w:trPr>
          <w:trHeight w:val="54"/>
        </w:trPr>
        <w:tc>
          <w:tcPr>
            <w:tcW w:w="1691" w:type="dxa"/>
          </w:tcPr>
          <w:p w14:paraId="1F9143EF" w14:textId="2EBA9F7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22E7E93D" w14:textId="4885A86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723770.51</w:t>
            </w:r>
          </w:p>
        </w:tc>
        <w:tc>
          <w:tcPr>
            <w:tcW w:w="1562" w:type="dxa"/>
          </w:tcPr>
          <w:p w14:paraId="35EB9297" w14:textId="4A9B16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3365517.26</w:t>
            </w:r>
          </w:p>
        </w:tc>
        <w:tc>
          <w:tcPr>
            <w:tcW w:w="2134" w:type="dxa"/>
          </w:tcPr>
          <w:p w14:paraId="296384FF" w14:textId="3ABCAE2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F1F1D1" w14:textId="73712D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D6CE33" w14:textId="57F747C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339BA5A" w14:textId="77777777" w:rsidTr="003C6154">
        <w:trPr>
          <w:trHeight w:val="54"/>
        </w:trPr>
        <w:tc>
          <w:tcPr>
            <w:tcW w:w="1691" w:type="dxa"/>
          </w:tcPr>
          <w:p w14:paraId="0873763C" w14:textId="08AF0B2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508BA141" w14:textId="3E4BA5C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723770.98</w:t>
            </w:r>
          </w:p>
        </w:tc>
        <w:tc>
          <w:tcPr>
            <w:tcW w:w="1562" w:type="dxa"/>
          </w:tcPr>
          <w:p w14:paraId="17B62311" w14:textId="77233EC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3365513.37</w:t>
            </w:r>
          </w:p>
        </w:tc>
        <w:tc>
          <w:tcPr>
            <w:tcW w:w="2134" w:type="dxa"/>
          </w:tcPr>
          <w:p w14:paraId="416BFE98" w14:textId="1E2CF5D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12E8A1" w14:textId="3DE0424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735967" w14:textId="5F5C4DD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1C48553" w14:textId="77777777" w:rsidTr="003C6154">
        <w:trPr>
          <w:trHeight w:val="54"/>
        </w:trPr>
        <w:tc>
          <w:tcPr>
            <w:tcW w:w="1691" w:type="dxa"/>
          </w:tcPr>
          <w:p w14:paraId="716C2ED8" w14:textId="6B3B6F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5E4E114C" w14:textId="6243DE2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723772.57</w:t>
            </w:r>
          </w:p>
        </w:tc>
        <w:tc>
          <w:tcPr>
            <w:tcW w:w="1562" w:type="dxa"/>
          </w:tcPr>
          <w:p w14:paraId="73FA81F9" w14:textId="60AF6DF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3365511.98</w:t>
            </w:r>
          </w:p>
        </w:tc>
        <w:tc>
          <w:tcPr>
            <w:tcW w:w="2134" w:type="dxa"/>
          </w:tcPr>
          <w:p w14:paraId="6C5926D7" w14:textId="451B76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33E9D6" w14:textId="49A1B6C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9E8796" w14:textId="5BEED3E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54DE74D" w14:textId="77777777" w:rsidTr="003C6154">
        <w:trPr>
          <w:trHeight w:val="54"/>
        </w:trPr>
        <w:tc>
          <w:tcPr>
            <w:tcW w:w="1691" w:type="dxa"/>
          </w:tcPr>
          <w:p w14:paraId="4E4F7EA5" w14:textId="58AF59C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5ABA6013" w14:textId="5A13005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723781.73</w:t>
            </w:r>
          </w:p>
        </w:tc>
        <w:tc>
          <w:tcPr>
            <w:tcW w:w="1562" w:type="dxa"/>
          </w:tcPr>
          <w:p w14:paraId="3B049477" w14:textId="260162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3365512.07</w:t>
            </w:r>
          </w:p>
        </w:tc>
        <w:tc>
          <w:tcPr>
            <w:tcW w:w="2134" w:type="dxa"/>
          </w:tcPr>
          <w:p w14:paraId="39C071B9" w14:textId="1E22034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D78D8A" w14:textId="19E42A6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5DBDFA" w14:textId="613AD3E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610F323" w14:textId="77777777" w:rsidTr="003C6154">
        <w:trPr>
          <w:trHeight w:val="54"/>
        </w:trPr>
        <w:tc>
          <w:tcPr>
            <w:tcW w:w="1691" w:type="dxa"/>
          </w:tcPr>
          <w:p w14:paraId="6BF610FC" w14:textId="334C6B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59F67DA5" w14:textId="15CC474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723785.89</w:t>
            </w:r>
          </w:p>
        </w:tc>
        <w:tc>
          <w:tcPr>
            <w:tcW w:w="1562" w:type="dxa"/>
          </w:tcPr>
          <w:p w14:paraId="603F1B80" w14:textId="58D86B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3365512.07</w:t>
            </w:r>
          </w:p>
        </w:tc>
        <w:tc>
          <w:tcPr>
            <w:tcW w:w="2134" w:type="dxa"/>
          </w:tcPr>
          <w:p w14:paraId="700EE14D" w14:textId="01A6CA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E64515" w14:textId="76A8BD6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F4DEB7" w14:textId="42770A4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7D3D883" w14:textId="77777777" w:rsidTr="003C6154">
        <w:trPr>
          <w:trHeight w:val="54"/>
        </w:trPr>
        <w:tc>
          <w:tcPr>
            <w:tcW w:w="1691" w:type="dxa"/>
          </w:tcPr>
          <w:p w14:paraId="5E97D6EC" w14:textId="2525ED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021CFB32" w14:textId="3B129EF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723789.59</w:t>
            </w:r>
          </w:p>
        </w:tc>
        <w:tc>
          <w:tcPr>
            <w:tcW w:w="1562" w:type="dxa"/>
          </w:tcPr>
          <w:p w14:paraId="2CDD7060" w14:textId="5469CCF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3365509.20</w:t>
            </w:r>
          </w:p>
        </w:tc>
        <w:tc>
          <w:tcPr>
            <w:tcW w:w="2134" w:type="dxa"/>
          </w:tcPr>
          <w:p w14:paraId="462CEA18" w14:textId="79E9DC8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1D75AF" w14:textId="1BBDFFF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3881AF" w14:textId="6312316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32D4698" w14:textId="77777777" w:rsidTr="003C6154">
        <w:trPr>
          <w:trHeight w:val="54"/>
        </w:trPr>
        <w:tc>
          <w:tcPr>
            <w:tcW w:w="1691" w:type="dxa"/>
          </w:tcPr>
          <w:p w14:paraId="048EE9E9" w14:textId="5AFA167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79B0431E" w14:textId="473D175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723792.55</w:t>
            </w:r>
          </w:p>
        </w:tc>
        <w:tc>
          <w:tcPr>
            <w:tcW w:w="1562" w:type="dxa"/>
          </w:tcPr>
          <w:p w14:paraId="7A0BCDEE" w14:textId="0DB465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3365503.92</w:t>
            </w:r>
          </w:p>
        </w:tc>
        <w:tc>
          <w:tcPr>
            <w:tcW w:w="2134" w:type="dxa"/>
          </w:tcPr>
          <w:p w14:paraId="31E82337" w14:textId="5CB342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9BC348" w14:textId="641CEC7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9F73E1" w14:textId="44A8C9A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EE070F5" w14:textId="77777777" w:rsidTr="003C6154">
        <w:trPr>
          <w:trHeight w:val="54"/>
        </w:trPr>
        <w:tc>
          <w:tcPr>
            <w:tcW w:w="1691" w:type="dxa"/>
          </w:tcPr>
          <w:p w14:paraId="6711F8D6" w14:textId="435A2B9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37841F9B" w14:textId="754614D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723797.92</w:t>
            </w:r>
          </w:p>
        </w:tc>
        <w:tc>
          <w:tcPr>
            <w:tcW w:w="1562" w:type="dxa"/>
          </w:tcPr>
          <w:p w14:paraId="62BD4C6E" w14:textId="1C9B758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3365501.70</w:t>
            </w:r>
          </w:p>
        </w:tc>
        <w:tc>
          <w:tcPr>
            <w:tcW w:w="2134" w:type="dxa"/>
          </w:tcPr>
          <w:p w14:paraId="132A10F9" w14:textId="12F8465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D9E158" w14:textId="59AE1A1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A6D258" w14:textId="072CCD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6A983BE" w14:textId="77777777" w:rsidTr="003C6154">
        <w:trPr>
          <w:trHeight w:val="54"/>
        </w:trPr>
        <w:tc>
          <w:tcPr>
            <w:tcW w:w="1691" w:type="dxa"/>
          </w:tcPr>
          <w:p w14:paraId="74E17323" w14:textId="002FD92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080B0E04" w14:textId="46AA91C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723800.33</w:t>
            </w:r>
          </w:p>
        </w:tc>
        <w:tc>
          <w:tcPr>
            <w:tcW w:w="1562" w:type="dxa"/>
          </w:tcPr>
          <w:p w14:paraId="2B256315" w14:textId="18A816C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3365496.80</w:t>
            </w:r>
          </w:p>
        </w:tc>
        <w:tc>
          <w:tcPr>
            <w:tcW w:w="2134" w:type="dxa"/>
          </w:tcPr>
          <w:p w14:paraId="5456D5E0" w14:textId="037EA6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57C386" w14:textId="2CB6730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F4BAA8" w14:textId="6E66E57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0D38E7B" w14:textId="77777777" w:rsidTr="003C6154">
        <w:trPr>
          <w:trHeight w:val="54"/>
        </w:trPr>
        <w:tc>
          <w:tcPr>
            <w:tcW w:w="1691" w:type="dxa"/>
          </w:tcPr>
          <w:p w14:paraId="09382CD9" w14:textId="0F0DEA8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4B1D3F3F" w14:textId="23EA77A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723799.88</w:t>
            </w:r>
          </w:p>
        </w:tc>
        <w:tc>
          <w:tcPr>
            <w:tcW w:w="1562" w:type="dxa"/>
          </w:tcPr>
          <w:p w14:paraId="3C10397D" w14:textId="74FD60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3365486.49</w:t>
            </w:r>
          </w:p>
        </w:tc>
        <w:tc>
          <w:tcPr>
            <w:tcW w:w="2134" w:type="dxa"/>
          </w:tcPr>
          <w:p w14:paraId="557A55F0" w14:textId="376F64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3FB6BF" w14:textId="47757F2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52A012" w14:textId="019B301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2CF2F22" w14:textId="77777777" w:rsidTr="003C6154">
        <w:trPr>
          <w:trHeight w:val="54"/>
        </w:trPr>
        <w:tc>
          <w:tcPr>
            <w:tcW w:w="1691" w:type="dxa"/>
          </w:tcPr>
          <w:p w14:paraId="69E7696A" w14:textId="515007F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6DC40742" w14:textId="064E55B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723798.14</w:t>
            </w:r>
          </w:p>
        </w:tc>
        <w:tc>
          <w:tcPr>
            <w:tcW w:w="1562" w:type="dxa"/>
          </w:tcPr>
          <w:p w14:paraId="14576391" w14:textId="063A1B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3365478.31</w:t>
            </w:r>
          </w:p>
        </w:tc>
        <w:tc>
          <w:tcPr>
            <w:tcW w:w="2134" w:type="dxa"/>
          </w:tcPr>
          <w:p w14:paraId="77937D6D" w14:textId="7E3635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3FB0F0" w14:textId="009E635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73C812" w14:textId="57566AE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14440D4" w14:textId="77777777" w:rsidTr="003C6154">
        <w:trPr>
          <w:trHeight w:val="54"/>
        </w:trPr>
        <w:tc>
          <w:tcPr>
            <w:tcW w:w="1691" w:type="dxa"/>
          </w:tcPr>
          <w:p w14:paraId="4F01AA9F" w14:textId="2277D6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0DFB7E84" w14:textId="6A7C96F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723794.44</w:t>
            </w:r>
          </w:p>
        </w:tc>
        <w:tc>
          <w:tcPr>
            <w:tcW w:w="1562" w:type="dxa"/>
          </w:tcPr>
          <w:p w14:paraId="04313EE3" w14:textId="48B75D6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3365470.96</w:t>
            </w:r>
          </w:p>
        </w:tc>
        <w:tc>
          <w:tcPr>
            <w:tcW w:w="2134" w:type="dxa"/>
          </w:tcPr>
          <w:p w14:paraId="70462F07" w14:textId="3D87786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8711F5" w14:textId="11222F6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C8CBEF" w14:textId="678065A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5F1FB00" w14:textId="77777777" w:rsidTr="003C6154">
        <w:trPr>
          <w:trHeight w:val="54"/>
        </w:trPr>
        <w:tc>
          <w:tcPr>
            <w:tcW w:w="1691" w:type="dxa"/>
          </w:tcPr>
          <w:p w14:paraId="03811AE4" w14:textId="6F3701F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0AF15148" w14:textId="2C527DA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723792.80</w:t>
            </w:r>
          </w:p>
        </w:tc>
        <w:tc>
          <w:tcPr>
            <w:tcW w:w="1562" w:type="dxa"/>
          </w:tcPr>
          <w:p w14:paraId="66C7F053" w14:textId="73AC2AB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3365462.36</w:t>
            </w:r>
          </w:p>
        </w:tc>
        <w:tc>
          <w:tcPr>
            <w:tcW w:w="2134" w:type="dxa"/>
          </w:tcPr>
          <w:p w14:paraId="1F5B90B2" w14:textId="2EF08D2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CACFC3" w14:textId="5D63A14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91302C" w14:textId="522EFC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3420A3D" w14:textId="77777777" w:rsidTr="003C6154">
        <w:trPr>
          <w:trHeight w:val="54"/>
        </w:trPr>
        <w:tc>
          <w:tcPr>
            <w:tcW w:w="1691" w:type="dxa"/>
          </w:tcPr>
          <w:p w14:paraId="44C9F79E" w14:textId="178F6E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132D50DA" w14:textId="7488276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723789.91</w:t>
            </w:r>
          </w:p>
        </w:tc>
        <w:tc>
          <w:tcPr>
            <w:tcW w:w="1562" w:type="dxa"/>
          </w:tcPr>
          <w:p w14:paraId="4C83769D" w14:textId="265D065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3365459.34</w:t>
            </w:r>
          </w:p>
        </w:tc>
        <w:tc>
          <w:tcPr>
            <w:tcW w:w="2134" w:type="dxa"/>
          </w:tcPr>
          <w:p w14:paraId="6A6A4072" w14:textId="59CA1D8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374656" w14:textId="39DC055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91FA74" w14:textId="48C6662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B57F8D1" w14:textId="77777777" w:rsidTr="003C6154">
        <w:trPr>
          <w:trHeight w:val="54"/>
        </w:trPr>
        <w:tc>
          <w:tcPr>
            <w:tcW w:w="1691" w:type="dxa"/>
          </w:tcPr>
          <w:p w14:paraId="53B91D99" w14:textId="48F12CF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7FB1555D" w14:textId="6757AF3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723788.92</w:t>
            </w:r>
          </w:p>
        </w:tc>
        <w:tc>
          <w:tcPr>
            <w:tcW w:w="1562" w:type="dxa"/>
          </w:tcPr>
          <w:p w14:paraId="5124C85F" w14:textId="29E8B70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3365453.56</w:t>
            </w:r>
          </w:p>
        </w:tc>
        <w:tc>
          <w:tcPr>
            <w:tcW w:w="2134" w:type="dxa"/>
          </w:tcPr>
          <w:p w14:paraId="0B27BA75" w14:textId="5FC170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28DB18" w14:textId="1B10BD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69F139" w14:textId="6C442D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9481224" w14:textId="77777777" w:rsidTr="003C6154">
        <w:trPr>
          <w:trHeight w:val="54"/>
        </w:trPr>
        <w:tc>
          <w:tcPr>
            <w:tcW w:w="1691" w:type="dxa"/>
          </w:tcPr>
          <w:p w14:paraId="670899E4" w14:textId="5CECDD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50049B77" w14:textId="05FE0D6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723789.41</w:t>
            </w:r>
          </w:p>
        </w:tc>
        <w:tc>
          <w:tcPr>
            <w:tcW w:w="1562" w:type="dxa"/>
          </w:tcPr>
          <w:p w14:paraId="5BCD03B0" w14:textId="7E55D61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3365450.76</w:t>
            </w:r>
          </w:p>
        </w:tc>
        <w:tc>
          <w:tcPr>
            <w:tcW w:w="2134" w:type="dxa"/>
          </w:tcPr>
          <w:p w14:paraId="63136082" w14:textId="3E02A20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6A58CE" w14:textId="060F65A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DDC128" w14:textId="17BC63F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93A18A2" w14:textId="77777777" w:rsidTr="003C6154">
        <w:trPr>
          <w:trHeight w:val="54"/>
        </w:trPr>
        <w:tc>
          <w:tcPr>
            <w:tcW w:w="1691" w:type="dxa"/>
          </w:tcPr>
          <w:p w14:paraId="603AA811" w14:textId="24CFD5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454E7548" w14:textId="5442F54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723791.15</w:t>
            </w:r>
          </w:p>
        </w:tc>
        <w:tc>
          <w:tcPr>
            <w:tcW w:w="1562" w:type="dxa"/>
          </w:tcPr>
          <w:p w14:paraId="6DF63494" w14:textId="27C867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3365448.08</w:t>
            </w:r>
          </w:p>
        </w:tc>
        <w:tc>
          <w:tcPr>
            <w:tcW w:w="2134" w:type="dxa"/>
          </w:tcPr>
          <w:p w14:paraId="194C0169" w14:textId="4E30E6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DEE55A" w14:textId="4510F01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1156C1" w14:textId="35D6D5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10823E7" w14:textId="77777777" w:rsidTr="003C6154">
        <w:trPr>
          <w:trHeight w:val="54"/>
        </w:trPr>
        <w:tc>
          <w:tcPr>
            <w:tcW w:w="1691" w:type="dxa"/>
          </w:tcPr>
          <w:p w14:paraId="5CE1E05F" w14:textId="405644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60697D18" w14:textId="489F8AD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723793.70</w:t>
            </w:r>
          </w:p>
        </w:tc>
        <w:tc>
          <w:tcPr>
            <w:tcW w:w="1562" w:type="dxa"/>
          </w:tcPr>
          <w:p w14:paraId="49F0E0BA" w14:textId="2B9F65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3365443.34</w:t>
            </w:r>
          </w:p>
        </w:tc>
        <w:tc>
          <w:tcPr>
            <w:tcW w:w="2134" w:type="dxa"/>
          </w:tcPr>
          <w:p w14:paraId="38EA25B3" w14:textId="1CF76DD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50D9C" w14:textId="5B3DBC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D7DB63" w14:textId="6A77593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D2CA0A0" w14:textId="77777777" w:rsidTr="003C6154">
        <w:trPr>
          <w:trHeight w:val="54"/>
        </w:trPr>
        <w:tc>
          <w:tcPr>
            <w:tcW w:w="1691" w:type="dxa"/>
          </w:tcPr>
          <w:p w14:paraId="7819407A" w14:textId="441B092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7BCB7377" w14:textId="5C3B97C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723795.43</w:t>
            </w:r>
          </w:p>
        </w:tc>
        <w:tc>
          <w:tcPr>
            <w:tcW w:w="1562" w:type="dxa"/>
          </w:tcPr>
          <w:p w14:paraId="471992B1" w14:textId="753B83D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3365441.14</w:t>
            </w:r>
          </w:p>
        </w:tc>
        <w:tc>
          <w:tcPr>
            <w:tcW w:w="2134" w:type="dxa"/>
          </w:tcPr>
          <w:p w14:paraId="3B1D70E2" w14:textId="073EA0D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806D1C" w14:textId="08ABF1D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E6B14D" w14:textId="476A0B1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99B5368" w14:textId="77777777" w:rsidTr="003C6154">
        <w:trPr>
          <w:trHeight w:val="54"/>
        </w:trPr>
        <w:tc>
          <w:tcPr>
            <w:tcW w:w="1691" w:type="dxa"/>
          </w:tcPr>
          <w:p w14:paraId="22029D4C" w14:textId="26DB7D8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595938E3" w14:textId="4D6B2EC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723796.82</w:t>
            </w:r>
          </w:p>
        </w:tc>
        <w:tc>
          <w:tcPr>
            <w:tcW w:w="1562" w:type="dxa"/>
          </w:tcPr>
          <w:p w14:paraId="4EE832DB" w14:textId="23EDA1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3365438.89</w:t>
            </w:r>
          </w:p>
        </w:tc>
        <w:tc>
          <w:tcPr>
            <w:tcW w:w="2134" w:type="dxa"/>
          </w:tcPr>
          <w:p w14:paraId="3CF3E5F5" w14:textId="6E5370C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C9BF25" w14:textId="121A6AE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B6D1CC" w14:textId="1A839C8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4A559B8" w14:textId="77777777" w:rsidTr="003C6154">
        <w:trPr>
          <w:trHeight w:val="54"/>
        </w:trPr>
        <w:tc>
          <w:tcPr>
            <w:tcW w:w="1691" w:type="dxa"/>
          </w:tcPr>
          <w:p w14:paraId="73AA3BFA" w14:textId="066FD4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64CBDAEE" w14:textId="0B40477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723799.64</w:t>
            </w:r>
          </w:p>
        </w:tc>
        <w:tc>
          <w:tcPr>
            <w:tcW w:w="1562" w:type="dxa"/>
          </w:tcPr>
          <w:p w14:paraId="7B9AD910" w14:textId="3C02C26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3365435.89</w:t>
            </w:r>
          </w:p>
        </w:tc>
        <w:tc>
          <w:tcPr>
            <w:tcW w:w="2134" w:type="dxa"/>
          </w:tcPr>
          <w:p w14:paraId="7E863DA2" w14:textId="50E7B96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F77598" w14:textId="64C0D77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675142" w14:textId="551801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7BBFC60" w14:textId="77777777" w:rsidTr="003C6154">
        <w:trPr>
          <w:trHeight w:val="54"/>
        </w:trPr>
        <w:tc>
          <w:tcPr>
            <w:tcW w:w="1691" w:type="dxa"/>
          </w:tcPr>
          <w:p w14:paraId="70C4F525" w14:textId="31CDE7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4EFD751E" w14:textId="433D10B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723803.01</w:t>
            </w:r>
          </w:p>
        </w:tc>
        <w:tc>
          <w:tcPr>
            <w:tcW w:w="1562" w:type="dxa"/>
          </w:tcPr>
          <w:p w14:paraId="6C82D04B" w14:textId="18B8146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3365436.37</w:t>
            </w:r>
          </w:p>
        </w:tc>
        <w:tc>
          <w:tcPr>
            <w:tcW w:w="2134" w:type="dxa"/>
          </w:tcPr>
          <w:p w14:paraId="717DC9A0" w14:textId="68F382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ACED0D" w14:textId="60F240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0EAAD1" w14:textId="48A11AC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8223320" w14:textId="77777777" w:rsidTr="003C6154">
        <w:trPr>
          <w:trHeight w:val="54"/>
        </w:trPr>
        <w:tc>
          <w:tcPr>
            <w:tcW w:w="1691" w:type="dxa"/>
          </w:tcPr>
          <w:p w14:paraId="69C3444B" w14:textId="6310233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031FE610" w14:textId="7D2512C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723804.86</w:t>
            </w:r>
          </w:p>
        </w:tc>
        <w:tc>
          <w:tcPr>
            <w:tcW w:w="1562" w:type="dxa"/>
          </w:tcPr>
          <w:p w14:paraId="79C9AE1A" w14:textId="124F70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3365435.88</w:t>
            </w:r>
          </w:p>
        </w:tc>
        <w:tc>
          <w:tcPr>
            <w:tcW w:w="2134" w:type="dxa"/>
          </w:tcPr>
          <w:p w14:paraId="492927CA" w14:textId="0CA588F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E84307" w14:textId="4585027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604ACB" w14:textId="1ABC5DA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08EB42C" w14:textId="77777777" w:rsidTr="003C6154">
        <w:trPr>
          <w:trHeight w:val="54"/>
        </w:trPr>
        <w:tc>
          <w:tcPr>
            <w:tcW w:w="1691" w:type="dxa"/>
          </w:tcPr>
          <w:p w14:paraId="0982ADA6" w14:textId="6DA2D4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237</w:t>
            </w:r>
          </w:p>
        </w:tc>
        <w:tc>
          <w:tcPr>
            <w:tcW w:w="1558" w:type="dxa"/>
          </w:tcPr>
          <w:p w14:paraId="754C7758" w14:textId="1ACF52E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723806.11</w:t>
            </w:r>
          </w:p>
        </w:tc>
        <w:tc>
          <w:tcPr>
            <w:tcW w:w="1562" w:type="dxa"/>
          </w:tcPr>
          <w:p w14:paraId="118B5419" w14:textId="1EAB3FD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3365433.97</w:t>
            </w:r>
          </w:p>
        </w:tc>
        <w:tc>
          <w:tcPr>
            <w:tcW w:w="2134" w:type="dxa"/>
          </w:tcPr>
          <w:p w14:paraId="2925F091" w14:textId="2ABD7E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8AA7F8" w14:textId="42A2AC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5A9EE5" w14:textId="75C1BA7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F72E444" w14:textId="77777777" w:rsidTr="003C6154">
        <w:trPr>
          <w:trHeight w:val="54"/>
        </w:trPr>
        <w:tc>
          <w:tcPr>
            <w:tcW w:w="1691" w:type="dxa"/>
          </w:tcPr>
          <w:p w14:paraId="64E8F52C" w14:textId="05ABD34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238</w:t>
            </w:r>
          </w:p>
        </w:tc>
        <w:tc>
          <w:tcPr>
            <w:tcW w:w="1558" w:type="dxa"/>
          </w:tcPr>
          <w:p w14:paraId="58128481" w14:textId="2BD61F9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723809.61</w:t>
            </w:r>
          </w:p>
        </w:tc>
        <w:tc>
          <w:tcPr>
            <w:tcW w:w="1562" w:type="dxa"/>
          </w:tcPr>
          <w:p w14:paraId="59723BCD" w14:textId="5085DB6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3365432.68</w:t>
            </w:r>
          </w:p>
        </w:tc>
        <w:tc>
          <w:tcPr>
            <w:tcW w:w="2134" w:type="dxa"/>
          </w:tcPr>
          <w:p w14:paraId="0E6D19BE" w14:textId="3A3F2DE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814194" w14:textId="24D0B9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BD7D0C" w14:textId="7675DB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C635440" w14:textId="77777777" w:rsidTr="003C6154">
        <w:trPr>
          <w:trHeight w:val="54"/>
        </w:trPr>
        <w:tc>
          <w:tcPr>
            <w:tcW w:w="1691" w:type="dxa"/>
          </w:tcPr>
          <w:p w14:paraId="6E95BD17" w14:textId="39A4159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01841A4A" w14:textId="66DDCCF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723813.89</w:t>
            </w:r>
          </w:p>
        </w:tc>
        <w:tc>
          <w:tcPr>
            <w:tcW w:w="1562" w:type="dxa"/>
          </w:tcPr>
          <w:p w14:paraId="43F130D2" w14:textId="660D5B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3365432.40</w:t>
            </w:r>
          </w:p>
        </w:tc>
        <w:tc>
          <w:tcPr>
            <w:tcW w:w="2134" w:type="dxa"/>
          </w:tcPr>
          <w:p w14:paraId="16EABB04" w14:textId="29765EF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153569" w14:textId="3D2515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AED663" w14:textId="52C3041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0239D8A" w14:textId="77777777" w:rsidTr="003C6154">
        <w:trPr>
          <w:trHeight w:val="54"/>
        </w:trPr>
        <w:tc>
          <w:tcPr>
            <w:tcW w:w="1691" w:type="dxa"/>
          </w:tcPr>
          <w:p w14:paraId="6A4BF6BB" w14:textId="515F9C2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7F45627C" w14:textId="5BF5BED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723816.08</w:t>
            </w:r>
          </w:p>
        </w:tc>
        <w:tc>
          <w:tcPr>
            <w:tcW w:w="1562" w:type="dxa"/>
          </w:tcPr>
          <w:p w14:paraId="23E0273C" w14:textId="7DA7D71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3365431.42</w:t>
            </w:r>
          </w:p>
        </w:tc>
        <w:tc>
          <w:tcPr>
            <w:tcW w:w="2134" w:type="dxa"/>
          </w:tcPr>
          <w:p w14:paraId="694DE9C2" w14:textId="2AF346A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0DA3D2" w14:textId="51EB330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52A228" w14:textId="4711D87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252BD52" w14:textId="77777777" w:rsidTr="003C6154">
        <w:trPr>
          <w:trHeight w:val="54"/>
        </w:trPr>
        <w:tc>
          <w:tcPr>
            <w:tcW w:w="1691" w:type="dxa"/>
          </w:tcPr>
          <w:p w14:paraId="709FA78F" w14:textId="0B35B14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37EBFC28" w14:textId="25DEDD5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723818.54</w:t>
            </w:r>
          </w:p>
        </w:tc>
        <w:tc>
          <w:tcPr>
            <w:tcW w:w="1562" w:type="dxa"/>
          </w:tcPr>
          <w:p w14:paraId="733550E3" w14:textId="71DF1A3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3365429.02</w:t>
            </w:r>
          </w:p>
        </w:tc>
        <w:tc>
          <w:tcPr>
            <w:tcW w:w="2134" w:type="dxa"/>
          </w:tcPr>
          <w:p w14:paraId="5F6D03CF" w14:textId="16FCA8B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7F2E3" w14:textId="75E213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6DF4BD" w14:textId="7D141D1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5054513" w14:textId="77777777" w:rsidTr="003C6154">
        <w:trPr>
          <w:trHeight w:val="54"/>
        </w:trPr>
        <w:tc>
          <w:tcPr>
            <w:tcW w:w="1691" w:type="dxa"/>
          </w:tcPr>
          <w:p w14:paraId="16D514CA" w14:textId="1637CCE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078B4627" w14:textId="75BBD1E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723823.50</w:t>
            </w:r>
          </w:p>
        </w:tc>
        <w:tc>
          <w:tcPr>
            <w:tcW w:w="1562" w:type="dxa"/>
          </w:tcPr>
          <w:p w14:paraId="050F0590" w14:textId="4170F9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3365424.70</w:t>
            </w:r>
          </w:p>
        </w:tc>
        <w:tc>
          <w:tcPr>
            <w:tcW w:w="2134" w:type="dxa"/>
          </w:tcPr>
          <w:p w14:paraId="2C550C0D" w14:textId="2628B7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BC250A" w14:textId="030611B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E5D410" w14:textId="1AE2006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E293570" w14:textId="77777777" w:rsidTr="003C6154">
        <w:trPr>
          <w:trHeight w:val="54"/>
        </w:trPr>
        <w:tc>
          <w:tcPr>
            <w:tcW w:w="1691" w:type="dxa"/>
          </w:tcPr>
          <w:p w14:paraId="37639756" w14:textId="1DF3EAC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02B17E03" w14:textId="3183572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723827.44</w:t>
            </w:r>
          </w:p>
        </w:tc>
        <w:tc>
          <w:tcPr>
            <w:tcW w:w="1562" w:type="dxa"/>
          </w:tcPr>
          <w:p w14:paraId="6E3BDC4E" w14:textId="16B3FC4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3365418.91</w:t>
            </w:r>
          </w:p>
        </w:tc>
        <w:tc>
          <w:tcPr>
            <w:tcW w:w="2134" w:type="dxa"/>
          </w:tcPr>
          <w:p w14:paraId="097F846B" w14:textId="11E188E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07AC72" w14:textId="144DFBB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6F9EBA" w14:textId="0EBE16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F5288FB" w14:textId="77777777" w:rsidTr="003C6154">
        <w:trPr>
          <w:trHeight w:val="54"/>
        </w:trPr>
        <w:tc>
          <w:tcPr>
            <w:tcW w:w="1691" w:type="dxa"/>
          </w:tcPr>
          <w:p w14:paraId="2F9D0006" w14:textId="3C5DBF6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3516B3BB" w14:textId="7384B16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723830.44</w:t>
            </w:r>
          </w:p>
        </w:tc>
        <w:tc>
          <w:tcPr>
            <w:tcW w:w="1562" w:type="dxa"/>
          </w:tcPr>
          <w:p w14:paraId="42F9E6B3" w14:textId="449788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3365412.67</w:t>
            </w:r>
          </w:p>
        </w:tc>
        <w:tc>
          <w:tcPr>
            <w:tcW w:w="2134" w:type="dxa"/>
          </w:tcPr>
          <w:p w14:paraId="08142BBC" w14:textId="0465113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DE8273" w14:textId="3452A6C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3F1D43" w14:textId="61D3F4E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1BB37D1" w14:textId="77777777" w:rsidTr="003C6154">
        <w:trPr>
          <w:trHeight w:val="54"/>
        </w:trPr>
        <w:tc>
          <w:tcPr>
            <w:tcW w:w="1691" w:type="dxa"/>
          </w:tcPr>
          <w:p w14:paraId="6B6DC004" w14:textId="6659450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6C6C4AAB" w14:textId="09BA4AA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723831.64</w:t>
            </w:r>
          </w:p>
        </w:tc>
        <w:tc>
          <w:tcPr>
            <w:tcW w:w="1562" w:type="dxa"/>
          </w:tcPr>
          <w:p w14:paraId="11796DA5" w14:textId="4ACDCC9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3365407.32</w:t>
            </w:r>
          </w:p>
        </w:tc>
        <w:tc>
          <w:tcPr>
            <w:tcW w:w="2134" w:type="dxa"/>
          </w:tcPr>
          <w:p w14:paraId="7A701F97" w14:textId="542EAF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78DD17" w14:textId="1E09B1C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69126" w14:textId="74F65E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2EE1D02" w14:textId="77777777" w:rsidTr="003C6154">
        <w:trPr>
          <w:trHeight w:val="54"/>
        </w:trPr>
        <w:tc>
          <w:tcPr>
            <w:tcW w:w="1691" w:type="dxa"/>
          </w:tcPr>
          <w:p w14:paraId="715DA4FB" w14:textId="63DBCF1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308F12F7" w14:textId="02A548E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723835.08</w:t>
            </w:r>
          </w:p>
        </w:tc>
        <w:tc>
          <w:tcPr>
            <w:tcW w:w="1562" w:type="dxa"/>
          </w:tcPr>
          <w:p w14:paraId="7BD76937" w14:textId="19EA96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3365400.96</w:t>
            </w:r>
          </w:p>
        </w:tc>
        <w:tc>
          <w:tcPr>
            <w:tcW w:w="2134" w:type="dxa"/>
          </w:tcPr>
          <w:p w14:paraId="11EC5ADE" w14:textId="57A3D6C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66C21A" w14:textId="4374406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3135EB" w14:textId="5DD87A2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9BBF105" w14:textId="77777777" w:rsidTr="003C6154">
        <w:trPr>
          <w:trHeight w:val="54"/>
        </w:trPr>
        <w:tc>
          <w:tcPr>
            <w:tcW w:w="1691" w:type="dxa"/>
          </w:tcPr>
          <w:p w14:paraId="6CD67998" w14:textId="1A1A3AE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7B03B6F3" w14:textId="7B51E9C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723837.51</w:t>
            </w:r>
          </w:p>
        </w:tc>
        <w:tc>
          <w:tcPr>
            <w:tcW w:w="1562" w:type="dxa"/>
          </w:tcPr>
          <w:p w14:paraId="588E7659" w14:textId="10829D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3365399.87</w:t>
            </w:r>
          </w:p>
        </w:tc>
        <w:tc>
          <w:tcPr>
            <w:tcW w:w="2134" w:type="dxa"/>
          </w:tcPr>
          <w:p w14:paraId="6C5F07BA" w14:textId="7DD7D3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B84AC8" w14:textId="5BE17B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1996D2" w14:textId="7446192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D6CF02A" w14:textId="77777777" w:rsidTr="003C6154">
        <w:trPr>
          <w:trHeight w:val="54"/>
        </w:trPr>
        <w:tc>
          <w:tcPr>
            <w:tcW w:w="1691" w:type="dxa"/>
          </w:tcPr>
          <w:p w14:paraId="06EEE280" w14:textId="674659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1574069E" w14:textId="10E7E9F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723838.64</w:t>
            </w:r>
          </w:p>
        </w:tc>
        <w:tc>
          <w:tcPr>
            <w:tcW w:w="1562" w:type="dxa"/>
          </w:tcPr>
          <w:p w14:paraId="1F2EA521" w14:textId="2C08A3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3365397.67</w:t>
            </w:r>
          </w:p>
        </w:tc>
        <w:tc>
          <w:tcPr>
            <w:tcW w:w="2134" w:type="dxa"/>
          </w:tcPr>
          <w:p w14:paraId="5B81B2A3" w14:textId="6286394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AEF447" w14:textId="524F513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DE1232" w14:textId="47ECC78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79279C7" w14:textId="77777777" w:rsidTr="003C6154">
        <w:trPr>
          <w:trHeight w:val="54"/>
        </w:trPr>
        <w:tc>
          <w:tcPr>
            <w:tcW w:w="1691" w:type="dxa"/>
          </w:tcPr>
          <w:p w14:paraId="51F92C70" w14:textId="695682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5F2AA7BE" w14:textId="36E71B4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723843.85</w:t>
            </w:r>
          </w:p>
        </w:tc>
        <w:tc>
          <w:tcPr>
            <w:tcW w:w="1562" w:type="dxa"/>
          </w:tcPr>
          <w:p w14:paraId="027202D0" w14:textId="5B0E0EB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3365392.44</w:t>
            </w:r>
          </w:p>
        </w:tc>
        <w:tc>
          <w:tcPr>
            <w:tcW w:w="2134" w:type="dxa"/>
          </w:tcPr>
          <w:p w14:paraId="6AE2906B" w14:textId="45585F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CB552F" w14:textId="6A4EA86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8F9D4D" w14:textId="669E834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AD1D53E" w14:textId="77777777" w:rsidTr="003C6154">
        <w:trPr>
          <w:trHeight w:val="54"/>
        </w:trPr>
        <w:tc>
          <w:tcPr>
            <w:tcW w:w="1691" w:type="dxa"/>
          </w:tcPr>
          <w:p w14:paraId="1AC15036" w14:textId="2EEE51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052EECB4" w14:textId="07CB2B2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723846.24</w:t>
            </w:r>
          </w:p>
        </w:tc>
        <w:tc>
          <w:tcPr>
            <w:tcW w:w="1562" w:type="dxa"/>
          </w:tcPr>
          <w:p w14:paraId="743B7AFF" w14:textId="18442AE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3365390.91</w:t>
            </w:r>
          </w:p>
        </w:tc>
        <w:tc>
          <w:tcPr>
            <w:tcW w:w="2134" w:type="dxa"/>
          </w:tcPr>
          <w:p w14:paraId="28EA7F06" w14:textId="0A2E93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17E2B8" w14:textId="37D67B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618901" w14:textId="3A4C6E4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AFB13FB" w14:textId="77777777" w:rsidTr="003C6154">
        <w:trPr>
          <w:trHeight w:val="54"/>
        </w:trPr>
        <w:tc>
          <w:tcPr>
            <w:tcW w:w="1691" w:type="dxa"/>
          </w:tcPr>
          <w:p w14:paraId="089B7885" w14:textId="6D3A77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4F6B4542" w14:textId="770FD17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723849.32</w:t>
            </w:r>
          </w:p>
        </w:tc>
        <w:tc>
          <w:tcPr>
            <w:tcW w:w="1562" w:type="dxa"/>
          </w:tcPr>
          <w:p w14:paraId="614CD59F" w14:textId="34E4AE2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3365388.24</w:t>
            </w:r>
          </w:p>
        </w:tc>
        <w:tc>
          <w:tcPr>
            <w:tcW w:w="2134" w:type="dxa"/>
          </w:tcPr>
          <w:p w14:paraId="5BAC31D1" w14:textId="43FA173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FFFED5" w14:textId="6C5954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E01E67" w14:textId="3A1BC79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D13F936" w14:textId="77777777" w:rsidTr="003C6154">
        <w:trPr>
          <w:trHeight w:val="54"/>
        </w:trPr>
        <w:tc>
          <w:tcPr>
            <w:tcW w:w="1691" w:type="dxa"/>
          </w:tcPr>
          <w:p w14:paraId="6679C150" w14:textId="624C84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67FA1072" w14:textId="2C89D40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723851.52</w:t>
            </w:r>
          </w:p>
        </w:tc>
        <w:tc>
          <w:tcPr>
            <w:tcW w:w="1562" w:type="dxa"/>
          </w:tcPr>
          <w:p w14:paraId="7F55E550" w14:textId="3E9911A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3365386.10</w:t>
            </w:r>
          </w:p>
        </w:tc>
        <w:tc>
          <w:tcPr>
            <w:tcW w:w="2134" w:type="dxa"/>
          </w:tcPr>
          <w:p w14:paraId="1D4B3097" w14:textId="1147E5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93D45D" w14:textId="0E4010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46E6E1" w14:textId="4AD60E9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53DF6F5" w14:textId="77777777" w:rsidTr="003C6154">
        <w:trPr>
          <w:trHeight w:val="54"/>
        </w:trPr>
        <w:tc>
          <w:tcPr>
            <w:tcW w:w="1691" w:type="dxa"/>
          </w:tcPr>
          <w:p w14:paraId="6E16A83C" w14:textId="65380CF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7640F0DE" w14:textId="3256323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723855.19</w:t>
            </w:r>
          </w:p>
        </w:tc>
        <w:tc>
          <w:tcPr>
            <w:tcW w:w="1562" w:type="dxa"/>
          </w:tcPr>
          <w:p w14:paraId="34656438" w14:textId="2FD1B46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3365385.18</w:t>
            </w:r>
          </w:p>
        </w:tc>
        <w:tc>
          <w:tcPr>
            <w:tcW w:w="2134" w:type="dxa"/>
          </w:tcPr>
          <w:p w14:paraId="30C27DA7" w14:textId="1B0201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5B4A2F" w14:textId="36F5B79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39B0BC" w14:textId="0B909AB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6E676AF" w14:textId="77777777" w:rsidTr="003C6154">
        <w:trPr>
          <w:trHeight w:val="54"/>
        </w:trPr>
        <w:tc>
          <w:tcPr>
            <w:tcW w:w="1691" w:type="dxa"/>
          </w:tcPr>
          <w:p w14:paraId="6F503A5B" w14:textId="7263D1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73DBBACE" w14:textId="7A68B84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723861.42</w:t>
            </w:r>
          </w:p>
        </w:tc>
        <w:tc>
          <w:tcPr>
            <w:tcW w:w="1562" w:type="dxa"/>
          </w:tcPr>
          <w:p w14:paraId="4F9A5384" w14:textId="1E7225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3365385.10</w:t>
            </w:r>
          </w:p>
        </w:tc>
        <w:tc>
          <w:tcPr>
            <w:tcW w:w="2134" w:type="dxa"/>
          </w:tcPr>
          <w:p w14:paraId="6E82D155" w14:textId="1C1C4C5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A596AD" w14:textId="04AA88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923ACD" w14:textId="1D535FE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D56C6A5" w14:textId="77777777" w:rsidTr="003C6154">
        <w:trPr>
          <w:trHeight w:val="54"/>
        </w:trPr>
        <w:tc>
          <w:tcPr>
            <w:tcW w:w="1691" w:type="dxa"/>
          </w:tcPr>
          <w:p w14:paraId="2A7E78D4" w14:textId="050FB4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50EE27B8" w14:textId="4689CFF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723873.40</w:t>
            </w:r>
          </w:p>
        </w:tc>
        <w:tc>
          <w:tcPr>
            <w:tcW w:w="1562" w:type="dxa"/>
          </w:tcPr>
          <w:p w14:paraId="5B769B5A" w14:textId="2FFC98D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3365387.71</w:t>
            </w:r>
          </w:p>
        </w:tc>
        <w:tc>
          <w:tcPr>
            <w:tcW w:w="2134" w:type="dxa"/>
          </w:tcPr>
          <w:p w14:paraId="7032BFE8" w14:textId="0881377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F91CEB" w14:textId="6039C0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D743F5" w14:textId="229F7F4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0663898" w14:textId="77777777" w:rsidTr="003C6154">
        <w:trPr>
          <w:trHeight w:val="54"/>
        </w:trPr>
        <w:tc>
          <w:tcPr>
            <w:tcW w:w="1691" w:type="dxa"/>
          </w:tcPr>
          <w:p w14:paraId="0D4A1AE5" w14:textId="4C96153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6EF67A90" w14:textId="34B9557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723876.41</w:t>
            </w:r>
          </w:p>
        </w:tc>
        <w:tc>
          <w:tcPr>
            <w:tcW w:w="1562" w:type="dxa"/>
          </w:tcPr>
          <w:p w14:paraId="00C8C912" w14:textId="4511B38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3365391.66</w:t>
            </w:r>
          </w:p>
        </w:tc>
        <w:tc>
          <w:tcPr>
            <w:tcW w:w="2134" w:type="dxa"/>
          </w:tcPr>
          <w:p w14:paraId="31D67A74" w14:textId="53219D2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246F7D" w14:textId="4B95FFB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D5C7FD" w14:textId="547ED0B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97A3227" w14:textId="77777777" w:rsidTr="003C6154">
        <w:trPr>
          <w:trHeight w:val="54"/>
        </w:trPr>
        <w:tc>
          <w:tcPr>
            <w:tcW w:w="1691" w:type="dxa"/>
          </w:tcPr>
          <w:p w14:paraId="7C1DF21B" w14:textId="1FE2D36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23DE0021" w14:textId="5BD4794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723880.18</w:t>
            </w:r>
          </w:p>
        </w:tc>
        <w:tc>
          <w:tcPr>
            <w:tcW w:w="1562" w:type="dxa"/>
          </w:tcPr>
          <w:p w14:paraId="16B7B14E" w14:textId="013D330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3365393.96</w:t>
            </w:r>
          </w:p>
        </w:tc>
        <w:tc>
          <w:tcPr>
            <w:tcW w:w="2134" w:type="dxa"/>
          </w:tcPr>
          <w:p w14:paraId="2019C379" w14:textId="23DB10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6CAD09" w14:textId="260DFA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36EEF6" w14:textId="015F181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E56B5F4" w14:textId="77777777" w:rsidTr="003C6154">
        <w:trPr>
          <w:trHeight w:val="54"/>
        </w:trPr>
        <w:tc>
          <w:tcPr>
            <w:tcW w:w="1691" w:type="dxa"/>
          </w:tcPr>
          <w:p w14:paraId="4AE439E8" w14:textId="2F8EF82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308E4483" w14:textId="1AD2D7F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723881.96</w:t>
            </w:r>
          </w:p>
        </w:tc>
        <w:tc>
          <w:tcPr>
            <w:tcW w:w="1562" w:type="dxa"/>
          </w:tcPr>
          <w:p w14:paraId="5CE71727" w14:textId="25B328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3365394.72</w:t>
            </w:r>
          </w:p>
        </w:tc>
        <w:tc>
          <w:tcPr>
            <w:tcW w:w="2134" w:type="dxa"/>
          </w:tcPr>
          <w:p w14:paraId="28700A89" w14:textId="651F921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50FBAA" w14:textId="0735035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D3970D" w14:textId="17CE82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CD43499" w14:textId="77777777" w:rsidTr="003C6154">
        <w:trPr>
          <w:trHeight w:val="54"/>
        </w:trPr>
        <w:tc>
          <w:tcPr>
            <w:tcW w:w="1691" w:type="dxa"/>
          </w:tcPr>
          <w:p w14:paraId="00F60A8C" w14:textId="63F2AAF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79FF49F7" w14:textId="6F95E0A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723885.26</w:t>
            </w:r>
          </w:p>
        </w:tc>
        <w:tc>
          <w:tcPr>
            <w:tcW w:w="1562" w:type="dxa"/>
          </w:tcPr>
          <w:p w14:paraId="51C56FE8" w14:textId="63D965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3365394.09</w:t>
            </w:r>
          </w:p>
        </w:tc>
        <w:tc>
          <w:tcPr>
            <w:tcW w:w="2134" w:type="dxa"/>
          </w:tcPr>
          <w:p w14:paraId="1E630128" w14:textId="2611139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302842" w14:textId="7828898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8545D0" w14:textId="4630D07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24B1CDA" w14:textId="77777777" w:rsidTr="003C6154">
        <w:trPr>
          <w:trHeight w:val="54"/>
        </w:trPr>
        <w:tc>
          <w:tcPr>
            <w:tcW w:w="1691" w:type="dxa"/>
          </w:tcPr>
          <w:p w14:paraId="5B8C6EC9" w14:textId="369E9B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35830DF4" w14:textId="7DCCFC8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723887.11</w:t>
            </w:r>
          </w:p>
        </w:tc>
        <w:tc>
          <w:tcPr>
            <w:tcW w:w="1562" w:type="dxa"/>
          </w:tcPr>
          <w:p w14:paraId="7FBB29EB" w14:textId="3C0122E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3365394.55</w:t>
            </w:r>
          </w:p>
        </w:tc>
        <w:tc>
          <w:tcPr>
            <w:tcW w:w="2134" w:type="dxa"/>
          </w:tcPr>
          <w:p w14:paraId="4A442C3C" w14:textId="12A40F6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61CA0C" w14:textId="3AEF60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90F671" w14:textId="0C5A7FD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D75673D" w14:textId="77777777" w:rsidTr="003C6154">
        <w:trPr>
          <w:trHeight w:val="54"/>
        </w:trPr>
        <w:tc>
          <w:tcPr>
            <w:tcW w:w="1691" w:type="dxa"/>
          </w:tcPr>
          <w:p w14:paraId="52CC0730" w14:textId="7C0667A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783C9779" w14:textId="1CC3390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723890.52</w:t>
            </w:r>
          </w:p>
        </w:tc>
        <w:tc>
          <w:tcPr>
            <w:tcW w:w="1562" w:type="dxa"/>
          </w:tcPr>
          <w:p w14:paraId="478BF165" w14:textId="086E8BD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3365391.83</w:t>
            </w:r>
          </w:p>
        </w:tc>
        <w:tc>
          <w:tcPr>
            <w:tcW w:w="2134" w:type="dxa"/>
          </w:tcPr>
          <w:p w14:paraId="5EB893DE" w14:textId="13F7A4F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0DA63B" w14:textId="1E7FE3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AF0591" w14:textId="2B3675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908C2EC" w14:textId="77777777" w:rsidTr="003C6154">
        <w:trPr>
          <w:trHeight w:val="54"/>
        </w:trPr>
        <w:tc>
          <w:tcPr>
            <w:tcW w:w="1691" w:type="dxa"/>
          </w:tcPr>
          <w:p w14:paraId="24340DC7" w14:textId="502AAE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7C0148CE" w14:textId="10640C2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723893.24</w:t>
            </w:r>
          </w:p>
        </w:tc>
        <w:tc>
          <w:tcPr>
            <w:tcW w:w="1562" w:type="dxa"/>
          </w:tcPr>
          <w:p w14:paraId="58530BE8" w14:textId="69330F6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3365390.09</w:t>
            </w:r>
          </w:p>
        </w:tc>
        <w:tc>
          <w:tcPr>
            <w:tcW w:w="2134" w:type="dxa"/>
          </w:tcPr>
          <w:p w14:paraId="04FCB3E7" w14:textId="66E3D1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8E589E" w14:textId="4CF9E25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EA8BFB" w14:textId="296E05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1406AB4" w14:textId="77777777" w:rsidTr="003C6154">
        <w:trPr>
          <w:trHeight w:val="54"/>
        </w:trPr>
        <w:tc>
          <w:tcPr>
            <w:tcW w:w="1691" w:type="dxa"/>
          </w:tcPr>
          <w:p w14:paraId="27806225" w14:textId="1F4A3BE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0341EB94" w14:textId="7DE8F5D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723895.85</w:t>
            </w:r>
          </w:p>
        </w:tc>
        <w:tc>
          <w:tcPr>
            <w:tcW w:w="1562" w:type="dxa"/>
          </w:tcPr>
          <w:p w14:paraId="12F740D8" w14:textId="6D2B43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3365386.96</w:t>
            </w:r>
          </w:p>
        </w:tc>
        <w:tc>
          <w:tcPr>
            <w:tcW w:w="2134" w:type="dxa"/>
          </w:tcPr>
          <w:p w14:paraId="327F5B2A" w14:textId="2FCF555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D929AE" w14:textId="4009548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20E6BB" w14:textId="40FB9C4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2476049" w14:textId="77777777" w:rsidTr="003C6154">
        <w:trPr>
          <w:trHeight w:val="54"/>
        </w:trPr>
        <w:tc>
          <w:tcPr>
            <w:tcW w:w="1691" w:type="dxa"/>
          </w:tcPr>
          <w:p w14:paraId="5D6C6A29" w14:textId="6745C9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2331A214" w14:textId="7B45A7C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723896.67</w:t>
            </w:r>
          </w:p>
        </w:tc>
        <w:tc>
          <w:tcPr>
            <w:tcW w:w="1562" w:type="dxa"/>
          </w:tcPr>
          <w:p w14:paraId="4223A46B" w14:textId="3A43A61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3365386.04</w:t>
            </w:r>
          </w:p>
        </w:tc>
        <w:tc>
          <w:tcPr>
            <w:tcW w:w="2134" w:type="dxa"/>
          </w:tcPr>
          <w:p w14:paraId="6C677DD3" w14:textId="5046830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530980" w14:textId="3C1CE3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A06B75" w14:textId="3B58538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341F553" w14:textId="77777777" w:rsidTr="003C6154">
        <w:trPr>
          <w:trHeight w:val="54"/>
        </w:trPr>
        <w:tc>
          <w:tcPr>
            <w:tcW w:w="1691" w:type="dxa"/>
          </w:tcPr>
          <w:p w14:paraId="632E3BB5" w14:textId="546D551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7FB58A75" w14:textId="0166D27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723897.50</w:t>
            </w:r>
          </w:p>
        </w:tc>
        <w:tc>
          <w:tcPr>
            <w:tcW w:w="1562" w:type="dxa"/>
          </w:tcPr>
          <w:p w14:paraId="728DA66F" w14:textId="60A5CB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3365382.57</w:t>
            </w:r>
          </w:p>
        </w:tc>
        <w:tc>
          <w:tcPr>
            <w:tcW w:w="2134" w:type="dxa"/>
          </w:tcPr>
          <w:p w14:paraId="3F36DACC" w14:textId="537E6DE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74A24C" w14:textId="344C58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82FD73" w14:textId="6FE5FEB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1B6FCB2" w14:textId="77777777" w:rsidTr="003C6154">
        <w:trPr>
          <w:trHeight w:val="54"/>
        </w:trPr>
        <w:tc>
          <w:tcPr>
            <w:tcW w:w="1691" w:type="dxa"/>
          </w:tcPr>
          <w:p w14:paraId="53C0C572" w14:textId="14091C6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2563820E" w14:textId="3C931F8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723899.74</w:t>
            </w:r>
          </w:p>
        </w:tc>
        <w:tc>
          <w:tcPr>
            <w:tcW w:w="1562" w:type="dxa"/>
          </w:tcPr>
          <w:p w14:paraId="75810C2E" w14:textId="732DCA9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3365379.50</w:t>
            </w:r>
          </w:p>
        </w:tc>
        <w:tc>
          <w:tcPr>
            <w:tcW w:w="2134" w:type="dxa"/>
          </w:tcPr>
          <w:p w14:paraId="72BD2A48" w14:textId="3EC224C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0C09CF" w14:textId="3909AE0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E13B92" w14:textId="4365095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3C53EC4" w14:textId="77777777" w:rsidTr="003C6154">
        <w:trPr>
          <w:trHeight w:val="54"/>
        </w:trPr>
        <w:tc>
          <w:tcPr>
            <w:tcW w:w="1691" w:type="dxa"/>
          </w:tcPr>
          <w:p w14:paraId="694A0EBB" w14:textId="5105D2B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59240A3A" w14:textId="6772D8A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723902.69</w:t>
            </w:r>
          </w:p>
        </w:tc>
        <w:tc>
          <w:tcPr>
            <w:tcW w:w="1562" w:type="dxa"/>
          </w:tcPr>
          <w:p w14:paraId="56A93B4B" w14:textId="3BEE74C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3365376.61</w:t>
            </w:r>
          </w:p>
        </w:tc>
        <w:tc>
          <w:tcPr>
            <w:tcW w:w="2134" w:type="dxa"/>
          </w:tcPr>
          <w:p w14:paraId="35549F7D" w14:textId="4601F4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773FD3" w14:textId="53FFF5B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D84B16" w14:textId="1D82A29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2F81F77" w14:textId="77777777" w:rsidTr="003C6154">
        <w:trPr>
          <w:trHeight w:val="54"/>
        </w:trPr>
        <w:tc>
          <w:tcPr>
            <w:tcW w:w="1691" w:type="dxa"/>
          </w:tcPr>
          <w:p w14:paraId="68A6A9E5" w14:textId="53DBC9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5CD0B74B" w14:textId="31DAD3A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723906.51</w:t>
            </w:r>
          </w:p>
        </w:tc>
        <w:tc>
          <w:tcPr>
            <w:tcW w:w="1562" w:type="dxa"/>
          </w:tcPr>
          <w:p w14:paraId="4E1490D0" w14:textId="32F6C7B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3365375.74</w:t>
            </w:r>
          </w:p>
        </w:tc>
        <w:tc>
          <w:tcPr>
            <w:tcW w:w="2134" w:type="dxa"/>
          </w:tcPr>
          <w:p w14:paraId="060449DE" w14:textId="4058C91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927601" w14:textId="2926683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C5F296" w14:textId="4179EEE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1B501EA" w14:textId="77777777" w:rsidTr="003C6154">
        <w:trPr>
          <w:trHeight w:val="54"/>
        </w:trPr>
        <w:tc>
          <w:tcPr>
            <w:tcW w:w="1691" w:type="dxa"/>
          </w:tcPr>
          <w:p w14:paraId="6B19F2A8" w14:textId="58174B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5D7F14D6" w14:textId="10AA9BD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723911.20</w:t>
            </w:r>
          </w:p>
        </w:tc>
        <w:tc>
          <w:tcPr>
            <w:tcW w:w="1562" w:type="dxa"/>
          </w:tcPr>
          <w:p w14:paraId="6F4F2EAE" w14:textId="7C285E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3365373.37</w:t>
            </w:r>
          </w:p>
        </w:tc>
        <w:tc>
          <w:tcPr>
            <w:tcW w:w="2134" w:type="dxa"/>
          </w:tcPr>
          <w:p w14:paraId="4BBEBA5A" w14:textId="33BBF3C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FFF32C" w14:textId="4C834A1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20CF13" w14:textId="63BE54C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1383595" w14:textId="77777777" w:rsidTr="003C6154">
        <w:trPr>
          <w:trHeight w:val="54"/>
        </w:trPr>
        <w:tc>
          <w:tcPr>
            <w:tcW w:w="1691" w:type="dxa"/>
          </w:tcPr>
          <w:p w14:paraId="545724C6" w14:textId="046C55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2E2AB5A5" w14:textId="4B29DCF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723919.84</w:t>
            </w:r>
          </w:p>
        </w:tc>
        <w:tc>
          <w:tcPr>
            <w:tcW w:w="1562" w:type="dxa"/>
          </w:tcPr>
          <w:p w14:paraId="37873C21" w14:textId="200E9E1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3365370.64</w:t>
            </w:r>
          </w:p>
        </w:tc>
        <w:tc>
          <w:tcPr>
            <w:tcW w:w="2134" w:type="dxa"/>
          </w:tcPr>
          <w:p w14:paraId="5A1A98E0" w14:textId="6BD482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67AFE0" w14:textId="52A7B1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D310CC" w14:textId="066185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730D59D" w14:textId="77777777" w:rsidTr="003C6154">
        <w:trPr>
          <w:trHeight w:val="54"/>
        </w:trPr>
        <w:tc>
          <w:tcPr>
            <w:tcW w:w="1691" w:type="dxa"/>
          </w:tcPr>
          <w:p w14:paraId="13739315" w14:textId="577FE6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53DE553C" w14:textId="60B840E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723926.01</w:t>
            </w:r>
          </w:p>
        </w:tc>
        <w:tc>
          <w:tcPr>
            <w:tcW w:w="1562" w:type="dxa"/>
          </w:tcPr>
          <w:p w14:paraId="1378B903" w14:textId="17A0006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3365366.99</w:t>
            </w:r>
          </w:p>
        </w:tc>
        <w:tc>
          <w:tcPr>
            <w:tcW w:w="2134" w:type="dxa"/>
          </w:tcPr>
          <w:p w14:paraId="195E763E" w14:textId="703BE7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EAED4E" w14:textId="453D42A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9EBFCC" w14:textId="5A327BC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E0F807B" w14:textId="77777777" w:rsidTr="003C6154">
        <w:trPr>
          <w:trHeight w:val="54"/>
        </w:trPr>
        <w:tc>
          <w:tcPr>
            <w:tcW w:w="1691" w:type="dxa"/>
          </w:tcPr>
          <w:p w14:paraId="67246944" w14:textId="53C0BE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272</w:t>
            </w:r>
          </w:p>
        </w:tc>
        <w:tc>
          <w:tcPr>
            <w:tcW w:w="1558" w:type="dxa"/>
          </w:tcPr>
          <w:p w14:paraId="7AE73FB9" w14:textId="244CE03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723934.18</w:t>
            </w:r>
          </w:p>
        </w:tc>
        <w:tc>
          <w:tcPr>
            <w:tcW w:w="1562" w:type="dxa"/>
          </w:tcPr>
          <w:p w14:paraId="14849D3D" w14:textId="3441D72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3365362.62</w:t>
            </w:r>
          </w:p>
        </w:tc>
        <w:tc>
          <w:tcPr>
            <w:tcW w:w="2134" w:type="dxa"/>
          </w:tcPr>
          <w:p w14:paraId="3E90D865" w14:textId="5CE89A3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CA6D1D" w14:textId="6271D5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C8C3E1" w14:textId="440BEFF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7A9CA80" w14:textId="77777777" w:rsidTr="003C6154">
        <w:trPr>
          <w:trHeight w:val="54"/>
        </w:trPr>
        <w:tc>
          <w:tcPr>
            <w:tcW w:w="1691" w:type="dxa"/>
          </w:tcPr>
          <w:p w14:paraId="5B95A914" w14:textId="37CA60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273</w:t>
            </w:r>
          </w:p>
        </w:tc>
        <w:tc>
          <w:tcPr>
            <w:tcW w:w="1558" w:type="dxa"/>
          </w:tcPr>
          <w:p w14:paraId="178449B9" w14:textId="69F14DB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723938.94</w:t>
            </w:r>
          </w:p>
        </w:tc>
        <w:tc>
          <w:tcPr>
            <w:tcW w:w="1562" w:type="dxa"/>
          </w:tcPr>
          <w:p w14:paraId="490CEF6F" w14:textId="693EBE1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3365357.48</w:t>
            </w:r>
          </w:p>
        </w:tc>
        <w:tc>
          <w:tcPr>
            <w:tcW w:w="2134" w:type="dxa"/>
          </w:tcPr>
          <w:p w14:paraId="104A5C21" w14:textId="270E7D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BD198F" w14:textId="71F348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8A45EF" w14:textId="1D3F1A6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3A31930" w14:textId="77777777" w:rsidTr="003C6154">
        <w:trPr>
          <w:trHeight w:val="54"/>
        </w:trPr>
        <w:tc>
          <w:tcPr>
            <w:tcW w:w="1691" w:type="dxa"/>
          </w:tcPr>
          <w:p w14:paraId="1D751A08" w14:textId="330A34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30746CD7" w14:textId="297BF35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723946.47</w:t>
            </w:r>
          </w:p>
        </w:tc>
        <w:tc>
          <w:tcPr>
            <w:tcW w:w="1562" w:type="dxa"/>
          </w:tcPr>
          <w:p w14:paraId="7D8035F7" w14:textId="133282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3365354.18</w:t>
            </w:r>
          </w:p>
        </w:tc>
        <w:tc>
          <w:tcPr>
            <w:tcW w:w="2134" w:type="dxa"/>
          </w:tcPr>
          <w:p w14:paraId="3AA337F9" w14:textId="13CF0A8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A70CDF" w14:textId="08D3531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A59070" w14:textId="2E26FA0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B0DCD0C" w14:textId="77777777" w:rsidTr="003C6154">
        <w:trPr>
          <w:trHeight w:val="54"/>
        </w:trPr>
        <w:tc>
          <w:tcPr>
            <w:tcW w:w="1691" w:type="dxa"/>
          </w:tcPr>
          <w:p w14:paraId="4CB8ADB8" w14:textId="4B801F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63ED51AB" w14:textId="0D33F97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723949.68</w:t>
            </w:r>
          </w:p>
        </w:tc>
        <w:tc>
          <w:tcPr>
            <w:tcW w:w="1562" w:type="dxa"/>
          </w:tcPr>
          <w:p w14:paraId="2263078E" w14:textId="1DF5DF2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3365355.44</w:t>
            </w:r>
          </w:p>
        </w:tc>
        <w:tc>
          <w:tcPr>
            <w:tcW w:w="2134" w:type="dxa"/>
          </w:tcPr>
          <w:p w14:paraId="4C25A4C8" w14:textId="7C7E0F3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2F7076" w14:textId="0B199D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FA369C" w14:textId="70BFC5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E10AEA9" w14:textId="77777777" w:rsidTr="003C6154">
        <w:trPr>
          <w:trHeight w:val="54"/>
        </w:trPr>
        <w:tc>
          <w:tcPr>
            <w:tcW w:w="1691" w:type="dxa"/>
          </w:tcPr>
          <w:p w14:paraId="7E0CFB7D" w14:textId="010942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5318E9DD" w14:textId="5B59DE3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723951.68</w:t>
            </w:r>
          </w:p>
        </w:tc>
        <w:tc>
          <w:tcPr>
            <w:tcW w:w="1562" w:type="dxa"/>
          </w:tcPr>
          <w:p w14:paraId="7DD09C12" w14:textId="21AE7C1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3365358.44</w:t>
            </w:r>
          </w:p>
        </w:tc>
        <w:tc>
          <w:tcPr>
            <w:tcW w:w="2134" w:type="dxa"/>
          </w:tcPr>
          <w:p w14:paraId="4700681B" w14:textId="3DDC0FD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A6C087" w14:textId="3E58AA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34EA64" w14:textId="6A9F882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4701EAB" w14:textId="77777777" w:rsidTr="003C6154">
        <w:trPr>
          <w:trHeight w:val="54"/>
        </w:trPr>
        <w:tc>
          <w:tcPr>
            <w:tcW w:w="1691" w:type="dxa"/>
          </w:tcPr>
          <w:p w14:paraId="01A5A632" w14:textId="6C55640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4AE5814A" w14:textId="22EA6B0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723958.03</w:t>
            </w:r>
          </w:p>
        </w:tc>
        <w:tc>
          <w:tcPr>
            <w:tcW w:w="1562" w:type="dxa"/>
          </w:tcPr>
          <w:p w14:paraId="619DC567" w14:textId="1619D91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3365360.50</w:t>
            </w:r>
          </w:p>
        </w:tc>
        <w:tc>
          <w:tcPr>
            <w:tcW w:w="2134" w:type="dxa"/>
          </w:tcPr>
          <w:p w14:paraId="7CAAFDB2" w14:textId="78AB36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D38A7A" w14:textId="5B510E7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44B0E" w14:textId="4FA490C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803A68D" w14:textId="77777777" w:rsidTr="003C6154">
        <w:trPr>
          <w:trHeight w:val="54"/>
        </w:trPr>
        <w:tc>
          <w:tcPr>
            <w:tcW w:w="1691" w:type="dxa"/>
          </w:tcPr>
          <w:p w14:paraId="042840EE" w14:textId="3F196A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174F98D8" w14:textId="4D0B436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723960.84</w:t>
            </w:r>
          </w:p>
        </w:tc>
        <w:tc>
          <w:tcPr>
            <w:tcW w:w="1562" w:type="dxa"/>
          </w:tcPr>
          <w:p w14:paraId="63A75AA7" w14:textId="44256D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3365357.84</w:t>
            </w:r>
          </w:p>
        </w:tc>
        <w:tc>
          <w:tcPr>
            <w:tcW w:w="2134" w:type="dxa"/>
          </w:tcPr>
          <w:p w14:paraId="264D9DC0" w14:textId="6AF90C6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A98381" w14:textId="6F5E8E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269A8C" w14:textId="197CB4D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C40B9F1" w14:textId="77777777" w:rsidTr="003C6154">
        <w:trPr>
          <w:trHeight w:val="54"/>
        </w:trPr>
        <w:tc>
          <w:tcPr>
            <w:tcW w:w="1691" w:type="dxa"/>
          </w:tcPr>
          <w:p w14:paraId="37179F32" w14:textId="3A2A2AD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204312FD" w14:textId="7EB96CB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723963.51</w:t>
            </w:r>
          </w:p>
        </w:tc>
        <w:tc>
          <w:tcPr>
            <w:tcW w:w="1562" w:type="dxa"/>
          </w:tcPr>
          <w:p w14:paraId="483C34DF" w14:textId="2A8C8BB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3365357.41</w:t>
            </w:r>
          </w:p>
        </w:tc>
        <w:tc>
          <w:tcPr>
            <w:tcW w:w="2134" w:type="dxa"/>
          </w:tcPr>
          <w:p w14:paraId="48C53B5C" w14:textId="6CD7A54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8304EC" w14:textId="27ED1D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60BD09" w14:textId="4E95008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8EDBE2A" w14:textId="77777777" w:rsidTr="003C6154">
        <w:trPr>
          <w:trHeight w:val="54"/>
        </w:trPr>
        <w:tc>
          <w:tcPr>
            <w:tcW w:w="1691" w:type="dxa"/>
          </w:tcPr>
          <w:p w14:paraId="52BB0A3C" w14:textId="43A50F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6C8493DC" w14:textId="2E45DFD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723966.40</w:t>
            </w:r>
          </w:p>
        </w:tc>
        <w:tc>
          <w:tcPr>
            <w:tcW w:w="1562" w:type="dxa"/>
          </w:tcPr>
          <w:p w14:paraId="352946A0" w14:textId="49A9F92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3365359.13</w:t>
            </w:r>
          </w:p>
        </w:tc>
        <w:tc>
          <w:tcPr>
            <w:tcW w:w="2134" w:type="dxa"/>
          </w:tcPr>
          <w:p w14:paraId="0B872A97" w14:textId="18C90F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799AC0" w14:textId="746A97D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32A4EB" w14:textId="384FFDF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0E61D10" w14:textId="77777777" w:rsidTr="003C6154">
        <w:trPr>
          <w:trHeight w:val="54"/>
        </w:trPr>
        <w:tc>
          <w:tcPr>
            <w:tcW w:w="1691" w:type="dxa"/>
          </w:tcPr>
          <w:p w14:paraId="6C83A0CD" w14:textId="56F5C7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10BCBCBB" w14:textId="2DF4624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723970.00</w:t>
            </w:r>
          </w:p>
        </w:tc>
        <w:tc>
          <w:tcPr>
            <w:tcW w:w="1562" w:type="dxa"/>
          </w:tcPr>
          <w:p w14:paraId="33A106C2" w14:textId="136B2EA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3365361.36</w:t>
            </w:r>
          </w:p>
        </w:tc>
        <w:tc>
          <w:tcPr>
            <w:tcW w:w="2134" w:type="dxa"/>
          </w:tcPr>
          <w:p w14:paraId="438D1C7D" w14:textId="11E8EB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8AC35A" w14:textId="2FABB18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75024D" w14:textId="68C5700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0E6E58A" w14:textId="77777777" w:rsidTr="003C6154">
        <w:trPr>
          <w:trHeight w:val="54"/>
        </w:trPr>
        <w:tc>
          <w:tcPr>
            <w:tcW w:w="1691" w:type="dxa"/>
          </w:tcPr>
          <w:p w14:paraId="799D44AF" w14:textId="6500C3F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2160F725" w14:textId="696B871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723974.08</w:t>
            </w:r>
          </w:p>
        </w:tc>
        <w:tc>
          <w:tcPr>
            <w:tcW w:w="1562" w:type="dxa"/>
          </w:tcPr>
          <w:p w14:paraId="1FF60CCD" w14:textId="5D2B6B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3365363.05</w:t>
            </w:r>
          </w:p>
        </w:tc>
        <w:tc>
          <w:tcPr>
            <w:tcW w:w="2134" w:type="dxa"/>
          </w:tcPr>
          <w:p w14:paraId="3D55DD74" w14:textId="65C06E4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1D81D6" w14:textId="22532C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0AA849" w14:textId="6BD47AC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D342CB9" w14:textId="77777777" w:rsidTr="003C6154">
        <w:trPr>
          <w:trHeight w:val="54"/>
        </w:trPr>
        <w:tc>
          <w:tcPr>
            <w:tcW w:w="1691" w:type="dxa"/>
          </w:tcPr>
          <w:p w14:paraId="11083047" w14:textId="45A479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0230C626" w14:textId="51E5F58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723981.20</w:t>
            </w:r>
          </w:p>
        </w:tc>
        <w:tc>
          <w:tcPr>
            <w:tcW w:w="1562" w:type="dxa"/>
          </w:tcPr>
          <w:p w14:paraId="242E55AE" w14:textId="7E0814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3365362.28</w:t>
            </w:r>
          </w:p>
        </w:tc>
        <w:tc>
          <w:tcPr>
            <w:tcW w:w="2134" w:type="dxa"/>
          </w:tcPr>
          <w:p w14:paraId="2099BEB2" w14:textId="16F90D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356BE9" w14:textId="6B8DAD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799ACB" w14:textId="35437F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1C17FCC" w14:textId="77777777" w:rsidTr="003C6154">
        <w:trPr>
          <w:trHeight w:val="54"/>
        </w:trPr>
        <w:tc>
          <w:tcPr>
            <w:tcW w:w="1691" w:type="dxa"/>
          </w:tcPr>
          <w:p w14:paraId="7859A559" w14:textId="47507A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22293973" w14:textId="7578154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723987.64</w:t>
            </w:r>
          </w:p>
        </w:tc>
        <w:tc>
          <w:tcPr>
            <w:tcW w:w="1562" w:type="dxa"/>
          </w:tcPr>
          <w:p w14:paraId="228DBCD5" w14:textId="1AD4448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3365366.39</w:t>
            </w:r>
          </w:p>
        </w:tc>
        <w:tc>
          <w:tcPr>
            <w:tcW w:w="2134" w:type="dxa"/>
          </w:tcPr>
          <w:p w14:paraId="3291F8DE" w14:textId="5C5556F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052D0C" w14:textId="50F71C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9DFB60" w14:textId="330766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3EAAF72" w14:textId="77777777" w:rsidTr="003C6154">
        <w:trPr>
          <w:trHeight w:val="54"/>
        </w:trPr>
        <w:tc>
          <w:tcPr>
            <w:tcW w:w="1691" w:type="dxa"/>
          </w:tcPr>
          <w:p w14:paraId="676F8867" w14:textId="0D598E3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3CD0BC32" w14:textId="3FB2B4A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723999.43</w:t>
            </w:r>
          </w:p>
        </w:tc>
        <w:tc>
          <w:tcPr>
            <w:tcW w:w="1562" w:type="dxa"/>
          </w:tcPr>
          <w:p w14:paraId="2ED0AFC5" w14:textId="45C9DD4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3365371.19</w:t>
            </w:r>
          </w:p>
        </w:tc>
        <w:tc>
          <w:tcPr>
            <w:tcW w:w="2134" w:type="dxa"/>
          </w:tcPr>
          <w:p w14:paraId="16F3D7BC" w14:textId="6C3B19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A7FF7F" w14:textId="3242B80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016773" w14:textId="4499EF9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CEBA31E" w14:textId="77777777" w:rsidTr="003C6154">
        <w:trPr>
          <w:trHeight w:val="54"/>
        </w:trPr>
        <w:tc>
          <w:tcPr>
            <w:tcW w:w="1691" w:type="dxa"/>
          </w:tcPr>
          <w:p w14:paraId="5D61B5AE" w14:textId="46DD776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0883AE0E" w14:textId="3939E15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724003.15</w:t>
            </w:r>
          </w:p>
        </w:tc>
        <w:tc>
          <w:tcPr>
            <w:tcW w:w="1562" w:type="dxa"/>
          </w:tcPr>
          <w:p w14:paraId="3EB8FA65" w14:textId="7C8782C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3365371.50</w:t>
            </w:r>
          </w:p>
        </w:tc>
        <w:tc>
          <w:tcPr>
            <w:tcW w:w="2134" w:type="dxa"/>
          </w:tcPr>
          <w:p w14:paraId="596ACE14" w14:textId="75B1E06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70C9DA" w14:textId="43FA482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FCA250" w14:textId="73AEC25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5996E06" w14:textId="77777777" w:rsidTr="003C6154">
        <w:trPr>
          <w:trHeight w:val="54"/>
        </w:trPr>
        <w:tc>
          <w:tcPr>
            <w:tcW w:w="1691" w:type="dxa"/>
          </w:tcPr>
          <w:p w14:paraId="783539DE" w14:textId="2A1EABC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2CF9E792" w14:textId="75AFE13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724006.97</w:t>
            </w:r>
          </w:p>
        </w:tc>
        <w:tc>
          <w:tcPr>
            <w:tcW w:w="1562" w:type="dxa"/>
          </w:tcPr>
          <w:p w14:paraId="0A359180" w14:textId="775F7CC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3365369.82</w:t>
            </w:r>
          </w:p>
        </w:tc>
        <w:tc>
          <w:tcPr>
            <w:tcW w:w="2134" w:type="dxa"/>
          </w:tcPr>
          <w:p w14:paraId="441B9D96" w14:textId="2542C5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796545" w14:textId="0DAFAA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2F09D8" w14:textId="272535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210F67F" w14:textId="77777777" w:rsidTr="003C6154">
        <w:trPr>
          <w:trHeight w:val="54"/>
        </w:trPr>
        <w:tc>
          <w:tcPr>
            <w:tcW w:w="1691" w:type="dxa"/>
          </w:tcPr>
          <w:p w14:paraId="73A09AD3" w14:textId="7FCD330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736093A0" w14:textId="7E2AE1D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724011.03</w:t>
            </w:r>
          </w:p>
        </w:tc>
        <w:tc>
          <w:tcPr>
            <w:tcW w:w="1562" w:type="dxa"/>
          </w:tcPr>
          <w:p w14:paraId="5B0C4E72" w14:textId="4E27CB2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3365360.22</w:t>
            </w:r>
          </w:p>
        </w:tc>
        <w:tc>
          <w:tcPr>
            <w:tcW w:w="2134" w:type="dxa"/>
          </w:tcPr>
          <w:p w14:paraId="022A45DB" w14:textId="67A978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C69F41" w14:textId="6B7ADEB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D8390A" w14:textId="63BF4A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BE8AC21" w14:textId="77777777" w:rsidTr="003C6154">
        <w:trPr>
          <w:trHeight w:val="54"/>
        </w:trPr>
        <w:tc>
          <w:tcPr>
            <w:tcW w:w="1691" w:type="dxa"/>
          </w:tcPr>
          <w:p w14:paraId="2AC2B966" w14:textId="6820516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0B4F4A2F" w14:textId="3AE0512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724014.64</w:t>
            </w:r>
          </w:p>
        </w:tc>
        <w:tc>
          <w:tcPr>
            <w:tcW w:w="1562" w:type="dxa"/>
          </w:tcPr>
          <w:p w14:paraId="7BDDB587" w14:textId="4A9568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3365356.16</w:t>
            </w:r>
          </w:p>
        </w:tc>
        <w:tc>
          <w:tcPr>
            <w:tcW w:w="2134" w:type="dxa"/>
          </w:tcPr>
          <w:p w14:paraId="0389EEB0" w14:textId="60D05C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9685F7" w14:textId="3480EE0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9E3F20" w14:textId="5137984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82903FB" w14:textId="77777777" w:rsidTr="003C6154">
        <w:trPr>
          <w:trHeight w:val="54"/>
        </w:trPr>
        <w:tc>
          <w:tcPr>
            <w:tcW w:w="1691" w:type="dxa"/>
          </w:tcPr>
          <w:p w14:paraId="77D343AE" w14:textId="588ABBE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7ED8749A" w14:textId="5D567EC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724026.24</w:t>
            </w:r>
          </w:p>
        </w:tc>
        <w:tc>
          <w:tcPr>
            <w:tcW w:w="1562" w:type="dxa"/>
          </w:tcPr>
          <w:p w14:paraId="50FE24AA" w14:textId="5A4A828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3365351.99</w:t>
            </w:r>
          </w:p>
        </w:tc>
        <w:tc>
          <w:tcPr>
            <w:tcW w:w="2134" w:type="dxa"/>
          </w:tcPr>
          <w:p w14:paraId="40D17D2D" w14:textId="777ED7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BC0502" w14:textId="5825D9A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18F984" w14:textId="3F1AA2A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2765046" w14:textId="77777777" w:rsidTr="003C6154">
        <w:trPr>
          <w:trHeight w:val="54"/>
        </w:trPr>
        <w:tc>
          <w:tcPr>
            <w:tcW w:w="1691" w:type="dxa"/>
          </w:tcPr>
          <w:p w14:paraId="31433C5E" w14:textId="6FF266A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7B6FB58A" w14:textId="415994C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724030.64</w:t>
            </w:r>
          </w:p>
        </w:tc>
        <w:tc>
          <w:tcPr>
            <w:tcW w:w="1562" w:type="dxa"/>
          </w:tcPr>
          <w:p w14:paraId="079475B5" w14:textId="24AD43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3365347.46</w:t>
            </w:r>
          </w:p>
        </w:tc>
        <w:tc>
          <w:tcPr>
            <w:tcW w:w="2134" w:type="dxa"/>
          </w:tcPr>
          <w:p w14:paraId="65745CEB" w14:textId="2613A65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1D9E1B" w14:textId="5AE0A61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473984" w14:textId="775024A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843FBAA" w14:textId="77777777" w:rsidTr="003C6154">
        <w:trPr>
          <w:trHeight w:val="54"/>
        </w:trPr>
        <w:tc>
          <w:tcPr>
            <w:tcW w:w="1691" w:type="dxa"/>
          </w:tcPr>
          <w:p w14:paraId="5B75B010" w14:textId="231A8C0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4CF0453B" w14:textId="4C7B28F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724033.30</w:t>
            </w:r>
          </w:p>
        </w:tc>
        <w:tc>
          <w:tcPr>
            <w:tcW w:w="1562" w:type="dxa"/>
          </w:tcPr>
          <w:p w14:paraId="389CC618" w14:textId="2BDF2A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3365341.58</w:t>
            </w:r>
          </w:p>
        </w:tc>
        <w:tc>
          <w:tcPr>
            <w:tcW w:w="2134" w:type="dxa"/>
          </w:tcPr>
          <w:p w14:paraId="71686281" w14:textId="2B63CA2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97DC42" w14:textId="2E4E7D1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E9B14E" w14:textId="142226D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A6BE9AA" w14:textId="77777777" w:rsidTr="003C6154">
        <w:trPr>
          <w:trHeight w:val="54"/>
        </w:trPr>
        <w:tc>
          <w:tcPr>
            <w:tcW w:w="1691" w:type="dxa"/>
          </w:tcPr>
          <w:p w14:paraId="4E822CDB" w14:textId="38EFE8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72FFA42C" w14:textId="66C8124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724037.08</w:t>
            </w:r>
          </w:p>
        </w:tc>
        <w:tc>
          <w:tcPr>
            <w:tcW w:w="1562" w:type="dxa"/>
          </w:tcPr>
          <w:p w14:paraId="544A2B49" w14:textId="24723ED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3365337.52</w:t>
            </w:r>
          </w:p>
        </w:tc>
        <w:tc>
          <w:tcPr>
            <w:tcW w:w="2134" w:type="dxa"/>
          </w:tcPr>
          <w:p w14:paraId="3C6B80BD" w14:textId="4DE2243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3697C0" w14:textId="7793FE7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683FFE" w14:textId="0396D73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8157376" w14:textId="77777777" w:rsidTr="003C6154">
        <w:trPr>
          <w:trHeight w:val="54"/>
        </w:trPr>
        <w:tc>
          <w:tcPr>
            <w:tcW w:w="1691" w:type="dxa"/>
          </w:tcPr>
          <w:p w14:paraId="38BF2FF7" w14:textId="59FB3B1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199FDB84" w14:textId="161727F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724042.12</w:t>
            </w:r>
          </w:p>
        </w:tc>
        <w:tc>
          <w:tcPr>
            <w:tcW w:w="1562" w:type="dxa"/>
          </w:tcPr>
          <w:p w14:paraId="24B5270E" w14:textId="116603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3365335.42</w:t>
            </w:r>
          </w:p>
        </w:tc>
        <w:tc>
          <w:tcPr>
            <w:tcW w:w="2134" w:type="dxa"/>
          </w:tcPr>
          <w:p w14:paraId="54A7FE3B" w14:textId="11900A6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D0F579" w14:textId="5DEAD9F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660D35" w14:textId="15B9CC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78BD83A" w14:textId="77777777" w:rsidTr="003C6154">
        <w:trPr>
          <w:trHeight w:val="54"/>
        </w:trPr>
        <w:tc>
          <w:tcPr>
            <w:tcW w:w="1691" w:type="dxa"/>
          </w:tcPr>
          <w:p w14:paraId="426DB053" w14:textId="6AF2F2F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051249F4" w14:textId="055F31D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724048.41</w:t>
            </w:r>
          </w:p>
        </w:tc>
        <w:tc>
          <w:tcPr>
            <w:tcW w:w="1562" w:type="dxa"/>
          </w:tcPr>
          <w:p w14:paraId="29ABDB67" w14:textId="3008C0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3365335.00</w:t>
            </w:r>
          </w:p>
        </w:tc>
        <w:tc>
          <w:tcPr>
            <w:tcW w:w="2134" w:type="dxa"/>
          </w:tcPr>
          <w:p w14:paraId="410CB604" w14:textId="5AC176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AF88C1" w14:textId="4AF8A6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1E0AAA" w14:textId="400D67D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5E62BAC" w14:textId="77777777" w:rsidTr="003C6154">
        <w:trPr>
          <w:trHeight w:val="54"/>
        </w:trPr>
        <w:tc>
          <w:tcPr>
            <w:tcW w:w="1691" w:type="dxa"/>
          </w:tcPr>
          <w:p w14:paraId="331C928F" w14:textId="0A26340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6A2F3A09" w14:textId="76A6185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724052.04</w:t>
            </w:r>
          </w:p>
        </w:tc>
        <w:tc>
          <w:tcPr>
            <w:tcW w:w="1562" w:type="dxa"/>
          </w:tcPr>
          <w:p w14:paraId="30D24D0D" w14:textId="5D0116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3365333.71</w:t>
            </w:r>
          </w:p>
        </w:tc>
        <w:tc>
          <w:tcPr>
            <w:tcW w:w="2134" w:type="dxa"/>
          </w:tcPr>
          <w:p w14:paraId="0EE2C723" w14:textId="0DCB01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FE5445" w14:textId="40095D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F3AAA4" w14:textId="425E11F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7178E5F" w14:textId="77777777" w:rsidTr="003C6154">
        <w:trPr>
          <w:trHeight w:val="54"/>
        </w:trPr>
        <w:tc>
          <w:tcPr>
            <w:tcW w:w="1691" w:type="dxa"/>
          </w:tcPr>
          <w:p w14:paraId="75AC7FAF" w14:textId="0DBDB12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75AB4519" w14:textId="4141C21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724058.35</w:t>
            </w:r>
          </w:p>
        </w:tc>
        <w:tc>
          <w:tcPr>
            <w:tcW w:w="1562" w:type="dxa"/>
          </w:tcPr>
          <w:p w14:paraId="4686B8E8" w14:textId="12BFCA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3365331.22</w:t>
            </w:r>
          </w:p>
        </w:tc>
        <w:tc>
          <w:tcPr>
            <w:tcW w:w="2134" w:type="dxa"/>
          </w:tcPr>
          <w:p w14:paraId="39707A9E" w14:textId="62C9F6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1CCD2D" w14:textId="78FC11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F7FFA8" w14:textId="794356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D6F8178" w14:textId="77777777" w:rsidTr="003C6154">
        <w:trPr>
          <w:trHeight w:val="54"/>
        </w:trPr>
        <w:tc>
          <w:tcPr>
            <w:tcW w:w="1691" w:type="dxa"/>
          </w:tcPr>
          <w:p w14:paraId="2C25789C" w14:textId="39C6D6D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3490BB22" w14:textId="1C2D1F3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724062.86</w:t>
            </w:r>
          </w:p>
        </w:tc>
        <w:tc>
          <w:tcPr>
            <w:tcW w:w="1562" w:type="dxa"/>
          </w:tcPr>
          <w:p w14:paraId="2F67E59D" w14:textId="0A137FC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3365325.75</w:t>
            </w:r>
          </w:p>
        </w:tc>
        <w:tc>
          <w:tcPr>
            <w:tcW w:w="2134" w:type="dxa"/>
          </w:tcPr>
          <w:p w14:paraId="3FE07ED8" w14:textId="29191C3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6EF0E6" w14:textId="435BD1D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1C6586" w14:textId="348E85A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38E1B5E" w14:textId="77777777" w:rsidTr="003C6154">
        <w:trPr>
          <w:trHeight w:val="54"/>
        </w:trPr>
        <w:tc>
          <w:tcPr>
            <w:tcW w:w="1691" w:type="dxa"/>
          </w:tcPr>
          <w:p w14:paraId="54A1B2E3" w14:textId="0DBCCE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5A589364" w14:textId="1F53666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724065.94</w:t>
            </w:r>
          </w:p>
        </w:tc>
        <w:tc>
          <w:tcPr>
            <w:tcW w:w="1562" w:type="dxa"/>
          </w:tcPr>
          <w:p w14:paraId="131B56DF" w14:textId="5D8D278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3365318.48</w:t>
            </w:r>
          </w:p>
        </w:tc>
        <w:tc>
          <w:tcPr>
            <w:tcW w:w="2134" w:type="dxa"/>
          </w:tcPr>
          <w:p w14:paraId="1AE05FF0" w14:textId="0B3369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CD3322" w14:textId="4E54B1B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2F7AFD" w14:textId="2233739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2134822" w14:textId="77777777" w:rsidTr="003C6154">
        <w:trPr>
          <w:trHeight w:val="54"/>
        </w:trPr>
        <w:tc>
          <w:tcPr>
            <w:tcW w:w="1691" w:type="dxa"/>
          </w:tcPr>
          <w:p w14:paraId="20D147FC" w14:textId="38C2DED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17C343F9" w14:textId="26EC01E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724066.50</w:t>
            </w:r>
          </w:p>
        </w:tc>
        <w:tc>
          <w:tcPr>
            <w:tcW w:w="1562" w:type="dxa"/>
          </w:tcPr>
          <w:p w14:paraId="39136E7D" w14:textId="4711C7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3365313.16</w:t>
            </w:r>
          </w:p>
        </w:tc>
        <w:tc>
          <w:tcPr>
            <w:tcW w:w="2134" w:type="dxa"/>
          </w:tcPr>
          <w:p w14:paraId="398292BE" w14:textId="10305E4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445AFD" w14:textId="2A9D17E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37F31" w14:textId="67AA60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FB2F1E6" w14:textId="77777777" w:rsidTr="003C6154">
        <w:trPr>
          <w:trHeight w:val="54"/>
        </w:trPr>
        <w:tc>
          <w:tcPr>
            <w:tcW w:w="1691" w:type="dxa"/>
          </w:tcPr>
          <w:p w14:paraId="41CB405B" w14:textId="3EF6F1E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2D70C823" w14:textId="22A9F8D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724067.20</w:t>
            </w:r>
          </w:p>
        </w:tc>
        <w:tc>
          <w:tcPr>
            <w:tcW w:w="1562" w:type="dxa"/>
          </w:tcPr>
          <w:p w14:paraId="5ABAC1D4" w14:textId="6DBB269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3365305.88</w:t>
            </w:r>
          </w:p>
        </w:tc>
        <w:tc>
          <w:tcPr>
            <w:tcW w:w="2134" w:type="dxa"/>
          </w:tcPr>
          <w:p w14:paraId="49AAB70F" w14:textId="3FC55A2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3D9A82" w14:textId="11218E6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5D41D3" w14:textId="4F5FAF6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1D08A5A" w14:textId="77777777" w:rsidTr="003C6154">
        <w:trPr>
          <w:trHeight w:val="54"/>
        </w:trPr>
        <w:tc>
          <w:tcPr>
            <w:tcW w:w="1691" w:type="dxa"/>
          </w:tcPr>
          <w:p w14:paraId="7F7BC8A2" w14:textId="78586F8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4ACCE6BD" w14:textId="73BC00F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724071.81</w:t>
            </w:r>
          </w:p>
        </w:tc>
        <w:tc>
          <w:tcPr>
            <w:tcW w:w="1562" w:type="dxa"/>
          </w:tcPr>
          <w:p w14:paraId="31BCAC1D" w14:textId="0E7DB29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3365302.38</w:t>
            </w:r>
          </w:p>
        </w:tc>
        <w:tc>
          <w:tcPr>
            <w:tcW w:w="2134" w:type="dxa"/>
          </w:tcPr>
          <w:p w14:paraId="2E23AB01" w14:textId="0738060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64105E" w14:textId="0B4BC1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D4B92A" w14:textId="743D34F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44BA8CA" w14:textId="77777777" w:rsidTr="003C6154">
        <w:trPr>
          <w:trHeight w:val="54"/>
        </w:trPr>
        <w:tc>
          <w:tcPr>
            <w:tcW w:w="1691" w:type="dxa"/>
          </w:tcPr>
          <w:p w14:paraId="799FD409" w14:textId="45972C3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03965742" w14:textId="53891EB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724076.99</w:t>
            </w:r>
          </w:p>
        </w:tc>
        <w:tc>
          <w:tcPr>
            <w:tcW w:w="1562" w:type="dxa"/>
          </w:tcPr>
          <w:p w14:paraId="399E275D" w14:textId="4E6C244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3365303.36</w:t>
            </w:r>
          </w:p>
        </w:tc>
        <w:tc>
          <w:tcPr>
            <w:tcW w:w="2134" w:type="dxa"/>
          </w:tcPr>
          <w:p w14:paraId="0358F0F5" w14:textId="25B9854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209623" w14:textId="593BA0F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2C79DC" w14:textId="5F9AA38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2F7294A" w14:textId="77777777" w:rsidTr="003C6154">
        <w:trPr>
          <w:trHeight w:val="54"/>
        </w:trPr>
        <w:tc>
          <w:tcPr>
            <w:tcW w:w="1691" w:type="dxa"/>
          </w:tcPr>
          <w:p w14:paraId="414D1AD0" w14:textId="6EF7DAD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460A7441" w14:textId="3592631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724082.03</w:t>
            </w:r>
          </w:p>
        </w:tc>
        <w:tc>
          <w:tcPr>
            <w:tcW w:w="1562" w:type="dxa"/>
          </w:tcPr>
          <w:p w14:paraId="1A1AC186" w14:textId="4BF010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3365306.58</w:t>
            </w:r>
          </w:p>
        </w:tc>
        <w:tc>
          <w:tcPr>
            <w:tcW w:w="2134" w:type="dxa"/>
          </w:tcPr>
          <w:p w14:paraId="0F7EF857" w14:textId="53BD3E0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09E019" w14:textId="1E006ED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E6E54A" w14:textId="11A872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831A440" w14:textId="77777777" w:rsidTr="003C6154">
        <w:trPr>
          <w:trHeight w:val="54"/>
        </w:trPr>
        <w:tc>
          <w:tcPr>
            <w:tcW w:w="1691" w:type="dxa"/>
          </w:tcPr>
          <w:p w14:paraId="0230365C" w14:textId="53770DA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0EA205EC" w14:textId="1952C64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724083.67</w:t>
            </w:r>
          </w:p>
        </w:tc>
        <w:tc>
          <w:tcPr>
            <w:tcW w:w="1562" w:type="dxa"/>
          </w:tcPr>
          <w:p w14:paraId="78C9DF70" w14:textId="178DAE7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3365307.49</w:t>
            </w:r>
          </w:p>
        </w:tc>
        <w:tc>
          <w:tcPr>
            <w:tcW w:w="2134" w:type="dxa"/>
          </w:tcPr>
          <w:p w14:paraId="738DBF13" w14:textId="316B042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E8319E" w14:textId="718B9F8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C43BAA" w14:textId="14745AA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94684B5" w14:textId="77777777" w:rsidTr="003C6154">
        <w:trPr>
          <w:trHeight w:val="54"/>
        </w:trPr>
        <w:tc>
          <w:tcPr>
            <w:tcW w:w="1691" w:type="dxa"/>
          </w:tcPr>
          <w:p w14:paraId="0FE957C3" w14:textId="015DFF8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05D89EC6" w14:textId="0E1FB2F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724084.59</w:t>
            </w:r>
          </w:p>
        </w:tc>
        <w:tc>
          <w:tcPr>
            <w:tcW w:w="1562" w:type="dxa"/>
          </w:tcPr>
          <w:p w14:paraId="624FB79E" w14:textId="71222D1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3365307.26</w:t>
            </w:r>
          </w:p>
        </w:tc>
        <w:tc>
          <w:tcPr>
            <w:tcW w:w="2134" w:type="dxa"/>
          </w:tcPr>
          <w:p w14:paraId="27441040" w14:textId="47288B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3037A5" w14:textId="797DBD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D3B152" w14:textId="67CC0FA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DC2B2F8" w14:textId="77777777" w:rsidTr="003C6154">
        <w:trPr>
          <w:trHeight w:val="54"/>
        </w:trPr>
        <w:tc>
          <w:tcPr>
            <w:tcW w:w="1691" w:type="dxa"/>
          </w:tcPr>
          <w:p w14:paraId="69F335E6" w14:textId="4158A8B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307</w:t>
            </w:r>
          </w:p>
        </w:tc>
        <w:tc>
          <w:tcPr>
            <w:tcW w:w="1558" w:type="dxa"/>
          </w:tcPr>
          <w:p w14:paraId="3267B3AA" w14:textId="014C448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724085.52</w:t>
            </w:r>
          </w:p>
        </w:tc>
        <w:tc>
          <w:tcPr>
            <w:tcW w:w="1562" w:type="dxa"/>
          </w:tcPr>
          <w:p w14:paraId="4F6444F1" w14:textId="65EE9C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3365305.76</w:t>
            </w:r>
          </w:p>
        </w:tc>
        <w:tc>
          <w:tcPr>
            <w:tcW w:w="2134" w:type="dxa"/>
          </w:tcPr>
          <w:p w14:paraId="54B5B6A1" w14:textId="0DEA6B1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2C199A" w14:textId="751A9F7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DEFDFD" w14:textId="1964000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DE2020F" w14:textId="77777777" w:rsidTr="003C6154">
        <w:trPr>
          <w:trHeight w:val="54"/>
        </w:trPr>
        <w:tc>
          <w:tcPr>
            <w:tcW w:w="1691" w:type="dxa"/>
          </w:tcPr>
          <w:p w14:paraId="1143C214" w14:textId="5275D10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308</w:t>
            </w:r>
          </w:p>
        </w:tc>
        <w:tc>
          <w:tcPr>
            <w:tcW w:w="1558" w:type="dxa"/>
          </w:tcPr>
          <w:p w14:paraId="6F79265F" w14:textId="0CE1537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724085.67</w:t>
            </w:r>
          </w:p>
        </w:tc>
        <w:tc>
          <w:tcPr>
            <w:tcW w:w="1562" w:type="dxa"/>
          </w:tcPr>
          <w:p w14:paraId="15C1F1B1" w14:textId="3B4AAB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3365301.82</w:t>
            </w:r>
          </w:p>
        </w:tc>
        <w:tc>
          <w:tcPr>
            <w:tcW w:w="2134" w:type="dxa"/>
          </w:tcPr>
          <w:p w14:paraId="4C61CB6C" w14:textId="3A98C5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C5C9F2" w14:textId="11EF57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E12F57" w14:textId="25EB115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0706D5E" w14:textId="77777777" w:rsidTr="003C6154">
        <w:trPr>
          <w:trHeight w:val="54"/>
        </w:trPr>
        <w:tc>
          <w:tcPr>
            <w:tcW w:w="1691" w:type="dxa"/>
          </w:tcPr>
          <w:p w14:paraId="77BAA1B9" w14:textId="442064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4DDB34AF" w14:textId="29CD81C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724089.86</w:t>
            </w:r>
          </w:p>
        </w:tc>
        <w:tc>
          <w:tcPr>
            <w:tcW w:w="1562" w:type="dxa"/>
          </w:tcPr>
          <w:p w14:paraId="6D810ECA" w14:textId="4BF8EF1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3365300.14</w:t>
            </w:r>
          </w:p>
        </w:tc>
        <w:tc>
          <w:tcPr>
            <w:tcW w:w="2134" w:type="dxa"/>
          </w:tcPr>
          <w:p w14:paraId="0B2146D5" w14:textId="27F9DF0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71EFD" w14:textId="37ED47C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5C9FF0" w14:textId="24E6DD3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704D144" w14:textId="77777777" w:rsidTr="003C6154">
        <w:trPr>
          <w:trHeight w:val="54"/>
        </w:trPr>
        <w:tc>
          <w:tcPr>
            <w:tcW w:w="1691" w:type="dxa"/>
          </w:tcPr>
          <w:p w14:paraId="11EB0125" w14:textId="0EDD02B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</w:tcPr>
          <w:p w14:paraId="7F979C10" w14:textId="4FBDADE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724094.62</w:t>
            </w:r>
          </w:p>
        </w:tc>
        <w:tc>
          <w:tcPr>
            <w:tcW w:w="1562" w:type="dxa"/>
          </w:tcPr>
          <w:p w14:paraId="764B17C8" w14:textId="3AC529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3365301.96</w:t>
            </w:r>
          </w:p>
        </w:tc>
        <w:tc>
          <w:tcPr>
            <w:tcW w:w="2134" w:type="dxa"/>
          </w:tcPr>
          <w:p w14:paraId="39DC4B2B" w14:textId="38DE57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3C7FAB" w14:textId="44D0AE2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FAB529" w14:textId="14B625C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D9D2639" w14:textId="77777777" w:rsidTr="003C6154">
        <w:trPr>
          <w:trHeight w:val="54"/>
        </w:trPr>
        <w:tc>
          <w:tcPr>
            <w:tcW w:w="1691" w:type="dxa"/>
          </w:tcPr>
          <w:p w14:paraId="1CE96C36" w14:textId="40D039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</w:tcPr>
          <w:p w14:paraId="41E90718" w14:textId="0F3E2A7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724097.98</w:t>
            </w:r>
          </w:p>
        </w:tc>
        <w:tc>
          <w:tcPr>
            <w:tcW w:w="1562" w:type="dxa"/>
          </w:tcPr>
          <w:p w14:paraId="23C1F565" w14:textId="5EEF5A6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3365301.26</w:t>
            </w:r>
          </w:p>
        </w:tc>
        <w:tc>
          <w:tcPr>
            <w:tcW w:w="2134" w:type="dxa"/>
          </w:tcPr>
          <w:p w14:paraId="62EFD6B7" w14:textId="1F6B75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0D1F12" w14:textId="787F4BE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6DC14A" w14:textId="468EF93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7D58C03" w14:textId="77777777" w:rsidTr="003C6154">
        <w:trPr>
          <w:trHeight w:val="54"/>
        </w:trPr>
        <w:tc>
          <w:tcPr>
            <w:tcW w:w="1691" w:type="dxa"/>
          </w:tcPr>
          <w:p w14:paraId="1A4CB1E5" w14:textId="16692DE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</w:tcPr>
          <w:p w14:paraId="0B516EBE" w14:textId="5C11BB9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724098.26</w:t>
            </w:r>
          </w:p>
        </w:tc>
        <w:tc>
          <w:tcPr>
            <w:tcW w:w="1562" w:type="dxa"/>
          </w:tcPr>
          <w:p w14:paraId="4E122C9D" w14:textId="2F56B2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3365296.64</w:t>
            </w:r>
          </w:p>
        </w:tc>
        <w:tc>
          <w:tcPr>
            <w:tcW w:w="2134" w:type="dxa"/>
          </w:tcPr>
          <w:p w14:paraId="2A4668B7" w14:textId="2C0BA5A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2BFA9C" w14:textId="55DE015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3A337A" w14:textId="40E6E12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78CCD8F" w14:textId="77777777" w:rsidTr="003C6154">
        <w:trPr>
          <w:trHeight w:val="54"/>
        </w:trPr>
        <w:tc>
          <w:tcPr>
            <w:tcW w:w="1691" w:type="dxa"/>
          </w:tcPr>
          <w:p w14:paraId="240E8CD1" w14:textId="0FB69A6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</w:tcPr>
          <w:p w14:paraId="5D3CF076" w14:textId="6B4F194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724100.78</w:t>
            </w:r>
          </w:p>
        </w:tc>
        <w:tc>
          <w:tcPr>
            <w:tcW w:w="1562" w:type="dxa"/>
          </w:tcPr>
          <w:p w14:paraId="05E1C419" w14:textId="5489457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3365291.74</w:t>
            </w:r>
          </w:p>
        </w:tc>
        <w:tc>
          <w:tcPr>
            <w:tcW w:w="2134" w:type="dxa"/>
          </w:tcPr>
          <w:p w14:paraId="412CB5C5" w14:textId="313A67C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46135E" w14:textId="28AD1C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61DDF4" w14:textId="142D61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3C6C095" w14:textId="77777777" w:rsidTr="003C6154">
        <w:trPr>
          <w:trHeight w:val="54"/>
        </w:trPr>
        <w:tc>
          <w:tcPr>
            <w:tcW w:w="1691" w:type="dxa"/>
          </w:tcPr>
          <w:p w14:paraId="68B3E56E" w14:textId="0AD6E3A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</w:tcPr>
          <w:p w14:paraId="587596FC" w14:textId="70E7669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724106.95</w:t>
            </w:r>
          </w:p>
        </w:tc>
        <w:tc>
          <w:tcPr>
            <w:tcW w:w="1562" w:type="dxa"/>
          </w:tcPr>
          <w:p w14:paraId="322E1C36" w14:textId="785867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3365290.76</w:t>
            </w:r>
          </w:p>
        </w:tc>
        <w:tc>
          <w:tcPr>
            <w:tcW w:w="2134" w:type="dxa"/>
          </w:tcPr>
          <w:p w14:paraId="2DFD1537" w14:textId="728E658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23B166" w14:textId="5BDA253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598EC4" w14:textId="5AD19C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CC4A480" w14:textId="77777777" w:rsidTr="003C6154">
        <w:trPr>
          <w:trHeight w:val="54"/>
        </w:trPr>
        <w:tc>
          <w:tcPr>
            <w:tcW w:w="1691" w:type="dxa"/>
          </w:tcPr>
          <w:p w14:paraId="732E6351" w14:textId="3EE78B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55A5068C" w14:textId="53DEC46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724112.97</w:t>
            </w:r>
          </w:p>
        </w:tc>
        <w:tc>
          <w:tcPr>
            <w:tcW w:w="1562" w:type="dxa"/>
          </w:tcPr>
          <w:p w14:paraId="36F906E5" w14:textId="242076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3365292.58</w:t>
            </w:r>
          </w:p>
        </w:tc>
        <w:tc>
          <w:tcPr>
            <w:tcW w:w="2134" w:type="dxa"/>
          </w:tcPr>
          <w:p w14:paraId="0A8A5776" w14:textId="0C79C3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49FC4A" w14:textId="3654A8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0AC73" w14:textId="68D8C7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9E200AC" w14:textId="77777777" w:rsidTr="003C6154">
        <w:trPr>
          <w:trHeight w:val="54"/>
        </w:trPr>
        <w:tc>
          <w:tcPr>
            <w:tcW w:w="1691" w:type="dxa"/>
          </w:tcPr>
          <w:p w14:paraId="1DD66465" w14:textId="1E40BE4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44D63D80" w14:textId="34D12E1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724115.97</w:t>
            </w:r>
          </w:p>
        </w:tc>
        <w:tc>
          <w:tcPr>
            <w:tcW w:w="1562" w:type="dxa"/>
          </w:tcPr>
          <w:p w14:paraId="6A0223ED" w14:textId="57E229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3365295.51</w:t>
            </w:r>
          </w:p>
        </w:tc>
        <w:tc>
          <w:tcPr>
            <w:tcW w:w="2134" w:type="dxa"/>
          </w:tcPr>
          <w:p w14:paraId="6F291F6D" w14:textId="1A5786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A77AC2" w14:textId="2AC91B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1D1602" w14:textId="001FE06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26D81E4" w14:textId="77777777" w:rsidTr="003C6154">
        <w:trPr>
          <w:trHeight w:val="54"/>
        </w:trPr>
        <w:tc>
          <w:tcPr>
            <w:tcW w:w="1691" w:type="dxa"/>
          </w:tcPr>
          <w:p w14:paraId="63738B44" w14:textId="4E1CE9A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62B2A21E" w14:textId="463DC0F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724118.88</w:t>
            </w:r>
          </w:p>
        </w:tc>
        <w:tc>
          <w:tcPr>
            <w:tcW w:w="1562" w:type="dxa"/>
          </w:tcPr>
          <w:p w14:paraId="7A0240BF" w14:textId="4A203D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3365295.92</w:t>
            </w:r>
          </w:p>
        </w:tc>
        <w:tc>
          <w:tcPr>
            <w:tcW w:w="2134" w:type="dxa"/>
          </w:tcPr>
          <w:p w14:paraId="437AD626" w14:textId="51E1C1A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7645E5" w14:textId="5CCE5C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645715" w14:textId="73CA6B4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74E2848" w14:textId="77777777" w:rsidTr="003C6154">
        <w:trPr>
          <w:trHeight w:val="54"/>
        </w:trPr>
        <w:tc>
          <w:tcPr>
            <w:tcW w:w="1691" w:type="dxa"/>
          </w:tcPr>
          <w:p w14:paraId="2FEE6EEA" w14:textId="0C6C56B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6921E557" w14:textId="33471DA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724123.08</w:t>
            </w:r>
          </w:p>
        </w:tc>
        <w:tc>
          <w:tcPr>
            <w:tcW w:w="1562" w:type="dxa"/>
          </w:tcPr>
          <w:p w14:paraId="54682EBE" w14:textId="4A4A00A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3365292.56</w:t>
            </w:r>
          </w:p>
        </w:tc>
        <w:tc>
          <w:tcPr>
            <w:tcW w:w="2134" w:type="dxa"/>
          </w:tcPr>
          <w:p w14:paraId="3BD61DB1" w14:textId="14074D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3DF402" w14:textId="7723AB6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C6A900" w14:textId="2E73C41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DFB3424" w14:textId="77777777" w:rsidTr="003C6154">
        <w:trPr>
          <w:trHeight w:val="54"/>
        </w:trPr>
        <w:tc>
          <w:tcPr>
            <w:tcW w:w="1691" w:type="dxa"/>
          </w:tcPr>
          <w:p w14:paraId="6DBAFCB2" w14:textId="390C35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397D3712" w14:textId="245EE39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724129.24</w:t>
            </w:r>
          </w:p>
        </w:tc>
        <w:tc>
          <w:tcPr>
            <w:tcW w:w="1562" w:type="dxa"/>
          </w:tcPr>
          <w:p w14:paraId="13B67181" w14:textId="674EF9D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3365289.76</w:t>
            </w:r>
          </w:p>
        </w:tc>
        <w:tc>
          <w:tcPr>
            <w:tcW w:w="2134" w:type="dxa"/>
          </w:tcPr>
          <w:p w14:paraId="592D0BAC" w14:textId="5BD2A37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25ACF6" w14:textId="3AD5CC3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692D4A" w14:textId="37085ED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020ABB0" w14:textId="77777777" w:rsidTr="003C6154">
        <w:trPr>
          <w:trHeight w:val="54"/>
        </w:trPr>
        <w:tc>
          <w:tcPr>
            <w:tcW w:w="1691" w:type="dxa"/>
          </w:tcPr>
          <w:p w14:paraId="3DBFF57F" w14:textId="30676A3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0839CB74" w14:textId="0A635DD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724136.93</w:t>
            </w:r>
          </w:p>
        </w:tc>
        <w:tc>
          <w:tcPr>
            <w:tcW w:w="1562" w:type="dxa"/>
          </w:tcPr>
          <w:p w14:paraId="2C3ECB1A" w14:textId="21138CA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3365287.24</w:t>
            </w:r>
          </w:p>
        </w:tc>
        <w:tc>
          <w:tcPr>
            <w:tcW w:w="2134" w:type="dxa"/>
          </w:tcPr>
          <w:p w14:paraId="00027380" w14:textId="06076EB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159AD0" w14:textId="662FDF2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108F0" w14:textId="55902E6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97E95BC" w14:textId="77777777" w:rsidTr="003C6154">
        <w:trPr>
          <w:trHeight w:val="54"/>
        </w:trPr>
        <w:tc>
          <w:tcPr>
            <w:tcW w:w="1691" w:type="dxa"/>
          </w:tcPr>
          <w:p w14:paraId="3FB17AC0" w14:textId="484328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16BEFDA8" w14:textId="5383586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724143.51</w:t>
            </w:r>
          </w:p>
        </w:tc>
        <w:tc>
          <w:tcPr>
            <w:tcW w:w="1562" w:type="dxa"/>
          </w:tcPr>
          <w:p w14:paraId="3815CAB5" w14:textId="70E3A1D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3365288.78</w:t>
            </w:r>
          </w:p>
        </w:tc>
        <w:tc>
          <w:tcPr>
            <w:tcW w:w="2134" w:type="dxa"/>
          </w:tcPr>
          <w:p w14:paraId="370E4FD4" w14:textId="67C48B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195C32" w14:textId="7A39B0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F2BE62" w14:textId="1241C7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2D80089" w14:textId="77777777" w:rsidTr="003C6154">
        <w:trPr>
          <w:trHeight w:val="54"/>
        </w:trPr>
        <w:tc>
          <w:tcPr>
            <w:tcW w:w="1691" w:type="dxa"/>
          </w:tcPr>
          <w:p w14:paraId="407EB2A6" w14:textId="0399400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579854B5" w14:textId="293AA94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724148.54</w:t>
            </w:r>
          </w:p>
        </w:tc>
        <w:tc>
          <w:tcPr>
            <w:tcW w:w="1562" w:type="dxa"/>
          </w:tcPr>
          <w:p w14:paraId="09F68BC2" w14:textId="4A7D0D5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3365289.76</w:t>
            </w:r>
          </w:p>
        </w:tc>
        <w:tc>
          <w:tcPr>
            <w:tcW w:w="2134" w:type="dxa"/>
          </w:tcPr>
          <w:p w14:paraId="525C4972" w14:textId="3A75A8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7A8E8E" w14:textId="4ED9DDB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BBA5E5" w14:textId="171CCC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7F4B735" w14:textId="77777777" w:rsidTr="003C6154">
        <w:trPr>
          <w:trHeight w:val="54"/>
        </w:trPr>
        <w:tc>
          <w:tcPr>
            <w:tcW w:w="1691" w:type="dxa"/>
          </w:tcPr>
          <w:p w14:paraId="1B8032C9" w14:textId="22253B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2029099C" w14:textId="096F4A5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724153.46</w:t>
            </w:r>
          </w:p>
        </w:tc>
        <w:tc>
          <w:tcPr>
            <w:tcW w:w="1562" w:type="dxa"/>
          </w:tcPr>
          <w:p w14:paraId="61626F2D" w14:textId="0D84CE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3365289.06</w:t>
            </w:r>
          </w:p>
        </w:tc>
        <w:tc>
          <w:tcPr>
            <w:tcW w:w="2134" w:type="dxa"/>
          </w:tcPr>
          <w:p w14:paraId="184FF275" w14:textId="3B02CDE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153590" w14:textId="75A1400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B4C4F5" w14:textId="462125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820A38A" w14:textId="77777777" w:rsidTr="003C6154">
        <w:trPr>
          <w:trHeight w:val="54"/>
        </w:trPr>
        <w:tc>
          <w:tcPr>
            <w:tcW w:w="1691" w:type="dxa"/>
          </w:tcPr>
          <w:p w14:paraId="31200089" w14:textId="672E8F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33C1424A" w14:textId="0053F95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724158.50</w:t>
            </w:r>
          </w:p>
        </w:tc>
        <w:tc>
          <w:tcPr>
            <w:tcW w:w="1562" w:type="dxa"/>
          </w:tcPr>
          <w:p w14:paraId="1818E568" w14:textId="3091900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3365289.48</w:t>
            </w:r>
          </w:p>
        </w:tc>
        <w:tc>
          <w:tcPr>
            <w:tcW w:w="2134" w:type="dxa"/>
          </w:tcPr>
          <w:p w14:paraId="0E257610" w14:textId="5B4FBF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2F0EE4" w14:textId="1D6421A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5B1AD0" w14:textId="256B637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BAF8EDA" w14:textId="77777777" w:rsidTr="003C6154">
        <w:trPr>
          <w:trHeight w:val="54"/>
        </w:trPr>
        <w:tc>
          <w:tcPr>
            <w:tcW w:w="1691" w:type="dxa"/>
          </w:tcPr>
          <w:p w14:paraId="28B16B8A" w14:textId="190843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397755E4" w14:textId="6D0C747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724164.80</w:t>
            </w:r>
          </w:p>
        </w:tc>
        <w:tc>
          <w:tcPr>
            <w:tcW w:w="1562" w:type="dxa"/>
          </w:tcPr>
          <w:p w14:paraId="3226CD9E" w14:textId="11DBD4F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3365290.32</w:t>
            </w:r>
          </w:p>
        </w:tc>
        <w:tc>
          <w:tcPr>
            <w:tcW w:w="2134" w:type="dxa"/>
          </w:tcPr>
          <w:p w14:paraId="15AAEC4F" w14:textId="3986C1C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38583B" w14:textId="01C3ECC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9DBEDA" w14:textId="545F0B5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9678B0D" w14:textId="77777777" w:rsidTr="003C6154">
        <w:trPr>
          <w:trHeight w:val="54"/>
        </w:trPr>
        <w:tc>
          <w:tcPr>
            <w:tcW w:w="1691" w:type="dxa"/>
          </w:tcPr>
          <w:p w14:paraId="122CABF8" w14:textId="144E62A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56CE13F2" w14:textId="1E2AFD3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724170.85</w:t>
            </w:r>
          </w:p>
        </w:tc>
        <w:tc>
          <w:tcPr>
            <w:tcW w:w="1562" w:type="dxa"/>
          </w:tcPr>
          <w:p w14:paraId="3AE0165D" w14:textId="724177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3365293.54</w:t>
            </w:r>
          </w:p>
        </w:tc>
        <w:tc>
          <w:tcPr>
            <w:tcW w:w="2134" w:type="dxa"/>
          </w:tcPr>
          <w:p w14:paraId="41C6B365" w14:textId="54841DC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DCF9B6" w14:textId="6B765D3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64BB04" w14:textId="36E1DF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5A8F78E" w14:textId="77777777" w:rsidTr="003C6154">
        <w:trPr>
          <w:trHeight w:val="54"/>
        </w:trPr>
        <w:tc>
          <w:tcPr>
            <w:tcW w:w="1691" w:type="dxa"/>
          </w:tcPr>
          <w:p w14:paraId="69D6D976" w14:textId="7E2DEE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72618437" w14:textId="4317549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724177.42</w:t>
            </w:r>
          </w:p>
        </w:tc>
        <w:tc>
          <w:tcPr>
            <w:tcW w:w="1562" w:type="dxa"/>
          </w:tcPr>
          <w:p w14:paraId="221A37F4" w14:textId="71161F9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3365295.50</w:t>
            </w:r>
          </w:p>
        </w:tc>
        <w:tc>
          <w:tcPr>
            <w:tcW w:w="2134" w:type="dxa"/>
          </w:tcPr>
          <w:p w14:paraId="62E15CC9" w14:textId="78C7D1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B1805B" w14:textId="24C2EB0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960E23" w14:textId="64BF530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696607B" w14:textId="77777777" w:rsidTr="003C6154">
        <w:trPr>
          <w:trHeight w:val="54"/>
        </w:trPr>
        <w:tc>
          <w:tcPr>
            <w:tcW w:w="1691" w:type="dxa"/>
          </w:tcPr>
          <w:p w14:paraId="642F0C73" w14:textId="72000A4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7BFD7642" w14:textId="0696229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724181.06</w:t>
            </w:r>
          </w:p>
        </w:tc>
        <w:tc>
          <w:tcPr>
            <w:tcW w:w="1562" w:type="dxa"/>
          </w:tcPr>
          <w:p w14:paraId="45AEC40D" w14:textId="48BA30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3365298.44</w:t>
            </w:r>
          </w:p>
        </w:tc>
        <w:tc>
          <w:tcPr>
            <w:tcW w:w="2134" w:type="dxa"/>
          </w:tcPr>
          <w:p w14:paraId="5CA40D26" w14:textId="29DA244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995043" w14:textId="30AF6D0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8CB91" w14:textId="54F64AD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2B46EA9" w14:textId="77777777" w:rsidTr="003C6154">
        <w:trPr>
          <w:trHeight w:val="54"/>
        </w:trPr>
        <w:tc>
          <w:tcPr>
            <w:tcW w:w="1691" w:type="dxa"/>
          </w:tcPr>
          <w:p w14:paraId="3C8B5B5A" w14:textId="1F06237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493C50DB" w14:textId="498B261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724185.82</w:t>
            </w:r>
          </w:p>
        </w:tc>
        <w:tc>
          <w:tcPr>
            <w:tcW w:w="1562" w:type="dxa"/>
          </w:tcPr>
          <w:p w14:paraId="29F6AE23" w14:textId="7A40C0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3365299.56</w:t>
            </w:r>
          </w:p>
        </w:tc>
        <w:tc>
          <w:tcPr>
            <w:tcW w:w="2134" w:type="dxa"/>
          </w:tcPr>
          <w:p w14:paraId="7783409D" w14:textId="212BBC6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52C751" w14:textId="25E6BCD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B520B3" w14:textId="1FE84C2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9B58F43" w14:textId="77777777" w:rsidTr="003C6154">
        <w:trPr>
          <w:trHeight w:val="54"/>
        </w:trPr>
        <w:tc>
          <w:tcPr>
            <w:tcW w:w="1691" w:type="dxa"/>
          </w:tcPr>
          <w:p w14:paraId="3493CAAD" w14:textId="5545D4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24D312CF" w14:textId="72EF964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724191.56</w:t>
            </w:r>
          </w:p>
        </w:tc>
        <w:tc>
          <w:tcPr>
            <w:tcW w:w="1562" w:type="dxa"/>
          </w:tcPr>
          <w:p w14:paraId="50855F5F" w14:textId="6C65BE2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3365301.24</w:t>
            </w:r>
          </w:p>
        </w:tc>
        <w:tc>
          <w:tcPr>
            <w:tcW w:w="2134" w:type="dxa"/>
          </w:tcPr>
          <w:p w14:paraId="27A8A6FD" w14:textId="163C77D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1B0BD5" w14:textId="28CF65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A1AEA4" w14:textId="37694DE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F5C20BB" w14:textId="77777777" w:rsidTr="003C6154">
        <w:trPr>
          <w:trHeight w:val="54"/>
        </w:trPr>
        <w:tc>
          <w:tcPr>
            <w:tcW w:w="1691" w:type="dxa"/>
          </w:tcPr>
          <w:p w14:paraId="24048C80" w14:textId="3C60970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5D8ED8E0" w14:textId="608DB89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724196.59</w:t>
            </w:r>
          </w:p>
        </w:tc>
        <w:tc>
          <w:tcPr>
            <w:tcW w:w="1562" w:type="dxa"/>
          </w:tcPr>
          <w:p w14:paraId="4C22E310" w14:textId="37EF275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3365302.22</w:t>
            </w:r>
          </w:p>
        </w:tc>
        <w:tc>
          <w:tcPr>
            <w:tcW w:w="2134" w:type="dxa"/>
          </w:tcPr>
          <w:p w14:paraId="716DC6E9" w14:textId="6CC3F3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74BA47" w14:textId="345665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1B0357" w14:textId="719183A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6D9DD51" w14:textId="77777777" w:rsidTr="003C6154">
        <w:trPr>
          <w:trHeight w:val="54"/>
        </w:trPr>
        <w:tc>
          <w:tcPr>
            <w:tcW w:w="1691" w:type="dxa"/>
          </w:tcPr>
          <w:p w14:paraId="2E79B4A9" w14:textId="1F0C676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0E14754A" w14:textId="39E6F74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724197.71</w:t>
            </w:r>
          </w:p>
        </w:tc>
        <w:tc>
          <w:tcPr>
            <w:tcW w:w="1562" w:type="dxa"/>
          </w:tcPr>
          <w:p w14:paraId="41E44CB5" w14:textId="6CA99FC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3365299.28</w:t>
            </w:r>
          </w:p>
        </w:tc>
        <w:tc>
          <w:tcPr>
            <w:tcW w:w="2134" w:type="dxa"/>
          </w:tcPr>
          <w:p w14:paraId="6E5F97C3" w14:textId="42649E7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4E1623" w14:textId="291F31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B43820" w14:textId="2CBE2DD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9F49E0F" w14:textId="77777777" w:rsidTr="003C6154">
        <w:trPr>
          <w:trHeight w:val="54"/>
        </w:trPr>
        <w:tc>
          <w:tcPr>
            <w:tcW w:w="1691" w:type="dxa"/>
          </w:tcPr>
          <w:p w14:paraId="708BF289" w14:textId="68608A7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43E45B1E" w14:textId="5AAC584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724200.37</w:t>
            </w:r>
          </w:p>
        </w:tc>
        <w:tc>
          <w:tcPr>
            <w:tcW w:w="1562" w:type="dxa"/>
          </w:tcPr>
          <w:p w14:paraId="2A887693" w14:textId="20C3C1B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3365297.60</w:t>
            </w:r>
          </w:p>
        </w:tc>
        <w:tc>
          <w:tcPr>
            <w:tcW w:w="2134" w:type="dxa"/>
          </w:tcPr>
          <w:p w14:paraId="5039B5BA" w14:textId="10EA36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FD6F9E" w14:textId="04305A1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AFF271" w14:textId="4DFD159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4C44210" w14:textId="77777777" w:rsidTr="003C6154">
        <w:trPr>
          <w:trHeight w:val="54"/>
        </w:trPr>
        <w:tc>
          <w:tcPr>
            <w:tcW w:w="1691" w:type="dxa"/>
          </w:tcPr>
          <w:p w14:paraId="60D9248A" w14:textId="0827372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055B9A41" w14:textId="637CB19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724205.97</w:t>
            </w:r>
          </w:p>
        </w:tc>
        <w:tc>
          <w:tcPr>
            <w:tcW w:w="1562" w:type="dxa"/>
          </w:tcPr>
          <w:p w14:paraId="2639541B" w14:textId="41B675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3365298.58</w:t>
            </w:r>
          </w:p>
        </w:tc>
        <w:tc>
          <w:tcPr>
            <w:tcW w:w="2134" w:type="dxa"/>
          </w:tcPr>
          <w:p w14:paraId="005C54E6" w14:textId="0FCA7D2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319ACC" w14:textId="6630CD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0C7A80" w14:textId="795658B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DF235E6" w14:textId="77777777" w:rsidTr="003C6154">
        <w:trPr>
          <w:trHeight w:val="54"/>
        </w:trPr>
        <w:tc>
          <w:tcPr>
            <w:tcW w:w="1691" w:type="dxa"/>
          </w:tcPr>
          <w:p w14:paraId="065F6C2D" w14:textId="600A91A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15C59E2B" w14:textId="10823FA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724213.81</w:t>
            </w:r>
          </w:p>
        </w:tc>
        <w:tc>
          <w:tcPr>
            <w:tcW w:w="1562" w:type="dxa"/>
          </w:tcPr>
          <w:p w14:paraId="5951845A" w14:textId="6FD0EC4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3365291.72</w:t>
            </w:r>
          </w:p>
        </w:tc>
        <w:tc>
          <w:tcPr>
            <w:tcW w:w="2134" w:type="dxa"/>
          </w:tcPr>
          <w:p w14:paraId="274F5B65" w14:textId="3D04DD8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71FE58" w14:textId="7EB40C7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3748D6" w14:textId="5C4F0B7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E81C88C" w14:textId="77777777" w:rsidTr="003C6154">
        <w:trPr>
          <w:trHeight w:val="54"/>
        </w:trPr>
        <w:tc>
          <w:tcPr>
            <w:tcW w:w="1691" w:type="dxa"/>
          </w:tcPr>
          <w:p w14:paraId="24B7BE98" w14:textId="33F797C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38178F4E" w14:textId="3C85620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724218.57</w:t>
            </w:r>
          </w:p>
        </w:tc>
        <w:tc>
          <w:tcPr>
            <w:tcW w:w="1562" w:type="dxa"/>
          </w:tcPr>
          <w:p w14:paraId="7AE1851D" w14:textId="640DEE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3365287.24</w:t>
            </w:r>
          </w:p>
        </w:tc>
        <w:tc>
          <w:tcPr>
            <w:tcW w:w="2134" w:type="dxa"/>
          </w:tcPr>
          <w:p w14:paraId="38BCAB50" w14:textId="05949C4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04E69E" w14:textId="313CD60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100AFA" w14:textId="05EC33F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837A186" w14:textId="77777777" w:rsidTr="003C6154">
        <w:trPr>
          <w:trHeight w:val="54"/>
        </w:trPr>
        <w:tc>
          <w:tcPr>
            <w:tcW w:w="1691" w:type="dxa"/>
          </w:tcPr>
          <w:p w14:paraId="3A51201D" w14:textId="593C42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5549BAB2" w14:textId="77D7057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724222.94</w:t>
            </w:r>
          </w:p>
        </w:tc>
        <w:tc>
          <w:tcPr>
            <w:tcW w:w="1562" w:type="dxa"/>
          </w:tcPr>
          <w:p w14:paraId="088C276B" w14:textId="0EF9BAE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3365280.91</w:t>
            </w:r>
          </w:p>
        </w:tc>
        <w:tc>
          <w:tcPr>
            <w:tcW w:w="2134" w:type="dxa"/>
          </w:tcPr>
          <w:p w14:paraId="03D0E4CE" w14:textId="1D837E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E65766" w14:textId="58A0192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B3D678" w14:textId="10F2BB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F91173D" w14:textId="77777777" w:rsidTr="003C6154">
        <w:trPr>
          <w:trHeight w:val="54"/>
        </w:trPr>
        <w:tc>
          <w:tcPr>
            <w:tcW w:w="1691" w:type="dxa"/>
          </w:tcPr>
          <w:p w14:paraId="72ADD60A" w14:textId="7C3583E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11F92603" w14:textId="2C133C9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724230.64</w:t>
            </w:r>
          </w:p>
        </w:tc>
        <w:tc>
          <w:tcPr>
            <w:tcW w:w="1562" w:type="dxa"/>
          </w:tcPr>
          <w:p w14:paraId="1E33F59E" w14:textId="7907714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3365267.06</w:t>
            </w:r>
          </w:p>
        </w:tc>
        <w:tc>
          <w:tcPr>
            <w:tcW w:w="2134" w:type="dxa"/>
          </w:tcPr>
          <w:p w14:paraId="4A626E89" w14:textId="2D925C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376A31" w14:textId="62F9700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F1AD46" w14:textId="164B6B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5DF796B" w14:textId="77777777" w:rsidTr="003C6154">
        <w:trPr>
          <w:trHeight w:val="54"/>
        </w:trPr>
        <w:tc>
          <w:tcPr>
            <w:tcW w:w="1691" w:type="dxa"/>
          </w:tcPr>
          <w:p w14:paraId="7C0786A6" w14:textId="6941A3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47C575EE" w14:textId="16210D5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724236.37</w:t>
            </w:r>
          </w:p>
        </w:tc>
        <w:tc>
          <w:tcPr>
            <w:tcW w:w="1562" w:type="dxa"/>
          </w:tcPr>
          <w:p w14:paraId="7D4A0D64" w14:textId="0D08BD5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3365258.52</w:t>
            </w:r>
          </w:p>
        </w:tc>
        <w:tc>
          <w:tcPr>
            <w:tcW w:w="2134" w:type="dxa"/>
          </w:tcPr>
          <w:p w14:paraId="1CF09EAE" w14:textId="2353543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043B85" w14:textId="4ED2BDF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6C5400" w14:textId="05CF5DF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F7F4761" w14:textId="77777777" w:rsidTr="003C6154">
        <w:trPr>
          <w:trHeight w:val="54"/>
        </w:trPr>
        <w:tc>
          <w:tcPr>
            <w:tcW w:w="1691" w:type="dxa"/>
          </w:tcPr>
          <w:p w14:paraId="3373474E" w14:textId="40E2253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68835300" w14:textId="3EBB563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724241.74</w:t>
            </w:r>
          </w:p>
        </w:tc>
        <w:tc>
          <w:tcPr>
            <w:tcW w:w="1562" w:type="dxa"/>
          </w:tcPr>
          <w:p w14:paraId="111414C6" w14:textId="33E6AF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3365250.42</w:t>
            </w:r>
          </w:p>
        </w:tc>
        <w:tc>
          <w:tcPr>
            <w:tcW w:w="2134" w:type="dxa"/>
          </w:tcPr>
          <w:p w14:paraId="4A6DA760" w14:textId="33E6CA1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BAF799" w14:textId="37E2B37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B98DBB" w14:textId="0F0C769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815835E" w14:textId="77777777" w:rsidTr="003C6154">
        <w:trPr>
          <w:trHeight w:val="54"/>
        </w:trPr>
        <w:tc>
          <w:tcPr>
            <w:tcW w:w="1691" w:type="dxa"/>
          </w:tcPr>
          <w:p w14:paraId="5E63FA55" w14:textId="0C5D674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</w:tcPr>
          <w:p w14:paraId="3C87845E" w14:textId="7650804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724243.38</w:t>
            </w:r>
          </w:p>
        </w:tc>
        <w:tc>
          <w:tcPr>
            <w:tcW w:w="1562" w:type="dxa"/>
          </w:tcPr>
          <w:p w14:paraId="35EDDCCC" w14:textId="09565AC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3365248.49</w:t>
            </w:r>
          </w:p>
        </w:tc>
        <w:tc>
          <w:tcPr>
            <w:tcW w:w="2134" w:type="dxa"/>
          </w:tcPr>
          <w:p w14:paraId="013C3F00" w14:textId="50E500C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49A203" w14:textId="7C5B712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D94414" w14:textId="5B112BC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D8B65ED" w14:textId="77777777" w:rsidTr="003C6154">
        <w:trPr>
          <w:trHeight w:val="54"/>
        </w:trPr>
        <w:tc>
          <w:tcPr>
            <w:tcW w:w="1691" w:type="dxa"/>
          </w:tcPr>
          <w:p w14:paraId="083F0313" w14:textId="17D21F9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342</w:t>
            </w:r>
          </w:p>
        </w:tc>
        <w:tc>
          <w:tcPr>
            <w:tcW w:w="1558" w:type="dxa"/>
          </w:tcPr>
          <w:p w14:paraId="7465A40D" w14:textId="7312023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724247.16</w:t>
            </w:r>
          </w:p>
        </w:tc>
        <w:tc>
          <w:tcPr>
            <w:tcW w:w="1562" w:type="dxa"/>
          </w:tcPr>
          <w:p w14:paraId="7A5370BE" w14:textId="14EC2A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3365247.29</w:t>
            </w:r>
          </w:p>
        </w:tc>
        <w:tc>
          <w:tcPr>
            <w:tcW w:w="2134" w:type="dxa"/>
          </w:tcPr>
          <w:p w14:paraId="6E192A1F" w14:textId="4336FD3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71E644" w14:textId="2F9C24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9B940B" w14:textId="143AE5C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97EE134" w14:textId="77777777" w:rsidTr="003C6154">
        <w:trPr>
          <w:trHeight w:val="54"/>
        </w:trPr>
        <w:tc>
          <w:tcPr>
            <w:tcW w:w="1691" w:type="dxa"/>
          </w:tcPr>
          <w:p w14:paraId="0DB32B47" w14:textId="33923BD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343</w:t>
            </w:r>
          </w:p>
        </w:tc>
        <w:tc>
          <w:tcPr>
            <w:tcW w:w="1558" w:type="dxa"/>
          </w:tcPr>
          <w:p w14:paraId="2D90033C" w14:textId="0C0F05F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724252.46</w:t>
            </w:r>
          </w:p>
        </w:tc>
        <w:tc>
          <w:tcPr>
            <w:tcW w:w="1562" w:type="dxa"/>
          </w:tcPr>
          <w:p w14:paraId="08D8D05E" w14:textId="37653FF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3365246.06</w:t>
            </w:r>
          </w:p>
        </w:tc>
        <w:tc>
          <w:tcPr>
            <w:tcW w:w="2134" w:type="dxa"/>
          </w:tcPr>
          <w:p w14:paraId="00BE6923" w14:textId="4253DDC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D42607" w14:textId="266F106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C3AADF" w14:textId="0DD415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97E87DF" w14:textId="77777777" w:rsidTr="003C6154">
        <w:trPr>
          <w:trHeight w:val="54"/>
        </w:trPr>
        <w:tc>
          <w:tcPr>
            <w:tcW w:w="1691" w:type="dxa"/>
          </w:tcPr>
          <w:p w14:paraId="5C3A1A09" w14:textId="062F79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3C05BD3C" w14:textId="665847D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724260.58</w:t>
            </w:r>
          </w:p>
        </w:tc>
        <w:tc>
          <w:tcPr>
            <w:tcW w:w="1562" w:type="dxa"/>
          </w:tcPr>
          <w:p w14:paraId="43398B33" w14:textId="63C8962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3365239.48</w:t>
            </w:r>
          </w:p>
        </w:tc>
        <w:tc>
          <w:tcPr>
            <w:tcW w:w="2134" w:type="dxa"/>
          </w:tcPr>
          <w:p w14:paraId="119E0CA8" w14:textId="21349BC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58366F" w14:textId="7A49CE3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2D4361" w14:textId="7C788CB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7D54029" w14:textId="77777777" w:rsidTr="003C6154">
        <w:trPr>
          <w:trHeight w:val="54"/>
        </w:trPr>
        <w:tc>
          <w:tcPr>
            <w:tcW w:w="1691" w:type="dxa"/>
          </w:tcPr>
          <w:p w14:paraId="305F145A" w14:textId="2B0B3BD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4A9C9896" w14:textId="6902690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724263.67</w:t>
            </w:r>
          </w:p>
        </w:tc>
        <w:tc>
          <w:tcPr>
            <w:tcW w:w="1562" w:type="dxa"/>
          </w:tcPr>
          <w:p w14:paraId="74968ECD" w14:textId="1C8378C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3365234.47</w:t>
            </w:r>
          </w:p>
        </w:tc>
        <w:tc>
          <w:tcPr>
            <w:tcW w:w="2134" w:type="dxa"/>
          </w:tcPr>
          <w:p w14:paraId="4EF14648" w14:textId="7ABC1D5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222315" w14:textId="1DBF5AC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A897D2" w14:textId="510AE7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A35A17D" w14:textId="77777777" w:rsidTr="003C6154">
        <w:trPr>
          <w:trHeight w:val="54"/>
        </w:trPr>
        <w:tc>
          <w:tcPr>
            <w:tcW w:w="1691" w:type="dxa"/>
          </w:tcPr>
          <w:p w14:paraId="0A429304" w14:textId="66810C6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370EBC9F" w14:textId="7FC5BD0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724268.00</w:t>
            </w:r>
          </w:p>
        </w:tc>
        <w:tc>
          <w:tcPr>
            <w:tcW w:w="1562" w:type="dxa"/>
          </w:tcPr>
          <w:p w14:paraId="4B66F421" w14:textId="5FF0DD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3365230.05</w:t>
            </w:r>
          </w:p>
        </w:tc>
        <w:tc>
          <w:tcPr>
            <w:tcW w:w="2134" w:type="dxa"/>
          </w:tcPr>
          <w:p w14:paraId="47B0840F" w14:textId="3674271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C706C5" w14:textId="210D360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5B8CCE" w14:textId="12DEE17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2C53E6A" w14:textId="77777777" w:rsidTr="003C6154">
        <w:trPr>
          <w:trHeight w:val="54"/>
        </w:trPr>
        <w:tc>
          <w:tcPr>
            <w:tcW w:w="1691" w:type="dxa"/>
          </w:tcPr>
          <w:p w14:paraId="1E1839F1" w14:textId="43F851B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227396F6" w14:textId="28637E7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724270.02</w:t>
            </w:r>
          </w:p>
        </w:tc>
        <w:tc>
          <w:tcPr>
            <w:tcW w:w="1562" w:type="dxa"/>
          </w:tcPr>
          <w:p w14:paraId="47732EFD" w14:textId="0BF89DA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3365222.13</w:t>
            </w:r>
          </w:p>
        </w:tc>
        <w:tc>
          <w:tcPr>
            <w:tcW w:w="2134" w:type="dxa"/>
          </w:tcPr>
          <w:p w14:paraId="28DE6EA9" w14:textId="5BC4455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481F8F" w14:textId="13A4ED4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EFACCF" w14:textId="392E97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D45351C" w14:textId="77777777" w:rsidTr="003C6154">
        <w:trPr>
          <w:trHeight w:val="54"/>
        </w:trPr>
        <w:tc>
          <w:tcPr>
            <w:tcW w:w="1691" w:type="dxa"/>
          </w:tcPr>
          <w:p w14:paraId="2146FBD4" w14:textId="2313534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3B37AF22" w14:textId="376FB2E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724275.83</w:t>
            </w:r>
          </w:p>
        </w:tc>
        <w:tc>
          <w:tcPr>
            <w:tcW w:w="1562" w:type="dxa"/>
          </w:tcPr>
          <w:p w14:paraId="62469141" w14:textId="532EFA0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3365214.43</w:t>
            </w:r>
          </w:p>
        </w:tc>
        <w:tc>
          <w:tcPr>
            <w:tcW w:w="2134" w:type="dxa"/>
          </w:tcPr>
          <w:p w14:paraId="483F45A7" w14:textId="4C3B65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5FE5BE" w14:textId="1DB90E2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FD8E33" w14:textId="5F6068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CF03BA4" w14:textId="77777777" w:rsidTr="003C6154">
        <w:trPr>
          <w:trHeight w:val="54"/>
        </w:trPr>
        <w:tc>
          <w:tcPr>
            <w:tcW w:w="1691" w:type="dxa"/>
          </w:tcPr>
          <w:p w14:paraId="48E50427" w14:textId="472CCB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14DD203E" w14:textId="1C7E842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724276.52</w:t>
            </w:r>
          </w:p>
        </w:tc>
        <w:tc>
          <w:tcPr>
            <w:tcW w:w="1562" w:type="dxa"/>
          </w:tcPr>
          <w:p w14:paraId="022AAD5D" w14:textId="3CA0E2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3365211.08</w:t>
            </w:r>
          </w:p>
        </w:tc>
        <w:tc>
          <w:tcPr>
            <w:tcW w:w="2134" w:type="dxa"/>
          </w:tcPr>
          <w:p w14:paraId="3A497D29" w14:textId="032E63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536677" w14:textId="25A2A78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8EA22C" w14:textId="6C02BE7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F2E805B" w14:textId="77777777" w:rsidTr="003C6154">
        <w:trPr>
          <w:trHeight w:val="54"/>
        </w:trPr>
        <w:tc>
          <w:tcPr>
            <w:tcW w:w="1691" w:type="dxa"/>
          </w:tcPr>
          <w:p w14:paraId="17A5A3FA" w14:textId="55FEF3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(2)</w:t>
            </w:r>
          </w:p>
        </w:tc>
        <w:tc>
          <w:tcPr>
            <w:tcW w:w="1558" w:type="dxa"/>
          </w:tcPr>
          <w:p w14:paraId="48907620" w14:textId="30D4654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69108E54" w14:textId="5F3DA10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3B310B27" w14:textId="5A5702F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63859A74" w14:textId="5718FE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17833254" w14:textId="74F095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56BCFF0" w14:textId="77777777" w:rsidTr="003C6154">
        <w:trPr>
          <w:trHeight w:val="54"/>
        </w:trPr>
        <w:tc>
          <w:tcPr>
            <w:tcW w:w="1691" w:type="dxa"/>
          </w:tcPr>
          <w:p w14:paraId="50E75694" w14:textId="3414F53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55F15D48" w14:textId="230F2BD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724278.35</w:t>
            </w:r>
          </w:p>
        </w:tc>
        <w:tc>
          <w:tcPr>
            <w:tcW w:w="1562" w:type="dxa"/>
          </w:tcPr>
          <w:p w14:paraId="2794741E" w14:textId="1810FB0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3365212.61</w:t>
            </w:r>
          </w:p>
        </w:tc>
        <w:tc>
          <w:tcPr>
            <w:tcW w:w="2134" w:type="dxa"/>
          </w:tcPr>
          <w:p w14:paraId="05375807" w14:textId="5E7ABF9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38AFB4" w14:textId="2614D6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B957D9" w14:textId="0870140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53F6C83" w14:textId="77777777" w:rsidTr="003C6154">
        <w:trPr>
          <w:trHeight w:val="54"/>
        </w:trPr>
        <w:tc>
          <w:tcPr>
            <w:tcW w:w="1691" w:type="dxa"/>
          </w:tcPr>
          <w:p w14:paraId="498A692F" w14:textId="2D32C78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5DF1FE00" w14:textId="101DCCD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724277.66</w:t>
            </w:r>
          </w:p>
        </w:tc>
        <w:tc>
          <w:tcPr>
            <w:tcW w:w="1562" w:type="dxa"/>
          </w:tcPr>
          <w:p w14:paraId="27AA1C3F" w14:textId="6247B6B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3365214.67</w:t>
            </w:r>
          </w:p>
        </w:tc>
        <w:tc>
          <w:tcPr>
            <w:tcW w:w="2134" w:type="dxa"/>
          </w:tcPr>
          <w:p w14:paraId="440A52FC" w14:textId="743A1C5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1E6CEE" w14:textId="745E31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45C911" w14:textId="5CAABEB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C73BA64" w14:textId="77777777" w:rsidTr="003C6154">
        <w:trPr>
          <w:trHeight w:val="54"/>
        </w:trPr>
        <w:tc>
          <w:tcPr>
            <w:tcW w:w="1691" w:type="dxa"/>
          </w:tcPr>
          <w:p w14:paraId="50845059" w14:textId="0EC2656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7F0B445D" w14:textId="52B8B01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724276.57</w:t>
            </w:r>
          </w:p>
        </w:tc>
        <w:tc>
          <w:tcPr>
            <w:tcW w:w="1562" w:type="dxa"/>
          </w:tcPr>
          <w:p w14:paraId="6E4AA269" w14:textId="1247C7A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3365218.24</w:t>
            </w:r>
          </w:p>
        </w:tc>
        <w:tc>
          <w:tcPr>
            <w:tcW w:w="2134" w:type="dxa"/>
          </w:tcPr>
          <w:p w14:paraId="4045954C" w14:textId="66C444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7D67E4" w14:textId="1295862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076328" w14:textId="0D484D4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8CF9196" w14:textId="77777777" w:rsidTr="003C6154">
        <w:trPr>
          <w:trHeight w:val="54"/>
        </w:trPr>
        <w:tc>
          <w:tcPr>
            <w:tcW w:w="1691" w:type="dxa"/>
          </w:tcPr>
          <w:p w14:paraId="4C31CCCB" w14:textId="0E1105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2D8A6C3A" w14:textId="3E1963C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724273.44</w:t>
            </w:r>
          </w:p>
        </w:tc>
        <w:tc>
          <w:tcPr>
            <w:tcW w:w="1562" w:type="dxa"/>
          </w:tcPr>
          <w:p w14:paraId="3266B6CD" w14:textId="6F162B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3365222.76</w:t>
            </w:r>
          </w:p>
        </w:tc>
        <w:tc>
          <w:tcPr>
            <w:tcW w:w="2134" w:type="dxa"/>
          </w:tcPr>
          <w:p w14:paraId="297FA620" w14:textId="407E766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14D053" w14:textId="4E92123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88CA8F" w14:textId="54D24B1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7DC9B96" w14:textId="77777777" w:rsidTr="003C6154">
        <w:trPr>
          <w:trHeight w:val="54"/>
        </w:trPr>
        <w:tc>
          <w:tcPr>
            <w:tcW w:w="1691" w:type="dxa"/>
          </w:tcPr>
          <w:p w14:paraId="66652AEC" w14:textId="4549AA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522C82CA" w14:textId="3622990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724271.27</w:t>
            </w:r>
          </w:p>
        </w:tc>
        <w:tc>
          <w:tcPr>
            <w:tcW w:w="1562" w:type="dxa"/>
          </w:tcPr>
          <w:p w14:paraId="10A25E2C" w14:textId="6854AB0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3365226.11</w:t>
            </w:r>
          </w:p>
        </w:tc>
        <w:tc>
          <w:tcPr>
            <w:tcW w:w="2134" w:type="dxa"/>
          </w:tcPr>
          <w:p w14:paraId="400368D8" w14:textId="133137E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D9FC69" w14:textId="623B74E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B52F19" w14:textId="1DFFF0A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642CB67" w14:textId="77777777" w:rsidTr="003C6154">
        <w:trPr>
          <w:trHeight w:val="54"/>
        </w:trPr>
        <w:tc>
          <w:tcPr>
            <w:tcW w:w="1691" w:type="dxa"/>
          </w:tcPr>
          <w:p w14:paraId="3B66976A" w14:textId="5B8224E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69CB99BE" w14:textId="2ACDAC3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724270.12</w:t>
            </w:r>
          </w:p>
        </w:tc>
        <w:tc>
          <w:tcPr>
            <w:tcW w:w="1562" w:type="dxa"/>
          </w:tcPr>
          <w:p w14:paraId="42D5FEDE" w14:textId="2F55C4E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3365229.49</w:t>
            </w:r>
          </w:p>
        </w:tc>
        <w:tc>
          <w:tcPr>
            <w:tcW w:w="2134" w:type="dxa"/>
          </w:tcPr>
          <w:p w14:paraId="269F5341" w14:textId="0870A2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49BED4" w14:textId="6410F98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2A992B" w14:textId="7A41E85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B922BEE" w14:textId="77777777" w:rsidTr="003C6154">
        <w:trPr>
          <w:trHeight w:val="54"/>
        </w:trPr>
        <w:tc>
          <w:tcPr>
            <w:tcW w:w="1691" w:type="dxa"/>
          </w:tcPr>
          <w:p w14:paraId="427A45E3" w14:textId="01ABFC6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67D7DAC5" w14:textId="3DFF35C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724270.21</w:t>
            </w:r>
          </w:p>
        </w:tc>
        <w:tc>
          <w:tcPr>
            <w:tcW w:w="1562" w:type="dxa"/>
          </w:tcPr>
          <w:p w14:paraId="5EF0B871" w14:textId="02BE701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3365232.08</w:t>
            </w:r>
          </w:p>
        </w:tc>
        <w:tc>
          <w:tcPr>
            <w:tcW w:w="2134" w:type="dxa"/>
          </w:tcPr>
          <w:p w14:paraId="53E0B113" w14:textId="5EDE91D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F60090" w14:textId="1B8EF35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808C47" w14:textId="561A9E4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4A8883D" w14:textId="77777777" w:rsidTr="003C6154">
        <w:trPr>
          <w:trHeight w:val="54"/>
        </w:trPr>
        <w:tc>
          <w:tcPr>
            <w:tcW w:w="1691" w:type="dxa"/>
          </w:tcPr>
          <w:p w14:paraId="44D921E0" w14:textId="607F73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58F56990" w14:textId="148CA7C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724268.60</w:t>
            </w:r>
          </w:p>
        </w:tc>
        <w:tc>
          <w:tcPr>
            <w:tcW w:w="1562" w:type="dxa"/>
          </w:tcPr>
          <w:p w14:paraId="59DF9553" w14:textId="730C28A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3365234.66</w:t>
            </w:r>
          </w:p>
        </w:tc>
        <w:tc>
          <w:tcPr>
            <w:tcW w:w="2134" w:type="dxa"/>
          </w:tcPr>
          <w:p w14:paraId="71706D16" w14:textId="34802F1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15E054" w14:textId="349C380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4BA93E" w14:textId="681E9C9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9536919" w14:textId="77777777" w:rsidTr="003C6154">
        <w:trPr>
          <w:trHeight w:val="54"/>
        </w:trPr>
        <w:tc>
          <w:tcPr>
            <w:tcW w:w="1691" w:type="dxa"/>
          </w:tcPr>
          <w:p w14:paraId="2CA39DCA" w14:textId="6FF3C33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1BE907EE" w14:textId="7595EF3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724266.26</w:t>
            </w:r>
          </w:p>
        </w:tc>
        <w:tc>
          <w:tcPr>
            <w:tcW w:w="1562" w:type="dxa"/>
          </w:tcPr>
          <w:p w14:paraId="55E1FC1E" w14:textId="1407457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3365236.60</w:t>
            </w:r>
          </w:p>
        </w:tc>
        <w:tc>
          <w:tcPr>
            <w:tcW w:w="2134" w:type="dxa"/>
          </w:tcPr>
          <w:p w14:paraId="5991EFC0" w14:textId="76016F8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A78552" w14:textId="302155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B27C33" w14:textId="09D360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15C0F22" w14:textId="77777777" w:rsidTr="003C6154">
        <w:trPr>
          <w:trHeight w:val="54"/>
        </w:trPr>
        <w:tc>
          <w:tcPr>
            <w:tcW w:w="1691" w:type="dxa"/>
          </w:tcPr>
          <w:p w14:paraId="1B9D6EE1" w14:textId="73BD7C5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01B36C9B" w14:textId="4758128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724261.56</w:t>
            </w:r>
          </w:p>
        </w:tc>
        <w:tc>
          <w:tcPr>
            <w:tcW w:w="1562" w:type="dxa"/>
          </w:tcPr>
          <w:p w14:paraId="5B5A38FE" w14:textId="18CAFDA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3365240.47</w:t>
            </w:r>
          </w:p>
        </w:tc>
        <w:tc>
          <w:tcPr>
            <w:tcW w:w="2134" w:type="dxa"/>
          </w:tcPr>
          <w:p w14:paraId="2F495B71" w14:textId="3E712C1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45CF80" w14:textId="16B501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3625FD" w14:textId="390BB1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ABFD375" w14:textId="77777777" w:rsidTr="003C6154">
        <w:trPr>
          <w:trHeight w:val="54"/>
        </w:trPr>
        <w:tc>
          <w:tcPr>
            <w:tcW w:w="1691" w:type="dxa"/>
          </w:tcPr>
          <w:p w14:paraId="2C83C651" w14:textId="4C1FE50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565BDD41" w14:textId="7EA1255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724255.52</w:t>
            </w:r>
          </w:p>
        </w:tc>
        <w:tc>
          <w:tcPr>
            <w:tcW w:w="1562" w:type="dxa"/>
          </w:tcPr>
          <w:p w14:paraId="1D43D990" w14:textId="07233E0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3365246.07</w:t>
            </w:r>
          </w:p>
        </w:tc>
        <w:tc>
          <w:tcPr>
            <w:tcW w:w="2134" w:type="dxa"/>
          </w:tcPr>
          <w:p w14:paraId="4EFE1FB6" w14:textId="6E0E37F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135E04" w14:textId="3286519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0A6B36" w14:textId="65F479D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39815AB" w14:textId="77777777" w:rsidTr="003C6154">
        <w:trPr>
          <w:trHeight w:val="54"/>
        </w:trPr>
        <w:tc>
          <w:tcPr>
            <w:tcW w:w="1691" w:type="dxa"/>
          </w:tcPr>
          <w:p w14:paraId="546692FA" w14:textId="2C843A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7E21648C" w14:textId="67CB0A5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724247.42</w:t>
            </w:r>
          </w:p>
        </w:tc>
        <w:tc>
          <w:tcPr>
            <w:tcW w:w="1562" w:type="dxa"/>
          </w:tcPr>
          <w:p w14:paraId="621B5CFF" w14:textId="73584DC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3365249.90</w:t>
            </w:r>
          </w:p>
        </w:tc>
        <w:tc>
          <w:tcPr>
            <w:tcW w:w="2134" w:type="dxa"/>
          </w:tcPr>
          <w:p w14:paraId="4ECB9281" w14:textId="1DAC782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C03FF8" w14:textId="7C8B28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62F684" w14:textId="01A500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8113474" w14:textId="77777777" w:rsidTr="003C6154">
        <w:trPr>
          <w:trHeight w:val="54"/>
        </w:trPr>
        <w:tc>
          <w:tcPr>
            <w:tcW w:w="1691" w:type="dxa"/>
          </w:tcPr>
          <w:p w14:paraId="6F3726EA" w14:textId="47163A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31DCC2D0" w14:textId="3ABE04E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724242.86</w:t>
            </w:r>
          </w:p>
        </w:tc>
        <w:tc>
          <w:tcPr>
            <w:tcW w:w="1562" w:type="dxa"/>
          </w:tcPr>
          <w:p w14:paraId="7D2A7D4D" w14:textId="26CFC9C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3365252.40</w:t>
            </w:r>
          </w:p>
        </w:tc>
        <w:tc>
          <w:tcPr>
            <w:tcW w:w="2134" w:type="dxa"/>
          </w:tcPr>
          <w:p w14:paraId="6215E7B6" w14:textId="0C7C63F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670ACE" w14:textId="1B137C3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166AEE" w14:textId="5591AF2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3CE030A" w14:textId="77777777" w:rsidTr="003C6154">
        <w:trPr>
          <w:trHeight w:val="54"/>
        </w:trPr>
        <w:tc>
          <w:tcPr>
            <w:tcW w:w="1691" w:type="dxa"/>
          </w:tcPr>
          <w:p w14:paraId="11CA509C" w14:textId="01575E0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19831B75" w14:textId="0FBF837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724238.59</w:t>
            </w:r>
          </w:p>
        </w:tc>
        <w:tc>
          <w:tcPr>
            <w:tcW w:w="1562" w:type="dxa"/>
          </w:tcPr>
          <w:p w14:paraId="55C1267A" w14:textId="41226FC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3365257.71</w:t>
            </w:r>
          </w:p>
        </w:tc>
        <w:tc>
          <w:tcPr>
            <w:tcW w:w="2134" w:type="dxa"/>
          </w:tcPr>
          <w:p w14:paraId="6DEE0164" w14:textId="6126EF9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B848D2" w14:textId="2DC217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CE84EB" w14:textId="0A1B943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777FFCB" w14:textId="77777777" w:rsidTr="003C6154">
        <w:trPr>
          <w:trHeight w:val="54"/>
        </w:trPr>
        <w:tc>
          <w:tcPr>
            <w:tcW w:w="1691" w:type="dxa"/>
          </w:tcPr>
          <w:p w14:paraId="63214E87" w14:textId="619CF1C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0FCE7740" w14:textId="5CF5244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724235.97</w:t>
            </w:r>
          </w:p>
        </w:tc>
        <w:tc>
          <w:tcPr>
            <w:tcW w:w="1562" w:type="dxa"/>
          </w:tcPr>
          <w:p w14:paraId="7EC17C6E" w14:textId="437CC9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3365263.45</w:t>
            </w:r>
          </w:p>
        </w:tc>
        <w:tc>
          <w:tcPr>
            <w:tcW w:w="2134" w:type="dxa"/>
          </w:tcPr>
          <w:p w14:paraId="5FCF9247" w14:textId="253F7F7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2B9379" w14:textId="100A058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C54F17" w14:textId="6B83955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0BED9DC" w14:textId="77777777" w:rsidTr="003C6154">
        <w:trPr>
          <w:trHeight w:val="54"/>
        </w:trPr>
        <w:tc>
          <w:tcPr>
            <w:tcW w:w="1691" w:type="dxa"/>
          </w:tcPr>
          <w:p w14:paraId="534C2ABE" w14:textId="74B8947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2C10A247" w14:textId="6824F81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724233.20</w:t>
            </w:r>
          </w:p>
        </w:tc>
        <w:tc>
          <w:tcPr>
            <w:tcW w:w="1562" w:type="dxa"/>
          </w:tcPr>
          <w:p w14:paraId="152E3CD0" w14:textId="6D4D85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3365267.51</w:t>
            </w:r>
          </w:p>
        </w:tc>
        <w:tc>
          <w:tcPr>
            <w:tcW w:w="2134" w:type="dxa"/>
          </w:tcPr>
          <w:p w14:paraId="29DFA1D3" w14:textId="520D63E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4FE037" w14:textId="66BFA2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59592D" w14:textId="60D7C65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C366A44" w14:textId="77777777" w:rsidTr="003C6154">
        <w:trPr>
          <w:trHeight w:val="54"/>
        </w:trPr>
        <w:tc>
          <w:tcPr>
            <w:tcW w:w="1691" w:type="dxa"/>
          </w:tcPr>
          <w:p w14:paraId="11E35986" w14:textId="6E976A7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59EE1CEE" w14:textId="41DB9D0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724226.66</w:t>
            </w:r>
          </w:p>
        </w:tc>
        <w:tc>
          <w:tcPr>
            <w:tcW w:w="1562" w:type="dxa"/>
          </w:tcPr>
          <w:p w14:paraId="1ED8B998" w14:textId="212350D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3365279.23</w:t>
            </w:r>
          </w:p>
        </w:tc>
        <w:tc>
          <w:tcPr>
            <w:tcW w:w="2134" w:type="dxa"/>
          </w:tcPr>
          <w:p w14:paraId="7B54BB9B" w14:textId="62E0E5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AE1CC5" w14:textId="68E19A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92AE53" w14:textId="31E48B7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93FEF84" w14:textId="77777777" w:rsidTr="003C6154">
        <w:trPr>
          <w:trHeight w:val="54"/>
        </w:trPr>
        <w:tc>
          <w:tcPr>
            <w:tcW w:w="1691" w:type="dxa"/>
          </w:tcPr>
          <w:p w14:paraId="3C5ECF09" w14:textId="14D453D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1C396F41" w14:textId="30A09A5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724222.02</w:t>
            </w:r>
          </w:p>
        </w:tc>
        <w:tc>
          <w:tcPr>
            <w:tcW w:w="1562" w:type="dxa"/>
          </w:tcPr>
          <w:p w14:paraId="626DC210" w14:textId="1C4D1F5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3365287.82</w:t>
            </w:r>
          </w:p>
        </w:tc>
        <w:tc>
          <w:tcPr>
            <w:tcW w:w="2134" w:type="dxa"/>
          </w:tcPr>
          <w:p w14:paraId="27BADB85" w14:textId="55B942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8452E2" w14:textId="3F332B1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6C9293" w14:textId="29082A1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9C221EC" w14:textId="77777777" w:rsidTr="003C6154">
        <w:trPr>
          <w:trHeight w:val="54"/>
        </w:trPr>
        <w:tc>
          <w:tcPr>
            <w:tcW w:w="1691" w:type="dxa"/>
          </w:tcPr>
          <w:p w14:paraId="7A742FAB" w14:textId="479C1A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5655A1F0" w14:textId="4AB16A1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724216.31</w:t>
            </w:r>
          </w:p>
        </w:tc>
        <w:tc>
          <w:tcPr>
            <w:tcW w:w="1562" w:type="dxa"/>
          </w:tcPr>
          <w:p w14:paraId="2E3266E7" w14:textId="133F69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3365292.34</w:t>
            </w:r>
          </w:p>
        </w:tc>
        <w:tc>
          <w:tcPr>
            <w:tcW w:w="2134" w:type="dxa"/>
          </w:tcPr>
          <w:p w14:paraId="5EA28947" w14:textId="02B913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794F13" w14:textId="113D9B4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DB3D0D" w14:textId="037BA1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238868F" w14:textId="77777777" w:rsidTr="003C6154">
        <w:trPr>
          <w:trHeight w:val="54"/>
        </w:trPr>
        <w:tc>
          <w:tcPr>
            <w:tcW w:w="1691" w:type="dxa"/>
          </w:tcPr>
          <w:p w14:paraId="6A673262" w14:textId="0D8EEBF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1404D922" w14:textId="3EFF88F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724208.54</w:t>
            </w:r>
          </w:p>
        </w:tc>
        <w:tc>
          <w:tcPr>
            <w:tcW w:w="1562" w:type="dxa"/>
          </w:tcPr>
          <w:p w14:paraId="190AA6AD" w14:textId="6C377AC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3365298.37</w:t>
            </w:r>
          </w:p>
        </w:tc>
        <w:tc>
          <w:tcPr>
            <w:tcW w:w="2134" w:type="dxa"/>
          </w:tcPr>
          <w:p w14:paraId="48A8EC9A" w14:textId="276ECDF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899ACD" w14:textId="60E109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046F8F" w14:textId="34307C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4292C23" w14:textId="77777777" w:rsidTr="003C6154">
        <w:trPr>
          <w:trHeight w:val="54"/>
        </w:trPr>
        <w:tc>
          <w:tcPr>
            <w:tcW w:w="1691" w:type="dxa"/>
          </w:tcPr>
          <w:p w14:paraId="00108012" w14:textId="0A8EF94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140DE7AB" w14:textId="29FE0C5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724204.72</w:t>
            </w:r>
          </w:p>
        </w:tc>
        <w:tc>
          <w:tcPr>
            <w:tcW w:w="1562" w:type="dxa"/>
          </w:tcPr>
          <w:p w14:paraId="747D3647" w14:textId="122BF62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3365299.99</w:t>
            </w:r>
          </w:p>
        </w:tc>
        <w:tc>
          <w:tcPr>
            <w:tcW w:w="2134" w:type="dxa"/>
          </w:tcPr>
          <w:p w14:paraId="02984145" w14:textId="3B8F889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0C9E8D" w14:textId="0C76FE5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2B60B0" w14:textId="4C07228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08B43F5" w14:textId="77777777" w:rsidTr="003C6154">
        <w:trPr>
          <w:trHeight w:val="54"/>
        </w:trPr>
        <w:tc>
          <w:tcPr>
            <w:tcW w:w="1691" w:type="dxa"/>
          </w:tcPr>
          <w:p w14:paraId="38887E97" w14:textId="29BB101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676D2C89" w14:textId="0864B5B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724199.78</w:t>
            </w:r>
          </w:p>
        </w:tc>
        <w:tc>
          <w:tcPr>
            <w:tcW w:w="1562" w:type="dxa"/>
          </w:tcPr>
          <w:p w14:paraId="6252811F" w14:textId="1A9B2C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3365299.40</w:t>
            </w:r>
          </w:p>
        </w:tc>
        <w:tc>
          <w:tcPr>
            <w:tcW w:w="2134" w:type="dxa"/>
          </w:tcPr>
          <w:p w14:paraId="12307E0C" w14:textId="4E10BF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604888" w14:textId="7397433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CB6FC2" w14:textId="0CF990B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6755D65" w14:textId="77777777" w:rsidTr="003C6154">
        <w:trPr>
          <w:trHeight w:val="54"/>
        </w:trPr>
        <w:tc>
          <w:tcPr>
            <w:tcW w:w="1691" w:type="dxa"/>
          </w:tcPr>
          <w:p w14:paraId="2A9102EA" w14:textId="4F8CBA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18298A06" w14:textId="64CDD7B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724198.45</w:t>
            </w:r>
          </w:p>
        </w:tc>
        <w:tc>
          <w:tcPr>
            <w:tcW w:w="1562" w:type="dxa"/>
          </w:tcPr>
          <w:p w14:paraId="0CA0D8CE" w14:textId="47DA2D4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3365301.90</w:t>
            </w:r>
          </w:p>
        </w:tc>
        <w:tc>
          <w:tcPr>
            <w:tcW w:w="2134" w:type="dxa"/>
          </w:tcPr>
          <w:p w14:paraId="11AA1B66" w14:textId="1807B8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E9D33F" w14:textId="7B3B6AA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5A04C2" w14:textId="3176FA2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9833390" w14:textId="77777777" w:rsidTr="003C6154">
        <w:trPr>
          <w:trHeight w:val="54"/>
        </w:trPr>
        <w:tc>
          <w:tcPr>
            <w:tcW w:w="1691" w:type="dxa"/>
          </w:tcPr>
          <w:p w14:paraId="62D56E2F" w14:textId="695E0CE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30F0FBCF" w14:textId="5821E1D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724196.98</w:t>
            </w:r>
          </w:p>
        </w:tc>
        <w:tc>
          <w:tcPr>
            <w:tcW w:w="1562" w:type="dxa"/>
          </w:tcPr>
          <w:p w14:paraId="27F8FBE8" w14:textId="26E1F2D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3365302.93</w:t>
            </w:r>
          </w:p>
        </w:tc>
        <w:tc>
          <w:tcPr>
            <w:tcW w:w="2134" w:type="dxa"/>
          </w:tcPr>
          <w:p w14:paraId="15E4C69B" w14:textId="452DCDA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A3DB30" w14:textId="0936D4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1C80BA" w14:textId="1783677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8CA5717" w14:textId="77777777" w:rsidTr="003C6154">
        <w:trPr>
          <w:trHeight w:val="54"/>
        </w:trPr>
        <w:tc>
          <w:tcPr>
            <w:tcW w:w="1691" w:type="dxa"/>
          </w:tcPr>
          <w:p w14:paraId="5D746C09" w14:textId="357C074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5661794C" w14:textId="722F837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724193.89</w:t>
            </w:r>
          </w:p>
        </w:tc>
        <w:tc>
          <w:tcPr>
            <w:tcW w:w="1562" w:type="dxa"/>
          </w:tcPr>
          <w:p w14:paraId="74774541" w14:textId="23D4065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3365303.08</w:t>
            </w:r>
          </w:p>
        </w:tc>
        <w:tc>
          <w:tcPr>
            <w:tcW w:w="2134" w:type="dxa"/>
          </w:tcPr>
          <w:p w14:paraId="1EA8B6FE" w14:textId="1803E6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80E2CC" w14:textId="68AC1E5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89929C" w14:textId="2E13FC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FE80E9A" w14:textId="77777777" w:rsidTr="003C6154">
        <w:trPr>
          <w:trHeight w:val="54"/>
        </w:trPr>
        <w:tc>
          <w:tcPr>
            <w:tcW w:w="1691" w:type="dxa"/>
          </w:tcPr>
          <w:p w14:paraId="23081075" w14:textId="14851A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076C1713" w14:textId="5156178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724188.14</w:t>
            </w:r>
          </w:p>
        </w:tc>
        <w:tc>
          <w:tcPr>
            <w:tcW w:w="1562" w:type="dxa"/>
          </w:tcPr>
          <w:p w14:paraId="58BDDAB7" w14:textId="6ED0B7D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3365301.31</w:t>
            </w:r>
          </w:p>
        </w:tc>
        <w:tc>
          <w:tcPr>
            <w:tcW w:w="2134" w:type="dxa"/>
          </w:tcPr>
          <w:p w14:paraId="067C7BC5" w14:textId="582A406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0A4ED82" w14:textId="67F55BD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238963B" w14:textId="4AD1890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F865446" w14:textId="77777777" w:rsidTr="003C6154">
        <w:trPr>
          <w:trHeight w:val="54"/>
        </w:trPr>
        <w:tc>
          <w:tcPr>
            <w:tcW w:w="1691" w:type="dxa"/>
          </w:tcPr>
          <w:p w14:paraId="054FCD74" w14:textId="3F5BFB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376</w:t>
            </w:r>
          </w:p>
        </w:tc>
        <w:tc>
          <w:tcPr>
            <w:tcW w:w="1558" w:type="dxa"/>
          </w:tcPr>
          <w:p w14:paraId="618981CD" w14:textId="46C3208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724183.73</w:t>
            </w:r>
          </w:p>
        </w:tc>
        <w:tc>
          <w:tcPr>
            <w:tcW w:w="1562" w:type="dxa"/>
          </w:tcPr>
          <w:p w14:paraId="73458B2F" w14:textId="46C3465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3365300.72</w:t>
            </w:r>
          </w:p>
        </w:tc>
        <w:tc>
          <w:tcPr>
            <w:tcW w:w="2134" w:type="dxa"/>
          </w:tcPr>
          <w:p w14:paraId="4DF971A0" w14:textId="4C6F32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88E203" w14:textId="60F24F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537398" w14:textId="4AE438E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611ECAE" w14:textId="77777777" w:rsidTr="003C6154">
        <w:trPr>
          <w:trHeight w:val="54"/>
        </w:trPr>
        <w:tc>
          <w:tcPr>
            <w:tcW w:w="1691" w:type="dxa"/>
          </w:tcPr>
          <w:p w14:paraId="40AA6996" w14:textId="18B193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64A16553" w14:textId="6F803E0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724179.01</w:t>
            </w:r>
          </w:p>
        </w:tc>
        <w:tc>
          <w:tcPr>
            <w:tcW w:w="1562" w:type="dxa"/>
          </w:tcPr>
          <w:p w14:paraId="1EB90615" w14:textId="25D99D1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3365298.51</w:t>
            </w:r>
          </w:p>
        </w:tc>
        <w:tc>
          <w:tcPr>
            <w:tcW w:w="2134" w:type="dxa"/>
          </w:tcPr>
          <w:p w14:paraId="3B2B20CE" w14:textId="286BDF6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965C20" w14:textId="4D667C2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58F093" w14:textId="6FB51F0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F015150" w14:textId="77777777" w:rsidTr="003C6154">
        <w:trPr>
          <w:trHeight w:val="54"/>
        </w:trPr>
        <w:tc>
          <w:tcPr>
            <w:tcW w:w="1691" w:type="dxa"/>
          </w:tcPr>
          <w:p w14:paraId="3C8C02BF" w14:textId="2099572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378</w:t>
            </w:r>
          </w:p>
        </w:tc>
        <w:tc>
          <w:tcPr>
            <w:tcW w:w="1558" w:type="dxa"/>
          </w:tcPr>
          <w:p w14:paraId="625224B0" w14:textId="35B1855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724175.48</w:t>
            </w:r>
          </w:p>
        </w:tc>
        <w:tc>
          <w:tcPr>
            <w:tcW w:w="1562" w:type="dxa"/>
          </w:tcPr>
          <w:p w14:paraId="045662D6" w14:textId="7655B6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3365296.30</w:t>
            </w:r>
          </w:p>
        </w:tc>
        <w:tc>
          <w:tcPr>
            <w:tcW w:w="2134" w:type="dxa"/>
          </w:tcPr>
          <w:p w14:paraId="011A58A1" w14:textId="51398B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C6C465" w14:textId="279EE53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694177" w14:textId="15CB80B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54C384A" w14:textId="77777777" w:rsidTr="003C6154">
        <w:trPr>
          <w:trHeight w:val="54"/>
        </w:trPr>
        <w:tc>
          <w:tcPr>
            <w:tcW w:w="1691" w:type="dxa"/>
          </w:tcPr>
          <w:p w14:paraId="109DBF07" w14:textId="681842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0EB6227F" w14:textId="05C1DD5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724170.91</w:t>
            </w:r>
          </w:p>
        </w:tc>
        <w:tc>
          <w:tcPr>
            <w:tcW w:w="1562" w:type="dxa"/>
          </w:tcPr>
          <w:p w14:paraId="7C562964" w14:textId="7955B9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3365294.98</w:t>
            </w:r>
          </w:p>
        </w:tc>
        <w:tc>
          <w:tcPr>
            <w:tcW w:w="2134" w:type="dxa"/>
          </w:tcPr>
          <w:p w14:paraId="107ED791" w14:textId="68CCCEC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20A147" w14:textId="1425F7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D80533" w14:textId="0FA4D8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066F47C" w14:textId="77777777" w:rsidTr="003C6154">
        <w:trPr>
          <w:trHeight w:val="54"/>
        </w:trPr>
        <w:tc>
          <w:tcPr>
            <w:tcW w:w="1691" w:type="dxa"/>
          </w:tcPr>
          <w:p w14:paraId="35B365FF" w14:textId="38BE1E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3E5CAA9F" w14:textId="7093ACD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724165.32</w:t>
            </w:r>
          </w:p>
        </w:tc>
        <w:tc>
          <w:tcPr>
            <w:tcW w:w="1562" w:type="dxa"/>
          </w:tcPr>
          <w:p w14:paraId="040A7E71" w14:textId="6C5B99D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3365291.59</w:t>
            </w:r>
          </w:p>
        </w:tc>
        <w:tc>
          <w:tcPr>
            <w:tcW w:w="2134" w:type="dxa"/>
          </w:tcPr>
          <w:p w14:paraId="21A15F03" w14:textId="1128A04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C6C524" w14:textId="5E98691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85C1C1" w14:textId="1803F6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2E4708B" w14:textId="77777777" w:rsidTr="003C6154">
        <w:trPr>
          <w:trHeight w:val="54"/>
        </w:trPr>
        <w:tc>
          <w:tcPr>
            <w:tcW w:w="1691" w:type="dxa"/>
          </w:tcPr>
          <w:p w14:paraId="0EA113DA" w14:textId="70BE69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54834F09" w14:textId="53DC67E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724160.02</w:t>
            </w:r>
          </w:p>
        </w:tc>
        <w:tc>
          <w:tcPr>
            <w:tcW w:w="1562" w:type="dxa"/>
          </w:tcPr>
          <w:p w14:paraId="4C7BF8FD" w14:textId="498AEA6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3365291.14</w:t>
            </w:r>
          </w:p>
        </w:tc>
        <w:tc>
          <w:tcPr>
            <w:tcW w:w="2134" w:type="dxa"/>
          </w:tcPr>
          <w:p w14:paraId="4B0BF141" w14:textId="714F30F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33214F" w14:textId="061602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918D3E" w14:textId="15592E2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FC345D6" w14:textId="77777777" w:rsidTr="003C6154">
        <w:trPr>
          <w:trHeight w:val="54"/>
        </w:trPr>
        <w:tc>
          <w:tcPr>
            <w:tcW w:w="1691" w:type="dxa"/>
          </w:tcPr>
          <w:p w14:paraId="168D95F6" w14:textId="215AD95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50BEAB8C" w14:textId="3551AE9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724153.83</w:t>
            </w:r>
          </w:p>
        </w:tc>
        <w:tc>
          <w:tcPr>
            <w:tcW w:w="1562" w:type="dxa"/>
          </w:tcPr>
          <w:p w14:paraId="3DC80801" w14:textId="19A3764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3365290.41</w:t>
            </w:r>
          </w:p>
        </w:tc>
        <w:tc>
          <w:tcPr>
            <w:tcW w:w="2134" w:type="dxa"/>
          </w:tcPr>
          <w:p w14:paraId="3DE7E8A7" w14:textId="2EFC533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523CA" w14:textId="21110F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CABD0B" w14:textId="269C60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38D98E4" w14:textId="77777777" w:rsidTr="003C6154">
        <w:trPr>
          <w:trHeight w:val="54"/>
        </w:trPr>
        <w:tc>
          <w:tcPr>
            <w:tcW w:w="1691" w:type="dxa"/>
          </w:tcPr>
          <w:p w14:paraId="372D8590" w14:textId="0A2F20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6869BDBA" w14:textId="4CF00F1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724149.12</w:t>
            </w:r>
          </w:p>
        </w:tc>
        <w:tc>
          <w:tcPr>
            <w:tcW w:w="1562" w:type="dxa"/>
          </w:tcPr>
          <w:p w14:paraId="3BA06F4C" w14:textId="307ED5C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3365291.00</w:t>
            </w:r>
          </w:p>
        </w:tc>
        <w:tc>
          <w:tcPr>
            <w:tcW w:w="2134" w:type="dxa"/>
          </w:tcPr>
          <w:p w14:paraId="14DA9193" w14:textId="0CDCA5B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0F7B83" w14:textId="07CD1B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021288" w14:textId="62AD1FF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AC8C850" w14:textId="77777777" w:rsidTr="003C6154">
        <w:trPr>
          <w:trHeight w:val="54"/>
        </w:trPr>
        <w:tc>
          <w:tcPr>
            <w:tcW w:w="1691" w:type="dxa"/>
          </w:tcPr>
          <w:p w14:paraId="49692636" w14:textId="23B975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61EBD449" w14:textId="1CE1C5A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724142.78</w:t>
            </w:r>
          </w:p>
        </w:tc>
        <w:tc>
          <w:tcPr>
            <w:tcW w:w="1562" w:type="dxa"/>
          </w:tcPr>
          <w:p w14:paraId="2F3BD939" w14:textId="1C6770C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3365290.26</w:t>
            </w:r>
          </w:p>
        </w:tc>
        <w:tc>
          <w:tcPr>
            <w:tcW w:w="2134" w:type="dxa"/>
          </w:tcPr>
          <w:p w14:paraId="26093E58" w14:textId="475F54F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A97941" w14:textId="2F4B888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9D90CC" w14:textId="7FC1AC7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9E70EF8" w14:textId="77777777" w:rsidTr="003C6154">
        <w:trPr>
          <w:trHeight w:val="54"/>
        </w:trPr>
        <w:tc>
          <w:tcPr>
            <w:tcW w:w="1691" w:type="dxa"/>
          </w:tcPr>
          <w:p w14:paraId="25A15B06" w14:textId="6036317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3A2DC055" w14:textId="1A144EE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724138.22</w:t>
            </w:r>
          </w:p>
        </w:tc>
        <w:tc>
          <w:tcPr>
            <w:tcW w:w="1562" w:type="dxa"/>
          </w:tcPr>
          <w:p w14:paraId="08385DD7" w14:textId="18233E3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3365288.79</w:t>
            </w:r>
          </w:p>
        </w:tc>
        <w:tc>
          <w:tcPr>
            <w:tcW w:w="2134" w:type="dxa"/>
          </w:tcPr>
          <w:p w14:paraId="7574B63A" w14:textId="1B15D4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7FC6F5" w14:textId="2F96CDA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007075" w14:textId="475D8BE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6F6722E" w14:textId="77777777" w:rsidTr="003C6154">
        <w:trPr>
          <w:trHeight w:val="54"/>
        </w:trPr>
        <w:tc>
          <w:tcPr>
            <w:tcW w:w="1691" w:type="dxa"/>
          </w:tcPr>
          <w:p w14:paraId="3483ADA4" w14:textId="278723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3AA94601" w14:textId="066AE39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724133.51</w:t>
            </w:r>
          </w:p>
        </w:tc>
        <w:tc>
          <w:tcPr>
            <w:tcW w:w="1562" w:type="dxa"/>
          </w:tcPr>
          <w:p w14:paraId="0AEF7942" w14:textId="4DA8C5E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3365289.38</w:t>
            </w:r>
          </w:p>
        </w:tc>
        <w:tc>
          <w:tcPr>
            <w:tcW w:w="2134" w:type="dxa"/>
          </w:tcPr>
          <w:p w14:paraId="200B8F87" w14:textId="5EBD30C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8DEA82" w14:textId="1B04C7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6A6D78" w14:textId="215688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759443D" w14:textId="77777777" w:rsidTr="003C6154">
        <w:trPr>
          <w:trHeight w:val="54"/>
        </w:trPr>
        <w:tc>
          <w:tcPr>
            <w:tcW w:w="1691" w:type="dxa"/>
          </w:tcPr>
          <w:p w14:paraId="1DF15159" w14:textId="169BC9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4DCA918F" w14:textId="7192009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724127.62</w:t>
            </w:r>
          </w:p>
        </w:tc>
        <w:tc>
          <w:tcPr>
            <w:tcW w:w="1562" w:type="dxa"/>
          </w:tcPr>
          <w:p w14:paraId="6F3EE6B3" w14:textId="092CC2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3365292.03</w:t>
            </w:r>
          </w:p>
        </w:tc>
        <w:tc>
          <w:tcPr>
            <w:tcW w:w="2134" w:type="dxa"/>
          </w:tcPr>
          <w:p w14:paraId="5B25535E" w14:textId="153DAD9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FC1E08" w14:textId="7A38A6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18ED6E" w14:textId="6A652FB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0243A09" w14:textId="77777777" w:rsidTr="003C6154">
        <w:trPr>
          <w:trHeight w:val="54"/>
        </w:trPr>
        <w:tc>
          <w:tcPr>
            <w:tcW w:w="1691" w:type="dxa"/>
          </w:tcPr>
          <w:p w14:paraId="3F8277EF" w14:textId="38D34F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0B3FE2BF" w14:textId="1DAD024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724122.02</w:t>
            </w:r>
          </w:p>
        </w:tc>
        <w:tc>
          <w:tcPr>
            <w:tcW w:w="1562" w:type="dxa"/>
          </w:tcPr>
          <w:p w14:paraId="2CEA617A" w14:textId="113DEBF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3365295.12</w:t>
            </w:r>
          </w:p>
        </w:tc>
        <w:tc>
          <w:tcPr>
            <w:tcW w:w="2134" w:type="dxa"/>
          </w:tcPr>
          <w:p w14:paraId="36AA3F9E" w14:textId="0F92FC3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575003" w14:textId="14E373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A56518" w14:textId="74E1F9D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9807A53" w14:textId="77777777" w:rsidTr="003C6154">
        <w:trPr>
          <w:trHeight w:val="54"/>
        </w:trPr>
        <w:tc>
          <w:tcPr>
            <w:tcW w:w="1691" w:type="dxa"/>
          </w:tcPr>
          <w:p w14:paraId="7487C023" w14:textId="40E18B6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16E2F64E" w14:textId="27AEED8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724118.49</w:t>
            </w:r>
          </w:p>
        </w:tc>
        <w:tc>
          <w:tcPr>
            <w:tcW w:w="1562" w:type="dxa"/>
          </w:tcPr>
          <w:p w14:paraId="1C0FBDEB" w14:textId="7CDB237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3365297.04</w:t>
            </w:r>
          </w:p>
        </w:tc>
        <w:tc>
          <w:tcPr>
            <w:tcW w:w="2134" w:type="dxa"/>
          </w:tcPr>
          <w:p w14:paraId="22F5A0F6" w14:textId="7DEC7AB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2CC6DF" w14:textId="742DEE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D63A1F" w14:textId="212704C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0EE6906" w14:textId="77777777" w:rsidTr="003C6154">
        <w:trPr>
          <w:trHeight w:val="54"/>
        </w:trPr>
        <w:tc>
          <w:tcPr>
            <w:tcW w:w="1691" w:type="dxa"/>
          </w:tcPr>
          <w:p w14:paraId="00E9816E" w14:textId="353FF77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1916FD01" w14:textId="7204E2A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724115.39</w:t>
            </w:r>
          </w:p>
        </w:tc>
        <w:tc>
          <w:tcPr>
            <w:tcW w:w="1562" w:type="dxa"/>
          </w:tcPr>
          <w:p w14:paraId="21F4D101" w14:textId="4078CFE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3365297.04</w:t>
            </w:r>
          </w:p>
        </w:tc>
        <w:tc>
          <w:tcPr>
            <w:tcW w:w="2134" w:type="dxa"/>
          </w:tcPr>
          <w:p w14:paraId="4802D6D6" w14:textId="75CCAEA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F8AC2B" w14:textId="48551F6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F1B660" w14:textId="04A35B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2D46E90" w14:textId="77777777" w:rsidTr="003C6154">
        <w:trPr>
          <w:trHeight w:val="54"/>
        </w:trPr>
        <w:tc>
          <w:tcPr>
            <w:tcW w:w="1691" w:type="dxa"/>
          </w:tcPr>
          <w:p w14:paraId="1AEC6E20" w14:textId="3AA260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7B498EBA" w14:textId="0253849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724112.45</w:t>
            </w:r>
          </w:p>
        </w:tc>
        <w:tc>
          <w:tcPr>
            <w:tcW w:w="1562" w:type="dxa"/>
          </w:tcPr>
          <w:p w14:paraId="4FF562E4" w14:textId="591178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3365294.39</w:t>
            </w:r>
          </w:p>
        </w:tc>
        <w:tc>
          <w:tcPr>
            <w:tcW w:w="2134" w:type="dxa"/>
          </w:tcPr>
          <w:p w14:paraId="13DF9F45" w14:textId="0E3C5D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EDD6C3" w14:textId="3CE81B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54AF43" w14:textId="2F6E324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271CA16" w14:textId="77777777" w:rsidTr="003C6154">
        <w:trPr>
          <w:trHeight w:val="54"/>
        </w:trPr>
        <w:tc>
          <w:tcPr>
            <w:tcW w:w="1691" w:type="dxa"/>
          </w:tcPr>
          <w:p w14:paraId="49775D92" w14:textId="526282F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034D9138" w14:textId="2846F07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724110.33</w:t>
            </w:r>
          </w:p>
        </w:tc>
        <w:tc>
          <w:tcPr>
            <w:tcW w:w="1562" w:type="dxa"/>
          </w:tcPr>
          <w:p w14:paraId="51C8C964" w14:textId="4483913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3365293.24</w:t>
            </w:r>
          </w:p>
        </w:tc>
        <w:tc>
          <w:tcPr>
            <w:tcW w:w="2134" w:type="dxa"/>
          </w:tcPr>
          <w:p w14:paraId="1EE2D614" w14:textId="0666ED9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3B7216" w14:textId="35B5379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94B85F" w14:textId="0423244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E1067B4" w14:textId="77777777" w:rsidTr="003C6154">
        <w:trPr>
          <w:trHeight w:val="54"/>
        </w:trPr>
        <w:tc>
          <w:tcPr>
            <w:tcW w:w="1691" w:type="dxa"/>
          </w:tcPr>
          <w:p w14:paraId="5AC1A1D6" w14:textId="16674BC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516A7E4F" w14:textId="13D377B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724106.80</w:t>
            </w:r>
          </w:p>
        </w:tc>
        <w:tc>
          <w:tcPr>
            <w:tcW w:w="1562" w:type="dxa"/>
          </w:tcPr>
          <w:p w14:paraId="7D7C884B" w14:textId="32A3D66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3365292.35</w:t>
            </w:r>
          </w:p>
        </w:tc>
        <w:tc>
          <w:tcPr>
            <w:tcW w:w="2134" w:type="dxa"/>
          </w:tcPr>
          <w:p w14:paraId="2D859F28" w14:textId="52653F7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378962" w14:textId="11401F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9E7C39" w14:textId="640B33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37D44C6" w14:textId="77777777" w:rsidTr="003C6154">
        <w:trPr>
          <w:trHeight w:val="54"/>
        </w:trPr>
        <w:tc>
          <w:tcPr>
            <w:tcW w:w="1691" w:type="dxa"/>
          </w:tcPr>
          <w:p w14:paraId="67091C75" w14:textId="17C437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6395AD83" w14:textId="5D95AFF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724101.81</w:t>
            </w:r>
          </w:p>
        </w:tc>
        <w:tc>
          <w:tcPr>
            <w:tcW w:w="1562" w:type="dxa"/>
          </w:tcPr>
          <w:p w14:paraId="002E61D8" w14:textId="528D5A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3365292.35</w:t>
            </w:r>
          </w:p>
        </w:tc>
        <w:tc>
          <w:tcPr>
            <w:tcW w:w="2134" w:type="dxa"/>
          </w:tcPr>
          <w:p w14:paraId="0E6C5A7D" w14:textId="13DE2E9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D817AB" w14:textId="4DAD55D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10F46A" w14:textId="0DC2881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3FA3BCC" w14:textId="77777777" w:rsidTr="003C6154">
        <w:trPr>
          <w:trHeight w:val="54"/>
        </w:trPr>
        <w:tc>
          <w:tcPr>
            <w:tcW w:w="1691" w:type="dxa"/>
          </w:tcPr>
          <w:p w14:paraId="48366448" w14:textId="31D4ABA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69B1F5D2" w14:textId="46CA9F8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724100.20</w:t>
            </w:r>
          </w:p>
        </w:tc>
        <w:tc>
          <w:tcPr>
            <w:tcW w:w="1562" w:type="dxa"/>
          </w:tcPr>
          <w:p w14:paraId="6B30670F" w14:textId="6657DB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3365296.03</w:t>
            </w:r>
          </w:p>
        </w:tc>
        <w:tc>
          <w:tcPr>
            <w:tcW w:w="2134" w:type="dxa"/>
          </w:tcPr>
          <w:p w14:paraId="3AEE8843" w14:textId="5392AA6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EE35B3" w14:textId="3C9FFA4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8EF92F" w14:textId="6050320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3B1005F" w14:textId="77777777" w:rsidTr="003C6154">
        <w:trPr>
          <w:trHeight w:val="54"/>
        </w:trPr>
        <w:tc>
          <w:tcPr>
            <w:tcW w:w="1691" w:type="dxa"/>
          </w:tcPr>
          <w:p w14:paraId="5479E577" w14:textId="186816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6364E5E9" w14:textId="6C22CCE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724099.47</w:t>
            </w:r>
          </w:p>
        </w:tc>
        <w:tc>
          <w:tcPr>
            <w:tcW w:w="1562" w:type="dxa"/>
          </w:tcPr>
          <w:p w14:paraId="30D51A20" w14:textId="0E1AE3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3365299.11</w:t>
            </w:r>
          </w:p>
        </w:tc>
        <w:tc>
          <w:tcPr>
            <w:tcW w:w="2134" w:type="dxa"/>
          </w:tcPr>
          <w:p w14:paraId="7A58087A" w14:textId="38A8BA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4A1BC5" w14:textId="3C0C469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181A2D" w14:textId="3DFC1C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4CB14AD" w14:textId="77777777" w:rsidTr="003C6154">
        <w:trPr>
          <w:trHeight w:val="54"/>
        </w:trPr>
        <w:tc>
          <w:tcPr>
            <w:tcW w:w="1691" w:type="dxa"/>
          </w:tcPr>
          <w:p w14:paraId="23B22F8D" w14:textId="6DE5006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05D6FAF5" w14:textId="054E055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724099.47</w:t>
            </w:r>
          </w:p>
        </w:tc>
        <w:tc>
          <w:tcPr>
            <w:tcW w:w="1562" w:type="dxa"/>
          </w:tcPr>
          <w:p w14:paraId="23664E77" w14:textId="1D2F361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3365301.31</w:t>
            </w:r>
          </w:p>
        </w:tc>
        <w:tc>
          <w:tcPr>
            <w:tcW w:w="2134" w:type="dxa"/>
          </w:tcPr>
          <w:p w14:paraId="26DCED52" w14:textId="373BE5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891E36" w14:textId="0FD200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58B2AB" w14:textId="06729B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03BC420" w14:textId="77777777" w:rsidTr="003C6154">
        <w:trPr>
          <w:trHeight w:val="54"/>
        </w:trPr>
        <w:tc>
          <w:tcPr>
            <w:tcW w:w="1691" w:type="dxa"/>
          </w:tcPr>
          <w:p w14:paraId="1300533E" w14:textId="3FDFFDC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0E8630EB" w14:textId="0F189D2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724098.44</w:t>
            </w:r>
          </w:p>
        </w:tc>
        <w:tc>
          <w:tcPr>
            <w:tcW w:w="1562" w:type="dxa"/>
          </w:tcPr>
          <w:p w14:paraId="4D0F4E1C" w14:textId="3E52C34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3365302.19</w:t>
            </w:r>
          </w:p>
        </w:tc>
        <w:tc>
          <w:tcPr>
            <w:tcW w:w="2134" w:type="dxa"/>
          </w:tcPr>
          <w:p w14:paraId="5F345E7D" w14:textId="081A654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19C4D6" w14:textId="77ABBF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A1475F" w14:textId="12EA6DC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4124D67" w14:textId="77777777" w:rsidTr="003C6154">
        <w:trPr>
          <w:trHeight w:val="54"/>
        </w:trPr>
        <w:tc>
          <w:tcPr>
            <w:tcW w:w="1691" w:type="dxa"/>
          </w:tcPr>
          <w:p w14:paraId="075FE97A" w14:textId="5D3041E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</w:tcPr>
          <w:p w14:paraId="058CA393" w14:textId="1F5C504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724097.26</w:t>
            </w:r>
          </w:p>
        </w:tc>
        <w:tc>
          <w:tcPr>
            <w:tcW w:w="1562" w:type="dxa"/>
          </w:tcPr>
          <w:p w14:paraId="7F6BDEFE" w14:textId="33813B3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3365303.07</w:t>
            </w:r>
          </w:p>
        </w:tc>
        <w:tc>
          <w:tcPr>
            <w:tcW w:w="2134" w:type="dxa"/>
          </w:tcPr>
          <w:p w14:paraId="6856B700" w14:textId="7FCA85D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B75716" w14:textId="177EBFB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94C9E6" w14:textId="748E759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F634A8A" w14:textId="77777777" w:rsidTr="003C6154">
        <w:trPr>
          <w:trHeight w:val="54"/>
        </w:trPr>
        <w:tc>
          <w:tcPr>
            <w:tcW w:w="1691" w:type="dxa"/>
          </w:tcPr>
          <w:p w14:paraId="34BABB83" w14:textId="0F2F541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7AB86DDF" w14:textId="25B9ECE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724094.18</w:t>
            </w:r>
          </w:p>
        </w:tc>
        <w:tc>
          <w:tcPr>
            <w:tcW w:w="1562" w:type="dxa"/>
          </w:tcPr>
          <w:p w14:paraId="105C09B0" w14:textId="68C1CE4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3365302.93</w:t>
            </w:r>
          </w:p>
        </w:tc>
        <w:tc>
          <w:tcPr>
            <w:tcW w:w="2134" w:type="dxa"/>
          </w:tcPr>
          <w:p w14:paraId="35EC5A36" w14:textId="6E145A4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4DA913" w14:textId="1DD75A3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5C277B" w14:textId="69AD9B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5849BAA" w14:textId="77777777" w:rsidTr="003C6154">
        <w:trPr>
          <w:trHeight w:val="54"/>
        </w:trPr>
        <w:tc>
          <w:tcPr>
            <w:tcW w:w="1691" w:type="dxa"/>
          </w:tcPr>
          <w:p w14:paraId="0A169605" w14:textId="7B54BA7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1F85E29C" w14:textId="7C838FF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724090.81</w:t>
            </w:r>
          </w:p>
        </w:tc>
        <w:tc>
          <w:tcPr>
            <w:tcW w:w="1562" w:type="dxa"/>
          </w:tcPr>
          <w:p w14:paraId="6E533543" w14:textId="5E381F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3365301.90</w:t>
            </w:r>
          </w:p>
        </w:tc>
        <w:tc>
          <w:tcPr>
            <w:tcW w:w="2134" w:type="dxa"/>
          </w:tcPr>
          <w:p w14:paraId="092F4D32" w14:textId="2A11C13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B12265" w14:textId="062E451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81757B" w14:textId="381CF1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268FE4A" w14:textId="77777777" w:rsidTr="003C6154">
        <w:trPr>
          <w:trHeight w:val="54"/>
        </w:trPr>
        <w:tc>
          <w:tcPr>
            <w:tcW w:w="1691" w:type="dxa"/>
          </w:tcPr>
          <w:p w14:paraId="3F6BF6B3" w14:textId="00F0262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2BE40240" w14:textId="17F4E57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724088.02</w:t>
            </w:r>
          </w:p>
        </w:tc>
        <w:tc>
          <w:tcPr>
            <w:tcW w:w="1562" w:type="dxa"/>
          </w:tcPr>
          <w:p w14:paraId="65372731" w14:textId="2913AF4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3365301.75</w:t>
            </w:r>
          </w:p>
        </w:tc>
        <w:tc>
          <w:tcPr>
            <w:tcW w:w="2134" w:type="dxa"/>
          </w:tcPr>
          <w:p w14:paraId="0FE769C1" w14:textId="7338A3E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D0DA9E" w14:textId="5EF4BA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5FC081" w14:textId="6D9D363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088DB3E" w14:textId="77777777" w:rsidTr="003C6154">
        <w:trPr>
          <w:trHeight w:val="54"/>
        </w:trPr>
        <w:tc>
          <w:tcPr>
            <w:tcW w:w="1691" w:type="dxa"/>
          </w:tcPr>
          <w:p w14:paraId="726AE2A8" w14:textId="4D4FD7D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098633C1" w14:textId="0B18A97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724086.55</w:t>
            </w:r>
          </w:p>
        </w:tc>
        <w:tc>
          <w:tcPr>
            <w:tcW w:w="1562" w:type="dxa"/>
          </w:tcPr>
          <w:p w14:paraId="7C7C3C2A" w14:textId="4C2A7AA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3365304.98</w:t>
            </w:r>
          </w:p>
        </w:tc>
        <w:tc>
          <w:tcPr>
            <w:tcW w:w="2134" w:type="dxa"/>
          </w:tcPr>
          <w:p w14:paraId="451D1B48" w14:textId="14AFF72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AC74F2" w14:textId="3DA9DD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0F2EF2" w14:textId="389C958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559DB29" w14:textId="77777777" w:rsidTr="003C6154">
        <w:trPr>
          <w:trHeight w:val="54"/>
        </w:trPr>
        <w:tc>
          <w:tcPr>
            <w:tcW w:w="1691" w:type="dxa"/>
          </w:tcPr>
          <w:p w14:paraId="753995A0" w14:textId="233995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3D2E0B4B" w14:textId="732189E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724086.11</w:t>
            </w:r>
          </w:p>
        </w:tc>
        <w:tc>
          <w:tcPr>
            <w:tcW w:w="1562" w:type="dxa"/>
          </w:tcPr>
          <w:p w14:paraId="2A7412F1" w14:textId="68B468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3365308.07</w:t>
            </w:r>
          </w:p>
        </w:tc>
        <w:tc>
          <w:tcPr>
            <w:tcW w:w="2134" w:type="dxa"/>
          </w:tcPr>
          <w:p w14:paraId="42076119" w14:textId="6C1784C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24C2BE" w14:textId="5D4CA17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4FB184" w14:textId="5FDAA1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B510662" w14:textId="77777777" w:rsidTr="003C6154">
        <w:trPr>
          <w:trHeight w:val="54"/>
        </w:trPr>
        <w:tc>
          <w:tcPr>
            <w:tcW w:w="1691" w:type="dxa"/>
          </w:tcPr>
          <w:p w14:paraId="6B5C0F0F" w14:textId="6E6EE7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45BAB13A" w14:textId="2FBB688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724083.91</w:t>
            </w:r>
          </w:p>
        </w:tc>
        <w:tc>
          <w:tcPr>
            <w:tcW w:w="1562" w:type="dxa"/>
          </w:tcPr>
          <w:p w14:paraId="262DE4CD" w14:textId="43A543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3365308.65</w:t>
            </w:r>
          </w:p>
        </w:tc>
        <w:tc>
          <w:tcPr>
            <w:tcW w:w="2134" w:type="dxa"/>
          </w:tcPr>
          <w:p w14:paraId="49AF4112" w14:textId="360D252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603D02" w14:textId="31570C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115E06" w14:textId="738E3BE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D353754" w14:textId="77777777" w:rsidTr="003C6154">
        <w:trPr>
          <w:trHeight w:val="54"/>
        </w:trPr>
        <w:tc>
          <w:tcPr>
            <w:tcW w:w="1691" w:type="dxa"/>
          </w:tcPr>
          <w:p w14:paraId="51563BD6" w14:textId="1D98499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74425722" w14:textId="764AEE0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724081.12</w:t>
            </w:r>
          </w:p>
        </w:tc>
        <w:tc>
          <w:tcPr>
            <w:tcW w:w="1562" w:type="dxa"/>
          </w:tcPr>
          <w:p w14:paraId="30159DC0" w14:textId="339B79A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3365307.77</w:t>
            </w:r>
          </w:p>
        </w:tc>
        <w:tc>
          <w:tcPr>
            <w:tcW w:w="2134" w:type="dxa"/>
          </w:tcPr>
          <w:p w14:paraId="4851A5E4" w14:textId="6E9620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55FF2E" w14:textId="107A259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2B825F" w14:textId="39004D7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4E6EDA1" w14:textId="77777777" w:rsidTr="003C6154">
        <w:trPr>
          <w:trHeight w:val="54"/>
        </w:trPr>
        <w:tc>
          <w:tcPr>
            <w:tcW w:w="1691" w:type="dxa"/>
          </w:tcPr>
          <w:p w14:paraId="696CD369" w14:textId="7A36F96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0EF75A5C" w14:textId="2A0ABBF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724077.16</w:t>
            </w:r>
          </w:p>
        </w:tc>
        <w:tc>
          <w:tcPr>
            <w:tcW w:w="1562" w:type="dxa"/>
          </w:tcPr>
          <w:p w14:paraId="42522E86" w14:textId="78D89F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3365305.28</w:t>
            </w:r>
          </w:p>
        </w:tc>
        <w:tc>
          <w:tcPr>
            <w:tcW w:w="2134" w:type="dxa"/>
          </w:tcPr>
          <w:p w14:paraId="65CF9FDF" w14:textId="2971D61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351C01" w14:textId="0F2ECC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804514" w14:textId="116C1C2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2C240B0" w14:textId="77777777" w:rsidTr="003C6154">
        <w:trPr>
          <w:trHeight w:val="54"/>
        </w:trPr>
        <w:tc>
          <w:tcPr>
            <w:tcW w:w="1691" w:type="dxa"/>
          </w:tcPr>
          <w:p w14:paraId="0A52800F" w14:textId="01388BF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1A07704E" w14:textId="715F198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724073.49</w:t>
            </w:r>
          </w:p>
        </w:tc>
        <w:tc>
          <w:tcPr>
            <w:tcW w:w="1562" w:type="dxa"/>
          </w:tcPr>
          <w:p w14:paraId="2A6C244C" w14:textId="686398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3365303.95</w:t>
            </w:r>
          </w:p>
        </w:tc>
        <w:tc>
          <w:tcPr>
            <w:tcW w:w="2134" w:type="dxa"/>
          </w:tcPr>
          <w:p w14:paraId="11B947C9" w14:textId="4FE0414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03AB23" w14:textId="6935E5E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C90B46" w14:textId="53C20B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0DC1DC0" w14:textId="77777777" w:rsidTr="003C6154">
        <w:trPr>
          <w:trHeight w:val="54"/>
        </w:trPr>
        <w:tc>
          <w:tcPr>
            <w:tcW w:w="1691" w:type="dxa"/>
          </w:tcPr>
          <w:p w14:paraId="6600EFB4" w14:textId="776E416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4CF8CBC5" w14:textId="5BCF6FB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724070.11</w:t>
            </w:r>
          </w:p>
        </w:tc>
        <w:tc>
          <w:tcPr>
            <w:tcW w:w="1562" w:type="dxa"/>
          </w:tcPr>
          <w:p w14:paraId="7FAE164F" w14:textId="3FFDD05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3365305.13</w:t>
            </w:r>
          </w:p>
        </w:tc>
        <w:tc>
          <w:tcPr>
            <w:tcW w:w="2134" w:type="dxa"/>
          </w:tcPr>
          <w:p w14:paraId="549ADB6B" w14:textId="072D918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E08856" w14:textId="7A35140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DB3DBB" w14:textId="614D3F0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3F896AD" w14:textId="77777777" w:rsidTr="003C6154">
        <w:trPr>
          <w:trHeight w:val="54"/>
        </w:trPr>
        <w:tc>
          <w:tcPr>
            <w:tcW w:w="1691" w:type="dxa"/>
          </w:tcPr>
          <w:p w14:paraId="6365862E" w14:textId="32B93A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48D97072" w14:textId="06F4B7F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724068.20</w:t>
            </w:r>
          </w:p>
        </w:tc>
        <w:tc>
          <w:tcPr>
            <w:tcW w:w="1562" w:type="dxa"/>
          </w:tcPr>
          <w:p w14:paraId="58BBA82B" w14:textId="7542AE9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3365307.77</w:t>
            </w:r>
          </w:p>
        </w:tc>
        <w:tc>
          <w:tcPr>
            <w:tcW w:w="2134" w:type="dxa"/>
          </w:tcPr>
          <w:p w14:paraId="322F62E6" w14:textId="1A30963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EF1CCE5" w14:textId="5500BBF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D4E67FF" w14:textId="1838AF3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8E75D28" w14:textId="77777777" w:rsidTr="003C6154">
        <w:trPr>
          <w:trHeight w:val="54"/>
        </w:trPr>
        <w:tc>
          <w:tcPr>
            <w:tcW w:w="1691" w:type="dxa"/>
          </w:tcPr>
          <w:p w14:paraId="2DDF57C5" w14:textId="4EED9C9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411</w:t>
            </w:r>
          </w:p>
        </w:tc>
        <w:tc>
          <w:tcPr>
            <w:tcW w:w="1558" w:type="dxa"/>
          </w:tcPr>
          <w:p w14:paraId="6C36FEAD" w14:textId="0C9C937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724068.06</w:t>
            </w:r>
          </w:p>
        </w:tc>
        <w:tc>
          <w:tcPr>
            <w:tcW w:w="1562" w:type="dxa"/>
          </w:tcPr>
          <w:p w14:paraId="14D51216" w14:textId="6DD1EA7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3365314.97</w:t>
            </w:r>
          </w:p>
        </w:tc>
        <w:tc>
          <w:tcPr>
            <w:tcW w:w="2134" w:type="dxa"/>
          </w:tcPr>
          <w:p w14:paraId="4D23845F" w14:textId="291C8D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9A1B0F" w14:textId="476C6EA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0CF387" w14:textId="25DD63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9618EB0" w14:textId="77777777" w:rsidTr="003C6154">
        <w:trPr>
          <w:trHeight w:val="54"/>
        </w:trPr>
        <w:tc>
          <w:tcPr>
            <w:tcW w:w="1691" w:type="dxa"/>
          </w:tcPr>
          <w:p w14:paraId="2CB7F484" w14:textId="3EABC7D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</w:tcPr>
          <w:p w14:paraId="282C4532" w14:textId="5F1E24A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724066.88</w:t>
            </w:r>
          </w:p>
        </w:tc>
        <w:tc>
          <w:tcPr>
            <w:tcW w:w="1562" w:type="dxa"/>
          </w:tcPr>
          <w:p w14:paraId="45674F74" w14:textId="2271C2B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3365321.13</w:t>
            </w:r>
          </w:p>
        </w:tc>
        <w:tc>
          <w:tcPr>
            <w:tcW w:w="2134" w:type="dxa"/>
          </w:tcPr>
          <w:p w14:paraId="275FE923" w14:textId="01478CF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7FAEF2" w14:textId="30F8D4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673B7A" w14:textId="54EBC02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3725BCC" w14:textId="77777777" w:rsidTr="003C6154">
        <w:trPr>
          <w:trHeight w:val="54"/>
        </w:trPr>
        <w:tc>
          <w:tcPr>
            <w:tcW w:w="1691" w:type="dxa"/>
          </w:tcPr>
          <w:p w14:paraId="29630418" w14:textId="253863F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413</w:t>
            </w:r>
          </w:p>
        </w:tc>
        <w:tc>
          <w:tcPr>
            <w:tcW w:w="1558" w:type="dxa"/>
          </w:tcPr>
          <w:p w14:paraId="56A0D2ED" w14:textId="7F5F15A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724064.09</w:t>
            </w:r>
          </w:p>
        </w:tc>
        <w:tc>
          <w:tcPr>
            <w:tcW w:w="1562" w:type="dxa"/>
          </w:tcPr>
          <w:p w14:paraId="72C8AF80" w14:textId="7DCE803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3365327.01</w:t>
            </w:r>
          </w:p>
        </w:tc>
        <w:tc>
          <w:tcPr>
            <w:tcW w:w="2134" w:type="dxa"/>
          </w:tcPr>
          <w:p w14:paraId="1801C6CD" w14:textId="761A4C1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345F59" w14:textId="69E62DE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3A87A3" w14:textId="3E7ADFA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77E791D" w14:textId="77777777" w:rsidTr="003C6154">
        <w:trPr>
          <w:trHeight w:val="54"/>
        </w:trPr>
        <w:tc>
          <w:tcPr>
            <w:tcW w:w="1691" w:type="dxa"/>
          </w:tcPr>
          <w:p w14:paraId="05BEE2AB" w14:textId="49F94B6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070A6D3A" w14:textId="7BCF015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724061.16</w:t>
            </w:r>
          </w:p>
        </w:tc>
        <w:tc>
          <w:tcPr>
            <w:tcW w:w="1562" w:type="dxa"/>
          </w:tcPr>
          <w:p w14:paraId="360CF8E7" w14:textId="4F734C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3365331.12</w:t>
            </w:r>
          </w:p>
        </w:tc>
        <w:tc>
          <w:tcPr>
            <w:tcW w:w="2134" w:type="dxa"/>
          </w:tcPr>
          <w:p w14:paraId="2AB57D8D" w14:textId="1550B20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9E5694" w14:textId="53C9BC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6C22C3" w14:textId="7D539EE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737B64F" w14:textId="77777777" w:rsidTr="003C6154">
        <w:trPr>
          <w:trHeight w:val="54"/>
        </w:trPr>
        <w:tc>
          <w:tcPr>
            <w:tcW w:w="1691" w:type="dxa"/>
          </w:tcPr>
          <w:p w14:paraId="10769B99" w14:textId="1F59CB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313C008B" w14:textId="52E81AB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724051.77</w:t>
            </w:r>
          </w:p>
        </w:tc>
        <w:tc>
          <w:tcPr>
            <w:tcW w:w="1562" w:type="dxa"/>
          </w:tcPr>
          <w:p w14:paraId="65EDA4AB" w14:textId="2D55E16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3365335.82</w:t>
            </w:r>
          </w:p>
        </w:tc>
        <w:tc>
          <w:tcPr>
            <w:tcW w:w="2134" w:type="dxa"/>
          </w:tcPr>
          <w:p w14:paraId="68D31B98" w14:textId="52B42C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D69081" w14:textId="651F7B5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726920" w14:textId="03CB945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877EEC6" w14:textId="77777777" w:rsidTr="003C6154">
        <w:trPr>
          <w:trHeight w:val="54"/>
        </w:trPr>
        <w:tc>
          <w:tcPr>
            <w:tcW w:w="1691" w:type="dxa"/>
          </w:tcPr>
          <w:p w14:paraId="4B5F21C8" w14:textId="5C1017C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1B9FC8D4" w14:textId="706D95D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724045.46</w:t>
            </w:r>
          </w:p>
        </w:tc>
        <w:tc>
          <w:tcPr>
            <w:tcW w:w="1562" w:type="dxa"/>
          </w:tcPr>
          <w:p w14:paraId="5BE83851" w14:textId="371B5E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3365336.55</w:t>
            </w:r>
          </w:p>
        </w:tc>
        <w:tc>
          <w:tcPr>
            <w:tcW w:w="2134" w:type="dxa"/>
          </w:tcPr>
          <w:p w14:paraId="76C56A51" w14:textId="300B3A5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8C9F0A" w14:textId="39CAA16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BDEE9E" w14:textId="2D9EDF4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7FADB48" w14:textId="77777777" w:rsidTr="003C6154">
        <w:trPr>
          <w:trHeight w:val="54"/>
        </w:trPr>
        <w:tc>
          <w:tcPr>
            <w:tcW w:w="1691" w:type="dxa"/>
          </w:tcPr>
          <w:p w14:paraId="38986B23" w14:textId="6DBB5E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4A52F468" w14:textId="4831C6A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724040.02</w:t>
            </w:r>
          </w:p>
        </w:tc>
        <w:tc>
          <w:tcPr>
            <w:tcW w:w="1562" w:type="dxa"/>
          </w:tcPr>
          <w:p w14:paraId="6B7719B0" w14:textId="389ED43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3365337.58</w:t>
            </w:r>
          </w:p>
        </w:tc>
        <w:tc>
          <w:tcPr>
            <w:tcW w:w="2134" w:type="dxa"/>
          </w:tcPr>
          <w:p w14:paraId="532161F5" w14:textId="403F991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B7D8EF" w14:textId="62E01AA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0A1601" w14:textId="4A6AA3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C2931C0" w14:textId="77777777" w:rsidTr="003C6154">
        <w:trPr>
          <w:trHeight w:val="54"/>
        </w:trPr>
        <w:tc>
          <w:tcPr>
            <w:tcW w:w="1691" w:type="dxa"/>
          </w:tcPr>
          <w:p w14:paraId="0239D0A1" w14:textId="23664E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7F055653" w14:textId="26D1A30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724035.92</w:t>
            </w:r>
          </w:p>
        </w:tc>
        <w:tc>
          <w:tcPr>
            <w:tcW w:w="1562" w:type="dxa"/>
          </w:tcPr>
          <w:p w14:paraId="0ACDA3F2" w14:textId="53685A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3365340.96</w:t>
            </w:r>
          </w:p>
        </w:tc>
        <w:tc>
          <w:tcPr>
            <w:tcW w:w="2134" w:type="dxa"/>
          </w:tcPr>
          <w:p w14:paraId="0E1733A3" w14:textId="657120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24BAF3" w14:textId="3FEE272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24C1BD" w14:textId="2E6144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BBC9CF0" w14:textId="77777777" w:rsidTr="003C6154">
        <w:trPr>
          <w:trHeight w:val="54"/>
        </w:trPr>
        <w:tc>
          <w:tcPr>
            <w:tcW w:w="1691" w:type="dxa"/>
          </w:tcPr>
          <w:p w14:paraId="7A56EF5D" w14:textId="4DDD78C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7429AD1B" w14:textId="446E6E9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724033.33</w:t>
            </w:r>
          </w:p>
        </w:tc>
        <w:tc>
          <w:tcPr>
            <w:tcW w:w="1562" w:type="dxa"/>
          </w:tcPr>
          <w:p w14:paraId="7DE2DB6B" w14:textId="5B954E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3365345.09</w:t>
            </w:r>
          </w:p>
        </w:tc>
        <w:tc>
          <w:tcPr>
            <w:tcW w:w="2134" w:type="dxa"/>
          </w:tcPr>
          <w:p w14:paraId="03088665" w14:textId="09F5492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18812B" w14:textId="22053E6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203C78" w14:textId="3E36F2D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C7C0F47" w14:textId="77777777" w:rsidTr="003C6154">
        <w:trPr>
          <w:trHeight w:val="54"/>
        </w:trPr>
        <w:tc>
          <w:tcPr>
            <w:tcW w:w="1691" w:type="dxa"/>
          </w:tcPr>
          <w:p w14:paraId="00C8245C" w14:textId="5E62CB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192783DD" w14:textId="0F35C7E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724029.37</w:t>
            </w:r>
          </w:p>
        </w:tc>
        <w:tc>
          <w:tcPr>
            <w:tcW w:w="1562" w:type="dxa"/>
          </w:tcPr>
          <w:p w14:paraId="1BFA6FBC" w14:textId="1D4267A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3365350.82</w:t>
            </w:r>
          </w:p>
        </w:tc>
        <w:tc>
          <w:tcPr>
            <w:tcW w:w="2134" w:type="dxa"/>
          </w:tcPr>
          <w:p w14:paraId="719D31FC" w14:textId="178EFB6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9378F6" w14:textId="634FB62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944085" w14:textId="040BA2D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49CF04B" w14:textId="77777777" w:rsidTr="003C6154">
        <w:trPr>
          <w:trHeight w:val="54"/>
        </w:trPr>
        <w:tc>
          <w:tcPr>
            <w:tcW w:w="1691" w:type="dxa"/>
          </w:tcPr>
          <w:p w14:paraId="592C8AF0" w14:textId="03BB49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1CDAFD98" w14:textId="430A640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724025.26</w:t>
            </w:r>
          </w:p>
        </w:tc>
        <w:tc>
          <w:tcPr>
            <w:tcW w:w="1562" w:type="dxa"/>
          </w:tcPr>
          <w:p w14:paraId="183F72FC" w14:textId="00AB7F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3365354.35</w:t>
            </w:r>
          </w:p>
        </w:tc>
        <w:tc>
          <w:tcPr>
            <w:tcW w:w="2134" w:type="dxa"/>
          </w:tcPr>
          <w:p w14:paraId="552ADAF4" w14:textId="4E3C165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1E9F53" w14:textId="72317AF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D32770" w14:textId="6F46607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F46AC09" w14:textId="77777777" w:rsidTr="003C6154">
        <w:trPr>
          <w:trHeight w:val="54"/>
        </w:trPr>
        <w:tc>
          <w:tcPr>
            <w:tcW w:w="1691" w:type="dxa"/>
          </w:tcPr>
          <w:p w14:paraId="6BE4AF72" w14:textId="254288F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3F2B9D9A" w14:textId="048D78A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724019.98</w:t>
            </w:r>
          </w:p>
        </w:tc>
        <w:tc>
          <w:tcPr>
            <w:tcW w:w="1562" w:type="dxa"/>
          </w:tcPr>
          <w:p w14:paraId="0749FA16" w14:textId="425B2B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3365355.23</w:t>
            </w:r>
          </w:p>
        </w:tc>
        <w:tc>
          <w:tcPr>
            <w:tcW w:w="2134" w:type="dxa"/>
          </w:tcPr>
          <w:p w14:paraId="3C0BC900" w14:textId="3EA10F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2AE8E2" w14:textId="43ED51B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34DE73" w14:textId="02659A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575DB9B" w14:textId="77777777" w:rsidTr="003C6154">
        <w:trPr>
          <w:trHeight w:val="54"/>
        </w:trPr>
        <w:tc>
          <w:tcPr>
            <w:tcW w:w="1691" w:type="dxa"/>
          </w:tcPr>
          <w:p w14:paraId="3462001D" w14:textId="657684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2EAB1B5F" w14:textId="0EBA8FE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724015.72</w:t>
            </w:r>
          </w:p>
        </w:tc>
        <w:tc>
          <w:tcPr>
            <w:tcW w:w="1562" w:type="dxa"/>
          </w:tcPr>
          <w:p w14:paraId="7545E63F" w14:textId="262EDED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3365357.43</w:t>
            </w:r>
          </w:p>
        </w:tc>
        <w:tc>
          <w:tcPr>
            <w:tcW w:w="2134" w:type="dxa"/>
          </w:tcPr>
          <w:p w14:paraId="159EFDD1" w14:textId="6F28B7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7C093B" w14:textId="0818575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7AC8CB" w14:textId="28DAF6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FAE5780" w14:textId="77777777" w:rsidTr="003C6154">
        <w:trPr>
          <w:trHeight w:val="54"/>
        </w:trPr>
        <w:tc>
          <w:tcPr>
            <w:tcW w:w="1691" w:type="dxa"/>
          </w:tcPr>
          <w:p w14:paraId="3CC2F34F" w14:textId="4E5FA40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1DFCFEF5" w14:textId="4623F11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724012.34</w:t>
            </w:r>
          </w:p>
        </w:tc>
        <w:tc>
          <w:tcPr>
            <w:tcW w:w="1562" w:type="dxa"/>
          </w:tcPr>
          <w:p w14:paraId="0DCDCE01" w14:textId="6BE5C03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3365360.51</w:t>
            </w:r>
          </w:p>
        </w:tc>
        <w:tc>
          <w:tcPr>
            <w:tcW w:w="2134" w:type="dxa"/>
          </w:tcPr>
          <w:p w14:paraId="2B64BD67" w14:textId="680B361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C2E55E" w14:textId="11283C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E635E5" w14:textId="4F974A9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5560AE0" w14:textId="77777777" w:rsidTr="003C6154">
        <w:trPr>
          <w:trHeight w:val="54"/>
        </w:trPr>
        <w:tc>
          <w:tcPr>
            <w:tcW w:w="1691" w:type="dxa"/>
          </w:tcPr>
          <w:p w14:paraId="3B18A214" w14:textId="00EC1D5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3B0EA731" w14:textId="7D2DCCD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724010.73</w:t>
            </w:r>
          </w:p>
        </w:tc>
        <w:tc>
          <w:tcPr>
            <w:tcW w:w="1562" w:type="dxa"/>
          </w:tcPr>
          <w:p w14:paraId="3C30D90B" w14:textId="611876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3365366.24</w:t>
            </w:r>
          </w:p>
        </w:tc>
        <w:tc>
          <w:tcPr>
            <w:tcW w:w="2134" w:type="dxa"/>
          </w:tcPr>
          <w:p w14:paraId="39035775" w14:textId="0288DCD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3F02E3" w14:textId="578BC60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5EA113" w14:textId="283878F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959B878" w14:textId="77777777" w:rsidTr="003C6154">
        <w:trPr>
          <w:trHeight w:val="54"/>
        </w:trPr>
        <w:tc>
          <w:tcPr>
            <w:tcW w:w="1691" w:type="dxa"/>
          </w:tcPr>
          <w:p w14:paraId="765230AD" w14:textId="3206BE2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4A22442C" w14:textId="47B9502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724007.94</w:t>
            </w:r>
          </w:p>
        </w:tc>
        <w:tc>
          <w:tcPr>
            <w:tcW w:w="1562" w:type="dxa"/>
          </w:tcPr>
          <w:p w14:paraId="1F9E3868" w14:textId="2B44E9A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3365371.38</w:t>
            </w:r>
          </w:p>
        </w:tc>
        <w:tc>
          <w:tcPr>
            <w:tcW w:w="2134" w:type="dxa"/>
          </w:tcPr>
          <w:p w14:paraId="13E6C141" w14:textId="0DC433F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909B6E" w14:textId="3B0B2A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A78302" w14:textId="366E50E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89CE44E" w14:textId="77777777" w:rsidTr="003C6154">
        <w:trPr>
          <w:trHeight w:val="54"/>
        </w:trPr>
        <w:tc>
          <w:tcPr>
            <w:tcW w:w="1691" w:type="dxa"/>
          </w:tcPr>
          <w:p w14:paraId="6E9019CB" w14:textId="75EF472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293A7CAE" w14:textId="778A3DB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724004.56</w:t>
            </w:r>
          </w:p>
        </w:tc>
        <w:tc>
          <w:tcPr>
            <w:tcW w:w="1562" w:type="dxa"/>
          </w:tcPr>
          <w:p w14:paraId="43CDE352" w14:textId="0D6EBAD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3365373.14</w:t>
            </w:r>
          </w:p>
        </w:tc>
        <w:tc>
          <w:tcPr>
            <w:tcW w:w="2134" w:type="dxa"/>
          </w:tcPr>
          <w:p w14:paraId="4C969EE6" w14:textId="6C02EC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5ABCCA" w14:textId="472B4F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09660D" w14:textId="63A5AE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519E4E1" w14:textId="77777777" w:rsidTr="003C6154">
        <w:trPr>
          <w:trHeight w:val="54"/>
        </w:trPr>
        <w:tc>
          <w:tcPr>
            <w:tcW w:w="1691" w:type="dxa"/>
          </w:tcPr>
          <w:p w14:paraId="67540C22" w14:textId="4D6E32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1E626904" w14:textId="178D88E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723998.84</w:t>
            </w:r>
          </w:p>
        </w:tc>
        <w:tc>
          <w:tcPr>
            <w:tcW w:w="1562" w:type="dxa"/>
          </w:tcPr>
          <w:p w14:paraId="4063912D" w14:textId="2BC9A4D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3365372.26</w:t>
            </w:r>
          </w:p>
        </w:tc>
        <w:tc>
          <w:tcPr>
            <w:tcW w:w="2134" w:type="dxa"/>
          </w:tcPr>
          <w:p w14:paraId="46C53334" w14:textId="71C68CC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4A3327" w14:textId="691458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9909CE" w14:textId="4C85EB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01DEB71" w14:textId="77777777" w:rsidTr="003C6154">
        <w:trPr>
          <w:trHeight w:val="54"/>
        </w:trPr>
        <w:tc>
          <w:tcPr>
            <w:tcW w:w="1691" w:type="dxa"/>
          </w:tcPr>
          <w:p w14:paraId="58B40764" w14:textId="26DE2AE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0D8C7B19" w14:textId="3420225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723992.82</w:t>
            </w:r>
          </w:p>
        </w:tc>
        <w:tc>
          <w:tcPr>
            <w:tcW w:w="1562" w:type="dxa"/>
          </w:tcPr>
          <w:p w14:paraId="615B138B" w14:textId="4FD1BE8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3365370.35</w:t>
            </w:r>
          </w:p>
        </w:tc>
        <w:tc>
          <w:tcPr>
            <w:tcW w:w="2134" w:type="dxa"/>
          </w:tcPr>
          <w:p w14:paraId="7E09B4CD" w14:textId="3C86AB2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6A1F99" w14:textId="156142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4B0579" w14:textId="4F44C75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B9CE7A6" w14:textId="77777777" w:rsidTr="003C6154">
        <w:trPr>
          <w:trHeight w:val="54"/>
        </w:trPr>
        <w:tc>
          <w:tcPr>
            <w:tcW w:w="1691" w:type="dxa"/>
          </w:tcPr>
          <w:p w14:paraId="3E1ABC31" w14:textId="2D6FB81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22B27360" w14:textId="31F68D6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723986.07</w:t>
            </w:r>
          </w:p>
        </w:tc>
        <w:tc>
          <w:tcPr>
            <w:tcW w:w="1562" w:type="dxa"/>
          </w:tcPr>
          <w:p w14:paraId="3300FFF8" w14:textId="5A9B2E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3365366.83</w:t>
            </w:r>
          </w:p>
        </w:tc>
        <w:tc>
          <w:tcPr>
            <w:tcW w:w="2134" w:type="dxa"/>
          </w:tcPr>
          <w:p w14:paraId="48689B9E" w14:textId="0E4AA0A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26E406" w14:textId="6000DD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069C0A" w14:textId="1C3523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ABAE3C8" w14:textId="77777777" w:rsidTr="003C6154">
        <w:trPr>
          <w:trHeight w:val="54"/>
        </w:trPr>
        <w:tc>
          <w:tcPr>
            <w:tcW w:w="1691" w:type="dxa"/>
          </w:tcPr>
          <w:p w14:paraId="00679E07" w14:textId="3EC1392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2226183C" w14:textId="15BABB0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723982.11</w:t>
            </w:r>
          </w:p>
        </w:tc>
        <w:tc>
          <w:tcPr>
            <w:tcW w:w="1562" w:type="dxa"/>
          </w:tcPr>
          <w:p w14:paraId="2A7C774A" w14:textId="37A4D86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3365364.18</w:t>
            </w:r>
          </w:p>
        </w:tc>
        <w:tc>
          <w:tcPr>
            <w:tcW w:w="2134" w:type="dxa"/>
          </w:tcPr>
          <w:p w14:paraId="03F90A4F" w14:textId="4A0F96E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0D2390" w14:textId="531C01F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19FAE5" w14:textId="748349F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D9470FF" w14:textId="77777777" w:rsidTr="003C6154">
        <w:trPr>
          <w:trHeight w:val="54"/>
        </w:trPr>
        <w:tc>
          <w:tcPr>
            <w:tcW w:w="1691" w:type="dxa"/>
          </w:tcPr>
          <w:p w14:paraId="33452B93" w14:textId="22BFD63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7FA5748D" w14:textId="3489747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723979.47</w:t>
            </w:r>
          </w:p>
        </w:tc>
        <w:tc>
          <w:tcPr>
            <w:tcW w:w="1562" w:type="dxa"/>
          </w:tcPr>
          <w:p w14:paraId="09753060" w14:textId="1846B2F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3365363.89</w:t>
            </w:r>
          </w:p>
        </w:tc>
        <w:tc>
          <w:tcPr>
            <w:tcW w:w="2134" w:type="dxa"/>
          </w:tcPr>
          <w:p w14:paraId="6FCD7C9C" w14:textId="6B4C28C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324D2E" w14:textId="63C581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C7B5C0" w14:textId="2AFE88E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8C13716" w14:textId="77777777" w:rsidTr="003C6154">
        <w:trPr>
          <w:trHeight w:val="54"/>
        </w:trPr>
        <w:tc>
          <w:tcPr>
            <w:tcW w:w="1691" w:type="dxa"/>
          </w:tcPr>
          <w:p w14:paraId="143A8C9E" w14:textId="576B3C8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253140EC" w14:textId="47FEED3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723973.30</w:t>
            </w:r>
          </w:p>
        </w:tc>
        <w:tc>
          <w:tcPr>
            <w:tcW w:w="1562" w:type="dxa"/>
          </w:tcPr>
          <w:p w14:paraId="6D946810" w14:textId="19DEA0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3365364.04</w:t>
            </w:r>
          </w:p>
        </w:tc>
        <w:tc>
          <w:tcPr>
            <w:tcW w:w="2134" w:type="dxa"/>
          </w:tcPr>
          <w:p w14:paraId="71690ED8" w14:textId="0CC632C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6B56FF" w14:textId="2A97161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F56F72" w14:textId="0138799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3968878" w14:textId="77777777" w:rsidTr="003C6154">
        <w:trPr>
          <w:trHeight w:val="54"/>
        </w:trPr>
        <w:tc>
          <w:tcPr>
            <w:tcW w:w="1691" w:type="dxa"/>
          </w:tcPr>
          <w:p w14:paraId="4E0E45FA" w14:textId="30FE411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149F70DF" w14:textId="251476A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723969.49</w:t>
            </w:r>
          </w:p>
        </w:tc>
        <w:tc>
          <w:tcPr>
            <w:tcW w:w="1562" w:type="dxa"/>
          </w:tcPr>
          <w:p w14:paraId="43B9E7D0" w14:textId="1D1900A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3365362.86</w:t>
            </w:r>
          </w:p>
        </w:tc>
        <w:tc>
          <w:tcPr>
            <w:tcW w:w="2134" w:type="dxa"/>
          </w:tcPr>
          <w:p w14:paraId="4DFEF75F" w14:textId="633B80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64C510" w14:textId="7CC5586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E8D094" w14:textId="39DD272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33E0E51" w14:textId="77777777" w:rsidTr="003C6154">
        <w:trPr>
          <w:trHeight w:val="54"/>
        </w:trPr>
        <w:tc>
          <w:tcPr>
            <w:tcW w:w="1691" w:type="dxa"/>
          </w:tcPr>
          <w:p w14:paraId="04FF94BD" w14:textId="7EB7F5D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5BF9CA36" w14:textId="725E3C3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723966.26</w:t>
            </w:r>
          </w:p>
        </w:tc>
        <w:tc>
          <w:tcPr>
            <w:tcW w:w="1562" w:type="dxa"/>
          </w:tcPr>
          <w:p w14:paraId="18CF5243" w14:textId="2438693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3365360.37</w:t>
            </w:r>
          </w:p>
        </w:tc>
        <w:tc>
          <w:tcPr>
            <w:tcW w:w="2134" w:type="dxa"/>
          </w:tcPr>
          <w:p w14:paraId="6493833E" w14:textId="232A14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1ED67D" w14:textId="2065A18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1741A4" w14:textId="75F19CD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AE559D9" w14:textId="77777777" w:rsidTr="003C6154">
        <w:trPr>
          <w:trHeight w:val="54"/>
        </w:trPr>
        <w:tc>
          <w:tcPr>
            <w:tcW w:w="1691" w:type="dxa"/>
          </w:tcPr>
          <w:p w14:paraId="3AA01079" w14:textId="6BB4A05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29A4C49B" w14:textId="0B78008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723963.18</w:t>
            </w:r>
          </w:p>
        </w:tc>
        <w:tc>
          <w:tcPr>
            <w:tcW w:w="1562" w:type="dxa"/>
          </w:tcPr>
          <w:p w14:paraId="31172F33" w14:textId="15B8E32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3365359.34</w:t>
            </w:r>
          </w:p>
        </w:tc>
        <w:tc>
          <w:tcPr>
            <w:tcW w:w="2134" w:type="dxa"/>
          </w:tcPr>
          <w:p w14:paraId="617A768A" w14:textId="70EE49A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22831F" w14:textId="008C24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0D00D2" w14:textId="1B712D7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079E17C" w14:textId="77777777" w:rsidTr="003C6154">
        <w:trPr>
          <w:trHeight w:val="54"/>
        </w:trPr>
        <w:tc>
          <w:tcPr>
            <w:tcW w:w="1691" w:type="dxa"/>
          </w:tcPr>
          <w:p w14:paraId="7311BC32" w14:textId="2ECBFEB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0A6DD250" w14:textId="62F7231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723960.68</w:t>
            </w:r>
          </w:p>
        </w:tc>
        <w:tc>
          <w:tcPr>
            <w:tcW w:w="1562" w:type="dxa"/>
          </w:tcPr>
          <w:p w14:paraId="3229FC30" w14:textId="3E0B2D0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3365360.37</w:t>
            </w:r>
          </w:p>
        </w:tc>
        <w:tc>
          <w:tcPr>
            <w:tcW w:w="2134" w:type="dxa"/>
          </w:tcPr>
          <w:p w14:paraId="0FBC8EF6" w14:textId="4DCB84C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C53ED2" w14:textId="13B12C8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07D4C1" w14:textId="0F05B19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399D147" w14:textId="77777777" w:rsidTr="003C6154">
        <w:trPr>
          <w:trHeight w:val="54"/>
        </w:trPr>
        <w:tc>
          <w:tcPr>
            <w:tcW w:w="1691" w:type="dxa"/>
          </w:tcPr>
          <w:p w14:paraId="100881A7" w14:textId="6EFE94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316293EC" w14:textId="378BD2B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723958.77</w:t>
            </w:r>
          </w:p>
        </w:tc>
        <w:tc>
          <w:tcPr>
            <w:tcW w:w="1562" w:type="dxa"/>
          </w:tcPr>
          <w:p w14:paraId="2DD19DAD" w14:textId="0A1EBB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3365361.54</w:t>
            </w:r>
          </w:p>
        </w:tc>
        <w:tc>
          <w:tcPr>
            <w:tcW w:w="2134" w:type="dxa"/>
          </w:tcPr>
          <w:p w14:paraId="5D9AC0A0" w14:textId="58015B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DC9E9B" w14:textId="4717063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BD6A09" w14:textId="59561C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2366704" w14:textId="77777777" w:rsidTr="003C6154">
        <w:trPr>
          <w:trHeight w:val="54"/>
        </w:trPr>
        <w:tc>
          <w:tcPr>
            <w:tcW w:w="1691" w:type="dxa"/>
          </w:tcPr>
          <w:p w14:paraId="49D28501" w14:textId="1C1AD8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2C4542E4" w14:textId="4CFCDE5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723956.57</w:t>
            </w:r>
          </w:p>
        </w:tc>
        <w:tc>
          <w:tcPr>
            <w:tcW w:w="1562" w:type="dxa"/>
          </w:tcPr>
          <w:p w14:paraId="78240243" w14:textId="1BEB42B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3365361.39</w:t>
            </w:r>
          </w:p>
        </w:tc>
        <w:tc>
          <w:tcPr>
            <w:tcW w:w="2134" w:type="dxa"/>
          </w:tcPr>
          <w:p w14:paraId="1877B197" w14:textId="2B6C4C4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E49AE3" w14:textId="74B68CF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16D6AC" w14:textId="1A4BC04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2A0BE13" w14:textId="77777777" w:rsidTr="003C6154">
        <w:trPr>
          <w:trHeight w:val="54"/>
        </w:trPr>
        <w:tc>
          <w:tcPr>
            <w:tcW w:w="1691" w:type="dxa"/>
          </w:tcPr>
          <w:p w14:paraId="341870F0" w14:textId="6BA88A5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28B17D5B" w14:textId="3BD0D2C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723952.32</w:t>
            </w:r>
          </w:p>
        </w:tc>
        <w:tc>
          <w:tcPr>
            <w:tcW w:w="1562" w:type="dxa"/>
          </w:tcPr>
          <w:p w14:paraId="3C22E18D" w14:textId="5531ECB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3365359.78</w:t>
            </w:r>
          </w:p>
        </w:tc>
        <w:tc>
          <w:tcPr>
            <w:tcW w:w="2134" w:type="dxa"/>
          </w:tcPr>
          <w:p w14:paraId="2133C1BB" w14:textId="7753D21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9BDECD" w14:textId="65AFCED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BF3D55" w14:textId="249EEC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E63FAD4" w14:textId="77777777" w:rsidTr="003C6154">
        <w:trPr>
          <w:trHeight w:val="54"/>
        </w:trPr>
        <w:tc>
          <w:tcPr>
            <w:tcW w:w="1691" w:type="dxa"/>
          </w:tcPr>
          <w:p w14:paraId="119B8D53" w14:textId="5C9AA10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17895B35" w14:textId="3320A01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723950.26</w:t>
            </w:r>
          </w:p>
        </w:tc>
        <w:tc>
          <w:tcPr>
            <w:tcW w:w="1562" w:type="dxa"/>
          </w:tcPr>
          <w:p w14:paraId="0B7CC09F" w14:textId="05A9CF8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3365357.87</w:t>
            </w:r>
          </w:p>
        </w:tc>
        <w:tc>
          <w:tcPr>
            <w:tcW w:w="2134" w:type="dxa"/>
          </w:tcPr>
          <w:p w14:paraId="4BF6485C" w14:textId="5E8AFA4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42DEE4" w14:textId="14AF80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6DB922" w14:textId="2BEB509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C55CB8C" w14:textId="77777777" w:rsidTr="003C6154">
        <w:trPr>
          <w:trHeight w:val="54"/>
        </w:trPr>
        <w:tc>
          <w:tcPr>
            <w:tcW w:w="1691" w:type="dxa"/>
          </w:tcPr>
          <w:p w14:paraId="4625F8DF" w14:textId="526E79F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39C95D14" w14:textId="734B180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723947.62</w:t>
            </w:r>
          </w:p>
        </w:tc>
        <w:tc>
          <w:tcPr>
            <w:tcW w:w="1562" w:type="dxa"/>
          </w:tcPr>
          <w:p w14:paraId="7D04887A" w14:textId="22E6CA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3365356.11</w:t>
            </w:r>
          </w:p>
        </w:tc>
        <w:tc>
          <w:tcPr>
            <w:tcW w:w="2134" w:type="dxa"/>
          </w:tcPr>
          <w:p w14:paraId="31F4A3B6" w14:textId="0B0380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394C78" w14:textId="2067594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3758C8" w14:textId="37D880D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0D66167" w14:textId="77777777" w:rsidTr="003C6154">
        <w:trPr>
          <w:trHeight w:val="54"/>
        </w:trPr>
        <w:tc>
          <w:tcPr>
            <w:tcW w:w="1691" w:type="dxa"/>
          </w:tcPr>
          <w:p w14:paraId="5A223C8E" w14:textId="2B63681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6E7A0147" w14:textId="1F9BF7C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723944.60</w:t>
            </w:r>
          </w:p>
        </w:tc>
        <w:tc>
          <w:tcPr>
            <w:tcW w:w="1562" w:type="dxa"/>
          </w:tcPr>
          <w:p w14:paraId="598FFDFF" w14:textId="3D7CFE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3365356.14</w:t>
            </w:r>
          </w:p>
        </w:tc>
        <w:tc>
          <w:tcPr>
            <w:tcW w:w="2134" w:type="dxa"/>
          </w:tcPr>
          <w:p w14:paraId="04100D8F" w14:textId="7F4629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E4EC54" w14:textId="41A66EE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4B5A5C" w14:textId="28F864D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37ACF3D" w14:textId="77777777" w:rsidTr="003C6154">
        <w:trPr>
          <w:trHeight w:val="54"/>
        </w:trPr>
        <w:tc>
          <w:tcPr>
            <w:tcW w:w="1691" w:type="dxa"/>
          </w:tcPr>
          <w:p w14:paraId="5B79C869" w14:textId="196D043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6A0A5476" w14:textId="0646AC0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723940.05</w:t>
            </w:r>
          </w:p>
        </w:tc>
        <w:tc>
          <w:tcPr>
            <w:tcW w:w="1562" w:type="dxa"/>
          </w:tcPr>
          <w:p w14:paraId="2957176C" w14:textId="6041AB4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3365359.08</w:t>
            </w:r>
          </w:p>
        </w:tc>
        <w:tc>
          <w:tcPr>
            <w:tcW w:w="2134" w:type="dxa"/>
          </w:tcPr>
          <w:p w14:paraId="0D2A5AF0" w14:textId="5253D7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F4E5A" w14:textId="7579390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9DB021" w14:textId="468E07F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8C95EFE" w14:textId="77777777" w:rsidTr="003C6154">
        <w:trPr>
          <w:trHeight w:val="54"/>
        </w:trPr>
        <w:tc>
          <w:tcPr>
            <w:tcW w:w="1691" w:type="dxa"/>
          </w:tcPr>
          <w:p w14:paraId="153AF006" w14:textId="404E23D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1116DE1D" w14:textId="10C0F83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723936.67</w:t>
            </w:r>
          </w:p>
        </w:tc>
        <w:tc>
          <w:tcPr>
            <w:tcW w:w="1562" w:type="dxa"/>
          </w:tcPr>
          <w:p w14:paraId="3553C066" w14:textId="55FE65E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3365362.16</w:t>
            </w:r>
          </w:p>
        </w:tc>
        <w:tc>
          <w:tcPr>
            <w:tcW w:w="2134" w:type="dxa"/>
          </w:tcPr>
          <w:p w14:paraId="6908D5EE" w14:textId="1B97997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303F33D" w14:textId="21E8636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9973498" w14:textId="6B3AE83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B3A482E" w14:textId="77777777" w:rsidTr="003C6154">
        <w:trPr>
          <w:trHeight w:val="54"/>
        </w:trPr>
        <w:tc>
          <w:tcPr>
            <w:tcW w:w="1691" w:type="dxa"/>
          </w:tcPr>
          <w:p w14:paraId="31D449E2" w14:textId="15EFF2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446</w:t>
            </w:r>
          </w:p>
        </w:tc>
        <w:tc>
          <w:tcPr>
            <w:tcW w:w="1558" w:type="dxa"/>
          </w:tcPr>
          <w:p w14:paraId="382330E1" w14:textId="3146CB8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723933.88</w:t>
            </w:r>
          </w:p>
        </w:tc>
        <w:tc>
          <w:tcPr>
            <w:tcW w:w="1562" w:type="dxa"/>
          </w:tcPr>
          <w:p w14:paraId="3916F00B" w14:textId="03FBEA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3365365.39</w:t>
            </w:r>
          </w:p>
        </w:tc>
        <w:tc>
          <w:tcPr>
            <w:tcW w:w="2134" w:type="dxa"/>
          </w:tcPr>
          <w:p w14:paraId="4003BAB3" w14:textId="726195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1E43A9" w14:textId="24BD12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16940C" w14:textId="0483111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1B8D070" w14:textId="77777777" w:rsidTr="003C6154">
        <w:trPr>
          <w:trHeight w:val="54"/>
        </w:trPr>
        <w:tc>
          <w:tcPr>
            <w:tcW w:w="1691" w:type="dxa"/>
          </w:tcPr>
          <w:p w14:paraId="6CC5BE5F" w14:textId="6A21276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447</w:t>
            </w:r>
          </w:p>
        </w:tc>
        <w:tc>
          <w:tcPr>
            <w:tcW w:w="1558" w:type="dxa"/>
          </w:tcPr>
          <w:p w14:paraId="79252BEF" w14:textId="14F2C9D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723926.54</w:t>
            </w:r>
          </w:p>
        </w:tc>
        <w:tc>
          <w:tcPr>
            <w:tcW w:w="1562" w:type="dxa"/>
          </w:tcPr>
          <w:p w14:paraId="22135F8B" w14:textId="4136AC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3365369.65</w:t>
            </w:r>
          </w:p>
        </w:tc>
        <w:tc>
          <w:tcPr>
            <w:tcW w:w="2134" w:type="dxa"/>
          </w:tcPr>
          <w:p w14:paraId="5C452ABD" w14:textId="697352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858D4B" w14:textId="08265D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8A6104" w14:textId="42D631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C6E8ED5" w14:textId="77777777" w:rsidTr="003C6154">
        <w:trPr>
          <w:trHeight w:val="54"/>
        </w:trPr>
        <w:tc>
          <w:tcPr>
            <w:tcW w:w="1691" w:type="dxa"/>
          </w:tcPr>
          <w:p w14:paraId="4A704C51" w14:textId="086A3CC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</w:tcPr>
          <w:p w14:paraId="512C97C4" w14:textId="6EAB398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723922.43</w:t>
            </w:r>
          </w:p>
        </w:tc>
        <w:tc>
          <w:tcPr>
            <w:tcW w:w="1562" w:type="dxa"/>
          </w:tcPr>
          <w:p w14:paraId="36C719F6" w14:textId="39CA943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3365371.56</w:t>
            </w:r>
          </w:p>
        </w:tc>
        <w:tc>
          <w:tcPr>
            <w:tcW w:w="2134" w:type="dxa"/>
          </w:tcPr>
          <w:p w14:paraId="0F3BD174" w14:textId="2BA5917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F15E0" w14:textId="09C99F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56F7D5" w14:textId="16F7D5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3C31E18" w14:textId="77777777" w:rsidTr="003C6154">
        <w:trPr>
          <w:trHeight w:val="54"/>
        </w:trPr>
        <w:tc>
          <w:tcPr>
            <w:tcW w:w="1691" w:type="dxa"/>
          </w:tcPr>
          <w:p w14:paraId="7AE07A9B" w14:textId="7F6666C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10CC90DC" w14:textId="16825F0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723917.44</w:t>
            </w:r>
          </w:p>
        </w:tc>
        <w:tc>
          <w:tcPr>
            <w:tcW w:w="1562" w:type="dxa"/>
          </w:tcPr>
          <w:p w14:paraId="12DE07D7" w14:textId="22853F6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3365372.88</w:t>
            </w:r>
          </w:p>
        </w:tc>
        <w:tc>
          <w:tcPr>
            <w:tcW w:w="2134" w:type="dxa"/>
          </w:tcPr>
          <w:p w14:paraId="6ADF7442" w14:textId="6CDD34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7BE7D0" w14:textId="7D43FC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78D654" w14:textId="343C9D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E1FF345" w14:textId="77777777" w:rsidTr="003C6154">
        <w:trPr>
          <w:trHeight w:val="54"/>
        </w:trPr>
        <w:tc>
          <w:tcPr>
            <w:tcW w:w="1691" w:type="dxa"/>
          </w:tcPr>
          <w:p w14:paraId="7027F0A6" w14:textId="4AC455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4747F95B" w14:textId="6905ECD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723911.57</w:t>
            </w:r>
          </w:p>
        </w:tc>
        <w:tc>
          <w:tcPr>
            <w:tcW w:w="1562" w:type="dxa"/>
          </w:tcPr>
          <w:p w14:paraId="2F35E4DD" w14:textId="235B76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3365374.35</w:t>
            </w:r>
          </w:p>
        </w:tc>
        <w:tc>
          <w:tcPr>
            <w:tcW w:w="2134" w:type="dxa"/>
          </w:tcPr>
          <w:p w14:paraId="4199ACBB" w14:textId="06E3C54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844F7C" w14:textId="6B1307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EA21CF" w14:textId="540A551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7135815" w14:textId="77777777" w:rsidTr="003C6154">
        <w:trPr>
          <w:trHeight w:val="54"/>
        </w:trPr>
        <w:tc>
          <w:tcPr>
            <w:tcW w:w="1691" w:type="dxa"/>
          </w:tcPr>
          <w:p w14:paraId="612C7D4B" w14:textId="0C26CA8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02CFA301" w14:textId="4733D5D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723906.58</w:t>
            </w:r>
          </w:p>
        </w:tc>
        <w:tc>
          <w:tcPr>
            <w:tcW w:w="1562" w:type="dxa"/>
          </w:tcPr>
          <w:p w14:paraId="72AD2165" w14:textId="2AA043B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3365376.41</w:t>
            </w:r>
          </w:p>
        </w:tc>
        <w:tc>
          <w:tcPr>
            <w:tcW w:w="2134" w:type="dxa"/>
          </w:tcPr>
          <w:p w14:paraId="76E71D32" w14:textId="6151D74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580186" w14:textId="1BBCDA4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3F3CFC" w14:textId="370E5F3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85C385C" w14:textId="77777777" w:rsidTr="003C6154">
        <w:trPr>
          <w:trHeight w:val="54"/>
        </w:trPr>
        <w:tc>
          <w:tcPr>
            <w:tcW w:w="1691" w:type="dxa"/>
          </w:tcPr>
          <w:p w14:paraId="0CA3C935" w14:textId="74EAE0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026ABC51" w14:textId="71A299F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723902.47</w:t>
            </w:r>
          </w:p>
        </w:tc>
        <w:tc>
          <w:tcPr>
            <w:tcW w:w="1562" w:type="dxa"/>
          </w:tcPr>
          <w:p w14:paraId="53C71C88" w14:textId="05F9253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3365378.90</w:t>
            </w:r>
          </w:p>
        </w:tc>
        <w:tc>
          <w:tcPr>
            <w:tcW w:w="2134" w:type="dxa"/>
          </w:tcPr>
          <w:p w14:paraId="189E7496" w14:textId="4216A24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EB6D8B" w14:textId="795B4C3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D6392D" w14:textId="3E87A11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4B4FC0B" w14:textId="77777777" w:rsidTr="003C6154">
        <w:trPr>
          <w:trHeight w:val="54"/>
        </w:trPr>
        <w:tc>
          <w:tcPr>
            <w:tcW w:w="1691" w:type="dxa"/>
          </w:tcPr>
          <w:p w14:paraId="14559D04" w14:textId="1E35FE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33754EF6" w14:textId="1865B9F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723899.10</w:t>
            </w:r>
          </w:p>
        </w:tc>
        <w:tc>
          <w:tcPr>
            <w:tcW w:w="1562" w:type="dxa"/>
          </w:tcPr>
          <w:p w14:paraId="36630929" w14:textId="119B8DC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3365384.63</w:t>
            </w:r>
          </w:p>
        </w:tc>
        <w:tc>
          <w:tcPr>
            <w:tcW w:w="2134" w:type="dxa"/>
          </w:tcPr>
          <w:p w14:paraId="106342EA" w14:textId="179BA1E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0AB664" w14:textId="489DF54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03FAAF" w14:textId="6ED6812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BF6E8AF" w14:textId="77777777" w:rsidTr="003C6154">
        <w:trPr>
          <w:trHeight w:val="54"/>
        </w:trPr>
        <w:tc>
          <w:tcPr>
            <w:tcW w:w="1691" w:type="dxa"/>
          </w:tcPr>
          <w:p w14:paraId="10F1AABF" w14:textId="1A492D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22301A69" w14:textId="045A12D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723897.04</w:t>
            </w:r>
          </w:p>
        </w:tc>
        <w:tc>
          <w:tcPr>
            <w:tcW w:w="1562" w:type="dxa"/>
          </w:tcPr>
          <w:p w14:paraId="2A71EA63" w14:textId="0E91C87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3365388.59</w:t>
            </w:r>
          </w:p>
        </w:tc>
        <w:tc>
          <w:tcPr>
            <w:tcW w:w="2134" w:type="dxa"/>
          </w:tcPr>
          <w:p w14:paraId="6F39B34D" w14:textId="09C3D7C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A07AED" w14:textId="39395A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98836F" w14:textId="68626FC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8D387EF" w14:textId="77777777" w:rsidTr="003C6154">
        <w:trPr>
          <w:trHeight w:val="54"/>
        </w:trPr>
        <w:tc>
          <w:tcPr>
            <w:tcW w:w="1691" w:type="dxa"/>
          </w:tcPr>
          <w:p w14:paraId="18377CBF" w14:textId="6612C1F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23B961DD" w14:textId="78A7774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723895.09</w:t>
            </w:r>
          </w:p>
        </w:tc>
        <w:tc>
          <w:tcPr>
            <w:tcW w:w="1562" w:type="dxa"/>
          </w:tcPr>
          <w:p w14:paraId="19EC10C9" w14:textId="4B9867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3365391.42</w:t>
            </w:r>
          </w:p>
        </w:tc>
        <w:tc>
          <w:tcPr>
            <w:tcW w:w="2134" w:type="dxa"/>
          </w:tcPr>
          <w:p w14:paraId="104CBD06" w14:textId="30BF631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FC4606" w14:textId="39484D3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1752E2" w14:textId="25C6AF6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2455721" w14:textId="77777777" w:rsidTr="003C6154">
        <w:trPr>
          <w:trHeight w:val="54"/>
        </w:trPr>
        <w:tc>
          <w:tcPr>
            <w:tcW w:w="1691" w:type="dxa"/>
          </w:tcPr>
          <w:p w14:paraId="40DB3C99" w14:textId="092C35D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35B09751" w14:textId="0019B94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723891.91</w:t>
            </w:r>
          </w:p>
        </w:tc>
        <w:tc>
          <w:tcPr>
            <w:tcW w:w="1562" w:type="dxa"/>
          </w:tcPr>
          <w:p w14:paraId="52A9E12E" w14:textId="75E548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3365391.97</w:t>
            </w:r>
          </w:p>
        </w:tc>
        <w:tc>
          <w:tcPr>
            <w:tcW w:w="2134" w:type="dxa"/>
          </w:tcPr>
          <w:p w14:paraId="5A308AFC" w14:textId="7827F9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50C742" w14:textId="308D68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F8DD0F" w14:textId="3BDF12F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37F4628" w14:textId="77777777" w:rsidTr="003C6154">
        <w:trPr>
          <w:trHeight w:val="54"/>
        </w:trPr>
        <w:tc>
          <w:tcPr>
            <w:tcW w:w="1691" w:type="dxa"/>
          </w:tcPr>
          <w:p w14:paraId="0B1E4C1C" w14:textId="34B32B1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245A8E16" w14:textId="58892B4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723887.40</w:t>
            </w:r>
          </w:p>
        </w:tc>
        <w:tc>
          <w:tcPr>
            <w:tcW w:w="1562" w:type="dxa"/>
          </w:tcPr>
          <w:p w14:paraId="4109B982" w14:textId="214D604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3365395.36</w:t>
            </w:r>
          </w:p>
        </w:tc>
        <w:tc>
          <w:tcPr>
            <w:tcW w:w="2134" w:type="dxa"/>
          </w:tcPr>
          <w:p w14:paraId="2D1E9010" w14:textId="3072C9A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897581" w14:textId="3EAEC0F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6D987A" w14:textId="512CBD0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A17B276" w14:textId="77777777" w:rsidTr="003C6154">
        <w:trPr>
          <w:trHeight w:val="54"/>
        </w:trPr>
        <w:tc>
          <w:tcPr>
            <w:tcW w:w="1691" w:type="dxa"/>
          </w:tcPr>
          <w:p w14:paraId="02CABDD9" w14:textId="2A2655D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36E1CD3A" w14:textId="1BB83EC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723884.56</w:t>
            </w:r>
          </w:p>
        </w:tc>
        <w:tc>
          <w:tcPr>
            <w:tcW w:w="1562" w:type="dxa"/>
          </w:tcPr>
          <w:p w14:paraId="0F8B0809" w14:textId="064CFCB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3365395.07</w:t>
            </w:r>
          </w:p>
        </w:tc>
        <w:tc>
          <w:tcPr>
            <w:tcW w:w="2134" w:type="dxa"/>
          </w:tcPr>
          <w:p w14:paraId="63C00334" w14:textId="5287903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47DC19" w14:textId="35B517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D38EBC" w14:textId="7F5465B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E912601" w14:textId="77777777" w:rsidTr="003C6154">
        <w:trPr>
          <w:trHeight w:val="54"/>
        </w:trPr>
        <w:tc>
          <w:tcPr>
            <w:tcW w:w="1691" w:type="dxa"/>
          </w:tcPr>
          <w:p w14:paraId="1D103B68" w14:textId="216C00C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12C3BD0E" w14:textId="4766BB4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723881.78</w:t>
            </w:r>
          </w:p>
        </w:tc>
        <w:tc>
          <w:tcPr>
            <w:tcW w:w="1562" w:type="dxa"/>
          </w:tcPr>
          <w:p w14:paraId="7A38855E" w14:textId="4B2B0B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3365395.64</w:t>
            </w:r>
          </w:p>
        </w:tc>
        <w:tc>
          <w:tcPr>
            <w:tcW w:w="2134" w:type="dxa"/>
          </w:tcPr>
          <w:p w14:paraId="65616BB2" w14:textId="4D745B7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6D71F0" w14:textId="03E671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B90211" w14:textId="3A9274F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58D62CE" w14:textId="77777777" w:rsidTr="003C6154">
        <w:trPr>
          <w:trHeight w:val="54"/>
        </w:trPr>
        <w:tc>
          <w:tcPr>
            <w:tcW w:w="1691" w:type="dxa"/>
          </w:tcPr>
          <w:p w14:paraId="07CEC45B" w14:textId="4C147BB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224F982C" w14:textId="48DBC1B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723878.40</w:t>
            </w:r>
          </w:p>
        </w:tc>
        <w:tc>
          <w:tcPr>
            <w:tcW w:w="1562" w:type="dxa"/>
          </w:tcPr>
          <w:p w14:paraId="628DA3E7" w14:textId="31A3BB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3365394.91</w:t>
            </w:r>
          </w:p>
        </w:tc>
        <w:tc>
          <w:tcPr>
            <w:tcW w:w="2134" w:type="dxa"/>
          </w:tcPr>
          <w:p w14:paraId="6ED5BF8A" w14:textId="716319F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21FD2F" w14:textId="01E8BF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FAA4B4" w14:textId="59019B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CF72D47" w14:textId="77777777" w:rsidTr="003C6154">
        <w:trPr>
          <w:trHeight w:val="54"/>
        </w:trPr>
        <w:tc>
          <w:tcPr>
            <w:tcW w:w="1691" w:type="dxa"/>
          </w:tcPr>
          <w:p w14:paraId="42BB03FD" w14:textId="7190E23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1B94D4AF" w14:textId="5E44627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723874.74</w:t>
            </w:r>
          </w:p>
        </w:tc>
        <w:tc>
          <w:tcPr>
            <w:tcW w:w="1562" w:type="dxa"/>
          </w:tcPr>
          <w:p w14:paraId="37AFF3E6" w14:textId="0082C9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3365391.24</w:t>
            </w:r>
          </w:p>
        </w:tc>
        <w:tc>
          <w:tcPr>
            <w:tcW w:w="2134" w:type="dxa"/>
          </w:tcPr>
          <w:p w14:paraId="742C8C7A" w14:textId="346D6C1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1620EC" w14:textId="64D7870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FA00A3" w14:textId="3B647F2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FBC9723" w14:textId="77777777" w:rsidTr="003C6154">
        <w:trPr>
          <w:trHeight w:val="54"/>
        </w:trPr>
        <w:tc>
          <w:tcPr>
            <w:tcW w:w="1691" w:type="dxa"/>
          </w:tcPr>
          <w:p w14:paraId="481F2B97" w14:textId="70FEF90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6ED80D7B" w14:textId="00A436D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723872.31</w:t>
            </w:r>
          </w:p>
        </w:tc>
        <w:tc>
          <w:tcPr>
            <w:tcW w:w="1562" w:type="dxa"/>
          </w:tcPr>
          <w:p w14:paraId="718A086A" w14:textId="36D7CF7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3365388.76</w:t>
            </w:r>
          </w:p>
        </w:tc>
        <w:tc>
          <w:tcPr>
            <w:tcW w:w="2134" w:type="dxa"/>
          </w:tcPr>
          <w:p w14:paraId="5771B787" w14:textId="103EAC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9A9AF9" w14:textId="4F5B26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380FA3" w14:textId="76F0E8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F88E548" w14:textId="77777777" w:rsidTr="003C6154">
        <w:trPr>
          <w:trHeight w:val="54"/>
        </w:trPr>
        <w:tc>
          <w:tcPr>
            <w:tcW w:w="1691" w:type="dxa"/>
          </w:tcPr>
          <w:p w14:paraId="4ACDDBC3" w14:textId="11D0B1E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5674A187" w14:textId="0E46C8D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723868.59</w:t>
            </w:r>
          </w:p>
        </w:tc>
        <w:tc>
          <w:tcPr>
            <w:tcW w:w="1562" w:type="dxa"/>
          </w:tcPr>
          <w:p w14:paraId="5365A224" w14:textId="4C9377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3365387.49</w:t>
            </w:r>
          </w:p>
        </w:tc>
        <w:tc>
          <w:tcPr>
            <w:tcW w:w="2134" w:type="dxa"/>
          </w:tcPr>
          <w:p w14:paraId="7D0A20B5" w14:textId="5052FDA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95B399" w14:textId="1ADB133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17A103" w14:textId="617C18D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3CFAAC8" w14:textId="77777777" w:rsidTr="003C6154">
        <w:trPr>
          <w:trHeight w:val="54"/>
        </w:trPr>
        <w:tc>
          <w:tcPr>
            <w:tcW w:w="1691" w:type="dxa"/>
          </w:tcPr>
          <w:p w14:paraId="1BEAB594" w14:textId="30D799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16449ECC" w14:textId="5A1AD5C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723864.68</w:t>
            </w:r>
          </w:p>
        </w:tc>
        <w:tc>
          <w:tcPr>
            <w:tcW w:w="1562" w:type="dxa"/>
          </w:tcPr>
          <w:p w14:paraId="618CBC24" w14:textId="52888C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3365387.01</w:t>
            </w:r>
          </w:p>
        </w:tc>
        <w:tc>
          <w:tcPr>
            <w:tcW w:w="2134" w:type="dxa"/>
          </w:tcPr>
          <w:p w14:paraId="6F1AAE95" w14:textId="5B8EC6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A86D7B" w14:textId="0F67CC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7D0257" w14:textId="1C13E6C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900E52B" w14:textId="77777777" w:rsidTr="003C6154">
        <w:trPr>
          <w:trHeight w:val="54"/>
        </w:trPr>
        <w:tc>
          <w:tcPr>
            <w:tcW w:w="1691" w:type="dxa"/>
          </w:tcPr>
          <w:p w14:paraId="62E0663F" w14:textId="7264699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55BF63F7" w14:textId="11332D2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723858.22</w:t>
            </w:r>
          </w:p>
        </w:tc>
        <w:tc>
          <w:tcPr>
            <w:tcW w:w="1562" w:type="dxa"/>
          </w:tcPr>
          <w:p w14:paraId="2A6AD5D8" w14:textId="7357271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3365386.86</w:t>
            </w:r>
          </w:p>
        </w:tc>
        <w:tc>
          <w:tcPr>
            <w:tcW w:w="2134" w:type="dxa"/>
          </w:tcPr>
          <w:p w14:paraId="5F9A9483" w14:textId="7182E6C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4045A6" w14:textId="45DD64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BCC5E6" w14:textId="5953F9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089B519" w14:textId="77777777" w:rsidTr="003C6154">
        <w:trPr>
          <w:trHeight w:val="54"/>
        </w:trPr>
        <w:tc>
          <w:tcPr>
            <w:tcW w:w="1691" w:type="dxa"/>
          </w:tcPr>
          <w:p w14:paraId="304ABCE6" w14:textId="2DF55A1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3E3D8F4F" w14:textId="388D442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723852.35</w:t>
            </w:r>
          </w:p>
        </w:tc>
        <w:tc>
          <w:tcPr>
            <w:tcW w:w="1562" w:type="dxa"/>
          </w:tcPr>
          <w:p w14:paraId="5AAF95AD" w14:textId="1E7C36F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3365387.45</w:t>
            </w:r>
          </w:p>
        </w:tc>
        <w:tc>
          <w:tcPr>
            <w:tcW w:w="2134" w:type="dxa"/>
          </w:tcPr>
          <w:p w14:paraId="1D0DEEBB" w14:textId="1E54FD9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8C5074" w14:textId="3D925B1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F747C9" w14:textId="32BE0A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930CFD0" w14:textId="77777777" w:rsidTr="003C6154">
        <w:trPr>
          <w:trHeight w:val="54"/>
        </w:trPr>
        <w:tc>
          <w:tcPr>
            <w:tcW w:w="1691" w:type="dxa"/>
          </w:tcPr>
          <w:p w14:paraId="47B98FAC" w14:textId="30A1181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34C991C0" w14:textId="2F26B0D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723847.95</w:t>
            </w:r>
          </w:p>
        </w:tc>
        <w:tc>
          <w:tcPr>
            <w:tcW w:w="1562" w:type="dxa"/>
          </w:tcPr>
          <w:p w14:paraId="33E94B8B" w14:textId="7A5A99D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3365390.53</w:t>
            </w:r>
          </w:p>
        </w:tc>
        <w:tc>
          <w:tcPr>
            <w:tcW w:w="2134" w:type="dxa"/>
          </w:tcPr>
          <w:p w14:paraId="1803D057" w14:textId="00CDC6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C5FF6" w14:textId="713A33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DA4FB6" w14:textId="60E30B8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5BA1B57" w14:textId="77777777" w:rsidTr="003C6154">
        <w:trPr>
          <w:trHeight w:val="54"/>
        </w:trPr>
        <w:tc>
          <w:tcPr>
            <w:tcW w:w="1691" w:type="dxa"/>
          </w:tcPr>
          <w:p w14:paraId="6CA0B60F" w14:textId="5FB7B5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6C7555EE" w14:textId="25AFEC4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723843.41</w:t>
            </w:r>
          </w:p>
        </w:tc>
        <w:tc>
          <w:tcPr>
            <w:tcW w:w="1562" w:type="dxa"/>
          </w:tcPr>
          <w:p w14:paraId="6C6E8EA8" w14:textId="6909205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3365395.77</w:t>
            </w:r>
          </w:p>
        </w:tc>
        <w:tc>
          <w:tcPr>
            <w:tcW w:w="2134" w:type="dxa"/>
          </w:tcPr>
          <w:p w14:paraId="6863C554" w14:textId="1E2A5F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9622EC" w14:textId="5A97FC6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C697CB" w14:textId="13BB8C1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3346E25" w14:textId="77777777" w:rsidTr="003C6154">
        <w:trPr>
          <w:trHeight w:val="54"/>
        </w:trPr>
        <w:tc>
          <w:tcPr>
            <w:tcW w:w="1691" w:type="dxa"/>
          </w:tcPr>
          <w:p w14:paraId="2EC1A016" w14:textId="1D72681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552725D6" w14:textId="4910402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723840.23</w:t>
            </w:r>
          </w:p>
        </w:tc>
        <w:tc>
          <w:tcPr>
            <w:tcW w:w="1562" w:type="dxa"/>
          </w:tcPr>
          <w:p w14:paraId="59E36546" w14:textId="0F7AE7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3365399.64</w:t>
            </w:r>
          </w:p>
        </w:tc>
        <w:tc>
          <w:tcPr>
            <w:tcW w:w="2134" w:type="dxa"/>
          </w:tcPr>
          <w:p w14:paraId="03B102CE" w14:textId="79201FF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C53A2E" w14:textId="607697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55CA09" w14:textId="40A2BF3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C082E16" w14:textId="77777777" w:rsidTr="003C6154">
        <w:trPr>
          <w:trHeight w:val="54"/>
        </w:trPr>
        <w:tc>
          <w:tcPr>
            <w:tcW w:w="1691" w:type="dxa"/>
          </w:tcPr>
          <w:p w14:paraId="70EA36BC" w14:textId="40DCF53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6442BCB6" w14:textId="77B8C03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723838.90</w:t>
            </w:r>
          </w:p>
        </w:tc>
        <w:tc>
          <w:tcPr>
            <w:tcW w:w="1562" w:type="dxa"/>
          </w:tcPr>
          <w:p w14:paraId="6F4E7A0A" w14:textId="05B2A1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3365400.91</w:t>
            </w:r>
          </w:p>
        </w:tc>
        <w:tc>
          <w:tcPr>
            <w:tcW w:w="2134" w:type="dxa"/>
          </w:tcPr>
          <w:p w14:paraId="30ACCF5D" w14:textId="30D923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9BF4AE" w14:textId="1533ACA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06A582" w14:textId="7A747E7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307C97B" w14:textId="77777777" w:rsidTr="003C6154">
        <w:trPr>
          <w:trHeight w:val="54"/>
        </w:trPr>
        <w:tc>
          <w:tcPr>
            <w:tcW w:w="1691" w:type="dxa"/>
          </w:tcPr>
          <w:p w14:paraId="48EAFE7B" w14:textId="6CC9456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7A3187C7" w14:textId="00796D5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723837.11</w:t>
            </w:r>
          </w:p>
        </w:tc>
        <w:tc>
          <w:tcPr>
            <w:tcW w:w="1562" w:type="dxa"/>
          </w:tcPr>
          <w:p w14:paraId="5932C7FD" w14:textId="4D63ACE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3365401.90</w:t>
            </w:r>
          </w:p>
        </w:tc>
        <w:tc>
          <w:tcPr>
            <w:tcW w:w="2134" w:type="dxa"/>
          </w:tcPr>
          <w:p w14:paraId="0C2F27EE" w14:textId="03EC99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1B81F9" w14:textId="26C2B2B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55DCE4" w14:textId="164EB46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728948A" w14:textId="77777777" w:rsidTr="003C6154">
        <w:trPr>
          <w:trHeight w:val="54"/>
        </w:trPr>
        <w:tc>
          <w:tcPr>
            <w:tcW w:w="1691" w:type="dxa"/>
          </w:tcPr>
          <w:p w14:paraId="4496CFA6" w14:textId="1AD75A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68A8F9BB" w14:textId="52C3878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723835.84</w:t>
            </w:r>
          </w:p>
        </w:tc>
        <w:tc>
          <w:tcPr>
            <w:tcW w:w="1562" w:type="dxa"/>
          </w:tcPr>
          <w:p w14:paraId="35816063" w14:textId="3232EEB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3365401.67</w:t>
            </w:r>
          </w:p>
        </w:tc>
        <w:tc>
          <w:tcPr>
            <w:tcW w:w="2134" w:type="dxa"/>
          </w:tcPr>
          <w:p w14:paraId="3F5B8D8E" w14:textId="66FD479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526763" w14:textId="1DB117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5522E6" w14:textId="2DCDE60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27574E7" w14:textId="77777777" w:rsidTr="003C6154">
        <w:trPr>
          <w:trHeight w:val="54"/>
        </w:trPr>
        <w:tc>
          <w:tcPr>
            <w:tcW w:w="1691" w:type="dxa"/>
          </w:tcPr>
          <w:p w14:paraId="037AD082" w14:textId="5F129F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199DB4E4" w14:textId="686E1D6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723833.71</w:t>
            </w:r>
          </w:p>
        </w:tc>
        <w:tc>
          <w:tcPr>
            <w:tcW w:w="1562" w:type="dxa"/>
          </w:tcPr>
          <w:p w14:paraId="52314201" w14:textId="636A7A5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3365407.86</w:t>
            </w:r>
          </w:p>
        </w:tc>
        <w:tc>
          <w:tcPr>
            <w:tcW w:w="2134" w:type="dxa"/>
          </w:tcPr>
          <w:p w14:paraId="46BDFC86" w14:textId="06E537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8D8A8F" w14:textId="22892AF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093650" w14:textId="034169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D845039" w14:textId="77777777" w:rsidTr="003C6154">
        <w:trPr>
          <w:trHeight w:val="54"/>
        </w:trPr>
        <w:tc>
          <w:tcPr>
            <w:tcW w:w="1691" w:type="dxa"/>
          </w:tcPr>
          <w:p w14:paraId="62D39FFC" w14:textId="280648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6BAD6002" w14:textId="14205C3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723830.33</w:t>
            </w:r>
          </w:p>
        </w:tc>
        <w:tc>
          <w:tcPr>
            <w:tcW w:w="1562" w:type="dxa"/>
          </w:tcPr>
          <w:p w14:paraId="75492848" w14:textId="387D70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3365417.55</w:t>
            </w:r>
          </w:p>
        </w:tc>
        <w:tc>
          <w:tcPr>
            <w:tcW w:w="2134" w:type="dxa"/>
          </w:tcPr>
          <w:p w14:paraId="129B403B" w14:textId="3F5B9B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FBC477" w14:textId="3871A22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ACE971" w14:textId="7A65C6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27CE831" w14:textId="77777777" w:rsidTr="003C6154">
        <w:trPr>
          <w:trHeight w:val="54"/>
        </w:trPr>
        <w:tc>
          <w:tcPr>
            <w:tcW w:w="1691" w:type="dxa"/>
          </w:tcPr>
          <w:p w14:paraId="61065C6C" w14:textId="1CE483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4C148302" w14:textId="05A248A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723825.93</w:t>
            </w:r>
          </w:p>
        </w:tc>
        <w:tc>
          <w:tcPr>
            <w:tcW w:w="1562" w:type="dxa"/>
          </w:tcPr>
          <w:p w14:paraId="49F2D385" w14:textId="3DCA63C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3365424.30</w:t>
            </w:r>
          </w:p>
        </w:tc>
        <w:tc>
          <w:tcPr>
            <w:tcW w:w="2134" w:type="dxa"/>
          </w:tcPr>
          <w:p w14:paraId="03A96F76" w14:textId="1862576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25A2B0" w14:textId="0FBF03C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DF02D8" w14:textId="2E008D1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96B951D" w14:textId="77777777" w:rsidTr="003C6154">
        <w:trPr>
          <w:trHeight w:val="54"/>
        </w:trPr>
        <w:tc>
          <w:tcPr>
            <w:tcW w:w="1691" w:type="dxa"/>
          </w:tcPr>
          <w:p w14:paraId="78148781" w14:textId="2F4481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469F6277" w14:textId="7232AB7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723818.74</w:t>
            </w:r>
          </w:p>
        </w:tc>
        <w:tc>
          <w:tcPr>
            <w:tcW w:w="1562" w:type="dxa"/>
          </w:tcPr>
          <w:p w14:paraId="6B9139C8" w14:textId="1CE9ED9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3365431.65</w:t>
            </w:r>
          </w:p>
        </w:tc>
        <w:tc>
          <w:tcPr>
            <w:tcW w:w="2134" w:type="dxa"/>
          </w:tcPr>
          <w:p w14:paraId="3D62A398" w14:textId="554BC9F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2AD451" w14:textId="5790C1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1FCF96" w14:textId="675B6B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DE07F39" w14:textId="77777777" w:rsidTr="003C6154">
        <w:trPr>
          <w:trHeight w:val="54"/>
        </w:trPr>
        <w:tc>
          <w:tcPr>
            <w:tcW w:w="1691" w:type="dxa"/>
          </w:tcPr>
          <w:p w14:paraId="7907F2C8" w14:textId="287DAD6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40F9E050" w14:textId="7871763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723813.60</w:t>
            </w:r>
          </w:p>
        </w:tc>
        <w:tc>
          <w:tcPr>
            <w:tcW w:w="1562" w:type="dxa"/>
          </w:tcPr>
          <w:p w14:paraId="4D1F2811" w14:textId="33D1389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3365435.17</w:t>
            </w:r>
          </w:p>
        </w:tc>
        <w:tc>
          <w:tcPr>
            <w:tcW w:w="2134" w:type="dxa"/>
          </w:tcPr>
          <w:p w14:paraId="3F50E732" w14:textId="7C7477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C24CE5" w14:textId="1B22255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0CBDF7" w14:textId="07FF3D5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BFDC8EC" w14:textId="77777777" w:rsidTr="003C6154">
        <w:trPr>
          <w:trHeight w:val="54"/>
        </w:trPr>
        <w:tc>
          <w:tcPr>
            <w:tcW w:w="1691" w:type="dxa"/>
          </w:tcPr>
          <w:p w14:paraId="675BA655" w14:textId="1211DA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4208FD96" w14:textId="51F764D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723808.76</w:t>
            </w:r>
          </w:p>
        </w:tc>
        <w:tc>
          <w:tcPr>
            <w:tcW w:w="1562" w:type="dxa"/>
          </w:tcPr>
          <w:p w14:paraId="6DF53191" w14:textId="1AE57DB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3365434.73</w:t>
            </w:r>
          </w:p>
        </w:tc>
        <w:tc>
          <w:tcPr>
            <w:tcW w:w="2134" w:type="dxa"/>
          </w:tcPr>
          <w:p w14:paraId="727B6BDA" w14:textId="711523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E584DB" w14:textId="5306C59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268660" w14:textId="45D81E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D1CD023" w14:textId="77777777" w:rsidTr="003C6154">
        <w:trPr>
          <w:trHeight w:val="54"/>
        </w:trPr>
        <w:tc>
          <w:tcPr>
            <w:tcW w:w="1691" w:type="dxa"/>
          </w:tcPr>
          <w:p w14:paraId="371024D8" w14:textId="756981D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01623203" w14:textId="6BA6041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723807.29</w:t>
            </w:r>
          </w:p>
        </w:tc>
        <w:tc>
          <w:tcPr>
            <w:tcW w:w="1562" w:type="dxa"/>
          </w:tcPr>
          <w:p w14:paraId="2F2551C4" w14:textId="5AF8E0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3365435.90</w:t>
            </w:r>
          </w:p>
        </w:tc>
        <w:tc>
          <w:tcPr>
            <w:tcW w:w="2134" w:type="dxa"/>
          </w:tcPr>
          <w:p w14:paraId="45BE9A48" w14:textId="18DB5D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318579" w14:textId="329E64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DA55DD" w14:textId="0186E3E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92F8759" w14:textId="77777777" w:rsidTr="003C6154">
        <w:trPr>
          <w:trHeight w:val="54"/>
        </w:trPr>
        <w:tc>
          <w:tcPr>
            <w:tcW w:w="1691" w:type="dxa"/>
          </w:tcPr>
          <w:p w14:paraId="3959A2BC" w14:textId="3F682A3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3EC4C829" w14:textId="1A2935E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723804.50</w:t>
            </w:r>
          </w:p>
        </w:tc>
        <w:tc>
          <w:tcPr>
            <w:tcW w:w="1562" w:type="dxa"/>
          </w:tcPr>
          <w:p w14:paraId="1E3F99C6" w14:textId="3A05032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3365437.52</w:t>
            </w:r>
          </w:p>
        </w:tc>
        <w:tc>
          <w:tcPr>
            <w:tcW w:w="2134" w:type="dxa"/>
          </w:tcPr>
          <w:p w14:paraId="08FB0259" w14:textId="6D55F5A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095B367" w14:textId="15BD303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A102A32" w14:textId="15EFFBF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7FD820C" w14:textId="77777777" w:rsidTr="003C6154">
        <w:trPr>
          <w:trHeight w:val="54"/>
        </w:trPr>
        <w:tc>
          <w:tcPr>
            <w:tcW w:w="1691" w:type="dxa"/>
          </w:tcPr>
          <w:p w14:paraId="15691E72" w14:textId="6372F3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481</w:t>
            </w:r>
          </w:p>
        </w:tc>
        <w:tc>
          <w:tcPr>
            <w:tcW w:w="1558" w:type="dxa"/>
          </w:tcPr>
          <w:p w14:paraId="7CC1BA20" w14:textId="4BFB349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723801.13</w:t>
            </w:r>
          </w:p>
        </w:tc>
        <w:tc>
          <w:tcPr>
            <w:tcW w:w="1562" w:type="dxa"/>
          </w:tcPr>
          <w:p w14:paraId="2F0E5F1A" w14:textId="7F1CC77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3365437.52</w:t>
            </w:r>
          </w:p>
        </w:tc>
        <w:tc>
          <w:tcPr>
            <w:tcW w:w="2134" w:type="dxa"/>
          </w:tcPr>
          <w:p w14:paraId="55633D7D" w14:textId="0E1DE95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3AC478" w14:textId="2C8C994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90042F" w14:textId="28E0EBE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55DDAF8" w14:textId="77777777" w:rsidTr="003C6154">
        <w:trPr>
          <w:trHeight w:val="54"/>
        </w:trPr>
        <w:tc>
          <w:tcPr>
            <w:tcW w:w="1691" w:type="dxa"/>
          </w:tcPr>
          <w:p w14:paraId="58CAD527" w14:textId="5CA654F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482</w:t>
            </w:r>
          </w:p>
        </w:tc>
        <w:tc>
          <w:tcPr>
            <w:tcW w:w="1558" w:type="dxa"/>
          </w:tcPr>
          <w:p w14:paraId="78602A58" w14:textId="7415EDF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723798.63</w:t>
            </w:r>
          </w:p>
        </w:tc>
        <w:tc>
          <w:tcPr>
            <w:tcW w:w="1562" w:type="dxa"/>
          </w:tcPr>
          <w:p w14:paraId="1C456D27" w14:textId="0856974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3365437.96</w:t>
            </w:r>
          </w:p>
        </w:tc>
        <w:tc>
          <w:tcPr>
            <w:tcW w:w="2134" w:type="dxa"/>
          </w:tcPr>
          <w:p w14:paraId="2E793C53" w14:textId="7CF5B54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0BF6BE" w14:textId="7938AA7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05D8DF" w14:textId="0DF0046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C76FB90" w14:textId="77777777" w:rsidTr="003C6154">
        <w:trPr>
          <w:trHeight w:val="54"/>
        </w:trPr>
        <w:tc>
          <w:tcPr>
            <w:tcW w:w="1691" w:type="dxa"/>
          </w:tcPr>
          <w:p w14:paraId="70D94F89" w14:textId="0B9D9AE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</w:tcPr>
          <w:p w14:paraId="5BCD26D1" w14:textId="384C76B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723796.14</w:t>
            </w:r>
          </w:p>
        </w:tc>
        <w:tc>
          <w:tcPr>
            <w:tcW w:w="1562" w:type="dxa"/>
          </w:tcPr>
          <w:p w14:paraId="6856F6EA" w14:textId="687352C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3365441.19</w:t>
            </w:r>
          </w:p>
        </w:tc>
        <w:tc>
          <w:tcPr>
            <w:tcW w:w="2134" w:type="dxa"/>
          </w:tcPr>
          <w:p w14:paraId="6B4B6AC9" w14:textId="2B3B5F4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4CA3EB" w14:textId="1FC30F7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3954CC" w14:textId="19353E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AA6AB9B" w14:textId="77777777" w:rsidTr="003C6154">
        <w:trPr>
          <w:trHeight w:val="54"/>
        </w:trPr>
        <w:tc>
          <w:tcPr>
            <w:tcW w:w="1691" w:type="dxa"/>
          </w:tcPr>
          <w:p w14:paraId="21AEE67B" w14:textId="4712508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4DCCD147" w14:textId="24A7D7C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723793.49</w:t>
            </w:r>
          </w:p>
        </w:tc>
        <w:tc>
          <w:tcPr>
            <w:tcW w:w="1562" w:type="dxa"/>
          </w:tcPr>
          <w:p w14:paraId="45856D68" w14:textId="560DE8D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3365445.45</w:t>
            </w:r>
          </w:p>
        </w:tc>
        <w:tc>
          <w:tcPr>
            <w:tcW w:w="2134" w:type="dxa"/>
          </w:tcPr>
          <w:p w14:paraId="2AC2F5BD" w14:textId="6EAABA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5A2E07" w14:textId="26CE235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A47844" w14:textId="4D2FAA9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274682A" w14:textId="77777777" w:rsidTr="003C6154">
        <w:trPr>
          <w:trHeight w:val="54"/>
        </w:trPr>
        <w:tc>
          <w:tcPr>
            <w:tcW w:w="1691" w:type="dxa"/>
          </w:tcPr>
          <w:p w14:paraId="79D15F77" w14:textId="46CCD3F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704857D5" w14:textId="3AEDB51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723791.29</w:t>
            </w:r>
          </w:p>
        </w:tc>
        <w:tc>
          <w:tcPr>
            <w:tcW w:w="1562" w:type="dxa"/>
          </w:tcPr>
          <w:p w14:paraId="225E6D1C" w14:textId="4C48B02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3365450.73</w:t>
            </w:r>
          </w:p>
        </w:tc>
        <w:tc>
          <w:tcPr>
            <w:tcW w:w="2134" w:type="dxa"/>
          </w:tcPr>
          <w:p w14:paraId="1B8C7FD9" w14:textId="1B99E97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1175E7" w14:textId="7A9E16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E52976" w14:textId="1DE271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76D2FD6" w14:textId="77777777" w:rsidTr="003C6154">
        <w:trPr>
          <w:trHeight w:val="54"/>
        </w:trPr>
        <w:tc>
          <w:tcPr>
            <w:tcW w:w="1691" w:type="dxa"/>
          </w:tcPr>
          <w:p w14:paraId="62B258B7" w14:textId="22D0DDC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6F024D9A" w14:textId="41D8647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723790.71</w:t>
            </w:r>
          </w:p>
        </w:tc>
        <w:tc>
          <w:tcPr>
            <w:tcW w:w="1562" w:type="dxa"/>
          </w:tcPr>
          <w:p w14:paraId="46680714" w14:textId="259244C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3365455.14</w:t>
            </w:r>
          </w:p>
        </w:tc>
        <w:tc>
          <w:tcPr>
            <w:tcW w:w="2134" w:type="dxa"/>
          </w:tcPr>
          <w:p w14:paraId="1FE466F4" w14:textId="776463B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4E6C92" w14:textId="61519D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A7CCEC" w14:textId="131C980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73C90ED" w14:textId="77777777" w:rsidTr="003C6154">
        <w:trPr>
          <w:trHeight w:val="54"/>
        </w:trPr>
        <w:tc>
          <w:tcPr>
            <w:tcW w:w="1691" w:type="dxa"/>
          </w:tcPr>
          <w:p w14:paraId="5C22348B" w14:textId="4990AB8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27468EE4" w14:textId="4E11A5F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723791.59</w:t>
            </w:r>
          </w:p>
        </w:tc>
        <w:tc>
          <w:tcPr>
            <w:tcW w:w="1562" w:type="dxa"/>
          </w:tcPr>
          <w:p w14:paraId="58E484DD" w14:textId="161A11D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3365458.37</w:t>
            </w:r>
          </w:p>
        </w:tc>
        <w:tc>
          <w:tcPr>
            <w:tcW w:w="2134" w:type="dxa"/>
          </w:tcPr>
          <w:p w14:paraId="51C9E96D" w14:textId="012A1AC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0CDDF4" w14:textId="4752F3D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ABADEF" w14:textId="5460DF3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9ED7396" w14:textId="77777777" w:rsidTr="003C6154">
        <w:trPr>
          <w:trHeight w:val="54"/>
        </w:trPr>
        <w:tc>
          <w:tcPr>
            <w:tcW w:w="1691" w:type="dxa"/>
          </w:tcPr>
          <w:p w14:paraId="244556D9" w14:textId="7577FBB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13219063" w14:textId="1700542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723793.79</w:t>
            </w:r>
          </w:p>
        </w:tc>
        <w:tc>
          <w:tcPr>
            <w:tcW w:w="1562" w:type="dxa"/>
          </w:tcPr>
          <w:p w14:paraId="09ACD95F" w14:textId="02A835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3365461.31</w:t>
            </w:r>
          </w:p>
        </w:tc>
        <w:tc>
          <w:tcPr>
            <w:tcW w:w="2134" w:type="dxa"/>
          </w:tcPr>
          <w:p w14:paraId="471BB5DA" w14:textId="0A22F6B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1C49B6" w14:textId="7A5ECC6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44729C" w14:textId="21D37B2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CB2FC44" w14:textId="77777777" w:rsidTr="003C6154">
        <w:trPr>
          <w:trHeight w:val="54"/>
        </w:trPr>
        <w:tc>
          <w:tcPr>
            <w:tcW w:w="1691" w:type="dxa"/>
          </w:tcPr>
          <w:p w14:paraId="76DF8878" w14:textId="39848D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78835BA0" w14:textId="2D3CF36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723795.43</w:t>
            </w:r>
          </w:p>
        </w:tc>
        <w:tc>
          <w:tcPr>
            <w:tcW w:w="1562" w:type="dxa"/>
          </w:tcPr>
          <w:p w14:paraId="625F08E0" w14:textId="16538F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3365470.39</w:t>
            </w:r>
          </w:p>
        </w:tc>
        <w:tc>
          <w:tcPr>
            <w:tcW w:w="2134" w:type="dxa"/>
          </w:tcPr>
          <w:p w14:paraId="72E46E09" w14:textId="1EC4CC6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E485B" w14:textId="7EE1DDA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0A92E9" w14:textId="3A0090B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AB21BA3" w14:textId="77777777" w:rsidTr="003C6154">
        <w:trPr>
          <w:trHeight w:val="54"/>
        </w:trPr>
        <w:tc>
          <w:tcPr>
            <w:tcW w:w="1691" w:type="dxa"/>
          </w:tcPr>
          <w:p w14:paraId="3449B524" w14:textId="7DDB274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0AB6F8A7" w14:textId="5B7F0B0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723799.37</w:t>
            </w:r>
          </w:p>
        </w:tc>
        <w:tc>
          <w:tcPr>
            <w:tcW w:w="1562" w:type="dxa"/>
          </w:tcPr>
          <w:p w14:paraId="286DD897" w14:textId="33D656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3365478.34</w:t>
            </w:r>
          </w:p>
        </w:tc>
        <w:tc>
          <w:tcPr>
            <w:tcW w:w="2134" w:type="dxa"/>
          </w:tcPr>
          <w:p w14:paraId="191ADBFE" w14:textId="40C9A8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766F86" w14:textId="1352710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A12FC2" w14:textId="5CC5C47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3351043" w14:textId="77777777" w:rsidTr="003C6154">
        <w:trPr>
          <w:trHeight w:val="54"/>
        </w:trPr>
        <w:tc>
          <w:tcPr>
            <w:tcW w:w="1691" w:type="dxa"/>
          </w:tcPr>
          <w:p w14:paraId="5119BA8A" w14:textId="25BD86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63162BCE" w14:textId="72D6E98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723801.27</w:t>
            </w:r>
          </w:p>
        </w:tc>
        <w:tc>
          <w:tcPr>
            <w:tcW w:w="1562" w:type="dxa"/>
          </w:tcPr>
          <w:p w14:paraId="649B5859" w14:textId="39C9ECE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3365487.44</w:t>
            </w:r>
          </w:p>
        </w:tc>
        <w:tc>
          <w:tcPr>
            <w:tcW w:w="2134" w:type="dxa"/>
          </w:tcPr>
          <w:p w14:paraId="3699385B" w14:textId="12926CB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13D5B9" w14:textId="166108D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FAEBCE" w14:textId="239DC71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EBACF58" w14:textId="77777777" w:rsidTr="003C6154">
        <w:trPr>
          <w:trHeight w:val="54"/>
        </w:trPr>
        <w:tc>
          <w:tcPr>
            <w:tcW w:w="1691" w:type="dxa"/>
          </w:tcPr>
          <w:p w14:paraId="463AAB15" w14:textId="3FB145A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53C22AFB" w14:textId="0EC9D39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723802.01</w:t>
            </w:r>
          </w:p>
        </w:tc>
        <w:tc>
          <w:tcPr>
            <w:tcW w:w="1562" w:type="dxa"/>
          </w:tcPr>
          <w:p w14:paraId="5AF7BDAB" w14:textId="6FC7ED7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3365499.48</w:t>
            </w:r>
          </w:p>
        </w:tc>
        <w:tc>
          <w:tcPr>
            <w:tcW w:w="2134" w:type="dxa"/>
          </w:tcPr>
          <w:p w14:paraId="6D3424D5" w14:textId="63EF1B9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75E5CF" w14:textId="6701823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FDF55D" w14:textId="3FEE1B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CD974D8" w14:textId="77777777" w:rsidTr="003C6154">
        <w:trPr>
          <w:trHeight w:val="54"/>
        </w:trPr>
        <w:tc>
          <w:tcPr>
            <w:tcW w:w="1691" w:type="dxa"/>
          </w:tcPr>
          <w:p w14:paraId="6D207DA4" w14:textId="1D645A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1280EE9F" w14:textId="2DF6D73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723801.53</w:t>
            </w:r>
          </w:p>
        </w:tc>
        <w:tc>
          <w:tcPr>
            <w:tcW w:w="1562" w:type="dxa"/>
          </w:tcPr>
          <w:p w14:paraId="774F0EC5" w14:textId="71AB40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3365503.74</w:t>
            </w:r>
          </w:p>
        </w:tc>
        <w:tc>
          <w:tcPr>
            <w:tcW w:w="2134" w:type="dxa"/>
          </w:tcPr>
          <w:p w14:paraId="2EF68092" w14:textId="51CEDC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AF352F" w14:textId="07F4F21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98253C" w14:textId="5AF7AE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C338053" w14:textId="77777777" w:rsidTr="003C6154">
        <w:trPr>
          <w:trHeight w:val="54"/>
        </w:trPr>
        <w:tc>
          <w:tcPr>
            <w:tcW w:w="1691" w:type="dxa"/>
          </w:tcPr>
          <w:p w14:paraId="57E30E13" w14:textId="0ECECF5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3C9FCED0" w14:textId="2EF3FDC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723799.40</w:t>
            </w:r>
          </w:p>
        </w:tc>
        <w:tc>
          <w:tcPr>
            <w:tcW w:w="1562" w:type="dxa"/>
          </w:tcPr>
          <w:p w14:paraId="59CDC838" w14:textId="615B098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3365506.24</w:t>
            </w:r>
          </w:p>
        </w:tc>
        <w:tc>
          <w:tcPr>
            <w:tcW w:w="2134" w:type="dxa"/>
          </w:tcPr>
          <w:p w14:paraId="4686F132" w14:textId="7C89DBF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DFF7BC" w14:textId="4FC824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2FC8B4" w14:textId="4C240B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5858635" w14:textId="77777777" w:rsidTr="003C6154">
        <w:trPr>
          <w:trHeight w:val="54"/>
        </w:trPr>
        <w:tc>
          <w:tcPr>
            <w:tcW w:w="1691" w:type="dxa"/>
          </w:tcPr>
          <w:p w14:paraId="3B8C6B3B" w14:textId="3E7A51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14FA9179" w14:textId="759F434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723794.87</w:t>
            </w:r>
          </w:p>
        </w:tc>
        <w:tc>
          <w:tcPr>
            <w:tcW w:w="1562" w:type="dxa"/>
          </w:tcPr>
          <w:p w14:paraId="6BAB9D08" w14:textId="79E5301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3365507.16</w:t>
            </w:r>
          </w:p>
        </w:tc>
        <w:tc>
          <w:tcPr>
            <w:tcW w:w="2134" w:type="dxa"/>
          </w:tcPr>
          <w:p w14:paraId="31B42016" w14:textId="6873DE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3FC049" w14:textId="403026A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C0979F" w14:textId="12475A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EE69F3B" w14:textId="77777777" w:rsidTr="003C6154">
        <w:trPr>
          <w:trHeight w:val="54"/>
        </w:trPr>
        <w:tc>
          <w:tcPr>
            <w:tcW w:w="1691" w:type="dxa"/>
          </w:tcPr>
          <w:p w14:paraId="2FC8B194" w14:textId="507785B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415159A0" w14:textId="145234F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723790.98</w:t>
            </w:r>
          </w:p>
        </w:tc>
        <w:tc>
          <w:tcPr>
            <w:tcW w:w="1562" w:type="dxa"/>
          </w:tcPr>
          <w:p w14:paraId="68E82750" w14:textId="30C6E65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3365510.31</w:t>
            </w:r>
          </w:p>
        </w:tc>
        <w:tc>
          <w:tcPr>
            <w:tcW w:w="2134" w:type="dxa"/>
          </w:tcPr>
          <w:p w14:paraId="2D392040" w14:textId="5980303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96F838" w14:textId="25C66A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BD1BF6" w14:textId="47FCE70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81FDC53" w14:textId="77777777" w:rsidTr="003C6154">
        <w:trPr>
          <w:trHeight w:val="54"/>
        </w:trPr>
        <w:tc>
          <w:tcPr>
            <w:tcW w:w="1691" w:type="dxa"/>
          </w:tcPr>
          <w:p w14:paraId="0411FBBE" w14:textId="6954229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40F3513C" w14:textId="5BBFA47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723786.73</w:t>
            </w:r>
          </w:p>
        </w:tc>
        <w:tc>
          <w:tcPr>
            <w:tcW w:w="1562" w:type="dxa"/>
          </w:tcPr>
          <w:p w14:paraId="518040E4" w14:textId="621455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3365513.09</w:t>
            </w:r>
          </w:p>
        </w:tc>
        <w:tc>
          <w:tcPr>
            <w:tcW w:w="2134" w:type="dxa"/>
          </w:tcPr>
          <w:p w14:paraId="4046395A" w14:textId="4125950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131952" w14:textId="59D3B0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BF40A5" w14:textId="2926C86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AF5B429" w14:textId="77777777" w:rsidTr="003C6154">
        <w:trPr>
          <w:trHeight w:val="54"/>
        </w:trPr>
        <w:tc>
          <w:tcPr>
            <w:tcW w:w="1691" w:type="dxa"/>
          </w:tcPr>
          <w:p w14:paraId="341516D5" w14:textId="4F0D5B0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2819BC7A" w14:textId="4E69854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723784.23</w:t>
            </w:r>
          </w:p>
        </w:tc>
        <w:tc>
          <w:tcPr>
            <w:tcW w:w="1562" w:type="dxa"/>
          </w:tcPr>
          <w:p w14:paraId="7E6058A7" w14:textId="412B43B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3365513.55</w:t>
            </w:r>
          </w:p>
        </w:tc>
        <w:tc>
          <w:tcPr>
            <w:tcW w:w="2134" w:type="dxa"/>
          </w:tcPr>
          <w:p w14:paraId="5135F1AF" w14:textId="33D2C46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859986" w14:textId="37C4E72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5F6014" w14:textId="17E581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D2DDF33" w14:textId="77777777" w:rsidTr="003C6154">
        <w:trPr>
          <w:trHeight w:val="54"/>
        </w:trPr>
        <w:tc>
          <w:tcPr>
            <w:tcW w:w="1691" w:type="dxa"/>
          </w:tcPr>
          <w:p w14:paraId="0E063DE2" w14:textId="63D8B04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2080D1A8" w14:textId="0AEF33F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723779.88</w:t>
            </w:r>
          </w:p>
        </w:tc>
        <w:tc>
          <w:tcPr>
            <w:tcW w:w="1562" w:type="dxa"/>
          </w:tcPr>
          <w:p w14:paraId="08F7E99C" w14:textId="15A8551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3365514.01</w:t>
            </w:r>
          </w:p>
        </w:tc>
        <w:tc>
          <w:tcPr>
            <w:tcW w:w="2134" w:type="dxa"/>
          </w:tcPr>
          <w:p w14:paraId="29C9B567" w14:textId="75D5BB4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40FEF2" w14:textId="237DB3A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814B2D" w14:textId="286133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B1399D0" w14:textId="77777777" w:rsidTr="003C6154">
        <w:trPr>
          <w:trHeight w:val="54"/>
        </w:trPr>
        <w:tc>
          <w:tcPr>
            <w:tcW w:w="1691" w:type="dxa"/>
          </w:tcPr>
          <w:p w14:paraId="56937B78" w14:textId="7A0099C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72F47DFC" w14:textId="0419342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723775.35</w:t>
            </w:r>
          </w:p>
        </w:tc>
        <w:tc>
          <w:tcPr>
            <w:tcW w:w="1562" w:type="dxa"/>
          </w:tcPr>
          <w:p w14:paraId="2892331F" w14:textId="55F1839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3365519.79</w:t>
            </w:r>
          </w:p>
        </w:tc>
        <w:tc>
          <w:tcPr>
            <w:tcW w:w="2134" w:type="dxa"/>
          </w:tcPr>
          <w:p w14:paraId="0BBFE86F" w14:textId="2D5335F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449854" w14:textId="6C4B12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94BC96" w14:textId="171E731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02480C0" w14:textId="77777777" w:rsidTr="003C6154">
        <w:trPr>
          <w:trHeight w:val="54"/>
        </w:trPr>
        <w:tc>
          <w:tcPr>
            <w:tcW w:w="1691" w:type="dxa"/>
          </w:tcPr>
          <w:p w14:paraId="2033832B" w14:textId="136BF6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733BCFCD" w14:textId="2FE33C2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723769.78</w:t>
            </w:r>
          </w:p>
        </w:tc>
        <w:tc>
          <w:tcPr>
            <w:tcW w:w="1562" w:type="dxa"/>
          </w:tcPr>
          <w:p w14:paraId="589FDABD" w14:textId="3B870B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3365520.96</w:t>
            </w:r>
          </w:p>
        </w:tc>
        <w:tc>
          <w:tcPr>
            <w:tcW w:w="2134" w:type="dxa"/>
          </w:tcPr>
          <w:p w14:paraId="07977AD3" w14:textId="46D0F2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4FB549" w14:textId="58E30B0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EA9A0B" w14:textId="192A123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6CBEE7C" w14:textId="77777777" w:rsidTr="003C6154">
        <w:trPr>
          <w:trHeight w:val="54"/>
        </w:trPr>
        <w:tc>
          <w:tcPr>
            <w:tcW w:w="1691" w:type="dxa"/>
          </w:tcPr>
          <w:p w14:paraId="519DE2C9" w14:textId="1888E2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31121EEC" w14:textId="5665AE4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723765.15</w:t>
            </w:r>
          </w:p>
        </w:tc>
        <w:tc>
          <w:tcPr>
            <w:tcW w:w="1562" w:type="dxa"/>
          </w:tcPr>
          <w:p w14:paraId="1F391EC6" w14:textId="15DB9D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3365523.46</w:t>
            </w:r>
          </w:p>
        </w:tc>
        <w:tc>
          <w:tcPr>
            <w:tcW w:w="2134" w:type="dxa"/>
          </w:tcPr>
          <w:p w14:paraId="6D5E6001" w14:textId="253A058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95EA8B" w14:textId="3DF395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53AACB" w14:textId="44B0322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1F72D34" w14:textId="77777777" w:rsidTr="003C6154">
        <w:trPr>
          <w:trHeight w:val="54"/>
        </w:trPr>
        <w:tc>
          <w:tcPr>
            <w:tcW w:w="1691" w:type="dxa"/>
          </w:tcPr>
          <w:p w14:paraId="507A94DD" w14:textId="328E0E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09ADB3A9" w14:textId="0EC4243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723760.38</w:t>
            </w:r>
          </w:p>
        </w:tc>
        <w:tc>
          <w:tcPr>
            <w:tcW w:w="1562" w:type="dxa"/>
          </w:tcPr>
          <w:p w14:paraId="67D217E9" w14:textId="15AEB38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3365524.78</w:t>
            </w:r>
          </w:p>
        </w:tc>
        <w:tc>
          <w:tcPr>
            <w:tcW w:w="2134" w:type="dxa"/>
          </w:tcPr>
          <w:p w14:paraId="01EC245C" w14:textId="6A299EC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3B8150" w14:textId="59BC16B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DCB422" w14:textId="1FC185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AC7EC1C" w14:textId="77777777" w:rsidTr="003C6154">
        <w:trPr>
          <w:trHeight w:val="54"/>
        </w:trPr>
        <w:tc>
          <w:tcPr>
            <w:tcW w:w="1691" w:type="dxa"/>
          </w:tcPr>
          <w:p w14:paraId="079A4018" w14:textId="12B9D2B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4399A046" w14:textId="7DD5FA4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723751.43</w:t>
            </w:r>
          </w:p>
        </w:tc>
        <w:tc>
          <w:tcPr>
            <w:tcW w:w="1562" w:type="dxa"/>
          </w:tcPr>
          <w:p w14:paraId="77A6892C" w14:textId="14EEF4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3365529.04</w:t>
            </w:r>
          </w:p>
        </w:tc>
        <w:tc>
          <w:tcPr>
            <w:tcW w:w="2134" w:type="dxa"/>
          </w:tcPr>
          <w:p w14:paraId="4AE964D4" w14:textId="2E2A48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CDFEFD" w14:textId="27321B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BC3847" w14:textId="4865B36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111E8BE" w14:textId="77777777" w:rsidTr="003C6154">
        <w:trPr>
          <w:trHeight w:val="54"/>
        </w:trPr>
        <w:tc>
          <w:tcPr>
            <w:tcW w:w="1691" w:type="dxa"/>
          </w:tcPr>
          <w:p w14:paraId="28000DDF" w14:textId="371AA6A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2520F037" w14:textId="14772DA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723748.49</w:t>
            </w:r>
          </w:p>
        </w:tc>
        <w:tc>
          <w:tcPr>
            <w:tcW w:w="1562" w:type="dxa"/>
          </w:tcPr>
          <w:p w14:paraId="7BAC3D67" w14:textId="3B1F3E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3365531.05</w:t>
            </w:r>
          </w:p>
        </w:tc>
        <w:tc>
          <w:tcPr>
            <w:tcW w:w="2134" w:type="dxa"/>
          </w:tcPr>
          <w:p w14:paraId="19BC86F1" w14:textId="38A319C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917C07" w14:textId="641FBD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500664" w14:textId="30A4A7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4F90643" w14:textId="77777777" w:rsidTr="003C6154">
        <w:trPr>
          <w:trHeight w:val="54"/>
        </w:trPr>
        <w:tc>
          <w:tcPr>
            <w:tcW w:w="1691" w:type="dxa"/>
          </w:tcPr>
          <w:p w14:paraId="78DB2E8A" w14:textId="2072079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0B956C22" w14:textId="519AF29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723746.73</w:t>
            </w:r>
          </w:p>
        </w:tc>
        <w:tc>
          <w:tcPr>
            <w:tcW w:w="1562" w:type="dxa"/>
          </w:tcPr>
          <w:p w14:paraId="7E61FB89" w14:textId="405A766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3365535.50</w:t>
            </w:r>
          </w:p>
        </w:tc>
        <w:tc>
          <w:tcPr>
            <w:tcW w:w="2134" w:type="dxa"/>
          </w:tcPr>
          <w:p w14:paraId="0FFBB6E6" w14:textId="697D59E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A46042" w14:textId="08EF09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0DA17D" w14:textId="5541B7C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5BA0688" w14:textId="77777777" w:rsidTr="003C6154">
        <w:trPr>
          <w:trHeight w:val="54"/>
        </w:trPr>
        <w:tc>
          <w:tcPr>
            <w:tcW w:w="1691" w:type="dxa"/>
          </w:tcPr>
          <w:p w14:paraId="0347A149" w14:textId="4C9943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6E03130E" w14:textId="2EB8E90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723743.50</w:t>
            </w:r>
          </w:p>
        </w:tc>
        <w:tc>
          <w:tcPr>
            <w:tcW w:w="1562" w:type="dxa"/>
          </w:tcPr>
          <w:p w14:paraId="06FF005F" w14:textId="06CF65A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3365540.20</w:t>
            </w:r>
          </w:p>
        </w:tc>
        <w:tc>
          <w:tcPr>
            <w:tcW w:w="2134" w:type="dxa"/>
          </w:tcPr>
          <w:p w14:paraId="7FBDDF5A" w14:textId="5D7BFB3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2E6B4B" w14:textId="7861E36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D6EFCB" w14:textId="5E5E69A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337853D" w14:textId="77777777" w:rsidTr="003C6154">
        <w:trPr>
          <w:trHeight w:val="54"/>
        </w:trPr>
        <w:tc>
          <w:tcPr>
            <w:tcW w:w="1691" w:type="dxa"/>
          </w:tcPr>
          <w:p w14:paraId="2A6793F5" w14:textId="33FF71F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62A3F2D2" w14:textId="69C4E84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723737.63</w:t>
            </w:r>
          </w:p>
        </w:tc>
        <w:tc>
          <w:tcPr>
            <w:tcW w:w="1562" w:type="dxa"/>
          </w:tcPr>
          <w:p w14:paraId="46A753CE" w14:textId="420FBED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3365546.07</w:t>
            </w:r>
          </w:p>
        </w:tc>
        <w:tc>
          <w:tcPr>
            <w:tcW w:w="2134" w:type="dxa"/>
          </w:tcPr>
          <w:p w14:paraId="1C46E6CC" w14:textId="711815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10D53B" w14:textId="43F5AF0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D13053" w14:textId="4348255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A0AA3A4" w14:textId="77777777" w:rsidTr="003C6154">
        <w:trPr>
          <w:trHeight w:val="54"/>
        </w:trPr>
        <w:tc>
          <w:tcPr>
            <w:tcW w:w="1691" w:type="dxa"/>
          </w:tcPr>
          <w:p w14:paraId="12E9E69E" w14:textId="0534CBE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3240F219" w14:textId="557F4A6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723735.28</w:t>
            </w:r>
          </w:p>
        </w:tc>
        <w:tc>
          <w:tcPr>
            <w:tcW w:w="1562" w:type="dxa"/>
          </w:tcPr>
          <w:p w14:paraId="0094737D" w14:textId="0F55A04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3365554.14</w:t>
            </w:r>
          </w:p>
        </w:tc>
        <w:tc>
          <w:tcPr>
            <w:tcW w:w="2134" w:type="dxa"/>
          </w:tcPr>
          <w:p w14:paraId="5A1F440C" w14:textId="62F2248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825EB1" w14:textId="7E70F2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77ABE8" w14:textId="4E147B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AA225AE" w14:textId="77777777" w:rsidTr="003C6154">
        <w:trPr>
          <w:trHeight w:val="54"/>
        </w:trPr>
        <w:tc>
          <w:tcPr>
            <w:tcW w:w="1691" w:type="dxa"/>
          </w:tcPr>
          <w:p w14:paraId="31C1C1EC" w14:textId="298C3BE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713949DB" w14:textId="03E2255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723733.08</w:t>
            </w:r>
          </w:p>
        </w:tc>
        <w:tc>
          <w:tcPr>
            <w:tcW w:w="1562" w:type="dxa"/>
          </w:tcPr>
          <w:p w14:paraId="3DD34F91" w14:textId="15C05FF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3365567.51</w:t>
            </w:r>
          </w:p>
        </w:tc>
        <w:tc>
          <w:tcPr>
            <w:tcW w:w="2134" w:type="dxa"/>
          </w:tcPr>
          <w:p w14:paraId="6EA05500" w14:textId="102D5D6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E9CD59" w14:textId="3764B2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779BD5" w14:textId="2D0F65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E8CA007" w14:textId="77777777" w:rsidTr="003C6154">
        <w:trPr>
          <w:trHeight w:val="54"/>
        </w:trPr>
        <w:tc>
          <w:tcPr>
            <w:tcW w:w="1691" w:type="dxa"/>
          </w:tcPr>
          <w:p w14:paraId="3450ABCC" w14:textId="43E3DC1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15DB93B8" w14:textId="1780783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723733.52</w:t>
            </w:r>
          </w:p>
        </w:tc>
        <w:tc>
          <w:tcPr>
            <w:tcW w:w="1562" w:type="dxa"/>
          </w:tcPr>
          <w:p w14:paraId="23BEAED2" w14:textId="36909F7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3365582.71</w:t>
            </w:r>
          </w:p>
        </w:tc>
        <w:tc>
          <w:tcPr>
            <w:tcW w:w="2134" w:type="dxa"/>
          </w:tcPr>
          <w:p w14:paraId="654571DF" w14:textId="6543392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2E7212" w14:textId="5EF476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DAF241" w14:textId="63766E7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C6D64FB" w14:textId="77777777" w:rsidTr="003C6154">
        <w:trPr>
          <w:trHeight w:val="54"/>
        </w:trPr>
        <w:tc>
          <w:tcPr>
            <w:tcW w:w="1691" w:type="dxa"/>
          </w:tcPr>
          <w:p w14:paraId="35D5F2A2" w14:textId="6BC7CB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6BC9F389" w14:textId="6ACA369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723732.93</w:t>
            </w:r>
          </w:p>
        </w:tc>
        <w:tc>
          <w:tcPr>
            <w:tcW w:w="1562" w:type="dxa"/>
          </w:tcPr>
          <w:p w14:paraId="3D90C1EF" w14:textId="6A9D365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3365591.66</w:t>
            </w:r>
          </w:p>
        </w:tc>
        <w:tc>
          <w:tcPr>
            <w:tcW w:w="2134" w:type="dxa"/>
          </w:tcPr>
          <w:p w14:paraId="756CCEB4" w14:textId="2C3B83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42CA45" w14:textId="0225073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56B513" w14:textId="619241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4E76408" w14:textId="77777777" w:rsidTr="003C6154">
        <w:trPr>
          <w:trHeight w:val="54"/>
        </w:trPr>
        <w:tc>
          <w:tcPr>
            <w:tcW w:w="1691" w:type="dxa"/>
          </w:tcPr>
          <w:p w14:paraId="3A6B693C" w14:textId="1BF5726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45B0E482" w14:textId="3233B28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723730.73</w:t>
            </w:r>
          </w:p>
        </w:tc>
        <w:tc>
          <w:tcPr>
            <w:tcW w:w="1562" w:type="dxa"/>
          </w:tcPr>
          <w:p w14:paraId="2E3B3488" w14:textId="0455240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3365598.42</w:t>
            </w:r>
          </w:p>
        </w:tc>
        <w:tc>
          <w:tcPr>
            <w:tcW w:w="2134" w:type="dxa"/>
          </w:tcPr>
          <w:p w14:paraId="305B0F10" w14:textId="5154472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5DA17F" w14:textId="293BAE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093FF5" w14:textId="71AA77B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7C53239" w14:textId="77777777" w:rsidTr="003C6154">
        <w:trPr>
          <w:trHeight w:val="54"/>
        </w:trPr>
        <w:tc>
          <w:tcPr>
            <w:tcW w:w="1691" w:type="dxa"/>
          </w:tcPr>
          <w:p w14:paraId="79F3BCBA" w14:textId="6324A81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169C227C" w14:textId="1051966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723726.77</w:t>
            </w:r>
          </w:p>
        </w:tc>
        <w:tc>
          <w:tcPr>
            <w:tcW w:w="1562" w:type="dxa"/>
          </w:tcPr>
          <w:p w14:paraId="7EE3ACB6" w14:textId="2504E18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3365605.46</w:t>
            </w:r>
          </w:p>
        </w:tc>
        <w:tc>
          <w:tcPr>
            <w:tcW w:w="2134" w:type="dxa"/>
          </w:tcPr>
          <w:p w14:paraId="7F65AEC2" w14:textId="474C397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EE5736" w14:textId="5245E3D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94B3DF" w14:textId="5E41DBB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72FEC5A" w14:textId="77777777" w:rsidTr="003C6154">
        <w:trPr>
          <w:trHeight w:val="54"/>
        </w:trPr>
        <w:tc>
          <w:tcPr>
            <w:tcW w:w="1691" w:type="dxa"/>
          </w:tcPr>
          <w:p w14:paraId="7316610A" w14:textId="548AFC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3C95B80A" w14:textId="72F48A3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723718.99</w:t>
            </w:r>
          </w:p>
        </w:tc>
        <w:tc>
          <w:tcPr>
            <w:tcW w:w="1562" w:type="dxa"/>
          </w:tcPr>
          <w:p w14:paraId="56C237C4" w14:textId="2A68283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3365611.63</w:t>
            </w:r>
          </w:p>
        </w:tc>
        <w:tc>
          <w:tcPr>
            <w:tcW w:w="2134" w:type="dxa"/>
          </w:tcPr>
          <w:p w14:paraId="73E235C3" w14:textId="78DCA38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83578B1" w14:textId="437A0C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6640C12" w14:textId="3C46BBC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D027953" w14:textId="77777777" w:rsidTr="003C6154">
        <w:trPr>
          <w:trHeight w:val="54"/>
        </w:trPr>
        <w:tc>
          <w:tcPr>
            <w:tcW w:w="1691" w:type="dxa"/>
          </w:tcPr>
          <w:p w14:paraId="0F8CB538" w14:textId="22F53A7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516</w:t>
            </w:r>
          </w:p>
        </w:tc>
        <w:tc>
          <w:tcPr>
            <w:tcW w:w="1558" w:type="dxa"/>
          </w:tcPr>
          <w:p w14:paraId="2410CC15" w14:textId="34D1EFB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723713.86</w:t>
            </w:r>
          </w:p>
        </w:tc>
        <w:tc>
          <w:tcPr>
            <w:tcW w:w="1562" w:type="dxa"/>
          </w:tcPr>
          <w:p w14:paraId="337217F3" w14:textId="74E5B6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3365618.48</w:t>
            </w:r>
          </w:p>
        </w:tc>
        <w:tc>
          <w:tcPr>
            <w:tcW w:w="2134" w:type="dxa"/>
          </w:tcPr>
          <w:p w14:paraId="3B0D8258" w14:textId="2BA51A6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4E453C" w14:textId="77F273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C2CB6A" w14:textId="2B561FC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4DB9C39" w14:textId="77777777" w:rsidTr="003C6154">
        <w:trPr>
          <w:trHeight w:val="54"/>
        </w:trPr>
        <w:tc>
          <w:tcPr>
            <w:tcW w:w="1691" w:type="dxa"/>
          </w:tcPr>
          <w:p w14:paraId="2D79F99A" w14:textId="180505E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517</w:t>
            </w:r>
          </w:p>
        </w:tc>
        <w:tc>
          <w:tcPr>
            <w:tcW w:w="1558" w:type="dxa"/>
          </w:tcPr>
          <w:p w14:paraId="3B6966AE" w14:textId="13C06EE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723712.00</w:t>
            </w:r>
          </w:p>
        </w:tc>
        <w:tc>
          <w:tcPr>
            <w:tcW w:w="1562" w:type="dxa"/>
          </w:tcPr>
          <w:p w14:paraId="559503F7" w14:textId="586B2A5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3365625.05</w:t>
            </w:r>
          </w:p>
        </w:tc>
        <w:tc>
          <w:tcPr>
            <w:tcW w:w="2134" w:type="dxa"/>
          </w:tcPr>
          <w:p w14:paraId="50C60401" w14:textId="224371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947C12" w14:textId="1067AE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6892FB" w14:textId="74A1F9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6C10913" w14:textId="77777777" w:rsidTr="003C6154">
        <w:trPr>
          <w:trHeight w:val="54"/>
        </w:trPr>
        <w:tc>
          <w:tcPr>
            <w:tcW w:w="1691" w:type="dxa"/>
          </w:tcPr>
          <w:p w14:paraId="6D1BB5F4" w14:textId="5685F0B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</w:tcPr>
          <w:p w14:paraId="5B204002" w14:textId="6B6FD1D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723709.41</w:t>
            </w:r>
          </w:p>
        </w:tc>
        <w:tc>
          <w:tcPr>
            <w:tcW w:w="1562" w:type="dxa"/>
          </w:tcPr>
          <w:p w14:paraId="7F447BFE" w14:textId="3BD275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3365633.75</w:t>
            </w:r>
          </w:p>
        </w:tc>
        <w:tc>
          <w:tcPr>
            <w:tcW w:w="2134" w:type="dxa"/>
          </w:tcPr>
          <w:p w14:paraId="0155B55D" w14:textId="13EC0F5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1B6E73" w14:textId="6214CE0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691E6D" w14:textId="532FB09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407B433" w14:textId="77777777" w:rsidTr="003C6154">
        <w:trPr>
          <w:trHeight w:val="54"/>
        </w:trPr>
        <w:tc>
          <w:tcPr>
            <w:tcW w:w="1691" w:type="dxa"/>
          </w:tcPr>
          <w:p w14:paraId="2D39B446" w14:textId="4698E4C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19C5BC9F" w14:textId="728CFDA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723706.36</w:t>
            </w:r>
          </w:p>
        </w:tc>
        <w:tc>
          <w:tcPr>
            <w:tcW w:w="1562" w:type="dxa"/>
          </w:tcPr>
          <w:p w14:paraId="51E1D569" w14:textId="25ECEB2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3365641.62</w:t>
            </w:r>
          </w:p>
        </w:tc>
        <w:tc>
          <w:tcPr>
            <w:tcW w:w="2134" w:type="dxa"/>
          </w:tcPr>
          <w:p w14:paraId="5FC4F914" w14:textId="0D071E0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946F9A" w14:textId="6516BB1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8A19AC" w14:textId="341554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2A37F90" w14:textId="77777777" w:rsidTr="003C6154">
        <w:trPr>
          <w:trHeight w:val="54"/>
        </w:trPr>
        <w:tc>
          <w:tcPr>
            <w:tcW w:w="1691" w:type="dxa"/>
          </w:tcPr>
          <w:p w14:paraId="6F194560" w14:textId="3561A4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378756B5" w14:textId="7DF2D55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723703.40</w:t>
            </w:r>
          </w:p>
        </w:tc>
        <w:tc>
          <w:tcPr>
            <w:tcW w:w="1562" w:type="dxa"/>
          </w:tcPr>
          <w:p w14:paraId="5E1627B5" w14:textId="67EF712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3365646.80</w:t>
            </w:r>
          </w:p>
        </w:tc>
        <w:tc>
          <w:tcPr>
            <w:tcW w:w="2134" w:type="dxa"/>
          </w:tcPr>
          <w:p w14:paraId="12FE2F50" w14:textId="67D5ADE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69BA66" w14:textId="0B7C651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20A695" w14:textId="3E3FAAE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9B3CB82" w14:textId="77777777" w:rsidTr="003C6154">
        <w:trPr>
          <w:trHeight w:val="54"/>
        </w:trPr>
        <w:tc>
          <w:tcPr>
            <w:tcW w:w="1691" w:type="dxa"/>
          </w:tcPr>
          <w:p w14:paraId="282D2443" w14:textId="6193145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66D4F03C" w14:textId="6281215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723702.48</w:t>
            </w:r>
          </w:p>
        </w:tc>
        <w:tc>
          <w:tcPr>
            <w:tcW w:w="1562" w:type="dxa"/>
          </w:tcPr>
          <w:p w14:paraId="12111C18" w14:textId="0EE882C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3365649.86</w:t>
            </w:r>
          </w:p>
        </w:tc>
        <w:tc>
          <w:tcPr>
            <w:tcW w:w="2134" w:type="dxa"/>
          </w:tcPr>
          <w:p w14:paraId="356F8695" w14:textId="08EE28B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8ACF02" w14:textId="339DE5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344123" w14:textId="4B69105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13D01C0" w14:textId="77777777" w:rsidTr="003C6154">
        <w:trPr>
          <w:trHeight w:val="54"/>
        </w:trPr>
        <w:tc>
          <w:tcPr>
            <w:tcW w:w="1691" w:type="dxa"/>
          </w:tcPr>
          <w:p w14:paraId="602AF5EA" w14:textId="1C78E69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6B290B3E" w14:textId="6531E48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723703.49</w:t>
            </w:r>
          </w:p>
        </w:tc>
        <w:tc>
          <w:tcPr>
            <w:tcW w:w="1562" w:type="dxa"/>
          </w:tcPr>
          <w:p w14:paraId="20A12DB4" w14:textId="4619CA1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3365652.54</w:t>
            </w:r>
          </w:p>
        </w:tc>
        <w:tc>
          <w:tcPr>
            <w:tcW w:w="2134" w:type="dxa"/>
          </w:tcPr>
          <w:p w14:paraId="626326AF" w14:textId="666A431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CFEEAE" w14:textId="159DDEA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043A4B" w14:textId="6473265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FB3EAB2" w14:textId="77777777" w:rsidTr="003C6154">
        <w:trPr>
          <w:trHeight w:val="54"/>
        </w:trPr>
        <w:tc>
          <w:tcPr>
            <w:tcW w:w="1691" w:type="dxa"/>
          </w:tcPr>
          <w:p w14:paraId="215CAFBB" w14:textId="543F720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7BCE5DA4" w14:textId="2106355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723703.22</w:t>
            </w:r>
          </w:p>
        </w:tc>
        <w:tc>
          <w:tcPr>
            <w:tcW w:w="1562" w:type="dxa"/>
          </w:tcPr>
          <w:p w14:paraId="36EB4C13" w14:textId="0638DF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3365654.30</w:t>
            </w:r>
          </w:p>
        </w:tc>
        <w:tc>
          <w:tcPr>
            <w:tcW w:w="2134" w:type="dxa"/>
          </w:tcPr>
          <w:p w14:paraId="7BD2332A" w14:textId="4EF4B1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01D049" w14:textId="1C42445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A06E4A" w14:textId="3543A8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4AF41B7" w14:textId="77777777" w:rsidTr="003C6154">
        <w:trPr>
          <w:trHeight w:val="54"/>
        </w:trPr>
        <w:tc>
          <w:tcPr>
            <w:tcW w:w="1691" w:type="dxa"/>
          </w:tcPr>
          <w:p w14:paraId="540A8BDA" w14:textId="5278BC8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33A403BC" w14:textId="7CE4957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723696.44</w:t>
            </w:r>
          </w:p>
        </w:tc>
        <w:tc>
          <w:tcPr>
            <w:tcW w:w="1562" w:type="dxa"/>
          </w:tcPr>
          <w:p w14:paraId="36301F76" w14:textId="68464EE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3365661.54</w:t>
            </w:r>
          </w:p>
        </w:tc>
        <w:tc>
          <w:tcPr>
            <w:tcW w:w="2134" w:type="dxa"/>
          </w:tcPr>
          <w:p w14:paraId="6F33B560" w14:textId="6C4D733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C216F7" w14:textId="724AF95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F7DB93" w14:textId="414DA84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D7D4FAB" w14:textId="77777777" w:rsidTr="003C6154">
        <w:trPr>
          <w:trHeight w:val="54"/>
        </w:trPr>
        <w:tc>
          <w:tcPr>
            <w:tcW w:w="1691" w:type="dxa"/>
          </w:tcPr>
          <w:p w14:paraId="6304DE42" w14:textId="1B6617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4CCF82E9" w14:textId="36AA3E0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723684.74</w:t>
            </w:r>
          </w:p>
        </w:tc>
        <w:tc>
          <w:tcPr>
            <w:tcW w:w="1562" w:type="dxa"/>
          </w:tcPr>
          <w:p w14:paraId="4FDE04ED" w14:textId="3C19983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3365671.73</w:t>
            </w:r>
          </w:p>
        </w:tc>
        <w:tc>
          <w:tcPr>
            <w:tcW w:w="2134" w:type="dxa"/>
          </w:tcPr>
          <w:p w14:paraId="136FE19A" w14:textId="3CF02B8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2E7AD5" w14:textId="64C2957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2B0577" w14:textId="17ECAB4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F4738A6" w14:textId="77777777" w:rsidTr="003C6154">
        <w:trPr>
          <w:trHeight w:val="54"/>
        </w:trPr>
        <w:tc>
          <w:tcPr>
            <w:tcW w:w="1691" w:type="dxa"/>
          </w:tcPr>
          <w:p w14:paraId="58850382" w14:textId="4A5532B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01E47AE8" w14:textId="41884ED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723678.14</w:t>
            </w:r>
          </w:p>
        </w:tc>
        <w:tc>
          <w:tcPr>
            <w:tcW w:w="1562" w:type="dxa"/>
          </w:tcPr>
          <w:p w14:paraId="354BC03E" w14:textId="25460B5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3365680.98</w:t>
            </w:r>
          </w:p>
        </w:tc>
        <w:tc>
          <w:tcPr>
            <w:tcW w:w="2134" w:type="dxa"/>
          </w:tcPr>
          <w:p w14:paraId="361AD993" w14:textId="0B2EC6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19BF15" w14:textId="1C82F76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C46AEF" w14:textId="675A9D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2D10BE0" w14:textId="77777777" w:rsidTr="003C6154">
        <w:trPr>
          <w:trHeight w:val="54"/>
        </w:trPr>
        <w:tc>
          <w:tcPr>
            <w:tcW w:w="1691" w:type="dxa"/>
          </w:tcPr>
          <w:p w14:paraId="35EAED91" w14:textId="28C14E1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10A8982A" w14:textId="1ADEA22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723671.83</w:t>
            </w:r>
          </w:p>
        </w:tc>
        <w:tc>
          <w:tcPr>
            <w:tcW w:w="1562" w:type="dxa"/>
          </w:tcPr>
          <w:p w14:paraId="2EE2377C" w14:textId="69FF87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3365691.11</w:t>
            </w:r>
          </w:p>
        </w:tc>
        <w:tc>
          <w:tcPr>
            <w:tcW w:w="2134" w:type="dxa"/>
          </w:tcPr>
          <w:p w14:paraId="37775AAD" w14:textId="0AED42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DE7563" w14:textId="4B2DA7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4A4F4E" w14:textId="3185DA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C23350D" w14:textId="77777777" w:rsidTr="003C6154">
        <w:trPr>
          <w:trHeight w:val="54"/>
        </w:trPr>
        <w:tc>
          <w:tcPr>
            <w:tcW w:w="1691" w:type="dxa"/>
          </w:tcPr>
          <w:p w14:paraId="5C4CAB40" w14:textId="1DB728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04529EB4" w14:textId="169DD04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723669.19</w:t>
            </w:r>
          </w:p>
        </w:tc>
        <w:tc>
          <w:tcPr>
            <w:tcW w:w="1562" w:type="dxa"/>
          </w:tcPr>
          <w:p w14:paraId="709F1ACE" w14:textId="3F4CD57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3365694.25</w:t>
            </w:r>
          </w:p>
        </w:tc>
        <w:tc>
          <w:tcPr>
            <w:tcW w:w="2134" w:type="dxa"/>
          </w:tcPr>
          <w:p w14:paraId="22D4529D" w14:textId="01A6189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721B97" w14:textId="5C0B057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993F6E" w14:textId="2DDD9C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C60B558" w14:textId="77777777" w:rsidTr="003C6154">
        <w:trPr>
          <w:trHeight w:val="54"/>
        </w:trPr>
        <w:tc>
          <w:tcPr>
            <w:tcW w:w="1691" w:type="dxa"/>
          </w:tcPr>
          <w:p w14:paraId="4EDF7D63" w14:textId="0519D1A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6EDA1BB9" w14:textId="4A8BCD1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723664.20</w:t>
            </w:r>
          </w:p>
        </w:tc>
        <w:tc>
          <w:tcPr>
            <w:tcW w:w="1562" w:type="dxa"/>
          </w:tcPr>
          <w:p w14:paraId="40668377" w14:textId="7048407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3365695.73</w:t>
            </w:r>
          </w:p>
        </w:tc>
        <w:tc>
          <w:tcPr>
            <w:tcW w:w="2134" w:type="dxa"/>
          </w:tcPr>
          <w:p w14:paraId="37CE3E6D" w14:textId="1EDD6C1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3DBF66" w14:textId="2F88B9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E4AA29" w14:textId="2B3B630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34EFDA2" w14:textId="77777777" w:rsidTr="003C6154">
        <w:trPr>
          <w:trHeight w:val="54"/>
        </w:trPr>
        <w:tc>
          <w:tcPr>
            <w:tcW w:w="1691" w:type="dxa"/>
          </w:tcPr>
          <w:p w14:paraId="5E8DC772" w14:textId="0864E54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00295455" w14:textId="21BC9BD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723654.94</w:t>
            </w:r>
          </w:p>
        </w:tc>
        <w:tc>
          <w:tcPr>
            <w:tcW w:w="1562" w:type="dxa"/>
          </w:tcPr>
          <w:p w14:paraId="4C94F447" w14:textId="5BB2E5F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3365701.28</w:t>
            </w:r>
          </w:p>
        </w:tc>
        <w:tc>
          <w:tcPr>
            <w:tcW w:w="2134" w:type="dxa"/>
          </w:tcPr>
          <w:p w14:paraId="096C38DD" w14:textId="792D8D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CE3BD2" w14:textId="63A71D1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D9B058" w14:textId="1D13C6D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7983CAE" w14:textId="77777777" w:rsidTr="003C6154">
        <w:trPr>
          <w:trHeight w:val="54"/>
        </w:trPr>
        <w:tc>
          <w:tcPr>
            <w:tcW w:w="1691" w:type="dxa"/>
          </w:tcPr>
          <w:p w14:paraId="18DFD12A" w14:textId="565CC7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5D67FFF6" w14:textId="405EC06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723643.99</w:t>
            </w:r>
          </w:p>
        </w:tc>
        <w:tc>
          <w:tcPr>
            <w:tcW w:w="1562" w:type="dxa"/>
          </w:tcPr>
          <w:p w14:paraId="79D37A0C" w14:textId="0E0945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3365705.09</w:t>
            </w:r>
          </w:p>
        </w:tc>
        <w:tc>
          <w:tcPr>
            <w:tcW w:w="2134" w:type="dxa"/>
          </w:tcPr>
          <w:p w14:paraId="40FE1DF6" w14:textId="14CE77F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D04D17" w14:textId="4FDDFB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2A6CAF" w14:textId="120742F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9E0221C" w14:textId="77777777" w:rsidTr="003C6154">
        <w:trPr>
          <w:trHeight w:val="54"/>
        </w:trPr>
        <w:tc>
          <w:tcPr>
            <w:tcW w:w="1691" w:type="dxa"/>
          </w:tcPr>
          <w:p w14:paraId="30BF61DE" w14:textId="268990B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391A5FFC" w14:textId="0681C92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723637.27</w:t>
            </w:r>
          </w:p>
        </w:tc>
        <w:tc>
          <w:tcPr>
            <w:tcW w:w="1562" w:type="dxa"/>
          </w:tcPr>
          <w:p w14:paraId="43E11453" w14:textId="3C0D81C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3365708.31</w:t>
            </w:r>
          </w:p>
        </w:tc>
        <w:tc>
          <w:tcPr>
            <w:tcW w:w="2134" w:type="dxa"/>
          </w:tcPr>
          <w:p w14:paraId="2CD57C76" w14:textId="6D388F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147936" w14:textId="2DD7A4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7AC4E3" w14:textId="44D569D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1CF930D" w14:textId="77777777" w:rsidTr="003C6154">
        <w:trPr>
          <w:trHeight w:val="54"/>
        </w:trPr>
        <w:tc>
          <w:tcPr>
            <w:tcW w:w="1691" w:type="dxa"/>
          </w:tcPr>
          <w:p w14:paraId="573C5CBE" w14:textId="5349279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41BECE86" w14:textId="388001A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723633.13</w:t>
            </w:r>
          </w:p>
        </w:tc>
        <w:tc>
          <w:tcPr>
            <w:tcW w:w="1562" w:type="dxa"/>
          </w:tcPr>
          <w:p w14:paraId="5005BAED" w14:textId="21CD2A6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3365711.70</w:t>
            </w:r>
          </w:p>
        </w:tc>
        <w:tc>
          <w:tcPr>
            <w:tcW w:w="2134" w:type="dxa"/>
          </w:tcPr>
          <w:p w14:paraId="06E1048C" w14:textId="56E19CF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78184D" w14:textId="284FBC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48E03E" w14:textId="15F4A0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8A0990F" w14:textId="77777777" w:rsidTr="003C6154">
        <w:trPr>
          <w:trHeight w:val="54"/>
        </w:trPr>
        <w:tc>
          <w:tcPr>
            <w:tcW w:w="1691" w:type="dxa"/>
          </w:tcPr>
          <w:p w14:paraId="3B344894" w14:textId="241CC3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5FD12257" w14:textId="7E735AB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723627.90</w:t>
            </w:r>
          </w:p>
        </w:tc>
        <w:tc>
          <w:tcPr>
            <w:tcW w:w="1562" w:type="dxa"/>
          </w:tcPr>
          <w:p w14:paraId="751F55DE" w14:textId="2A6C9A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3365713.14</w:t>
            </w:r>
          </w:p>
        </w:tc>
        <w:tc>
          <w:tcPr>
            <w:tcW w:w="2134" w:type="dxa"/>
          </w:tcPr>
          <w:p w14:paraId="4E2E25ED" w14:textId="23773B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71CDBD" w14:textId="302768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EEA0EE" w14:textId="72DA0C9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EEC1C66" w14:textId="77777777" w:rsidTr="003C6154">
        <w:trPr>
          <w:trHeight w:val="54"/>
        </w:trPr>
        <w:tc>
          <w:tcPr>
            <w:tcW w:w="1691" w:type="dxa"/>
          </w:tcPr>
          <w:p w14:paraId="21F866C8" w14:textId="030A39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518BC3B9" w14:textId="3A4E3DB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723622.71</w:t>
            </w:r>
          </w:p>
        </w:tc>
        <w:tc>
          <w:tcPr>
            <w:tcW w:w="1562" w:type="dxa"/>
          </w:tcPr>
          <w:p w14:paraId="79E06B77" w14:textId="66A2ACD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3365716.69</w:t>
            </w:r>
          </w:p>
        </w:tc>
        <w:tc>
          <w:tcPr>
            <w:tcW w:w="2134" w:type="dxa"/>
          </w:tcPr>
          <w:p w14:paraId="3187BD93" w14:textId="09CD7B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80884B" w14:textId="2AFF8EC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F9818F" w14:textId="2915AB1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10D8A81" w14:textId="77777777" w:rsidTr="003C6154">
        <w:trPr>
          <w:trHeight w:val="54"/>
        </w:trPr>
        <w:tc>
          <w:tcPr>
            <w:tcW w:w="1691" w:type="dxa"/>
          </w:tcPr>
          <w:p w14:paraId="13E07177" w14:textId="6F8739B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246DA6A4" w14:textId="31BD62C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723604.95</w:t>
            </w:r>
          </w:p>
        </w:tc>
        <w:tc>
          <w:tcPr>
            <w:tcW w:w="1562" w:type="dxa"/>
          </w:tcPr>
          <w:p w14:paraId="1D9EB533" w14:textId="4982D1D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3365725.20</w:t>
            </w:r>
          </w:p>
        </w:tc>
        <w:tc>
          <w:tcPr>
            <w:tcW w:w="2134" w:type="dxa"/>
          </w:tcPr>
          <w:p w14:paraId="6C9A3446" w14:textId="3AB920B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D45DF5" w14:textId="6B29C1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257BDC" w14:textId="3BE7EF9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0BCBFAD" w14:textId="77777777" w:rsidTr="003C6154">
        <w:trPr>
          <w:trHeight w:val="54"/>
        </w:trPr>
        <w:tc>
          <w:tcPr>
            <w:tcW w:w="1691" w:type="dxa"/>
          </w:tcPr>
          <w:p w14:paraId="69F1BB3F" w14:textId="041201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79A95FDC" w14:textId="41D43BC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723590.71</w:t>
            </w:r>
          </w:p>
        </w:tc>
        <w:tc>
          <w:tcPr>
            <w:tcW w:w="1562" w:type="dxa"/>
          </w:tcPr>
          <w:p w14:paraId="71CF846A" w14:textId="0606EC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3365730.93</w:t>
            </w:r>
          </w:p>
        </w:tc>
        <w:tc>
          <w:tcPr>
            <w:tcW w:w="2134" w:type="dxa"/>
          </w:tcPr>
          <w:p w14:paraId="4117BC56" w14:textId="52ADEF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A10363" w14:textId="75CC10F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0BC622" w14:textId="30B3F9F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7C6BCE3" w14:textId="77777777" w:rsidTr="003C6154">
        <w:trPr>
          <w:trHeight w:val="54"/>
        </w:trPr>
        <w:tc>
          <w:tcPr>
            <w:tcW w:w="1691" w:type="dxa"/>
          </w:tcPr>
          <w:p w14:paraId="07138662" w14:textId="7E4948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13171B32" w14:textId="5C5DF0A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723582.64</w:t>
            </w:r>
          </w:p>
        </w:tc>
        <w:tc>
          <w:tcPr>
            <w:tcW w:w="1562" w:type="dxa"/>
          </w:tcPr>
          <w:p w14:paraId="787B0C7A" w14:textId="1AE690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3365733.87</w:t>
            </w:r>
          </w:p>
        </w:tc>
        <w:tc>
          <w:tcPr>
            <w:tcW w:w="2134" w:type="dxa"/>
          </w:tcPr>
          <w:p w14:paraId="239A90D2" w14:textId="1A4D3F7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B27C5C" w14:textId="2089A1C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59DED8" w14:textId="5B0F794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A428EE6" w14:textId="77777777" w:rsidTr="003C6154">
        <w:trPr>
          <w:trHeight w:val="54"/>
        </w:trPr>
        <w:tc>
          <w:tcPr>
            <w:tcW w:w="1691" w:type="dxa"/>
          </w:tcPr>
          <w:p w14:paraId="2B51C0CC" w14:textId="7670DFC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7A5E2E91" w14:textId="6344B80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723564.59</w:t>
            </w:r>
          </w:p>
        </w:tc>
        <w:tc>
          <w:tcPr>
            <w:tcW w:w="1562" w:type="dxa"/>
          </w:tcPr>
          <w:p w14:paraId="0A2D766D" w14:textId="5E54679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3365742.82</w:t>
            </w:r>
          </w:p>
        </w:tc>
        <w:tc>
          <w:tcPr>
            <w:tcW w:w="2134" w:type="dxa"/>
          </w:tcPr>
          <w:p w14:paraId="0D24EFEB" w14:textId="6717DD0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14C650" w14:textId="1987646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08D0E5" w14:textId="7A24B8B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ED26DD5" w14:textId="77777777" w:rsidTr="003C6154">
        <w:trPr>
          <w:trHeight w:val="54"/>
        </w:trPr>
        <w:tc>
          <w:tcPr>
            <w:tcW w:w="1691" w:type="dxa"/>
          </w:tcPr>
          <w:p w14:paraId="130EE433" w14:textId="29CC4C8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3D552B2E" w14:textId="1DA0FA8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723551.14</w:t>
            </w:r>
          </w:p>
        </w:tc>
        <w:tc>
          <w:tcPr>
            <w:tcW w:w="1562" w:type="dxa"/>
          </w:tcPr>
          <w:p w14:paraId="07665576" w14:textId="43B840A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3365748.44</w:t>
            </w:r>
          </w:p>
        </w:tc>
        <w:tc>
          <w:tcPr>
            <w:tcW w:w="2134" w:type="dxa"/>
          </w:tcPr>
          <w:p w14:paraId="7BE949DC" w14:textId="0E94E2D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C36D64" w14:textId="00CF375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486188" w14:textId="288AA0E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9C11835" w14:textId="77777777" w:rsidTr="003C6154">
        <w:trPr>
          <w:trHeight w:val="54"/>
        </w:trPr>
        <w:tc>
          <w:tcPr>
            <w:tcW w:w="1691" w:type="dxa"/>
          </w:tcPr>
          <w:p w14:paraId="365592B7" w14:textId="2FCA94D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0BEA3B45" w14:textId="09BD42B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723542.48</w:t>
            </w:r>
          </w:p>
        </w:tc>
        <w:tc>
          <w:tcPr>
            <w:tcW w:w="1562" w:type="dxa"/>
          </w:tcPr>
          <w:p w14:paraId="33F06FCD" w14:textId="3CB63AC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3365751.37</w:t>
            </w:r>
          </w:p>
        </w:tc>
        <w:tc>
          <w:tcPr>
            <w:tcW w:w="2134" w:type="dxa"/>
          </w:tcPr>
          <w:p w14:paraId="29FDEBFB" w14:textId="35FACB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52D43A" w14:textId="714F5F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A478F5" w14:textId="0D18E3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E51FC55" w14:textId="77777777" w:rsidTr="003C6154">
        <w:trPr>
          <w:trHeight w:val="54"/>
        </w:trPr>
        <w:tc>
          <w:tcPr>
            <w:tcW w:w="1691" w:type="dxa"/>
          </w:tcPr>
          <w:p w14:paraId="00548E29" w14:textId="1A4A0C3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46DE7138" w14:textId="25C4655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723538.23</w:t>
            </w:r>
          </w:p>
        </w:tc>
        <w:tc>
          <w:tcPr>
            <w:tcW w:w="1562" w:type="dxa"/>
          </w:tcPr>
          <w:p w14:paraId="5EAA3F45" w14:textId="7A6F90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3365754.90</w:t>
            </w:r>
          </w:p>
        </w:tc>
        <w:tc>
          <w:tcPr>
            <w:tcW w:w="2134" w:type="dxa"/>
          </w:tcPr>
          <w:p w14:paraId="444A1EB2" w14:textId="24F9AC5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886A54" w14:textId="19564C3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64064A" w14:textId="1EB6D16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8F69B23" w14:textId="77777777" w:rsidTr="003C6154">
        <w:trPr>
          <w:trHeight w:val="54"/>
        </w:trPr>
        <w:tc>
          <w:tcPr>
            <w:tcW w:w="1691" w:type="dxa"/>
          </w:tcPr>
          <w:p w14:paraId="1C9AA344" w14:textId="07AA84E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737615EE" w14:textId="33BA519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723526.63</w:t>
            </w:r>
          </w:p>
        </w:tc>
        <w:tc>
          <w:tcPr>
            <w:tcW w:w="1562" w:type="dxa"/>
          </w:tcPr>
          <w:p w14:paraId="14344E70" w14:textId="0DD7D68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3365758.86</w:t>
            </w:r>
          </w:p>
        </w:tc>
        <w:tc>
          <w:tcPr>
            <w:tcW w:w="2134" w:type="dxa"/>
          </w:tcPr>
          <w:p w14:paraId="35B1E5A5" w14:textId="2C4D00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C3C54F" w14:textId="2126C44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751D6C" w14:textId="67448EC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3F3F964" w14:textId="77777777" w:rsidTr="003C6154">
        <w:trPr>
          <w:trHeight w:val="54"/>
        </w:trPr>
        <w:tc>
          <w:tcPr>
            <w:tcW w:w="1691" w:type="dxa"/>
          </w:tcPr>
          <w:p w14:paraId="70EAA473" w14:textId="01B3450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74B3C350" w14:textId="556BCCE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723517.97</w:t>
            </w:r>
          </w:p>
        </w:tc>
        <w:tc>
          <w:tcPr>
            <w:tcW w:w="1562" w:type="dxa"/>
          </w:tcPr>
          <w:p w14:paraId="2F58D7B6" w14:textId="23A065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3365763.86</w:t>
            </w:r>
          </w:p>
        </w:tc>
        <w:tc>
          <w:tcPr>
            <w:tcW w:w="2134" w:type="dxa"/>
          </w:tcPr>
          <w:p w14:paraId="7E58407F" w14:textId="5B66B1D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AF511C" w14:textId="0DC075D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C75425" w14:textId="2B75AD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F647347" w14:textId="77777777" w:rsidTr="003C6154">
        <w:trPr>
          <w:trHeight w:val="54"/>
        </w:trPr>
        <w:tc>
          <w:tcPr>
            <w:tcW w:w="1691" w:type="dxa"/>
          </w:tcPr>
          <w:p w14:paraId="7BF91592" w14:textId="7BA76A9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1DBD85D7" w14:textId="60B22AF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723504.62</w:t>
            </w:r>
          </w:p>
        </w:tc>
        <w:tc>
          <w:tcPr>
            <w:tcW w:w="1562" w:type="dxa"/>
          </w:tcPr>
          <w:p w14:paraId="0AC45011" w14:textId="2E26C0B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3365772.37</w:t>
            </w:r>
          </w:p>
        </w:tc>
        <w:tc>
          <w:tcPr>
            <w:tcW w:w="2134" w:type="dxa"/>
          </w:tcPr>
          <w:p w14:paraId="2840502E" w14:textId="1FBBD97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50AA6F" w14:textId="049176E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A7473B" w14:textId="5B8C48C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0880F5E" w14:textId="77777777" w:rsidTr="003C6154">
        <w:trPr>
          <w:trHeight w:val="54"/>
        </w:trPr>
        <w:tc>
          <w:tcPr>
            <w:tcW w:w="1691" w:type="dxa"/>
          </w:tcPr>
          <w:p w14:paraId="2E68A9F2" w14:textId="5EC26FB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004C75CB" w14:textId="6444FF9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723493.90</w:t>
            </w:r>
          </w:p>
        </w:tc>
        <w:tc>
          <w:tcPr>
            <w:tcW w:w="1562" w:type="dxa"/>
          </w:tcPr>
          <w:p w14:paraId="104FAE29" w14:textId="460E5FE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3365778.98</w:t>
            </w:r>
          </w:p>
        </w:tc>
        <w:tc>
          <w:tcPr>
            <w:tcW w:w="2134" w:type="dxa"/>
          </w:tcPr>
          <w:p w14:paraId="5BD92453" w14:textId="3083150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536CA9" w14:textId="2FC9EE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7C59A5" w14:textId="70E1D35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F80B6C4" w14:textId="77777777" w:rsidTr="003C6154">
        <w:trPr>
          <w:trHeight w:val="54"/>
        </w:trPr>
        <w:tc>
          <w:tcPr>
            <w:tcW w:w="1691" w:type="dxa"/>
          </w:tcPr>
          <w:p w14:paraId="04030B42" w14:textId="77F04E6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03D3A092" w14:textId="58FD818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723477.08</w:t>
            </w:r>
          </w:p>
        </w:tc>
        <w:tc>
          <w:tcPr>
            <w:tcW w:w="1562" w:type="dxa"/>
          </w:tcPr>
          <w:p w14:paraId="68C3C05A" w14:textId="105F722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3365788.99</w:t>
            </w:r>
          </w:p>
        </w:tc>
        <w:tc>
          <w:tcPr>
            <w:tcW w:w="2134" w:type="dxa"/>
          </w:tcPr>
          <w:p w14:paraId="38B72931" w14:textId="38AB5F5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B4173D" w14:textId="2176762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EC6237" w14:textId="589EE02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DF55F65" w14:textId="77777777" w:rsidTr="003C6154">
        <w:trPr>
          <w:trHeight w:val="54"/>
        </w:trPr>
        <w:tc>
          <w:tcPr>
            <w:tcW w:w="1691" w:type="dxa"/>
          </w:tcPr>
          <w:p w14:paraId="06C1410D" w14:textId="29597E0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3EE93E41" w14:textId="6944D8A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723474.26</w:t>
            </w:r>
          </w:p>
        </w:tc>
        <w:tc>
          <w:tcPr>
            <w:tcW w:w="1562" w:type="dxa"/>
          </w:tcPr>
          <w:p w14:paraId="150615BD" w14:textId="1138D0D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3365789.82</w:t>
            </w:r>
          </w:p>
        </w:tc>
        <w:tc>
          <w:tcPr>
            <w:tcW w:w="2134" w:type="dxa"/>
          </w:tcPr>
          <w:p w14:paraId="257CAA23" w14:textId="4BB0B5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97B637" w14:textId="552451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3629FB" w14:textId="6D51ABC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90DA4DA" w14:textId="77777777" w:rsidTr="003C6154">
        <w:trPr>
          <w:trHeight w:val="54"/>
        </w:trPr>
        <w:tc>
          <w:tcPr>
            <w:tcW w:w="1691" w:type="dxa"/>
          </w:tcPr>
          <w:p w14:paraId="1F1A784C" w14:textId="0B79FA6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5585CABC" w14:textId="618794D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723467.69</w:t>
            </w:r>
          </w:p>
        </w:tc>
        <w:tc>
          <w:tcPr>
            <w:tcW w:w="1562" w:type="dxa"/>
          </w:tcPr>
          <w:p w14:paraId="08BF60F2" w14:textId="2965AC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3365796.02</w:t>
            </w:r>
          </w:p>
        </w:tc>
        <w:tc>
          <w:tcPr>
            <w:tcW w:w="2134" w:type="dxa"/>
          </w:tcPr>
          <w:p w14:paraId="30F6E4CE" w14:textId="3C9D9DD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B471DB" w14:textId="05BD48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8088D1" w14:textId="4984D9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A73E16F" w14:textId="77777777" w:rsidTr="003C6154">
        <w:trPr>
          <w:trHeight w:val="54"/>
        </w:trPr>
        <w:tc>
          <w:tcPr>
            <w:tcW w:w="1691" w:type="dxa"/>
          </w:tcPr>
          <w:p w14:paraId="584F49F4" w14:textId="3A9C2D7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74D50C06" w14:textId="1489661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723461.08</w:t>
            </w:r>
          </w:p>
        </w:tc>
        <w:tc>
          <w:tcPr>
            <w:tcW w:w="1562" w:type="dxa"/>
          </w:tcPr>
          <w:p w14:paraId="2C3B4215" w14:textId="761EE9E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3365800.30</w:t>
            </w:r>
          </w:p>
        </w:tc>
        <w:tc>
          <w:tcPr>
            <w:tcW w:w="2134" w:type="dxa"/>
          </w:tcPr>
          <w:p w14:paraId="7862FBDD" w14:textId="1B0049C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8653E22" w14:textId="751BA26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F0D4098" w14:textId="4032F37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904E41B" w14:textId="77777777" w:rsidTr="003C6154">
        <w:trPr>
          <w:trHeight w:val="54"/>
        </w:trPr>
        <w:tc>
          <w:tcPr>
            <w:tcW w:w="1691" w:type="dxa"/>
          </w:tcPr>
          <w:p w14:paraId="2064E954" w14:textId="6BAFAD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551</w:t>
            </w:r>
          </w:p>
        </w:tc>
        <w:tc>
          <w:tcPr>
            <w:tcW w:w="1558" w:type="dxa"/>
          </w:tcPr>
          <w:p w14:paraId="5A580877" w14:textId="4DA5FBA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723449.05</w:t>
            </w:r>
          </w:p>
        </w:tc>
        <w:tc>
          <w:tcPr>
            <w:tcW w:w="1562" w:type="dxa"/>
          </w:tcPr>
          <w:p w14:paraId="7E49ABF9" w14:textId="73B4AF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3365808.08</w:t>
            </w:r>
          </w:p>
        </w:tc>
        <w:tc>
          <w:tcPr>
            <w:tcW w:w="2134" w:type="dxa"/>
          </w:tcPr>
          <w:p w14:paraId="6B575B20" w14:textId="75C56B6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4FDB94" w14:textId="31B60E2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A78778" w14:textId="304AEAB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EFA2119" w14:textId="77777777" w:rsidTr="003C6154">
        <w:trPr>
          <w:trHeight w:val="54"/>
        </w:trPr>
        <w:tc>
          <w:tcPr>
            <w:tcW w:w="1691" w:type="dxa"/>
          </w:tcPr>
          <w:p w14:paraId="0D4B1137" w14:textId="2CD47E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552</w:t>
            </w:r>
          </w:p>
        </w:tc>
        <w:tc>
          <w:tcPr>
            <w:tcW w:w="1558" w:type="dxa"/>
          </w:tcPr>
          <w:p w14:paraId="13E03443" w14:textId="6F0A58A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723436.72</w:t>
            </w:r>
          </w:p>
        </w:tc>
        <w:tc>
          <w:tcPr>
            <w:tcW w:w="1562" w:type="dxa"/>
          </w:tcPr>
          <w:p w14:paraId="1B41BA8B" w14:textId="7AF6DB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3365817.62</w:t>
            </w:r>
          </w:p>
        </w:tc>
        <w:tc>
          <w:tcPr>
            <w:tcW w:w="2134" w:type="dxa"/>
          </w:tcPr>
          <w:p w14:paraId="439E35EC" w14:textId="6B431A2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766E4" w14:textId="084F04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830F99" w14:textId="5A73A8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BA3DAAE" w14:textId="77777777" w:rsidTr="003C6154">
        <w:trPr>
          <w:trHeight w:val="54"/>
        </w:trPr>
        <w:tc>
          <w:tcPr>
            <w:tcW w:w="1691" w:type="dxa"/>
          </w:tcPr>
          <w:p w14:paraId="34448F1D" w14:textId="180925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453320BB" w14:textId="31DEFD0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723431.37</w:t>
            </w:r>
          </w:p>
        </w:tc>
        <w:tc>
          <w:tcPr>
            <w:tcW w:w="1562" w:type="dxa"/>
          </w:tcPr>
          <w:p w14:paraId="557B6D90" w14:textId="529E9E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3365822.80</w:t>
            </w:r>
          </w:p>
        </w:tc>
        <w:tc>
          <w:tcPr>
            <w:tcW w:w="2134" w:type="dxa"/>
          </w:tcPr>
          <w:p w14:paraId="7B272006" w14:textId="2A2D0F1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0489E8" w14:textId="1DA830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2B4931" w14:textId="5866288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97A014B" w14:textId="77777777" w:rsidTr="003C6154">
        <w:trPr>
          <w:trHeight w:val="54"/>
        </w:trPr>
        <w:tc>
          <w:tcPr>
            <w:tcW w:w="1691" w:type="dxa"/>
          </w:tcPr>
          <w:p w14:paraId="2B65AAFF" w14:textId="0890997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765DC8CF" w14:textId="2E5CA12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723426.45</w:t>
            </w:r>
          </w:p>
        </w:tc>
        <w:tc>
          <w:tcPr>
            <w:tcW w:w="1562" w:type="dxa"/>
          </w:tcPr>
          <w:p w14:paraId="06ED94AE" w14:textId="329E57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3365828.93</w:t>
            </w:r>
          </w:p>
        </w:tc>
        <w:tc>
          <w:tcPr>
            <w:tcW w:w="2134" w:type="dxa"/>
          </w:tcPr>
          <w:p w14:paraId="636D84D7" w14:textId="7F93053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8E1DB2" w14:textId="463BBBC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161D98" w14:textId="7C9FFFA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4DAE168" w14:textId="77777777" w:rsidTr="003C6154">
        <w:trPr>
          <w:trHeight w:val="54"/>
        </w:trPr>
        <w:tc>
          <w:tcPr>
            <w:tcW w:w="1691" w:type="dxa"/>
          </w:tcPr>
          <w:p w14:paraId="1187C04F" w14:textId="6C0624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1FE941A3" w14:textId="42C28EC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723423.23</w:t>
            </w:r>
          </w:p>
        </w:tc>
        <w:tc>
          <w:tcPr>
            <w:tcW w:w="1562" w:type="dxa"/>
          </w:tcPr>
          <w:p w14:paraId="5287C0C3" w14:textId="3CEB5E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3365830.66</w:t>
            </w:r>
          </w:p>
        </w:tc>
        <w:tc>
          <w:tcPr>
            <w:tcW w:w="2134" w:type="dxa"/>
          </w:tcPr>
          <w:p w14:paraId="3CFADBAC" w14:textId="2C83ED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CA1F5C" w14:textId="5C42786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22105F" w14:textId="7D116D0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5130530" w14:textId="77777777" w:rsidTr="003C6154">
        <w:trPr>
          <w:trHeight w:val="54"/>
        </w:trPr>
        <w:tc>
          <w:tcPr>
            <w:tcW w:w="1691" w:type="dxa"/>
          </w:tcPr>
          <w:p w14:paraId="58589CFE" w14:textId="55BAD2A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5A8B9EA7" w14:textId="7B31720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723419.40</w:t>
            </w:r>
          </w:p>
        </w:tc>
        <w:tc>
          <w:tcPr>
            <w:tcW w:w="1562" w:type="dxa"/>
          </w:tcPr>
          <w:p w14:paraId="39525977" w14:textId="32EFF99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3365834.07</w:t>
            </w:r>
          </w:p>
        </w:tc>
        <w:tc>
          <w:tcPr>
            <w:tcW w:w="2134" w:type="dxa"/>
          </w:tcPr>
          <w:p w14:paraId="273EFA2E" w14:textId="3B47E71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108948" w14:textId="5079E64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6F6F71" w14:textId="6F84FC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9842E0B" w14:textId="77777777" w:rsidTr="003C6154">
        <w:trPr>
          <w:trHeight w:val="54"/>
        </w:trPr>
        <w:tc>
          <w:tcPr>
            <w:tcW w:w="1691" w:type="dxa"/>
          </w:tcPr>
          <w:p w14:paraId="77487864" w14:textId="5EE75A0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323F9B20" w14:textId="6C7585F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723414.51</w:t>
            </w:r>
          </w:p>
        </w:tc>
        <w:tc>
          <w:tcPr>
            <w:tcW w:w="1562" w:type="dxa"/>
          </w:tcPr>
          <w:p w14:paraId="4D2EEBC6" w14:textId="73A0991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3365837.33</w:t>
            </w:r>
          </w:p>
        </w:tc>
        <w:tc>
          <w:tcPr>
            <w:tcW w:w="2134" w:type="dxa"/>
          </w:tcPr>
          <w:p w14:paraId="1C17D9E8" w14:textId="731DCA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0F5DFD" w14:textId="58F6B3B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95A268" w14:textId="0B590FE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27014F6" w14:textId="77777777" w:rsidTr="003C6154">
        <w:trPr>
          <w:trHeight w:val="54"/>
        </w:trPr>
        <w:tc>
          <w:tcPr>
            <w:tcW w:w="1691" w:type="dxa"/>
          </w:tcPr>
          <w:p w14:paraId="3A8AC58F" w14:textId="00E1142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78C9C5AE" w14:textId="55CF26D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723409.23</w:t>
            </w:r>
          </w:p>
        </w:tc>
        <w:tc>
          <w:tcPr>
            <w:tcW w:w="1562" w:type="dxa"/>
          </w:tcPr>
          <w:p w14:paraId="6FB19008" w14:textId="0712A81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3365846.44</w:t>
            </w:r>
          </w:p>
        </w:tc>
        <w:tc>
          <w:tcPr>
            <w:tcW w:w="2134" w:type="dxa"/>
          </w:tcPr>
          <w:p w14:paraId="09EF6B6F" w14:textId="71C6EA9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F943C9" w14:textId="7723AA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AA5448" w14:textId="2E3FC24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06949D8" w14:textId="77777777" w:rsidTr="003C6154">
        <w:trPr>
          <w:trHeight w:val="54"/>
        </w:trPr>
        <w:tc>
          <w:tcPr>
            <w:tcW w:w="1691" w:type="dxa"/>
          </w:tcPr>
          <w:p w14:paraId="570FBE5A" w14:textId="7242C0F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12066BBF" w14:textId="05F22B0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723404.52</w:t>
            </w:r>
          </w:p>
        </w:tc>
        <w:tc>
          <w:tcPr>
            <w:tcW w:w="1562" w:type="dxa"/>
          </w:tcPr>
          <w:p w14:paraId="1B604B31" w14:textId="3669C7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3365849.92</w:t>
            </w:r>
          </w:p>
        </w:tc>
        <w:tc>
          <w:tcPr>
            <w:tcW w:w="2134" w:type="dxa"/>
          </w:tcPr>
          <w:p w14:paraId="5831513E" w14:textId="131BDFF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06AB6F" w14:textId="2F6B482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EBC173" w14:textId="41BC59C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CE8675E" w14:textId="77777777" w:rsidTr="003C6154">
        <w:trPr>
          <w:trHeight w:val="54"/>
        </w:trPr>
        <w:tc>
          <w:tcPr>
            <w:tcW w:w="1691" w:type="dxa"/>
          </w:tcPr>
          <w:p w14:paraId="75093F54" w14:textId="0AD24FD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7ECF76DE" w14:textId="414D20D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723401.01</w:t>
            </w:r>
          </w:p>
        </w:tc>
        <w:tc>
          <w:tcPr>
            <w:tcW w:w="1562" w:type="dxa"/>
          </w:tcPr>
          <w:p w14:paraId="78101E80" w14:textId="46F224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3365854.37</w:t>
            </w:r>
          </w:p>
        </w:tc>
        <w:tc>
          <w:tcPr>
            <w:tcW w:w="2134" w:type="dxa"/>
          </w:tcPr>
          <w:p w14:paraId="1D6F1E72" w14:textId="527AFC5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EFBE53" w14:textId="532F084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6557DB" w14:textId="4E5D0C2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938B9F9" w14:textId="77777777" w:rsidTr="003C6154">
        <w:trPr>
          <w:trHeight w:val="54"/>
        </w:trPr>
        <w:tc>
          <w:tcPr>
            <w:tcW w:w="1691" w:type="dxa"/>
          </w:tcPr>
          <w:p w14:paraId="45D9FB82" w14:textId="10436E9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569294B3" w14:textId="05F61DF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723388.97</w:t>
            </w:r>
          </w:p>
        </w:tc>
        <w:tc>
          <w:tcPr>
            <w:tcW w:w="1562" w:type="dxa"/>
          </w:tcPr>
          <w:p w14:paraId="505F7523" w14:textId="4DE8BD1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3365865.97</w:t>
            </w:r>
          </w:p>
        </w:tc>
        <w:tc>
          <w:tcPr>
            <w:tcW w:w="2134" w:type="dxa"/>
          </w:tcPr>
          <w:p w14:paraId="791D9EF2" w14:textId="74ABCB5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67A4F3" w14:textId="7DA49F3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2FBB7F" w14:textId="2F7D26A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7371247" w14:textId="77777777" w:rsidTr="003C6154">
        <w:trPr>
          <w:trHeight w:val="54"/>
        </w:trPr>
        <w:tc>
          <w:tcPr>
            <w:tcW w:w="1691" w:type="dxa"/>
          </w:tcPr>
          <w:p w14:paraId="06C144F9" w14:textId="06C4FC0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3F7FAAD2" w14:textId="4E05179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723382.22</w:t>
            </w:r>
          </w:p>
        </w:tc>
        <w:tc>
          <w:tcPr>
            <w:tcW w:w="1562" w:type="dxa"/>
          </w:tcPr>
          <w:p w14:paraId="1FC91421" w14:textId="3466080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3365875.36</w:t>
            </w:r>
          </w:p>
        </w:tc>
        <w:tc>
          <w:tcPr>
            <w:tcW w:w="2134" w:type="dxa"/>
          </w:tcPr>
          <w:p w14:paraId="001607AA" w14:textId="494E625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30B7C8" w14:textId="5F1F51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07683F" w14:textId="4F907B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5D6C9DC" w14:textId="77777777" w:rsidTr="003C6154">
        <w:trPr>
          <w:trHeight w:val="54"/>
        </w:trPr>
        <w:tc>
          <w:tcPr>
            <w:tcW w:w="1691" w:type="dxa"/>
          </w:tcPr>
          <w:p w14:paraId="48645C5B" w14:textId="5C0ACC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4D37DF28" w14:textId="255C99D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723370.04</w:t>
            </w:r>
          </w:p>
        </w:tc>
        <w:tc>
          <w:tcPr>
            <w:tcW w:w="1562" w:type="dxa"/>
          </w:tcPr>
          <w:p w14:paraId="7378E209" w14:textId="6C86B5A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3365885.64</w:t>
            </w:r>
          </w:p>
        </w:tc>
        <w:tc>
          <w:tcPr>
            <w:tcW w:w="2134" w:type="dxa"/>
          </w:tcPr>
          <w:p w14:paraId="7F8471AC" w14:textId="06F2CA3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09BDCF" w14:textId="2B455D7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C37E72" w14:textId="1F1EF61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8C05316" w14:textId="77777777" w:rsidTr="003C6154">
        <w:trPr>
          <w:trHeight w:val="54"/>
        </w:trPr>
        <w:tc>
          <w:tcPr>
            <w:tcW w:w="1691" w:type="dxa"/>
          </w:tcPr>
          <w:p w14:paraId="342042E7" w14:textId="55403B5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54B36F35" w14:textId="1C32973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723356.98</w:t>
            </w:r>
          </w:p>
        </w:tc>
        <w:tc>
          <w:tcPr>
            <w:tcW w:w="1562" w:type="dxa"/>
          </w:tcPr>
          <w:p w14:paraId="02BE358D" w14:textId="5BDEC09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3365899.74</w:t>
            </w:r>
          </w:p>
        </w:tc>
        <w:tc>
          <w:tcPr>
            <w:tcW w:w="2134" w:type="dxa"/>
          </w:tcPr>
          <w:p w14:paraId="561907E9" w14:textId="0B8F248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515D80" w14:textId="0D78B6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7CB889" w14:textId="6B029CF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7B37A52" w14:textId="77777777" w:rsidTr="003C6154">
        <w:trPr>
          <w:trHeight w:val="54"/>
        </w:trPr>
        <w:tc>
          <w:tcPr>
            <w:tcW w:w="1691" w:type="dxa"/>
          </w:tcPr>
          <w:p w14:paraId="14E940DF" w14:textId="7B686A3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536A6A07" w14:textId="6FC086D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723339.59</w:t>
            </w:r>
          </w:p>
        </w:tc>
        <w:tc>
          <w:tcPr>
            <w:tcW w:w="1562" w:type="dxa"/>
          </w:tcPr>
          <w:p w14:paraId="34725F2B" w14:textId="4800E5E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3365918.58</w:t>
            </w:r>
          </w:p>
        </w:tc>
        <w:tc>
          <w:tcPr>
            <w:tcW w:w="2134" w:type="dxa"/>
          </w:tcPr>
          <w:p w14:paraId="22B9B92F" w14:textId="6580B0F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01FB44" w14:textId="15131D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114C93" w14:textId="196FC72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4438678" w14:textId="77777777" w:rsidTr="003C6154">
        <w:trPr>
          <w:trHeight w:val="54"/>
        </w:trPr>
        <w:tc>
          <w:tcPr>
            <w:tcW w:w="1691" w:type="dxa"/>
          </w:tcPr>
          <w:p w14:paraId="150C9F12" w14:textId="5D8AABA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203F2A11" w14:textId="2BE8A58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723329.61</w:t>
            </w:r>
          </w:p>
        </w:tc>
        <w:tc>
          <w:tcPr>
            <w:tcW w:w="1562" w:type="dxa"/>
          </w:tcPr>
          <w:p w14:paraId="323D8E51" w14:textId="1723D15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3365928.56</w:t>
            </w:r>
          </w:p>
        </w:tc>
        <w:tc>
          <w:tcPr>
            <w:tcW w:w="2134" w:type="dxa"/>
          </w:tcPr>
          <w:p w14:paraId="7E897F7B" w14:textId="5421C1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EC8B83" w14:textId="2E0F0A7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B12E21" w14:textId="12117F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CDFA53A" w14:textId="77777777" w:rsidTr="003C6154">
        <w:trPr>
          <w:trHeight w:val="54"/>
        </w:trPr>
        <w:tc>
          <w:tcPr>
            <w:tcW w:w="1691" w:type="dxa"/>
          </w:tcPr>
          <w:p w14:paraId="62572E34" w14:textId="4AD268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45947B66" w14:textId="04EEAD9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723317.72</w:t>
            </w:r>
          </w:p>
        </w:tc>
        <w:tc>
          <w:tcPr>
            <w:tcW w:w="1562" w:type="dxa"/>
          </w:tcPr>
          <w:p w14:paraId="6C4ED138" w14:textId="53863EC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3365941.19</w:t>
            </w:r>
          </w:p>
        </w:tc>
        <w:tc>
          <w:tcPr>
            <w:tcW w:w="2134" w:type="dxa"/>
          </w:tcPr>
          <w:p w14:paraId="26BD3107" w14:textId="6023A96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0EB1BC" w14:textId="5327462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C54B1F" w14:textId="24BA858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95822E2" w14:textId="77777777" w:rsidTr="003C6154">
        <w:trPr>
          <w:trHeight w:val="54"/>
        </w:trPr>
        <w:tc>
          <w:tcPr>
            <w:tcW w:w="1691" w:type="dxa"/>
          </w:tcPr>
          <w:p w14:paraId="56E79421" w14:textId="653EFA9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0D2AA290" w14:textId="3C1F449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723306.28</w:t>
            </w:r>
          </w:p>
        </w:tc>
        <w:tc>
          <w:tcPr>
            <w:tcW w:w="1562" w:type="dxa"/>
          </w:tcPr>
          <w:p w14:paraId="37AB295B" w14:textId="1696823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3365952.49</w:t>
            </w:r>
          </w:p>
        </w:tc>
        <w:tc>
          <w:tcPr>
            <w:tcW w:w="2134" w:type="dxa"/>
          </w:tcPr>
          <w:p w14:paraId="3C5E66FE" w14:textId="270E1E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A1FD70" w14:textId="63A370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845906" w14:textId="1019025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037488D" w14:textId="77777777" w:rsidTr="003C6154">
        <w:trPr>
          <w:trHeight w:val="54"/>
        </w:trPr>
        <w:tc>
          <w:tcPr>
            <w:tcW w:w="1691" w:type="dxa"/>
          </w:tcPr>
          <w:p w14:paraId="19EE0BB5" w14:textId="33E6FED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5C43F0B9" w14:textId="3FCC8CF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723300.41</w:t>
            </w:r>
          </w:p>
        </w:tc>
        <w:tc>
          <w:tcPr>
            <w:tcW w:w="1562" w:type="dxa"/>
          </w:tcPr>
          <w:p w14:paraId="3576DE79" w14:textId="25481B3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3365960.72</w:t>
            </w:r>
          </w:p>
        </w:tc>
        <w:tc>
          <w:tcPr>
            <w:tcW w:w="2134" w:type="dxa"/>
          </w:tcPr>
          <w:p w14:paraId="2C4185B3" w14:textId="5A4A18F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B2F147" w14:textId="67AD078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DF150C" w14:textId="7406EF0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BD330D9" w14:textId="77777777" w:rsidTr="003C6154">
        <w:trPr>
          <w:trHeight w:val="54"/>
        </w:trPr>
        <w:tc>
          <w:tcPr>
            <w:tcW w:w="1691" w:type="dxa"/>
          </w:tcPr>
          <w:p w14:paraId="2D7B57BE" w14:textId="5005CF1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6FE1EC10" w14:textId="09E7AD6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723289.77</w:t>
            </w:r>
          </w:p>
        </w:tc>
        <w:tc>
          <w:tcPr>
            <w:tcW w:w="1562" w:type="dxa"/>
          </w:tcPr>
          <w:p w14:paraId="492A0C10" w14:textId="17F3494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3365969.41</w:t>
            </w:r>
          </w:p>
        </w:tc>
        <w:tc>
          <w:tcPr>
            <w:tcW w:w="2134" w:type="dxa"/>
          </w:tcPr>
          <w:p w14:paraId="6D1D8B04" w14:textId="6B4E86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6B040D" w14:textId="3E7E495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873A45" w14:textId="0DD02B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D604149" w14:textId="77777777" w:rsidTr="003C6154">
        <w:trPr>
          <w:trHeight w:val="54"/>
        </w:trPr>
        <w:tc>
          <w:tcPr>
            <w:tcW w:w="1691" w:type="dxa"/>
          </w:tcPr>
          <w:p w14:paraId="35F132EF" w14:textId="70B57B5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013BDC16" w14:textId="7D4A838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723282.14</w:t>
            </w:r>
          </w:p>
        </w:tc>
        <w:tc>
          <w:tcPr>
            <w:tcW w:w="1562" w:type="dxa"/>
          </w:tcPr>
          <w:p w14:paraId="7076E2A0" w14:textId="2EA610F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3365976.46</w:t>
            </w:r>
          </w:p>
        </w:tc>
        <w:tc>
          <w:tcPr>
            <w:tcW w:w="2134" w:type="dxa"/>
          </w:tcPr>
          <w:p w14:paraId="1BE0FB88" w14:textId="33E6A6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1E4289" w14:textId="328D9E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EB491A" w14:textId="7DF6B74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B54F3C3" w14:textId="77777777" w:rsidTr="003C6154">
        <w:trPr>
          <w:trHeight w:val="54"/>
        </w:trPr>
        <w:tc>
          <w:tcPr>
            <w:tcW w:w="1691" w:type="dxa"/>
          </w:tcPr>
          <w:p w14:paraId="61F4FFA5" w14:textId="551845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0F005308" w14:textId="1F3E5C0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723276.71</w:t>
            </w:r>
          </w:p>
        </w:tc>
        <w:tc>
          <w:tcPr>
            <w:tcW w:w="1562" w:type="dxa"/>
          </w:tcPr>
          <w:p w14:paraId="1A7E1793" w14:textId="365D395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3365981.60</w:t>
            </w:r>
          </w:p>
        </w:tc>
        <w:tc>
          <w:tcPr>
            <w:tcW w:w="2134" w:type="dxa"/>
          </w:tcPr>
          <w:p w14:paraId="725B28AF" w14:textId="316E367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34A9F3" w14:textId="6C2C6E5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68AA2B" w14:textId="7F91C3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C105D39" w14:textId="77777777" w:rsidTr="003C6154">
        <w:trPr>
          <w:trHeight w:val="54"/>
        </w:trPr>
        <w:tc>
          <w:tcPr>
            <w:tcW w:w="1691" w:type="dxa"/>
          </w:tcPr>
          <w:p w14:paraId="59B53DE3" w14:textId="3AD523C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191409B4" w14:textId="1DCB765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723272.90</w:t>
            </w:r>
          </w:p>
        </w:tc>
        <w:tc>
          <w:tcPr>
            <w:tcW w:w="1562" w:type="dxa"/>
          </w:tcPr>
          <w:p w14:paraId="30C508DF" w14:textId="2187E60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3365987.76</w:t>
            </w:r>
          </w:p>
        </w:tc>
        <w:tc>
          <w:tcPr>
            <w:tcW w:w="2134" w:type="dxa"/>
          </w:tcPr>
          <w:p w14:paraId="11F21B9F" w14:textId="758FC4F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1A569E" w14:textId="2784740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79932F" w14:textId="1F63F5D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A8370D9" w14:textId="77777777" w:rsidTr="003C6154">
        <w:trPr>
          <w:trHeight w:val="54"/>
        </w:trPr>
        <w:tc>
          <w:tcPr>
            <w:tcW w:w="1691" w:type="dxa"/>
          </w:tcPr>
          <w:p w14:paraId="58923083" w14:textId="2F8D1F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7B5C0773" w14:textId="540810A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723267.47</w:t>
            </w:r>
          </w:p>
        </w:tc>
        <w:tc>
          <w:tcPr>
            <w:tcW w:w="1562" w:type="dxa"/>
          </w:tcPr>
          <w:p w14:paraId="1496BC45" w14:textId="54745CF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3365993.05</w:t>
            </w:r>
          </w:p>
        </w:tc>
        <w:tc>
          <w:tcPr>
            <w:tcW w:w="2134" w:type="dxa"/>
          </w:tcPr>
          <w:p w14:paraId="75C14F59" w14:textId="0F20533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0DF096" w14:textId="66244D4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D36981" w14:textId="19B470E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9C4920B" w14:textId="77777777" w:rsidTr="003C6154">
        <w:trPr>
          <w:trHeight w:val="54"/>
        </w:trPr>
        <w:tc>
          <w:tcPr>
            <w:tcW w:w="1691" w:type="dxa"/>
          </w:tcPr>
          <w:p w14:paraId="0B8C724C" w14:textId="3523AB8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26099492" w14:textId="34792E3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723262.33</w:t>
            </w:r>
          </w:p>
        </w:tc>
        <w:tc>
          <w:tcPr>
            <w:tcW w:w="1562" w:type="dxa"/>
          </w:tcPr>
          <w:p w14:paraId="5895590A" w14:textId="27EEE6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3365998.63</w:t>
            </w:r>
          </w:p>
        </w:tc>
        <w:tc>
          <w:tcPr>
            <w:tcW w:w="2134" w:type="dxa"/>
          </w:tcPr>
          <w:p w14:paraId="7485B0B8" w14:textId="1315180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D965C0" w14:textId="2B47847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214798" w14:textId="71B1540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A21DD83" w14:textId="77777777" w:rsidTr="003C6154">
        <w:trPr>
          <w:trHeight w:val="54"/>
        </w:trPr>
        <w:tc>
          <w:tcPr>
            <w:tcW w:w="1691" w:type="dxa"/>
          </w:tcPr>
          <w:p w14:paraId="4AE826CE" w14:textId="703BAF1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47258E78" w14:textId="3CB8467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723259.10</w:t>
            </w:r>
          </w:p>
        </w:tc>
        <w:tc>
          <w:tcPr>
            <w:tcW w:w="1562" w:type="dxa"/>
          </w:tcPr>
          <w:p w14:paraId="06D75F13" w14:textId="04751A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3366004.06</w:t>
            </w:r>
          </w:p>
        </w:tc>
        <w:tc>
          <w:tcPr>
            <w:tcW w:w="2134" w:type="dxa"/>
          </w:tcPr>
          <w:p w14:paraId="0F670857" w14:textId="1B8597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B79A10" w14:textId="6F1E94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9E5B4F" w14:textId="03296AB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C4CB03D" w14:textId="77777777" w:rsidTr="003C6154">
        <w:trPr>
          <w:trHeight w:val="54"/>
        </w:trPr>
        <w:tc>
          <w:tcPr>
            <w:tcW w:w="1691" w:type="dxa"/>
          </w:tcPr>
          <w:p w14:paraId="5BC76E45" w14:textId="0511E8F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0CDE403C" w14:textId="1B23B05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723253.82</w:t>
            </w:r>
          </w:p>
        </w:tc>
        <w:tc>
          <w:tcPr>
            <w:tcW w:w="1562" w:type="dxa"/>
          </w:tcPr>
          <w:p w14:paraId="4552F83E" w14:textId="4330B4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3366007.88</w:t>
            </w:r>
          </w:p>
        </w:tc>
        <w:tc>
          <w:tcPr>
            <w:tcW w:w="2134" w:type="dxa"/>
          </w:tcPr>
          <w:p w14:paraId="1B0A3014" w14:textId="3E7DE40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E322AA" w14:textId="7EA13EF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B5C4D3" w14:textId="0AF9C84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0BA0505" w14:textId="77777777" w:rsidTr="003C6154">
        <w:trPr>
          <w:trHeight w:val="54"/>
        </w:trPr>
        <w:tc>
          <w:tcPr>
            <w:tcW w:w="1691" w:type="dxa"/>
          </w:tcPr>
          <w:p w14:paraId="6E7FFF2F" w14:textId="0B5F81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3F6DB073" w14:textId="69FDF8F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723252.00</w:t>
            </w:r>
          </w:p>
        </w:tc>
        <w:tc>
          <w:tcPr>
            <w:tcW w:w="1562" w:type="dxa"/>
          </w:tcPr>
          <w:p w14:paraId="6E1707B6" w14:textId="4F464F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3366010.51</w:t>
            </w:r>
          </w:p>
        </w:tc>
        <w:tc>
          <w:tcPr>
            <w:tcW w:w="2134" w:type="dxa"/>
          </w:tcPr>
          <w:p w14:paraId="048FCC74" w14:textId="5759BF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A330DF" w14:textId="2906402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968D5D" w14:textId="6FD74ED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241E2C2" w14:textId="77777777" w:rsidTr="003C6154">
        <w:trPr>
          <w:trHeight w:val="54"/>
        </w:trPr>
        <w:tc>
          <w:tcPr>
            <w:tcW w:w="1691" w:type="dxa"/>
          </w:tcPr>
          <w:p w14:paraId="61F8730D" w14:textId="74A4F23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13629404" w14:textId="76EDC5C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723249.27</w:t>
            </w:r>
          </w:p>
        </w:tc>
        <w:tc>
          <w:tcPr>
            <w:tcW w:w="1562" w:type="dxa"/>
          </w:tcPr>
          <w:p w14:paraId="47D50C35" w14:textId="1AC874C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3366011.84</w:t>
            </w:r>
          </w:p>
        </w:tc>
        <w:tc>
          <w:tcPr>
            <w:tcW w:w="2134" w:type="dxa"/>
          </w:tcPr>
          <w:p w14:paraId="53423448" w14:textId="1734AC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DC7EA1" w14:textId="5ADA76C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F2C379" w14:textId="0A0CA8F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738B54A" w14:textId="77777777" w:rsidTr="003C6154">
        <w:trPr>
          <w:trHeight w:val="54"/>
        </w:trPr>
        <w:tc>
          <w:tcPr>
            <w:tcW w:w="1691" w:type="dxa"/>
          </w:tcPr>
          <w:p w14:paraId="25E8BDD6" w14:textId="258F7C8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6CC785E5" w14:textId="0CA8F3B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723244.65</w:t>
            </w:r>
          </w:p>
        </w:tc>
        <w:tc>
          <w:tcPr>
            <w:tcW w:w="1562" w:type="dxa"/>
          </w:tcPr>
          <w:p w14:paraId="3D688326" w14:textId="4899FD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3366016.72</w:t>
            </w:r>
          </w:p>
        </w:tc>
        <w:tc>
          <w:tcPr>
            <w:tcW w:w="2134" w:type="dxa"/>
          </w:tcPr>
          <w:p w14:paraId="6D7C244A" w14:textId="56A8CC4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8922C4" w14:textId="24B085B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07AB04" w14:textId="2307C9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B7FE649" w14:textId="77777777" w:rsidTr="003C6154">
        <w:trPr>
          <w:trHeight w:val="54"/>
        </w:trPr>
        <w:tc>
          <w:tcPr>
            <w:tcW w:w="1691" w:type="dxa"/>
          </w:tcPr>
          <w:p w14:paraId="7A8E06B4" w14:textId="24B27DC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35A4129D" w14:textId="6E8EF28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723238.75</w:t>
            </w:r>
          </w:p>
        </w:tc>
        <w:tc>
          <w:tcPr>
            <w:tcW w:w="1562" w:type="dxa"/>
          </w:tcPr>
          <w:p w14:paraId="726AE82D" w14:textId="7CFC408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3366022.27</w:t>
            </w:r>
          </w:p>
        </w:tc>
        <w:tc>
          <w:tcPr>
            <w:tcW w:w="2134" w:type="dxa"/>
          </w:tcPr>
          <w:p w14:paraId="0A59E9B5" w14:textId="74452A9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6772B0" w14:textId="1C7F430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A78AAD" w14:textId="593A9C6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E6A8825" w14:textId="77777777" w:rsidTr="003C6154">
        <w:trPr>
          <w:trHeight w:val="54"/>
        </w:trPr>
        <w:tc>
          <w:tcPr>
            <w:tcW w:w="1691" w:type="dxa"/>
          </w:tcPr>
          <w:p w14:paraId="0736859F" w14:textId="67F5D96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51B0E952" w14:textId="5DA2BFE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723232.32</w:t>
            </w:r>
          </w:p>
        </w:tc>
        <w:tc>
          <w:tcPr>
            <w:tcW w:w="1562" w:type="dxa"/>
          </w:tcPr>
          <w:p w14:paraId="0AF3D059" w14:textId="47A7E4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3366029.35</w:t>
            </w:r>
          </w:p>
        </w:tc>
        <w:tc>
          <w:tcPr>
            <w:tcW w:w="2134" w:type="dxa"/>
          </w:tcPr>
          <w:p w14:paraId="468CACD7" w14:textId="0EFD3E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CF8B06" w14:textId="246128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1533A1" w14:textId="3E52378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1564059" w14:textId="77777777" w:rsidTr="003C6154">
        <w:trPr>
          <w:trHeight w:val="54"/>
        </w:trPr>
        <w:tc>
          <w:tcPr>
            <w:tcW w:w="1691" w:type="dxa"/>
          </w:tcPr>
          <w:p w14:paraId="3B09623D" w14:textId="14EF789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720A917A" w14:textId="41F10B3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723226.74</w:t>
            </w:r>
          </w:p>
        </w:tc>
        <w:tc>
          <w:tcPr>
            <w:tcW w:w="1562" w:type="dxa"/>
          </w:tcPr>
          <w:p w14:paraId="1A7BF4ED" w14:textId="57494F0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3366035.66</w:t>
            </w:r>
          </w:p>
        </w:tc>
        <w:tc>
          <w:tcPr>
            <w:tcW w:w="2134" w:type="dxa"/>
          </w:tcPr>
          <w:p w14:paraId="206FE877" w14:textId="326A4D1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35D1D6" w14:textId="331B202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BF9F7D" w14:textId="32AD3AA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5EBA198" w14:textId="77777777" w:rsidTr="003C6154">
        <w:trPr>
          <w:trHeight w:val="54"/>
        </w:trPr>
        <w:tc>
          <w:tcPr>
            <w:tcW w:w="1691" w:type="dxa"/>
          </w:tcPr>
          <w:p w14:paraId="565BC590" w14:textId="2BA30A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19B6F6C3" w14:textId="28C8598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723216.76</w:t>
            </w:r>
          </w:p>
        </w:tc>
        <w:tc>
          <w:tcPr>
            <w:tcW w:w="1562" w:type="dxa"/>
          </w:tcPr>
          <w:p w14:paraId="1B255B54" w14:textId="291F32B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3366046.09</w:t>
            </w:r>
          </w:p>
        </w:tc>
        <w:tc>
          <w:tcPr>
            <w:tcW w:w="2134" w:type="dxa"/>
          </w:tcPr>
          <w:p w14:paraId="032D59BF" w14:textId="2CEA33F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D898A6" w14:textId="2FD819C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651536" w14:textId="106247C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68C1851" w14:textId="77777777" w:rsidTr="003C6154">
        <w:trPr>
          <w:trHeight w:val="54"/>
        </w:trPr>
        <w:tc>
          <w:tcPr>
            <w:tcW w:w="1691" w:type="dxa"/>
          </w:tcPr>
          <w:p w14:paraId="44975A03" w14:textId="778DE1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7D64FD80" w14:textId="1920F66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723207.81</w:t>
            </w:r>
          </w:p>
        </w:tc>
        <w:tc>
          <w:tcPr>
            <w:tcW w:w="1562" w:type="dxa"/>
          </w:tcPr>
          <w:p w14:paraId="265E2498" w14:textId="20987A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3366052.40</w:t>
            </w:r>
          </w:p>
        </w:tc>
        <w:tc>
          <w:tcPr>
            <w:tcW w:w="2134" w:type="dxa"/>
          </w:tcPr>
          <w:p w14:paraId="04AE8FE6" w14:textId="148EE8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7D31244" w14:textId="497BC9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7709EE2" w14:textId="2CE3A0C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B221B34" w14:textId="77777777" w:rsidTr="003C6154">
        <w:trPr>
          <w:trHeight w:val="54"/>
        </w:trPr>
        <w:tc>
          <w:tcPr>
            <w:tcW w:w="1691" w:type="dxa"/>
          </w:tcPr>
          <w:p w14:paraId="71E0782E" w14:textId="267A72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586</w:t>
            </w:r>
          </w:p>
        </w:tc>
        <w:tc>
          <w:tcPr>
            <w:tcW w:w="1558" w:type="dxa"/>
          </w:tcPr>
          <w:p w14:paraId="4B6F67EF" w14:textId="4291404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723204.58</w:t>
            </w:r>
          </w:p>
        </w:tc>
        <w:tc>
          <w:tcPr>
            <w:tcW w:w="1562" w:type="dxa"/>
          </w:tcPr>
          <w:p w14:paraId="0BF312F8" w14:textId="595C191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3366055.78</w:t>
            </w:r>
          </w:p>
        </w:tc>
        <w:tc>
          <w:tcPr>
            <w:tcW w:w="2134" w:type="dxa"/>
          </w:tcPr>
          <w:p w14:paraId="072B7117" w14:textId="3D3C839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9E2D4A" w14:textId="5592179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3C309F" w14:textId="609F075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D22C360" w14:textId="77777777" w:rsidTr="003C6154">
        <w:trPr>
          <w:trHeight w:val="54"/>
        </w:trPr>
        <w:tc>
          <w:tcPr>
            <w:tcW w:w="1691" w:type="dxa"/>
          </w:tcPr>
          <w:p w14:paraId="765C5CC7" w14:textId="49AE0CA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587</w:t>
            </w:r>
          </w:p>
        </w:tc>
        <w:tc>
          <w:tcPr>
            <w:tcW w:w="1558" w:type="dxa"/>
          </w:tcPr>
          <w:p w14:paraId="50603A26" w14:textId="3528F14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723202.53</w:t>
            </w:r>
          </w:p>
        </w:tc>
        <w:tc>
          <w:tcPr>
            <w:tcW w:w="1562" w:type="dxa"/>
          </w:tcPr>
          <w:p w14:paraId="16A3A763" w14:textId="7EBE40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3366059.45</w:t>
            </w:r>
          </w:p>
        </w:tc>
        <w:tc>
          <w:tcPr>
            <w:tcW w:w="2134" w:type="dxa"/>
          </w:tcPr>
          <w:p w14:paraId="1F5943CE" w14:textId="63CA231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8AEA36" w14:textId="5CB1F36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47F22E" w14:textId="31D4083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02F53EA" w14:textId="77777777" w:rsidTr="003C6154">
        <w:trPr>
          <w:trHeight w:val="54"/>
        </w:trPr>
        <w:tc>
          <w:tcPr>
            <w:tcW w:w="1691" w:type="dxa"/>
          </w:tcPr>
          <w:p w14:paraId="59D7D2B5" w14:textId="52B2FC3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47BB5041" w14:textId="3781C8E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723200.28</w:t>
            </w:r>
          </w:p>
        </w:tc>
        <w:tc>
          <w:tcPr>
            <w:tcW w:w="1562" w:type="dxa"/>
          </w:tcPr>
          <w:p w14:paraId="7802BA08" w14:textId="09043AD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3366062.03</w:t>
            </w:r>
          </w:p>
        </w:tc>
        <w:tc>
          <w:tcPr>
            <w:tcW w:w="2134" w:type="dxa"/>
          </w:tcPr>
          <w:p w14:paraId="1BA7BEBE" w14:textId="0252923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4D3FD7" w14:textId="34C10E3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96D326" w14:textId="6D4B4E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79F3D3E" w14:textId="77777777" w:rsidTr="003C6154">
        <w:trPr>
          <w:trHeight w:val="54"/>
        </w:trPr>
        <w:tc>
          <w:tcPr>
            <w:tcW w:w="1691" w:type="dxa"/>
          </w:tcPr>
          <w:p w14:paraId="1138D757" w14:textId="62FD58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4CA9EAAA" w14:textId="2C3CE70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723195.77</w:t>
            </w:r>
          </w:p>
        </w:tc>
        <w:tc>
          <w:tcPr>
            <w:tcW w:w="1562" w:type="dxa"/>
          </w:tcPr>
          <w:p w14:paraId="2D9C4F3B" w14:textId="3778FF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3366065.76</w:t>
            </w:r>
          </w:p>
        </w:tc>
        <w:tc>
          <w:tcPr>
            <w:tcW w:w="2134" w:type="dxa"/>
          </w:tcPr>
          <w:p w14:paraId="60984B3F" w14:textId="37EE64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8B8E4C" w14:textId="4F9F13F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DECE5A" w14:textId="24CE141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A407DA1" w14:textId="77777777" w:rsidTr="003C6154">
        <w:trPr>
          <w:trHeight w:val="54"/>
        </w:trPr>
        <w:tc>
          <w:tcPr>
            <w:tcW w:w="1691" w:type="dxa"/>
          </w:tcPr>
          <w:p w14:paraId="2174EAAB" w14:textId="0720553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1D5B65A2" w14:textId="7E72F77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723187.70</w:t>
            </w:r>
          </w:p>
        </w:tc>
        <w:tc>
          <w:tcPr>
            <w:tcW w:w="1562" w:type="dxa"/>
          </w:tcPr>
          <w:p w14:paraId="5656C494" w14:textId="1B8DCA6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3366072.52</w:t>
            </w:r>
          </w:p>
        </w:tc>
        <w:tc>
          <w:tcPr>
            <w:tcW w:w="2134" w:type="dxa"/>
          </w:tcPr>
          <w:p w14:paraId="59C03B9A" w14:textId="2999E6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BB7AFB" w14:textId="1020E8C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69C893" w14:textId="598EE14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4AFF9C6" w14:textId="77777777" w:rsidTr="003C6154">
        <w:trPr>
          <w:trHeight w:val="54"/>
        </w:trPr>
        <w:tc>
          <w:tcPr>
            <w:tcW w:w="1691" w:type="dxa"/>
          </w:tcPr>
          <w:p w14:paraId="6F928512" w14:textId="2E0E0B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630804F0" w14:textId="6BCFACE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723181.61</w:t>
            </w:r>
          </w:p>
        </w:tc>
        <w:tc>
          <w:tcPr>
            <w:tcW w:w="1562" w:type="dxa"/>
          </w:tcPr>
          <w:p w14:paraId="45B25FB3" w14:textId="1929789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3366080.20</w:t>
            </w:r>
          </w:p>
        </w:tc>
        <w:tc>
          <w:tcPr>
            <w:tcW w:w="2134" w:type="dxa"/>
          </w:tcPr>
          <w:p w14:paraId="670E412C" w14:textId="6704A5D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72B73" w14:textId="385B8A5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7A94EC" w14:textId="2AD705E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5BABB82" w14:textId="77777777" w:rsidTr="003C6154">
        <w:trPr>
          <w:trHeight w:val="54"/>
        </w:trPr>
        <w:tc>
          <w:tcPr>
            <w:tcW w:w="1691" w:type="dxa"/>
          </w:tcPr>
          <w:p w14:paraId="759FDB4B" w14:textId="07B820C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10ACC3E9" w14:textId="3DCE2EC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723165.76</w:t>
            </w:r>
          </w:p>
        </w:tc>
        <w:tc>
          <w:tcPr>
            <w:tcW w:w="1562" w:type="dxa"/>
          </w:tcPr>
          <w:p w14:paraId="4EE47844" w14:textId="29E4B8B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3366095.47</w:t>
            </w:r>
          </w:p>
        </w:tc>
        <w:tc>
          <w:tcPr>
            <w:tcW w:w="2134" w:type="dxa"/>
          </w:tcPr>
          <w:p w14:paraId="2DE6B281" w14:textId="468F486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5AC4A0" w14:textId="01DA78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35E5B8" w14:textId="35585B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208FFCC" w14:textId="77777777" w:rsidTr="003C6154">
        <w:trPr>
          <w:trHeight w:val="54"/>
        </w:trPr>
        <w:tc>
          <w:tcPr>
            <w:tcW w:w="1691" w:type="dxa"/>
          </w:tcPr>
          <w:p w14:paraId="1369E054" w14:textId="0E4A11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5FCFB17C" w14:textId="4A8E0D8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723155.93</w:t>
            </w:r>
          </w:p>
        </w:tc>
        <w:tc>
          <w:tcPr>
            <w:tcW w:w="1562" w:type="dxa"/>
          </w:tcPr>
          <w:p w14:paraId="3DD8BA03" w14:textId="46AAC0F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3366105.30</w:t>
            </w:r>
          </w:p>
        </w:tc>
        <w:tc>
          <w:tcPr>
            <w:tcW w:w="2134" w:type="dxa"/>
          </w:tcPr>
          <w:p w14:paraId="3E64E85F" w14:textId="1FB9053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3351D7" w14:textId="180AE2A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D769F8" w14:textId="74A522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EE5FC1D" w14:textId="77777777" w:rsidTr="003C6154">
        <w:trPr>
          <w:trHeight w:val="54"/>
        </w:trPr>
        <w:tc>
          <w:tcPr>
            <w:tcW w:w="1691" w:type="dxa"/>
          </w:tcPr>
          <w:p w14:paraId="60993CBB" w14:textId="6805CD3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71BBAF4B" w14:textId="419E60F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723147.27</w:t>
            </w:r>
          </w:p>
        </w:tc>
        <w:tc>
          <w:tcPr>
            <w:tcW w:w="1562" w:type="dxa"/>
          </w:tcPr>
          <w:p w14:paraId="4840B686" w14:textId="73F9CC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3366115.88</w:t>
            </w:r>
          </w:p>
        </w:tc>
        <w:tc>
          <w:tcPr>
            <w:tcW w:w="2134" w:type="dxa"/>
          </w:tcPr>
          <w:p w14:paraId="75A70A45" w14:textId="512AFB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41DFDF" w14:textId="7903EE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362995" w14:textId="26D3735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FCF0EFD" w14:textId="77777777" w:rsidTr="003C6154">
        <w:trPr>
          <w:trHeight w:val="54"/>
        </w:trPr>
        <w:tc>
          <w:tcPr>
            <w:tcW w:w="1691" w:type="dxa"/>
          </w:tcPr>
          <w:p w14:paraId="68115DE9" w14:textId="057EDF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7D4CACE0" w14:textId="6F54A25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723135.09</w:t>
            </w:r>
          </w:p>
        </w:tc>
        <w:tc>
          <w:tcPr>
            <w:tcW w:w="1562" w:type="dxa"/>
          </w:tcPr>
          <w:p w14:paraId="01910989" w14:textId="1CE4881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3366128.50</w:t>
            </w:r>
          </w:p>
        </w:tc>
        <w:tc>
          <w:tcPr>
            <w:tcW w:w="2134" w:type="dxa"/>
          </w:tcPr>
          <w:p w14:paraId="34277F7F" w14:textId="0645EC3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5303DA" w14:textId="4384D31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C7A9F0" w14:textId="59A358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DC838CB" w14:textId="77777777" w:rsidTr="003C6154">
        <w:trPr>
          <w:trHeight w:val="54"/>
        </w:trPr>
        <w:tc>
          <w:tcPr>
            <w:tcW w:w="1691" w:type="dxa"/>
          </w:tcPr>
          <w:p w14:paraId="6D048029" w14:textId="553777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60B58626" w14:textId="4BFF849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723124.08</w:t>
            </w:r>
          </w:p>
        </w:tc>
        <w:tc>
          <w:tcPr>
            <w:tcW w:w="1562" w:type="dxa"/>
          </w:tcPr>
          <w:p w14:paraId="2EE8572B" w14:textId="248E25D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3366139.22</w:t>
            </w:r>
          </w:p>
        </w:tc>
        <w:tc>
          <w:tcPr>
            <w:tcW w:w="2134" w:type="dxa"/>
          </w:tcPr>
          <w:p w14:paraId="2264CDA9" w14:textId="7C4F720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329959" w14:textId="0ED6D2E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31B3B8" w14:textId="6265F01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26BD897" w14:textId="77777777" w:rsidTr="003C6154">
        <w:trPr>
          <w:trHeight w:val="54"/>
        </w:trPr>
        <w:tc>
          <w:tcPr>
            <w:tcW w:w="1691" w:type="dxa"/>
          </w:tcPr>
          <w:p w14:paraId="03FEB278" w14:textId="5E61140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5D114DD4" w14:textId="4D4A8EC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723116.89</w:t>
            </w:r>
          </w:p>
        </w:tc>
        <w:tc>
          <w:tcPr>
            <w:tcW w:w="1562" w:type="dxa"/>
          </w:tcPr>
          <w:p w14:paraId="7BE3AC9B" w14:textId="405495F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3366149.21</w:t>
            </w:r>
          </w:p>
        </w:tc>
        <w:tc>
          <w:tcPr>
            <w:tcW w:w="2134" w:type="dxa"/>
          </w:tcPr>
          <w:p w14:paraId="6861BA68" w14:textId="080A735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390A9E" w14:textId="13F66F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58F2EB" w14:textId="7015A92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099D2A8" w14:textId="77777777" w:rsidTr="003C6154">
        <w:trPr>
          <w:trHeight w:val="54"/>
        </w:trPr>
        <w:tc>
          <w:tcPr>
            <w:tcW w:w="1691" w:type="dxa"/>
          </w:tcPr>
          <w:p w14:paraId="259ABEA8" w14:textId="183353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3C90FA4A" w14:textId="041F87C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723105.44</w:t>
            </w:r>
          </w:p>
        </w:tc>
        <w:tc>
          <w:tcPr>
            <w:tcW w:w="1562" w:type="dxa"/>
          </w:tcPr>
          <w:p w14:paraId="20DEB8C2" w14:textId="48A866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3366160.22</w:t>
            </w:r>
          </w:p>
        </w:tc>
        <w:tc>
          <w:tcPr>
            <w:tcW w:w="2134" w:type="dxa"/>
          </w:tcPr>
          <w:p w14:paraId="1B62B615" w14:textId="7F7CEF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F001AC" w14:textId="770305C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7CE63E" w14:textId="4A0185F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79DEF07" w14:textId="77777777" w:rsidTr="003C6154">
        <w:trPr>
          <w:trHeight w:val="54"/>
        </w:trPr>
        <w:tc>
          <w:tcPr>
            <w:tcW w:w="1691" w:type="dxa"/>
          </w:tcPr>
          <w:p w14:paraId="78FB6446" w14:textId="40E7A6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5F42BFDF" w14:textId="11E5972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723091.92</w:t>
            </w:r>
          </w:p>
        </w:tc>
        <w:tc>
          <w:tcPr>
            <w:tcW w:w="1562" w:type="dxa"/>
          </w:tcPr>
          <w:p w14:paraId="1EC7C42D" w14:textId="2FE3649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3366176.12</w:t>
            </w:r>
          </w:p>
        </w:tc>
        <w:tc>
          <w:tcPr>
            <w:tcW w:w="2134" w:type="dxa"/>
          </w:tcPr>
          <w:p w14:paraId="70BDB6FB" w14:textId="4196D70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21A3B6" w14:textId="52C365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923F94" w14:textId="2D2C2A7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89B2636" w14:textId="77777777" w:rsidTr="003C6154">
        <w:trPr>
          <w:trHeight w:val="54"/>
        </w:trPr>
        <w:tc>
          <w:tcPr>
            <w:tcW w:w="1691" w:type="dxa"/>
          </w:tcPr>
          <w:p w14:paraId="54EE9A5C" w14:textId="2315E0F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60A49F86" w14:textId="1963A35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723077.77</w:t>
            </w:r>
          </w:p>
        </w:tc>
        <w:tc>
          <w:tcPr>
            <w:tcW w:w="1562" w:type="dxa"/>
          </w:tcPr>
          <w:p w14:paraId="2688CB4C" w14:textId="1E7F25D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3366190.47</w:t>
            </w:r>
          </w:p>
        </w:tc>
        <w:tc>
          <w:tcPr>
            <w:tcW w:w="2134" w:type="dxa"/>
          </w:tcPr>
          <w:p w14:paraId="68EBE07F" w14:textId="0EDC6B8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1069B0" w14:textId="3915BE2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B360F3" w14:textId="122CF38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76644B5" w14:textId="77777777" w:rsidTr="003C6154">
        <w:trPr>
          <w:trHeight w:val="54"/>
        </w:trPr>
        <w:tc>
          <w:tcPr>
            <w:tcW w:w="1691" w:type="dxa"/>
          </w:tcPr>
          <w:p w14:paraId="46023884" w14:textId="5966BAC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5E3EE928" w14:textId="55185B2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723064.41</w:t>
            </w:r>
          </w:p>
        </w:tc>
        <w:tc>
          <w:tcPr>
            <w:tcW w:w="1562" w:type="dxa"/>
          </w:tcPr>
          <w:p w14:paraId="2E838F21" w14:textId="226CDDF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3366205.06</w:t>
            </w:r>
          </w:p>
        </w:tc>
        <w:tc>
          <w:tcPr>
            <w:tcW w:w="2134" w:type="dxa"/>
          </w:tcPr>
          <w:p w14:paraId="0816B889" w14:textId="458C834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B2278C" w14:textId="3A9440B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A42683" w14:textId="64844A4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50E4324" w14:textId="77777777" w:rsidTr="003C6154">
        <w:trPr>
          <w:trHeight w:val="54"/>
        </w:trPr>
        <w:tc>
          <w:tcPr>
            <w:tcW w:w="1691" w:type="dxa"/>
          </w:tcPr>
          <w:p w14:paraId="374FC1EB" w14:textId="3F32C1F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09CF3136" w14:textId="19485E1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723049.30</w:t>
            </w:r>
          </w:p>
        </w:tc>
        <w:tc>
          <w:tcPr>
            <w:tcW w:w="1562" w:type="dxa"/>
          </w:tcPr>
          <w:p w14:paraId="6C9F9A1D" w14:textId="084DD8F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3366219.45</w:t>
            </w:r>
          </w:p>
        </w:tc>
        <w:tc>
          <w:tcPr>
            <w:tcW w:w="2134" w:type="dxa"/>
          </w:tcPr>
          <w:p w14:paraId="41E83EE6" w14:textId="2D89624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C1DAD8" w14:textId="0A8D3DB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F54969" w14:textId="6785D7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1595011" w14:textId="77777777" w:rsidTr="003C6154">
        <w:trPr>
          <w:trHeight w:val="54"/>
        </w:trPr>
        <w:tc>
          <w:tcPr>
            <w:tcW w:w="1691" w:type="dxa"/>
          </w:tcPr>
          <w:p w14:paraId="21B795DD" w14:textId="4A615B0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1AFCF4A3" w14:textId="13EE77A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723035.00</w:t>
            </w:r>
          </w:p>
        </w:tc>
        <w:tc>
          <w:tcPr>
            <w:tcW w:w="1562" w:type="dxa"/>
          </w:tcPr>
          <w:p w14:paraId="7541D147" w14:textId="3E72416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3366231.43</w:t>
            </w:r>
          </w:p>
        </w:tc>
        <w:tc>
          <w:tcPr>
            <w:tcW w:w="2134" w:type="dxa"/>
          </w:tcPr>
          <w:p w14:paraId="7906763E" w14:textId="4042E0A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F3267B" w14:textId="60B267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17FD33" w14:textId="372B106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FD9ACF6" w14:textId="77777777" w:rsidTr="003C6154">
        <w:trPr>
          <w:trHeight w:val="54"/>
        </w:trPr>
        <w:tc>
          <w:tcPr>
            <w:tcW w:w="1691" w:type="dxa"/>
          </w:tcPr>
          <w:p w14:paraId="29FD933F" w14:textId="1CCD2A4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0006A18C" w14:textId="05DC395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723019.65</w:t>
            </w:r>
          </w:p>
        </w:tc>
        <w:tc>
          <w:tcPr>
            <w:tcW w:w="1562" w:type="dxa"/>
          </w:tcPr>
          <w:p w14:paraId="19701A2E" w14:textId="6C8FA97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3366247.34</w:t>
            </w:r>
          </w:p>
        </w:tc>
        <w:tc>
          <w:tcPr>
            <w:tcW w:w="2134" w:type="dxa"/>
          </w:tcPr>
          <w:p w14:paraId="7CA91187" w14:textId="5E665B8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126616" w14:textId="17D1532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E36655" w14:textId="546F0F1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DE5E72B" w14:textId="77777777" w:rsidTr="003C6154">
        <w:trPr>
          <w:trHeight w:val="54"/>
        </w:trPr>
        <w:tc>
          <w:tcPr>
            <w:tcW w:w="1691" w:type="dxa"/>
          </w:tcPr>
          <w:p w14:paraId="6C0F2CCE" w14:textId="37E23A8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1D36D100" w14:textId="7CEB578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723001.21</w:t>
            </w:r>
          </w:p>
        </w:tc>
        <w:tc>
          <w:tcPr>
            <w:tcW w:w="1562" w:type="dxa"/>
          </w:tcPr>
          <w:p w14:paraId="5AFCB1B5" w14:textId="6B8AC39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3366268.98</w:t>
            </w:r>
          </w:p>
        </w:tc>
        <w:tc>
          <w:tcPr>
            <w:tcW w:w="2134" w:type="dxa"/>
          </w:tcPr>
          <w:p w14:paraId="2B3A5C40" w14:textId="457F66E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F1C183" w14:textId="439C8CE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99BC9E" w14:textId="67D66EF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0BBDB6C" w14:textId="77777777" w:rsidTr="003C6154">
        <w:trPr>
          <w:trHeight w:val="54"/>
        </w:trPr>
        <w:tc>
          <w:tcPr>
            <w:tcW w:w="1691" w:type="dxa"/>
          </w:tcPr>
          <w:p w14:paraId="64981D68" w14:textId="71DDC2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3AACFA0B" w14:textId="638378F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722996.81</w:t>
            </w:r>
          </w:p>
        </w:tc>
        <w:tc>
          <w:tcPr>
            <w:tcW w:w="1562" w:type="dxa"/>
          </w:tcPr>
          <w:p w14:paraId="19015AFB" w14:textId="45C556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3366280.58</w:t>
            </w:r>
          </w:p>
        </w:tc>
        <w:tc>
          <w:tcPr>
            <w:tcW w:w="2134" w:type="dxa"/>
          </w:tcPr>
          <w:p w14:paraId="640C00A2" w14:textId="3E9A2F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81428F" w14:textId="3C1236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E33D84" w14:textId="21B0B89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7B95D9C" w14:textId="77777777" w:rsidTr="003C6154">
        <w:trPr>
          <w:trHeight w:val="54"/>
        </w:trPr>
        <w:tc>
          <w:tcPr>
            <w:tcW w:w="1691" w:type="dxa"/>
          </w:tcPr>
          <w:p w14:paraId="2109882C" w14:textId="1D4924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05B9C7FF" w14:textId="1A0C313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722989.32</w:t>
            </w:r>
          </w:p>
        </w:tc>
        <w:tc>
          <w:tcPr>
            <w:tcW w:w="1562" w:type="dxa"/>
          </w:tcPr>
          <w:p w14:paraId="433A241B" w14:textId="60C96F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3366292.47</w:t>
            </w:r>
          </w:p>
        </w:tc>
        <w:tc>
          <w:tcPr>
            <w:tcW w:w="2134" w:type="dxa"/>
          </w:tcPr>
          <w:p w14:paraId="2887E891" w14:textId="2AC7CE9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F1C478" w14:textId="4E4CE36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0ACF23" w14:textId="76BBAB0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976863A" w14:textId="77777777" w:rsidTr="003C6154">
        <w:trPr>
          <w:trHeight w:val="54"/>
        </w:trPr>
        <w:tc>
          <w:tcPr>
            <w:tcW w:w="1691" w:type="dxa"/>
          </w:tcPr>
          <w:p w14:paraId="2CEA4573" w14:textId="030860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32772040" w14:textId="736CAFE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722976.55</w:t>
            </w:r>
          </w:p>
        </w:tc>
        <w:tc>
          <w:tcPr>
            <w:tcW w:w="1562" w:type="dxa"/>
          </w:tcPr>
          <w:p w14:paraId="1F1CF811" w14:textId="2BA510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3366300.55</w:t>
            </w:r>
          </w:p>
        </w:tc>
        <w:tc>
          <w:tcPr>
            <w:tcW w:w="2134" w:type="dxa"/>
          </w:tcPr>
          <w:p w14:paraId="35655C39" w14:textId="7689325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8FCB74" w14:textId="085D26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7CE554" w14:textId="789C94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03DAF9A" w14:textId="77777777" w:rsidTr="003C6154">
        <w:trPr>
          <w:trHeight w:val="54"/>
        </w:trPr>
        <w:tc>
          <w:tcPr>
            <w:tcW w:w="1691" w:type="dxa"/>
          </w:tcPr>
          <w:p w14:paraId="101B1F78" w14:textId="79867A5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7B93088B" w14:textId="37103BD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722959.67</w:t>
            </w:r>
          </w:p>
        </w:tc>
        <w:tc>
          <w:tcPr>
            <w:tcW w:w="1562" w:type="dxa"/>
          </w:tcPr>
          <w:p w14:paraId="52BBC76A" w14:textId="04D37D1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3366305.83</w:t>
            </w:r>
          </w:p>
        </w:tc>
        <w:tc>
          <w:tcPr>
            <w:tcW w:w="2134" w:type="dxa"/>
          </w:tcPr>
          <w:p w14:paraId="08DDFE36" w14:textId="4072D6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6E02C8" w14:textId="108BF81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6D9017" w14:textId="64B851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F323455" w14:textId="77777777" w:rsidTr="003C6154">
        <w:trPr>
          <w:trHeight w:val="54"/>
        </w:trPr>
        <w:tc>
          <w:tcPr>
            <w:tcW w:w="1691" w:type="dxa"/>
          </w:tcPr>
          <w:p w14:paraId="104822CC" w14:textId="040E68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3A6BB40B" w14:textId="37BDD69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722944.85</w:t>
            </w:r>
          </w:p>
        </w:tc>
        <w:tc>
          <w:tcPr>
            <w:tcW w:w="1562" w:type="dxa"/>
          </w:tcPr>
          <w:p w14:paraId="50E6CBDB" w14:textId="08DE2A7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3366313.18</w:t>
            </w:r>
          </w:p>
        </w:tc>
        <w:tc>
          <w:tcPr>
            <w:tcW w:w="2134" w:type="dxa"/>
          </w:tcPr>
          <w:p w14:paraId="412783CC" w14:textId="4E0FAEE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F810E3" w14:textId="4AB5E36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AC9DE4" w14:textId="3EE1E0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C6A25A1" w14:textId="77777777" w:rsidTr="003C6154">
        <w:trPr>
          <w:trHeight w:val="54"/>
        </w:trPr>
        <w:tc>
          <w:tcPr>
            <w:tcW w:w="1691" w:type="dxa"/>
          </w:tcPr>
          <w:p w14:paraId="3F2D72AE" w14:textId="5F323AF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4D9540DF" w14:textId="250E3A9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722932.58</w:t>
            </w:r>
          </w:p>
        </w:tc>
        <w:tc>
          <w:tcPr>
            <w:tcW w:w="1562" w:type="dxa"/>
          </w:tcPr>
          <w:p w14:paraId="71E685AC" w14:textId="2DEB0A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3366323.79</w:t>
            </w:r>
          </w:p>
        </w:tc>
        <w:tc>
          <w:tcPr>
            <w:tcW w:w="2134" w:type="dxa"/>
          </w:tcPr>
          <w:p w14:paraId="33A30F72" w14:textId="2CF8E17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945AEA" w14:textId="62EE194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7075F7" w14:textId="634C6F1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EE8D00A" w14:textId="77777777" w:rsidTr="003C6154">
        <w:trPr>
          <w:trHeight w:val="54"/>
        </w:trPr>
        <w:tc>
          <w:tcPr>
            <w:tcW w:w="1691" w:type="dxa"/>
          </w:tcPr>
          <w:p w14:paraId="56B86F09" w14:textId="3481D53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7C888069" w14:textId="73DE7B8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722916.73</w:t>
            </w:r>
          </w:p>
        </w:tc>
        <w:tc>
          <w:tcPr>
            <w:tcW w:w="1562" w:type="dxa"/>
          </w:tcPr>
          <w:p w14:paraId="1BB33BAD" w14:textId="3936836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3366339.95</w:t>
            </w:r>
          </w:p>
        </w:tc>
        <w:tc>
          <w:tcPr>
            <w:tcW w:w="2134" w:type="dxa"/>
          </w:tcPr>
          <w:p w14:paraId="4605152B" w14:textId="7B5BBC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09EABD" w14:textId="095353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7F1F84" w14:textId="5CBFCF2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D50274A" w14:textId="77777777" w:rsidTr="003C6154">
        <w:trPr>
          <w:trHeight w:val="54"/>
        </w:trPr>
        <w:tc>
          <w:tcPr>
            <w:tcW w:w="1691" w:type="dxa"/>
          </w:tcPr>
          <w:p w14:paraId="2F9F0A99" w14:textId="3700324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0366592A" w14:textId="1D959E7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722895.16</w:t>
            </w:r>
          </w:p>
        </w:tc>
        <w:tc>
          <w:tcPr>
            <w:tcW w:w="1562" w:type="dxa"/>
          </w:tcPr>
          <w:p w14:paraId="087761F9" w14:textId="0FEE13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3366360.06</w:t>
            </w:r>
          </w:p>
        </w:tc>
        <w:tc>
          <w:tcPr>
            <w:tcW w:w="2134" w:type="dxa"/>
          </w:tcPr>
          <w:p w14:paraId="66F64C65" w14:textId="3B674E6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DDAEB6" w14:textId="0537D90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8444CD" w14:textId="4A8DB4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7F1B49C" w14:textId="77777777" w:rsidTr="003C6154">
        <w:trPr>
          <w:trHeight w:val="54"/>
        </w:trPr>
        <w:tc>
          <w:tcPr>
            <w:tcW w:w="1691" w:type="dxa"/>
          </w:tcPr>
          <w:p w14:paraId="4E661CF3" w14:textId="7EAA8FE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3E716AA6" w14:textId="705F527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722880.77</w:t>
            </w:r>
          </w:p>
        </w:tc>
        <w:tc>
          <w:tcPr>
            <w:tcW w:w="1562" w:type="dxa"/>
          </w:tcPr>
          <w:p w14:paraId="20152A03" w14:textId="13EC10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3366374.16</w:t>
            </w:r>
          </w:p>
        </w:tc>
        <w:tc>
          <w:tcPr>
            <w:tcW w:w="2134" w:type="dxa"/>
          </w:tcPr>
          <w:p w14:paraId="66F98868" w14:textId="6233749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F2FD63" w14:textId="6B0BA97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EF7F41" w14:textId="3970AB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AADACB1" w14:textId="77777777" w:rsidTr="003C6154">
        <w:trPr>
          <w:trHeight w:val="54"/>
        </w:trPr>
        <w:tc>
          <w:tcPr>
            <w:tcW w:w="1691" w:type="dxa"/>
          </w:tcPr>
          <w:p w14:paraId="2021823C" w14:textId="73C6E8E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408DEE92" w14:textId="30E0CCD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722865.07</w:t>
            </w:r>
          </w:p>
        </w:tc>
        <w:tc>
          <w:tcPr>
            <w:tcW w:w="1562" w:type="dxa"/>
          </w:tcPr>
          <w:p w14:paraId="2006286A" w14:textId="3B1F2A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3366387.08</w:t>
            </w:r>
          </w:p>
        </w:tc>
        <w:tc>
          <w:tcPr>
            <w:tcW w:w="2134" w:type="dxa"/>
          </w:tcPr>
          <w:p w14:paraId="27492807" w14:textId="35AE348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914CE4" w14:textId="772242E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3F9115" w14:textId="786DC7F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4033201" w14:textId="77777777" w:rsidTr="003C6154">
        <w:trPr>
          <w:trHeight w:val="54"/>
        </w:trPr>
        <w:tc>
          <w:tcPr>
            <w:tcW w:w="1691" w:type="dxa"/>
          </w:tcPr>
          <w:p w14:paraId="37E61DB8" w14:textId="69A22C7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120EF0E4" w14:textId="0D901AB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722853.24</w:t>
            </w:r>
          </w:p>
        </w:tc>
        <w:tc>
          <w:tcPr>
            <w:tcW w:w="1562" w:type="dxa"/>
          </w:tcPr>
          <w:p w14:paraId="623C1485" w14:textId="6C5C7C6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3366398.00</w:t>
            </w:r>
          </w:p>
        </w:tc>
        <w:tc>
          <w:tcPr>
            <w:tcW w:w="2134" w:type="dxa"/>
          </w:tcPr>
          <w:p w14:paraId="35EC2D46" w14:textId="331E14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91B30B" w14:textId="240CEC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8E73F4" w14:textId="1ECF0E5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EE7B37B" w14:textId="77777777" w:rsidTr="003C6154">
        <w:trPr>
          <w:trHeight w:val="54"/>
        </w:trPr>
        <w:tc>
          <w:tcPr>
            <w:tcW w:w="1691" w:type="dxa"/>
          </w:tcPr>
          <w:p w14:paraId="3E17E894" w14:textId="59DD55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36423B9A" w14:textId="1B1B0F8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722844.58</w:t>
            </w:r>
          </w:p>
        </w:tc>
        <w:tc>
          <w:tcPr>
            <w:tcW w:w="1562" w:type="dxa"/>
          </w:tcPr>
          <w:p w14:paraId="25F54183" w14:textId="782F5AC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3366407.69</w:t>
            </w:r>
          </w:p>
        </w:tc>
        <w:tc>
          <w:tcPr>
            <w:tcW w:w="2134" w:type="dxa"/>
          </w:tcPr>
          <w:p w14:paraId="4CDF0BC4" w14:textId="4BBA48A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D33B7E" w14:textId="448115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9E09B7" w14:textId="2714D8F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2ABD1AB" w14:textId="77777777" w:rsidTr="003C6154">
        <w:trPr>
          <w:trHeight w:val="54"/>
        </w:trPr>
        <w:tc>
          <w:tcPr>
            <w:tcW w:w="1691" w:type="dxa"/>
          </w:tcPr>
          <w:p w14:paraId="538E4A5F" w14:textId="549759F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14C8101B" w14:textId="4D64736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722834.16</w:t>
            </w:r>
          </w:p>
        </w:tc>
        <w:tc>
          <w:tcPr>
            <w:tcW w:w="1562" w:type="dxa"/>
          </w:tcPr>
          <w:p w14:paraId="5A1E9D5F" w14:textId="21AC72F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3366418.41</w:t>
            </w:r>
          </w:p>
        </w:tc>
        <w:tc>
          <w:tcPr>
            <w:tcW w:w="2134" w:type="dxa"/>
          </w:tcPr>
          <w:p w14:paraId="63881CE0" w14:textId="6FC23B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C8B5A2" w14:textId="096ACC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ECF625" w14:textId="613BB7E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4D2AE2B" w14:textId="77777777" w:rsidTr="003C6154">
        <w:trPr>
          <w:trHeight w:val="54"/>
        </w:trPr>
        <w:tc>
          <w:tcPr>
            <w:tcW w:w="1691" w:type="dxa"/>
          </w:tcPr>
          <w:p w14:paraId="6E43EAE2" w14:textId="317082B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3E96D9EF" w14:textId="44543B5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722821.39</w:t>
            </w:r>
          </w:p>
        </w:tc>
        <w:tc>
          <w:tcPr>
            <w:tcW w:w="1562" w:type="dxa"/>
          </w:tcPr>
          <w:p w14:paraId="3C338D00" w14:textId="6E7558A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3366429.57</w:t>
            </w:r>
          </w:p>
        </w:tc>
        <w:tc>
          <w:tcPr>
            <w:tcW w:w="2134" w:type="dxa"/>
          </w:tcPr>
          <w:p w14:paraId="20B51769" w14:textId="26D7465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4FEBE3" w14:textId="2BB2C76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194E03" w14:textId="0497C8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E515A8D" w14:textId="77777777" w:rsidTr="003C6154">
        <w:trPr>
          <w:trHeight w:val="54"/>
        </w:trPr>
        <w:tc>
          <w:tcPr>
            <w:tcW w:w="1691" w:type="dxa"/>
          </w:tcPr>
          <w:p w14:paraId="47B712E7" w14:textId="220BB3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555CFDB6" w14:textId="35E1062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722806.12</w:t>
            </w:r>
          </w:p>
        </w:tc>
        <w:tc>
          <w:tcPr>
            <w:tcW w:w="1562" w:type="dxa"/>
          </w:tcPr>
          <w:p w14:paraId="6B7E0821" w14:textId="14B555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3366440.87</w:t>
            </w:r>
          </w:p>
        </w:tc>
        <w:tc>
          <w:tcPr>
            <w:tcW w:w="2134" w:type="dxa"/>
          </w:tcPr>
          <w:p w14:paraId="5D0AD219" w14:textId="0BA52D2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32AE985" w14:textId="5AC1564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04D3E07" w14:textId="4617D5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772B621" w14:textId="77777777" w:rsidTr="003C6154">
        <w:trPr>
          <w:trHeight w:val="54"/>
        </w:trPr>
        <w:tc>
          <w:tcPr>
            <w:tcW w:w="1691" w:type="dxa"/>
          </w:tcPr>
          <w:p w14:paraId="41CA4052" w14:textId="56C1BF0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621</w:t>
            </w:r>
          </w:p>
        </w:tc>
        <w:tc>
          <w:tcPr>
            <w:tcW w:w="1558" w:type="dxa"/>
          </w:tcPr>
          <w:p w14:paraId="071259F7" w14:textId="61CAE58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722797.32</w:t>
            </w:r>
          </w:p>
        </w:tc>
        <w:tc>
          <w:tcPr>
            <w:tcW w:w="1562" w:type="dxa"/>
          </w:tcPr>
          <w:p w14:paraId="661219D7" w14:textId="3FD478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3366448.66</w:t>
            </w:r>
          </w:p>
        </w:tc>
        <w:tc>
          <w:tcPr>
            <w:tcW w:w="2134" w:type="dxa"/>
          </w:tcPr>
          <w:p w14:paraId="5F764763" w14:textId="552988F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9D8B96" w14:textId="3578211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00E58A" w14:textId="5C99E2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AFAB941" w14:textId="77777777" w:rsidTr="003C6154">
        <w:trPr>
          <w:trHeight w:val="54"/>
        </w:trPr>
        <w:tc>
          <w:tcPr>
            <w:tcW w:w="1691" w:type="dxa"/>
          </w:tcPr>
          <w:p w14:paraId="0E6A8DC8" w14:textId="0FA1C0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622</w:t>
            </w:r>
          </w:p>
        </w:tc>
        <w:tc>
          <w:tcPr>
            <w:tcW w:w="1558" w:type="dxa"/>
          </w:tcPr>
          <w:p w14:paraId="28CDE150" w14:textId="4B6A041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722790.62</w:t>
            </w:r>
          </w:p>
        </w:tc>
        <w:tc>
          <w:tcPr>
            <w:tcW w:w="1562" w:type="dxa"/>
          </w:tcPr>
          <w:p w14:paraId="7D49819E" w14:textId="3D2CC71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3366458.79</w:t>
            </w:r>
          </w:p>
        </w:tc>
        <w:tc>
          <w:tcPr>
            <w:tcW w:w="2134" w:type="dxa"/>
          </w:tcPr>
          <w:p w14:paraId="07FE7626" w14:textId="79DFAA0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074AEC" w14:textId="148AD07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D225A3" w14:textId="2C6C641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67E272C" w14:textId="77777777" w:rsidTr="003C6154">
        <w:trPr>
          <w:trHeight w:val="54"/>
        </w:trPr>
        <w:tc>
          <w:tcPr>
            <w:tcW w:w="1691" w:type="dxa"/>
          </w:tcPr>
          <w:p w14:paraId="17CE01CA" w14:textId="00B17D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55275F13" w14:textId="343411D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722785.76</w:t>
            </w:r>
          </w:p>
        </w:tc>
        <w:tc>
          <w:tcPr>
            <w:tcW w:w="1562" w:type="dxa"/>
          </w:tcPr>
          <w:p w14:paraId="62773AAF" w14:textId="4C9E36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3366472.24</w:t>
            </w:r>
          </w:p>
        </w:tc>
        <w:tc>
          <w:tcPr>
            <w:tcW w:w="2134" w:type="dxa"/>
          </w:tcPr>
          <w:p w14:paraId="1313432A" w14:textId="6CA97B4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0451D6" w14:textId="3CEB2D6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C465B1" w14:textId="2538D34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3E0A772" w14:textId="77777777" w:rsidTr="003C6154">
        <w:trPr>
          <w:trHeight w:val="54"/>
        </w:trPr>
        <w:tc>
          <w:tcPr>
            <w:tcW w:w="1691" w:type="dxa"/>
          </w:tcPr>
          <w:p w14:paraId="0C9D2D36" w14:textId="3C84AB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04DC3255" w14:textId="48C4E2C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722783.19</w:t>
            </w:r>
          </w:p>
        </w:tc>
        <w:tc>
          <w:tcPr>
            <w:tcW w:w="1562" w:type="dxa"/>
          </w:tcPr>
          <w:p w14:paraId="0E83A5D2" w14:textId="443C451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3366479.72</w:t>
            </w:r>
          </w:p>
        </w:tc>
        <w:tc>
          <w:tcPr>
            <w:tcW w:w="2134" w:type="dxa"/>
          </w:tcPr>
          <w:p w14:paraId="6B7D32F1" w14:textId="5733F6B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183698" w14:textId="7F8CEFD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F34666" w14:textId="5CDA2D1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66FFF87" w14:textId="77777777" w:rsidTr="003C6154">
        <w:trPr>
          <w:trHeight w:val="54"/>
        </w:trPr>
        <w:tc>
          <w:tcPr>
            <w:tcW w:w="1691" w:type="dxa"/>
          </w:tcPr>
          <w:p w14:paraId="4FBA7068" w14:textId="21AACF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3E77374C" w14:textId="30F2218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722780.39</w:t>
            </w:r>
          </w:p>
        </w:tc>
        <w:tc>
          <w:tcPr>
            <w:tcW w:w="1562" w:type="dxa"/>
          </w:tcPr>
          <w:p w14:paraId="7E913F90" w14:textId="53FCBA7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3366490.24</w:t>
            </w:r>
          </w:p>
        </w:tc>
        <w:tc>
          <w:tcPr>
            <w:tcW w:w="2134" w:type="dxa"/>
          </w:tcPr>
          <w:p w14:paraId="2540792A" w14:textId="218953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7511DB" w14:textId="2C5CBA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3AD0FA" w14:textId="7C7B886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EEF6BDE" w14:textId="77777777" w:rsidTr="003C6154">
        <w:trPr>
          <w:trHeight w:val="54"/>
        </w:trPr>
        <w:tc>
          <w:tcPr>
            <w:tcW w:w="1691" w:type="dxa"/>
          </w:tcPr>
          <w:p w14:paraId="0086685E" w14:textId="2209FB3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3F5E9DC3" w14:textId="73F839F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722776.41</w:t>
            </w:r>
          </w:p>
        </w:tc>
        <w:tc>
          <w:tcPr>
            <w:tcW w:w="1562" w:type="dxa"/>
          </w:tcPr>
          <w:p w14:paraId="2BD723D9" w14:textId="14D4744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3366499.12</w:t>
            </w:r>
          </w:p>
        </w:tc>
        <w:tc>
          <w:tcPr>
            <w:tcW w:w="2134" w:type="dxa"/>
          </w:tcPr>
          <w:p w14:paraId="7787113F" w14:textId="357E710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ADA0CA" w14:textId="4EC32F8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FE2573" w14:textId="3104006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D3AAE3B" w14:textId="77777777" w:rsidTr="003C6154">
        <w:trPr>
          <w:trHeight w:val="54"/>
        </w:trPr>
        <w:tc>
          <w:tcPr>
            <w:tcW w:w="1691" w:type="dxa"/>
          </w:tcPr>
          <w:p w14:paraId="531343BC" w14:textId="2F3AFDC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</w:tcPr>
          <w:p w14:paraId="251A74BE" w14:textId="0525934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722769.69</w:t>
            </w:r>
          </w:p>
        </w:tc>
        <w:tc>
          <w:tcPr>
            <w:tcW w:w="1562" w:type="dxa"/>
          </w:tcPr>
          <w:p w14:paraId="02FD50A7" w14:textId="0D90E80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3366510.94</w:t>
            </w:r>
          </w:p>
        </w:tc>
        <w:tc>
          <w:tcPr>
            <w:tcW w:w="2134" w:type="dxa"/>
          </w:tcPr>
          <w:p w14:paraId="4B0BCFEA" w14:textId="0B226CC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341529" w14:textId="42B4AB8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1C8583" w14:textId="2825E0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B8BE5A0" w14:textId="77777777" w:rsidTr="003C6154">
        <w:trPr>
          <w:trHeight w:val="54"/>
        </w:trPr>
        <w:tc>
          <w:tcPr>
            <w:tcW w:w="1691" w:type="dxa"/>
          </w:tcPr>
          <w:p w14:paraId="3143828C" w14:textId="60F4F3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</w:tcPr>
          <w:p w14:paraId="05F3F527" w14:textId="301D485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722762.76</w:t>
            </w:r>
          </w:p>
        </w:tc>
        <w:tc>
          <w:tcPr>
            <w:tcW w:w="1562" w:type="dxa"/>
          </w:tcPr>
          <w:p w14:paraId="7B1086CC" w14:textId="6E6BF1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3366521.11</w:t>
            </w:r>
          </w:p>
        </w:tc>
        <w:tc>
          <w:tcPr>
            <w:tcW w:w="2134" w:type="dxa"/>
          </w:tcPr>
          <w:p w14:paraId="441031B3" w14:textId="3E2D6B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4F87F4" w14:textId="6F93AC3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1F7302" w14:textId="0F435AE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C816127" w14:textId="77777777" w:rsidTr="003C6154">
        <w:trPr>
          <w:trHeight w:val="54"/>
        </w:trPr>
        <w:tc>
          <w:tcPr>
            <w:tcW w:w="1691" w:type="dxa"/>
          </w:tcPr>
          <w:p w14:paraId="3EB5DC51" w14:textId="4A78EEE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</w:tcPr>
          <w:p w14:paraId="61D1F853" w14:textId="1C73118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722758.17</w:t>
            </w:r>
          </w:p>
        </w:tc>
        <w:tc>
          <w:tcPr>
            <w:tcW w:w="1562" w:type="dxa"/>
          </w:tcPr>
          <w:p w14:paraId="4F306D61" w14:textId="057445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3366531.92</w:t>
            </w:r>
          </w:p>
        </w:tc>
        <w:tc>
          <w:tcPr>
            <w:tcW w:w="2134" w:type="dxa"/>
          </w:tcPr>
          <w:p w14:paraId="0FE10B4A" w14:textId="589D266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AE2AF" w14:textId="1FD865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573462" w14:textId="4BCC6EF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F1966AF" w14:textId="77777777" w:rsidTr="003C6154">
        <w:trPr>
          <w:trHeight w:val="54"/>
        </w:trPr>
        <w:tc>
          <w:tcPr>
            <w:tcW w:w="1691" w:type="dxa"/>
          </w:tcPr>
          <w:p w14:paraId="2780B734" w14:textId="0C85363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</w:tcPr>
          <w:p w14:paraId="10011278" w14:textId="6D7ECD4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722755.38</w:t>
            </w:r>
          </w:p>
        </w:tc>
        <w:tc>
          <w:tcPr>
            <w:tcW w:w="1562" w:type="dxa"/>
          </w:tcPr>
          <w:p w14:paraId="142E5180" w14:textId="3496E89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3366545.88</w:t>
            </w:r>
          </w:p>
        </w:tc>
        <w:tc>
          <w:tcPr>
            <w:tcW w:w="2134" w:type="dxa"/>
          </w:tcPr>
          <w:p w14:paraId="4FF94F0D" w14:textId="1C6534E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5A7E5D" w14:textId="71AC6D0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AE8B0D" w14:textId="7EDF3B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220FC6E" w14:textId="77777777" w:rsidTr="003C6154">
        <w:trPr>
          <w:trHeight w:val="54"/>
        </w:trPr>
        <w:tc>
          <w:tcPr>
            <w:tcW w:w="1691" w:type="dxa"/>
          </w:tcPr>
          <w:p w14:paraId="3B95E52D" w14:textId="3680D9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</w:tcPr>
          <w:p w14:paraId="0085B94E" w14:textId="081B95E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722753.12</w:t>
            </w:r>
          </w:p>
        </w:tc>
        <w:tc>
          <w:tcPr>
            <w:tcW w:w="1562" w:type="dxa"/>
          </w:tcPr>
          <w:p w14:paraId="2522A387" w14:textId="2552084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3366555.97</w:t>
            </w:r>
          </w:p>
        </w:tc>
        <w:tc>
          <w:tcPr>
            <w:tcW w:w="2134" w:type="dxa"/>
          </w:tcPr>
          <w:p w14:paraId="3CE842BE" w14:textId="5715157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554A0E" w14:textId="5EE639F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06C0D9" w14:textId="414BC07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06978D1" w14:textId="77777777" w:rsidTr="003C6154">
        <w:trPr>
          <w:trHeight w:val="54"/>
        </w:trPr>
        <w:tc>
          <w:tcPr>
            <w:tcW w:w="1691" w:type="dxa"/>
          </w:tcPr>
          <w:p w14:paraId="38FDC491" w14:textId="094CB6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</w:tcPr>
          <w:p w14:paraId="7A6AC1B1" w14:textId="5F07FE8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722750.33</w:t>
            </w:r>
          </w:p>
        </w:tc>
        <w:tc>
          <w:tcPr>
            <w:tcW w:w="1562" w:type="dxa"/>
          </w:tcPr>
          <w:p w14:paraId="6C95AD64" w14:textId="50BB92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3366567.14</w:t>
            </w:r>
          </w:p>
        </w:tc>
        <w:tc>
          <w:tcPr>
            <w:tcW w:w="2134" w:type="dxa"/>
          </w:tcPr>
          <w:p w14:paraId="4529CC8A" w14:textId="46FF5A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98A3AB" w14:textId="4D50C4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CBD9A5" w14:textId="2E8164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FADC96A" w14:textId="77777777" w:rsidTr="003C6154">
        <w:trPr>
          <w:trHeight w:val="54"/>
        </w:trPr>
        <w:tc>
          <w:tcPr>
            <w:tcW w:w="1691" w:type="dxa"/>
          </w:tcPr>
          <w:p w14:paraId="16022225" w14:textId="4914D54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</w:tcPr>
          <w:p w14:paraId="6AE49039" w14:textId="3F46E2A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722747.72</w:t>
            </w:r>
          </w:p>
        </w:tc>
        <w:tc>
          <w:tcPr>
            <w:tcW w:w="1562" w:type="dxa"/>
          </w:tcPr>
          <w:p w14:paraId="5D7DD00B" w14:textId="1D72F7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3366573.35</w:t>
            </w:r>
          </w:p>
        </w:tc>
        <w:tc>
          <w:tcPr>
            <w:tcW w:w="2134" w:type="dxa"/>
          </w:tcPr>
          <w:p w14:paraId="3EA32112" w14:textId="5E8F4A2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3878AC" w14:textId="3A1D0F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7A1CBF" w14:textId="07F0ACE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19054B0" w14:textId="77777777" w:rsidTr="003C6154">
        <w:trPr>
          <w:trHeight w:val="54"/>
        </w:trPr>
        <w:tc>
          <w:tcPr>
            <w:tcW w:w="1691" w:type="dxa"/>
          </w:tcPr>
          <w:p w14:paraId="6C280631" w14:textId="690D97A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634</w:t>
            </w:r>
          </w:p>
        </w:tc>
        <w:tc>
          <w:tcPr>
            <w:tcW w:w="1558" w:type="dxa"/>
          </w:tcPr>
          <w:p w14:paraId="56827AFD" w14:textId="497F2EC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722744.84</w:t>
            </w:r>
          </w:p>
        </w:tc>
        <w:tc>
          <w:tcPr>
            <w:tcW w:w="1562" w:type="dxa"/>
          </w:tcPr>
          <w:p w14:paraId="66B5190B" w14:textId="2F32EEC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3366581.73</w:t>
            </w:r>
          </w:p>
        </w:tc>
        <w:tc>
          <w:tcPr>
            <w:tcW w:w="2134" w:type="dxa"/>
          </w:tcPr>
          <w:p w14:paraId="4C8EB2BB" w14:textId="4FFEF14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6B93D1" w14:textId="027B18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127145" w14:textId="4761C2D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CAA7621" w14:textId="77777777" w:rsidTr="003C6154">
        <w:trPr>
          <w:trHeight w:val="54"/>
        </w:trPr>
        <w:tc>
          <w:tcPr>
            <w:tcW w:w="1691" w:type="dxa"/>
          </w:tcPr>
          <w:p w14:paraId="5BC1A596" w14:textId="1282B3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</w:tcPr>
          <w:p w14:paraId="2EFA5032" w14:textId="3B3E0A3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722743.10</w:t>
            </w:r>
          </w:p>
        </w:tc>
        <w:tc>
          <w:tcPr>
            <w:tcW w:w="1562" w:type="dxa"/>
          </w:tcPr>
          <w:p w14:paraId="53E36CCC" w14:textId="561B3F9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3366589.16</w:t>
            </w:r>
          </w:p>
        </w:tc>
        <w:tc>
          <w:tcPr>
            <w:tcW w:w="2134" w:type="dxa"/>
          </w:tcPr>
          <w:p w14:paraId="56D1B7C2" w14:textId="6E62781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836BA9" w14:textId="52A6D39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C61899" w14:textId="651026A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08D766B" w14:textId="77777777" w:rsidTr="003C6154">
        <w:trPr>
          <w:trHeight w:val="54"/>
        </w:trPr>
        <w:tc>
          <w:tcPr>
            <w:tcW w:w="1691" w:type="dxa"/>
          </w:tcPr>
          <w:p w14:paraId="53B373EE" w14:textId="3E04A5B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</w:tcPr>
          <w:p w14:paraId="26736407" w14:textId="5357065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722741.57</w:t>
            </w:r>
          </w:p>
        </w:tc>
        <w:tc>
          <w:tcPr>
            <w:tcW w:w="1562" w:type="dxa"/>
          </w:tcPr>
          <w:p w14:paraId="33D12FF8" w14:textId="4C9B512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3366597.63</w:t>
            </w:r>
          </w:p>
        </w:tc>
        <w:tc>
          <w:tcPr>
            <w:tcW w:w="2134" w:type="dxa"/>
          </w:tcPr>
          <w:p w14:paraId="7B2A053F" w14:textId="7D84662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183F05" w14:textId="5B50007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366355" w14:textId="272DEF4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194C0E6" w14:textId="77777777" w:rsidTr="003C6154">
        <w:trPr>
          <w:trHeight w:val="54"/>
        </w:trPr>
        <w:tc>
          <w:tcPr>
            <w:tcW w:w="1691" w:type="dxa"/>
          </w:tcPr>
          <w:p w14:paraId="4709DCD0" w14:textId="22B9110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</w:tcPr>
          <w:p w14:paraId="6068F42C" w14:textId="30CEC20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722740.94</w:t>
            </w:r>
          </w:p>
        </w:tc>
        <w:tc>
          <w:tcPr>
            <w:tcW w:w="1562" w:type="dxa"/>
          </w:tcPr>
          <w:p w14:paraId="356C294E" w14:textId="06F5B4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3366602.31</w:t>
            </w:r>
          </w:p>
        </w:tc>
        <w:tc>
          <w:tcPr>
            <w:tcW w:w="2134" w:type="dxa"/>
          </w:tcPr>
          <w:p w14:paraId="11796FB4" w14:textId="1B22E99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BF021C" w14:textId="2566F05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C0F572" w14:textId="791DECF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6A339C5" w14:textId="77777777" w:rsidTr="003C6154">
        <w:trPr>
          <w:trHeight w:val="54"/>
        </w:trPr>
        <w:tc>
          <w:tcPr>
            <w:tcW w:w="1691" w:type="dxa"/>
          </w:tcPr>
          <w:p w14:paraId="0CD84FF7" w14:textId="0EEBFE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</w:tcPr>
          <w:p w14:paraId="61806DA7" w14:textId="0E90513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722739.32</w:t>
            </w:r>
          </w:p>
        </w:tc>
        <w:tc>
          <w:tcPr>
            <w:tcW w:w="1562" w:type="dxa"/>
          </w:tcPr>
          <w:p w14:paraId="16FB7EFB" w14:textId="5188927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3366608.35</w:t>
            </w:r>
          </w:p>
        </w:tc>
        <w:tc>
          <w:tcPr>
            <w:tcW w:w="2134" w:type="dxa"/>
          </w:tcPr>
          <w:p w14:paraId="49431875" w14:textId="7F67666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0E1FF7" w14:textId="3CD127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ED09F0" w14:textId="3EF2E8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D38187B" w14:textId="77777777" w:rsidTr="003C6154">
        <w:trPr>
          <w:trHeight w:val="54"/>
        </w:trPr>
        <w:tc>
          <w:tcPr>
            <w:tcW w:w="1691" w:type="dxa"/>
          </w:tcPr>
          <w:p w14:paraId="763C78E6" w14:textId="3C0FD4C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</w:tcPr>
          <w:p w14:paraId="08F70173" w14:textId="466231E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722735.63</w:t>
            </w:r>
          </w:p>
        </w:tc>
        <w:tc>
          <w:tcPr>
            <w:tcW w:w="1562" w:type="dxa"/>
          </w:tcPr>
          <w:p w14:paraId="06FF4FDA" w14:textId="402053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3366614.02</w:t>
            </w:r>
          </w:p>
        </w:tc>
        <w:tc>
          <w:tcPr>
            <w:tcW w:w="2134" w:type="dxa"/>
          </w:tcPr>
          <w:p w14:paraId="0BA72515" w14:textId="3340F7C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4643AA" w14:textId="5E6F56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9E8A9A" w14:textId="705A37B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08A1367" w14:textId="77777777" w:rsidTr="003C6154">
        <w:trPr>
          <w:trHeight w:val="54"/>
        </w:trPr>
        <w:tc>
          <w:tcPr>
            <w:tcW w:w="1691" w:type="dxa"/>
          </w:tcPr>
          <w:p w14:paraId="617B7593" w14:textId="4C16FB5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</w:tcPr>
          <w:p w14:paraId="585A5FD8" w14:textId="28B5D7F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722730.86</w:t>
            </w:r>
          </w:p>
        </w:tc>
        <w:tc>
          <w:tcPr>
            <w:tcW w:w="1562" w:type="dxa"/>
          </w:tcPr>
          <w:p w14:paraId="1E1BBA56" w14:textId="632A62B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3366620.95</w:t>
            </w:r>
          </w:p>
        </w:tc>
        <w:tc>
          <w:tcPr>
            <w:tcW w:w="2134" w:type="dxa"/>
          </w:tcPr>
          <w:p w14:paraId="28C8390E" w14:textId="6C19CD5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419053" w14:textId="34E83C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4A8983" w14:textId="4C5990F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457721C" w14:textId="77777777" w:rsidTr="003C6154">
        <w:trPr>
          <w:trHeight w:val="54"/>
        </w:trPr>
        <w:tc>
          <w:tcPr>
            <w:tcW w:w="1691" w:type="dxa"/>
          </w:tcPr>
          <w:p w14:paraId="51CE255C" w14:textId="29C13D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</w:tcPr>
          <w:p w14:paraId="6C7C11B6" w14:textId="756A63E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722723.75</w:t>
            </w:r>
          </w:p>
        </w:tc>
        <w:tc>
          <w:tcPr>
            <w:tcW w:w="1562" w:type="dxa"/>
          </w:tcPr>
          <w:p w14:paraId="6EC06468" w14:textId="0D86C8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3366632.39</w:t>
            </w:r>
          </w:p>
        </w:tc>
        <w:tc>
          <w:tcPr>
            <w:tcW w:w="2134" w:type="dxa"/>
          </w:tcPr>
          <w:p w14:paraId="65D8DC32" w14:textId="06C0996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845217" w14:textId="25C90E0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4E13B9" w14:textId="2D2C23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6C36814" w14:textId="77777777" w:rsidTr="003C6154">
        <w:trPr>
          <w:trHeight w:val="54"/>
        </w:trPr>
        <w:tc>
          <w:tcPr>
            <w:tcW w:w="1691" w:type="dxa"/>
          </w:tcPr>
          <w:p w14:paraId="5006ABC4" w14:textId="317C9D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</w:tcPr>
          <w:p w14:paraId="2AF85DBD" w14:textId="14A2217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722720.78</w:t>
            </w:r>
          </w:p>
        </w:tc>
        <w:tc>
          <w:tcPr>
            <w:tcW w:w="1562" w:type="dxa"/>
          </w:tcPr>
          <w:p w14:paraId="1530E5D8" w14:textId="2AEAA3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3366638.79</w:t>
            </w:r>
          </w:p>
        </w:tc>
        <w:tc>
          <w:tcPr>
            <w:tcW w:w="2134" w:type="dxa"/>
          </w:tcPr>
          <w:p w14:paraId="0FEE3C34" w14:textId="06A18E2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885B3A" w14:textId="7ED844D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208CB9" w14:textId="49D4D2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C2C445A" w14:textId="77777777" w:rsidTr="003C6154">
        <w:trPr>
          <w:trHeight w:val="54"/>
        </w:trPr>
        <w:tc>
          <w:tcPr>
            <w:tcW w:w="1691" w:type="dxa"/>
          </w:tcPr>
          <w:p w14:paraId="373F678F" w14:textId="79472A4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</w:tcPr>
          <w:p w14:paraId="167499B1" w14:textId="3A2EC4A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722719.25</w:t>
            </w:r>
          </w:p>
        </w:tc>
        <w:tc>
          <w:tcPr>
            <w:tcW w:w="1562" w:type="dxa"/>
          </w:tcPr>
          <w:p w14:paraId="1238CC62" w14:textId="2F3C390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3366645.00</w:t>
            </w:r>
          </w:p>
        </w:tc>
        <w:tc>
          <w:tcPr>
            <w:tcW w:w="2134" w:type="dxa"/>
          </w:tcPr>
          <w:p w14:paraId="28057E1B" w14:textId="3464980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C3959E" w14:textId="1228761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4FB6FF" w14:textId="354749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BEE407D" w14:textId="77777777" w:rsidTr="003C6154">
        <w:trPr>
          <w:trHeight w:val="54"/>
        </w:trPr>
        <w:tc>
          <w:tcPr>
            <w:tcW w:w="1691" w:type="dxa"/>
          </w:tcPr>
          <w:p w14:paraId="3A937222" w14:textId="0E2CDE0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</w:tcPr>
          <w:p w14:paraId="458E66C1" w14:textId="6A4E1AC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722717.90</w:t>
            </w:r>
          </w:p>
        </w:tc>
        <w:tc>
          <w:tcPr>
            <w:tcW w:w="1562" w:type="dxa"/>
          </w:tcPr>
          <w:p w14:paraId="0308E33E" w14:textId="5166A1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3366649.86</w:t>
            </w:r>
          </w:p>
        </w:tc>
        <w:tc>
          <w:tcPr>
            <w:tcW w:w="2134" w:type="dxa"/>
          </w:tcPr>
          <w:p w14:paraId="07026EEF" w14:textId="69480D9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667D27" w14:textId="0C3D96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DBFFBA" w14:textId="31B4F54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9A70B97" w14:textId="77777777" w:rsidTr="003C6154">
        <w:trPr>
          <w:trHeight w:val="54"/>
        </w:trPr>
        <w:tc>
          <w:tcPr>
            <w:tcW w:w="1691" w:type="dxa"/>
          </w:tcPr>
          <w:p w14:paraId="0085B68A" w14:textId="2874786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</w:tcPr>
          <w:p w14:paraId="24B886CE" w14:textId="173C958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722715.38</w:t>
            </w:r>
          </w:p>
        </w:tc>
        <w:tc>
          <w:tcPr>
            <w:tcW w:w="1562" w:type="dxa"/>
          </w:tcPr>
          <w:p w14:paraId="561848EE" w14:textId="0A417B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3366655.27</w:t>
            </w:r>
          </w:p>
        </w:tc>
        <w:tc>
          <w:tcPr>
            <w:tcW w:w="2134" w:type="dxa"/>
          </w:tcPr>
          <w:p w14:paraId="7CB2AB5C" w14:textId="0D2B58A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64E94C" w14:textId="52F3F9B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56F2A2" w14:textId="74C0E56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7FB1C4C" w14:textId="77777777" w:rsidTr="003C6154">
        <w:trPr>
          <w:trHeight w:val="54"/>
        </w:trPr>
        <w:tc>
          <w:tcPr>
            <w:tcW w:w="1691" w:type="dxa"/>
          </w:tcPr>
          <w:p w14:paraId="450DE93D" w14:textId="377962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</w:tcPr>
          <w:p w14:paraId="41B99AC2" w14:textId="46BB4D4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722710.38</w:t>
            </w:r>
          </w:p>
        </w:tc>
        <w:tc>
          <w:tcPr>
            <w:tcW w:w="1562" w:type="dxa"/>
          </w:tcPr>
          <w:p w14:paraId="0872D6E7" w14:textId="1A8F70D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3366665.76</w:t>
            </w:r>
          </w:p>
        </w:tc>
        <w:tc>
          <w:tcPr>
            <w:tcW w:w="2134" w:type="dxa"/>
          </w:tcPr>
          <w:p w14:paraId="38AB07E7" w14:textId="0BE87A6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5AF44C" w14:textId="70AC0E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5AD71D" w14:textId="13A5784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FBC8EB9" w14:textId="77777777" w:rsidTr="003C6154">
        <w:trPr>
          <w:trHeight w:val="54"/>
        </w:trPr>
        <w:tc>
          <w:tcPr>
            <w:tcW w:w="1691" w:type="dxa"/>
          </w:tcPr>
          <w:p w14:paraId="1B96BA0A" w14:textId="4FBC084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</w:tcPr>
          <w:p w14:paraId="006BCD81" w14:textId="7B975B8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722706.87</w:t>
            </w:r>
          </w:p>
        </w:tc>
        <w:tc>
          <w:tcPr>
            <w:tcW w:w="1562" w:type="dxa"/>
          </w:tcPr>
          <w:p w14:paraId="42B7865C" w14:textId="789FE11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3366671.25</w:t>
            </w:r>
          </w:p>
        </w:tc>
        <w:tc>
          <w:tcPr>
            <w:tcW w:w="2134" w:type="dxa"/>
          </w:tcPr>
          <w:p w14:paraId="15AA4F9E" w14:textId="288A80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BD1752" w14:textId="6466015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34841A" w14:textId="384D6ED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CFE5B73" w14:textId="77777777" w:rsidTr="003C6154">
        <w:trPr>
          <w:trHeight w:val="54"/>
        </w:trPr>
        <w:tc>
          <w:tcPr>
            <w:tcW w:w="1691" w:type="dxa"/>
          </w:tcPr>
          <w:p w14:paraId="7EFA52D5" w14:textId="050730A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</w:tcPr>
          <w:p w14:paraId="6448C397" w14:textId="7FE35E3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722701.47</w:t>
            </w:r>
          </w:p>
        </w:tc>
        <w:tc>
          <w:tcPr>
            <w:tcW w:w="1562" w:type="dxa"/>
          </w:tcPr>
          <w:p w14:paraId="56846E9E" w14:textId="50A38B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3366680.80</w:t>
            </w:r>
          </w:p>
        </w:tc>
        <w:tc>
          <w:tcPr>
            <w:tcW w:w="2134" w:type="dxa"/>
          </w:tcPr>
          <w:p w14:paraId="3194796B" w14:textId="2D24D3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2C56E" w14:textId="78CC381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5CD259" w14:textId="4D90F7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E1953F8" w14:textId="77777777" w:rsidTr="003C6154">
        <w:trPr>
          <w:trHeight w:val="54"/>
        </w:trPr>
        <w:tc>
          <w:tcPr>
            <w:tcW w:w="1691" w:type="dxa"/>
          </w:tcPr>
          <w:p w14:paraId="4F664276" w14:textId="7CB7080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</w:tcPr>
          <w:p w14:paraId="21107CCA" w14:textId="14BB60C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722695.89</w:t>
            </w:r>
          </w:p>
        </w:tc>
        <w:tc>
          <w:tcPr>
            <w:tcW w:w="1562" w:type="dxa"/>
          </w:tcPr>
          <w:p w14:paraId="109015A5" w14:textId="737BF47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3366687.37</w:t>
            </w:r>
          </w:p>
        </w:tc>
        <w:tc>
          <w:tcPr>
            <w:tcW w:w="2134" w:type="dxa"/>
          </w:tcPr>
          <w:p w14:paraId="029B20A1" w14:textId="755ECBC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3F711F" w14:textId="50BC7AD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36151" w14:textId="69C26D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9FD4524" w14:textId="77777777" w:rsidTr="003C6154">
        <w:trPr>
          <w:trHeight w:val="54"/>
        </w:trPr>
        <w:tc>
          <w:tcPr>
            <w:tcW w:w="1691" w:type="dxa"/>
          </w:tcPr>
          <w:p w14:paraId="414B6D2A" w14:textId="245239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</w:tcPr>
          <w:p w14:paraId="05A7C61E" w14:textId="0169C33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722688.87</w:t>
            </w:r>
          </w:p>
        </w:tc>
        <w:tc>
          <w:tcPr>
            <w:tcW w:w="1562" w:type="dxa"/>
          </w:tcPr>
          <w:p w14:paraId="106828EB" w14:textId="5173768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3366691.87</w:t>
            </w:r>
          </w:p>
        </w:tc>
        <w:tc>
          <w:tcPr>
            <w:tcW w:w="2134" w:type="dxa"/>
          </w:tcPr>
          <w:p w14:paraId="06F685CF" w14:textId="559675C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77FFC9" w14:textId="08303D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9C9498" w14:textId="3DA921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54C3095" w14:textId="77777777" w:rsidTr="003C6154">
        <w:trPr>
          <w:trHeight w:val="54"/>
        </w:trPr>
        <w:tc>
          <w:tcPr>
            <w:tcW w:w="1691" w:type="dxa"/>
          </w:tcPr>
          <w:p w14:paraId="2B38E270" w14:textId="56F075C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</w:tcPr>
          <w:p w14:paraId="4053BB41" w14:textId="61E44A1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722680.04</w:t>
            </w:r>
          </w:p>
        </w:tc>
        <w:tc>
          <w:tcPr>
            <w:tcW w:w="1562" w:type="dxa"/>
          </w:tcPr>
          <w:p w14:paraId="67437AE9" w14:textId="0DFAF7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3366694.76</w:t>
            </w:r>
          </w:p>
        </w:tc>
        <w:tc>
          <w:tcPr>
            <w:tcW w:w="2134" w:type="dxa"/>
          </w:tcPr>
          <w:p w14:paraId="22CF35BB" w14:textId="6FEA24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4D0ECB" w14:textId="0491206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3D3CA3" w14:textId="4E943DD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88310C9" w14:textId="77777777" w:rsidTr="003C6154">
        <w:trPr>
          <w:trHeight w:val="54"/>
        </w:trPr>
        <w:tc>
          <w:tcPr>
            <w:tcW w:w="1691" w:type="dxa"/>
          </w:tcPr>
          <w:p w14:paraId="17092DC3" w14:textId="4727BE8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</w:tcPr>
          <w:p w14:paraId="562D5580" w14:textId="5AC4C37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722672.48</w:t>
            </w:r>
          </w:p>
        </w:tc>
        <w:tc>
          <w:tcPr>
            <w:tcW w:w="1562" w:type="dxa"/>
          </w:tcPr>
          <w:p w14:paraId="2435EA2A" w14:textId="498A98B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3366695.12</w:t>
            </w:r>
          </w:p>
        </w:tc>
        <w:tc>
          <w:tcPr>
            <w:tcW w:w="2134" w:type="dxa"/>
          </w:tcPr>
          <w:p w14:paraId="43651EDB" w14:textId="6510CB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5D89FB" w14:textId="506BB56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833488" w14:textId="4F1A679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BCEC347" w14:textId="77777777" w:rsidTr="003C6154">
        <w:trPr>
          <w:trHeight w:val="54"/>
        </w:trPr>
        <w:tc>
          <w:tcPr>
            <w:tcW w:w="1691" w:type="dxa"/>
          </w:tcPr>
          <w:p w14:paraId="5465CAA2" w14:textId="162620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</w:tcPr>
          <w:p w14:paraId="601B86BC" w14:textId="4FBBD66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722668.02</w:t>
            </w:r>
          </w:p>
        </w:tc>
        <w:tc>
          <w:tcPr>
            <w:tcW w:w="1562" w:type="dxa"/>
          </w:tcPr>
          <w:p w14:paraId="1B0CD675" w14:textId="741D20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3366696.03</w:t>
            </w:r>
          </w:p>
        </w:tc>
        <w:tc>
          <w:tcPr>
            <w:tcW w:w="2134" w:type="dxa"/>
          </w:tcPr>
          <w:p w14:paraId="568BF928" w14:textId="1C63B5D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E24547" w14:textId="3843E39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889526" w14:textId="1F7E82E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2933D05" w14:textId="77777777" w:rsidTr="003C6154">
        <w:trPr>
          <w:trHeight w:val="54"/>
        </w:trPr>
        <w:tc>
          <w:tcPr>
            <w:tcW w:w="1691" w:type="dxa"/>
          </w:tcPr>
          <w:p w14:paraId="52AC3604" w14:textId="4598E10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</w:tcPr>
          <w:p w14:paraId="33A10D9F" w14:textId="14FCA45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722665.23</w:t>
            </w:r>
          </w:p>
        </w:tc>
        <w:tc>
          <w:tcPr>
            <w:tcW w:w="1562" w:type="dxa"/>
          </w:tcPr>
          <w:p w14:paraId="44946241" w14:textId="3B38F0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3366699.00</w:t>
            </w:r>
          </w:p>
        </w:tc>
        <w:tc>
          <w:tcPr>
            <w:tcW w:w="2134" w:type="dxa"/>
          </w:tcPr>
          <w:p w14:paraId="0B8A3B1F" w14:textId="126F2B0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0AD021" w14:textId="4DD18A4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DF60D9" w14:textId="7AB363A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73FFC62" w14:textId="77777777" w:rsidTr="003C6154">
        <w:trPr>
          <w:trHeight w:val="54"/>
        </w:trPr>
        <w:tc>
          <w:tcPr>
            <w:tcW w:w="1691" w:type="dxa"/>
          </w:tcPr>
          <w:p w14:paraId="55095288" w14:textId="3CC1E2F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</w:tcPr>
          <w:p w14:paraId="61B0186D" w14:textId="752BF8E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722661.27</w:t>
            </w:r>
          </w:p>
        </w:tc>
        <w:tc>
          <w:tcPr>
            <w:tcW w:w="1562" w:type="dxa"/>
          </w:tcPr>
          <w:p w14:paraId="3BA5F274" w14:textId="32F805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3366700.89</w:t>
            </w:r>
          </w:p>
        </w:tc>
        <w:tc>
          <w:tcPr>
            <w:tcW w:w="2134" w:type="dxa"/>
          </w:tcPr>
          <w:p w14:paraId="68531259" w14:textId="6FEFC6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5F3C1BD" w14:textId="5C94201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35C4E99" w14:textId="39A10D9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FE16A44" w14:textId="77777777" w:rsidTr="003C6154">
        <w:trPr>
          <w:trHeight w:val="54"/>
        </w:trPr>
        <w:tc>
          <w:tcPr>
            <w:tcW w:w="1691" w:type="dxa"/>
          </w:tcPr>
          <w:p w14:paraId="7159D81A" w14:textId="05B6A0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656</w:t>
            </w:r>
          </w:p>
        </w:tc>
        <w:tc>
          <w:tcPr>
            <w:tcW w:w="1558" w:type="dxa"/>
          </w:tcPr>
          <w:p w14:paraId="1EC4515D" w14:textId="4A485F1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722648.39</w:t>
            </w:r>
          </w:p>
        </w:tc>
        <w:tc>
          <w:tcPr>
            <w:tcW w:w="1562" w:type="dxa"/>
          </w:tcPr>
          <w:p w14:paraId="6C721042" w14:textId="5573E7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3366708.19</w:t>
            </w:r>
          </w:p>
        </w:tc>
        <w:tc>
          <w:tcPr>
            <w:tcW w:w="2134" w:type="dxa"/>
          </w:tcPr>
          <w:p w14:paraId="6EE6AC02" w14:textId="5A77335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61C87B" w14:textId="29FA1DC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54E4FC" w14:textId="7B5413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D0E4940" w14:textId="77777777" w:rsidTr="003C6154">
        <w:trPr>
          <w:trHeight w:val="54"/>
        </w:trPr>
        <w:tc>
          <w:tcPr>
            <w:tcW w:w="1691" w:type="dxa"/>
          </w:tcPr>
          <w:p w14:paraId="40024216" w14:textId="481CF02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657</w:t>
            </w:r>
          </w:p>
        </w:tc>
        <w:tc>
          <w:tcPr>
            <w:tcW w:w="1558" w:type="dxa"/>
          </w:tcPr>
          <w:p w14:paraId="31AE1617" w14:textId="19368C3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722638.49</w:t>
            </w:r>
          </w:p>
        </w:tc>
        <w:tc>
          <w:tcPr>
            <w:tcW w:w="1562" w:type="dxa"/>
          </w:tcPr>
          <w:p w14:paraId="7E9250DC" w14:textId="5CAF129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3366713.23</w:t>
            </w:r>
          </w:p>
        </w:tc>
        <w:tc>
          <w:tcPr>
            <w:tcW w:w="2134" w:type="dxa"/>
          </w:tcPr>
          <w:p w14:paraId="4E350653" w14:textId="4368420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408879" w14:textId="11BA025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C0807E" w14:textId="27F806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A3467A2" w14:textId="77777777" w:rsidTr="003C6154">
        <w:trPr>
          <w:trHeight w:val="54"/>
        </w:trPr>
        <w:tc>
          <w:tcPr>
            <w:tcW w:w="1691" w:type="dxa"/>
          </w:tcPr>
          <w:p w14:paraId="6C590BD7" w14:textId="4778AF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</w:tcPr>
          <w:p w14:paraId="2F282ACC" w14:textId="7BE09A0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722629.17</w:t>
            </w:r>
          </w:p>
        </w:tc>
        <w:tc>
          <w:tcPr>
            <w:tcW w:w="1562" w:type="dxa"/>
          </w:tcPr>
          <w:p w14:paraId="32FE98F8" w14:textId="7281041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3366717.57</w:t>
            </w:r>
          </w:p>
        </w:tc>
        <w:tc>
          <w:tcPr>
            <w:tcW w:w="2134" w:type="dxa"/>
          </w:tcPr>
          <w:p w14:paraId="6C3F3928" w14:textId="5A8787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80B648" w14:textId="1C6BF7A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DDC0A5" w14:textId="750856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FBB5D94" w14:textId="77777777" w:rsidTr="003C6154">
        <w:trPr>
          <w:trHeight w:val="54"/>
        </w:trPr>
        <w:tc>
          <w:tcPr>
            <w:tcW w:w="1691" w:type="dxa"/>
          </w:tcPr>
          <w:p w14:paraId="2E013F6A" w14:textId="0201E73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</w:tcPr>
          <w:p w14:paraId="00EA8833" w14:textId="1E10B50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722617.47</w:t>
            </w:r>
          </w:p>
        </w:tc>
        <w:tc>
          <w:tcPr>
            <w:tcW w:w="1562" w:type="dxa"/>
          </w:tcPr>
          <w:p w14:paraId="4077B2F7" w14:textId="01FC906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3366722.16</w:t>
            </w:r>
          </w:p>
        </w:tc>
        <w:tc>
          <w:tcPr>
            <w:tcW w:w="2134" w:type="dxa"/>
          </w:tcPr>
          <w:p w14:paraId="4B198E8A" w14:textId="513D84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E1D26" w14:textId="401AD4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310C8D" w14:textId="604AC1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9A585D2" w14:textId="77777777" w:rsidTr="003C6154">
        <w:trPr>
          <w:trHeight w:val="54"/>
        </w:trPr>
        <w:tc>
          <w:tcPr>
            <w:tcW w:w="1691" w:type="dxa"/>
          </w:tcPr>
          <w:p w14:paraId="50622382" w14:textId="4E0B85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</w:tcPr>
          <w:p w14:paraId="5FF92324" w14:textId="2B144D7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722606.85</w:t>
            </w:r>
          </w:p>
        </w:tc>
        <w:tc>
          <w:tcPr>
            <w:tcW w:w="1562" w:type="dxa"/>
          </w:tcPr>
          <w:p w14:paraId="73C61203" w14:textId="44ED6FC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3366726.21</w:t>
            </w:r>
          </w:p>
        </w:tc>
        <w:tc>
          <w:tcPr>
            <w:tcW w:w="2134" w:type="dxa"/>
          </w:tcPr>
          <w:p w14:paraId="10ADF98D" w14:textId="63E5138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4B3E75" w14:textId="662C23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A7FD19" w14:textId="465F80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75E4BB7" w14:textId="77777777" w:rsidTr="003C6154">
        <w:trPr>
          <w:trHeight w:val="54"/>
        </w:trPr>
        <w:tc>
          <w:tcPr>
            <w:tcW w:w="1691" w:type="dxa"/>
          </w:tcPr>
          <w:p w14:paraId="0376E197" w14:textId="278B8AA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</w:tcPr>
          <w:p w14:paraId="02B91A7A" w14:textId="2F52834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722595.69</w:t>
            </w:r>
          </w:p>
        </w:tc>
        <w:tc>
          <w:tcPr>
            <w:tcW w:w="1562" w:type="dxa"/>
          </w:tcPr>
          <w:p w14:paraId="12396BC7" w14:textId="0B83227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3366730.72</w:t>
            </w:r>
          </w:p>
        </w:tc>
        <w:tc>
          <w:tcPr>
            <w:tcW w:w="2134" w:type="dxa"/>
          </w:tcPr>
          <w:p w14:paraId="3FE86047" w14:textId="40CF24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C24A00" w14:textId="65BBDFD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9DC368" w14:textId="7387284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5E4B774" w14:textId="77777777" w:rsidTr="003C6154">
        <w:trPr>
          <w:trHeight w:val="54"/>
        </w:trPr>
        <w:tc>
          <w:tcPr>
            <w:tcW w:w="1691" w:type="dxa"/>
          </w:tcPr>
          <w:p w14:paraId="6447D96B" w14:textId="525EAAD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</w:tcPr>
          <w:p w14:paraId="336CB876" w14:textId="14CCE1C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722583.12</w:t>
            </w:r>
          </w:p>
        </w:tc>
        <w:tc>
          <w:tcPr>
            <w:tcW w:w="1562" w:type="dxa"/>
          </w:tcPr>
          <w:p w14:paraId="6CED517E" w14:textId="12FF84A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3366735.68</w:t>
            </w:r>
          </w:p>
        </w:tc>
        <w:tc>
          <w:tcPr>
            <w:tcW w:w="2134" w:type="dxa"/>
          </w:tcPr>
          <w:p w14:paraId="675C4BAD" w14:textId="6F9125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D02442" w14:textId="2E5E64D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0BCDD7" w14:textId="764F58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94FC59C" w14:textId="77777777" w:rsidTr="003C6154">
        <w:trPr>
          <w:trHeight w:val="54"/>
        </w:trPr>
        <w:tc>
          <w:tcPr>
            <w:tcW w:w="1691" w:type="dxa"/>
          </w:tcPr>
          <w:p w14:paraId="1902FBF3" w14:textId="445CD0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</w:tcPr>
          <w:p w14:paraId="2288499C" w14:textId="37BBA97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722579.61</w:t>
            </w:r>
          </w:p>
        </w:tc>
        <w:tc>
          <w:tcPr>
            <w:tcW w:w="1562" w:type="dxa"/>
          </w:tcPr>
          <w:p w14:paraId="617C9F37" w14:textId="35612E4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3366736.67</w:t>
            </w:r>
          </w:p>
        </w:tc>
        <w:tc>
          <w:tcPr>
            <w:tcW w:w="2134" w:type="dxa"/>
          </w:tcPr>
          <w:p w14:paraId="04F4EE01" w14:textId="6C39DA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5B5ADB" w14:textId="02915E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B949C5" w14:textId="1DEC56F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DD0C031" w14:textId="77777777" w:rsidTr="003C6154">
        <w:trPr>
          <w:trHeight w:val="54"/>
        </w:trPr>
        <w:tc>
          <w:tcPr>
            <w:tcW w:w="1691" w:type="dxa"/>
          </w:tcPr>
          <w:p w14:paraId="661A1570" w14:textId="0C69DEC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</w:tcPr>
          <w:p w14:paraId="11B55C1B" w14:textId="549392D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722568.99</w:t>
            </w:r>
          </w:p>
        </w:tc>
        <w:tc>
          <w:tcPr>
            <w:tcW w:w="1562" w:type="dxa"/>
          </w:tcPr>
          <w:p w14:paraId="759B394B" w14:textId="3C751E3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3366738.74</w:t>
            </w:r>
          </w:p>
        </w:tc>
        <w:tc>
          <w:tcPr>
            <w:tcW w:w="2134" w:type="dxa"/>
          </w:tcPr>
          <w:p w14:paraId="5EF1E902" w14:textId="741420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84C7D3" w14:textId="433790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F291D0" w14:textId="45B33D7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9F40441" w14:textId="77777777" w:rsidTr="003C6154">
        <w:trPr>
          <w:trHeight w:val="54"/>
        </w:trPr>
        <w:tc>
          <w:tcPr>
            <w:tcW w:w="1691" w:type="dxa"/>
          </w:tcPr>
          <w:p w14:paraId="4AF69DAA" w14:textId="615404D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</w:tcPr>
          <w:p w14:paraId="720B6CEE" w14:textId="6F4B3E3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722558.37</w:t>
            </w:r>
          </w:p>
        </w:tc>
        <w:tc>
          <w:tcPr>
            <w:tcW w:w="1562" w:type="dxa"/>
          </w:tcPr>
          <w:p w14:paraId="3B5ECF10" w14:textId="349DC89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3366740.81</w:t>
            </w:r>
          </w:p>
        </w:tc>
        <w:tc>
          <w:tcPr>
            <w:tcW w:w="2134" w:type="dxa"/>
          </w:tcPr>
          <w:p w14:paraId="3F3A622B" w14:textId="2424831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D4DECB" w14:textId="27C62BC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73DD0D" w14:textId="788B298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BD3B1FC" w14:textId="77777777" w:rsidTr="003C6154">
        <w:trPr>
          <w:trHeight w:val="54"/>
        </w:trPr>
        <w:tc>
          <w:tcPr>
            <w:tcW w:w="1691" w:type="dxa"/>
          </w:tcPr>
          <w:p w14:paraId="197B12DC" w14:textId="635FEEC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</w:tcPr>
          <w:p w14:paraId="218F3CF8" w14:textId="7259420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722551.94</w:t>
            </w:r>
          </w:p>
        </w:tc>
        <w:tc>
          <w:tcPr>
            <w:tcW w:w="1562" w:type="dxa"/>
          </w:tcPr>
          <w:p w14:paraId="0F22AEAB" w14:textId="6546132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3366743.52</w:t>
            </w:r>
          </w:p>
        </w:tc>
        <w:tc>
          <w:tcPr>
            <w:tcW w:w="2134" w:type="dxa"/>
          </w:tcPr>
          <w:p w14:paraId="40938EEB" w14:textId="4C59A37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DE9B12" w14:textId="25E2214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EFE93E" w14:textId="6F24122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018BCFC" w14:textId="77777777" w:rsidTr="003C6154">
        <w:trPr>
          <w:trHeight w:val="54"/>
        </w:trPr>
        <w:tc>
          <w:tcPr>
            <w:tcW w:w="1691" w:type="dxa"/>
          </w:tcPr>
          <w:p w14:paraId="79C77719" w14:textId="4016CA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</w:tcPr>
          <w:p w14:paraId="7430EFB7" w14:textId="4575412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722543.03</w:t>
            </w:r>
          </w:p>
        </w:tc>
        <w:tc>
          <w:tcPr>
            <w:tcW w:w="1562" w:type="dxa"/>
          </w:tcPr>
          <w:p w14:paraId="1469466E" w14:textId="3E50F2F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3366748.65</w:t>
            </w:r>
          </w:p>
        </w:tc>
        <w:tc>
          <w:tcPr>
            <w:tcW w:w="2134" w:type="dxa"/>
          </w:tcPr>
          <w:p w14:paraId="25BFA2AF" w14:textId="4286F03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D0DA4E" w14:textId="4DBA1DB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53CE28" w14:textId="78129DA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79204EE" w14:textId="77777777" w:rsidTr="003C6154">
        <w:trPr>
          <w:trHeight w:val="54"/>
        </w:trPr>
        <w:tc>
          <w:tcPr>
            <w:tcW w:w="1691" w:type="dxa"/>
          </w:tcPr>
          <w:p w14:paraId="35E3BF64" w14:textId="47D4036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</w:tcPr>
          <w:p w14:paraId="7D323618" w14:textId="2B92E08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722532.67</w:t>
            </w:r>
          </w:p>
        </w:tc>
        <w:tc>
          <w:tcPr>
            <w:tcW w:w="1562" w:type="dxa"/>
          </w:tcPr>
          <w:p w14:paraId="0A52349A" w14:textId="3CBB922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3366753.06</w:t>
            </w:r>
          </w:p>
        </w:tc>
        <w:tc>
          <w:tcPr>
            <w:tcW w:w="2134" w:type="dxa"/>
          </w:tcPr>
          <w:p w14:paraId="0EB8B16B" w14:textId="02E29B1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7B158F" w14:textId="4A6583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F6F7ED" w14:textId="33660E7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3F9FE02" w14:textId="77777777" w:rsidTr="003C6154">
        <w:trPr>
          <w:trHeight w:val="54"/>
        </w:trPr>
        <w:tc>
          <w:tcPr>
            <w:tcW w:w="1691" w:type="dxa"/>
          </w:tcPr>
          <w:p w14:paraId="60A2F3BC" w14:textId="289242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</w:tcPr>
          <w:p w14:paraId="666D4E42" w14:textId="0E20702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722523.22</w:t>
            </w:r>
          </w:p>
        </w:tc>
        <w:tc>
          <w:tcPr>
            <w:tcW w:w="1562" w:type="dxa"/>
          </w:tcPr>
          <w:p w14:paraId="0A602773" w14:textId="0D7A466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3366756.67</w:t>
            </w:r>
          </w:p>
        </w:tc>
        <w:tc>
          <w:tcPr>
            <w:tcW w:w="2134" w:type="dxa"/>
          </w:tcPr>
          <w:p w14:paraId="25D628B7" w14:textId="26EBC1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E4C854" w14:textId="3D7A5E4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E5FBCF" w14:textId="1A7FE6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8586106" w14:textId="77777777" w:rsidTr="003C6154">
        <w:trPr>
          <w:trHeight w:val="54"/>
        </w:trPr>
        <w:tc>
          <w:tcPr>
            <w:tcW w:w="1691" w:type="dxa"/>
          </w:tcPr>
          <w:p w14:paraId="798DD54C" w14:textId="318F049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670</w:t>
            </w:r>
          </w:p>
        </w:tc>
        <w:tc>
          <w:tcPr>
            <w:tcW w:w="1558" w:type="dxa"/>
          </w:tcPr>
          <w:p w14:paraId="513CC9FC" w14:textId="56AFCD6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722510.49</w:t>
            </w:r>
          </w:p>
        </w:tc>
        <w:tc>
          <w:tcPr>
            <w:tcW w:w="1562" w:type="dxa"/>
          </w:tcPr>
          <w:p w14:paraId="241D9F3E" w14:textId="3168AD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3366760.82</w:t>
            </w:r>
          </w:p>
        </w:tc>
        <w:tc>
          <w:tcPr>
            <w:tcW w:w="2134" w:type="dxa"/>
          </w:tcPr>
          <w:p w14:paraId="1F72C712" w14:textId="17DEB9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4BC433" w14:textId="5672DB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B29705" w14:textId="0F4A443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BF06A9A" w14:textId="77777777" w:rsidTr="003C6154">
        <w:trPr>
          <w:trHeight w:val="54"/>
        </w:trPr>
        <w:tc>
          <w:tcPr>
            <w:tcW w:w="1691" w:type="dxa"/>
          </w:tcPr>
          <w:p w14:paraId="5876CA19" w14:textId="713647D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</w:tcPr>
          <w:p w14:paraId="60341944" w14:textId="4A6F289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722502.93</w:t>
            </w:r>
          </w:p>
        </w:tc>
        <w:tc>
          <w:tcPr>
            <w:tcW w:w="1562" w:type="dxa"/>
          </w:tcPr>
          <w:p w14:paraId="49BA2D07" w14:textId="25763F0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3366760.82</w:t>
            </w:r>
          </w:p>
        </w:tc>
        <w:tc>
          <w:tcPr>
            <w:tcW w:w="2134" w:type="dxa"/>
          </w:tcPr>
          <w:p w14:paraId="065E51E5" w14:textId="445D565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786454" w14:textId="4BC5730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ADD5D1" w14:textId="70DA112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17E2A74" w14:textId="77777777" w:rsidTr="003C6154">
        <w:trPr>
          <w:trHeight w:val="54"/>
        </w:trPr>
        <w:tc>
          <w:tcPr>
            <w:tcW w:w="1691" w:type="dxa"/>
          </w:tcPr>
          <w:p w14:paraId="72BD5E0C" w14:textId="002F65E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</w:tcPr>
          <w:p w14:paraId="65CDE9A5" w14:textId="3566215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722498.43</w:t>
            </w:r>
          </w:p>
        </w:tc>
        <w:tc>
          <w:tcPr>
            <w:tcW w:w="1562" w:type="dxa"/>
          </w:tcPr>
          <w:p w14:paraId="27893F60" w14:textId="2A1AFF0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3366762.71</w:t>
            </w:r>
          </w:p>
        </w:tc>
        <w:tc>
          <w:tcPr>
            <w:tcW w:w="2134" w:type="dxa"/>
          </w:tcPr>
          <w:p w14:paraId="575116F2" w14:textId="68B746C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EA3048" w14:textId="5A23FF5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4B295A" w14:textId="3207706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4214844" w14:textId="77777777" w:rsidTr="003C6154">
        <w:trPr>
          <w:trHeight w:val="54"/>
        </w:trPr>
        <w:tc>
          <w:tcPr>
            <w:tcW w:w="1691" w:type="dxa"/>
          </w:tcPr>
          <w:p w14:paraId="0E0ACB5E" w14:textId="4BDE3F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</w:tcPr>
          <w:p w14:paraId="4F28998F" w14:textId="2825DA9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722492.03</w:t>
            </w:r>
          </w:p>
        </w:tc>
        <w:tc>
          <w:tcPr>
            <w:tcW w:w="1562" w:type="dxa"/>
          </w:tcPr>
          <w:p w14:paraId="6397ED92" w14:textId="4F3EEEC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3366766.40</w:t>
            </w:r>
          </w:p>
        </w:tc>
        <w:tc>
          <w:tcPr>
            <w:tcW w:w="2134" w:type="dxa"/>
          </w:tcPr>
          <w:p w14:paraId="5681E616" w14:textId="3C5A222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64B0FC" w14:textId="68DDFDC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E688F7" w14:textId="275E791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6F1CBFF" w14:textId="77777777" w:rsidTr="003C6154">
        <w:trPr>
          <w:trHeight w:val="54"/>
        </w:trPr>
        <w:tc>
          <w:tcPr>
            <w:tcW w:w="1691" w:type="dxa"/>
          </w:tcPr>
          <w:p w14:paraId="6F888EA4" w14:textId="152BD67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</w:tcPr>
          <w:p w14:paraId="64D526B5" w14:textId="4DCEA0F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722486.00</w:t>
            </w:r>
          </w:p>
        </w:tc>
        <w:tc>
          <w:tcPr>
            <w:tcW w:w="1562" w:type="dxa"/>
          </w:tcPr>
          <w:p w14:paraId="603AD4A1" w14:textId="0B01FD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3366770.54</w:t>
            </w:r>
          </w:p>
        </w:tc>
        <w:tc>
          <w:tcPr>
            <w:tcW w:w="2134" w:type="dxa"/>
          </w:tcPr>
          <w:p w14:paraId="4BFC0D63" w14:textId="6666BBD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9A7432" w14:textId="0E4104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6864DB" w14:textId="6F5AEF3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C7BE0CB" w14:textId="77777777" w:rsidTr="003C6154">
        <w:trPr>
          <w:trHeight w:val="54"/>
        </w:trPr>
        <w:tc>
          <w:tcPr>
            <w:tcW w:w="1691" w:type="dxa"/>
          </w:tcPr>
          <w:p w14:paraId="77E8F29A" w14:textId="176BC3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</w:tcPr>
          <w:p w14:paraId="3EAFEE57" w14:textId="1C2E89F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722478.10</w:t>
            </w:r>
          </w:p>
        </w:tc>
        <w:tc>
          <w:tcPr>
            <w:tcW w:w="1562" w:type="dxa"/>
          </w:tcPr>
          <w:p w14:paraId="7E5744C3" w14:textId="406F1A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3366778.30</w:t>
            </w:r>
          </w:p>
        </w:tc>
        <w:tc>
          <w:tcPr>
            <w:tcW w:w="2134" w:type="dxa"/>
          </w:tcPr>
          <w:p w14:paraId="74F5DFC7" w14:textId="0152B7D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96C790" w14:textId="5D62FE4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7292F1" w14:textId="39C1E7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21DD072" w14:textId="77777777" w:rsidTr="003C6154">
        <w:trPr>
          <w:trHeight w:val="54"/>
        </w:trPr>
        <w:tc>
          <w:tcPr>
            <w:tcW w:w="1691" w:type="dxa"/>
          </w:tcPr>
          <w:p w14:paraId="532E512F" w14:textId="1CD253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</w:tcPr>
          <w:p w14:paraId="32ED66E5" w14:textId="4BD43E1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722468.64</w:t>
            </w:r>
          </w:p>
        </w:tc>
        <w:tc>
          <w:tcPr>
            <w:tcW w:w="1562" w:type="dxa"/>
          </w:tcPr>
          <w:p w14:paraId="58912B78" w14:textId="285E0F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3366787.29</w:t>
            </w:r>
          </w:p>
        </w:tc>
        <w:tc>
          <w:tcPr>
            <w:tcW w:w="2134" w:type="dxa"/>
          </w:tcPr>
          <w:p w14:paraId="543D70FC" w14:textId="3B97E9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245DF2" w14:textId="4DD45B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34E40F" w14:textId="66C8590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1347F2E" w14:textId="77777777" w:rsidTr="003C6154">
        <w:trPr>
          <w:trHeight w:val="54"/>
        </w:trPr>
        <w:tc>
          <w:tcPr>
            <w:tcW w:w="1691" w:type="dxa"/>
          </w:tcPr>
          <w:p w14:paraId="1449E3B7" w14:textId="25FFC6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</w:tcPr>
          <w:p w14:paraId="71B18F76" w14:textId="60779E3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722463.89</w:t>
            </w:r>
          </w:p>
        </w:tc>
        <w:tc>
          <w:tcPr>
            <w:tcW w:w="1562" w:type="dxa"/>
          </w:tcPr>
          <w:p w14:paraId="43D9939C" w14:textId="67FCA8B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3366793.49</w:t>
            </w:r>
          </w:p>
        </w:tc>
        <w:tc>
          <w:tcPr>
            <w:tcW w:w="2134" w:type="dxa"/>
          </w:tcPr>
          <w:p w14:paraId="0D00972D" w14:textId="62E1A2C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B4421B" w14:textId="052DFF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58FED2" w14:textId="50B7C00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A5784B7" w14:textId="77777777" w:rsidTr="003C6154">
        <w:trPr>
          <w:trHeight w:val="54"/>
        </w:trPr>
        <w:tc>
          <w:tcPr>
            <w:tcW w:w="1691" w:type="dxa"/>
          </w:tcPr>
          <w:p w14:paraId="76496E80" w14:textId="3A8B57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</w:tcPr>
          <w:p w14:paraId="7A211663" w14:textId="0EAFFAC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722458.95</w:t>
            </w:r>
          </w:p>
        </w:tc>
        <w:tc>
          <w:tcPr>
            <w:tcW w:w="1562" w:type="dxa"/>
          </w:tcPr>
          <w:p w14:paraId="6264D7C3" w14:textId="1034066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3366805.69</w:t>
            </w:r>
          </w:p>
        </w:tc>
        <w:tc>
          <w:tcPr>
            <w:tcW w:w="2134" w:type="dxa"/>
          </w:tcPr>
          <w:p w14:paraId="51B64129" w14:textId="36E63EB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EE9C42" w14:textId="39FFB2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ED6C0F" w14:textId="21679E3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6C58613" w14:textId="77777777" w:rsidTr="003C6154">
        <w:trPr>
          <w:trHeight w:val="54"/>
        </w:trPr>
        <w:tc>
          <w:tcPr>
            <w:tcW w:w="1691" w:type="dxa"/>
          </w:tcPr>
          <w:p w14:paraId="558FB4F7" w14:textId="12B5847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</w:tcPr>
          <w:p w14:paraId="051E5B46" w14:textId="58A84D0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722457.79</w:t>
            </w:r>
          </w:p>
        </w:tc>
        <w:tc>
          <w:tcPr>
            <w:tcW w:w="1562" w:type="dxa"/>
          </w:tcPr>
          <w:p w14:paraId="78A04359" w14:textId="4B9F15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3366814.04</w:t>
            </w:r>
          </w:p>
        </w:tc>
        <w:tc>
          <w:tcPr>
            <w:tcW w:w="2134" w:type="dxa"/>
          </w:tcPr>
          <w:p w14:paraId="3744B301" w14:textId="3118000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940900" w14:textId="00C606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2A2476" w14:textId="4800B74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CEB29C4" w14:textId="77777777" w:rsidTr="003C6154">
        <w:trPr>
          <w:trHeight w:val="54"/>
        </w:trPr>
        <w:tc>
          <w:tcPr>
            <w:tcW w:w="1691" w:type="dxa"/>
          </w:tcPr>
          <w:p w14:paraId="55340334" w14:textId="34ADFDA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</w:tcPr>
          <w:p w14:paraId="476BB403" w14:textId="11E9958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722455.64</w:t>
            </w:r>
          </w:p>
        </w:tc>
        <w:tc>
          <w:tcPr>
            <w:tcW w:w="1562" w:type="dxa"/>
          </w:tcPr>
          <w:p w14:paraId="09E5B3EE" w14:textId="491A91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3366827.37</w:t>
            </w:r>
          </w:p>
        </w:tc>
        <w:tc>
          <w:tcPr>
            <w:tcW w:w="2134" w:type="dxa"/>
          </w:tcPr>
          <w:p w14:paraId="4C3466F6" w14:textId="1B5612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5EB95F" w14:textId="5005D34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FA285B" w14:textId="0A86F19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61567C0" w14:textId="77777777" w:rsidTr="003C6154">
        <w:trPr>
          <w:trHeight w:val="54"/>
        </w:trPr>
        <w:tc>
          <w:tcPr>
            <w:tcW w:w="1691" w:type="dxa"/>
          </w:tcPr>
          <w:p w14:paraId="01A12C11" w14:textId="6E3A02D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</w:tcPr>
          <w:p w14:paraId="1F2431FD" w14:textId="428D01D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722455.19</w:t>
            </w:r>
          </w:p>
        </w:tc>
        <w:tc>
          <w:tcPr>
            <w:tcW w:w="1562" w:type="dxa"/>
          </w:tcPr>
          <w:p w14:paraId="4A9E7806" w14:textId="368CBDC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3366834.91</w:t>
            </w:r>
          </w:p>
        </w:tc>
        <w:tc>
          <w:tcPr>
            <w:tcW w:w="2134" w:type="dxa"/>
          </w:tcPr>
          <w:p w14:paraId="3C6F5D9A" w14:textId="5059038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66AFE5" w14:textId="01E977D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769A97" w14:textId="74A80BA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16176FE" w14:textId="77777777" w:rsidTr="003C6154">
        <w:trPr>
          <w:trHeight w:val="54"/>
        </w:trPr>
        <w:tc>
          <w:tcPr>
            <w:tcW w:w="1691" w:type="dxa"/>
          </w:tcPr>
          <w:p w14:paraId="57815833" w14:textId="731EE90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</w:tcPr>
          <w:p w14:paraId="18218E6C" w14:textId="03DDB97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722453.39</w:t>
            </w:r>
          </w:p>
        </w:tc>
        <w:tc>
          <w:tcPr>
            <w:tcW w:w="1562" w:type="dxa"/>
          </w:tcPr>
          <w:p w14:paraId="5A617C4E" w14:textId="6C1FAA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3366845.59</w:t>
            </w:r>
          </w:p>
        </w:tc>
        <w:tc>
          <w:tcPr>
            <w:tcW w:w="2134" w:type="dxa"/>
          </w:tcPr>
          <w:p w14:paraId="68EAA994" w14:textId="15E5350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788C87" w14:textId="153116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B3D0E3" w14:textId="172F8FF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FB32961" w14:textId="77777777" w:rsidTr="003C6154">
        <w:trPr>
          <w:trHeight w:val="54"/>
        </w:trPr>
        <w:tc>
          <w:tcPr>
            <w:tcW w:w="1691" w:type="dxa"/>
          </w:tcPr>
          <w:p w14:paraId="59CA3CBD" w14:textId="374727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</w:tcPr>
          <w:p w14:paraId="3E88F281" w14:textId="3FC5711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722454.92</w:t>
            </w:r>
          </w:p>
        </w:tc>
        <w:tc>
          <w:tcPr>
            <w:tcW w:w="1562" w:type="dxa"/>
          </w:tcPr>
          <w:p w14:paraId="26CC2285" w14:textId="148F640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3366852.05</w:t>
            </w:r>
          </w:p>
        </w:tc>
        <w:tc>
          <w:tcPr>
            <w:tcW w:w="2134" w:type="dxa"/>
          </w:tcPr>
          <w:p w14:paraId="00551220" w14:textId="5BFD4BF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A505E1" w14:textId="1F5914E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DF61AF" w14:textId="3782F2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CC84D13" w14:textId="77777777" w:rsidTr="003C6154">
        <w:trPr>
          <w:trHeight w:val="54"/>
        </w:trPr>
        <w:tc>
          <w:tcPr>
            <w:tcW w:w="1691" w:type="dxa"/>
          </w:tcPr>
          <w:p w14:paraId="7BE8BA3F" w14:textId="5B41B09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</w:tcPr>
          <w:p w14:paraId="2A3DF78D" w14:textId="0221414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722456.89</w:t>
            </w:r>
          </w:p>
        </w:tc>
        <w:tc>
          <w:tcPr>
            <w:tcW w:w="1562" w:type="dxa"/>
          </w:tcPr>
          <w:p w14:paraId="264EAF05" w14:textId="50D28D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3366855.28</w:t>
            </w:r>
          </w:p>
        </w:tc>
        <w:tc>
          <w:tcPr>
            <w:tcW w:w="2134" w:type="dxa"/>
          </w:tcPr>
          <w:p w14:paraId="339D21A4" w14:textId="389C63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206DB7" w14:textId="62A1BCC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1DD6DB" w14:textId="71D4F11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C3EF620" w14:textId="77777777" w:rsidTr="003C6154">
        <w:trPr>
          <w:trHeight w:val="54"/>
        </w:trPr>
        <w:tc>
          <w:tcPr>
            <w:tcW w:w="1691" w:type="dxa"/>
          </w:tcPr>
          <w:p w14:paraId="39C5E8A6" w14:textId="0674E91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</w:tcPr>
          <w:p w14:paraId="787B0404" w14:textId="4E1EEB6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722457.88</w:t>
            </w:r>
          </w:p>
        </w:tc>
        <w:tc>
          <w:tcPr>
            <w:tcW w:w="1562" w:type="dxa"/>
          </w:tcPr>
          <w:p w14:paraId="2255F3E2" w14:textId="133A86C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3366857.17</w:t>
            </w:r>
          </w:p>
        </w:tc>
        <w:tc>
          <w:tcPr>
            <w:tcW w:w="2134" w:type="dxa"/>
          </w:tcPr>
          <w:p w14:paraId="5679E444" w14:textId="4751FD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36E344" w14:textId="2F78E1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B96405" w14:textId="4B818F1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201333E" w14:textId="77777777" w:rsidTr="003C6154">
        <w:trPr>
          <w:trHeight w:val="54"/>
        </w:trPr>
        <w:tc>
          <w:tcPr>
            <w:tcW w:w="1691" w:type="dxa"/>
          </w:tcPr>
          <w:p w14:paraId="58E69025" w14:textId="03177A1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</w:tcPr>
          <w:p w14:paraId="2034D341" w14:textId="36B2758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722461.65</w:t>
            </w:r>
          </w:p>
        </w:tc>
        <w:tc>
          <w:tcPr>
            <w:tcW w:w="1562" w:type="dxa"/>
          </w:tcPr>
          <w:p w14:paraId="2599291A" w14:textId="7754ACD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3366856.72</w:t>
            </w:r>
          </w:p>
        </w:tc>
        <w:tc>
          <w:tcPr>
            <w:tcW w:w="2134" w:type="dxa"/>
          </w:tcPr>
          <w:p w14:paraId="7FCA7EAB" w14:textId="0677614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6A571E" w14:textId="2CDC1B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9CCA15" w14:textId="132102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E1FA6D1" w14:textId="77777777" w:rsidTr="003C6154">
        <w:trPr>
          <w:trHeight w:val="54"/>
        </w:trPr>
        <w:tc>
          <w:tcPr>
            <w:tcW w:w="1691" w:type="dxa"/>
          </w:tcPr>
          <w:p w14:paraId="639D7E7E" w14:textId="4F4F8A1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</w:tcPr>
          <w:p w14:paraId="2C0AA548" w14:textId="3971C9C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722465.77</w:t>
            </w:r>
          </w:p>
        </w:tc>
        <w:tc>
          <w:tcPr>
            <w:tcW w:w="1562" w:type="dxa"/>
          </w:tcPr>
          <w:p w14:paraId="2F737826" w14:textId="5D55E7C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3366857.08</w:t>
            </w:r>
          </w:p>
        </w:tc>
        <w:tc>
          <w:tcPr>
            <w:tcW w:w="2134" w:type="dxa"/>
          </w:tcPr>
          <w:p w14:paraId="7BD51E18" w14:textId="43AA728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F08C2F" w14:textId="7CF84A5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3EBE84" w14:textId="5C49706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627D887" w14:textId="77777777" w:rsidTr="003C6154">
        <w:trPr>
          <w:trHeight w:val="54"/>
        </w:trPr>
        <w:tc>
          <w:tcPr>
            <w:tcW w:w="1691" w:type="dxa"/>
          </w:tcPr>
          <w:p w14:paraId="70A9A04D" w14:textId="31AA722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</w:tcPr>
          <w:p w14:paraId="3677A694" w14:textId="72E959F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722469.18</w:t>
            </w:r>
          </w:p>
        </w:tc>
        <w:tc>
          <w:tcPr>
            <w:tcW w:w="1562" w:type="dxa"/>
          </w:tcPr>
          <w:p w14:paraId="273E584E" w14:textId="7D2C595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3366858.25</w:t>
            </w:r>
          </w:p>
        </w:tc>
        <w:tc>
          <w:tcPr>
            <w:tcW w:w="2134" w:type="dxa"/>
          </w:tcPr>
          <w:p w14:paraId="1DCE6854" w14:textId="296CB3A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8516A4" w14:textId="4A33EA8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C246EE" w14:textId="44B9EC8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F10B340" w14:textId="77777777" w:rsidTr="003C6154">
        <w:trPr>
          <w:trHeight w:val="54"/>
        </w:trPr>
        <w:tc>
          <w:tcPr>
            <w:tcW w:w="1691" w:type="dxa"/>
          </w:tcPr>
          <w:p w14:paraId="2DC1AEB8" w14:textId="5EB958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</w:tcPr>
          <w:p w14:paraId="7A588276" w14:textId="079511D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722470.08</w:t>
            </w:r>
          </w:p>
        </w:tc>
        <w:tc>
          <w:tcPr>
            <w:tcW w:w="1562" w:type="dxa"/>
          </w:tcPr>
          <w:p w14:paraId="3091DCDC" w14:textId="7CD9BF6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3366860.31</w:t>
            </w:r>
          </w:p>
        </w:tc>
        <w:tc>
          <w:tcPr>
            <w:tcW w:w="2134" w:type="dxa"/>
          </w:tcPr>
          <w:p w14:paraId="66D29E4A" w14:textId="489137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0F69D4" w14:textId="0612A0F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5BC7E7" w14:textId="13B64D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EA423AC" w14:textId="77777777" w:rsidTr="003C6154">
        <w:trPr>
          <w:trHeight w:val="54"/>
        </w:trPr>
        <w:tc>
          <w:tcPr>
            <w:tcW w:w="1691" w:type="dxa"/>
          </w:tcPr>
          <w:p w14:paraId="7A3511A3" w14:textId="39F958F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</w:tcPr>
          <w:p w14:paraId="60F2A056" w14:textId="2DD719F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722469.45</w:t>
            </w:r>
          </w:p>
        </w:tc>
        <w:tc>
          <w:tcPr>
            <w:tcW w:w="1562" w:type="dxa"/>
          </w:tcPr>
          <w:p w14:paraId="56FDE253" w14:textId="300C7DA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3366863.36</w:t>
            </w:r>
          </w:p>
        </w:tc>
        <w:tc>
          <w:tcPr>
            <w:tcW w:w="2134" w:type="dxa"/>
          </w:tcPr>
          <w:p w14:paraId="64E0773F" w14:textId="6A3CAC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24B97B6" w14:textId="34B9809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907E333" w14:textId="4B8680C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66D691C" w14:textId="77777777" w:rsidTr="003C6154">
        <w:trPr>
          <w:trHeight w:val="54"/>
        </w:trPr>
        <w:tc>
          <w:tcPr>
            <w:tcW w:w="1691" w:type="dxa"/>
          </w:tcPr>
          <w:p w14:paraId="7643D85D" w14:textId="7E660A4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691</w:t>
            </w:r>
          </w:p>
        </w:tc>
        <w:tc>
          <w:tcPr>
            <w:tcW w:w="1558" w:type="dxa"/>
          </w:tcPr>
          <w:p w14:paraId="23D06B96" w14:textId="2BA4F4A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722466.94</w:t>
            </w:r>
          </w:p>
        </w:tc>
        <w:tc>
          <w:tcPr>
            <w:tcW w:w="1562" w:type="dxa"/>
          </w:tcPr>
          <w:p w14:paraId="0DBC2074" w14:textId="724965D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3366866.41</w:t>
            </w:r>
          </w:p>
        </w:tc>
        <w:tc>
          <w:tcPr>
            <w:tcW w:w="2134" w:type="dxa"/>
          </w:tcPr>
          <w:p w14:paraId="0535B625" w14:textId="04D46F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995F29" w14:textId="64CDFF4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E4B12A" w14:textId="4DC6BA5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AC4150C" w14:textId="77777777" w:rsidTr="003C6154">
        <w:trPr>
          <w:trHeight w:val="54"/>
        </w:trPr>
        <w:tc>
          <w:tcPr>
            <w:tcW w:w="1691" w:type="dxa"/>
          </w:tcPr>
          <w:p w14:paraId="3A0F20DD" w14:textId="2F685B5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692</w:t>
            </w:r>
          </w:p>
        </w:tc>
        <w:tc>
          <w:tcPr>
            <w:tcW w:w="1558" w:type="dxa"/>
          </w:tcPr>
          <w:p w14:paraId="716C87A3" w14:textId="51857E6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722462.99</w:t>
            </w:r>
          </w:p>
        </w:tc>
        <w:tc>
          <w:tcPr>
            <w:tcW w:w="1562" w:type="dxa"/>
          </w:tcPr>
          <w:p w14:paraId="6B9C71BF" w14:textId="094F5F8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3366870.99</w:t>
            </w:r>
          </w:p>
        </w:tc>
        <w:tc>
          <w:tcPr>
            <w:tcW w:w="2134" w:type="dxa"/>
          </w:tcPr>
          <w:p w14:paraId="6BC49E0D" w14:textId="450FBE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F047B0" w14:textId="07FE42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FB2B97" w14:textId="404DA1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C1E6A65" w14:textId="77777777" w:rsidTr="003C6154">
        <w:trPr>
          <w:trHeight w:val="54"/>
        </w:trPr>
        <w:tc>
          <w:tcPr>
            <w:tcW w:w="1691" w:type="dxa"/>
          </w:tcPr>
          <w:p w14:paraId="7D2E67DA" w14:textId="75E48BD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</w:tcPr>
          <w:p w14:paraId="785303AA" w14:textId="5BD6A20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722459.67</w:t>
            </w:r>
          </w:p>
        </w:tc>
        <w:tc>
          <w:tcPr>
            <w:tcW w:w="1562" w:type="dxa"/>
          </w:tcPr>
          <w:p w14:paraId="23C07923" w14:textId="5413EE3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3366879.25</w:t>
            </w:r>
          </w:p>
        </w:tc>
        <w:tc>
          <w:tcPr>
            <w:tcW w:w="2134" w:type="dxa"/>
          </w:tcPr>
          <w:p w14:paraId="29F3E83E" w14:textId="1BA5B8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2152AA" w14:textId="3F9E136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6D09D1" w14:textId="2E5B7E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5A1D9E3" w14:textId="77777777" w:rsidTr="003C6154">
        <w:trPr>
          <w:trHeight w:val="54"/>
        </w:trPr>
        <w:tc>
          <w:tcPr>
            <w:tcW w:w="1691" w:type="dxa"/>
          </w:tcPr>
          <w:p w14:paraId="39108DA4" w14:textId="5D30C2E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</w:tcPr>
          <w:p w14:paraId="4B16AB5D" w14:textId="32B16E2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722459.31</w:t>
            </w:r>
          </w:p>
        </w:tc>
        <w:tc>
          <w:tcPr>
            <w:tcW w:w="1562" w:type="dxa"/>
          </w:tcPr>
          <w:p w14:paraId="3FB8E002" w14:textId="5BDCD43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3366883.38</w:t>
            </w:r>
          </w:p>
        </w:tc>
        <w:tc>
          <w:tcPr>
            <w:tcW w:w="2134" w:type="dxa"/>
          </w:tcPr>
          <w:p w14:paraId="327682AC" w14:textId="41C7403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FC114" w14:textId="13F6605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1EBF68" w14:textId="6DDA701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152C338" w14:textId="77777777" w:rsidTr="003C6154">
        <w:trPr>
          <w:trHeight w:val="54"/>
        </w:trPr>
        <w:tc>
          <w:tcPr>
            <w:tcW w:w="1691" w:type="dxa"/>
          </w:tcPr>
          <w:p w14:paraId="54BC18A2" w14:textId="4F17F7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</w:tcPr>
          <w:p w14:paraId="4F09F2D7" w14:textId="657C511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722457.61</w:t>
            </w:r>
          </w:p>
        </w:tc>
        <w:tc>
          <w:tcPr>
            <w:tcW w:w="1562" w:type="dxa"/>
          </w:tcPr>
          <w:p w14:paraId="4BB602D6" w14:textId="6D3FAB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3366885.66</w:t>
            </w:r>
          </w:p>
        </w:tc>
        <w:tc>
          <w:tcPr>
            <w:tcW w:w="2134" w:type="dxa"/>
          </w:tcPr>
          <w:p w14:paraId="2097B8B1" w14:textId="3E96FD0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9515D2" w14:textId="417585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7309FC" w14:textId="549533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8448016" w14:textId="77777777" w:rsidTr="003C6154">
        <w:trPr>
          <w:trHeight w:val="54"/>
        </w:trPr>
        <w:tc>
          <w:tcPr>
            <w:tcW w:w="1691" w:type="dxa"/>
          </w:tcPr>
          <w:p w14:paraId="5567E832" w14:textId="16F28F3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</w:tcPr>
          <w:p w14:paraId="0E43AB19" w14:textId="726C951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722455.82</w:t>
            </w:r>
          </w:p>
        </w:tc>
        <w:tc>
          <w:tcPr>
            <w:tcW w:w="1562" w:type="dxa"/>
          </w:tcPr>
          <w:p w14:paraId="550784E5" w14:textId="4AA1172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3366890.96</w:t>
            </w:r>
          </w:p>
        </w:tc>
        <w:tc>
          <w:tcPr>
            <w:tcW w:w="2134" w:type="dxa"/>
          </w:tcPr>
          <w:p w14:paraId="1C82227B" w14:textId="210143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181A1" w14:textId="488B330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86D920" w14:textId="1F3163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6F48995" w14:textId="77777777" w:rsidTr="003C6154">
        <w:trPr>
          <w:trHeight w:val="54"/>
        </w:trPr>
        <w:tc>
          <w:tcPr>
            <w:tcW w:w="1691" w:type="dxa"/>
          </w:tcPr>
          <w:p w14:paraId="428AE0C0" w14:textId="1E4F1A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</w:tcPr>
          <w:p w14:paraId="64DCF625" w14:textId="5BB9A18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722455.01</w:t>
            </w:r>
          </w:p>
        </w:tc>
        <w:tc>
          <w:tcPr>
            <w:tcW w:w="1562" w:type="dxa"/>
          </w:tcPr>
          <w:p w14:paraId="0BDBE5D3" w14:textId="7B77AFB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3366896.70</w:t>
            </w:r>
          </w:p>
        </w:tc>
        <w:tc>
          <w:tcPr>
            <w:tcW w:w="2134" w:type="dxa"/>
          </w:tcPr>
          <w:p w14:paraId="0E0C9736" w14:textId="399D8F6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11B801" w14:textId="6C92F64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CCB97C" w14:textId="5CFEBA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F0784D4" w14:textId="77777777" w:rsidTr="003C6154">
        <w:trPr>
          <w:trHeight w:val="54"/>
        </w:trPr>
        <w:tc>
          <w:tcPr>
            <w:tcW w:w="1691" w:type="dxa"/>
          </w:tcPr>
          <w:p w14:paraId="7F7EF2C2" w14:textId="0E7FB4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</w:tcPr>
          <w:p w14:paraId="4433ECDE" w14:textId="5444F2D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722452.86</w:t>
            </w:r>
          </w:p>
        </w:tc>
        <w:tc>
          <w:tcPr>
            <w:tcW w:w="1562" w:type="dxa"/>
          </w:tcPr>
          <w:p w14:paraId="1712EC2C" w14:textId="7425604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3366906.13</w:t>
            </w:r>
          </w:p>
        </w:tc>
        <w:tc>
          <w:tcPr>
            <w:tcW w:w="2134" w:type="dxa"/>
          </w:tcPr>
          <w:p w14:paraId="4BFB2090" w14:textId="58EB376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1D0036" w14:textId="52B9E38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9E17E4" w14:textId="405B96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31C3FFA" w14:textId="77777777" w:rsidTr="003C6154">
        <w:trPr>
          <w:trHeight w:val="54"/>
        </w:trPr>
        <w:tc>
          <w:tcPr>
            <w:tcW w:w="1691" w:type="dxa"/>
          </w:tcPr>
          <w:p w14:paraId="55E11864" w14:textId="1DCF559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</w:tcPr>
          <w:p w14:paraId="3771AADE" w14:textId="3613D17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722455.19</w:t>
            </w:r>
          </w:p>
        </w:tc>
        <w:tc>
          <w:tcPr>
            <w:tcW w:w="1562" w:type="dxa"/>
          </w:tcPr>
          <w:p w14:paraId="1EB4C7C3" w14:textId="3158420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3366913.22</w:t>
            </w:r>
          </w:p>
        </w:tc>
        <w:tc>
          <w:tcPr>
            <w:tcW w:w="2134" w:type="dxa"/>
          </w:tcPr>
          <w:p w14:paraId="186057C3" w14:textId="21EA31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13981A" w14:textId="308394D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BEE320" w14:textId="42F1491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FCDBE7E" w14:textId="77777777" w:rsidTr="003C6154">
        <w:trPr>
          <w:trHeight w:val="54"/>
        </w:trPr>
        <w:tc>
          <w:tcPr>
            <w:tcW w:w="1691" w:type="dxa"/>
          </w:tcPr>
          <w:p w14:paraId="78AE80D2" w14:textId="4311D9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</w:tcPr>
          <w:p w14:paraId="5990EDB3" w14:textId="1EC9CCE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722458.78</w:t>
            </w:r>
          </w:p>
        </w:tc>
        <w:tc>
          <w:tcPr>
            <w:tcW w:w="1562" w:type="dxa"/>
          </w:tcPr>
          <w:p w14:paraId="27FBDE25" w14:textId="3EC70F7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3366917.53</w:t>
            </w:r>
          </w:p>
        </w:tc>
        <w:tc>
          <w:tcPr>
            <w:tcW w:w="2134" w:type="dxa"/>
          </w:tcPr>
          <w:p w14:paraId="0485FD6C" w14:textId="75A915A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57D2C1" w14:textId="72AFB3A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3D0AA1" w14:textId="598CED2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88E0E1D" w14:textId="77777777" w:rsidTr="003C6154">
        <w:trPr>
          <w:trHeight w:val="54"/>
        </w:trPr>
        <w:tc>
          <w:tcPr>
            <w:tcW w:w="1691" w:type="dxa"/>
          </w:tcPr>
          <w:p w14:paraId="520F20FA" w14:textId="5CC047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</w:tcPr>
          <w:p w14:paraId="2971075D" w14:textId="5785CC5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722463.44</w:t>
            </w:r>
          </w:p>
        </w:tc>
        <w:tc>
          <w:tcPr>
            <w:tcW w:w="1562" w:type="dxa"/>
          </w:tcPr>
          <w:p w14:paraId="70344DE1" w14:textId="42FD9A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3366924.35</w:t>
            </w:r>
          </w:p>
        </w:tc>
        <w:tc>
          <w:tcPr>
            <w:tcW w:w="2134" w:type="dxa"/>
          </w:tcPr>
          <w:p w14:paraId="219C9B70" w14:textId="16219E4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03E458" w14:textId="22C0EA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5BB07B" w14:textId="5E021CC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3C65FE4" w14:textId="77777777" w:rsidTr="003C6154">
        <w:trPr>
          <w:trHeight w:val="54"/>
        </w:trPr>
        <w:tc>
          <w:tcPr>
            <w:tcW w:w="1691" w:type="dxa"/>
          </w:tcPr>
          <w:p w14:paraId="46F65250" w14:textId="7C59878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</w:tcPr>
          <w:p w14:paraId="72C0ACE3" w14:textId="11B0BD0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722464.43</w:t>
            </w:r>
          </w:p>
        </w:tc>
        <w:tc>
          <w:tcPr>
            <w:tcW w:w="1562" w:type="dxa"/>
          </w:tcPr>
          <w:p w14:paraId="64B57AE5" w14:textId="44517D5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3366930.72</w:t>
            </w:r>
          </w:p>
        </w:tc>
        <w:tc>
          <w:tcPr>
            <w:tcW w:w="2134" w:type="dxa"/>
          </w:tcPr>
          <w:p w14:paraId="21389BC1" w14:textId="0542D98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BBF88F" w14:textId="70A02F9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3B3754" w14:textId="4C4D9C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6399186" w14:textId="77777777" w:rsidTr="003C6154">
        <w:trPr>
          <w:trHeight w:val="54"/>
        </w:trPr>
        <w:tc>
          <w:tcPr>
            <w:tcW w:w="1691" w:type="dxa"/>
          </w:tcPr>
          <w:p w14:paraId="5F033B68" w14:textId="699081D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</w:tcPr>
          <w:p w14:paraId="1A0AF40D" w14:textId="67D11B5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722469.19</w:t>
            </w:r>
          </w:p>
        </w:tc>
        <w:tc>
          <w:tcPr>
            <w:tcW w:w="1562" w:type="dxa"/>
          </w:tcPr>
          <w:p w14:paraId="31416673" w14:textId="5C12F8C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3366937.54</w:t>
            </w:r>
          </w:p>
        </w:tc>
        <w:tc>
          <w:tcPr>
            <w:tcW w:w="2134" w:type="dxa"/>
          </w:tcPr>
          <w:p w14:paraId="35040772" w14:textId="5EDFB7A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9E66B2" w14:textId="479539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D6A30A" w14:textId="42D3F6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76C5BB6" w14:textId="77777777" w:rsidTr="003C6154">
        <w:trPr>
          <w:trHeight w:val="54"/>
        </w:trPr>
        <w:tc>
          <w:tcPr>
            <w:tcW w:w="1691" w:type="dxa"/>
          </w:tcPr>
          <w:p w14:paraId="1AB82A5D" w14:textId="330703F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</w:tcPr>
          <w:p w14:paraId="263DF8BF" w14:textId="2F2F48E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722473.63</w:t>
            </w:r>
          </w:p>
        </w:tc>
        <w:tc>
          <w:tcPr>
            <w:tcW w:w="1562" w:type="dxa"/>
          </w:tcPr>
          <w:p w14:paraId="327C6B63" w14:textId="440CDEF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3366938.92</w:t>
            </w:r>
          </w:p>
        </w:tc>
        <w:tc>
          <w:tcPr>
            <w:tcW w:w="2134" w:type="dxa"/>
          </w:tcPr>
          <w:p w14:paraId="6A30910D" w14:textId="3CD3B9F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3982A0" w14:textId="219351E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552B57" w14:textId="2BBA55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AE9D80D" w14:textId="77777777" w:rsidTr="003C6154">
        <w:trPr>
          <w:trHeight w:val="54"/>
        </w:trPr>
        <w:tc>
          <w:tcPr>
            <w:tcW w:w="1691" w:type="dxa"/>
          </w:tcPr>
          <w:p w14:paraId="07EF6898" w14:textId="08123D2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</w:tcPr>
          <w:p w14:paraId="068C482B" w14:textId="3EC086C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722479.46</w:t>
            </w:r>
          </w:p>
        </w:tc>
        <w:tc>
          <w:tcPr>
            <w:tcW w:w="1562" w:type="dxa"/>
          </w:tcPr>
          <w:p w14:paraId="4EB95A65" w14:textId="7AFFBEC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3366942.15</w:t>
            </w:r>
          </w:p>
        </w:tc>
        <w:tc>
          <w:tcPr>
            <w:tcW w:w="2134" w:type="dxa"/>
          </w:tcPr>
          <w:p w14:paraId="37CDC2CD" w14:textId="40460E5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B6F621" w14:textId="5AA0EEC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0D5103" w14:textId="6AF62E7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97612E8" w14:textId="77777777" w:rsidTr="003C6154">
        <w:trPr>
          <w:trHeight w:val="54"/>
        </w:trPr>
        <w:tc>
          <w:tcPr>
            <w:tcW w:w="1691" w:type="dxa"/>
          </w:tcPr>
          <w:p w14:paraId="0728E00A" w14:textId="71C033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706</w:t>
            </w:r>
          </w:p>
        </w:tc>
        <w:tc>
          <w:tcPr>
            <w:tcW w:w="1558" w:type="dxa"/>
          </w:tcPr>
          <w:p w14:paraId="462794AF" w14:textId="7573AC0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722484.04</w:t>
            </w:r>
          </w:p>
        </w:tc>
        <w:tc>
          <w:tcPr>
            <w:tcW w:w="1562" w:type="dxa"/>
          </w:tcPr>
          <w:p w14:paraId="777FC820" w14:textId="719C543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3366947.89</w:t>
            </w:r>
          </w:p>
        </w:tc>
        <w:tc>
          <w:tcPr>
            <w:tcW w:w="2134" w:type="dxa"/>
          </w:tcPr>
          <w:p w14:paraId="7C2D698F" w14:textId="1558F9E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378F67" w14:textId="11773CD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855761" w14:textId="26654F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C295900" w14:textId="77777777" w:rsidTr="003C6154">
        <w:trPr>
          <w:trHeight w:val="54"/>
        </w:trPr>
        <w:tc>
          <w:tcPr>
            <w:tcW w:w="1691" w:type="dxa"/>
          </w:tcPr>
          <w:p w14:paraId="75587957" w14:textId="5948586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</w:tcPr>
          <w:p w14:paraId="5E33FC69" w14:textId="4775180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722486.73</w:t>
            </w:r>
          </w:p>
        </w:tc>
        <w:tc>
          <w:tcPr>
            <w:tcW w:w="1562" w:type="dxa"/>
          </w:tcPr>
          <w:p w14:paraId="0B672117" w14:textId="72269FF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3366954.09</w:t>
            </w:r>
          </w:p>
        </w:tc>
        <w:tc>
          <w:tcPr>
            <w:tcW w:w="2134" w:type="dxa"/>
          </w:tcPr>
          <w:p w14:paraId="0E6D13C6" w14:textId="4ED4FE5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9C510D" w14:textId="5C2DF7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DE0317" w14:textId="6A6D22F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5539FFD" w14:textId="77777777" w:rsidTr="003C6154">
        <w:trPr>
          <w:trHeight w:val="54"/>
        </w:trPr>
        <w:tc>
          <w:tcPr>
            <w:tcW w:w="1691" w:type="dxa"/>
          </w:tcPr>
          <w:p w14:paraId="1CD1CCFB" w14:textId="742D607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</w:tcPr>
          <w:p w14:paraId="37B181DD" w14:textId="0BDA678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722490.23</w:t>
            </w:r>
          </w:p>
        </w:tc>
        <w:tc>
          <w:tcPr>
            <w:tcW w:w="1562" w:type="dxa"/>
          </w:tcPr>
          <w:p w14:paraId="2FCFDC78" w14:textId="54C1BB9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3366960.37</w:t>
            </w:r>
          </w:p>
        </w:tc>
        <w:tc>
          <w:tcPr>
            <w:tcW w:w="2134" w:type="dxa"/>
          </w:tcPr>
          <w:p w14:paraId="5449B19F" w14:textId="2745A59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300C49" w14:textId="35EF15C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541919" w14:textId="302377C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555B7E7" w14:textId="77777777" w:rsidTr="003C6154">
        <w:trPr>
          <w:trHeight w:val="54"/>
        </w:trPr>
        <w:tc>
          <w:tcPr>
            <w:tcW w:w="1691" w:type="dxa"/>
          </w:tcPr>
          <w:p w14:paraId="48EB54E0" w14:textId="047D05C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</w:tcPr>
          <w:p w14:paraId="0723E806" w14:textId="4B53ED4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722493.55</w:t>
            </w:r>
          </w:p>
        </w:tc>
        <w:tc>
          <w:tcPr>
            <w:tcW w:w="1562" w:type="dxa"/>
          </w:tcPr>
          <w:p w14:paraId="0788EF12" w14:textId="6DC3716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3366965.39</w:t>
            </w:r>
          </w:p>
        </w:tc>
        <w:tc>
          <w:tcPr>
            <w:tcW w:w="2134" w:type="dxa"/>
          </w:tcPr>
          <w:p w14:paraId="2B48448E" w14:textId="7DE31CE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7ACC36" w14:textId="0CD83C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F8F82E" w14:textId="5EA18C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D485C74" w14:textId="77777777" w:rsidTr="003C6154">
        <w:trPr>
          <w:trHeight w:val="54"/>
        </w:trPr>
        <w:tc>
          <w:tcPr>
            <w:tcW w:w="1691" w:type="dxa"/>
          </w:tcPr>
          <w:p w14:paraId="47FE9782" w14:textId="5C0FC56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</w:tcPr>
          <w:p w14:paraId="0D072DE5" w14:textId="6415C70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722499.92</w:t>
            </w:r>
          </w:p>
        </w:tc>
        <w:tc>
          <w:tcPr>
            <w:tcW w:w="1562" w:type="dxa"/>
          </w:tcPr>
          <w:p w14:paraId="67787199" w14:textId="32814E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3366976.43</w:t>
            </w:r>
          </w:p>
        </w:tc>
        <w:tc>
          <w:tcPr>
            <w:tcW w:w="2134" w:type="dxa"/>
          </w:tcPr>
          <w:p w14:paraId="12AAD865" w14:textId="25BFBB3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3C5E0D" w14:textId="477D0FA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F0FDE1" w14:textId="23CD829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F18521E" w14:textId="77777777" w:rsidTr="003C6154">
        <w:trPr>
          <w:trHeight w:val="54"/>
        </w:trPr>
        <w:tc>
          <w:tcPr>
            <w:tcW w:w="1691" w:type="dxa"/>
          </w:tcPr>
          <w:p w14:paraId="11EAE776" w14:textId="4313254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</w:tcPr>
          <w:p w14:paraId="7BBE54D5" w14:textId="508A39EF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722503.06</w:t>
            </w:r>
          </w:p>
        </w:tc>
        <w:tc>
          <w:tcPr>
            <w:tcW w:w="1562" w:type="dxa"/>
          </w:tcPr>
          <w:p w14:paraId="4FC96DB5" w14:textId="61DD6C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3366980.02</w:t>
            </w:r>
          </w:p>
        </w:tc>
        <w:tc>
          <w:tcPr>
            <w:tcW w:w="2134" w:type="dxa"/>
          </w:tcPr>
          <w:p w14:paraId="7D829C08" w14:textId="069A383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8D299" w14:textId="656A50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A3FC70" w14:textId="3AA0CCC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72DF5B1" w14:textId="77777777" w:rsidTr="003C6154">
        <w:trPr>
          <w:trHeight w:val="54"/>
        </w:trPr>
        <w:tc>
          <w:tcPr>
            <w:tcW w:w="1691" w:type="dxa"/>
          </w:tcPr>
          <w:p w14:paraId="4BADB29E" w14:textId="7937551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</w:tcPr>
          <w:p w14:paraId="61AA477D" w14:textId="5AC7A89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722507.99</w:t>
            </w:r>
          </w:p>
        </w:tc>
        <w:tc>
          <w:tcPr>
            <w:tcW w:w="1562" w:type="dxa"/>
          </w:tcPr>
          <w:p w14:paraId="5C857C6C" w14:textId="389ACDD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3366983.44</w:t>
            </w:r>
          </w:p>
        </w:tc>
        <w:tc>
          <w:tcPr>
            <w:tcW w:w="2134" w:type="dxa"/>
          </w:tcPr>
          <w:p w14:paraId="0803184D" w14:textId="25D6B0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C7E603" w14:textId="383F109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CFE918" w14:textId="666B8F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451E98B" w14:textId="77777777" w:rsidTr="003C6154">
        <w:trPr>
          <w:trHeight w:val="54"/>
        </w:trPr>
        <w:tc>
          <w:tcPr>
            <w:tcW w:w="1691" w:type="dxa"/>
          </w:tcPr>
          <w:p w14:paraId="62F98F05" w14:textId="157960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</w:tcPr>
          <w:p w14:paraId="1AF08F0E" w14:textId="6C7BA50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722515.08</w:t>
            </w:r>
          </w:p>
        </w:tc>
        <w:tc>
          <w:tcPr>
            <w:tcW w:w="1562" w:type="dxa"/>
          </w:tcPr>
          <w:p w14:paraId="19ACD691" w14:textId="5E76B00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3366987.29</w:t>
            </w:r>
          </w:p>
        </w:tc>
        <w:tc>
          <w:tcPr>
            <w:tcW w:w="2134" w:type="dxa"/>
          </w:tcPr>
          <w:p w14:paraId="16B04149" w14:textId="0A4C802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C54160" w14:textId="33DDDA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69A7A9" w14:textId="6109860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E0BF97B" w14:textId="77777777" w:rsidTr="003C6154">
        <w:trPr>
          <w:trHeight w:val="54"/>
        </w:trPr>
        <w:tc>
          <w:tcPr>
            <w:tcW w:w="1691" w:type="dxa"/>
          </w:tcPr>
          <w:p w14:paraId="75B61FCE" w14:textId="4C6EA74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</w:tcPr>
          <w:p w14:paraId="66EF16F2" w14:textId="4C13D5C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722524.82</w:t>
            </w:r>
          </w:p>
        </w:tc>
        <w:tc>
          <w:tcPr>
            <w:tcW w:w="1562" w:type="dxa"/>
          </w:tcPr>
          <w:p w14:paraId="7D503E84" w14:textId="2FFC6F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3366991.80</w:t>
            </w:r>
          </w:p>
        </w:tc>
        <w:tc>
          <w:tcPr>
            <w:tcW w:w="2134" w:type="dxa"/>
          </w:tcPr>
          <w:p w14:paraId="0A7B50C8" w14:textId="0250930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D6C1AD" w14:textId="6824168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D0EC74" w14:textId="4B8032D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3FDC527" w14:textId="77777777" w:rsidTr="003C6154">
        <w:trPr>
          <w:trHeight w:val="54"/>
        </w:trPr>
        <w:tc>
          <w:tcPr>
            <w:tcW w:w="1691" w:type="dxa"/>
          </w:tcPr>
          <w:p w14:paraId="6F73877C" w14:textId="498157C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</w:tcPr>
          <w:p w14:paraId="3E2193D0" w14:textId="0210B19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722536.03</w:t>
            </w:r>
          </w:p>
        </w:tc>
        <w:tc>
          <w:tcPr>
            <w:tcW w:w="1562" w:type="dxa"/>
          </w:tcPr>
          <w:p w14:paraId="29305E77" w14:textId="5579372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3366999.52</w:t>
            </w:r>
          </w:p>
        </w:tc>
        <w:tc>
          <w:tcPr>
            <w:tcW w:w="2134" w:type="dxa"/>
          </w:tcPr>
          <w:p w14:paraId="3FA4D525" w14:textId="2645E2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91C515" w14:textId="621AF1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428BE6" w14:textId="3EB1533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51D5EA7" w14:textId="77777777" w:rsidTr="003C6154">
        <w:trPr>
          <w:trHeight w:val="54"/>
        </w:trPr>
        <w:tc>
          <w:tcPr>
            <w:tcW w:w="1691" w:type="dxa"/>
          </w:tcPr>
          <w:p w14:paraId="29520FEF" w14:textId="12C50EA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</w:tcPr>
          <w:p w14:paraId="4C39FF04" w14:textId="2CD0CCC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722542.04</w:t>
            </w:r>
          </w:p>
        </w:tc>
        <w:tc>
          <w:tcPr>
            <w:tcW w:w="1562" w:type="dxa"/>
          </w:tcPr>
          <w:p w14:paraId="67F92952" w14:textId="614DB90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3367001.94</w:t>
            </w:r>
          </w:p>
        </w:tc>
        <w:tc>
          <w:tcPr>
            <w:tcW w:w="2134" w:type="dxa"/>
          </w:tcPr>
          <w:p w14:paraId="5CB32C11" w14:textId="7DC0123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AE7CFD" w14:textId="4C88A0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FDD692" w14:textId="3070F02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1516CDB" w14:textId="77777777" w:rsidTr="003C6154">
        <w:trPr>
          <w:trHeight w:val="54"/>
        </w:trPr>
        <w:tc>
          <w:tcPr>
            <w:tcW w:w="1691" w:type="dxa"/>
          </w:tcPr>
          <w:p w14:paraId="1DC548E6" w14:textId="3BC9F1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</w:tcPr>
          <w:p w14:paraId="348A6431" w14:textId="4D3A74A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722547.79</w:t>
            </w:r>
          </w:p>
        </w:tc>
        <w:tc>
          <w:tcPr>
            <w:tcW w:w="1562" w:type="dxa"/>
          </w:tcPr>
          <w:p w14:paraId="3C326DF7" w14:textId="569A23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3367000.06</w:t>
            </w:r>
          </w:p>
        </w:tc>
        <w:tc>
          <w:tcPr>
            <w:tcW w:w="2134" w:type="dxa"/>
          </w:tcPr>
          <w:p w14:paraId="75B15F1D" w14:textId="7251CB5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9AD931" w14:textId="46F34F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8AF7CE" w14:textId="7F44962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7D8CD3D" w14:textId="77777777" w:rsidTr="003C6154">
        <w:trPr>
          <w:trHeight w:val="54"/>
        </w:trPr>
        <w:tc>
          <w:tcPr>
            <w:tcW w:w="1691" w:type="dxa"/>
          </w:tcPr>
          <w:p w14:paraId="5F60279F" w14:textId="43466D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</w:tcPr>
          <w:p w14:paraId="06DCE74A" w14:textId="7FE5DCF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722551.64</w:t>
            </w:r>
          </w:p>
        </w:tc>
        <w:tc>
          <w:tcPr>
            <w:tcW w:w="1562" w:type="dxa"/>
          </w:tcPr>
          <w:p w14:paraId="63A1C444" w14:textId="305ADDA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3366998.26</w:t>
            </w:r>
          </w:p>
        </w:tc>
        <w:tc>
          <w:tcPr>
            <w:tcW w:w="2134" w:type="dxa"/>
          </w:tcPr>
          <w:p w14:paraId="4FF3625B" w14:textId="28F6152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112E5A" w14:textId="0395551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2BFEBF" w14:textId="12ED9BB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ACFE47B" w14:textId="77777777" w:rsidTr="003C6154">
        <w:trPr>
          <w:trHeight w:val="54"/>
        </w:trPr>
        <w:tc>
          <w:tcPr>
            <w:tcW w:w="1691" w:type="dxa"/>
          </w:tcPr>
          <w:p w14:paraId="198287EB" w14:textId="047D042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</w:tcPr>
          <w:p w14:paraId="3FA5055B" w14:textId="4B15DC6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722557.21</w:t>
            </w:r>
          </w:p>
        </w:tc>
        <w:tc>
          <w:tcPr>
            <w:tcW w:w="1562" w:type="dxa"/>
          </w:tcPr>
          <w:p w14:paraId="38CB5CBC" w14:textId="20B471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3366994.67</w:t>
            </w:r>
          </w:p>
        </w:tc>
        <w:tc>
          <w:tcPr>
            <w:tcW w:w="2134" w:type="dxa"/>
          </w:tcPr>
          <w:p w14:paraId="6CB1689E" w14:textId="4577A85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076ACF" w14:textId="1A81172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997950" w14:textId="6562D47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DF53877" w14:textId="77777777" w:rsidTr="003C6154">
        <w:trPr>
          <w:trHeight w:val="54"/>
        </w:trPr>
        <w:tc>
          <w:tcPr>
            <w:tcW w:w="1691" w:type="dxa"/>
          </w:tcPr>
          <w:p w14:paraId="44FEFDF2" w14:textId="6383DD0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</w:tcPr>
          <w:p w14:paraId="05610C74" w14:textId="54C377C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722564.74</w:t>
            </w:r>
          </w:p>
        </w:tc>
        <w:tc>
          <w:tcPr>
            <w:tcW w:w="1562" w:type="dxa"/>
          </w:tcPr>
          <w:p w14:paraId="772761F4" w14:textId="69D657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3366994.31</w:t>
            </w:r>
          </w:p>
        </w:tc>
        <w:tc>
          <w:tcPr>
            <w:tcW w:w="2134" w:type="dxa"/>
          </w:tcPr>
          <w:p w14:paraId="3CE5C71A" w14:textId="5EE1AD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13F4DB" w14:textId="12BE5C6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A5492D" w14:textId="2BEB1A2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4D49844" w14:textId="77777777" w:rsidTr="003C6154">
        <w:trPr>
          <w:trHeight w:val="54"/>
        </w:trPr>
        <w:tc>
          <w:tcPr>
            <w:tcW w:w="1691" w:type="dxa"/>
          </w:tcPr>
          <w:p w14:paraId="7A16025D" w14:textId="5AE2455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</w:tcPr>
          <w:p w14:paraId="39659455" w14:textId="3589FB6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722571.41</w:t>
            </w:r>
          </w:p>
        </w:tc>
        <w:tc>
          <w:tcPr>
            <w:tcW w:w="1562" w:type="dxa"/>
          </w:tcPr>
          <w:p w14:paraId="08F865F6" w14:textId="097DB8F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3366995.94</w:t>
            </w:r>
          </w:p>
        </w:tc>
        <w:tc>
          <w:tcPr>
            <w:tcW w:w="2134" w:type="dxa"/>
          </w:tcPr>
          <w:p w14:paraId="3C6C431E" w14:textId="372DB7D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57AAF2" w14:textId="6FF1AFD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45BF9B" w14:textId="25F34F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7B175A4" w14:textId="77777777" w:rsidTr="003C6154">
        <w:trPr>
          <w:trHeight w:val="54"/>
        </w:trPr>
        <w:tc>
          <w:tcPr>
            <w:tcW w:w="1691" w:type="dxa"/>
          </w:tcPr>
          <w:p w14:paraId="667D98D6" w14:textId="3DFAC07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</w:tcPr>
          <w:p w14:paraId="7B5D3E7A" w14:textId="57B73FD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722574.37</w:t>
            </w:r>
          </w:p>
        </w:tc>
        <w:tc>
          <w:tcPr>
            <w:tcW w:w="1562" w:type="dxa"/>
          </w:tcPr>
          <w:p w14:paraId="4332CE5F" w14:textId="2C182EE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3367001.06</w:t>
            </w:r>
          </w:p>
        </w:tc>
        <w:tc>
          <w:tcPr>
            <w:tcW w:w="2134" w:type="dxa"/>
          </w:tcPr>
          <w:p w14:paraId="0F23FCB0" w14:textId="36CC6F6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A1AE2C" w14:textId="5BDA4BD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A3BDB4" w14:textId="609D0C6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E1E5148" w14:textId="77777777" w:rsidTr="003C6154">
        <w:trPr>
          <w:trHeight w:val="54"/>
        </w:trPr>
        <w:tc>
          <w:tcPr>
            <w:tcW w:w="1691" w:type="dxa"/>
          </w:tcPr>
          <w:p w14:paraId="59F18CDC" w14:textId="6C2123E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</w:tcPr>
          <w:p w14:paraId="22B5C6CA" w14:textId="4E6A37C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722579.04</w:t>
            </w:r>
          </w:p>
        </w:tc>
        <w:tc>
          <w:tcPr>
            <w:tcW w:w="1562" w:type="dxa"/>
          </w:tcPr>
          <w:p w14:paraId="3297F851" w14:textId="5BEB44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3367009.22</w:t>
            </w:r>
          </w:p>
        </w:tc>
        <w:tc>
          <w:tcPr>
            <w:tcW w:w="2134" w:type="dxa"/>
          </w:tcPr>
          <w:p w14:paraId="0B1E1977" w14:textId="6BAF057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C39C23" w14:textId="347082F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499D25" w14:textId="5B5CF92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609726B" w14:textId="77777777" w:rsidTr="003C6154">
        <w:trPr>
          <w:trHeight w:val="54"/>
        </w:trPr>
        <w:tc>
          <w:tcPr>
            <w:tcW w:w="1691" w:type="dxa"/>
          </w:tcPr>
          <w:p w14:paraId="32FCEB9B" w14:textId="4377697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</w:tcPr>
          <w:p w14:paraId="2BE75554" w14:textId="5716822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722585.32</w:t>
            </w:r>
          </w:p>
        </w:tc>
        <w:tc>
          <w:tcPr>
            <w:tcW w:w="1562" w:type="dxa"/>
          </w:tcPr>
          <w:p w14:paraId="64C13DF2" w14:textId="158AFBC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3367018.11</w:t>
            </w:r>
          </w:p>
        </w:tc>
        <w:tc>
          <w:tcPr>
            <w:tcW w:w="2134" w:type="dxa"/>
          </w:tcPr>
          <w:p w14:paraId="64726339" w14:textId="0FEA390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557AA5" w14:textId="279A36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4EC5DC" w14:textId="623BFD9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919DED0" w14:textId="77777777" w:rsidTr="003C6154">
        <w:trPr>
          <w:trHeight w:val="54"/>
        </w:trPr>
        <w:tc>
          <w:tcPr>
            <w:tcW w:w="1691" w:type="dxa"/>
          </w:tcPr>
          <w:p w14:paraId="263053F8" w14:textId="40857F6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</w:tcPr>
          <w:p w14:paraId="2712167B" w14:textId="5C76178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722588.73</w:t>
            </w:r>
          </w:p>
        </w:tc>
        <w:tc>
          <w:tcPr>
            <w:tcW w:w="1562" w:type="dxa"/>
          </w:tcPr>
          <w:p w14:paraId="7BF527CC" w14:textId="39709A1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3367022.42</w:t>
            </w:r>
          </w:p>
        </w:tc>
        <w:tc>
          <w:tcPr>
            <w:tcW w:w="2134" w:type="dxa"/>
          </w:tcPr>
          <w:p w14:paraId="0704C961" w14:textId="2FD513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DAE42E9" w14:textId="1C6325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149D916" w14:textId="2299288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57BEA04" w14:textId="77777777" w:rsidTr="003C6154">
        <w:trPr>
          <w:trHeight w:val="54"/>
        </w:trPr>
        <w:tc>
          <w:tcPr>
            <w:tcW w:w="1691" w:type="dxa"/>
          </w:tcPr>
          <w:p w14:paraId="24952FE7" w14:textId="4DCD55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726</w:t>
            </w:r>
          </w:p>
        </w:tc>
        <w:tc>
          <w:tcPr>
            <w:tcW w:w="1558" w:type="dxa"/>
          </w:tcPr>
          <w:p w14:paraId="0A5B7721" w14:textId="594B474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722590.07</w:t>
            </w:r>
          </w:p>
        </w:tc>
        <w:tc>
          <w:tcPr>
            <w:tcW w:w="1562" w:type="dxa"/>
          </w:tcPr>
          <w:p w14:paraId="71F5E807" w14:textId="37F9FA8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3367028.79</w:t>
            </w:r>
          </w:p>
        </w:tc>
        <w:tc>
          <w:tcPr>
            <w:tcW w:w="2134" w:type="dxa"/>
          </w:tcPr>
          <w:p w14:paraId="01D359D8" w14:textId="0C0E074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2A6C57" w14:textId="113A2C0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8B1A48" w14:textId="7FB6C37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2D4EEA3" w14:textId="77777777" w:rsidTr="003C6154">
        <w:trPr>
          <w:trHeight w:val="54"/>
        </w:trPr>
        <w:tc>
          <w:tcPr>
            <w:tcW w:w="1691" w:type="dxa"/>
          </w:tcPr>
          <w:p w14:paraId="0CD2D5CB" w14:textId="1DD3D5C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727</w:t>
            </w:r>
          </w:p>
        </w:tc>
        <w:tc>
          <w:tcPr>
            <w:tcW w:w="1558" w:type="dxa"/>
          </w:tcPr>
          <w:p w14:paraId="0F607C54" w14:textId="62BD291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722592.87</w:t>
            </w:r>
          </w:p>
        </w:tc>
        <w:tc>
          <w:tcPr>
            <w:tcW w:w="1562" w:type="dxa"/>
          </w:tcPr>
          <w:p w14:paraId="038E631C" w14:textId="0DDDD2C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3367033.34</w:t>
            </w:r>
          </w:p>
        </w:tc>
        <w:tc>
          <w:tcPr>
            <w:tcW w:w="2134" w:type="dxa"/>
          </w:tcPr>
          <w:p w14:paraId="087CCC51" w14:textId="11EC3FC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B6FA2C" w14:textId="2F57E8E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A82D0C" w14:textId="5A8E821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5CF9C99" w14:textId="77777777" w:rsidTr="003C6154">
        <w:trPr>
          <w:trHeight w:val="54"/>
        </w:trPr>
        <w:tc>
          <w:tcPr>
            <w:tcW w:w="1691" w:type="dxa"/>
          </w:tcPr>
          <w:p w14:paraId="786DDA9A" w14:textId="38B789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</w:tcPr>
          <w:p w14:paraId="296849D2" w14:textId="7423C1C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722593.94</w:t>
            </w:r>
          </w:p>
        </w:tc>
        <w:tc>
          <w:tcPr>
            <w:tcW w:w="1562" w:type="dxa"/>
          </w:tcPr>
          <w:p w14:paraId="20E4CB24" w14:textId="1ACCEE6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3367035.47</w:t>
            </w:r>
          </w:p>
        </w:tc>
        <w:tc>
          <w:tcPr>
            <w:tcW w:w="2134" w:type="dxa"/>
          </w:tcPr>
          <w:p w14:paraId="0451F35B" w14:textId="42E348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F1A447" w14:textId="24622B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3816CE" w14:textId="6534396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C8AABD6" w14:textId="77777777" w:rsidTr="003C6154">
        <w:trPr>
          <w:trHeight w:val="54"/>
        </w:trPr>
        <w:tc>
          <w:tcPr>
            <w:tcW w:w="1691" w:type="dxa"/>
          </w:tcPr>
          <w:p w14:paraId="70AA2EDA" w14:textId="2EEF16F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</w:tcPr>
          <w:p w14:paraId="4BD45628" w14:textId="2550127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722595.68</w:t>
            </w:r>
          </w:p>
        </w:tc>
        <w:tc>
          <w:tcPr>
            <w:tcW w:w="1562" w:type="dxa"/>
          </w:tcPr>
          <w:p w14:paraId="2BFA2B34" w14:textId="0BE11C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3367036.03</w:t>
            </w:r>
          </w:p>
        </w:tc>
        <w:tc>
          <w:tcPr>
            <w:tcW w:w="2134" w:type="dxa"/>
          </w:tcPr>
          <w:p w14:paraId="3758283B" w14:textId="561B89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0C3E11" w14:textId="7988B53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B5FBD4" w14:textId="0C9D4C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878261B" w14:textId="77777777" w:rsidTr="003C6154">
        <w:trPr>
          <w:trHeight w:val="54"/>
        </w:trPr>
        <w:tc>
          <w:tcPr>
            <w:tcW w:w="1691" w:type="dxa"/>
          </w:tcPr>
          <w:p w14:paraId="5CB22938" w14:textId="345AC81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</w:tcPr>
          <w:p w14:paraId="39E43491" w14:textId="19BB75A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722597.08</w:t>
            </w:r>
          </w:p>
        </w:tc>
        <w:tc>
          <w:tcPr>
            <w:tcW w:w="1562" w:type="dxa"/>
          </w:tcPr>
          <w:p w14:paraId="02C175BF" w14:textId="479E145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3367038.38</w:t>
            </w:r>
          </w:p>
        </w:tc>
        <w:tc>
          <w:tcPr>
            <w:tcW w:w="2134" w:type="dxa"/>
          </w:tcPr>
          <w:p w14:paraId="52CED669" w14:textId="167FF5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04528F" w14:textId="45EE6EF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E035AF" w14:textId="672387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A910426" w14:textId="77777777" w:rsidTr="003C6154">
        <w:trPr>
          <w:trHeight w:val="54"/>
        </w:trPr>
        <w:tc>
          <w:tcPr>
            <w:tcW w:w="1691" w:type="dxa"/>
          </w:tcPr>
          <w:p w14:paraId="64FC02B5" w14:textId="1858DE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</w:tcPr>
          <w:p w14:paraId="3300B9AA" w14:textId="246087A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722598.09</w:t>
            </w:r>
          </w:p>
        </w:tc>
        <w:tc>
          <w:tcPr>
            <w:tcW w:w="1562" w:type="dxa"/>
          </w:tcPr>
          <w:p w14:paraId="3DDF756A" w14:textId="2640ACA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3367041.02</w:t>
            </w:r>
          </w:p>
        </w:tc>
        <w:tc>
          <w:tcPr>
            <w:tcW w:w="2134" w:type="dxa"/>
          </w:tcPr>
          <w:p w14:paraId="40A8485D" w14:textId="1A2BF86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ECDDFF" w14:textId="23E565A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0D3AAF" w14:textId="327A8B0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3CCA6C8" w14:textId="77777777" w:rsidTr="003C6154">
        <w:trPr>
          <w:trHeight w:val="54"/>
        </w:trPr>
        <w:tc>
          <w:tcPr>
            <w:tcW w:w="1691" w:type="dxa"/>
          </w:tcPr>
          <w:p w14:paraId="76B79500" w14:textId="6D2722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</w:tcPr>
          <w:p w14:paraId="7BDC21F3" w14:textId="1155B6F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722600.72</w:t>
            </w:r>
          </w:p>
        </w:tc>
        <w:tc>
          <w:tcPr>
            <w:tcW w:w="1562" w:type="dxa"/>
          </w:tcPr>
          <w:p w14:paraId="470F5858" w14:textId="2058ED2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3367043.49</w:t>
            </w:r>
          </w:p>
        </w:tc>
        <w:tc>
          <w:tcPr>
            <w:tcW w:w="2134" w:type="dxa"/>
          </w:tcPr>
          <w:p w14:paraId="32BD058E" w14:textId="0E8FFA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8AED68" w14:textId="448B71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C279F0" w14:textId="348E0E8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059CE2D" w14:textId="77777777" w:rsidTr="003C6154">
        <w:trPr>
          <w:trHeight w:val="54"/>
        </w:trPr>
        <w:tc>
          <w:tcPr>
            <w:tcW w:w="1691" w:type="dxa"/>
          </w:tcPr>
          <w:p w14:paraId="71679EBD" w14:textId="5047774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</w:tcPr>
          <w:p w14:paraId="2F41BFE8" w14:textId="60B6C97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722603.97</w:t>
            </w:r>
          </w:p>
        </w:tc>
        <w:tc>
          <w:tcPr>
            <w:tcW w:w="1562" w:type="dxa"/>
          </w:tcPr>
          <w:p w14:paraId="086BFBE1" w14:textId="5F5B8D5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3367046.80</w:t>
            </w:r>
          </w:p>
        </w:tc>
        <w:tc>
          <w:tcPr>
            <w:tcW w:w="2134" w:type="dxa"/>
          </w:tcPr>
          <w:p w14:paraId="31AA9CFD" w14:textId="5649CB1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55CDD" w14:textId="68005F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D88B03" w14:textId="715DD71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4224047" w14:textId="77777777" w:rsidTr="003C6154">
        <w:trPr>
          <w:trHeight w:val="54"/>
        </w:trPr>
        <w:tc>
          <w:tcPr>
            <w:tcW w:w="1691" w:type="dxa"/>
          </w:tcPr>
          <w:p w14:paraId="232A7C0C" w14:textId="3108A70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</w:tcPr>
          <w:p w14:paraId="2FE596ED" w14:textId="33FBA89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722606.39</w:t>
            </w:r>
          </w:p>
        </w:tc>
        <w:tc>
          <w:tcPr>
            <w:tcW w:w="1562" w:type="dxa"/>
          </w:tcPr>
          <w:p w14:paraId="15DBCF47" w14:textId="587F201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3367048.99</w:t>
            </w:r>
          </w:p>
        </w:tc>
        <w:tc>
          <w:tcPr>
            <w:tcW w:w="2134" w:type="dxa"/>
          </w:tcPr>
          <w:p w14:paraId="2CAB8DB8" w14:textId="1FFEE2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6884CA" w14:textId="10453C8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BB1505" w14:textId="4B2F8E3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BB4B4D4" w14:textId="77777777" w:rsidTr="003C6154">
        <w:trPr>
          <w:trHeight w:val="54"/>
        </w:trPr>
        <w:tc>
          <w:tcPr>
            <w:tcW w:w="1691" w:type="dxa"/>
          </w:tcPr>
          <w:p w14:paraId="05BC2FB6" w14:textId="6E8A0CD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</w:tcPr>
          <w:p w14:paraId="1F7F1151" w14:textId="411AAC0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722609.02</w:t>
            </w:r>
          </w:p>
        </w:tc>
        <w:tc>
          <w:tcPr>
            <w:tcW w:w="1562" w:type="dxa"/>
          </w:tcPr>
          <w:p w14:paraId="68C80CBE" w14:textId="37467D5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3367051.68</w:t>
            </w:r>
          </w:p>
        </w:tc>
        <w:tc>
          <w:tcPr>
            <w:tcW w:w="2134" w:type="dxa"/>
          </w:tcPr>
          <w:p w14:paraId="5D9DB754" w14:textId="2643EC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EF759" w14:textId="16DD0E7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B3BF0A" w14:textId="398080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F02CF06" w14:textId="77777777" w:rsidTr="003C6154">
        <w:trPr>
          <w:trHeight w:val="54"/>
        </w:trPr>
        <w:tc>
          <w:tcPr>
            <w:tcW w:w="1691" w:type="dxa"/>
          </w:tcPr>
          <w:p w14:paraId="7049D53D" w14:textId="19CCD55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</w:tcPr>
          <w:p w14:paraId="5B868BBB" w14:textId="62218BB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722610.31</w:t>
            </w:r>
          </w:p>
        </w:tc>
        <w:tc>
          <w:tcPr>
            <w:tcW w:w="1562" w:type="dxa"/>
          </w:tcPr>
          <w:p w14:paraId="53AB6777" w14:textId="3BF9401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3367054.54</w:t>
            </w:r>
          </w:p>
        </w:tc>
        <w:tc>
          <w:tcPr>
            <w:tcW w:w="2134" w:type="dxa"/>
          </w:tcPr>
          <w:p w14:paraId="71AD1499" w14:textId="641CD26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FC1FA8" w14:textId="40C092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571D10" w14:textId="36C71DA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D1B40EA" w14:textId="77777777" w:rsidTr="003C6154">
        <w:trPr>
          <w:trHeight w:val="54"/>
        </w:trPr>
        <w:tc>
          <w:tcPr>
            <w:tcW w:w="1691" w:type="dxa"/>
          </w:tcPr>
          <w:p w14:paraId="1071E28D" w14:textId="6995FC3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</w:tcPr>
          <w:p w14:paraId="7C0D082C" w14:textId="39FAA8F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722611.71</w:t>
            </w:r>
          </w:p>
        </w:tc>
        <w:tc>
          <w:tcPr>
            <w:tcW w:w="1562" w:type="dxa"/>
          </w:tcPr>
          <w:p w14:paraId="1AFF6EBB" w14:textId="60301E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3367056.95</w:t>
            </w:r>
          </w:p>
        </w:tc>
        <w:tc>
          <w:tcPr>
            <w:tcW w:w="2134" w:type="dxa"/>
          </w:tcPr>
          <w:p w14:paraId="5447C13E" w14:textId="3105BBB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CD4209" w14:textId="43FF515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6B3D4B" w14:textId="34E06C1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70A2A45" w14:textId="77777777" w:rsidTr="003C6154">
        <w:trPr>
          <w:trHeight w:val="54"/>
        </w:trPr>
        <w:tc>
          <w:tcPr>
            <w:tcW w:w="1691" w:type="dxa"/>
          </w:tcPr>
          <w:p w14:paraId="15C23563" w14:textId="1C04574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</w:tcPr>
          <w:p w14:paraId="5686C784" w14:textId="6D944FA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722615.10</w:t>
            </w:r>
          </w:p>
        </w:tc>
        <w:tc>
          <w:tcPr>
            <w:tcW w:w="1562" w:type="dxa"/>
          </w:tcPr>
          <w:p w14:paraId="0BA107C5" w14:textId="6DC16B5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3367060.79</w:t>
            </w:r>
          </w:p>
        </w:tc>
        <w:tc>
          <w:tcPr>
            <w:tcW w:w="2134" w:type="dxa"/>
          </w:tcPr>
          <w:p w14:paraId="3BB3CADC" w14:textId="30411F5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7A3FE5" w14:textId="4D5B070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F23C90" w14:textId="3829252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F8D3AB5" w14:textId="77777777" w:rsidTr="003C6154">
        <w:trPr>
          <w:trHeight w:val="54"/>
        </w:trPr>
        <w:tc>
          <w:tcPr>
            <w:tcW w:w="1691" w:type="dxa"/>
          </w:tcPr>
          <w:p w14:paraId="745A11D9" w14:textId="3811FE0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</w:tcPr>
          <w:p w14:paraId="3E6BB209" w14:textId="254B4F4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722616.62</w:t>
            </w:r>
          </w:p>
        </w:tc>
        <w:tc>
          <w:tcPr>
            <w:tcW w:w="1562" w:type="dxa"/>
          </w:tcPr>
          <w:p w14:paraId="4499D504" w14:textId="552E010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3367065.28</w:t>
            </w:r>
          </w:p>
        </w:tc>
        <w:tc>
          <w:tcPr>
            <w:tcW w:w="2134" w:type="dxa"/>
          </w:tcPr>
          <w:p w14:paraId="5C8DDACF" w14:textId="60E980D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1027AB" w14:textId="7901A80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CE9740" w14:textId="4F9702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41CB119" w14:textId="77777777" w:rsidTr="003C6154">
        <w:trPr>
          <w:trHeight w:val="54"/>
        </w:trPr>
        <w:tc>
          <w:tcPr>
            <w:tcW w:w="1691" w:type="dxa"/>
          </w:tcPr>
          <w:p w14:paraId="336B8963" w14:textId="2BC2D4B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</w:tcPr>
          <w:p w14:paraId="3F8276E7" w14:textId="6C6649A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722619.48</w:t>
            </w:r>
          </w:p>
        </w:tc>
        <w:tc>
          <w:tcPr>
            <w:tcW w:w="1562" w:type="dxa"/>
          </w:tcPr>
          <w:p w14:paraId="0B1850E4" w14:textId="2B24687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3367068.59</w:t>
            </w:r>
          </w:p>
        </w:tc>
        <w:tc>
          <w:tcPr>
            <w:tcW w:w="2134" w:type="dxa"/>
          </w:tcPr>
          <w:p w14:paraId="3EE3ED8E" w14:textId="2EC888C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1D394D" w14:textId="5E3320B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2C1B37" w14:textId="6A79F2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D7F2447" w14:textId="77777777" w:rsidTr="003C6154">
        <w:trPr>
          <w:trHeight w:val="54"/>
        </w:trPr>
        <w:tc>
          <w:tcPr>
            <w:tcW w:w="1691" w:type="dxa"/>
          </w:tcPr>
          <w:p w14:paraId="0899A8AA" w14:textId="519F9A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</w:tcPr>
          <w:p w14:paraId="09E844AC" w14:textId="7307357C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722622.28</w:t>
            </w:r>
          </w:p>
        </w:tc>
        <w:tc>
          <w:tcPr>
            <w:tcW w:w="1562" w:type="dxa"/>
          </w:tcPr>
          <w:p w14:paraId="2E9F35D4" w14:textId="769BC98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3367074.09</w:t>
            </w:r>
          </w:p>
        </w:tc>
        <w:tc>
          <w:tcPr>
            <w:tcW w:w="2134" w:type="dxa"/>
          </w:tcPr>
          <w:p w14:paraId="2CE0DA76" w14:textId="518E7C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29AF8B" w14:textId="625D93A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4036B2" w14:textId="3AF6722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1760753" w14:textId="77777777" w:rsidTr="003C6154">
        <w:trPr>
          <w:trHeight w:val="54"/>
        </w:trPr>
        <w:tc>
          <w:tcPr>
            <w:tcW w:w="1691" w:type="dxa"/>
          </w:tcPr>
          <w:p w14:paraId="1C58D285" w14:textId="4803B83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742</w:t>
            </w:r>
          </w:p>
        </w:tc>
        <w:tc>
          <w:tcPr>
            <w:tcW w:w="1558" w:type="dxa"/>
          </w:tcPr>
          <w:p w14:paraId="16910785" w14:textId="51BF179B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722626.66</w:t>
            </w:r>
          </w:p>
        </w:tc>
        <w:tc>
          <w:tcPr>
            <w:tcW w:w="1562" w:type="dxa"/>
          </w:tcPr>
          <w:p w14:paraId="54DA2C91" w14:textId="2AF978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3367081.38</w:t>
            </w:r>
          </w:p>
        </w:tc>
        <w:tc>
          <w:tcPr>
            <w:tcW w:w="2134" w:type="dxa"/>
          </w:tcPr>
          <w:p w14:paraId="50EC99CE" w14:textId="3F8886B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D55997" w14:textId="73A4565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DAC2F5" w14:textId="0292501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092C2D2" w14:textId="77777777" w:rsidTr="003C6154">
        <w:trPr>
          <w:trHeight w:val="54"/>
        </w:trPr>
        <w:tc>
          <w:tcPr>
            <w:tcW w:w="1691" w:type="dxa"/>
          </w:tcPr>
          <w:p w14:paraId="0B5DA475" w14:textId="2948CDA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</w:tcPr>
          <w:p w14:paraId="227AD2D4" w14:textId="69055D1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722630.13</w:t>
            </w:r>
          </w:p>
        </w:tc>
        <w:tc>
          <w:tcPr>
            <w:tcW w:w="1562" w:type="dxa"/>
          </w:tcPr>
          <w:p w14:paraId="5CF6DCF1" w14:textId="0DD0759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3367086.48</w:t>
            </w:r>
          </w:p>
        </w:tc>
        <w:tc>
          <w:tcPr>
            <w:tcW w:w="2134" w:type="dxa"/>
          </w:tcPr>
          <w:p w14:paraId="0586DFCC" w14:textId="113C444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444B36" w14:textId="5015100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60FA4" w14:textId="531465A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75D851C" w14:textId="77777777" w:rsidTr="003C6154">
        <w:trPr>
          <w:trHeight w:val="54"/>
        </w:trPr>
        <w:tc>
          <w:tcPr>
            <w:tcW w:w="1691" w:type="dxa"/>
          </w:tcPr>
          <w:p w14:paraId="28F8E344" w14:textId="19C858B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</w:tcPr>
          <w:p w14:paraId="6F3363CB" w14:textId="3601352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722634.39</w:t>
            </w:r>
          </w:p>
        </w:tc>
        <w:tc>
          <w:tcPr>
            <w:tcW w:w="1562" w:type="dxa"/>
          </w:tcPr>
          <w:p w14:paraId="21885683" w14:textId="6760377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3367090.02</w:t>
            </w:r>
          </w:p>
        </w:tc>
        <w:tc>
          <w:tcPr>
            <w:tcW w:w="2134" w:type="dxa"/>
          </w:tcPr>
          <w:p w14:paraId="066BAB7F" w14:textId="713C891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9EDAAF" w14:textId="3A647F1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386A94" w14:textId="3C6D5F1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07838E3" w14:textId="77777777" w:rsidTr="003C6154">
        <w:trPr>
          <w:trHeight w:val="54"/>
        </w:trPr>
        <w:tc>
          <w:tcPr>
            <w:tcW w:w="1691" w:type="dxa"/>
          </w:tcPr>
          <w:p w14:paraId="287D082D" w14:textId="0F2B256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</w:tcPr>
          <w:p w14:paraId="5FAF77B8" w14:textId="05457D3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722638.94</w:t>
            </w:r>
          </w:p>
        </w:tc>
        <w:tc>
          <w:tcPr>
            <w:tcW w:w="1562" w:type="dxa"/>
          </w:tcPr>
          <w:p w14:paraId="6990B1B9" w14:textId="55E24AD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3367094.51</w:t>
            </w:r>
          </w:p>
        </w:tc>
        <w:tc>
          <w:tcPr>
            <w:tcW w:w="2134" w:type="dxa"/>
          </w:tcPr>
          <w:p w14:paraId="6EFEE4EA" w14:textId="655D6D4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A0D5A0" w14:textId="4C36E4F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303544" w14:textId="70FB725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58040DD" w14:textId="77777777" w:rsidTr="003C6154">
        <w:trPr>
          <w:trHeight w:val="54"/>
        </w:trPr>
        <w:tc>
          <w:tcPr>
            <w:tcW w:w="1691" w:type="dxa"/>
          </w:tcPr>
          <w:p w14:paraId="61E3C9BF" w14:textId="04453F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</w:tcPr>
          <w:p w14:paraId="7ABF93E0" w14:textId="6FB1E7D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722640.20</w:t>
            </w:r>
          </w:p>
        </w:tc>
        <w:tc>
          <w:tcPr>
            <w:tcW w:w="1562" w:type="dxa"/>
          </w:tcPr>
          <w:p w14:paraId="2299035E" w14:textId="171842A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3367098.34</w:t>
            </w:r>
          </w:p>
        </w:tc>
        <w:tc>
          <w:tcPr>
            <w:tcW w:w="2134" w:type="dxa"/>
          </w:tcPr>
          <w:p w14:paraId="632304E3" w14:textId="18C0E96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7F6D34" w14:textId="3BC65F1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8D3D95" w14:textId="443A02C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8908E9F" w14:textId="77777777" w:rsidTr="003C6154">
        <w:trPr>
          <w:trHeight w:val="54"/>
        </w:trPr>
        <w:tc>
          <w:tcPr>
            <w:tcW w:w="1691" w:type="dxa"/>
          </w:tcPr>
          <w:p w14:paraId="4D44D34E" w14:textId="4CBC377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</w:tcPr>
          <w:p w14:paraId="646B31EC" w14:textId="6BA89191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722642.21</w:t>
            </w:r>
          </w:p>
        </w:tc>
        <w:tc>
          <w:tcPr>
            <w:tcW w:w="1562" w:type="dxa"/>
          </w:tcPr>
          <w:p w14:paraId="7F671BB9" w14:textId="3CE550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3367101.98</w:t>
            </w:r>
          </w:p>
        </w:tc>
        <w:tc>
          <w:tcPr>
            <w:tcW w:w="2134" w:type="dxa"/>
          </w:tcPr>
          <w:p w14:paraId="319F851D" w14:textId="444E1CD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C27B95" w14:textId="03B50B8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0BD8FE" w14:textId="5387B5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326EBA1" w14:textId="77777777" w:rsidTr="003C6154">
        <w:trPr>
          <w:trHeight w:val="54"/>
        </w:trPr>
        <w:tc>
          <w:tcPr>
            <w:tcW w:w="1691" w:type="dxa"/>
          </w:tcPr>
          <w:p w14:paraId="7A34CBAD" w14:textId="072A40D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</w:tcPr>
          <w:p w14:paraId="5676B7E3" w14:textId="7B05C77A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722644.51</w:t>
            </w:r>
          </w:p>
        </w:tc>
        <w:tc>
          <w:tcPr>
            <w:tcW w:w="1562" w:type="dxa"/>
          </w:tcPr>
          <w:p w14:paraId="23796C0A" w14:textId="27C2889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3367103.78</w:t>
            </w:r>
          </w:p>
        </w:tc>
        <w:tc>
          <w:tcPr>
            <w:tcW w:w="2134" w:type="dxa"/>
          </w:tcPr>
          <w:p w14:paraId="043276AE" w14:textId="6CFE444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FFA9C9" w14:textId="718EE9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213CD1" w14:textId="12A987C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22C7A71" w14:textId="77777777" w:rsidTr="003C6154">
        <w:trPr>
          <w:trHeight w:val="54"/>
        </w:trPr>
        <w:tc>
          <w:tcPr>
            <w:tcW w:w="1691" w:type="dxa"/>
          </w:tcPr>
          <w:p w14:paraId="0058F0BB" w14:textId="3F621FD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</w:tcPr>
          <w:p w14:paraId="6F17E9C8" w14:textId="326C25F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722649.73</w:t>
            </w:r>
          </w:p>
        </w:tc>
        <w:tc>
          <w:tcPr>
            <w:tcW w:w="1562" w:type="dxa"/>
          </w:tcPr>
          <w:p w14:paraId="03709DAC" w14:textId="79F94AA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3367106.08</w:t>
            </w:r>
          </w:p>
        </w:tc>
        <w:tc>
          <w:tcPr>
            <w:tcW w:w="2134" w:type="dxa"/>
          </w:tcPr>
          <w:p w14:paraId="125D8ECD" w14:textId="6BB28F6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3C149B" w14:textId="3C35853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EF58BF" w14:textId="6C4389F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0467D10" w14:textId="77777777" w:rsidTr="003C6154">
        <w:trPr>
          <w:trHeight w:val="54"/>
        </w:trPr>
        <w:tc>
          <w:tcPr>
            <w:tcW w:w="1691" w:type="dxa"/>
          </w:tcPr>
          <w:p w14:paraId="696B8AB1" w14:textId="0B38B51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</w:tcPr>
          <w:p w14:paraId="5DB488A8" w14:textId="19880AE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722654.10</w:t>
            </w:r>
          </w:p>
        </w:tc>
        <w:tc>
          <w:tcPr>
            <w:tcW w:w="1562" w:type="dxa"/>
          </w:tcPr>
          <w:p w14:paraId="71EB857F" w14:textId="1315ECD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3367108.32</w:t>
            </w:r>
          </w:p>
        </w:tc>
        <w:tc>
          <w:tcPr>
            <w:tcW w:w="2134" w:type="dxa"/>
          </w:tcPr>
          <w:p w14:paraId="736D4BA0" w14:textId="4B2C008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FB27F2" w14:textId="721CD7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383B44" w14:textId="577C1E1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AC3D00E" w14:textId="77777777" w:rsidTr="003C6154">
        <w:trPr>
          <w:trHeight w:val="54"/>
        </w:trPr>
        <w:tc>
          <w:tcPr>
            <w:tcW w:w="1691" w:type="dxa"/>
          </w:tcPr>
          <w:p w14:paraId="570E039E" w14:textId="7511A37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</w:tcPr>
          <w:p w14:paraId="4FADB910" w14:textId="40B817A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722657.58</w:t>
            </w:r>
          </w:p>
        </w:tc>
        <w:tc>
          <w:tcPr>
            <w:tcW w:w="1562" w:type="dxa"/>
          </w:tcPr>
          <w:p w14:paraId="56A16D88" w14:textId="716FD6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3367110.96</w:t>
            </w:r>
          </w:p>
        </w:tc>
        <w:tc>
          <w:tcPr>
            <w:tcW w:w="2134" w:type="dxa"/>
          </w:tcPr>
          <w:p w14:paraId="09F3E8A1" w14:textId="6A84EA3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302361" w14:textId="081AAB5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CA3799" w14:textId="022BA3D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5896B89" w14:textId="77777777" w:rsidTr="003C6154">
        <w:trPr>
          <w:trHeight w:val="54"/>
        </w:trPr>
        <w:tc>
          <w:tcPr>
            <w:tcW w:w="1691" w:type="dxa"/>
          </w:tcPr>
          <w:p w14:paraId="37D9B329" w14:textId="33EF56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</w:tcPr>
          <w:p w14:paraId="35BAFFBE" w14:textId="7FDE6C30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722663.02</w:t>
            </w:r>
          </w:p>
        </w:tc>
        <w:tc>
          <w:tcPr>
            <w:tcW w:w="1562" w:type="dxa"/>
          </w:tcPr>
          <w:p w14:paraId="61F1D950" w14:textId="12E9791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3367115.11</w:t>
            </w:r>
          </w:p>
        </w:tc>
        <w:tc>
          <w:tcPr>
            <w:tcW w:w="2134" w:type="dxa"/>
          </w:tcPr>
          <w:p w14:paraId="162AC23C" w14:textId="21D7CA7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6A280E" w14:textId="6E7EFFE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8F53A9" w14:textId="192C6ED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DF9540C" w14:textId="77777777" w:rsidTr="003C6154">
        <w:trPr>
          <w:trHeight w:val="54"/>
        </w:trPr>
        <w:tc>
          <w:tcPr>
            <w:tcW w:w="1691" w:type="dxa"/>
          </w:tcPr>
          <w:p w14:paraId="6F98E132" w14:textId="411A38F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</w:tcPr>
          <w:p w14:paraId="57041E85" w14:textId="2607FEB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722665.48</w:t>
            </w:r>
          </w:p>
        </w:tc>
        <w:tc>
          <w:tcPr>
            <w:tcW w:w="1562" w:type="dxa"/>
          </w:tcPr>
          <w:p w14:paraId="5413A89C" w14:textId="1BC3D26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3367118.55</w:t>
            </w:r>
          </w:p>
        </w:tc>
        <w:tc>
          <w:tcPr>
            <w:tcW w:w="2134" w:type="dxa"/>
          </w:tcPr>
          <w:p w14:paraId="11384FC7" w14:textId="426A9E8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59365F" w14:textId="0F51030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87B360" w14:textId="31EDF6C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0C039237" w14:textId="77777777" w:rsidTr="003C6154">
        <w:trPr>
          <w:trHeight w:val="54"/>
        </w:trPr>
        <w:tc>
          <w:tcPr>
            <w:tcW w:w="1691" w:type="dxa"/>
          </w:tcPr>
          <w:p w14:paraId="7943C335" w14:textId="000CFFE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</w:tcPr>
          <w:p w14:paraId="37A4D0D9" w14:textId="0DC1218D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722666.91</w:t>
            </w:r>
          </w:p>
        </w:tc>
        <w:tc>
          <w:tcPr>
            <w:tcW w:w="1562" w:type="dxa"/>
          </w:tcPr>
          <w:p w14:paraId="48ECF3C4" w14:textId="4530C4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3367120.79</w:t>
            </w:r>
          </w:p>
        </w:tc>
        <w:tc>
          <w:tcPr>
            <w:tcW w:w="2134" w:type="dxa"/>
          </w:tcPr>
          <w:p w14:paraId="4550855D" w14:textId="7AE7168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190E7C" w14:textId="0E572F6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4D92C0" w14:textId="41C2427B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6D2706E" w14:textId="77777777" w:rsidTr="003C6154">
        <w:trPr>
          <w:trHeight w:val="54"/>
        </w:trPr>
        <w:tc>
          <w:tcPr>
            <w:tcW w:w="1691" w:type="dxa"/>
          </w:tcPr>
          <w:p w14:paraId="0F49BF47" w14:textId="6230129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</w:tcPr>
          <w:p w14:paraId="1B3BAF7B" w14:textId="6946E50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722669.60</w:t>
            </w:r>
          </w:p>
        </w:tc>
        <w:tc>
          <w:tcPr>
            <w:tcW w:w="1562" w:type="dxa"/>
          </w:tcPr>
          <w:p w14:paraId="5BC7CD5C" w14:textId="5FCD2F2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3367125.90</w:t>
            </w:r>
          </w:p>
        </w:tc>
        <w:tc>
          <w:tcPr>
            <w:tcW w:w="2134" w:type="dxa"/>
          </w:tcPr>
          <w:p w14:paraId="1B1E2DCC" w14:textId="5D96134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CFA9BF" w14:textId="616E622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AFFEE6" w14:textId="62B890C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3BD6AB4" w14:textId="77777777" w:rsidTr="003C6154">
        <w:trPr>
          <w:trHeight w:val="54"/>
        </w:trPr>
        <w:tc>
          <w:tcPr>
            <w:tcW w:w="1691" w:type="dxa"/>
          </w:tcPr>
          <w:p w14:paraId="4FB91EFA" w14:textId="74B35AE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</w:tcPr>
          <w:p w14:paraId="0BE64C18" w14:textId="1FB4004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722672.82</w:t>
            </w:r>
          </w:p>
        </w:tc>
        <w:tc>
          <w:tcPr>
            <w:tcW w:w="1562" w:type="dxa"/>
          </w:tcPr>
          <w:p w14:paraId="1D01DE15" w14:textId="577B76E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3367133.24</w:t>
            </w:r>
          </w:p>
        </w:tc>
        <w:tc>
          <w:tcPr>
            <w:tcW w:w="2134" w:type="dxa"/>
          </w:tcPr>
          <w:p w14:paraId="6BB1894B" w14:textId="368CCD2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ECEEE5" w14:textId="52A790E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958934" w14:textId="016F0D8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822DCA2" w14:textId="77777777" w:rsidTr="003C6154">
        <w:trPr>
          <w:trHeight w:val="54"/>
        </w:trPr>
        <w:tc>
          <w:tcPr>
            <w:tcW w:w="1691" w:type="dxa"/>
          </w:tcPr>
          <w:p w14:paraId="0E1E70E9" w14:textId="7C771A2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</w:tcPr>
          <w:p w14:paraId="40DE5949" w14:textId="00341CB3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722677.03</w:t>
            </w:r>
          </w:p>
        </w:tc>
        <w:tc>
          <w:tcPr>
            <w:tcW w:w="1562" w:type="dxa"/>
          </w:tcPr>
          <w:p w14:paraId="2D1419AA" w14:textId="6A3DA52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3367139.96</w:t>
            </w:r>
          </w:p>
        </w:tc>
        <w:tc>
          <w:tcPr>
            <w:tcW w:w="2134" w:type="dxa"/>
          </w:tcPr>
          <w:p w14:paraId="772967EB" w14:textId="59F6278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84A86C" w14:textId="53585F0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3DE910" w14:textId="0041A33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55B0465C" w14:textId="77777777" w:rsidTr="003C6154">
        <w:trPr>
          <w:trHeight w:val="54"/>
        </w:trPr>
        <w:tc>
          <w:tcPr>
            <w:tcW w:w="1691" w:type="dxa"/>
          </w:tcPr>
          <w:p w14:paraId="3093F1AF" w14:textId="6688158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</w:tcPr>
          <w:p w14:paraId="36ABA1D6" w14:textId="0DAEF00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722683.39</w:t>
            </w:r>
          </w:p>
        </w:tc>
        <w:tc>
          <w:tcPr>
            <w:tcW w:w="1562" w:type="dxa"/>
          </w:tcPr>
          <w:p w14:paraId="716C71B8" w14:textId="0B3B0C6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3367150.27</w:t>
            </w:r>
          </w:p>
        </w:tc>
        <w:tc>
          <w:tcPr>
            <w:tcW w:w="2134" w:type="dxa"/>
          </w:tcPr>
          <w:p w14:paraId="68539E05" w14:textId="7358307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E22185" w14:textId="1948765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2CE741" w14:textId="0BF1908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39A9CD8C" w14:textId="77777777" w:rsidTr="003C6154">
        <w:trPr>
          <w:trHeight w:val="54"/>
        </w:trPr>
        <w:tc>
          <w:tcPr>
            <w:tcW w:w="1691" w:type="dxa"/>
          </w:tcPr>
          <w:p w14:paraId="08A14138" w14:textId="423F53D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</w:tcPr>
          <w:p w14:paraId="2D4FB652" w14:textId="12805319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722685.90</w:t>
            </w:r>
          </w:p>
        </w:tc>
        <w:tc>
          <w:tcPr>
            <w:tcW w:w="1562" w:type="dxa"/>
          </w:tcPr>
          <w:p w14:paraId="66122B5F" w14:textId="6000A07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3367156.00</w:t>
            </w:r>
          </w:p>
        </w:tc>
        <w:tc>
          <w:tcPr>
            <w:tcW w:w="2134" w:type="dxa"/>
          </w:tcPr>
          <w:p w14:paraId="6216D591" w14:textId="131848B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0C17C2" w14:textId="25AABF1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F83F85" w14:textId="2271C60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CE26701" w14:textId="77777777" w:rsidTr="003C6154">
        <w:trPr>
          <w:trHeight w:val="54"/>
        </w:trPr>
        <w:tc>
          <w:tcPr>
            <w:tcW w:w="1691" w:type="dxa"/>
          </w:tcPr>
          <w:p w14:paraId="2DCB9832" w14:textId="2496623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</w:tcPr>
          <w:p w14:paraId="769A81B0" w14:textId="38428B15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722688.32</w:t>
            </w:r>
          </w:p>
        </w:tc>
        <w:tc>
          <w:tcPr>
            <w:tcW w:w="1562" w:type="dxa"/>
          </w:tcPr>
          <w:p w14:paraId="206E40BD" w14:textId="6BDE79D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3367162.72</w:t>
            </w:r>
          </w:p>
        </w:tc>
        <w:tc>
          <w:tcPr>
            <w:tcW w:w="2134" w:type="dxa"/>
          </w:tcPr>
          <w:p w14:paraId="40B6599E" w14:textId="50F45B48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E98DCC3" w14:textId="495ECBD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95A00ED" w14:textId="54C0075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11B816E8" w14:textId="77777777" w:rsidTr="003C6154">
        <w:trPr>
          <w:trHeight w:val="54"/>
        </w:trPr>
        <w:tc>
          <w:tcPr>
            <w:tcW w:w="1691" w:type="dxa"/>
          </w:tcPr>
          <w:p w14:paraId="2F7ABFD3" w14:textId="5E537E5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761</w:t>
            </w:r>
          </w:p>
        </w:tc>
        <w:tc>
          <w:tcPr>
            <w:tcW w:w="1558" w:type="dxa"/>
          </w:tcPr>
          <w:p w14:paraId="131DCF48" w14:textId="4423F647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722690.74</w:t>
            </w:r>
          </w:p>
        </w:tc>
        <w:tc>
          <w:tcPr>
            <w:tcW w:w="1562" w:type="dxa"/>
          </w:tcPr>
          <w:p w14:paraId="79A5B786" w14:textId="32ABCD9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3367169.80</w:t>
            </w:r>
          </w:p>
        </w:tc>
        <w:tc>
          <w:tcPr>
            <w:tcW w:w="2134" w:type="dxa"/>
          </w:tcPr>
          <w:p w14:paraId="657E7CA0" w14:textId="03FC1FB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7FE403" w14:textId="7A593F8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5B116C" w14:textId="4CE67FD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E7246A9" w14:textId="77777777" w:rsidTr="003C6154">
        <w:trPr>
          <w:trHeight w:val="54"/>
        </w:trPr>
        <w:tc>
          <w:tcPr>
            <w:tcW w:w="1691" w:type="dxa"/>
          </w:tcPr>
          <w:p w14:paraId="258B54B4" w14:textId="710D891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762</w:t>
            </w:r>
          </w:p>
        </w:tc>
        <w:tc>
          <w:tcPr>
            <w:tcW w:w="1558" w:type="dxa"/>
          </w:tcPr>
          <w:p w14:paraId="6D3D51C2" w14:textId="2F517DC4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722692.62</w:t>
            </w:r>
          </w:p>
        </w:tc>
        <w:tc>
          <w:tcPr>
            <w:tcW w:w="1562" w:type="dxa"/>
          </w:tcPr>
          <w:p w14:paraId="64766D8B" w14:textId="6452A17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3367178.40</w:t>
            </w:r>
          </w:p>
        </w:tc>
        <w:tc>
          <w:tcPr>
            <w:tcW w:w="2134" w:type="dxa"/>
          </w:tcPr>
          <w:p w14:paraId="2E556742" w14:textId="510852B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6708D3" w14:textId="4759976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CA42D3" w14:textId="53117C3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7F093A0E" w14:textId="77777777" w:rsidTr="003C6154">
        <w:trPr>
          <w:trHeight w:val="54"/>
        </w:trPr>
        <w:tc>
          <w:tcPr>
            <w:tcW w:w="1691" w:type="dxa"/>
          </w:tcPr>
          <w:p w14:paraId="4C456A4C" w14:textId="200517B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</w:tcPr>
          <w:p w14:paraId="1E0BD568" w14:textId="7E6C494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722693.07</w:t>
            </w:r>
          </w:p>
        </w:tc>
        <w:tc>
          <w:tcPr>
            <w:tcW w:w="1562" w:type="dxa"/>
          </w:tcPr>
          <w:p w14:paraId="4706AA8E" w14:textId="1B45368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3367184.67</w:t>
            </w:r>
          </w:p>
        </w:tc>
        <w:tc>
          <w:tcPr>
            <w:tcW w:w="2134" w:type="dxa"/>
          </w:tcPr>
          <w:p w14:paraId="65C9F721" w14:textId="49491F2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1A9C43" w14:textId="153BD8C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E95FB3" w14:textId="33F929EF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51FEC31" w14:textId="77777777" w:rsidTr="003C6154">
        <w:trPr>
          <w:trHeight w:val="54"/>
        </w:trPr>
        <w:tc>
          <w:tcPr>
            <w:tcW w:w="1691" w:type="dxa"/>
          </w:tcPr>
          <w:p w14:paraId="32049AE3" w14:textId="54B4D7D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</w:tcPr>
          <w:p w14:paraId="75B6D253" w14:textId="38C903E2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722693.07</w:t>
            </w:r>
          </w:p>
        </w:tc>
        <w:tc>
          <w:tcPr>
            <w:tcW w:w="1562" w:type="dxa"/>
          </w:tcPr>
          <w:p w14:paraId="01AFAE85" w14:textId="12A6D876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3367197.13</w:t>
            </w:r>
          </w:p>
        </w:tc>
        <w:tc>
          <w:tcPr>
            <w:tcW w:w="2134" w:type="dxa"/>
          </w:tcPr>
          <w:p w14:paraId="4BC6DB3D" w14:textId="25CAD4C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D59279" w14:textId="71527D35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60F83B" w14:textId="049A581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434CF9E3" w14:textId="77777777" w:rsidTr="003C6154">
        <w:trPr>
          <w:trHeight w:val="54"/>
        </w:trPr>
        <w:tc>
          <w:tcPr>
            <w:tcW w:w="1691" w:type="dxa"/>
          </w:tcPr>
          <w:p w14:paraId="6D22D69E" w14:textId="7B1B5FF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</w:tcPr>
          <w:p w14:paraId="6C905366" w14:textId="643D7326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722693.78</w:t>
            </w:r>
          </w:p>
        </w:tc>
        <w:tc>
          <w:tcPr>
            <w:tcW w:w="1562" w:type="dxa"/>
          </w:tcPr>
          <w:p w14:paraId="77DC4E63" w14:textId="247772B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3367202.77</w:t>
            </w:r>
          </w:p>
        </w:tc>
        <w:tc>
          <w:tcPr>
            <w:tcW w:w="2134" w:type="dxa"/>
          </w:tcPr>
          <w:p w14:paraId="59B8202D" w14:textId="15789E44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B75410" w14:textId="4F5C4AA1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20AB01" w14:textId="22A7D79C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20FDEDBB" w14:textId="77777777" w:rsidTr="003C6154">
        <w:trPr>
          <w:trHeight w:val="54"/>
        </w:trPr>
        <w:tc>
          <w:tcPr>
            <w:tcW w:w="1691" w:type="dxa"/>
          </w:tcPr>
          <w:p w14:paraId="23D79E25" w14:textId="4895D987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</w:tcPr>
          <w:p w14:paraId="21DAA7FE" w14:textId="37C6EB88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722692.98</w:t>
            </w:r>
          </w:p>
        </w:tc>
        <w:tc>
          <w:tcPr>
            <w:tcW w:w="1562" w:type="dxa"/>
          </w:tcPr>
          <w:p w14:paraId="5C6B77BD" w14:textId="654691ED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3367208.60</w:t>
            </w:r>
          </w:p>
        </w:tc>
        <w:tc>
          <w:tcPr>
            <w:tcW w:w="2134" w:type="dxa"/>
          </w:tcPr>
          <w:p w14:paraId="21DD7DE8" w14:textId="5F5922E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33E481" w14:textId="799D417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D1FDAE" w14:textId="20E5B053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C43F3" w:rsidRPr="002E6E74" w14:paraId="680B099E" w14:textId="77777777" w:rsidTr="003C6154">
        <w:trPr>
          <w:trHeight w:val="54"/>
        </w:trPr>
        <w:tc>
          <w:tcPr>
            <w:tcW w:w="1691" w:type="dxa"/>
          </w:tcPr>
          <w:p w14:paraId="053B8427" w14:textId="0A7CDCE0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</w:tcPr>
          <w:p w14:paraId="57498629" w14:textId="7332351E" w:rsidR="00BC43F3" w:rsidRPr="002E6E74" w:rsidRDefault="00BC43F3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722693.03</w:t>
            </w:r>
          </w:p>
        </w:tc>
        <w:tc>
          <w:tcPr>
            <w:tcW w:w="1562" w:type="dxa"/>
          </w:tcPr>
          <w:p w14:paraId="3AACC35D" w14:textId="682CC57E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3367211.33</w:t>
            </w:r>
          </w:p>
        </w:tc>
        <w:tc>
          <w:tcPr>
            <w:tcW w:w="2134" w:type="dxa"/>
          </w:tcPr>
          <w:p w14:paraId="10CF92EA" w14:textId="18A16DE2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43E378" w14:textId="04013B4A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7A1881" w14:textId="3E4C4499" w:rsidR="00BC43F3" w:rsidRPr="002E6E74" w:rsidRDefault="00BC43F3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3D568B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19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BC43F3" w14:paraId="7EABC08A" w14:textId="77777777" w:rsidTr="003D568B">
        <w:trPr>
          <w:divId w:val="1496217629"/>
        </w:trPr>
        <w:tc>
          <w:tcPr>
            <w:tcW w:w="1673" w:type="dxa"/>
          </w:tcPr>
          <w:p w14:paraId="3576EE20" w14:textId="389290D5" w:rsidR="00BC43F3" w:rsidRPr="002E6E74" w:rsidRDefault="00BC43F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(1)</w:t>
            </w:r>
          </w:p>
        </w:tc>
        <w:tc>
          <w:tcPr>
            <w:tcW w:w="1559" w:type="dxa"/>
          </w:tcPr>
          <w:p w14:paraId="2E99FFE4" w14:textId="69CB01F6" w:rsidR="00BC43F3" w:rsidRPr="002E6E74" w:rsidRDefault="00BC43F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2C171841" w:rsidR="00BC43F3" w:rsidRPr="00D74C57" w:rsidRDefault="00BC43F3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C43F3" w14:paraId="2C3A3509" w14:textId="77777777" w:rsidTr="003D568B">
        <w:trPr>
          <w:divId w:val="1496217629"/>
        </w:trPr>
        <w:tc>
          <w:tcPr>
            <w:tcW w:w="1673" w:type="dxa"/>
          </w:tcPr>
          <w:p w14:paraId="70896BAD" w14:textId="0D0A3FF2" w:rsidR="00BC43F3" w:rsidRPr="002E6E74" w:rsidRDefault="00BC43F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62F4B81E" w14:textId="5D43E195" w:rsidR="00BC43F3" w:rsidRPr="002E6E74" w:rsidRDefault="00BC43F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172</w:t>
            </w:r>
          </w:p>
        </w:tc>
        <w:tc>
          <w:tcPr>
            <w:tcW w:w="7371" w:type="dxa"/>
          </w:tcPr>
          <w:p w14:paraId="614842DE" w14:textId="1031F397" w:rsidR="00BC43F3" w:rsidRPr="002E6E74" w:rsidRDefault="00BC43F3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proofErr w:type="spellStart"/>
            <w:r w:rsidRPr="002E6E74">
              <w:rPr>
                <w:sz w:val="18"/>
                <w:szCs w:val="20"/>
              </w:rPr>
              <w:t>Хатарен</w:t>
            </w:r>
            <w:proofErr w:type="spellEnd"/>
          </w:p>
        </w:tc>
      </w:tr>
      <w:tr w:rsidR="00BC43F3" w14:paraId="68FA4BD0" w14:textId="77777777" w:rsidTr="003D568B">
        <w:trPr>
          <w:divId w:val="1496217629"/>
        </w:trPr>
        <w:tc>
          <w:tcPr>
            <w:tcW w:w="1673" w:type="dxa"/>
          </w:tcPr>
          <w:p w14:paraId="6219FE3B" w14:textId="675A8EE4" w:rsidR="00BC43F3" w:rsidRPr="002E6E74" w:rsidRDefault="00BC43F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172</w:t>
            </w:r>
          </w:p>
        </w:tc>
        <w:tc>
          <w:tcPr>
            <w:tcW w:w="1559" w:type="dxa"/>
          </w:tcPr>
          <w:p w14:paraId="1A3B0DE7" w14:textId="1828B306" w:rsidR="00BC43F3" w:rsidRDefault="00BC43F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173</w:t>
            </w:r>
          </w:p>
        </w:tc>
        <w:tc>
          <w:tcPr>
            <w:tcW w:w="7371" w:type="dxa"/>
          </w:tcPr>
          <w:p w14:paraId="6691230B" w14:textId="6C6899C2" w:rsidR="00BC43F3" w:rsidRPr="002E6E74" w:rsidRDefault="00BC43F3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proofErr w:type="spellStart"/>
            <w:r w:rsidRPr="002E6E74">
              <w:rPr>
                <w:sz w:val="18"/>
                <w:szCs w:val="20"/>
              </w:rPr>
              <w:t>Хатарен</w:t>
            </w:r>
            <w:proofErr w:type="spellEnd"/>
            <w:r>
              <w:rPr>
                <w:sz w:val="18"/>
                <w:szCs w:val="20"/>
              </w:rPr>
              <w:t xml:space="preserve"> 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 xml:space="preserve">. Без названия (№4 </w:t>
            </w:r>
            <w:proofErr w:type="spellStart"/>
            <w:r>
              <w:rPr>
                <w:sz w:val="18"/>
                <w:szCs w:val="20"/>
              </w:rPr>
              <w:t>поТЗ</w:t>
            </w:r>
            <w:proofErr w:type="spellEnd"/>
            <w:r>
              <w:rPr>
                <w:sz w:val="18"/>
                <w:szCs w:val="20"/>
              </w:rPr>
              <w:t>)</w:t>
            </w:r>
          </w:p>
        </w:tc>
      </w:tr>
      <w:tr w:rsidR="00BC43F3" w14:paraId="568D2433" w14:textId="77777777" w:rsidTr="003D568B">
        <w:trPr>
          <w:divId w:val="1496217629"/>
        </w:trPr>
        <w:tc>
          <w:tcPr>
            <w:tcW w:w="1673" w:type="dxa"/>
          </w:tcPr>
          <w:p w14:paraId="7787D96D" w14:textId="03DFAA9B" w:rsidR="00BC43F3" w:rsidRDefault="00BC43F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173</w:t>
            </w:r>
          </w:p>
        </w:tc>
        <w:tc>
          <w:tcPr>
            <w:tcW w:w="1559" w:type="dxa"/>
          </w:tcPr>
          <w:p w14:paraId="31AD2867" w14:textId="36A0AAD7" w:rsidR="00BC43F3" w:rsidRDefault="00BC43F3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349</w:t>
            </w:r>
          </w:p>
        </w:tc>
        <w:tc>
          <w:tcPr>
            <w:tcW w:w="7371" w:type="dxa"/>
          </w:tcPr>
          <w:p w14:paraId="5AF3D05B" w14:textId="4CC6CC3A" w:rsidR="00BC43F3" w:rsidRPr="002E6E74" w:rsidRDefault="00BC43F3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proofErr w:type="spellStart"/>
            <w:r w:rsidRPr="002E6E74">
              <w:rPr>
                <w:sz w:val="18"/>
                <w:szCs w:val="20"/>
              </w:rPr>
              <w:t>Хатарен</w:t>
            </w:r>
            <w:proofErr w:type="spellEnd"/>
          </w:p>
        </w:tc>
      </w:tr>
      <w:tr w:rsidR="00BC43F3" w14:paraId="01F49A35" w14:textId="77777777" w:rsidTr="003D568B">
        <w:trPr>
          <w:divId w:val="1496217629"/>
        </w:trPr>
        <w:tc>
          <w:tcPr>
            <w:tcW w:w="1673" w:type="dxa"/>
          </w:tcPr>
          <w:p w14:paraId="4A7719BA" w14:textId="1FCC81E7" w:rsidR="00BC43F3" w:rsidRDefault="00BC43F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(2)</w:t>
            </w:r>
          </w:p>
        </w:tc>
        <w:tc>
          <w:tcPr>
            <w:tcW w:w="1559" w:type="dxa"/>
          </w:tcPr>
          <w:p w14:paraId="5622C4E4" w14:textId="03A03990" w:rsidR="00BC43F3" w:rsidRDefault="00BC43F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0EE8543E" w14:textId="34CD0E19" w:rsidR="00BC43F3" w:rsidRPr="002E6E74" w:rsidRDefault="00BC43F3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C43F3" w14:paraId="6AE84936" w14:textId="77777777" w:rsidTr="003D568B">
        <w:trPr>
          <w:divId w:val="1496217629"/>
        </w:trPr>
        <w:tc>
          <w:tcPr>
            <w:tcW w:w="1673" w:type="dxa"/>
          </w:tcPr>
          <w:p w14:paraId="1EC64BDA" w14:textId="6C4D8AC2" w:rsidR="00BC43F3" w:rsidRPr="002E6E74" w:rsidRDefault="00BC43F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</w:t>
            </w:r>
          </w:p>
        </w:tc>
        <w:tc>
          <w:tcPr>
            <w:tcW w:w="1559" w:type="dxa"/>
          </w:tcPr>
          <w:p w14:paraId="3858B367" w14:textId="75D13520" w:rsidR="00BC43F3" w:rsidRPr="002E6E74" w:rsidRDefault="00BC43F3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767</w:t>
            </w:r>
          </w:p>
        </w:tc>
        <w:tc>
          <w:tcPr>
            <w:tcW w:w="7371" w:type="dxa"/>
          </w:tcPr>
          <w:p w14:paraId="3DE73BA7" w14:textId="75F0082E" w:rsidR="00BC43F3" w:rsidRPr="002E6E74" w:rsidRDefault="00BC43F3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proofErr w:type="spellStart"/>
            <w:r w:rsidRPr="002E6E74">
              <w:rPr>
                <w:sz w:val="18"/>
                <w:szCs w:val="20"/>
              </w:rPr>
              <w:t>Хатарен</w:t>
            </w:r>
            <w:proofErr w:type="spellEnd"/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788D7D52" w:rsidR="00F54131" w:rsidRPr="000C0D36" w:rsidRDefault="00E570C7" w:rsidP="00BC43F3">
            <w:pPr>
              <w:pStyle w:val="af0"/>
              <w:rPr>
                <w:b w:val="0"/>
                <w:sz w:val="20"/>
                <w:szCs w:val="20"/>
              </w:rPr>
            </w:pPr>
            <w:r w:rsidRPr="00CE694D">
              <w:rPr>
                <w:color w:val="000000"/>
                <w:sz w:val="24"/>
                <w:szCs w:val="24"/>
              </w:rPr>
              <w:t>Границ береговой линии (границы водного объекта)</w:t>
            </w:r>
            <w:r w:rsidR="004E49A5"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proofErr w:type="spellStart"/>
            <w:r w:rsidR="00BC43F3">
              <w:rPr>
                <w:sz w:val="24"/>
                <w:szCs w:val="24"/>
              </w:rPr>
              <w:t>Хатарен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4430D9C0" w14:textId="0E45C8A1" w:rsidR="003D568B" w:rsidRDefault="003D568B" w:rsidP="00BC43F3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t>Основной лист</w:t>
            </w:r>
          </w:p>
          <w:p w14:paraId="211E76EA" w14:textId="3996A4FE" w:rsidR="003D568B" w:rsidRDefault="00BC43F3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634478A4" wp14:editId="54D519A6">
                  <wp:extent cx="11146970" cy="829491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0 А3 Лист 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7" t="8041" r="9609" b="5662"/>
                          <a:stretch/>
                        </pic:blipFill>
                        <pic:spPr bwMode="auto">
                          <a:xfrm>
                            <a:off x="0" y="0"/>
                            <a:ext cx="11147602" cy="829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C4B285" w14:textId="3776DA42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46168DE1" w14:textId="0CA5EF63" w:rsidR="00342828" w:rsidRPr="001C2598" w:rsidRDefault="00342828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55703FBB" w:rsidR="00B6189A" w:rsidRPr="00B6189A" w:rsidRDefault="00B6189A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3D568B">
              <w:rPr>
                <w:b/>
              </w:rPr>
              <w:t>10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0745790D" w14:textId="77777777" w:rsidTr="003D568B">
        <w:trPr>
          <w:trHeight w:val="369"/>
        </w:trPr>
        <w:tc>
          <w:tcPr>
            <w:tcW w:w="5000" w:type="pct"/>
          </w:tcPr>
          <w:p w14:paraId="51C6B784" w14:textId="4F7B246F" w:rsid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1</w:t>
            </w:r>
          </w:p>
          <w:p w14:paraId="06042A49" w14:textId="77777777" w:rsidR="00BC43F3" w:rsidRDefault="00BC43F3" w:rsidP="003D568B">
            <w:pPr>
              <w:jc w:val="center"/>
              <w:rPr>
                <w:b/>
                <w:noProof/>
                <w:szCs w:val="22"/>
              </w:rPr>
            </w:pPr>
          </w:p>
          <w:p w14:paraId="179F549F" w14:textId="6D812965" w:rsidR="003D568B" w:rsidRDefault="00BC43F3" w:rsidP="004327C5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0F1E056D" wp14:editId="0DC2D222">
                  <wp:extent cx="10341428" cy="8371115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0 А3 Лист 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0" t="4870" r="10090" b="8040"/>
                          <a:stretch/>
                        </pic:blipFill>
                        <pic:spPr bwMode="auto">
                          <a:xfrm>
                            <a:off x="0" y="0"/>
                            <a:ext cx="10342014" cy="8371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66011C" w14:textId="77777777" w:rsidR="003D568B" w:rsidRPr="001C2598" w:rsidRDefault="003D568B" w:rsidP="003D568B">
            <w:pPr>
              <w:rPr>
                <w:b/>
              </w:rPr>
            </w:pPr>
          </w:p>
        </w:tc>
      </w:tr>
      <w:tr w:rsidR="003D568B" w:rsidRPr="00AA0A82" w14:paraId="60F79BB3" w14:textId="77777777" w:rsidTr="003D568B">
        <w:trPr>
          <w:trHeight w:val="369"/>
        </w:trPr>
        <w:tc>
          <w:tcPr>
            <w:tcW w:w="5000" w:type="pct"/>
          </w:tcPr>
          <w:p w14:paraId="0F418E2A" w14:textId="772386E0" w:rsidR="003D568B" w:rsidRPr="00B6189A" w:rsidRDefault="003D568B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74DF9850" w14:textId="77777777" w:rsidTr="003D568B">
        <w:trPr>
          <w:trHeight w:val="369"/>
        </w:trPr>
        <w:tc>
          <w:tcPr>
            <w:tcW w:w="5000" w:type="pct"/>
          </w:tcPr>
          <w:p w14:paraId="161D15F2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5267CA60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2DD57822" w14:textId="77777777" w:rsidTr="004327C5">
        <w:trPr>
          <w:trHeight w:val="369"/>
        </w:trPr>
        <w:tc>
          <w:tcPr>
            <w:tcW w:w="5000" w:type="pct"/>
          </w:tcPr>
          <w:p w14:paraId="3FB3A248" w14:textId="6157A678" w:rsidR="003D568B" w:rsidRDefault="003D568B" w:rsidP="004327C5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2</w:t>
            </w:r>
          </w:p>
          <w:p w14:paraId="69657F7E" w14:textId="11C1213C" w:rsidR="003D568B" w:rsidRDefault="003D568B" w:rsidP="004327C5">
            <w:pPr>
              <w:jc w:val="center"/>
              <w:rPr>
                <w:b/>
                <w:noProof/>
                <w:szCs w:val="22"/>
              </w:rPr>
            </w:pPr>
          </w:p>
          <w:p w14:paraId="1E4B02E8" w14:textId="4E5133BA" w:rsidR="003D568B" w:rsidRPr="003D568B" w:rsidRDefault="00BC43F3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1C3A541E" wp14:editId="04B9CBCF">
                  <wp:extent cx="8577942" cy="8284029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0 А3 Лист 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56" t="7587" r="16255" b="6229"/>
                          <a:stretch/>
                        </pic:blipFill>
                        <pic:spPr bwMode="auto">
                          <a:xfrm>
                            <a:off x="0" y="0"/>
                            <a:ext cx="8578428" cy="8284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BB2DB6" w14:textId="77777777" w:rsidR="003D568B" w:rsidRPr="001C2598" w:rsidRDefault="003D568B" w:rsidP="004327C5">
            <w:pPr>
              <w:jc w:val="center"/>
              <w:rPr>
                <w:b/>
              </w:rPr>
            </w:pPr>
          </w:p>
        </w:tc>
      </w:tr>
      <w:tr w:rsidR="003D568B" w:rsidRPr="00AA0A82" w14:paraId="3781D971" w14:textId="77777777" w:rsidTr="004327C5">
        <w:trPr>
          <w:trHeight w:val="369"/>
        </w:trPr>
        <w:tc>
          <w:tcPr>
            <w:tcW w:w="5000" w:type="pct"/>
          </w:tcPr>
          <w:p w14:paraId="716E8218" w14:textId="77777777" w:rsidR="003D568B" w:rsidRPr="00B6189A" w:rsidRDefault="003D568B" w:rsidP="004327C5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377D60A9" w14:textId="77777777" w:rsidTr="004327C5">
        <w:trPr>
          <w:trHeight w:val="369"/>
        </w:trPr>
        <w:tc>
          <w:tcPr>
            <w:tcW w:w="5000" w:type="pct"/>
          </w:tcPr>
          <w:p w14:paraId="0B7F8E29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28FA413A" w14:textId="77777777" w:rsidR="003D568B" w:rsidRDefault="003D568B"/>
    <w:p w14:paraId="0C7CF726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382"/>
              <w:gridCol w:w="18437"/>
            </w:tblGrid>
            <w:tr w:rsidR="00B6189A" w14:paraId="477FC869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1473FBDF" w14:textId="62EE3F1A" w:rsidR="00B6189A" w:rsidRDefault="003D568B" w:rsidP="003B6E5B">
                  <w:pPr>
                    <w:pStyle w:val="aa"/>
                    <w:spacing w:before="120"/>
                    <w:ind w:left="-12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B2238EB" wp14:editId="6CE020B8">
                            <wp:simplePos x="0" y="0"/>
                            <wp:positionH relativeFrom="column">
                              <wp:posOffset>595630</wp:posOffset>
                            </wp:positionH>
                            <wp:positionV relativeFrom="paragraph">
                              <wp:posOffset>129540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9" name="Прямая соединительная линия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pt,10.2pt" to="103.5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" strokecolor="red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4C5426" w:rsidRPr="001C2598">
                    <w:rPr>
                      <w:rFonts w:ascii="Calibri" w:eastAsia="Calibri" w:hAnsi="Calibri"/>
                      <w:noProof/>
                      <w:snapToGrid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2D1E1A1" wp14:editId="523BC28C">
                            <wp:simplePos x="0" y="0"/>
                            <wp:positionH relativeFrom="column">
                              <wp:posOffset>581025</wp:posOffset>
                            </wp:positionH>
                            <wp:positionV relativeFrom="paragraph">
                              <wp:posOffset>396875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1" name="Прямая соединительная линия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F232C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31.25pt" to="102.4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" strokecolor="#f232cd" strokeweight="1.5pt"/>
                        </w:pict>
                      </mc:Fallback>
                    </mc:AlternateConten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40924C24" w14:textId="77777777" w:rsidR="00B6189A" w:rsidRPr="00894D05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 w:rsidRPr="0082034E">
                    <w:rPr>
                      <w:spacing w:val="-4"/>
                      <w:sz w:val="20"/>
                    </w:rPr>
                    <w:t xml:space="preserve"> вновь образованная </w:t>
                  </w:r>
                  <w:r>
                    <w:rPr>
                      <w:spacing w:val="-4"/>
                      <w:sz w:val="20"/>
                    </w:rPr>
                    <w:t>граница, сведения о которой достаточны для определения её местоположения</w:t>
                  </w:r>
                </w:p>
              </w:tc>
            </w:tr>
            <w:tr w:rsidR="00B6189A" w14:paraId="63C3B81B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0C383AFD" w14:textId="0626146B" w:rsidR="00B6189A" w:rsidRDefault="00B6189A" w:rsidP="003B6E5B">
                  <w:pPr>
                    <w:pStyle w:val="aa"/>
                    <w:spacing w:before="120"/>
                    <w:ind w:left="-125"/>
                    <w:jc w:val="center"/>
                    <w:rPr>
                      <w:noProof/>
                      <w:snapToGrid/>
                    </w:rPr>
                  </w:pP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643BC364" w14:textId="77777777" w:rsidR="00B6189A" w:rsidRDefault="00B6189A" w:rsidP="003B6E5B">
                  <w:pPr>
                    <w:pStyle w:val="1"/>
                    <w:spacing w:before="1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 xml:space="preserve">граница кадастрового квартала </w:t>
                  </w:r>
                </w:p>
              </w:tc>
            </w:tr>
            <w:tr w:rsidR="00B6189A" w14:paraId="483FF30B" w14:textId="77777777" w:rsidTr="003B6E5B">
              <w:trPr>
                <w:cantSplit/>
                <w:trHeight w:val="474"/>
              </w:trPr>
              <w:tc>
                <w:tcPr>
                  <w:tcW w:w="775" w:type="pct"/>
                  <w:vAlign w:val="center"/>
                </w:tcPr>
                <w:p w14:paraId="667AC969" w14:textId="77777777" w:rsidR="00B6189A" w:rsidRDefault="00B6189A" w:rsidP="003B6E5B">
                  <w:pPr>
                    <w:pStyle w:val="aa"/>
                    <w:spacing w:before="12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1311928" wp14:editId="339EF04B">
                        <wp:extent cx="58420" cy="73025"/>
                        <wp:effectExtent l="0" t="0" r="0" b="3175"/>
                        <wp:docPr id="10" name="Рисунок 10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20" cy="7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5</w: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0F8DA6AD" w14:textId="77777777" w:rsidR="00B6189A" w:rsidRPr="006A5F68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 w:rsidRPr="0082034E">
                    <w:rPr>
                      <w:spacing w:val="-4"/>
                      <w:sz w:val="20"/>
                    </w:rPr>
                    <w:t xml:space="preserve"> характерная точка границы</w:t>
                  </w:r>
                  <w:r>
                    <w:rPr>
                      <w:spacing w:val="-4"/>
                      <w:sz w:val="20"/>
                    </w:rPr>
                    <w:t>, сведения о которой позволяют однозначно определить ее положение на местности</w:t>
                  </w:r>
                </w:p>
              </w:tc>
            </w:tr>
          </w:tbl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9633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219DD"/>
    <w:rsid w:val="00342828"/>
    <w:rsid w:val="003B6E5B"/>
    <w:rsid w:val="003B733E"/>
    <w:rsid w:val="003D568B"/>
    <w:rsid w:val="003E761D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C796B"/>
    <w:rsid w:val="006D56D1"/>
    <w:rsid w:val="006D7297"/>
    <w:rsid w:val="006F48FD"/>
    <w:rsid w:val="006F7754"/>
    <w:rsid w:val="00764F6F"/>
    <w:rsid w:val="00793373"/>
    <w:rsid w:val="00815B76"/>
    <w:rsid w:val="00956E68"/>
    <w:rsid w:val="00974C57"/>
    <w:rsid w:val="00997B96"/>
    <w:rsid w:val="009F10A8"/>
    <w:rsid w:val="009F20B3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43F3"/>
    <w:rsid w:val="00BC650E"/>
    <w:rsid w:val="00C02D9C"/>
    <w:rsid w:val="00C50A64"/>
    <w:rsid w:val="00C53F9A"/>
    <w:rsid w:val="00C85B1E"/>
    <w:rsid w:val="00CC628F"/>
    <w:rsid w:val="00CE2F9C"/>
    <w:rsid w:val="00D60257"/>
    <w:rsid w:val="00D74C57"/>
    <w:rsid w:val="00DA6BD8"/>
    <w:rsid w:val="00E570C7"/>
    <w:rsid w:val="00E90009"/>
    <w:rsid w:val="00EA1815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093D2-91D7-4851-B1E7-E630D3793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89</TotalTime>
  <Pages>29</Pages>
  <Words>7082</Words>
  <Characters>40373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47361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22</cp:revision>
  <cp:lastPrinted>2021-01-22T06:48:00Z</cp:lastPrinted>
  <dcterms:created xsi:type="dcterms:W3CDTF">2020-10-26T22:43:00Z</dcterms:created>
  <dcterms:modified xsi:type="dcterms:W3CDTF">2021-03-16T06:04:00Z</dcterms:modified>
</cp:coreProperties>
</file>