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20B5197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342828">
        <w:rPr>
          <w:b/>
          <w:bCs/>
          <w:color w:val="000000"/>
        </w:rPr>
        <w:t>Брекчия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75E3EFA9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7D1453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1938DD10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974C57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5E9FA36E" w:rsidR="00B80549" w:rsidRPr="00B80549" w:rsidRDefault="00B80549" w:rsidP="003D568B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342828">
              <w:rPr>
                <w:szCs w:val="24"/>
              </w:rPr>
              <w:t>Брекчия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2B017E5F" w:rsidR="00295641" w:rsidRPr="00DD6C04" w:rsidRDefault="003D568B" w:rsidP="003D568B">
            <w:r>
              <w:t>8</w:t>
            </w:r>
            <w:r w:rsidR="001C2598">
              <w:t>,</w:t>
            </w:r>
            <w:r>
              <w:t>7</w:t>
            </w:r>
            <w:r w:rsidR="00295641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7359C9C4" w:rsidR="003D568B" w:rsidRPr="003D568B" w:rsidRDefault="003D568B" w:rsidP="00764F6F">
            <w:pPr>
              <w:pStyle w:val="1"/>
              <w:rPr>
                <w:szCs w:val="24"/>
                <w:lang w:val="en-US"/>
              </w:rPr>
            </w:pPr>
            <w:r w:rsidRPr="003D568B">
              <w:rPr>
                <w:szCs w:val="24"/>
              </w:rPr>
              <w:t>Брекчия</w:t>
            </w:r>
          </w:p>
        </w:tc>
      </w:tr>
      <w:tr w:rsidR="003D568B" w:rsidRPr="005B4876" w14:paraId="5965EBC0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C6AA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3B9B" w14:textId="74E1E1B1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6699" w14:textId="5B732DB1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19010100312219000022327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9BE4195" w:rsidR="003D568B" w:rsidRPr="003D568B" w:rsidRDefault="003D568B" w:rsidP="00F97861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8 км по </w:t>
            </w:r>
            <w:proofErr w:type="spellStart"/>
            <w:r w:rsidRPr="003D568B">
              <w:rPr>
                <w:color w:val="000000"/>
                <w:szCs w:val="24"/>
              </w:rPr>
              <w:t>лв</w:t>
            </w:r>
            <w:proofErr w:type="spellEnd"/>
            <w:r w:rsidRPr="003D568B">
              <w:rPr>
                <w:color w:val="000000"/>
                <w:szCs w:val="24"/>
              </w:rPr>
              <w:t xml:space="preserve">. берегу </w:t>
            </w:r>
            <w:proofErr w:type="spellStart"/>
            <w:r w:rsidRPr="003D568B">
              <w:rPr>
                <w:color w:val="000000"/>
                <w:szCs w:val="24"/>
              </w:rPr>
              <w:t>руч</w:t>
            </w:r>
            <w:proofErr w:type="spellEnd"/>
            <w:r w:rsidRPr="003D568B">
              <w:rPr>
                <w:color w:val="000000"/>
                <w:szCs w:val="24"/>
              </w:rPr>
              <w:t>. Непонятный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6F40D34" w:rsidR="003D568B" w:rsidRPr="003D568B" w:rsidRDefault="003D568B" w:rsidP="00F97861">
            <w:pPr>
              <w:pStyle w:val="1"/>
              <w:rPr>
                <w:szCs w:val="24"/>
                <w:lang w:val="en-US"/>
              </w:rPr>
            </w:pPr>
            <w:r w:rsidRPr="003D568B">
              <w:rPr>
                <w:color w:val="000000"/>
                <w:szCs w:val="24"/>
              </w:rPr>
              <w:t>12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385E402C" w:rsidR="003D568B" w:rsidRPr="003D568B" w:rsidRDefault="003D568B" w:rsidP="003D568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62</w:t>
            </w:r>
            <w:r w:rsidRPr="003D568B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  <w:r w:rsidRPr="003D568B">
              <w:rPr>
                <w:szCs w:val="24"/>
              </w:rPr>
              <w:t xml:space="preserve"> км²</w:t>
            </w:r>
          </w:p>
        </w:tc>
      </w:tr>
      <w:tr w:rsidR="003D568B" w:rsidRPr="005B4876" w14:paraId="39D95AE9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36E0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D8AA" w14:textId="7A62D768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>Код по гидрологической изученности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A874" w14:textId="7C40525A" w:rsidR="003D568B" w:rsidRPr="003D568B" w:rsidRDefault="003D568B" w:rsidP="00F97861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119002232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D568B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134471BB" w:rsidR="003D568B" w:rsidRPr="000C0D36" w:rsidRDefault="003D568B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43CBBEFE" w:rsidR="003D568B" w:rsidRPr="000C0D36" w:rsidRDefault="003D568B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7A6AFF9F" w:rsidR="003D568B" w:rsidRPr="000C0D36" w:rsidRDefault="003D568B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75DD5F6F" w:rsidR="003D568B" w:rsidRPr="000C0D36" w:rsidRDefault="003D568B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48A31C16" w:rsidR="003D568B" w:rsidRPr="000C0D36" w:rsidRDefault="003D568B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34794E16" w:rsidR="003D568B" w:rsidRPr="000C0D36" w:rsidRDefault="003D568B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D15E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429D" w14:textId="653136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61B1" w14:textId="2BF839C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A948" w14:textId="6CCD9A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EACE" w14:textId="26BC63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846E" w14:textId="243AD4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2E28" w14:textId="7FF11D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1CFD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E9FC" w14:textId="7D3621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3199" w14:textId="20B0B51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BE9A" w14:textId="36213C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1C19" w14:textId="342C3C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B231" w14:textId="201BB3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C3BD" w14:textId="61D0A3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63124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8930" w14:textId="565348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D78B" w14:textId="540002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D8EC" w14:textId="1F5B72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9F03" w14:textId="124C56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28A8" w14:textId="1595E6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8487" w14:textId="32C856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5B64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0945" w14:textId="143833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8916" w14:textId="4B1A5DD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F5D8" w14:textId="4D8E57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4C0B" w14:textId="68BD8A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FD0A" w14:textId="4A7930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4791" w14:textId="2650BE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E552E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8C6E" w14:textId="24E1B2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1147" w14:textId="017F5DA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CF45" w14:textId="0E3959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7B48" w14:textId="493D21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649A" w14:textId="4934C5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53EB" w14:textId="089B24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9886B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B80E" w14:textId="41812C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AD8D" w14:textId="13A22BF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EA77" w14:textId="4F7E7A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B4D1" w14:textId="423708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8ABF" w14:textId="543C32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8C8A" w14:textId="246F6A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7D881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4D8D" w14:textId="57F1B3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FEA1" w14:textId="6E8360E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2940" w14:textId="412853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5005" w14:textId="432A9F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AC81" w14:textId="55369B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9ECB" w14:textId="2AEF53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33FA9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7102" w14:textId="3C5645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11A0" w14:textId="54AE795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EDEF" w14:textId="4471D6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B640" w14:textId="5E4182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9994" w14:textId="123151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A500" w14:textId="0901B0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D51D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9671" w14:textId="20DC28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40E6" w14:textId="38FD504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74D8" w14:textId="68FCE9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72A3" w14:textId="49A96B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ADD6" w14:textId="039FF9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9D51" w14:textId="2B4154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BDAA8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CF4D" w14:textId="4E7FD8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A319" w14:textId="199AB21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E607" w14:textId="5EAF9A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5C41" w14:textId="11C1B2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0EEC" w14:textId="4EE90A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2E08" w14:textId="5D4786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D9D78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7FCD" w14:textId="0D30BB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B4B7" w14:textId="21A2559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90C5" w14:textId="6BBA1D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A990" w14:textId="5E04F8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C48B" w14:textId="7FCED0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CA0F" w14:textId="3C256D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3621C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C5FC" w14:textId="75DA43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2865" w14:textId="516656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67FB" w14:textId="5DFFEB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F85B" w14:textId="3E077D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6B63" w14:textId="405390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94E0" w14:textId="60E57D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C531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C361" w14:textId="7E0A5D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4E16" w14:textId="6EAF778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728173.83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6068" w14:textId="5C88D7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5B63" w14:textId="08B0B3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A421" w14:textId="7DDC37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648C" w14:textId="0447BE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44E0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AB42" w14:textId="4358F0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FF82" w14:textId="460288F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F3B9" w14:textId="6A4C98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3343828.88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BD59" w14:textId="177A0E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E190" w14:textId="409839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302D" w14:textId="2ADF02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4693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3A83" w14:textId="09A45F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A09C" w14:textId="01F1A5B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6587" w14:textId="2E7052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B240" w14:textId="26272D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22A8" w14:textId="47F9CF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65F8" w14:textId="559B57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8C872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04A5" w14:textId="1CDD27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F6B2" w14:textId="6B43865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F2D1" w14:textId="1885BF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3343891.82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01D6" w14:textId="5E08C5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3447" w14:textId="117AEE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50D9" w14:textId="341648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B132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BCE7" w14:textId="52F9DB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CDF2" w14:textId="565AF7D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A990" w14:textId="7AE3A5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3343901.13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BB52" w14:textId="0A61BB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39F7" w14:textId="625204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9843" w14:textId="7F7997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D3084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5C5D" w14:textId="49507D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0991" w14:textId="2FDD17E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D8D8" w14:textId="4FEAEC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9B4B" w14:textId="0283E1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4CA5" w14:textId="186FF5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4792" w14:textId="1A28FF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6BE8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24D1" w14:textId="4BBBBF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2F22" w14:textId="7CC0597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F096" w14:textId="7A3447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7E0A" w14:textId="42B25D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0D69" w14:textId="4FAE91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75CC" w14:textId="771DF2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7B9C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E662" w14:textId="4D3A2E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FE7D" w14:textId="4C26E92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E6CB" w14:textId="0BCB59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A402" w14:textId="133D34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A549" w14:textId="2E1D3B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C313" w14:textId="3280C5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44CA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B514" w14:textId="5F14B9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B36D" w14:textId="390D76B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63C4" w14:textId="548FBE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4A1E" w14:textId="299CFE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3AAA" w14:textId="06D9F5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5677" w14:textId="72A01E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9ADD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9D28" w14:textId="2D40CF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02F1" w14:textId="2A75701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913E" w14:textId="765B1D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F27B" w14:textId="207499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355F" w14:textId="342BD5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4B71" w14:textId="10B05E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C27D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B0D1" w14:textId="425AEC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4B1F" w14:textId="3536522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728126.55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AE37" w14:textId="7FF9BF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5888" w14:textId="2B310F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5077" w14:textId="143C45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D732" w14:textId="674B89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8AF6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D6FF" w14:textId="6B2D12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CE8E" w14:textId="3B24705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728118.33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CFDC" w14:textId="7FF675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268F" w14:textId="2CF442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E42F" w14:textId="31AB8B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CDAB" w14:textId="1D1DFA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FD312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D21A" w14:textId="2F7C31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0218" w14:textId="4A859EC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728120.11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139C" w14:textId="032906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06AF" w14:textId="57F487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5E90" w14:textId="5B0604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7EDF" w14:textId="10DB9E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B3537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873D" w14:textId="53A663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23FA" w14:textId="314DD6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E831" w14:textId="123941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6663" w14:textId="39952A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9B7D" w14:textId="2A90F2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D4BD" w14:textId="15B4D3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7AF10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6665" w14:textId="120FCB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E96A" w14:textId="02F572A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4E3E" w14:textId="1D3B41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65FB" w14:textId="054098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36A2" w14:textId="1A346F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C6A2" w14:textId="68975A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224FD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BCE2" w14:textId="7018ED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F7BB" w14:textId="074B90E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7B4D" w14:textId="79038F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25EC" w14:textId="189A16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8643" w14:textId="6A6CB7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5C4E" w14:textId="67BAAE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5DB6C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E5C2" w14:textId="7DE939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0AF5" w14:textId="7744662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3DC8" w14:textId="161057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0741" w14:textId="0BEE99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5482" w14:textId="5B835F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B77F" w14:textId="59FA2E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E1AC6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33E4" w14:textId="0432B6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B7CD" w14:textId="28A0432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049E" w14:textId="273C99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16BD" w14:textId="5AE883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155E" w14:textId="24FDAD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A6A5" w14:textId="32F95B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8A73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468D" w14:textId="5385A1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5521" w14:textId="489A0E2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BEE4" w14:textId="591E91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D385" w14:textId="04B7AB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72FA" w14:textId="152916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C9B" w14:textId="645B34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CE71D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1828" w14:textId="396F2E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73D2" w14:textId="79463D6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2F75" w14:textId="16AE77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7231" w14:textId="3E2596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C812" w14:textId="431BFD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478F" w14:textId="23CABE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FC60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3ECD" w14:textId="16FFD5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0F78" w14:textId="6FBB270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55FE" w14:textId="79D5A2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E497" w14:textId="13CB73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3D3C" w14:textId="7F230C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1278" w14:textId="7EB195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0D7C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5CB0" w14:textId="567616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954B" w14:textId="0B596C0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316A" w14:textId="0091B5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A12C" w14:textId="70FE76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03F4" w14:textId="6D115E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81DC" w14:textId="4E512D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96646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1975" w14:textId="43BC04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794A" w14:textId="1EF486F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F946" w14:textId="25EBAC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FA20" w14:textId="5D425F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75AB" w14:textId="56497D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E502" w14:textId="5C4DC3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45B9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6E66" w14:textId="11F429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FB85" w14:textId="5EF9833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0D8F" w14:textId="252C13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3344089.92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048A" w14:textId="270431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D096" w14:textId="66EBD8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FC03" w14:textId="00D457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9AE23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2CF5" w14:textId="18830F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87E6" w14:textId="76F0A59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54AC" w14:textId="090C9C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4DAF" w14:textId="43DD62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0E82" w14:textId="1F28D1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8C90" w14:textId="7C0B25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2BC5C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16DE" w14:textId="4F3504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EFD5" w14:textId="3FF6807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8629" w14:textId="6EAC27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3344111.84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AD30" w14:textId="5D756A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B932" w14:textId="7C7E69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73D3" w14:textId="18A017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670DD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7774" w14:textId="52DB4C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90E8" w14:textId="42071C6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728309.02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E01D" w14:textId="25D8F6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651E" w14:textId="0F6ED1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0CAA" w14:textId="2970A4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844A" w14:textId="61735E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281EF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60B5" w14:textId="2DDEAB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CBCE" w14:textId="526CA50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85AF" w14:textId="2D03B2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8157" w14:textId="01D8DC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9642" w14:textId="778CD9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4FE5" w14:textId="716F9B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8F20C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273B" w14:textId="08DA32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DFA6" w14:textId="35BE3EB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9548" w14:textId="5E77C1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CAEA" w14:textId="334164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5218" w14:textId="6EAFBA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2974" w14:textId="669F06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541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C59D" w14:textId="1B0B67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E298" w14:textId="1F8DC25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8A6E" w14:textId="1C6613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40E" w14:textId="131055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0B9B" w14:textId="74AA75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474D" w14:textId="4A655C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99156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7CB1" w14:textId="07B718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6CAB" w14:textId="1640E2D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91D8" w14:textId="524A6F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EE60" w14:textId="0CAA19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A9BA" w14:textId="74A440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F7AD" w14:textId="5C50D9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6459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0ED1" w14:textId="03D050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31F4" w14:textId="69AC5F6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54A1" w14:textId="14D552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3344169.71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690D" w14:textId="56C90A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D2EA" w14:textId="799278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47E2" w14:textId="0333E4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BE27E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98FA" w14:textId="7B2ABD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6C7C" w14:textId="31A2AB5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728352.91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BDB2" w14:textId="4893A4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3344184.86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2EAD" w14:textId="6308C4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9AF6" w14:textId="625574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895C" w14:textId="035598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AA3FD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6DDC" w14:textId="004E5D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4812" w14:textId="59705D0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A864" w14:textId="46ACD4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3344200.76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D39B" w14:textId="6F677C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9B88" w14:textId="70131B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690D" w14:textId="280523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42F2B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7A8A" w14:textId="10A7CF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CB84" w14:textId="10C6C3D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3017" w14:textId="345331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B17A" w14:textId="76958A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8E55" w14:textId="61F415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13C5" w14:textId="6BF9CF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05ACF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F5E4" w14:textId="16E716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0225" w14:textId="3A45ECF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28DF" w14:textId="27A02C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3344241.24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CE59" w14:textId="46DCC3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1648" w14:textId="1E4E7D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9BDA" w14:textId="4430C4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65D3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624A" w14:textId="5F73C3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9C4C" w14:textId="772A039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C9FA" w14:textId="21D91D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68C5" w14:textId="213F9A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516" w14:textId="201D22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0DB0" w14:textId="18B42D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ECCA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0B47" w14:textId="141B0F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5B84" w14:textId="6D39D4A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9DB0" w14:textId="5EA113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3344266.26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2E65" w14:textId="647C55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C125" w14:textId="10F162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63DC" w14:textId="175A40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6233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150E" w14:textId="7F6F6B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8516" w14:textId="7087B41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9660" w14:textId="211408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C49B" w14:textId="189721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3F16" w14:textId="78E6F6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DB1F" w14:textId="4F9300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744F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763A" w14:textId="64268B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8277" w14:textId="35C9064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B837" w14:textId="7C0370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FD89" w14:textId="2AED44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254C" w14:textId="6B6C0C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94C0" w14:textId="2B2B29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6E54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A12D" w14:textId="5BBD71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20CD" w14:textId="0DC66D6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3011" w14:textId="1060BA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BC9E" w14:textId="69D6FA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B4F7" w14:textId="77606F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5114" w14:textId="49A16F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B9E7B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DAC5" w14:textId="79FA56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7F80" w14:textId="13D4C25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728409.41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135C" w14:textId="642F6D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3344320.63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A3AA" w14:textId="0A7E0E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722B" w14:textId="2106F7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CB6A" w14:textId="2361B4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2D49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0AD9" w14:textId="6B62C3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156D" w14:textId="46FF6B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D456" w14:textId="4FC0F6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A3A3" w14:textId="38C3E8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6721" w14:textId="4EB08D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1855" w14:textId="66437D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981C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7B3D" w14:textId="138365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8A4E" w14:textId="32E57E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728423.77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C68D" w14:textId="29415E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DE80" w14:textId="4BE34D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8EB9" w14:textId="6A2B1D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07DA" w14:textId="131245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14C1F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C525" w14:textId="105E98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D8D6" w14:textId="1810228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4CA7" w14:textId="3E09A1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845F" w14:textId="12786F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2B51" w14:textId="314702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B776" w14:textId="0C492E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9D515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6E05" w14:textId="5EAB7F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A6CE" w14:textId="7442876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29BE" w14:textId="37523C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2FFF" w14:textId="68EC08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188A" w14:textId="42131D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23E0" w14:textId="7264F5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DCC4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F1B7" w14:textId="62752F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C5D5" w14:textId="44AA3AF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728452.95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59BD" w14:textId="51A547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8DF0" w14:textId="4CB06E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07B4" w14:textId="277E38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6439" w14:textId="304527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A106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02" w14:textId="5C8965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98DD" w14:textId="1E132C3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28C9" w14:textId="6094CD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59F9" w14:textId="479F10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6CB7" w14:textId="3C438D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785B" w14:textId="06A055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2BFB3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1215" w14:textId="6F66CF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A87C" w14:textId="5627257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728488.66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CCE" w14:textId="36D586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32C6" w14:textId="388CF3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A8A6" w14:textId="127237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D687" w14:textId="42D640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75F2C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A477" w14:textId="694128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5A99" w14:textId="03B815E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728497.64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72AD" w14:textId="482CAC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3344441.01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418C" w14:textId="74D677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6482" w14:textId="62B4DB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C877" w14:textId="4F5A51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D9409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CE82" w14:textId="634680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28AB" w14:textId="22B353B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00FD" w14:textId="549EA6D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3344449.65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ADB9" w14:textId="65732B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5472" w14:textId="0E4733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62C5" w14:textId="5C9E85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B16A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6E7F" w14:textId="2660D9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ECB2" w14:textId="6C96FC4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2FC6" w14:textId="7759DD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3344456.02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80DF" w14:textId="4D918F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987E" w14:textId="644B10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08EF" w14:textId="2EB388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D38A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8889" w14:textId="506CC0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CDBB" w14:textId="773401F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503B" w14:textId="213C8E6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C458" w14:textId="2B3053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46CC" w14:textId="78132F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F05A" w14:textId="130503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AE09C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949E" w14:textId="15F06D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494B" w14:textId="43999C7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7832" w14:textId="771516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E79D" w14:textId="7F1CEE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3685" w14:textId="140953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66E8" w14:textId="44E75F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7A1B6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17E9" w14:textId="71EDC7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15E4" w14:textId="4A0E906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BA45" w14:textId="2BC74B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DF3B" w14:textId="17A017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9F11" w14:textId="73AD67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37B3" w14:textId="5E782B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4D368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E380" w14:textId="3D6A18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79B8" w14:textId="2A383EB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7EFB" w14:textId="4ACB4E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35AE" w14:textId="7496D6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2D87" w14:textId="59AD3D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4C" w14:textId="660A6A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A2BD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9214" w14:textId="5F3CB6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EB0C" w14:textId="3728BD7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06C6" w14:textId="30F986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A47C" w14:textId="6FBBEB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F89E" w14:textId="173CEC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C1DC" w14:textId="174C22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8CAD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D2FC" w14:textId="19DDF5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025D" w14:textId="7318F24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6427" w14:textId="1F135D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191D" w14:textId="44E635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4B6C" w14:textId="4EA932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38A4" w14:textId="4C02A5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A009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8C6A" w14:textId="1F925D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AA08" w14:textId="4D15990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728647.46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C17C" w14:textId="509DC0D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7DF3" w14:textId="4EFB8E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AD31" w14:textId="2399D6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0972" w14:textId="5FD432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D156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7872" w14:textId="0FECC2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8C93" w14:textId="08EC9A7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B11B" w14:textId="77EF3F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3344457.82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1A25" w14:textId="305CF0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E644" w14:textId="7872E7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9D0A" w14:textId="6B181D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44DD4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0119" w14:textId="08E98E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EF2D" w14:textId="03103A0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7C0B" w14:textId="209006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A503" w14:textId="506766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3709" w14:textId="29CBA6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3108" w14:textId="04AC6A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4F09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3E26" w14:textId="1D270E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F121" w14:textId="7E5D625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30BD" w14:textId="5F9180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3344452.70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B3E0" w14:textId="6C0C43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83D2" w14:textId="2D9921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FB44" w14:textId="66AF5D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053CC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E9BE" w14:textId="59EBF3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EF8C" w14:textId="4BFBB79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9950" w14:textId="12BE88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3344450.80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6889" w14:textId="32999A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F469" w14:textId="49DBB0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332A" w14:textId="0C0681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36E2E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624D" w14:textId="34EFE5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07B4" w14:textId="7255595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552A" w14:textId="4F5061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3344451.48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FEC1" w14:textId="59BB32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0B6E" w14:textId="7D7C99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4237" w14:textId="30264A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E5DB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EE7A" w14:textId="4D3341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BFB9" w14:textId="4251B3C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EA5C" w14:textId="5369DE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9036" w14:textId="1F8EDF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115B" w14:textId="472C3A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8A35" w14:textId="06D2CC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8E5F3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045D" w14:textId="78B3E8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457E" w14:textId="28ED54A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728737.72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C737" w14:textId="33D610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7E06" w14:textId="363438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5505" w14:textId="0C71AA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5411" w14:textId="7FA932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77A82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C705" w14:textId="11DB84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D90A" w14:textId="2D7F141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46BF" w14:textId="7F332F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3344485.73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FFBA" w14:textId="69AEED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6374" w14:textId="76C7A7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2DA9" w14:textId="647FBB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8286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ED78" w14:textId="0568D6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037D" w14:textId="21F51D1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A5A7" w14:textId="536A74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3344506.10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F04D" w14:textId="360F5D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A4BF" w14:textId="067DE6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0715" w14:textId="26F6C5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11D6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A14D" w14:textId="5D70AB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B941" w14:textId="465D34B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A186" w14:textId="00BC92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39EA" w14:textId="5D4909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B49A" w14:textId="560ADB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55AF" w14:textId="798F54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F7B75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0624" w14:textId="1E5AAA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741C" w14:textId="17397A4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38A1" w14:textId="1315B8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3344547.25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45E4" w14:textId="435FB9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07A8" w14:textId="4A4B68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8AFA" w14:textId="4A00D0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4248B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3566" w14:textId="79160D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3F2E" w14:textId="5E21195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993B" w14:textId="36D732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5E3F" w14:textId="78C0A0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93B7" w14:textId="10E191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C4DA" w14:textId="38A418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C56B1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4046" w14:textId="74D34C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AC40" w14:textId="691CC3B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DF99" w14:textId="0F8C23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F44E" w14:textId="0E2F94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3A9C" w14:textId="525365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708E" w14:textId="645F19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EE7FC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98F9" w14:textId="44DF41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392A" w14:textId="43E1B6A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728897.78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C1C9" w14:textId="4529F4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3344593.05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FCB8" w14:textId="75958A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05FD" w14:textId="04E851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5C40" w14:textId="5F9E4D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2D46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ED36" w14:textId="3EFED6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06F0" w14:textId="5174649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728916.66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E242" w14:textId="7944DF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3344608.84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B2E1" w14:textId="623F5D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1E5B" w14:textId="33F14C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60E1" w14:textId="4B14E7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7CAA3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B4E1" w14:textId="23EBED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CB9E" w14:textId="2CF7B99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48DC" w14:textId="369867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FF4F" w14:textId="0FCFD3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35F2" w14:textId="32F9CD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39E4" w14:textId="343E2C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2A92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8821" w14:textId="7E30BC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48A9" w14:textId="2ECEC9F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39BB" w14:textId="4E27E2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BFEE" w14:textId="6B3592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F730" w14:textId="013EDD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AB4E" w14:textId="63C72D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0ABF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D988" w14:textId="5D4FC9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364F" w14:textId="58F828D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50F0" w14:textId="4344A9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D1AA" w14:textId="3C2C95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55BB" w14:textId="1575ED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9ADB" w14:textId="68224C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4C9BF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D55D" w14:textId="2ABA80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31BE" w14:textId="4FE2383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2182" w14:textId="3493D9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701D" w14:textId="271905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D3FC" w14:textId="0606AE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6761" w14:textId="494FC9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7BC7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75AA" w14:textId="1192A4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AAA4" w14:textId="41C2D9D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0BAE" w14:textId="6B2C7B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CB3A" w14:textId="249742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7909" w14:textId="59E36F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4FF8" w14:textId="054131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8D50A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7718" w14:textId="6FF8E9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C036" w14:textId="3B10FFE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D86C" w14:textId="1635D7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6400" w14:textId="2A8C8A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39C1" w14:textId="6CB5AF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6E36" w14:textId="1126BA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77F2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CB4E" w14:textId="168CEA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2CEC" w14:textId="371F835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65C6" w14:textId="4EFF5B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4981" w14:textId="355315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94FC" w14:textId="4F6C84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4717" w14:textId="112B9F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0E144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B900" w14:textId="6D0900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17AF" w14:textId="0D60332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5097" w14:textId="3E961A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9DA7" w14:textId="1F8E41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DF9E" w14:textId="2F70B3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82F9" w14:textId="119422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84F7C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4F10" w14:textId="1C5F38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1890" w14:textId="0C0F694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0E7" w14:textId="46465D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A9AB" w14:textId="146B8A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F776" w14:textId="7CB393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4ABF" w14:textId="1033EC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57C11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86BB" w14:textId="33B705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8FF2" w14:textId="0F6C47E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12DB" w14:textId="480FD9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0A29" w14:textId="2326B9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C65A" w14:textId="1F9F7E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1D1F" w14:textId="44CB02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B72AA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17CC" w14:textId="08F937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B051" w14:textId="5BCC7D9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1101" w14:textId="4EF9D4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3DAF" w14:textId="615289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591D" w14:textId="367B8D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6EA5" w14:textId="3CF5FF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15695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89A" w14:textId="01B6D9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CEEF" w14:textId="5ECFE8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6922" w14:textId="690C81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7340A" w14:textId="1FCCAA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32AF" w14:textId="09A39A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2F40" w14:textId="645A81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9BEA7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BE0A" w14:textId="522F1F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70A1" w14:textId="74E7733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B903" w14:textId="6E3B51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90E9" w14:textId="74B863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3F58" w14:textId="60D51F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E0D1" w14:textId="6B2DB1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F09E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5CAB" w14:textId="6AF5E0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F732" w14:textId="75B8BAC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024B" w14:textId="4AE2B9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DBE1" w14:textId="77031A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F80A" w14:textId="4D1AA2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8568" w14:textId="11E4FB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6DC80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3768" w14:textId="5441E5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4D66" w14:textId="7F0F8D6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19DF" w14:textId="12B1E5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555A" w14:textId="4DB54A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59A0" w14:textId="3F0A3A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399A" w14:textId="067421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FE0AB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E360" w14:textId="192ECA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9752" w14:textId="331E629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D62A" w14:textId="2FB7FD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FDFF" w14:textId="407704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F954" w14:textId="3101F0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CF41" w14:textId="3276CE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326D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F5D2" w14:textId="7FB227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548D" w14:textId="70ACBED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8834" w14:textId="2E22AF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0AC9" w14:textId="03A06B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76F9" w14:textId="3C59C7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D98B" w14:textId="5B40C5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72EA8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7A2D" w14:textId="23FD5B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03E4" w14:textId="49BBE3F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F8C1" w14:textId="482571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BD0F" w14:textId="5F7725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C415" w14:textId="78DA29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5F73" w14:textId="647BF0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4FD47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A87B" w14:textId="53BD5D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1E2D" w14:textId="22BA361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4D42" w14:textId="5CB940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BD8F" w14:textId="49EE76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F5F6" w14:textId="5C49DF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9E22" w14:textId="191693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4576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A970" w14:textId="0CCF5F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1C49" w14:textId="0A87700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D3E4" w14:textId="08E278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B496" w14:textId="732AB9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A166" w14:textId="491AAC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CE1F" w14:textId="1F4FFE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5557A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9477" w14:textId="5B5483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7D8E" w14:textId="54376A7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B91C" w14:textId="6CFC63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18B4" w14:textId="2981DA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6757" w14:textId="759BBE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546C" w14:textId="72E7F9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EB91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A70E" w14:textId="2F4232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B41B" w14:textId="1989362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387D" w14:textId="3FEFA2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F499" w14:textId="673A00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3540" w14:textId="371F42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9D69" w14:textId="45364A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D244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CD6B" w14:textId="538F6E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63F3" w14:textId="407C2A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5890" w14:textId="7685BF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6CC0" w14:textId="041608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AC76" w14:textId="5C5DE9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F2DF" w14:textId="19C6A7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F475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12E8" w14:textId="6A3C1D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256C" w14:textId="1F4CB7B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8398" w14:textId="5D30D7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0C26" w14:textId="35BC92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F4E8" w14:textId="1E54A8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3FB9" w14:textId="30CA8D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39310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D121" w14:textId="3BDA60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E4BB" w14:textId="43BE131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E2FA" w14:textId="6DEF50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7334" w14:textId="10FB43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5854" w14:textId="12630C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3819" w14:textId="7CD0EB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0909E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15D9" w14:textId="371CAD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D76F" w14:textId="62297EC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A09B" w14:textId="6CF2A6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27A3" w14:textId="33DD60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5D12" w14:textId="4EC6B8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78F8" w14:textId="3893D7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6E74C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76B2" w14:textId="72766D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85EC" w14:textId="445C7EB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80DC" w14:textId="2B752B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2E65" w14:textId="490E3B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B48E" w14:textId="421507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7997" w14:textId="3BCD08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E5C12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C23B" w14:textId="5D4C94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5621" w14:textId="5DF1B74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2433" w14:textId="1D11CC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AE3D" w14:textId="4EE8E2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41B6" w14:textId="57425E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BE02" w14:textId="283194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E4FA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53AB" w14:textId="115F8A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B56A" w14:textId="194EB39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8BBC" w14:textId="7B4C9D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782C" w14:textId="45540A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17C3" w14:textId="4426BC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5D45" w14:textId="1D19D0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07459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9A36" w14:textId="1AA108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BB72" w14:textId="2ED191B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D63C" w14:textId="38CEFA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A321" w14:textId="777D6F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C8B0" w14:textId="221EEE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B50C" w14:textId="17B87C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7C7B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5E1D" w14:textId="579CC1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3574" w14:textId="33BB90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A8D0" w14:textId="3DB1C5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0F32" w14:textId="67E36D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F6FC" w14:textId="1AEFBF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0B1E" w14:textId="7A9736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2958E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711D" w14:textId="4E92F9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4C53" w14:textId="777E783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052A" w14:textId="49D6A5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DD39" w14:textId="4A9FCE6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99B1" w14:textId="6FBECB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E7CE" w14:textId="05926F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F35F2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8E4C" w14:textId="33AD09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BDCB" w14:textId="10470EF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F9D4" w14:textId="11161C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EED8" w14:textId="1849B3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8A1E" w14:textId="5E7299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7CD5" w14:textId="6D657B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80F7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2DF7" w14:textId="72B1EE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4A34" w14:textId="2F0D9E4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6ED5" w14:textId="387D2C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8EDC" w14:textId="352CCB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7194" w14:textId="12779B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1008" w14:textId="11A2CF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F8FC2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174B" w14:textId="49380D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91A1" w14:textId="0667B3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B138" w14:textId="536AFD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3344854.93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821E" w14:textId="4A7E5D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8B65" w14:textId="6CD857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7B01" w14:textId="429F8D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DE18E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FEF9" w14:textId="5130DF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589E" w14:textId="5AEA46D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8E25" w14:textId="68ACCB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1F19" w14:textId="47F856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CD15" w14:textId="1D298C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9804" w14:textId="5DF506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5A35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3442" w14:textId="4BB161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808C" w14:textId="6EE608B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5A04" w14:textId="09E852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3F84" w14:textId="30B6CC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92A8" w14:textId="6FD88D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F97D" w14:textId="61C10A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1B0E2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4718" w14:textId="09F554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2AE6" w14:textId="23C1294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A8D2" w14:textId="44599F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3344908.06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7660" w14:textId="3D5069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24E8" w14:textId="50DDB4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9E90" w14:textId="64740E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B902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E149" w14:textId="3BB42B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9C57" w14:textId="09F4CE6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81E1" w14:textId="0F9FDC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3344927.83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917E" w14:textId="02E1B1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92D" w14:textId="276B7D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6420" w14:textId="61B268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DB370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8BBE" w14:textId="67EFD2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F8A" w14:textId="7659A6E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C0F7" w14:textId="686564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3344948.03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A9C9" w14:textId="14D442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46A2" w14:textId="2E155E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7AB0" w14:textId="04CF26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79054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FB6F" w14:textId="770459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A850" w14:textId="7CE982D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00D9" w14:textId="254D9D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3B01" w14:textId="2D9EC7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7BB7" w14:textId="3F69C0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F9F7" w14:textId="57160D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54F80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3A40" w14:textId="15F92B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9585" w14:textId="1306326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FB38" w14:textId="6FC770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3344981.92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3609" w14:textId="51267B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D4EE" w14:textId="4C6A6B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8A40" w14:textId="29B5AE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7F25C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EFAC" w14:textId="67CF80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56DB" w14:textId="1E87917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B9F8" w14:textId="51E338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3344994.81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197" w14:textId="14F967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472C" w14:textId="3F0642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2A3E" w14:textId="6E33C2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A286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3B4D" w14:textId="7B1199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B12B" w14:textId="6D2F5DF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A14C" w14:textId="4D35CE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E948" w14:textId="243002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2EA0" w14:textId="60E560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5DD5" w14:textId="5AA696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F4366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3F6B" w14:textId="77C98C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C0C4" w14:textId="0A27644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F154" w14:textId="243FBD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3345012.24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D9FE" w14:textId="3C55EE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9AC5" w14:textId="47A7DE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6BEE" w14:textId="0E1E22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8180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DBD2" w14:textId="481B30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CFE5" w14:textId="563177C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5E68" w14:textId="42CDBC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3345019.68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89EF" w14:textId="69CC24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5A9C" w14:textId="579EFC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E2C6" w14:textId="095B31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D861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917D" w14:textId="482181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42DA" w14:textId="487AC40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61E4" w14:textId="28BF9D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2040" w14:textId="59F911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0879" w14:textId="4329FF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DFE7" w14:textId="3D2DB1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CDDE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CDF2" w14:textId="44E57E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9A34" w14:textId="333D548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814C" w14:textId="52E0E7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3A97" w14:textId="190EE0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A7F8" w14:textId="6AD146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AB56" w14:textId="797DDB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564C4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9A39" w14:textId="65D60C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344D" w14:textId="5FB20BF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65A2" w14:textId="4C80D9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D4D6" w14:textId="06125E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FF8C" w14:textId="09C7B0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3D42" w14:textId="4CC15C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8AEA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FB71" w14:textId="2D5A7E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1770" w14:textId="03B53FB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E10E" w14:textId="5B5AF3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A6DC" w14:textId="4B4403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186B" w14:textId="0B39C2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9A30" w14:textId="41F84D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A3DD8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50A1" w14:textId="41A9AB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126B" w14:textId="25219D3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7C38" w14:textId="1599C2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5905" w14:textId="46BC93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E538" w14:textId="4B6F54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44FF" w14:textId="08FFC4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EA1B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DE13" w14:textId="2D1BAC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26FD" w14:textId="19AB920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9892" w14:textId="660EDA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D8A8" w14:textId="62D41D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60AD" w14:textId="7E872E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96CE" w14:textId="2316F6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4FFF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AC31" w14:textId="58FD2E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C564" w14:textId="03E333F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7541" w14:textId="3E4E22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3345072.92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15FB" w14:textId="56949E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1015" w14:textId="1E95B2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BD90" w14:textId="6FDF14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94645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9B31" w14:textId="07E0E4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8090" w14:textId="59A3F33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0561" w14:textId="01B614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3345081.72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37C1" w14:textId="41486F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9A" w14:textId="12F35D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7939" w14:textId="1D61B4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24BD3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624B" w14:textId="31FE66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BC2D" w14:textId="07B0921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D787" w14:textId="1BE0E0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0CF8" w14:textId="1D1F18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3F0B" w14:textId="4CF663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3E45" w14:textId="234E5D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F5098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A3BA" w14:textId="51EDE8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EFBB" w14:textId="2EFC929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DEFA" w14:textId="2A91B2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1B60" w14:textId="328289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03B3" w14:textId="54CF83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AAFF" w14:textId="3803C4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1FC93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2DAD" w14:textId="01B2EB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24DB" w14:textId="47F1B28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CBAF" w14:textId="1E5B22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E884" w14:textId="293A81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F807" w14:textId="4483CF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09D9" w14:textId="0FC59F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12304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FE9F" w14:textId="2765A7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EE47" w14:textId="01D0B98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15CD" w14:textId="3F692C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248D" w14:textId="40E201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0F35" w14:textId="3951CA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6A3B" w14:textId="11D501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013B9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1415" w14:textId="6FB008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5633" w14:textId="4F425D2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C403" w14:textId="3FFD89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66A1" w14:textId="7C8AFA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0987" w14:textId="7AC400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4E1F" w14:textId="4C658E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96343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D01A" w14:textId="301832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1B6F" w14:textId="2B4FF4A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4EAF" w14:textId="35692A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43C" w14:textId="1E9F5B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EAE2" w14:textId="6288DB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A7F6" w14:textId="3761AF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1AA7F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36CF" w14:textId="74F357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98B1" w14:textId="3665C5D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6A95" w14:textId="796413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3345154.06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BD62" w14:textId="0F40ED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179E" w14:textId="48F1C7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D906" w14:textId="7E6FCA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9AA8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EC34" w14:textId="4A383F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4BC0" w14:textId="6ADFAF4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DBD2" w14:textId="22540A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BD50" w14:textId="0D28F2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7E7B" w14:textId="76FCFE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F50C" w14:textId="62C378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8E14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9F6C" w14:textId="1DA6AF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BD4F" w14:textId="1E9DD06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800C" w14:textId="275051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3345167.14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5268" w14:textId="4F4A55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37F9" w14:textId="71BA1C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1D47" w14:textId="0BD669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6DF11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C2E9" w14:textId="36BA70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65F8" w14:textId="296EBA4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C891" w14:textId="17EE06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249D" w14:textId="216EA2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6EE2" w14:textId="2C4B49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A866" w14:textId="5F49D4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E32D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587E" w14:textId="3C5ECC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89A8" w14:textId="1BC8175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A821" w14:textId="663483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3345182.00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D960" w14:textId="07A0F6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F41F" w14:textId="450E49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FE3D" w14:textId="5031BE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F5B2B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4B72" w14:textId="0796E7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4314" w14:textId="43383A4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6155" w14:textId="5F1F8F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D884" w14:textId="58C965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033C" w14:textId="4158E1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1959" w14:textId="09C0D4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F62B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9046" w14:textId="10E440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9165" w14:textId="1F99F38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7981" w14:textId="702011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3345213.07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0AFB" w14:textId="1959BE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ECBD" w14:textId="22EFDF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F948" w14:textId="67580E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4E28A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DE55" w14:textId="21E729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5573" w14:textId="3C23E4A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C5D7" w14:textId="4806A9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9143" w14:textId="42A44D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8E1C" w14:textId="34441D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88B0" w14:textId="34286C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2A2E6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8404" w14:textId="1E60BA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5FE0" w14:textId="7FDE727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E6BA" w14:textId="13D96B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3345232.88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1297" w14:textId="171084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D3FE" w14:textId="6FA5E6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9D64" w14:textId="4A867E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5397B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11AA" w14:textId="494FAA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6BFF" w14:textId="105E756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C2D2" w14:textId="12CA1E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BA14" w14:textId="6F01C0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35D5" w14:textId="313207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F86F" w14:textId="674EAE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70E3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1AA6" w14:textId="66D8B6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FFB6" w14:textId="22D0F83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C5CD" w14:textId="45D048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3345245.87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3DC2" w14:textId="628B77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3816" w14:textId="1B7D18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5A2B" w14:textId="2922B3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D4AB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BD04" w14:textId="49C81A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0117" w14:textId="1CBBB46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C9DD" w14:textId="6803BF2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FC87" w14:textId="72C869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8754" w14:textId="0D89C7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9BE0" w14:textId="79AA89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032A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C050" w14:textId="657765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8F69" w14:textId="30784B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7A85" w14:textId="11E3CF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362F" w14:textId="6BAC4B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51D6" w14:textId="4BE9AF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5163" w14:textId="5F1094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67214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A4EF" w14:textId="4186FE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3C6B" w14:textId="72E9F0C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9550" w14:textId="13C83C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3345263.52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D9A2" w14:textId="03C3B6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F5D5" w14:textId="062A47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BCB3" w14:textId="1EFF9B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73D0F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7222" w14:textId="5C810C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7512" w14:textId="5DC235E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EA8A" w14:textId="7E9A94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700C" w14:textId="0B3C9A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53E0" w14:textId="2F0E3A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9836" w14:textId="4FDF54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2FCC2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953A" w14:textId="15BF52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34A" w14:textId="67C0EE8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B2F7" w14:textId="6F8B8A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99B4" w14:textId="575BD1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5E6A" w14:textId="788B72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E20C" w14:textId="18AD82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8AE4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C789" w14:textId="645AF7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8C17" w14:textId="10D3C9E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2679" w14:textId="27F45A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3345291.33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BAD0" w14:textId="6448C4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82A7" w14:textId="56B18C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DFE9" w14:textId="74657A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8DCC9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E534" w14:textId="5930ED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E085" w14:textId="451DAFA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5FB" w14:textId="1EE939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3345294.71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FBF5" w14:textId="745FBD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9D74" w14:textId="17F386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2E81" w14:textId="7478A6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36E0F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6657" w14:textId="505668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1110" w14:textId="1DE211B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7D95" w14:textId="04CF4B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B72F" w14:textId="1F9B4C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823C" w14:textId="23DFA0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EA73" w14:textId="5518A5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346AD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E036" w14:textId="4986FE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61CA" w14:textId="5AE00F9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6AFB" w14:textId="60C3C0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3345303.14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0EE8" w14:textId="50C9EA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872A" w14:textId="6D4537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2888" w14:textId="136FCB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7DCE8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8226" w14:textId="70D3DD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E425" w14:textId="0AEBC9D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1EE8" w14:textId="12AB9D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7E59" w14:textId="5CBB2BD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14E4" w14:textId="138D76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52A1" w14:textId="351929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E5C66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7519" w14:textId="39D946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32F3" w14:textId="5F7D7E3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5949" w14:textId="6C60AF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2A87" w14:textId="542FC9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2AD3" w14:textId="4851DD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B9D2" w14:textId="07A127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0255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45EF" w14:textId="458DD2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B705" w14:textId="6CC3910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0273" w14:textId="259EE3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C221" w14:textId="5B7A38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4959" w14:textId="7AD956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C19D" w14:textId="7EC87F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B87BA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D736" w14:textId="00F77C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2256" w14:textId="317A8B8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1069" w14:textId="45486E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3345338.25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7DCF" w14:textId="06D628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5D18" w14:textId="60CE37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34F7" w14:textId="623FAE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FE80A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A45E" w14:textId="43E06F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6963" w14:textId="140F98A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E07D" w14:textId="35606B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2054" w14:textId="4F0FB5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3F90" w14:textId="28ACE7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3355" w14:textId="0C3D07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0152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4503" w14:textId="4DC43A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6BA4" w14:textId="7BF2DF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4D78" w14:textId="2F83B1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3345345.65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B4BB" w14:textId="6A3A71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565B" w14:textId="5F26B8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BFFF" w14:textId="6B9360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2EB2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CCC" w14:textId="758CC6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E417" w14:textId="349680B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3938" w14:textId="0CD4DB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04A5" w14:textId="5D04E4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E59C" w14:textId="1FB3ED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904D" w14:textId="54B565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142D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9A3E" w14:textId="332D35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EE93" w14:textId="686307D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6421" w14:textId="3A31A6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20F4" w14:textId="1DC457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F7BF" w14:textId="10631F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42AF" w14:textId="45C4BA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87BA4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82D8" w14:textId="2A50BD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60C7" w14:textId="768EDE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70A2" w14:textId="620943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D57C" w14:textId="186C26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DFB2" w14:textId="07FDAE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8DD9" w14:textId="2A22DB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FA039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4E0F" w14:textId="00D2EA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80BF" w14:textId="367987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FD6C" w14:textId="6F5258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3345374.41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F080" w14:textId="4527C2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374A" w14:textId="214BFC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F517" w14:textId="7B2F53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D5C7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9ED4" w14:textId="644693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1556" w14:textId="0299C37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7AC7" w14:textId="5FEC15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0BC5" w14:textId="7F0874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587D" w14:textId="025EBE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77AC" w14:textId="07AC72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63A8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9017" w14:textId="2FA63D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A650" w14:textId="17A49C2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0A60" w14:textId="21065E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15F" w14:textId="0C671D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A3F4" w14:textId="6ADAC1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8456" w14:textId="65319E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AECF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41E0" w14:textId="5455B3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0212" w14:textId="76C296C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4241" w14:textId="221FD5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B005" w14:textId="3A5C83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AC20" w14:textId="0A34A8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084A" w14:textId="213E18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E422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8755" w14:textId="511DF9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B473" w14:textId="0606184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812F" w14:textId="32DE22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C702" w14:textId="0EE23A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76E2" w14:textId="17E632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B02B" w14:textId="753944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2A75A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03A1" w14:textId="694140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0B56" w14:textId="0747DB4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AB09" w14:textId="6AB36C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50B8" w14:textId="006228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A03D" w14:textId="50B3C9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09EC" w14:textId="1C3DCA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2C45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C2EB" w14:textId="6A7838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5423" w14:textId="212B18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A758" w14:textId="0D59F3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B2A2" w14:textId="4ED98F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DE9F" w14:textId="0B63DA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57A5" w14:textId="10C708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11EE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3BAC" w14:textId="74F1F4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EEE2" w14:textId="013C908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0CD3" w14:textId="0B80C1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C163" w14:textId="65821E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B86C" w14:textId="4BCE46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EFB0" w14:textId="4377C5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C8BF0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5C6A" w14:textId="6F894E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48DD" w14:textId="01A6BC5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37F3" w14:textId="7494E7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542C" w14:textId="0F80BC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EF3A" w14:textId="58CAE6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7CB4" w14:textId="7AF556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1DC01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5D74" w14:textId="3034F6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E967" w14:textId="7ACE9ED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1272" w14:textId="63B172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3345435.69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8D2E" w14:textId="2993DF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21F5" w14:textId="28EEF1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A4C5" w14:textId="71B294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2F1E1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7163" w14:textId="345571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A1FA" w14:textId="4CE7413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EACE" w14:textId="5EBD39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CBC2" w14:textId="1C4AA3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B31B" w14:textId="76647A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06A6" w14:textId="07AB35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48CCA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37FF" w14:textId="58324B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0C73" w14:textId="1C88F65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7751" w14:textId="4D5EBE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0251" w14:textId="46BB06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B77E" w14:textId="0FECA6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2B5F" w14:textId="04C0A0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AA401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183A" w14:textId="20C859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2039" w14:textId="411DD21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D231" w14:textId="3012D4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9771" w14:textId="5D7188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8445" w14:textId="6787ED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2A14" w14:textId="64B168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C5662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A670" w14:textId="2901CD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0BA6" w14:textId="452A818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729043.36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CDE7" w14:textId="0AB834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CE4A" w14:textId="57BCEA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CFA3" w14:textId="056C36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897E" w14:textId="236D68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98907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676A" w14:textId="48F05C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1DAF" w14:textId="48099B7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729039.06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83B1" w14:textId="339F39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CADB" w14:textId="7E68AA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1E2E" w14:textId="104EE6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B6C1" w14:textId="3DFD97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C628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4D0F" w14:textId="141CD5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2EB0" w14:textId="3146D59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E18A" w14:textId="057DA1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4F89" w14:textId="3FAC97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3E5" w14:textId="5B47DE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DC0A" w14:textId="6F3DFD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856C8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9611" w14:textId="145703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DF5E" w14:textId="691D3C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0726" w14:textId="21A6E3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3345470.67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E2CC" w14:textId="1A7185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631C" w14:textId="100E0E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E916" w14:textId="063FA2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5FA0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12B5" w14:textId="199314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7CC6" w14:textId="3A7748B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9BAA" w14:textId="0D2E81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732C" w14:textId="4C2376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0B1E" w14:textId="0792BF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5736" w14:textId="23DC3B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490A0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D54F" w14:textId="2B59B5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FA02" w14:textId="2B8447E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156A" w14:textId="0CC77D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60F1" w14:textId="5C20B9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EACC" w14:textId="6E66A7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6781" w14:textId="733C17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0B871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F81E" w14:textId="6EF383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65A7" w14:textId="0F15C75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6779" w14:textId="518E29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6273" w14:textId="55CDAC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B949" w14:textId="4E5A34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E163" w14:textId="759E7A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B0DE5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270E" w14:textId="2F2335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F78F" w14:textId="74C0EC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20FC" w14:textId="2832F5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3CEF" w14:textId="4613B6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916A" w14:textId="7D3C64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5B43" w14:textId="10F2B5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8322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9966" w14:textId="06CBD6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C562" w14:textId="54E594B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06A9" w14:textId="0686BB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54DC" w14:textId="79CE05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8977" w14:textId="6FC038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525A" w14:textId="3C4449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4D72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5513" w14:textId="562FF2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8D85" w14:textId="08852D9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1C6D" w14:textId="783255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7E20" w14:textId="3DF63F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8D7C" w14:textId="2AFE22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8B44" w14:textId="727AF7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B0DC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D6E3" w14:textId="2DF917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B135" w14:textId="47F5673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29ED" w14:textId="2C85BC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439C" w14:textId="21AF1F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A1B3" w14:textId="565C48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0453" w14:textId="2D65F7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131F8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15BB" w14:textId="55159C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AFE8" w14:textId="392AB84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728990.90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0C42" w14:textId="36EC6F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038F" w14:textId="27892C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7F02" w14:textId="5478BE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4572" w14:textId="3740CE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29D4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F151" w14:textId="63CB80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85B1" w14:textId="1108152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CC43" w14:textId="7E212B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14EE" w14:textId="5987F0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F290" w14:textId="4F105D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3AC8" w14:textId="41EDC3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86E32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E330" w14:textId="36930B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7013" w14:textId="4232A1E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2EE3" w14:textId="2B7A7A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BE30" w14:textId="14AF01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1DB7" w14:textId="18E5A2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CCFF" w14:textId="3C968C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EFF0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33EB" w14:textId="25DAAF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8DB9" w14:textId="519ACE1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B366" w14:textId="3AE19E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0495" w14:textId="7C9762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8845" w14:textId="56B3D5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8521" w14:textId="4C0654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C70D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3839" w14:textId="645100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B428" w14:textId="128F7B5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2705" w14:textId="257B89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9F0A" w14:textId="0F46A1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339F" w14:textId="23A4FE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57AA" w14:textId="0BB2FE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C8668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4366" w14:textId="2B667E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7972" w14:textId="1616CAA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D8A4" w14:textId="036942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D754" w14:textId="782F06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A3DB" w14:textId="3F1E92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970" w14:textId="12EFB8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BC2AA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5718" w14:textId="4626BC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FE93" w14:textId="571B29E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127C" w14:textId="4822AE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0B05" w14:textId="7594DC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8EEB" w14:textId="6ADEBB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8784" w14:textId="7DBFD4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4EE02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D633" w14:textId="19E34A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4A74" w14:textId="3FA78A8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1B81" w14:textId="197B1D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3345591.17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1C20" w14:textId="23309F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BF8E" w14:textId="1B5CE7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92CF" w14:textId="56281E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1DA8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8774" w14:textId="4CE3CE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5284" w14:textId="5A7F528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88F0" w14:textId="618DB0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4A1D" w14:textId="13A7C6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F5CE" w14:textId="267AE0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AD50" w14:textId="530957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1C975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EEB2" w14:textId="389F58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E8BA" w14:textId="54025F4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D4AD" w14:textId="7A0E6E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D805" w14:textId="16C25A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3C98" w14:textId="390985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4199" w14:textId="3D44F9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B6EB1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9A93" w14:textId="608E51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EAD7" w14:textId="4ED2AD4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3A75" w14:textId="034D50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3345612.69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7A30" w14:textId="481FFA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5B8E" w14:textId="0DDA84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2170" w14:textId="130E9F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3F27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D436" w14:textId="52DDB2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E6D9" w14:textId="1E17B30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D465" w14:textId="0E3AD0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FE0E" w14:textId="015AE6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5758" w14:textId="173A3A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B943" w14:textId="2FE7FB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A9BB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3FB4" w14:textId="5A99BF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952F" w14:textId="5766520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2024" w14:textId="0B65B4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C66A" w14:textId="57CD6A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956" w14:textId="7E698D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D023" w14:textId="326DC8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B30B1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013F" w14:textId="360D53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AB2C" w14:textId="3846284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965F" w14:textId="768428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3345628.26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76C1" w14:textId="47004E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A574" w14:textId="71C36E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16BA" w14:textId="718494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64F0F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1ECF" w14:textId="721BA0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A305" w14:textId="28D9C22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DD06" w14:textId="44F997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D95E" w14:textId="3635DA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A8BE" w14:textId="4B14C1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4057" w14:textId="7642B5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5EBEF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3DC2" w14:textId="7748CF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25E1" w14:textId="3F45340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D984" w14:textId="5CEAE5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804E" w14:textId="3A7D3A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2AFF" w14:textId="712D2C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3960" w14:textId="6D099E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6AF67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832C" w14:textId="622EDE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CF94" w14:textId="3B27F27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3B22" w14:textId="068D8B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3D14" w14:textId="7F30B0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E4CE" w14:textId="09EF91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AA0D" w14:textId="46B4E4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DB2A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4109" w14:textId="1F0730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E1A5" w14:textId="71D3FA2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35A8" w14:textId="6C303B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4926" w14:textId="1177CE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FC7D" w14:textId="3C48A1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1E67" w14:textId="496B46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FF44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9007" w14:textId="31FD47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FFE9" w14:textId="5CADCE5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5D4C" w14:textId="12D211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3345674.99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E34E" w14:textId="1FE464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181A" w14:textId="17FFDB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8572" w14:textId="4D9727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EB401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00C6" w14:textId="7ABC6C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8AB7" w14:textId="29A5AE1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5FB3" w14:textId="541376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5255" w14:textId="09AC58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6DE8" w14:textId="33C487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2DD4" w14:textId="158081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8D40B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D962" w14:textId="39CEBB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5407" w14:textId="4B07E75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58B3" w14:textId="0943BB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A1CC" w14:textId="068083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F9F" w14:textId="0B4BF6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EFA9" w14:textId="7C35E5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2B54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9608" w14:textId="1F4462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98FC" w14:textId="1D79D77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BA7D" w14:textId="664BBC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3345728.86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1710" w14:textId="027D3E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AFDB" w14:textId="19CA8F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45BE" w14:textId="0AE9F8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4CDAF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067F" w14:textId="01C207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0855" w14:textId="0BB126A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88AF" w14:textId="262481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7951" w14:textId="618807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E6CC" w14:textId="3A990E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202A" w14:textId="1CE075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7A567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7F0B" w14:textId="0F7C75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A8AD" w14:textId="34B3460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F367" w14:textId="5C922E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3345750.66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8850" w14:textId="6F07C6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535B" w14:textId="186907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B249" w14:textId="104C4A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7065F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FAD5" w14:textId="3A8F58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B424" w14:textId="284750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9F18" w14:textId="52EA49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49A4" w14:textId="010ECA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DE0A" w14:textId="2F8A31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E7B7" w14:textId="63989B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81BC5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A2AB" w14:textId="4C66DE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747B" w14:textId="216B23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5DEA" w14:textId="2632B6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9B92" w14:textId="028C0A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0768" w14:textId="516D21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F2AD" w14:textId="62A733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5A7E6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F647" w14:textId="554153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CFF1" w14:textId="4620A70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3BB2" w14:textId="6DB5CF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1221" w14:textId="72EFE8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3636" w14:textId="78C196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6E44" w14:textId="35B0B0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FB5D5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9001" w14:textId="0DD0A5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48C8" w14:textId="1866313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195E" w14:textId="2379F7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F69A" w14:textId="1910F7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486A" w14:textId="3B0406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D584" w14:textId="2474A0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AE304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5581" w14:textId="4227C7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EBF6" w14:textId="0B0FCED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1BC0" w14:textId="787F57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775C" w14:textId="483BE0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B965" w14:textId="3C2BBF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41A4" w14:textId="756A4F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CE598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51CC" w14:textId="4F295B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DDAC" w14:textId="00ABD4B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CBCD" w14:textId="5B0BA1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3345807.63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59C7" w14:textId="684E20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0D1F" w14:textId="1835A2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3267" w14:textId="5CA843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68E28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5DCE" w14:textId="26A294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A98" w14:textId="4628957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AC21" w14:textId="1DFA1C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4FB3" w14:textId="1F176A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341C" w14:textId="606611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E4D9" w14:textId="46BB25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A0F4A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5A5D" w14:textId="07B986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8178" w14:textId="7377AB4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B0B6" w14:textId="50F342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00F9" w14:textId="1F4626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158A" w14:textId="6140F8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3B1A" w14:textId="147A45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191E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973B" w14:textId="5EB880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A7D9" w14:textId="672EED3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FB95" w14:textId="0E4EF3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7577" w14:textId="05F2A2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5D7A" w14:textId="48630C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E5E9" w14:textId="1AE4DB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8EC83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35DB" w14:textId="648E4B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D3F8" w14:textId="4200D6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728813.47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C0E3" w14:textId="353EDE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3345838.57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9E9A" w14:textId="47E9EF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677D" w14:textId="7495BA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15AE" w14:textId="2F2722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D7A2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0E91" w14:textId="15892C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8E1E" w14:textId="4A6BE11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ECA4" w14:textId="27A603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296B" w14:textId="26E898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BF8B" w14:textId="442318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10E3" w14:textId="117815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2DEB2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FEDA" w14:textId="547653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F212" w14:textId="5A72016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868F" w14:textId="62ABB6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1CFA" w14:textId="707922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746C" w14:textId="721A87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FF4B" w14:textId="7EBA41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692EF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DA37" w14:textId="7E0535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373D" w14:textId="28EA0B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EF0A" w14:textId="35D4FB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F7E0" w14:textId="46C78A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0A6B" w14:textId="70120B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7922" w14:textId="7F60A6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0C03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7943" w14:textId="13FF05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A660" w14:textId="39780DA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A310" w14:textId="4DB1D2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3345885.57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961F" w14:textId="39DEE5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0019" w14:textId="3728FB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9AF3" w14:textId="3A43C9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FF438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37CC" w14:textId="572DF2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74BC" w14:textId="18C0BD9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3227" w14:textId="3534F8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3345900.01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E48D" w14:textId="4C3F98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BBBC" w14:textId="3EDBD3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CBD9" w14:textId="124FE5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112F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B15B" w14:textId="60468C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DE21" w14:textId="0D81D8A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6B62" w14:textId="4961D8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6ECF" w14:textId="49B808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DDBB" w14:textId="341D18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234D" w14:textId="5B3A50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61E3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7BA4" w14:textId="7E68D6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1CB7" w14:textId="16EFD34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8607" w14:textId="098A15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8373" w14:textId="1165CC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A281" w14:textId="097156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EC87" w14:textId="5C166E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B211B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8906" w14:textId="003427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6E77" w14:textId="6BD52FD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A96A" w14:textId="6C98DD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2DB7" w14:textId="3F6F33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6FAB" w14:textId="2818D0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B0B6" w14:textId="5B0E63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9FD3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3AD3" w14:textId="7888AC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89AB" w14:textId="2E5EDD8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36DE" w14:textId="086597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3345932.27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C302" w14:textId="3C7A94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EDD5" w14:textId="45B070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D081" w14:textId="1CE87D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9094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BB47" w14:textId="15A8B0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43F2" w14:textId="037C4B7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7ABF" w14:textId="52675A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D771" w14:textId="61F7D9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CCAA" w14:textId="7C64D4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5B98" w14:textId="434A31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81104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1B3F" w14:textId="3FEFC1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0546" w14:textId="6BD547A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098C" w14:textId="702AD3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25C4" w14:textId="360446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84E1" w14:textId="5D197B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79D0" w14:textId="35A4A1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BAEEC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4172" w14:textId="70BFE0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77B8" w14:textId="0C0BA8D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CEB8" w14:textId="3657DC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3345968.57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52DE" w14:textId="63BA8E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E950" w14:textId="06EC40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73A9" w14:textId="307F52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F1CD8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9117" w14:textId="50BBD8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0003" w14:textId="5176AB2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7011" w14:textId="509168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3B7A" w14:textId="756905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A889" w14:textId="590A54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7B37" w14:textId="7C4AFB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2156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F819" w14:textId="12FCCF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91C1" w14:textId="079F84C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5535" w14:textId="0DB4BC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9FA7" w14:textId="69C192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BBDC" w14:textId="42103D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9DE" w14:textId="040405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FE62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645E" w14:textId="411D93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1BAE" w14:textId="26C25F3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9829" w14:textId="09CCB8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39D8" w14:textId="0DD56E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E6A3" w14:textId="50002A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ECE1" w14:textId="317087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1879D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8766" w14:textId="2AB3AE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3B16" w14:textId="4A457EA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651B" w14:textId="6718D5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736F" w14:textId="3ED149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2CC3" w14:textId="7DF0AD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FA9A" w14:textId="154A0C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8FD5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80A" w14:textId="09FFDF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2AA8" w14:textId="381B1B5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2C65" w14:textId="02F449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15D3" w14:textId="70C4A5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3883" w14:textId="430DCC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D2E8" w14:textId="037AD3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4F0E8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607F" w14:textId="090E6E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C45F" w14:textId="09BDB1D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615A" w14:textId="4D5BAF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A8AB" w14:textId="5158CB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5C0B" w14:textId="5674F5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0D7A" w14:textId="5FFADA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EBAE6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F0C1" w14:textId="031B9E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FE92" w14:textId="55A9549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728773.34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F471" w14:textId="5C1E8D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5EE0" w14:textId="1B2C3E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B0AF" w14:textId="0B663B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0657" w14:textId="6C157F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70A46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8A6F" w14:textId="1040F3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A25C" w14:textId="26C1A7C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7BAF" w14:textId="6E4E9E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E7BB" w14:textId="591C4A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ADD9" w14:textId="2D5604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5185" w14:textId="57FF1F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407F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999D" w14:textId="2F788A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14AC" w14:textId="3E6A182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CEE5" w14:textId="072E55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FACF" w14:textId="1787AA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CC50" w14:textId="4AA2A9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EF3B" w14:textId="5D434A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CA8E2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E14D" w14:textId="561248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4575" w14:textId="16645DD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3DFF" w14:textId="2371DA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24B8" w14:textId="61D36E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92D1" w14:textId="074B34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2BF3" w14:textId="6B1C95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FCBA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75EB" w14:textId="018F50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B91A" w14:textId="7216050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DDCF" w14:textId="51CC19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3346043.07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0CFD" w14:textId="1DF9BE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27FE" w14:textId="110F01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0C32" w14:textId="07C42D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55F8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102D" w14:textId="761FE8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61F8" w14:textId="411878B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728746.39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35D7" w14:textId="62DC49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5A3" w14:textId="37FB48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C3B5" w14:textId="3E1A24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DA43" w14:textId="0C06A5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C4D8B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F41" w14:textId="25F995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A6E5" w14:textId="72DFF7F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8790" w14:textId="15399E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A07E" w14:textId="5E74C7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BAF2" w14:textId="410C21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A018" w14:textId="0979FA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6EF5D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353C" w14:textId="57E5A8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1CE8" w14:textId="2090006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728746.77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CF83" w14:textId="4F6BF5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CFA0" w14:textId="7BB2AB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EA57" w14:textId="1064F0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F4CE" w14:textId="0B59A6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F6674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778A" w14:textId="58977F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AB39" w14:textId="470B926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728748.86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6520" w14:textId="21FB79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3346085.84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580B" w14:textId="477474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5930" w14:textId="59A009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734F" w14:textId="6B924E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C8A8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1411" w14:textId="52E8CC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9F3A" w14:textId="47F616C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3FBF" w14:textId="46D5CE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6DC1" w14:textId="134EB4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907A" w14:textId="4D62C1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92D4" w14:textId="60A9B4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7A24D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CFE1" w14:textId="388640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C75A" w14:textId="1161F7B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8EA7" w14:textId="76687C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3346100.35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7709" w14:textId="216ABE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49FE" w14:textId="171C44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782E" w14:textId="3289D9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BDAE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EB37" w14:textId="0EDB05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5926" w14:textId="03723D1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728768.30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DB2C" w14:textId="509E36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3346106.92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150F" w14:textId="609FBC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8D68" w14:textId="6B20AE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A806" w14:textId="5FD4AC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FF722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2936" w14:textId="4704B4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CC58" w14:textId="1A99AF6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728770.30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09A2" w14:textId="14EA2D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787F" w14:textId="76D8AF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8882" w14:textId="71D65F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E467" w14:textId="482D8F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3C8A8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32B8" w14:textId="23F92A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A7FD" w14:textId="28DBD6E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8B60" w14:textId="14D04B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C18" w14:textId="15FDFE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23BB" w14:textId="4C276B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7CB3" w14:textId="1F6094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65C9E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6739" w14:textId="0A48CF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E44C" w14:textId="263CC6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3BB6" w14:textId="0497D1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7196" w14:textId="4F51B8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5160" w14:textId="0D2583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8718" w14:textId="733C7F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D782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86A8" w14:textId="47B76D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BA6A" w14:textId="62EED10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571E" w14:textId="7ED519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CEDF" w14:textId="504828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2AF6" w14:textId="7B4FE1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F311" w14:textId="429496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7FA0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76CF" w14:textId="164D0A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E652" w14:textId="24A04FC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D30C" w14:textId="3520EA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3346146.37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458E" w14:textId="4ADB55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3C64" w14:textId="5B79F8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A013" w14:textId="713A1C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7749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A33E" w14:textId="705AA5B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6B8B" w14:textId="609346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B486" w14:textId="0D0476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4A47" w14:textId="7F36F9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5838" w14:textId="7B0FDE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0854" w14:textId="2AD3E2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8E69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2496" w14:textId="796BFD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6304" w14:textId="3EEEE1B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3FBB" w14:textId="6D55C8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DA60" w14:textId="0EEB58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6EDC" w14:textId="75B3EC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F3E4" w14:textId="1289DC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276A7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D29D" w14:textId="5D078D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D390" w14:textId="05D2F1C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FED3" w14:textId="08912C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B162" w14:textId="446B4E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B015" w14:textId="63AB74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C0F1" w14:textId="439A62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0DD3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CAB" w14:textId="6381EF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EBB1" w14:textId="0ACCFD0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E1C2" w14:textId="7513C9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9E13" w14:textId="1338BD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2D7F" w14:textId="02CDF2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3EDF" w14:textId="31E449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948DE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FDC3" w14:textId="2B8D68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D34A" w14:textId="6B016F2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B998" w14:textId="311107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AB6C" w14:textId="756604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38B6" w14:textId="65C348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55DD" w14:textId="0FD047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659E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85E9" w14:textId="334C24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F7F6" w14:textId="0B2110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4163D7">
              <w:rPr>
                <w:sz w:val="18"/>
                <w:szCs w:val="20"/>
              </w:rPr>
              <w:t>728821.33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7AAC" w14:textId="0E913B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4163D7">
              <w:rPr>
                <w:sz w:val="18"/>
              </w:rPr>
              <w:t>3346183.69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FE4F" w14:textId="7493BE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1722" w14:textId="630FD2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458C" w14:textId="7102BB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99DF0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C462" w14:textId="6B1BB1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A69" w14:textId="20640436" w:rsidR="003D568B" w:rsidRPr="004163D7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4163D7">
              <w:rPr>
                <w:sz w:val="18"/>
                <w:szCs w:val="20"/>
              </w:rPr>
              <w:t>728821.89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4A92" w14:textId="38023FD8" w:rsidR="003D568B" w:rsidRPr="004163D7" w:rsidRDefault="003D568B" w:rsidP="00470399">
            <w:pPr>
              <w:pStyle w:val="1"/>
              <w:jc w:val="center"/>
              <w:rPr>
                <w:sz w:val="18"/>
              </w:rPr>
            </w:pPr>
            <w:r w:rsidRPr="004163D7">
              <w:rPr>
                <w:sz w:val="18"/>
              </w:rPr>
              <w:t>3346184.19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A75F" w14:textId="49580C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A34E" w14:textId="51D4F1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BF3A" w14:textId="714659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5C331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B0A5" w14:textId="0C3BAF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A726" w14:textId="68CF8884" w:rsidR="003D568B" w:rsidRPr="004163D7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2449" w14:textId="7CB515C7" w:rsidR="003D568B" w:rsidRPr="004163D7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E94C" w14:textId="4A116D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EE37" w14:textId="19AB4A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7324" w14:textId="5B6025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01C27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A115" w14:textId="032E196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7187" w14:textId="1A91CC8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2C25" w14:textId="66611D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3346195.06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7B0E" w14:textId="36AD3E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AC57" w14:textId="2F4D45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60CC" w14:textId="42762C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2D19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01DC" w14:textId="73416D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32E2" w14:textId="3023307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F067" w14:textId="5107C3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3346198.80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7343" w14:textId="31E82B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B4FE" w14:textId="32CE93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6471" w14:textId="3A0CE43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3F25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8093" w14:textId="708AE4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7D91" w14:textId="1B705E9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E863" w14:textId="40E938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E719" w14:textId="4E3C51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6858" w14:textId="7B08A9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F5FF" w14:textId="166CD6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46267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F957" w14:textId="7E1D65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83FB" w14:textId="48BFF10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F3F3" w14:textId="068E66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7ADC" w14:textId="1FFEDE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0BA3" w14:textId="0FAB59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2B27" w14:textId="3B9A29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D0294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D6F9" w14:textId="46F648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03F1" w14:textId="7136332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2D90" w14:textId="4755F7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AE46" w14:textId="480F4A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9FC7" w14:textId="0D9EC6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61CB" w14:textId="1F42F6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A5F8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FAA9" w14:textId="3B3A29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F9AF" w14:textId="415DA50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BC0A" w14:textId="40907C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3346239.12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A314" w14:textId="01F679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E8C4" w14:textId="67AB33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9161" w14:textId="2DF669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00B3A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9DF8" w14:textId="59BE3B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157B" w14:textId="71FB458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AFC1" w14:textId="4FA71F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3346254.07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4F11" w14:textId="59820A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0264" w14:textId="6CEC77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672E" w14:textId="46C2C8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9B1F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8313" w14:textId="06244A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31C3" w14:textId="39411E7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F914" w14:textId="123B85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3346266.45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5C0B" w14:textId="108965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DB6C" w14:textId="020EE4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BEBD" w14:textId="1068D0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61907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DA3B" w14:textId="5952CC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DCC1" w14:textId="5881A7D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B15B" w14:textId="0110AB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B059" w14:textId="777E60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A53" w14:textId="4648B5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D3BE" w14:textId="6E5527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3B50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D7AC" w14:textId="5D98C3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DA92" w14:textId="489AD52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DAE5" w14:textId="76EFED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6473" w14:textId="6D7026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60C6" w14:textId="027FE4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7355" w14:textId="7F6E74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53BFF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A6BC" w14:textId="29C437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5376" w14:textId="6793BBF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B58E" w14:textId="299FD9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BA57" w14:textId="746FFE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6677" w14:textId="0776BC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8D6A" w14:textId="7134A2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801B1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53B4" w14:textId="0405EB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FBE0" w14:textId="7224C58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842" w14:textId="07BBAB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ADCA" w14:textId="459F1E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1B37" w14:textId="044F74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D7FB" w14:textId="772395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FCDC8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AA6B" w14:textId="248BEC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9C04" w14:textId="26ED7F4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3ACB" w14:textId="0037CA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3346308.25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4276" w14:textId="775A2A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4BA3" w14:textId="591946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6A7B" w14:textId="39BCF9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C20D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9A07" w14:textId="6F8DA0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ECC4" w14:textId="2757F6E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D62C" w14:textId="74A737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3346320.98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2DF2" w14:textId="4E0396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A68F" w14:textId="7AB32F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895B" w14:textId="472BAB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C814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1E6C" w14:textId="43BC99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FDAF" w14:textId="354AAF2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045B" w14:textId="0D2F09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3346331.91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F278" w14:textId="60855C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D682" w14:textId="773CEE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2F3E" w14:textId="77A8F7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41BC6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ADA8" w14:textId="28A370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CE0A" w14:textId="2116980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1E76" w14:textId="7AD213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83FD" w14:textId="684DF3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42B3" w14:textId="11800A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92F0" w14:textId="782CB2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FB06F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67FB" w14:textId="5EA6BC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BF08" w14:textId="3D9BB8D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6E3F" w14:textId="1A0F37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46A4" w14:textId="54E213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0706" w14:textId="00247E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5E59" w14:textId="130500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3A69F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B7A4" w14:textId="3A50DF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E2F3" w14:textId="4B97F3C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4BFC" w14:textId="1F70B0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5DD" w14:textId="412F0A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7EE4" w14:textId="44A7CE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B11E" w14:textId="74A13B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DEF1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E04E" w14:textId="0DEC8C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CE01" w14:textId="46E1226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C2A5" w14:textId="45F0C1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1C51" w14:textId="4041D2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2A50" w14:textId="382400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2591" w14:textId="5843A9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5BFF3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2069" w14:textId="6FEB6C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4490" w14:textId="35B12F8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ED1A" w14:textId="697905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DF68" w14:textId="62DD15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5972" w14:textId="569819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AE3" w14:textId="240AB6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E6CA4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3446" w14:textId="58E408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4262" w14:textId="3F14C3B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AB75" w14:textId="1AA629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52BD" w14:textId="739835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EF15" w14:textId="314356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CAFA" w14:textId="7F62C4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1017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3289" w14:textId="3073DB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A336" w14:textId="67AD6BD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289C" w14:textId="030F5D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3346368.41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A1EC" w14:textId="7F8C09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8586" w14:textId="3A60FE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0E4A" w14:textId="3601FD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65B99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0868" w14:textId="732ED6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48F0" w14:textId="66F42FA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D9C9" w14:textId="40D5BD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3346374.46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A926" w14:textId="62C8B7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D8F7" w14:textId="493E39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647A" w14:textId="7334EE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4576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C8AD" w14:textId="08EE99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453F" w14:textId="447F4A4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728729.97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8F21" w14:textId="62513B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A79A" w14:textId="6153DA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84C8" w14:textId="68F762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AB38" w14:textId="7587C6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E932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B990" w14:textId="6A388E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8BFF" w14:textId="16C7224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A8CD" w14:textId="707ABF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A15B" w14:textId="30147D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F494" w14:textId="1D0DAE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A768" w14:textId="30E250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C1477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CD1B" w14:textId="78292D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7978" w14:textId="5ED4D4D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E9AD" w14:textId="25F6F9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8011" w14:textId="0ECBAD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ED83" w14:textId="36DD3D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6C32" w14:textId="609DE0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69F8F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8FBD" w14:textId="724607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348D" w14:textId="038D124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FED6" w14:textId="5603D1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3346407.07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03A7" w14:textId="6B7D07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E213" w14:textId="369AD2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ECE3" w14:textId="6C9BB3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2904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8B9D" w14:textId="55A7E9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0138" w14:textId="25C3419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8C7E" w14:textId="4EB704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C519" w14:textId="5E2E14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0535" w14:textId="28D975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93C7" w14:textId="397B68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0D58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3F45" w14:textId="7A1091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3D1E" w14:textId="68B4AB4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75E6" w14:textId="761C6B2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D5C4" w14:textId="3B46E0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988C" w14:textId="29101C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EC41" w14:textId="6A2B49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5832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725C" w14:textId="139998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173B" w14:textId="0675C7A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E3D0" w14:textId="6F7A06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70F1" w14:textId="375ED1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80E1" w14:textId="4B9C92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FB79" w14:textId="50A1E6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BB74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65EB" w14:textId="586F31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CCA0" w14:textId="3CD181C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FCC7" w14:textId="4C6C97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3249" w14:textId="7CFD96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0C1D" w14:textId="2777BD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7618" w14:textId="37B0A0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524FC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87B9" w14:textId="56FFC9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87F1" w14:textId="2DF273F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0A2F" w14:textId="4956E5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7A8E" w14:textId="25AF50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4604" w14:textId="51AFC8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FCA3" w14:textId="5FA49D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8C8C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CB0F" w14:textId="31FA7D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D36B" w14:textId="71AAD97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88F7" w14:textId="4265E2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1E16" w14:textId="599FF5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E7DE" w14:textId="68A9A5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FA22" w14:textId="4F4A0E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CC23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4CD1" w14:textId="1C7BA6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D555" w14:textId="4EA94F9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C478" w14:textId="505E40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3346517.75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F7FA" w14:textId="4ACDD1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F722" w14:textId="54E834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8781" w14:textId="6B2CBD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CC490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8071" w14:textId="7BECDC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62E4" w14:textId="48C4E86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97A0" w14:textId="451577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A3F4" w14:textId="639F54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7E6B" w14:textId="7286AB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9E2" w14:textId="336951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1E216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DBBF" w14:textId="19990F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F591" w14:textId="1FF28E5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AAF1" w14:textId="374A5D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D5A4" w14:textId="3AE7E6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B23F" w14:textId="6D8726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E12C" w14:textId="74CD59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F3DB4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936F" w14:textId="7D47B0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EF61" w14:textId="424BEBD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728650.66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1ED9" w14:textId="75A40F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5707" w14:textId="31E1F4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8C78" w14:textId="4475AA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CB23" w14:textId="710E8C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524F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9BDA" w14:textId="40B5B4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C81F" w14:textId="15DCF26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2381" w14:textId="584AFC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3346567.95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E853" w14:textId="4FBB35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9789" w14:textId="5BFF85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4560" w14:textId="74B352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9A44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BE69" w14:textId="634F09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B5E9" w14:textId="6A2C4B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728633.84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7778" w14:textId="406656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2FE8" w14:textId="311F3B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8DC0" w14:textId="163572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00FA" w14:textId="1B6CA0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810F1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1578" w14:textId="1D209F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8498" w14:textId="07997F3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B07B" w14:textId="26B342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42CA" w14:textId="460AB4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0CA3" w14:textId="23C95B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871C" w14:textId="7EB4EB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B1AB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14F3" w14:textId="651A94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9814" w14:textId="47AF7A7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FD05" w14:textId="31FAE2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3346598.90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AD24" w14:textId="00C5BC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0F60" w14:textId="3CE0A7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B2CA" w14:textId="1184C2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272FE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704E" w14:textId="708BE3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5095" w14:textId="4193146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1B5A" w14:textId="4281F4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2085" w14:textId="0E8FB6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4A1C" w14:textId="3A4E32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EC11" w14:textId="64F510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144F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4E65" w14:textId="5044E8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274C" w14:textId="7E907A2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728567.31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67B3" w14:textId="07AA51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16BD" w14:textId="2C17C5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5342" w14:textId="270A40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FBE6" w14:textId="4F49E7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0C5DE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F56E" w14:textId="31EE16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5D04" w14:textId="15DB4CA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5D6A" w14:textId="1917E4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61D5" w14:textId="44B63E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F64D" w14:textId="1E8980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E495" w14:textId="1C056F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8DCC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66BB" w14:textId="10FDDF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FF4E" w14:textId="7660DBB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386A" w14:textId="7CD9D7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3346678.74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15B2" w14:textId="4C3578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29AE" w14:textId="3A58B0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ADCA" w14:textId="777FC6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F1B5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8C38" w14:textId="00BC31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F0E6" w14:textId="4ECF83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7602" w14:textId="09F4B3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E506" w14:textId="0B8E47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D6CB" w14:textId="6C53B6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0BC0" w14:textId="6285EF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44BC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AB0D" w14:textId="70F991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BD2E" w14:textId="3149CAF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7509" w14:textId="76FC32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C6B2" w14:textId="441A2C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47D9" w14:textId="3B3CCC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179C" w14:textId="267224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49666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5E9E" w14:textId="78E8FF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8C58" w14:textId="1D9AAD2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E79B" w14:textId="51F21E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04C4" w14:textId="508D5E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BCC7" w14:textId="5A7408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F583" w14:textId="3065B2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67476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22C1" w14:textId="5CEACF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33A9" w14:textId="372EBF3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A34D" w14:textId="1769D1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3346698.65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90B2" w14:textId="519EDF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E0B2" w14:textId="56FE72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D2F2" w14:textId="7A7C98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637F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B3FF" w14:textId="5F1A86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2CD4" w14:textId="17B05DC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728465.83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B022" w14:textId="640A4F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F093" w14:textId="7A9C4B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2AB7" w14:textId="591563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9D3A" w14:textId="24911F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3CBE8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BB5E" w14:textId="409DE7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02A7" w14:textId="04D300F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A41A" w14:textId="2DD8B4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3346700.94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2E58" w14:textId="6D91C2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C8F3" w14:textId="0BE2A2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0119" w14:textId="107DF0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FA67F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E747" w14:textId="317755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6363" w14:textId="4A0E782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728440.90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A994" w14:textId="28244C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3346700.56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59B9" w14:textId="13911C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E892" w14:textId="40FAF5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0520" w14:textId="7697F3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D33F5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52D8" w14:textId="0D634B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247A" w14:textId="35516CF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728435.43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2767" w14:textId="0FCD12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3346701.41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4E0A" w14:textId="495CAC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DB9A" w14:textId="03659F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A5FF" w14:textId="6CADB4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06017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BF31" w14:textId="6176E8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A26E" w14:textId="29C944B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1175" w14:textId="295DCA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3346702.49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7186" w14:textId="0E2940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E81C" w14:textId="5F91E7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707C" w14:textId="7B60AD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440F7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8B73" w14:textId="4B6818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6C4F" w14:textId="7383B7B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728418.74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C8A6" w14:textId="1F2C9C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59C1" w14:textId="0D7EFE2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0599" w14:textId="5BE80C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992B" w14:textId="70292D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81A3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5F49" w14:textId="6F61A0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4470" w14:textId="0F632EB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837B" w14:textId="6B0492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3346705.23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FD31" w14:textId="2962E5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3638" w14:textId="51FAA4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A7BD" w14:textId="17912E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3173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289C" w14:textId="241B95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D2FF" w14:textId="514B01D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5C47" w14:textId="459375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C8E4" w14:textId="451226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960B" w14:textId="64541D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D4D9" w14:textId="0A028D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6D1B0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209E" w14:textId="057EDA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4B5A" w14:textId="6E9B14F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A293" w14:textId="4E7F8B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A3F0" w14:textId="0E0E73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136C" w14:textId="5B66D1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BE05" w14:textId="1287E6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A0215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2E1F" w14:textId="0CF0CF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504D" w14:textId="0D62C1A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692B" w14:textId="20AAF2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969A" w14:textId="5921A2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4EB7" w14:textId="7A74F5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81DF" w14:textId="7403DC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2CAC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2FC2" w14:textId="27E1D2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F068" w14:textId="1D4E02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91D5" w14:textId="54C4E3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803A" w14:textId="206A67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27D6" w14:textId="2D1275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EC79" w14:textId="384563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D6E7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B473" w14:textId="598961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5EA4" w14:textId="0665946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A2A0" w14:textId="01FBAC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C74A" w14:textId="2F14BBD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42C5" w14:textId="4976A9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2DB9" w14:textId="684BE3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823FA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9259" w14:textId="175D60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5705" w14:textId="743EE27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29DF" w14:textId="2B835D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3346689.80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F554" w14:textId="69A6E9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5C87" w14:textId="43461F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712F" w14:textId="742FDA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8CC4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71C0" w14:textId="746A37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DD5E" w14:textId="29E1B73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3A57" w14:textId="533DE1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D142" w14:textId="081385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868D" w14:textId="6FE8AF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A432" w14:textId="4CACCB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A81A4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5279" w14:textId="7AA208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DCF2" w14:textId="353C146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2CD2" w14:textId="5CE6A9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4643" w14:textId="17FAB8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473E" w14:textId="0873E8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D344" w14:textId="61A385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3550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3C38" w14:textId="5058DF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3CC3" w14:textId="7C73775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C774" w14:textId="74B6BD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3346692.20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72F9" w14:textId="21915A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9F62" w14:textId="604AC4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6624" w14:textId="2F5AE2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8BF91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036E" w14:textId="1842D1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78F0" w14:textId="5663CAC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728445.01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7132" w14:textId="4D6694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3346686.34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551E" w14:textId="735F91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4474" w14:textId="3468D4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E6D7" w14:textId="34BCE9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FDDC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19BF" w14:textId="2605D0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7173" w14:textId="48205BB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4A67" w14:textId="1C6A80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3466" w14:textId="3CBEBC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04DF" w14:textId="7C571A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B45B" w14:textId="349D61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A5BF5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B9AC" w14:textId="54F56F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C6DE" w14:textId="66C4EC0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DBC9" w14:textId="2BA0B6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7D25" w14:textId="4F8B9E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C716" w14:textId="3A4A78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7E3F" w14:textId="560513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1201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D0AD" w14:textId="03D166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5A49" w14:textId="135E70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728496.79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6967" w14:textId="28FD2F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3346681.24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67D1" w14:textId="141856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76C4" w14:textId="04C6DC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61A" w14:textId="5BFB6A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66420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0097" w14:textId="6A3B88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8B54" w14:textId="08FCE11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F3B3" w14:textId="685412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003A" w14:textId="7C5324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A7FC" w14:textId="1CBC8FB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2C24" w14:textId="08E102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F29F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611A" w14:textId="4CDE81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07E7" w14:textId="0F1D5FC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DA25" w14:textId="74EF65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3346674.08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A43F" w14:textId="1F0D19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D775" w14:textId="549553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83CA" w14:textId="7FA2B5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47831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8224" w14:textId="1208EC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8CB3" w14:textId="7B6BC90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8A5E" w14:textId="710B6C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FBBB" w14:textId="5E3E1B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2EFD" w14:textId="0FC4F2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9BFF" w14:textId="119DFB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0BA7F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0C65" w14:textId="6DC065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5CF5" w14:textId="0908FA7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C373" w14:textId="387E24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DF34" w14:textId="5A5346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BDB0" w14:textId="47CE8F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CB7" w14:textId="5A590B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10637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8682" w14:textId="26984B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D7C2" w14:textId="3B9A3F3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728568.20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FF99" w14:textId="277932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6D6A" w14:textId="6FA541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7DBC" w14:textId="31C2BA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634C" w14:textId="16705E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FE73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C50D" w14:textId="041DA2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5984" w14:textId="0001D06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F5F7" w14:textId="60A3A2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3346623.63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FCD7" w14:textId="00AD62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A476" w14:textId="16A1A2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3356" w14:textId="51E12A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64A0E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F3A" w14:textId="320D23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237E" w14:textId="3D13828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5025" w14:textId="30834E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7E32" w14:textId="386D66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2D71" w14:textId="57F518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0364" w14:textId="70BF65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DA880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F7E2" w14:textId="344649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6EF9" w14:textId="07822D4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0013" w14:textId="280ED2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3346605.75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CCE4" w14:textId="5BB637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2790" w14:textId="786EC5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85E6" w14:textId="4C962D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3D62A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BF21" w14:textId="0A1EC2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4216" w14:textId="591E0A0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0B73" w14:textId="7073C9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233A" w14:textId="251158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49DB" w14:textId="257816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0B9C" w14:textId="0B01D6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54E4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AD30" w14:textId="2ED590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09F7" w14:textId="5223948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286B" w14:textId="3A06C1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429F" w14:textId="3035B6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BEFA" w14:textId="17A633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6845" w14:textId="5E012D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B0F2D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76F6" w14:textId="605E47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7C7B" w14:textId="1BEFB4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4E9A" w14:textId="55EC5C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5492" w14:textId="67A0D2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2ACB" w14:textId="1FC4BD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B212" w14:textId="59A596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3D71C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5836" w14:textId="2E7B4F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10B7" w14:textId="4BB465C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728626.30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3B7C" w14:textId="62B11A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D963" w14:textId="3F44E6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A6E6" w14:textId="5150FC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89AA" w14:textId="2AEC87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00E7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F04A" w14:textId="75AC5F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35A0" w14:textId="70D0B95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26CC" w14:textId="1262B9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3A9F" w14:textId="707C42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CFC9" w14:textId="6A14F2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2CC3" w14:textId="40A62F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20E2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DC4F" w14:textId="6790CB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89CE" w14:textId="38CCBC0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8C24" w14:textId="21561D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EE8F" w14:textId="7FBB6F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C79A" w14:textId="54A1E2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4F1C" w14:textId="616BFF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5D2B0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AC54" w14:textId="4ED68F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04A1" w14:textId="1847585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86D3" w14:textId="04144B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3346549.24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53E6" w14:textId="19904F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7326" w14:textId="503EF0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556B" w14:textId="198CDE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1E632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87C3" w14:textId="371C9E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0673" w14:textId="5FF3E88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728657.81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55F9" w14:textId="2B2BF9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3346538.78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1664" w14:textId="511087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A124" w14:textId="0221D9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BF5D" w14:textId="679A2F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E723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1FBE" w14:textId="7E572A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829A" w14:textId="7106553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5232" w14:textId="1AFF8A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3346530.05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1292" w14:textId="587220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2CAD" w14:textId="2D51F4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C730" w14:textId="3C2067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8A96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8EB5" w14:textId="64C97B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9DD5" w14:textId="20990BA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B351" w14:textId="2A6023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3346520.67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1A72" w14:textId="453F34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502B" w14:textId="24C934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69C5" w14:textId="55E71C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7E69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72A4" w14:textId="019E8D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BE51" w14:textId="3AB894F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00DF" w14:textId="5636D0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1D83" w14:textId="0FE784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14C3" w14:textId="3FC489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6570" w14:textId="71EA56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AA07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A71E" w14:textId="42DC5E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D942" w14:textId="1B13CF8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64A9" w14:textId="620C9E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3346501.63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7D44" w14:textId="19397E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5353" w14:textId="4DB317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64C8" w14:textId="6AA7B9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F8469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47AF" w14:textId="45E048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D293" w14:textId="483E685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2E9E" w14:textId="1D3520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155F" w14:textId="1A3C15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E3A2" w14:textId="0E0683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9CF0" w14:textId="2AF15D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C6A26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F63C" w14:textId="0F6249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5D33" w14:textId="48AF485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3BAD" w14:textId="0776AA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46FE" w14:textId="6E68EE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74BC" w14:textId="4A8263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30CD" w14:textId="072C8D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62966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8F9E" w14:textId="0D4B32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71B3" w14:textId="18EB759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AD94" w14:textId="1C0B27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3346473.96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E087" w14:textId="72ECC2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8C1C" w14:textId="7FE2E8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EBB0" w14:textId="3EEF3B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590C4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8DC4" w14:textId="4DD0B4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9BB4" w14:textId="5A9A3EB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19D7" w14:textId="6A6489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3346463.39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1197" w14:textId="2E098A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A872" w14:textId="3F069E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E80B" w14:textId="7BF165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A7C1C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6164" w14:textId="765118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13B1" w14:textId="2026BF6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4963" w14:textId="098963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3DDF" w14:textId="76ACAF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64DB" w14:textId="59E3D1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2563" w14:textId="13E563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D33F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EED6" w14:textId="752581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5F09" w14:textId="3AEF81E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728678.24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A732" w14:textId="115795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1B95" w14:textId="680938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E4B2" w14:textId="44CFE0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31AB" w14:textId="75F582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60D7A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2A9C" w14:textId="7E2578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6907" w14:textId="7E9B31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20E3" w14:textId="22BC17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3346431.67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7B29" w14:textId="24D786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8D70" w14:textId="7B5DE9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EEB5" w14:textId="5CE456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1C0E3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ADF1" w14:textId="0FD222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D0D6" w14:textId="0B932F3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9D39" w14:textId="288775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3346423.99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7ABC" w14:textId="6FC5AA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4EC6" w14:textId="0D2116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B88D" w14:textId="49595D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0A3F7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EA21" w14:textId="1D6A6C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D2EC" w14:textId="16CF6A9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6E5" w14:textId="2E3821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3346410.24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CCE5" w14:textId="3A5705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2E88" w14:textId="377B97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D9DD" w14:textId="1B64A8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4EA8F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7FD6" w14:textId="257CC3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18D8" w14:textId="3E72354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0A14" w14:textId="3E7379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3346401.78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ABE1" w14:textId="6F149B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D84B" w14:textId="049D16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6AF9" w14:textId="19861F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59815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6F9F" w14:textId="667EC4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070C" w14:textId="2847D78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728707.61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1A7E" w14:textId="672327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4A62" w14:textId="4AB92A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800B" w14:textId="3CA5EE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1C28" w14:textId="44C460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DEB4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E1E2" w14:textId="41B53C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71A4" w14:textId="60F16BA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98EB" w14:textId="28BB08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17E8" w14:textId="2A4BCB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0364" w14:textId="38C408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BA37" w14:textId="538B6A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B92E2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3F2D" w14:textId="6D17F2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8A52" w14:textId="4AAD4AF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728722.15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580F" w14:textId="7521BD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2359" w14:textId="2A7A18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D663" w14:textId="2916D32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71A0" w14:textId="6BAE84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F7612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5E7B" w14:textId="4FB809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59FD" w14:textId="623E837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3FCA" w14:textId="134662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EC0B" w14:textId="0E2E01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3CAA" w14:textId="16098E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F0FF" w14:textId="079DD5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47F50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2684" w14:textId="533D31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769D" w14:textId="6D928CF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24A6" w14:textId="2A37A3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D650" w14:textId="3379B4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8504" w14:textId="5F1257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CF03" w14:textId="5DBB73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C5F6F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8D3A" w14:textId="7445FD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F848" w14:textId="3C1492C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D8EC" w14:textId="7C4EA6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8576" w14:textId="705F9C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F4C1" w14:textId="1F0177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77BD" w14:textId="16559B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F605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C61B" w14:textId="1F2AFA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A0DA" w14:textId="4EE9A18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70A8" w14:textId="73E697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3346354.73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D657" w14:textId="705A72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A471" w14:textId="58E99E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5EEA" w14:textId="157C44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7E34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B0BC" w14:textId="49BC8D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195A" w14:textId="6180654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71AD" w14:textId="15BAAA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3346349.98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EDD6" w14:textId="352599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0B79" w14:textId="7E6BAD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0DE8" w14:textId="03EDF3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C817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46C7" w14:textId="29474E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29DF" w14:textId="2F93A67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00DE" w14:textId="4E6693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3346343.85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089D" w14:textId="503949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18D8" w14:textId="40C188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FDF2" w14:textId="5B98A4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63FE3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AA90" w14:textId="5BF68FB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358" w14:textId="1CF3399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272E" w14:textId="39F529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CBE0" w14:textId="0D535B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4B1C" w14:textId="51E726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38E1" w14:textId="2BAFCA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9E3C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B25D" w14:textId="7184BB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8755" w14:textId="0C19B04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90C8" w14:textId="508D90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3346335.78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3EBF" w14:textId="61FEBA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E30E" w14:textId="044D71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565F" w14:textId="2A1A04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8C584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D028" w14:textId="3C855C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9360" w14:textId="6338CB1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CC06" w14:textId="14D53D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EFA7" w14:textId="5399BE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9B9B" w14:textId="4C348A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5D28" w14:textId="16B5FF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4DC2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456D" w14:textId="2C1D29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4B4D" w14:textId="75D0F87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A79C" w14:textId="6CD7F3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CEF6" w14:textId="33A71C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6B2F" w14:textId="2CF572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F6A3" w14:textId="5F3FA2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7A21A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6CAF" w14:textId="10E3C6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332A" w14:textId="0D4C020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B7F0" w14:textId="37F57C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3346322.44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3865" w14:textId="5FB499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5C19" w14:textId="2E634D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0A04" w14:textId="32AC578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CFDCA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891B" w14:textId="6F5533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9B70" w14:textId="329647A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EE3A" w14:textId="4A46ED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1F69" w14:textId="1E22F3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A7AE" w14:textId="3DD4B0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A251" w14:textId="238684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4C19D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679F" w14:textId="62B999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FE73" w14:textId="053DF9E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6AC1" w14:textId="35A7E5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33F2" w14:textId="052905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AFD8" w14:textId="11D638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BEA5" w14:textId="625013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71254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89DC" w14:textId="6532C7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7318" w14:textId="68219AE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4612" w14:textId="6C4025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FF06" w14:textId="73EB5E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64E4" w14:textId="27A6FD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6542" w14:textId="4C6653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4925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A788" w14:textId="313DE5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F4A1" w14:textId="2EA1E52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CEBC" w14:textId="13E032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BAB7" w14:textId="1B08C5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F612" w14:textId="3A9064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C01E" w14:textId="50705D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435B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FFAC" w14:textId="45170D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43CF" w14:textId="2079944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4805" w14:textId="733ACF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D044" w14:textId="3241A0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A27D" w14:textId="1AAB59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4A76" w14:textId="3A9E44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BCEEB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6EBB" w14:textId="3C2007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D519" w14:textId="33C0BC5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FFC4" w14:textId="040631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DA52" w14:textId="7CB016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46A4" w14:textId="0A4BC9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ED07" w14:textId="1890EF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6E680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27AD" w14:textId="53DFC4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EDDD" w14:textId="4A802DF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2534" w14:textId="327053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27A2" w14:textId="1A4B5E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79B3" w14:textId="586C80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87A4" w14:textId="55988B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59DE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9534" w14:textId="24AC6A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F5C2" w14:textId="057F167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F5B4" w14:textId="778D4B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3346245.01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FF9D" w14:textId="0293E5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023A" w14:textId="7EE0C2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3CE5" w14:textId="0F9454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AABC1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CB26" w14:textId="2A24F0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5164" w14:textId="6622031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728847.42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21F9" w14:textId="41DD97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3396" w14:textId="6D180B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CB12" w14:textId="4E8E22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599D" w14:textId="3DC57A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79FEA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DBA9" w14:textId="4D0159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CD9F" w14:textId="47CFA4B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FD78" w14:textId="03EE50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3346219.92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9A9E" w14:textId="68941B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77D1" w14:textId="14E7D4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4D4A" w14:textId="1CC96A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926B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016A" w14:textId="2C28BA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1D8A" w14:textId="3185F64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35C4" w14:textId="7B4662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52A1" w14:textId="56351F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CDB1" w14:textId="4EF7E6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EC06" w14:textId="1758F2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26BD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2452" w14:textId="66360C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2ABD" w14:textId="4284879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728820.36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8367" w14:textId="7152ED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F218" w14:textId="156FDC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36DE" w14:textId="7F5B3C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CCAB" w14:textId="6A1D21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7EE0F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B372" w14:textId="12CF05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2563" w14:textId="2B1F303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FBF1" w14:textId="668A84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1024" w14:textId="6AF7E1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E269" w14:textId="429886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ABDC" w14:textId="70757D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BE11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4D90" w14:textId="36AF46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826D" w14:textId="7D244CC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65D8" w14:textId="74A1F7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C592" w14:textId="04987D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2B0F" w14:textId="6915F9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C10F" w14:textId="0B1609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C6048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C6D3" w14:textId="44CF5B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5F4D" w14:textId="61FE9F3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CDDC" w14:textId="002E3C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564C" w14:textId="08E4EC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9898" w14:textId="514FDE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EA24" w14:textId="000984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F05D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038B" w14:textId="263234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A9B0" w14:textId="6F1AA6D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95A3" w14:textId="6C7F34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3346153.94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59BF" w14:textId="66FF04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AB75" w14:textId="605291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94C1" w14:textId="5AB4C4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B27A1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DC4D" w14:textId="5A7775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4134" w14:textId="33E1317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2975" w14:textId="61336B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1E82" w14:textId="0CB60C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331F" w14:textId="3F0BAA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1A8E" w14:textId="3DAA1B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7BD25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CC09" w14:textId="5E59B7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3A93" w14:textId="32E2A3A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1A48" w14:textId="3BAD80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FFD1" w14:textId="0A2C92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CF96" w14:textId="6AFB50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A573" w14:textId="464DCD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27038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3134" w14:textId="062288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8B6F" w14:textId="75DAE75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D840" w14:textId="69EAF7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C832" w14:textId="762CDC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01CE" w14:textId="3202B2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F4EE" w14:textId="2C8C28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D9624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6D09" w14:textId="73FC10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B961" w14:textId="280CB0E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728745.63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802D" w14:textId="09EC58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1231" w14:textId="4B0EEF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C575" w14:textId="1706AA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E350" w14:textId="75D2BE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D2454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B40E" w14:textId="25D119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4240" w14:textId="61B9495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3776" w14:textId="1C3FE3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3346124.15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9C23" w14:textId="5A097A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B545" w14:textId="38B152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E7A5" w14:textId="05C012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05A06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DE73" w14:textId="28B902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A031" w14:textId="5C94198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5D68" w14:textId="38A388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1DF2" w14:textId="74C36A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AB7A" w14:textId="07E5F8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23A3" w14:textId="1C7709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FDDFE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2840" w14:textId="728512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FCAF" w14:textId="7633219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B2D3" w14:textId="229CEA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3346103.86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F5AF" w14:textId="78D0F3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1AC8" w14:textId="0325DA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4D31" w14:textId="5E39C1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392D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A2FB" w14:textId="169CA6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5B4B" w14:textId="12BF375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F323" w14:textId="4CBBC3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439C" w14:textId="5A47E1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C7F" w14:textId="12ABDA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2026" w14:textId="65DC5F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BD36A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9971" w14:textId="589FEE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7A96" w14:textId="0A93F2A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B3F7" w14:textId="68D0FD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0504" w14:textId="349577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2EB7" w14:textId="650662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E82A" w14:textId="410579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E98A2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D354" w14:textId="408CC2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0C92" w14:textId="72FC7E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E25A" w14:textId="5B8DED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8211" w14:textId="6ED4DB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C22E" w14:textId="77039F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503A" w14:textId="60F89F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86F92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D935" w14:textId="4B55BC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C7E2" w14:textId="3334456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E5B9" w14:textId="7757C4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9BA9" w14:textId="7D0931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77BD" w14:textId="64AB32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33A" w14:textId="16B5ED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0242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8F82" w14:textId="1BBD36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0EAC" w14:textId="44ED748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A8EA" w14:textId="649C2F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3346078.45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E279" w14:textId="56C958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2CCD" w14:textId="05584A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7D15" w14:textId="27302D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D44E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F2BB" w14:textId="0BC518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E6C5" w14:textId="23443DE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F08D" w14:textId="0C071D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3346070.97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3B06" w14:textId="080B86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1AF1" w14:textId="3D2D8C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4726" w14:textId="1770FC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F03D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8AA" w14:textId="786C7E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857C" w14:textId="7540B1C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DD2F" w14:textId="4DF22B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2693" w14:textId="5E8A8D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885B" w14:textId="04688E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D251" w14:textId="3A3BB1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C9E4B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F366" w14:textId="4FD4A7D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852B" w14:textId="2C37683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98CB" w14:textId="64A553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52E0" w14:textId="358EBE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3EE2" w14:textId="4030A7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1FF9" w14:textId="25836F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767D2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F680" w14:textId="550C9E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460C" w14:textId="601899E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0105" w14:textId="2AD47D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DB4E" w14:textId="34E4F7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2BE8" w14:textId="4EEAC0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44C4" w14:textId="1ED5A8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7CFF7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9AAC" w14:textId="104D32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BD67" w14:textId="7C9874E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2177" w14:textId="7FC9B8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8E40" w14:textId="78B901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F3B0" w14:textId="6C7DC8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5085" w14:textId="30746E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652A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4552" w14:textId="5A1F5D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25CA" w14:textId="004E6ED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AFC5" w14:textId="5BFEF9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3346044.30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D5EF" w14:textId="5FBE79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0298" w14:textId="293AEB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7A15" w14:textId="5457D3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C730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6CFC" w14:textId="719F72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BA38" w14:textId="0CFE8F8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B270" w14:textId="1CD497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3346039.95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4016" w14:textId="22CFFC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7E2F" w14:textId="200CCA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A405" w14:textId="25D043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501DD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63A5" w14:textId="138ACB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66D1" w14:textId="4EB30CB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2A67" w14:textId="45FBED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A063" w14:textId="6CC9742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D02D" w14:textId="07792B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42DC" w14:textId="4E96C2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AF47E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796D" w14:textId="20A279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1A78" w14:textId="142A909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5F90" w14:textId="3FFADC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D56E" w14:textId="15DAE8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A6B0" w14:textId="0A1377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3F4" w14:textId="27E274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509BB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1342" w14:textId="01771D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8BCA" w14:textId="51A0DEF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A2CA" w14:textId="2397AD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1A7D" w14:textId="0CE752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17F5" w14:textId="21670E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F714" w14:textId="0990CC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CDC17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E52D" w14:textId="32763C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B14A" w14:textId="7D0203D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115E" w14:textId="515B72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0071" w14:textId="3C3545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B8DB" w14:textId="62B676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802D" w14:textId="0CEF63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D0B7F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2813" w14:textId="6D31AA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3F16" w14:textId="255AFCC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1533" w14:textId="2EA05C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EFB6" w14:textId="590B43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FD13" w14:textId="201CC0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9838" w14:textId="0A0F26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3B059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BE05" w14:textId="5F5857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7CBC" w14:textId="5B28580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728706.48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3DF9" w14:textId="35C59F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2EBC" w14:textId="797CD4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9B64" w14:textId="44E439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34E6" w14:textId="028D58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CC8B3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D6DD" w14:textId="4A96DA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BA53" w14:textId="1836D1B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B40E" w14:textId="0A1893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55E0" w14:textId="6BD4FC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5595" w14:textId="64F7D6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FB7C" w14:textId="12E54F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6E431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1081" w14:textId="1B5C96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F675" w14:textId="4A1350A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DF49" w14:textId="620915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EC3A" w14:textId="1198B6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5ED1" w14:textId="2A955F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2111" w14:textId="3F904E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1E75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AE1B" w14:textId="2B8CA9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223E" w14:textId="4E3E1D4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7599" w14:textId="3FF5446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3346000.56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3696" w14:textId="3F4E95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07B0" w14:textId="44D337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B3B2" w14:textId="7603DF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2B46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DC45" w14:textId="373848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26F3" w14:textId="0542AFC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F09F" w14:textId="6A5ECF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F461" w14:textId="524354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12C4" w14:textId="7C020E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C7D7" w14:textId="75E7CD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CF6AC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A882" w14:textId="6E3A32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3FD8" w14:textId="49B69EC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1949" w14:textId="7DF68E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DADC" w14:textId="76D75C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25DB" w14:textId="3F0701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06AC" w14:textId="0ACE18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CA919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53D5" w14:textId="4E38EE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C0D6" w14:textId="7921B1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728712.82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9CE6" w14:textId="1CA5A2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E9A6" w14:textId="196083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6F71" w14:textId="269151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13F3" w14:textId="2FDDA3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1FBB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F133" w14:textId="715F0D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F0C5" w14:textId="6699526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74BC" w14:textId="22FB90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087E" w14:textId="27DF04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AC74" w14:textId="31C32B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C072" w14:textId="27595E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29161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7729" w14:textId="5E51A4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59B9" w14:textId="7D2C08C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1BBF" w14:textId="1D5A0F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4CDE" w14:textId="2318B8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E2B9" w14:textId="06750B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B9A2" w14:textId="533E4E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E077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A5E9" w14:textId="4458F2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AE72" w14:textId="2368D5C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F3E0" w14:textId="07DF266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B583" w14:textId="16D17D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33F6" w14:textId="7DC9C0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483F" w14:textId="3FDC26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BA12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750A" w14:textId="0469A9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E7A9" w14:textId="648C9C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0EDF" w14:textId="015EF9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37A2" w14:textId="338495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2BA6" w14:textId="00550C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6B6C" w14:textId="59D9C8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E863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11AD" w14:textId="63457D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E8AC" w14:textId="7BF52F2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EB9E" w14:textId="081E91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0423" w14:textId="17CD67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703A" w14:textId="3E1132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6624" w14:textId="34BCAA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C07D3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8777" w14:textId="034B1C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9EF3" w14:textId="738178C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8507" w14:textId="4903E6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3296" w14:textId="35BA3C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848D" w14:textId="44A3BE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E9D2" w14:textId="58D4DB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A02C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93F5" w14:textId="05E238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14D7" w14:textId="528F935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5918" w14:textId="691547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B128" w14:textId="7052B5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1149" w14:textId="2FFB87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21D8" w14:textId="5F95DB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D1075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114D" w14:textId="6B69F1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7456" w14:textId="5A708FB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FE61" w14:textId="2B453C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A1BB" w14:textId="1A1E05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829D" w14:textId="0CC901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884C" w14:textId="16577C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A551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7AB6" w14:textId="2127C8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6DD5" w14:textId="0E323DA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7CC9" w14:textId="387388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2754" w14:textId="435330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821B" w14:textId="69685D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0F50" w14:textId="63E2BE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42193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0F1B" w14:textId="171EA2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55DF" w14:textId="0D3DF1C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4EC3" w14:textId="1C711E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6755" w14:textId="3AAA4D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EF36" w14:textId="325B41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C176" w14:textId="71EC61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206AD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7C93" w14:textId="552A07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0659" w14:textId="485D0EB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29DE" w14:textId="350B15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29ED" w14:textId="054C07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41BE" w14:textId="50C8E8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C4EF" w14:textId="46962E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95E4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7AA" w14:textId="6174F0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7C20" w14:textId="5E2B7C7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A986" w14:textId="4553DB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419D" w14:textId="3D11A1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E5E6" w14:textId="6874F9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756E" w14:textId="6A902E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7EA3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A1D8" w14:textId="725B20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CE7C" w14:textId="2D08640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728725.86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3DEA" w14:textId="35F31A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362A" w14:textId="4A54D0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C247" w14:textId="32BF2A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C92D" w14:textId="6ACCEE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CF42C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7A53" w14:textId="5E50D0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B192" w14:textId="5D5CE51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728727.46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0BB3" w14:textId="4FCDB4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ADD1" w14:textId="21A358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F1F5" w14:textId="128B81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2556" w14:textId="0CFED4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42B4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C6EA" w14:textId="701EA8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D5A0" w14:textId="633A32B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728728.78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3411" w14:textId="4AB87A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3AF4" w14:textId="2251F9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871E" w14:textId="3DCE03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7A11" w14:textId="2371F9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C08B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9158" w14:textId="54C023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A041" w14:textId="6A30BB8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BBCC" w14:textId="6A9733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6750" w14:textId="459E14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389D" w14:textId="5C8B1B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9CA1" w14:textId="5FB9CF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8EE01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06CE" w14:textId="2DCE90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C064" w14:textId="687F50E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6E9A" w14:textId="774F1C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3345961.72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0594" w14:textId="310688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CD5E" w14:textId="62A474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5762" w14:textId="5A1F00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2972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7D6B" w14:textId="381264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37DA" w14:textId="34968CB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990F" w14:textId="0EA111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BFC0" w14:textId="5427B2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E06D" w14:textId="11F9F7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6781" w14:textId="3DA679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F762D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FA16" w14:textId="23BBE3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06D1" w14:textId="7A0951E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5E2F" w14:textId="52990F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E40" w14:textId="54E8D5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2351" w14:textId="0341E5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9865" w14:textId="12161B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2B9EA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5026" w14:textId="517661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877E" w14:textId="459328A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9D67" w14:textId="398A67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4DD7" w14:textId="0DB470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E748" w14:textId="5E4739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7525" w14:textId="6D838E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B44F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3377" w14:textId="195EC8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4222" w14:textId="644CEB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ED64" w14:textId="75F37B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3345951.91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E367" w14:textId="18CA04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CA9A" w14:textId="190888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23CD" w14:textId="77611D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6D0A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8DDA" w14:textId="6B45EE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C1A2" w14:textId="74DCF77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2ABC" w14:textId="5C0DF6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3345950.24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41B2" w14:textId="1EB1CD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0383" w14:textId="263757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74C2" w14:textId="342C0E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F1C1C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DD36" w14:textId="646C63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4518" w14:textId="2D35FF1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99D0" w14:textId="0B87B7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9035" w14:textId="708FC3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44AE" w14:textId="5644B2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919D" w14:textId="248840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E5141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2AAF" w14:textId="0E3CC5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6AB1" w14:textId="4C7ABE6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F087" w14:textId="1BE727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37FF" w14:textId="0DE7CD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FA04" w14:textId="10B2B1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5721" w14:textId="32519C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31F8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5E07" w14:textId="2E0D94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07F7" w14:textId="5A0E94F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728753.38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44E7" w14:textId="7C7647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3345937.06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3845" w14:textId="60B470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8D8D" w14:textId="054BE1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35EF" w14:textId="4B2025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B26F1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8E5D" w14:textId="000927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44F3" w14:textId="7A4BECE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FCD6" w14:textId="4DCC58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806D" w14:textId="3359BA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918B" w14:textId="144BA5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40F6" w14:textId="351D22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F5A1C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1D61" w14:textId="5EF542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F213" w14:textId="02050AA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8297" w14:textId="1676A6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C3D4" w14:textId="60EE88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8836" w14:textId="39E61C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648B" w14:textId="4BEC12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FDAFF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C514" w14:textId="5F7E97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4C48" w14:textId="16835F3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52F4" w14:textId="48E903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3345930.01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2A96" w14:textId="2E4646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B56D" w14:textId="591110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F6E2" w14:textId="7EB18D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06AD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ADDC" w14:textId="7F136B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8392" w14:textId="271E588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7026" w14:textId="5236F8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3345929.05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423C" w14:textId="21F96E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EF3B" w14:textId="79047D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98CE" w14:textId="3C4BB6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75D24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9DE6" w14:textId="5B6026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57A0" w14:textId="12B0A46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4B26" w14:textId="1DA009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3345927.86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C938" w14:textId="1F9232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5012" w14:textId="46AC37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9D80" w14:textId="57D655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3B1CE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2084" w14:textId="3739C1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5A72" w14:textId="3DCBC3F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8FDF" w14:textId="4D2997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3345927.43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2A49" w14:textId="4FB708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2F47" w14:textId="3BBF1B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7AE6" w14:textId="2D8624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2C1C9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2060" w14:textId="5F5162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CB41" w14:textId="50313E3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6849" w14:textId="0C2C55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9308" w14:textId="1BD96F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83EF" w14:textId="7FA158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C1F" w14:textId="6BC40D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0357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45FE" w14:textId="2531F0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0ED1" w14:textId="07E7B0C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5732" w14:textId="5E7515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3345923.34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8E3" w14:textId="4CD47D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307F" w14:textId="0EEA01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E7E" w14:textId="42486C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2A298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6FB8" w14:textId="42B594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DB7D" w14:textId="4B11A02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E9BB" w14:textId="7E3995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3345922.67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81EE" w14:textId="023BEF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4D84" w14:textId="507298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BACA" w14:textId="5741D3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898E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2AF4" w14:textId="3519D8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B060" w14:textId="3B8B687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728776.46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35A1" w14:textId="6E34B3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4AC3" w14:textId="76CE1D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FC8C" w14:textId="5C4CDE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B4D" w14:textId="0C04B6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6E3F1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1A0F" w14:textId="61AF10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9B9F" w14:textId="1429C21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0B6F" w14:textId="210702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9802" w14:textId="24EB90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7A24" w14:textId="7C0602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82D5" w14:textId="0D8D98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679E1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8348" w14:textId="5CBA74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189B" w14:textId="780AA99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728784.47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B5AB" w14:textId="4C1A01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4646" w14:textId="1CBBEC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CD83" w14:textId="707EF4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EB83" w14:textId="517ACA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0FAE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804D" w14:textId="2AAB1C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018E" w14:textId="01677AD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A0E4" w14:textId="79E0A8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31DB" w14:textId="3A9ED6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6F08" w14:textId="7AA723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62E4" w14:textId="791A03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708FA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B9D2" w14:textId="3E839B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AE51" w14:textId="59E7B8E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2B06" w14:textId="29AD10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5799" w14:textId="6F5CA4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814A" w14:textId="501CE0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E5A1" w14:textId="7EE09F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C5B7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5D38" w14:textId="0317CB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F74C" w14:textId="42D711A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032A" w14:textId="4FCC83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32F6" w14:textId="73E5EA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AC88" w14:textId="566AED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BAD7" w14:textId="5F1EE6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E02B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BBBC" w14:textId="77E412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095E" w14:textId="03A1778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2E79" w14:textId="6472D4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8AD6" w14:textId="245C77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F408" w14:textId="0A52EE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AAE8" w14:textId="2AA1EE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AC72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B073" w14:textId="07A0E8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F20F" w14:textId="430AB09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728798.11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11D4" w14:textId="0C24EA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A678" w14:textId="7F337E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02C4" w14:textId="758486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FA63" w14:textId="782374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4F769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3D9C" w14:textId="728FEE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62B0" w14:textId="16B7560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CBB0" w14:textId="126B02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D8F0" w14:textId="2E3CCA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12ED" w14:textId="6D290B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0097" w14:textId="5AA6CF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30CAD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533E" w14:textId="38778B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2C6A" w14:textId="5D1D297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D5DE" w14:textId="42CB99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3345865.29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40E" w14:textId="17D598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710B" w14:textId="784024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A989" w14:textId="4FBD7A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9D6FC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42DB" w14:textId="779CC7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9BF6" w14:textId="54AA67B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DC06" w14:textId="285948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99BD" w14:textId="044D5C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B88C" w14:textId="26EBB4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9CA9" w14:textId="3B7F07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8AF0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30E8" w14:textId="4E4AF9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1DEF" w14:textId="2D606DB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11A6" w14:textId="675E35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CD25" w14:textId="242E2A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D4FD" w14:textId="1A12DE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D1DD" w14:textId="60FC00C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41EF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8384" w14:textId="5B7B5F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271D" w14:textId="2710114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33F0" w14:textId="2E73CB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6511" w14:textId="2B5981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FFB6" w14:textId="23C989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CE59" w14:textId="05BA4A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683A5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AAC0" w14:textId="437461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71C6" w14:textId="62C7AF2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728806.51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9398" w14:textId="219870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FFD2" w14:textId="70292A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C75A" w14:textId="7640C0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73AD" w14:textId="2D164F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379F3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842B" w14:textId="587466C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6453" w14:textId="0497224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A3EA" w14:textId="3509E2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00BB" w14:textId="57365B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CCAA" w14:textId="5B5563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8194" w14:textId="75CDA9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9DF4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9C6F" w14:textId="48C106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4B75" w14:textId="3035E5D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8804" w14:textId="1EBF18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EA5A" w14:textId="242E58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63EC" w14:textId="20F324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3DDB" w14:textId="2ABD28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3B09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A29B" w14:textId="52D64D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BE6A" w14:textId="027564D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728839.12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EBDC" w14:textId="6CAB1C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315D" w14:textId="7B6D2B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797B" w14:textId="26318C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C1B" w14:textId="55ED9F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9F520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ABE9" w14:textId="0BE5A7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B89F" w14:textId="0444BA9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A7B1" w14:textId="5BB601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1BC6" w14:textId="705328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590A" w14:textId="413D6D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B3DD" w14:textId="6C9276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0352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A2B8" w14:textId="707E8A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53DE" w14:textId="419F947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627B" w14:textId="220F89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3345798.35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0C08" w14:textId="492264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78C8" w14:textId="47691A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5D61" w14:textId="263D28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A9B8F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E346" w14:textId="2CEEC5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F023" w14:textId="5F23757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445B" w14:textId="6E5E1F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4881" w14:textId="2BE5F1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307E" w14:textId="2F5D57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0B05" w14:textId="2AF13E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A9539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75A5" w14:textId="69D377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32AD" w14:textId="70946E5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FABA" w14:textId="095996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9047" w14:textId="4CFF2F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E469" w14:textId="74BB02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6A49" w14:textId="4555C0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BACA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5FA4" w14:textId="1DF57B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F4EA" w14:textId="6DA1729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82C9" w14:textId="65B51B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3345781.32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2154" w14:textId="6FF02D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51DB" w14:textId="6C0F33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1D31" w14:textId="1E494C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57FA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6DFD" w14:textId="533BE3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6D76" w14:textId="3B8D06B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0695" w14:textId="2C4759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5D3D" w14:textId="4846ED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E892" w14:textId="64122A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E2D0" w14:textId="27E909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FC3FF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F028" w14:textId="5D3553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EE26" w14:textId="61CFC31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E373" w14:textId="7A7D02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3345766.10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7CBB" w14:textId="28E644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F67D" w14:textId="24E536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EA1B" w14:textId="086E79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DAF0E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591F" w14:textId="1FC267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AB31" w14:textId="0010E53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728899.58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4D3B" w14:textId="233648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AB22" w14:textId="749192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1FA8" w14:textId="0F9E67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1D84" w14:textId="4AF58F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3807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852B" w14:textId="058BB0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9CE9" w14:textId="5B067A9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6BC3" w14:textId="229B1D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FEDE" w14:textId="33C495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5B20" w14:textId="179A8F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913F" w14:textId="1F773A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EAC84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AF71" w14:textId="0B5FC9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7EE2" w14:textId="74C7863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6F1B" w14:textId="257422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3345734.05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31D4" w14:textId="735895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75BF" w14:textId="2859C5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F129" w14:textId="16EFDE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7EE0E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7993" w14:textId="32B057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D7BD" w14:textId="321564F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579D" w14:textId="79CEC5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CF5E" w14:textId="0C76BA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1EDD" w14:textId="41DBF8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FCB1" w14:textId="2ED4DE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7D9B6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28DA" w14:textId="464D4E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0551" w14:textId="1EBE731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D142" w14:textId="0B5119E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3345721.03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D334" w14:textId="415BC5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3FE4" w14:textId="78A55E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EB0A" w14:textId="7B3658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62F8A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0F8B" w14:textId="58EDB8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2862" w14:textId="32BEF23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E5C2" w14:textId="625FAC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1920" w14:textId="0B69C0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8558" w14:textId="730547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3499" w14:textId="2C9C02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0ECB0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171F" w14:textId="7345B4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E4AB" w14:textId="5428A5E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36E2" w14:textId="367147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4FDE" w14:textId="32D625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FAB2" w14:textId="5C6233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7308" w14:textId="3E5F5D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1134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B820" w14:textId="051169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8567" w14:textId="07FA34E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728932.06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C232" w14:textId="24CC8B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C2B8" w14:textId="55FEC1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DC6A" w14:textId="2953D3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CAF7" w14:textId="0FDA46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0ACB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E02D" w14:textId="5F3834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DBCA" w14:textId="0A3AA7B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728927.98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AC20" w14:textId="073FFC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3345685.20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15FF" w14:textId="3CCA8E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D7B0" w14:textId="41D6A1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651D" w14:textId="61F8CB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686BB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E59D" w14:textId="59D44A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9360" w14:textId="402FC73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8D76" w14:textId="03FB76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3345676.02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BB90" w14:textId="60F488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5907" w14:textId="2027B3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59F3" w14:textId="2E2AE3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BF92A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3B8B" w14:textId="50DAC4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3BFB" w14:textId="73BD650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E905" w14:textId="43D8EA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40AD" w14:textId="73B566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2137" w14:textId="111B28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F1D4" w14:textId="59F23D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B2638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B2E4" w14:textId="045729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90D9" w14:textId="1ED9EFD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9B45" w14:textId="29D38B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4FA7" w14:textId="338AAA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8C3D" w14:textId="69CA00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E072" w14:textId="058155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46485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B325" w14:textId="7F5AD0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66F6" w14:textId="59F651C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C102" w14:textId="59ABE22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5B2B" w14:textId="320F1D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5A9C" w14:textId="08FCC6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F248" w14:textId="646454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96D10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2592" w14:textId="5810AB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30D2" w14:textId="128CCAC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728917.32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DFE0" w14:textId="3E4C73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6A51" w14:textId="15FB10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8C61" w14:textId="5BC4CF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2EBF" w14:textId="285A44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AF48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FEF8" w14:textId="117D67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45BC" w14:textId="13092B5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2EBE" w14:textId="61CFA7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E2A7" w14:textId="76489B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D9EA" w14:textId="5A8C02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B729" w14:textId="484986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35D6E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AC89" w14:textId="7268E2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D8AA" w14:textId="3CBDEA4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C3E1" w14:textId="5CD184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6B92" w14:textId="6CE372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C243" w14:textId="6CAB51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78B4" w14:textId="035F38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E35B4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0DA9" w14:textId="0D557A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E495" w14:textId="2354DF9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204F" w14:textId="0A128A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8463" w14:textId="0466D0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B663" w14:textId="775C74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C783" w14:textId="30E9E3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9C1A7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FFEC" w14:textId="153F6D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FBEA" w14:textId="3D6581B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3187" w14:textId="7A2EDE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C2A4" w14:textId="7322EF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C2B3" w14:textId="1E3852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44E9" w14:textId="71D067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2B32D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BC8D" w14:textId="4EE2F4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44F6" w14:textId="73CA07D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861B" w14:textId="289CD3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937F" w14:textId="235D2A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593D" w14:textId="482AC4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346F" w14:textId="2BB1CD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154B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9211" w14:textId="54F642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9EB2" w14:textId="066BBD0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EA8D" w14:textId="6E3FAA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25E5" w14:textId="1B7745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BA01" w14:textId="49BA63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7CED" w14:textId="0E8661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A0509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2A1D" w14:textId="2E39EA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769F" w14:textId="7EDC9D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94AB" w14:textId="7081C2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34F9" w14:textId="3D1387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E78F" w14:textId="3149E4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2E24" w14:textId="7AD683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8D1D9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C50D" w14:textId="259590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5085" w14:textId="75D2C1A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057D" w14:textId="315CCB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59F6" w14:textId="4FE5F3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0C22" w14:textId="43AE2C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3F0D" w14:textId="0BDC1B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E34BA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5B01" w14:textId="27E029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2169" w14:textId="5DB29CF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9023" w14:textId="283D55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6423" w14:textId="53F2B8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48E3" w14:textId="21A05F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12D1" w14:textId="208291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9E00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AB4A" w14:textId="5D9247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E40A" w14:textId="4FC4C06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2947" w14:textId="4A166B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53DF" w14:textId="592C30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6C01" w14:textId="0F5AA6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1B9C" w14:textId="23A454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6E07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1556" w14:textId="1E27D73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845F" w14:textId="79788BD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FB38" w14:textId="20995A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3345511.33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4A7F" w14:textId="362AE3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91A0" w14:textId="26747A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7667" w14:textId="5D8FBC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B0F07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D5FC" w14:textId="1A9635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0F06" w14:textId="0F804D9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1100" w14:textId="482E3C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1334" w14:textId="30DC8A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8271" w14:textId="17B496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E6A4" w14:textId="05F61E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5E97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8852" w14:textId="47DCA5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A050" w14:textId="76C9BF6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CD78" w14:textId="34C03B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351B" w14:textId="4DAE74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35B6" w14:textId="38C1A3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45FB" w14:textId="77A821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8643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1720" w14:textId="3BE2B3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D575" w14:textId="03150A1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B122" w14:textId="5931A8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5812" w14:textId="6118C4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619C" w14:textId="0E30DF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8AEC" w14:textId="03F442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A174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5C8B" w14:textId="55EE67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3742" w14:textId="360188E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729016.65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B513" w14:textId="73ECC4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4211" w14:textId="5D3C50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4770" w14:textId="6DD5EB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810B" w14:textId="42B7EB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1121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FC30" w14:textId="7D3E8C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BD1E" w14:textId="63949D6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EF27" w14:textId="576720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3345489.17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A168" w14:textId="2A4596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DE62" w14:textId="4AA3B9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3A01" w14:textId="06217F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1EFD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BBCB" w14:textId="1CF735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2A52" w14:textId="52D81D1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61E1" w14:textId="47E1E1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E9A1" w14:textId="3FA231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86C1" w14:textId="4C4562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559B" w14:textId="1CCEF9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D946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341A" w14:textId="2F74A2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B139" w14:textId="288379A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A135" w14:textId="56DFDE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75BA" w14:textId="657723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23A1" w14:textId="26A642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C722" w14:textId="5358A5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5FE5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BEEA" w14:textId="60EBD7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CEE7" w14:textId="52B5E80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6116" w14:textId="2793B2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7BC9" w14:textId="6832F3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8BFC" w14:textId="05AB8F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24B5" w14:textId="219C08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D2B3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243A" w14:textId="644986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B2D8" w14:textId="73A9CB1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BFEA" w14:textId="53E013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5DBB" w14:textId="564CBA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B416" w14:textId="58ADFE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9214" w14:textId="2618EE5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30F87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4EED" w14:textId="75D7BF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A6AC" w14:textId="70D470B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729029.25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06C0" w14:textId="20F48C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CDAA" w14:textId="60B430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CB66" w14:textId="7BBBA7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DD53" w14:textId="6926E5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C128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6468" w14:textId="3A4849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9FE1" w14:textId="022BF60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5A1F" w14:textId="6B892F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3345446.36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39DE" w14:textId="08F992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D4FC" w14:textId="697F8A6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B17E" w14:textId="5CEE0D5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D7D07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687F" w14:textId="709D20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85A2" w14:textId="56F9F97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8C37" w14:textId="4EE4F6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3345441.15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F730" w14:textId="40BEED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EB24" w14:textId="77B72A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A3E9" w14:textId="48EBD8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378F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1986" w14:textId="24840D2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F282" w14:textId="78FA2CC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5459" w14:textId="30946E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9C1F" w14:textId="4971B4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172C" w14:textId="2A2E0E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B884" w14:textId="440209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744CF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4A90" w14:textId="65E16C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3566" w14:textId="1403E6F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8803" w14:textId="74C05F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9B9B" w14:textId="131426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4BD9" w14:textId="0725F6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82B3" w14:textId="566C04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142DD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FAB7" w14:textId="2D3890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FD6C" w14:textId="6E1ADAA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E1E3" w14:textId="174448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B083" w14:textId="3197E0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4C69" w14:textId="2A7E70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222C" w14:textId="4FBB9E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46B52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A7CB" w14:textId="5440D8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E9D8" w14:textId="56D168B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C7CE" w14:textId="3AAAB8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F67C" w14:textId="428165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EC48" w14:textId="790D60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5BF3" w14:textId="11291B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6AD4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0C9E" w14:textId="04752B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E495" w14:textId="1E2036E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2A81" w14:textId="54E79E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72CC" w14:textId="54B2B9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F770" w14:textId="677EEA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8324" w14:textId="0B055A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B690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2F9A" w14:textId="51CD8A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0FC5" w14:textId="55515D8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D6D3" w14:textId="2D7D62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49D2" w14:textId="3E34CD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F015" w14:textId="0ACBF1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1399" w14:textId="4CFCD2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358B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D868" w14:textId="2338EA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1029" w14:textId="5982ADD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AA79" w14:textId="055438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9290" w14:textId="0AF6F2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7766" w14:textId="3EC250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8322" w14:textId="3F9242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C001C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99B6" w14:textId="1B4446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B64F" w14:textId="2562C91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AA58" w14:textId="59CA72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F445" w14:textId="46A588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D009" w14:textId="578054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C25B" w14:textId="713411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67FEB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2A3D" w14:textId="748CC4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1716" w14:textId="574F54A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9848" w14:textId="196E93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3345343.65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F493" w14:textId="422189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6CF7" w14:textId="1BA339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1718" w14:textId="5FEC4C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3376A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74E8" w14:textId="1FFC8A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B17D" w14:textId="366CB60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CDA6" w14:textId="038FBA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3345337.52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067D" w14:textId="3BFE34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B131" w14:textId="222827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7F17" w14:textId="79743A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37839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AB26" w14:textId="163F21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9AE9" w14:textId="0F053E1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A8C5" w14:textId="572BCC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3345330.46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7C63" w14:textId="4656E3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AE3D" w14:textId="0E5EE43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56EB" w14:textId="696637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12D6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CC2" w14:textId="32AAB2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32FD" w14:textId="597D723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FF23" w14:textId="3C932F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3345319.58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926B" w14:textId="759285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EF43" w14:textId="110793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8F65" w14:textId="6ABDE2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06249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05E2" w14:textId="15A3C6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8FFC" w14:textId="46FB46F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8B11" w14:textId="30DD9C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E0D2" w14:textId="40DC5F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A35E" w14:textId="6136E7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2723" w14:textId="1252CD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9907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A75A" w14:textId="41B5EB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21FB" w14:textId="7B14608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5E72" w14:textId="57C8D9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0118" w14:textId="4F4989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F313" w14:textId="532922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F565" w14:textId="6C2588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69F5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521C" w14:textId="630709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CB99" w14:textId="1FF6A4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74BD" w14:textId="5406884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4D6E" w14:textId="19A7E6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357A" w14:textId="59396E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4BDB" w14:textId="0B5426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5AD61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4D0F" w14:textId="378129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0E51" w14:textId="7119B68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1969" w14:textId="027D21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3345281.74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9EC5" w14:textId="1581DD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CC4D" w14:textId="321F9B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6C8E" w14:textId="01AB57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9362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63C9" w14:textId="5E3196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BA5C" w14:textId="2F6D4AB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38EE" w14:textId="0ED895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F6AD" w14:textId="25DA87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1A33" w14:textId="4B98EE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D7B8" w14:textId="4506AB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0677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3D62" w14:textId="17279A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BCDB" w14:textId="656893F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F8BF" w14:textId="78021B6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9367" w14:textId="03E193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8BFE" w14:textId="7FF512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643E" w14:textId="77C4B7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8884B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F608" w14:textId="7FCB2F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6FB0" w14:textId="30DA750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AA86" w14:textId="47C74D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ACA0" w14:textId="43E993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36B7" w14:textId="72C552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D3FC" w14:textId="16FDF4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0F886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5AE7" w14:textId="695027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29B0" w14:textId="42F6C92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F4BE" w14:textId="1090D1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3345256.41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F286" w14:textId="1EB032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AC77" w14:textId="6892A3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0407" w14:textId="5CA699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929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EBC7" w14:textId="12B03C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EAD7" w14:textId="0DFA7E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00C4" w14:textId="5DE0B7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3345244.03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1DB1" w14:textId="10DCB9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FBDF" w14:textId="7EBD62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7B6C" w14:textId="428692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841AF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F0AB" w14:textId="4B03833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C5D6" w14:textId="60CE23C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63ED" w14:textId="5F3F96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3345227.60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7C5A" w14:textId="256D891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48E8" w14:textId="7630C2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DFAC" w14:textId="4797C5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6FC0C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E21B" w14:textId="7E6C37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0B43" w14:textId="1896131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E0EF" w14:textId="5067BE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F143" w14:textId="370666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7945" w14:textId="0B8F05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356B" w14:textId="08DD04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FE57A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6FC5" w14:textId="418B32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A1C6" w14:textId="140C3CC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EE2A" w14:textId="34842A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94CE" w14:textId="4D6B07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6A9D" w14:textId="1E0B1A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09AF" w14:textId="2B00D3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EB68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E851" w14:textId="3F1B41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30BC" w14:textId="13AA2CF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76D0" w14:textId="028B26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3345175.76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CD3A" w14:textId="2F5BFC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DE5E" w14:textId="76EA3B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B41B" w14:textId="12F51E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E4DB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AC9D" w14:textId="18B3A1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D54E" w14:textId="3E56757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FC1D" w14:textId="15E4C3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91DE" w14:textId="043B2EF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C75F" w14:textId="6D854A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3332" w14:textId="2D96D7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44FD5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0B5A" w14:textId="55BD62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4DD2" w14:textId="5D80E59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27C4" w14:textId="34F3B2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3FB4" w14:textId="04102B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AA64" w14:textId="7B659B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9B8A" w14:textId="040753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80E0C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B192" w14:textId="5E037B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D873" w14:textId="46A3AD8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8647" w14:textId="10455A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04BE" w14:textId="4FBD2C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DAA4" w14:textId="276504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BBD1" w14:textId="6960480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9508A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AC5B" w14:textId="11E0ED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17D7" w14:textId="7D10182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8BD0" w14:textId="6D7C91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9C61" w14:textId="5EF321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0BB4" w14:textId="30682A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E9C1" w14:textId="273C07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F602E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5262" w14:textId="77DA9F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4488" w14:textId="192A58D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E175" w14:textId="089F5E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3345104.24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2D5B" w14:textId="64FD88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CC75" w14:textId="6D686E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7A85" w14:textId="5A5D82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389B8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463D" w14:textId="1572CE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6135" w14:textId="705D9BD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204B" w14:textId="5230B0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3345097.91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C89E" w14:textId="30EDCC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3A79" w14:textId="2DC632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356F" w14:textId="279A97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191A1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7EFC" w14:textId="3AF3CD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34ED" w14:textId="3612153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6ED2" w14:textId="6EC443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3345080.12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3865" w14:textId="7A4C6D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46D2" w14:textId="610877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EBE" w14:textId="1CE269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C76D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8E4F" w14:textId="4EC89E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6EA0" w14:textId="016FEE9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C89E" w14:textId="3E20CF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3345060.93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1CBB" w14:textId="0BB408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08C7" w14:textId="14B345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81C7" w14:textId="3C7220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0AC17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8E11" w14:textId="54FB50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1019" w14:textId="485CDD4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548A" w14:textId="2DA1E1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3345049.00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1A95" w14:textId="365BB7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A7EA" w14:textId="77A86E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710F" w14:textId="13A7C5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F47D3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CCA8" w14:textId="719867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074B" w14:textId="7EBB46F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C647" w14:textId="719F85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3345039.38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5933" w14:textId="0FC0D4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D757" w14:textId="73AC32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E7F8" w14:textId="302CDF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1258C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43B0" w14:textId="48823F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A263" w14:textId="47DD42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7593" w14:textId="0E3B93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586D" w14:textId="1E8C4C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2723" w14:textId="07626C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45E2" w14:textId="65F601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59B5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42B1" w14:textId="698A21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5FD6" w14:textId="7334048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5EED" w14:textId="2D9E19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56D5" w14:textId="253838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EDB7" w14:textId="78E0255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5221" w14:textId="4A0559B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9CEC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317A" w14:textId="29194D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DCA8" w14:textId="4AAF9AC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C983" w14:textId="4DD10D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6E12" w14:textId="67F22A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8D51" w14:textId="504C6D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4208" w14:textId="1F03A9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0B6B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A9E6" w14:textId="2E2059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AF5A" w14:textId="2A19CFE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DE86" w14:textId="3B4A5C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7173" w14:textId="2EC983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4084" w14:textId="03C4C8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C578" w14:textId="2F5D8A3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0205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F35F" w14:textId="498847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5987" w14:textId="0C3BE2C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7DF6" w14:textId="7078C9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321D" w14:textId="64E6B7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6404" w14:textId="02204A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D36F" w14:textId="2BD9B9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2514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C90A" w14:textId="2FA274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6F54" w14:textId="066B1FE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DC88" w14:textId="56B3A8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3344949.59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2047" w14:textId="456454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1996" w14:textId="351AF7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881" w14:textId="668AE12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16281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4760" w14:textId="5B2044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2C21" w14:textId="7FE4910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CA4D" w14:textId="7E9D48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3344938.77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BD6C" w14:textId="72E9F0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9CB9" w14:textId="13AF02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196F" w14:textId="3C0C3F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0368A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700E" w14:textId="577DF6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9DAE" w14:textId="1669653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F8D3" w14:textId="645D5DA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7D9C" w14:textId="6CDDB1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A409" w14:textId="0FE0BE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C95B" w14:textId="3BFD6A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963A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2A17" w14:textId="173D89E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8D98" w14:textId="2EDFDE2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E6E0" w14:textId="5D5933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CD02" w14:textId="42190F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90F4" w14:textId="566C4B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C891" w14:textId="13916C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97EE4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F1AE" w14:textId="241D45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7B06" w14:textId="1203DB5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74B7" w14:textId="390293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3344910.01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5AAA" w14:textId="32EF57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D87D" w14:textId="22F90D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1E1B" w14:textId="478C42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D046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8255" w14:textId="661E48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DF55" w14:textId="32CCAC6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7B4C" w14:textId="70FDBC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3344901.40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EE06" w14:textId="51398F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6BC" w14:textId="284031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C9DE" w14:textId="41C619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E47F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D736" w14:textId="6201971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2F4E" w14:textId="720DFF0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6594" w14:textId="1DFDC0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B8FA" w14:textId="2AC187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4356" w14:textId="5D8122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FF07" w14:textId="3E247E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83DD0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D185" w14:textId="56695E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C771" w14:textId="236832E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F1A6" w14:textId="6F7679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3344885.08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3E9A" w14:textId="2F166D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76DC" w14:textId="0A6865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9264" w14:textId="6213FB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573F9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18F6" w14:textId="7D3C7D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92CD" w14:textId="14B5622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787E" w14:textId="0D8418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3344870.96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788D" w14:textId="1FAF19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9FF4" w14:textId="1B6BED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083D" w14:textId="169491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5B52F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886D" w14:textId="62FCBC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81C8" w14:textId="14E835B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BABC" w14:textId="2B61D6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3344859.53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997D" w14:textId="636C9D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060F" w14:textId="58F222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4963" w14:textId="5C2DC6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5756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943E" w14:textId="2A8E99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F062" w14:textId="3BB136C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9B9F" w14:textId="18906B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E932" w14:textId="777078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F31C" w14:textId="30DD13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721C" w14:textId="2C473C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8C924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1560" w14:textId="6794FA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CBCF" w14:textId="595245A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8610" w14:textId="44477C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E0B1" w14:textId="0588A9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A7B6" w14:textId="66DFAE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E0E8" w14:textId="2E419B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C0F40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BC92" w14:textId="50254D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F09F" w14:textId="421E3B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FDD1" w14:textId="1CDD66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3716" w14:textId="74AB93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F9A4" w14:textId="754B96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00B0" w14:textId="6FC66A4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1D12D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E92F" w14:textId="40DD25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A9FB" w14:textId="7EE58E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F067" w14:textId="47A5CE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80AD" w14:textId="3F025D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3DD9" w14:textId="58BE94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6EE0" w14:textId="2263CC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0A9FC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074A" w14:textId="3445BE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AD9F" w14:textId="72B303A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A3D2" w14:textId="58A09B0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A142" w14:textId="24672D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1F17" w14:textId="255449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A572" w14:textId="2D8AA5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76AE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A509" w14:textId="29207A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126D" w14:textId="5E11353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B65D" w14:textId="553384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F4AA" w14:textId="3474D6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E05F" w14:textId="014E4D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6258" w14:textId="340B4E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E640E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5CC2" w14:textId="6F9F09F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41EA" w14:textId="434E730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73C3" w14:textId="33A041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3344742.98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0429" w14:textId="260C99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908F" w14:textId="4C7ADC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7480" w14:textId="205B20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BF0E8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835" w14:textId="441DFE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1B57" w14:textId="4DB9F5F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729041.70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BA63" w14:textId="721D6F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4360" w14:textId="6E5D97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AACA" w14:textId="178D90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FD66" w14:textId="2CFC39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F6564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1478" w14:textId="7FDE0C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1229" w14:textId="0499194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B58A" w14:textId="006A5B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3344709.06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58B6" w14:textId="0B577A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EF0C" w14:textId="360B59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6A4A" w14:textId="6C70CB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A36F5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F663" w14:textId="696DB3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2628" w14:textId="308E695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9F7B" w14:textId="626AFF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E816" w14:textId="3DCFF8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4285" w14:textId="6E877D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E0CD" w14:textId="5EDFB8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29738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4703" w14:textId="1E5021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28F0" w14:textId="0323EB7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59C7" w14:textId="140D65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F1EC" w14:textId="60F0A3C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C148" w14:textId="0AC908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92C5" w14:textId="5D6566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BDCA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A6D6" w14:textId="2A07A9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51EF" w14:textId="031169A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10C5" w14:textId="4E0E6F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3344721.11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3253" w14:textId="1AD580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9568" w14:textId="0BC06D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AF44" w14:textId="7046D9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2BB02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62B2" w14:textId="5B5606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1CC1" w14:textId="0E553A0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1881" w14:textId="769ED2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DCD0" w14:textId="45FBF4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EA23" w14:textId="6DE43AD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FAA3" w14:textId="67B179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4D9D0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23BC" w14:textId="731D50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CC58" w14:textId="46939DA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3F23" w14:textId="2814787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DC28" w14:textId="345E7B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DE72" w14:textId="27A715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952F" w14:textId="4FEA1E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E9D0C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4F3E" w14:textId="59E32F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06DF" w14:textId="7B90DCA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4A8A" w14:textId="7F6D4E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6C71" w14:textId="1F5743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22DD" w14:textId="71BCC1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3CD8" w14:textId="71563D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8C15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A4F8" w14:textId="601E27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9E3B" w14:textId="7FCECEB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729037.39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F2A1" w14:textId="3BDCF3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0958" w14:textId="26812D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3C4E" w14:textId="44B88C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2CD0" w14:textId="76EF5B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4BDC8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A638" w14:textId="2FB7E3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A86E" w14:textId="3C8ED64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67FD" w14:textId="4EBEFFC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418E" w14:textId="1066CE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CCF6" w14:textId="531A7A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D42F" w14:textId="39D7A3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A67B2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BA61" w14:textId="6740610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CB44" w14:textId="2BD688F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DA1B" w14:textId="6050E2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EE97" w14:textId="1A1A2E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D3D9" w14:textId="7969CA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0020" w14:textId="6A8EBC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DE756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848A" w14:textId="6EF5E9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7707" w14:textId="6B069AE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19AA" w14:textId="777195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6B99" w14:textId="5B7BFD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8214" w14:textId="3ECA6C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2DA1" w14:textId="76B17C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6884D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0E50" w14:textId="761466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F2BF" w14:textId="07BA955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6180" w14:textId="1C00AD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5CB8" w14:textId="611D76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C3EE" w14:textId="4259D9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4712" w14:textId="0BE90C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14429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17B0" w14:textId="6F0923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A8DC" w14:textId="4C96F9B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C54D" w14:textId="56F5E9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3344670.20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22D1" w14:textId="331234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91E8" w14:textId="5C6DD0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2D01" w14:textId="7BD85C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3389A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6930" w14:textId="0D98BE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56A3" w14:textId="37C7E4D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728951.36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A340" w14:textId="0AA3A1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A7A4" w14:textId="427A02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0CCE" w14:textId="5DC880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0697" w14:textId="6FE745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72F4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2B62" w14:textId="5B1008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07ED" w14:textId="1119350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C0DA" w14:textId="0F14F73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360C" w14:textId="325D85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55CF" w14:textId="48D83F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ABCE" w14:textId="2B09A2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82301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EF11" w14:textId="41F34A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509F" w14:textId="2D75DD8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9763" w14:textId="1DBFC24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9093" w14:textId="608C25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288D" w14:textId="7B82FE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7833" w14:textId="6B66EB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4ED7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33D7" w14:textId="6FADA0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7820" w14:textId="72F0EB3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463B" w14:textId="1F7C60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20C6" w14:textId="018E8E9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0F84" w14:textId="55007E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0EA7" w14:textId="0EF6AB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3E13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451E" w14:textId="39834A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694A" w14:textId="7CD3894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0A1C" w14:textId="5A45A9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9FED" w14:textId="3D8C3A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1312" w14:textId="47AC3D3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A0C9" w14:textId="35B5AA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E1C92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93F5" w14:textId="6935C3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1391" w14:textId="4EA8FD0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7B5D" w14:textId="43FF27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3344604.44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88E2" w14:textId="2E9156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27BD" w14:textId="18AF88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24C7" w14:textId="2107D1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0334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2E41" w14:textId="201348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2691" w14:textId="1ECDC0D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4FEF" w14:textId="566B79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53B4" w14:textId="74197B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C5A2" w14:textId="10A6B9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95E4" w14:textId="671CC5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B4EB8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CEE8" w14:textId="661379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5AE0" w14:textId="142010C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683" w14:textId="2D306B6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3710" w14:textId="3595F2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3ACD" w14:textId="5492DF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AA15" w14:textId="21A65B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A21D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F269" w14:textId="1358F2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9484" w14:textId="564F860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54C9" w14:textId="43D4D68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3344572.28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6BC6" w14:textId="57364C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7315" w14:textId="593440E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B289" w14:textId="44A9CFB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413CB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2779" w14:textId="766D856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018E" w14:textId="62A3995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920F" w14:textId="393F29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0B63" w14:textId="471F4D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A8D0" w14:textId="16FB76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F0DB" w14:textId="47F8045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2AA3F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BE4C" w14:textId="184D00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0DF3" w14:textId="5D0851A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00CA" w14:textId="23309C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133C" w14:textId="1AE917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B411" w14:textId="7B4122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F720" w14:textId="0CD65F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74AB9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47FD" w14:textId="38C1680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9618" w14:textId="6EBFBF8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E0BF" w14:textId="4D22D3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3344542.15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EAE8" w14:textId="4C1B26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B938" w14:textId="489C6D1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8B9C" w14:textId="341216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9CE6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8611" w14:textId="0538951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F43E" w14:textId="66BD37C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728790.89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E5F5" w14:textId="04128B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D65F" w14:textId="5670AB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E9C7" w14:textId="3B6F91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6D75" w14:textId="423B68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C3412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430B" w14:textId="34BD5D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D3FD" w14:textId="5FB02BE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6655" w14:textId="049054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810C" w14:textId="300DF1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B614" w14:textId="21E7546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D562" w14:textId="429CD03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10ECC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4881" w14:textId="2FCED2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2FAA" w14:textId="2C6E678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836F" w14:textId="22872C2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3344490.04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1F73" w14:textId="36B6B9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6EB9" w14:textId="1AF2F6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70EB" w14:textId="75F6B5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E620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5B98" w14:textId="44682D1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D4FF" w14:textId="6B96EF8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215E" w14:textId="186FC0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C7D2" w14:textId="123A7E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B7BA" w14:textId="691A4E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3EC0" w14:textId="314AD8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A689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644E" w14:textId="61060F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F973" w14:textId="4091843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728692.07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8705" w14:textId="298A73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A746" w14:textId="3F7E95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2E2D" w14:textId="764C57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5706" w14:textId="69C31F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6A6DC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FAAD" w14:textId="0A676E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752C" w14:textId="3D071292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E6E9" w14:textId="53603E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65E3" w14:textId="2E4528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AF39" w14:textId="2E35C2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FDEB" w14:textId="5F621A5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F8CB2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DE96" w14:textId="1395D0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13C5" w14:textId="7571FC3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44AE" w14:textId="30E5C59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B86D" w14:textId="79DAE6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191F" w14:textId="5DCEC3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86D6" w14:textId="602CCA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23640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B6BE" w14:textId="465205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7116" w14:textId="53B7DA9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3F91" w14:textId="4F49642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3344482.48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9123" w14:textId="4D9477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E878" w14:textId="53BA28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2DFF" w14:textId="27AF66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66310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87E6" w14:textId="616BEDB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63F7" w14:textId="048B25E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B34C" w14:textId="693AC1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7023" w14:textId="0E1F16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960D" w14:textId="599C2C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586C" w14:textId="5772B1F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81EC0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2911" w14:textId="1ED786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4085" w14:textId="4D3CFF8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3C3B" w14:textId="3822A6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7E52" w14:textId="245083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F64B" w14:textId="3FC12E9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614E" w14:textId="71263E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FC70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2EE7" w14:textId="6F7028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12B6" w14:textId="3CCBF31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728550.77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8BD5" w14:textId="773939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61AB" w14:textId="696E50F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9730" w14:textId="4825FB7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03E0" w14:textId="742CB9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2F22A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AB2B" w14:textId="5F6762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7A58" w14:textId="1C28A30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7E20" w14:textId="5E0205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6AB7" w14:textId="0E9ACD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C731" w14:textId="63C30B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A567" w14:textId="4C9139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97C19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17C1" w14:textId="48F2A3A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4FDC" w14:textId="1F7DC77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728505.04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716E" w14:textId="3758F8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5FE0" w14:textId="6B38333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0931" w14:textId="6611DD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5719" w14:textId="5661243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C9A2D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9415" w14:textId="71DD3D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E93B" w14:textId="4F7A86D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728500.06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6315" w14:textId="2A949F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16FD" w14:textId="22CA35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B337" w14:textId="4282B0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0D83" w14:textId="2ACBC99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9E01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4B75" w14:textId="18B49B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A9F5" w14:textId="63C23FC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0FC5" w14:textId="2E15B7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3344449.20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C465" w14:textId="122E37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29A2" w14:textId="120CFB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2EFA" w14:textId="171E74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F55CB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AC18" w14:textId="797653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DF47" w14:textId="4B76CB4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5000" w14:textId="276152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0C75" w14:textId="5BA17F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BE7F" w14:textId="5D92B6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C763" w14:textId="606AD5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DAF1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C311" w14:textId="316E37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1AC6" w14:textId="6C42B8E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EF3A" w14:textId="56BB4A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60FB" w14:textId="6A1F7A5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6004" w14:textId="54A639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4355" w14:textId="07FF46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A8FEC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18FA" w14:textId="4E629C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1C70" w14:textId="38181E2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728438.15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EAFF" w14:textId="104876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3193" w14:textId="46EDAA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8E52" w14:textId="26B2D9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C94A" w14:textId="364543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F1E6F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78CC" w14:textId="1D9B7B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0BF7" w14:textId="70D1037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E51C" w14:textId="1D7E43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500C" w14:textId="0FDDF4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8CEA" w14:textId="50F5E83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BB77" w14:textId="04DB375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C811D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867A" w14:textId="306803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DA0D" w14:textId="215CD1C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728415.41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F592" w14:textId="00E870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3344371.92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BB82" w14:textId="702EA53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190F" w14:textId="488647F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1C14" w14:textId="6282B6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41D04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77FB" w14:textId="28392A0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D4DD" w14:textId="340DFE0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05B7" w14:textId="17D7F25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18D1" w14:textId="5278E7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F3E1" w14:textId="035992F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AC11" w14:textId="1E67613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D759B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1742" w14:textId="33E88A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1BBD" w14:textId="7B1D0D8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F68E" w14:textId="249DB9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3344333.79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77B5" w14:textId="51F4B1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3797" w14:textId="33416AC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7B8" w14:textId="6FAAFFE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603D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CCE3" w14:textId="0B36871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E1BA" w14:textId="45E8A2E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7E6E" w14:textId="08BEE1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3344314.99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FDFB" w14:textId="1DF0B8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4C9D" w14:textId="36D737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1959" w14:textId="79817A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3382F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69CE" w14:textId="4D8DD96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BC68" w14:textId="55DB3FA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C0F0" w14:textId="5724E8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AB40" w14:textId="3DEC7E7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9DF3" w14:textId="34BB51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5C1A" w14:textId="11449B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9860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4F2F" w14:textId="1ACD8C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93CA" w14:textId="5AA5F5BC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A4CC" w14:textId="2BD11FD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D5B1" w14:textId="10C030B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A7E4" w14:textId="38197E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9F55" w14:textId="450E1A3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FFC17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7D80" w14:textId="652820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4E58" w14:textId="4F6B237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84AC" w14:textId="5C3CD7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9A52" w14:textId="2521AE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FB7A" w14:textId="1831CF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604D" w14:textId="49F54C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86578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4883" w14:textId="07C8DD1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A2FC" w14:textId="3FD579E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4569" w14:textId="7BB1F9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98E6" w14:textId="75C9A68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7B88" w14:textId="5406A6E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F14A" w14:textId="1E3E54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2FC1B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61E9" w14:textId="0CC8FCB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F280" w14:textId="1593BE3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DD95" w14:textId="5FF6081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3344259.17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891B" w14:textId="7CA25E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917A" w14:textId="7C1270D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F6F" w14:textId="6A808AC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D8B5E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CE56" w14:textId="06BAF3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63BA" w14:textId="4D211B7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728358.28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B009" w14:textId="0A28668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1E77" w14:textId="4AF0F9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82DC" w14:textId="198EEB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24A2" w14:textId="1AFA96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BC2F4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9745" w14:textId="612C0B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181F" w14:textId="71B1D9E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1FE1" w14:textId="4F0152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3344227.67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9A35" w14:textId="00C216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C82F" w14:textId="30E410F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8040" w14:textId="386CCA9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73A0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5908" w14:textId="49CFA77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53F5" w14:textId="3E58D93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C5DB" w14:textId="71923A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32F4" w14:textId="11E47F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B707" w14:textId="05FAB60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28BC" w14:textId="7E26BE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A1DC8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9C44" w14:textId="03A418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9DD1" w14:textId="495A232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2ED9" w14:textId="2204A0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3344200.11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FF17" w14:textId="269069A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0167" w14:textId="0D325ED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A368" w14:textId="606C83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442B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EA33" w14:textId="043D3F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4BEB" w14:textId="3CB6088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4258" w14:textId="2E718F5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3136" w14:textId="5594B8D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DF94" w14:textId="4584382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E716" w14:textId="7C6BB3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E65CE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7D89" w14:textId="22C078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C032" w14:textId="4CCD1A3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0653" w14:textId="7374CCA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4E8F" w14:textId="62DD41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8477" w14:textId="5D2E27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8BC4" w14:textId="4EB5D6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69913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353B" w14:textId="697CE7C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D49" w14:textId="77D4F2D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C617" w14:textId="3F7526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41C3" w14:textId="0C5B9A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B4C5" w14:textId="314C377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EF17" w14:textId="53F81B1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5BE22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B4F8" w14:textId="7A333C7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7666" w14:textId="1AA3B30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D489" w14:textId="151872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3344155.20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6F6C" w14:textId="65F174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7266" w14:textId="7B08BA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B008" w14:textId="18E477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AF5CD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DAF3" w14:textId="72CD63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8E9E" w14:textId="4C7601B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2447" w14:textId="662CE54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B2AE" w14:textId="6363E0A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6C7E" w14:textId="09AE520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E8DB" w14:textId="7F8E2E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4D1B1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55C8" w14:textId="1B932F4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AB8E" w14:textId="78897DF9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2E85" w14:textId="4DB2A8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662E" w14:textId="59FFB7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BF97" w14:textId="422A7C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C544" w14:textId="72E97F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A3215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235C" w14:textId="6E7B5B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6340" w14:textId="0D6B50C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728312.44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7E7F" w14:textId="6905A8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855B" w14:textId="1914523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EF3E" w14:textId="3BA25C2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E8AC" w14:textId="5EB5EDA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FDAF7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720B" w14:textId="7E60BC2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C1F9" w14:textId="601FE23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4D36" w14:textId="42371A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3344114.09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1611" w14:textId="5702454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50FC" w14:textId="0D2875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9FF9" w14:textId="64235A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F4DAB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F50C" w14:textId="51A6ED2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9823" w14:textId="0BE5DC0D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5B32" w14:textId="0C37862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3344095.82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56E5" w14:textId="4921B5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5ED7" w14:textId="2D2A65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3B2A" w14:textId="4E857D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71078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8823" w14:textId="6DE98CD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6C8C" w14:textId="33CE3096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1BCA" w14:textId="082AC1C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E18F" w14:textId="6B5906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083C" w14:textId="516C645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C51B" w14:textId="4651D27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1979E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5B6A" w14:textId="0096348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CBA5" w14:textId="1D6B066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667C" w14:textId="2DE156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9251" w14:textId="38C3B4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FD27" w14:textId="46F1CD8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7ED6" w14:textId="456605B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FD5F9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35AB" w14:textId="3EC6053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A8FA" w14:textId="4DC2500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6014" w14:textId="328579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B044" w14:textId="4598FCB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E1BD" w14:textId="19230A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02FA" w14:textId="704D7E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9158D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C4B3" w14:textId="2AECAEB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D986" w14:textId="54F838E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C2FF" w14:textId="51AC41F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3344054.34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77E4" w14:textId="586AD20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5C10" w14:textId="1509479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C3C7" w14:textId="200B4F6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4EDE4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84C4" w14:textId="6564F4D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37FB" w14:textId="6D12E32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7DCA" w14:textId="08A14E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6D8C" w14:textId="2F54E25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726B" w14:textId="667C487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558E" w14:textId="48F42EA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71656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E4BF" w14:textId="7F123C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4D3A" w14:textId="79B0C25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728165.58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873E" w14:textId="0D1BD5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3344029.82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3D9A" w14:textId="7FE11A7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FBE3" w14:textId="79C2735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FD1E" w14:textId="33D0D94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90E3B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6218" w14:textId="021496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1DF1" w14:textId="6ACD0C4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7D9F" w14:textId="575D93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3344016.44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F2C8" w14:textId="3BEEC3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E16F" w14:textId="51DA503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460C" w14:textId="3F43FF0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FC3C7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335C" w14:textId="44D0FCE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FDAE" w14:textId="208268A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CAF6" w14:textId="45F5C6D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3344007.43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1589" w14:textId="00DA808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FE43" w14:textId="59815AA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33D9" w14:textId="527FF8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11A0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7547" w14:textId="714DADD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F2DE" w14:textId="4C1201C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12D5" w14:textId="69DAAA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233D" w14:textId="04BD530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94EF" w14:textId="6E26553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4A06" w14:textId="4F9FB8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26907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C446" w14:textId="4258D2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7C35" w14:textId="64A11F85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E1BB" w14:textId="1443257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3343994.94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B308" w14:textId="6F00C1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E331" w14:textId="0B1806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ABDD" w14:textId="33CDAA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339B1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B6C4" w14:textId="37642A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6967" w14:textId="18BA7DB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52FC" w14:textId="4576A5D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5ABA" w14:textId="73C4C4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487E" w14:textId="5EC59A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916" w14:textId="5DC6736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69A9D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9499" w14:textId="149C56F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93D1" w14:textId="4CC1028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716C" w14:textId="238B6C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3343964.71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146D" w14:textId="36DDD50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6B6B" w14:textId="774231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CF33" w14:textId="417A91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8F5B9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ADA5" w14:textId="75D1A22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3710" w14:textId="06465EF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728125.79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030D" w14:textId="54B6681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3343942.36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0A4C" w14:textId="74C55C2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05A9" w14:textId="526D3D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0E91" w14:textId="43E7CDA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CBDB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9AE3" w14:textId="78BE73F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BB06" w14:textId="3D72C96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B6BD" w14:textId="77A560F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372B" w14:textId="1E86AB5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4389" w14:textId="2F6721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D394" w14:textId="2277A5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2352F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F571" w14:textId="6D6EBA8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D236" w14:textId="4BF763C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1324" w14:textId="6CBB97B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4EC0" w14:textId="73B934A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138F" w14:textId="2326DD3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3FE0" w14:textId="25005C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7A8C2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4DC6" w14:textId="20288A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6AD6" w14:textId="4E55D8A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7FA3" w14:textId="4E65EA3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7FA1" w14:textId="36D829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4797" w14:textId="1DB78A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2854" w14:textId="2540E0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2711E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3B1B" w14:textId="48B26D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3639" w14:textId="00291A40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728150.19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0B5E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A19A" w14:textId="1EAF690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085" w14:textId="4A5C774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A468" w14:textId="58579FF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C9ED2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F6C0" w14:textId="63F3F7F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FBA5" w14:textId="217D03C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9EE4" w14:textId="540751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3343899.91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6247" w14:textId="37D40B0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0247" w14:textId="5CB8989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3861" w14:textId="30C37C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5C984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E377" w14:textId="0EF290B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16C8" w14:textId="0AA5E5F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EC97" w14:textId="197309E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3343886.38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5950" w14:textId="6D4F6AA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20AA" w14:textId="1ABABD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E1FD" w14:textId="0913A30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5C666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465A" w14:textId="67541C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CDAD" w14:textId="20D4FC4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3DAA" w14:textId="25DE79E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7819" w14:textId="62F8159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5303" w14:textId="62605CC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8490" w14:textId="25D416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8E73A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7AB4" w14:textId="59B401B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369E" w14:textId="69B3E68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728160.88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FC2E" w14:textId="35A0E48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2DB4" w14:textId="786CBE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26AF" w14:textId="7ED806E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EEAE" w14:textId="408EF07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008DE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4756" w14:textId="3F4616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4F37" w14:textId="7EEB71B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A176" w14:textId="2975987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F359" w14:textId="1F66451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821D" w14:textId="3174C6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51DA" w14:textId="67FBFC6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4BBD2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FCA2" w14:textId="149048C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77F0" w14:textId="7E456D0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2F04" w14:textId="4875C61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9DD2" w14:textId="693C707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544F" w14:textId="4EB43D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3E6F" w14:textId="73BAA67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F8420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3F4A" w14:textId="1ADA30F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AAD0" w14:textId="3F95D29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B87E" w14:textId="71BBE62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85D3" w14:textId="5079726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D781" w14:textId="5E27E7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4043" w14:textId="3BE3A8D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C9AE9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3179" w14:textId="5DF8C7D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D8AE" w14:textId="2C168DF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706F" w14:textId="785226C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61BD" w14:textId="02A6BAE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5C76" w14:textId="515BCC5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FBAC" w14:textId="49BBCCF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040E2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973F" w14:textId="5436C4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39F5" w14:textId="540ACD0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3F67" w14:textId="3D69872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0C43" w14:textId="1471A5D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48DE" w14:textId="66F3694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6762" w14:textId="231A38D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33000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BB46" w14:textId="338FEBB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41C6" w14:textId="3352B4A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1E7F" w14:textId="06EA51F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D89C" w14:textId="6656AFD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B6C8" w14:textId="26A4BFC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F5E5" w14:textId="195DBB4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7B4051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0C3E" w14:textId="6D754C9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810A" w14:textId="4808CC9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728166.31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204B" w14:textId="149EC26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B7E8" w14:textId="2994F70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373D" w14:textId="52D5D34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1806" w14:textId="7017682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4C8E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F28F" w14:textId="3A4B85B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512F" w14:textId="7E549FC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4DDE" w14:textId="0F81A1C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16A9" w14:textId="7B273F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4981" w14:textId="2BBC224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BA39" w14:textId="6B7B3B7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30B81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4F85" w14:textId="0B810A8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78E9" w14:textId="707D5BFE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4316" w14:textId="143F0AA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5E8F" w14:textId="5188410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D4C" w14:textId="733337E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B549" w14:textId="0EF57A8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36211D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E6CE" w14:textId="2F765C9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1137" w14:textId="6ACC096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38CA" w14:textId="3092168E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A2C2" w14:textId="6F78006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AC3D" w14:textId="69B45F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901A" w14:textId="47CC73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1F5156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B815" w14:textId="0E624BE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B500" w14:textId="6C07299F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728189.92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A3C2" w14:textId="69D49B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0C63" w14:textId="1C6D5FA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13AD" w14:textId="2AFB84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81EF" w14:textId="0E07ABA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8545A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2F52" w14:textId="6732439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411F" w14:textId="0E57E8DA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FE0E" w14:textId="5D8CA35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36F9" w14:textId="77646BD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F121" w14:textId="628A32B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76CD" w14:textId="6AC9141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7886A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4C0A" w14:textId="1761988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DA0D" w14:textId="16256D7B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E3F6" w14:textId="34E5B38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39E4" w14:textId="6B24B2C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E4C1" w14:textId="79EA943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7C6E" w14:textId="3744F6C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2DD84B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F01B" w14:textId="5DC568B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07B6" w14:textId="794F8A53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AB08" w14:textId="7B7A7B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2A8C" w14:textId="24DDE66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1222" w14:textId="6FDBF2B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4A97" w14:textId="63FB9B1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6C6137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018E" w14:textId="689DAFC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7DE7" w14:textId="046E74E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CE2D" w14:textId="1C86F66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6438" w14:textId="00A7309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AA50" w14:textId="28FF2D81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7D1B" w14:textId="608166E2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A8923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5803" w14:textId="4A2C2029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60F4" w14:textId="19DAA854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3FD8" w14:textId="7478536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F4B8" w14:textId="4724EC7D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19F9" w14:textId="6E914F4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4B35" w14:textId="579C194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05BD30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86EF" w14:textId="46012E4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3C90" w14:textId="3659DE18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53EE" w14:textId="30AA194F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8F6D" w14:textId="0899B65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2AC1" w14:textId="0BF48B1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0602" w14:textId="3F87906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4F1846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746C" w14:textId="7161CC90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2416" w14:textId="4FF1AE31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1318" w14:textId="05B46DA3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E9" w14:textId="75DEC5E7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5CA3" w14:textId="7E5B17E4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CBEF" w14:textId="07B0721A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D568B" w:rsidRPr="002E6E74" w14:paraId="5AEE9F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B6AC" w14:textId="0F583D98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B628" w14:textId="473FA677" w:rsidR="003D568B" w:rsidRPr="002E6E74" w:rsidRDefault="003D568B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F5EC" w14:textId="6FE2108C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2CF6" w14:textId="4EA1CB96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A51F" w14:textId="300C1595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623D" w14:textId="5AA4B1AB" w:rsidR="003D568B" w:rsidRPr="002E6E74" w:rsidRDefault="003D568B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3D568B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1E5DD566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10D06421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59DF0B3" w:rsidR="003D568B" w:rsidRPr="00D74C57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D568B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501173CF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4894A85C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7371" w:type="dxa"/>
          </w:tcPr>
          <w:p w14:paraId="614842DE" w14:textId="0A0BBB4D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653B5D33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1559" w:type="dxa"/>
          </w:tcPr>
          <w:p w14:paraId="1A3B0DE7" w14:textId="31736A49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</w:t>
            </w:r>
          </w:p>
        </w:tc>
        <w:tc>
          <w:tcPr>
            <w:tcW w:w="7371" w:type="dxa"/>
          </w:tcPr>
          <w:p w14:paraId="6691230B" w14:textId="33C1368E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3D568B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7FB29D01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</w:t>
            </w:r>
          </w:p>
        </w:tc>
        <w:tc>
          <w:tcPr>
            <w:tcW w:w="1559" w:type="dxa"/>
          </w:tcPr>
          <w:p w14:paraId="31AD2867" w14:textId="023E1F76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</w:t>
            </w:r>
          </w:p>
        </w:tc>
        <w:tc>
          <w:tcPr>
            <w:tcW w:w="7371" w:type="dxa"/>
          </w:tcPr>
          <w:p w14:paraId="5AF3D05B" w14:textId="24499B28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444F445C" w14:textId="77777777" w:rsidTr="003D568B">
        <w:trPr>
          <w:divId w:val="1496217629"/>
        </w:trPr>
        <w:tc>
          <w:tcPr>
            <w:tcW w:w="1673" w:type="dxa"/>
          </w:tcPr>
          <w:p w14:paraId="31F945CB" w14:textId="2FFE5BAF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</w:t>
            </w:r>
          </w:p>
        </w:tc>
        <w:tc>
          <w:tcPr>
            <w:tcW w:w="1559" w:type="dxa"/>
          </w:tcPr>
          <w:p w14:paraId="42F74A72" w14:textId="4C100F62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107</w:t>
            </w:r>
          </w:p>
        </w:tc>
        <w:tc>
          <w:tcPr>
            <w:tcW w:w="7371" w:type="dxa"/>
          </w:tcPr>
          <w:p w14:paraId="23EFDF1E" w14:textId="1F2AEF08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3D568B" w14:paraId="053428B9" w14:textId="77777777" w:rsidTr="003D568B">
        <w:trPr>
          <w:divId w:val="1496217629"/>
        </w:trPr>
        <w:tc>
          <w:tcPr>
            <w:tcW w:w="1673" w:type="dxa"/>
          </w:tcPr>
          <w:p w14:paraId="1A2746FB" w14:textId="3D0AE8EB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107</w:t>
            </w:r>
          </w:p>
        </w:tc>
        <w:tc>
          <w:tcPr>
            <w:tcW w:w="1559" w:type="dxa"/>
          </w:tcPr>
          <w:p w14:paraId="6FDABD3C" w14:textId="6696638C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118</w:t>
            </w:r>
          </w:p>
        </w:tc>
        <w:tc>
          <w:tcPr>
            <w:tcW w:w="7371" w:type="dxa"/>
          </w:tcPr>
          <w:p w14:paraId="359A8D86" w14:textId="3275EC71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7DB84F7B" w14:textId="77777777" w:rsidTr="003D568B">
        <w:trPr>
          <w:divId w:val="1496217629"/>
        </w:trPr>
        <w:tc>
          <w:tcPr>
            <w:tcW w:w="1673" w:type="dxa"/>
          </w:tcPr>
          <w:p w14:paraId="1FE44517" w14:textId="22CE2DA7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118</w:t>
            </w:r>
          </w:p>
        </w:tc>
        <w:tc>
          <w:tcPr>
            <w:tcW w:w="1559" w:type="dxa"/>
          </w:tcPr>
          <w:p w14:paraId="133B33D6" w14:textId="5ABA1ED5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119</w:t>
            </w:r>
          </w:p>
        </w:tc>
        <w:tc>
          <w:tcPr>
            <w:tcW w:w="7371" w:type="dxa"/>
          </w:tcPr>
          <w:p w14:paraId="61406039" w14:textId="313DAFF1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3D568B" w14:paraId="17E98D60" w14:textId="77777777" w:rsidTr="003D568B">
        <w:trPr>
          <w:divId w:val="1496217629"/>
        </w:trPr>
        <w:tc>
          <w:tcPr>
            <w:tcW w:w="1673" w:type="dxa"/>
          </w:tcPr>
          <w:p w14:paraId="08259FAB" w14:textId="75E156FE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119</w:t>
            </w:r>
          </w:p>
        </w:tc>
        <w:tc>
          <w:tcPr>
            <w:tcW w:w="1559" w:type="dxa"/>
          </w:tcPr>
          <w:p w14:paraId="266B1A75" w14:textId="60D3342D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274</w:t>
            </w:r>
          </w:p>
        </w:tc>
        <w:tc>
          <w:tcPr>
            <w:tcW w:w="7371" w:type="dxa"/>
          </w:tcPr>
          <w:p w14:paraId="75E2C697" w14:textId="21857D63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4430FC1D" w14:textId="77777777" w:rsidTr="003D568B">
        <w:trPr>
          <w:divId w:val="1496217629"/>
        </w:trPr>
        <w:tc>
          <w:tcPr>
            <w:tcW w:w="1673" w:type="dxa"/>
          </w:tcPr>
          <w:p w14:paraId="3B5377CA" w14:textId="2644BB61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274</w:t>
            </w:r>
          </w:p>
        </w:tc>
        <w:tc>
          <w:tcPr>
            <w:tcW w:w="1559" w:type="dxa"/>
          </w:tcPr>
          <w:p w14:paraId="0C275BF3" w14:textId="35D53FB9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275</w:t>
            </w:r>
          </w:p>
        </w:tc>
        <w:tc>
          <w:tcPr>
            <w:tcW w:w="7371" w:type="dxa"/>
          </w:tcPr>
          <w:p w14:paraId="5CFF2B67" w14:textId="50FA5A9F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(№5 по ТЗ)</w:t>
            </w:r>
          </w:p>
        </w:tc>
      </w:tr>
      <w:tr w:rsidR="003D568B" w14:paraId="6A805688" w14:textId="77777777" w:rsidTr="003D568B">
        <w:trPr>
          <w:divId w:val="1496217629"/>
        </w:trPr>
        <w:tc>
          <w:tcPr>
            <w:tcW w:w="1673" w:type="dxa"/>
          </w:tcPr>
          <w:p w14:paraId="6FD99971" w14:textId="588497F7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275</w:t>
            </w:r>
          </w:p>
        </w:tc>
        <w:tc>
          <w:tcPr>
            <w:tcW w:w="1559" w:type="dxa"/>
          </w:tcPr>
          <w:p w14:paraId="09E0665C" w14:textId="71C6CDFF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336</w:t>
            </w:r>
          </w:p>
        </w:tc>
        <w:tc>
          <w:tcPr>
            <w:tcW w:w="7371" w:type="dxa"/>
          </w:tcPr>
          <w:p w14:paraId="00C396E4" w14:textId="72D9A5B9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6EFA4F2A" w14:textId="77777777" w:rsidTr="003D568B">
        <w:trPr>
          <w:divId w:val="1496217629"/>
        </w:trPr>
        <w:tc>
          <w:tcPr>
            <w:tcW w:w="1673" w:type="dxa"/>
          </w:tcPr>
          <w:p w14:paraId="77A1354C" w14:textId="13BBEE0E" w:rsidR="003D568B" w:rsidRDefault="003D568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7E86AAF4" w14:textId="2BA842DD" w:rsidR="003D568B" w:rsidRDefault="003D568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F5946B5" w14:textId="7119DF77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D568B" w14:paraId="18EFFB16" w14:textId="77777777" w:rsidTr="003D568B">
        <w:trPr>
          <w:divId w:val="1496217629"/>
        </w:trPr>
        <w:tc>
          <w:tcPr>
            <w:tcW w:w="1673" w:type="dxa"/>
          </w:tcPr>
          <w:p w14:paraId="36C2C9D6" w14:textId="4980470B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9" w:type="dxa"/>
          </w:tcPr>
          <w:p w14:paraId="69C5D920" w14:textId="593258D8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440</w:t>
            </w:r>
          </w:p>
        </w:tc>
        <w:tc>
          <w:tcPr>
            <w:tcW w:w="7371" w:type="dxa"/>
          </w:tcPr>
          <w:p w14:paraId="66279E47" w14:textId="7B874D3A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30124135" w14:textId="77777777" w:rsidTr="003D568B">
        <w:trPr>
          <w:divId w:val="1496217629"/>
        </w:trPr>
        <w:tc>
          <w:tcPr>
            <w:tcW w:w="1673" w:type="dxa"/>
          </w:tcPr>
          <w:p w14:paraId="760744A0" w14:textId="475C4C12" w:rsidR="003D568B" w:rsidRPr="002E6E74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440</w:t>
            </w:r>
          </w:p>
        </w:tc>
        <w:tc>
          <w:tcPr>
            <w:tcW w:w="1559" w:type="dxa"/>
          </w:tcPr>
          <w:p w14:paraId="0FE09408" w14:textId="3ADF22C2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441</w:t>
            </w:r>
          </w:p>
        </w:tc>
        <w:tc>
          <w:tcPr>
            <w:tcW w:w="7371" w:type="dxa"/>
          </w:tcPr>
          <w:p w14:paraId="359BAB95" w14:textId="1D454C9D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(№7 по ТЗ)</w:t>
            </w:r>
          </w:p>
        </w:tc>
      </w:tr>
      <w:tr w:rsidR="003D568B" w14:paraId="63F6AEAA" w14:textId="77777777" w:rsidTr="003D568B">
        <w:trPr>
          <w:divId w:val="1496217629"/>
        </w:trPr>
        <w:tc>
          <w:tcPr>
            <w:tcW w:w="1673" w:type="dxa"/>
          </w:tcPr>
          <w:p w14:paraId="1C93F8D3" w14:textId="09979C42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441</w:t>
            </w:r>
          </w:p>
        </w:tc>
        <w:tc>
          <w:tcPr>
            <w:tcW w:w="1559" w:type="dxa"/>
          </w:tcPr>
          <w:p w14:paraId="73BD7E22" w14:textId="1852440E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626</w:t>
            </w:r>
          </w:p>
        </w:tc>
        <w:tc>
          <w:tcPr>
            <w:tcW w:w="7371" w:type="dxa"/>
          </w:tcPr>
          <w:p w14:paraId="479CC321" w14:textId="270989C8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3D568B" w14:paraId="64EC3EC2" w14:textId="77777777" w:rsidTr="003D568B">
        <w:trPr>
          <w:divId w:val="1496217629"/>
        </w:trPr>
        <w:tc>
          <w:tcPr>
            <w:tcW w:w="1673" w:type="dxa"/>
          </w:tcPr>
          <w:p w14:paraId="5B17AEA5" w14:textId="5630881E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626</w:t>
            </w:r>
          </w:p>
        </w:tc>
        <w:tc>
          <w:tcPr>
            <w:tcW w:w="1559" w:type="dxa"/>
          </w:tcPr>
          <w:p w14:paraId="3693DFCF" w14:textId="1EE2D977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627</w:t>
            </w:r>
          </w:p>
        </w:tc>
        <w:tc>
          <w:tcPr>
            <w:tcW w:w="7371" w:type="dxa"/>
          </w:tcPr>
          <w:p w14:paraId="61FDE94E" w14:textId="7FBD79A7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(№6 по ТЗ)</w:t>
            </w:r>
          </w:p>
        </w:tc>
      </w:tr>
      <w:tr w:rsidR="003D568B" w14:paraId="4220EF7A" w14:textId="77777777" w:rsidTr="003D568B">
        <w:trPr>
          <w:divId w:val="1496217629"/>
        </w:trPr>
        <w:tc>
          <w:tcPr>
            <w:tcW w:w="1673" w:type="dxa"/>
          </w:tcPr>
          <w:p w14:paraId="3A61D8FE" w14:textId="048FFE01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627</w:t>
            </w:r>
          </w:p>
        </w:tc>
        <w:tc>
          <w:tcPr>
            <w:tcW w:w="1559" w:type="dxa"/>
          </w:tcPr>
          <w:p w14:paraId="56CE6DE0" w14:textId="2310284F" w:rsidR="003D568B" w:rsidRDefault="003D568B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694</w:t>
            </w:r>
          </w:p>
        </w:tc>
        <w:tc>
          <w:tcPr>
            <w:tcW w:w="7371" w:type="dxa"/>
          </w:tcPr>
          <w:p w14:paraId="485A0FE7" w14:textId="3DE71E2A" w:rsidR="003D568B" w:rsidRPr="002E6E74" w:rsidRDefault="003D568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01A59CAF" w:rsidR="00F54131" w:rsidRPr="000C0D36" w:rsidRDefault="00E570C7" w:rsidP="003D568B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342828">
              <w:rPr>
                <w:sz w:val="24"/>
                <w:szCs w:val="24"/>
              </w:rPr>
              <w:t>Брекчия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7DEDBE21" w14:textId="653A9D92" w:rsidR="00F97861" w:rsidRDefault="003D568B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430D9C0" w14:textId="77777777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77777777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2DA6C8E8" w:rsidR="003D568B" w:rsidRDefault="00BC650E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27637A8" wp14:editId="3C421DE5">
                  <wp:extent cx="12658725" cy="7981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 А4 лист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3" t="8755" r="2614" b="9717"/>
                          <a:stretch/>
                        </pic:blipFill>
                        <pic:spPr bwMode="auto">
                          <a:xfrm>
                            <a:off x="0" y="0"/>
                            <a:ext cx="12661047" cy="7983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342828" w:rsidRPr="001C2598" w:rsidRDefault="00342828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179F549F" w14:textId="755C63B2" w:rsidR="003D568B" w:rsidRDefault="00BC650E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4698717" wp14:editId="0F707F0F">
                  <wp:extent cx="11953875" cy="8648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4 Лист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4" t="3893" r="7703" b="7771"/>
                          <a:stretch/>
                        </pic:blipFill>
                        <pic:spPr bwMode="auto">
                          <a:xfrm>
                            <a:off x="0" y="0"/>
                            <a:ext cx="11956067" cy="865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3FB3A248" w14:textId="6157A678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69657F7E" w14:textId="2923C135" w:rsidR="003D568B" w:rsidRDefault="00BC650E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BB7DDC0" wp14:editId="37C3043D">
                  <wp:extent cx="12401550" cy="8353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4 Лист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9" t="8464" r="3095" b="6215"/>
                          <a:stretch/>
                        </pic:blipFill>
                        <pic:spPr bwMode="auto">
                          <a:xfrm>
                            <a:off x="0" y="0"/>
                            <a:ext cx="12403824" cy="835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B02E8" w14:textId="53F07BED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3EBB2DB6" w14:textId="77777777" w:rsidR="003D568B" w:rsidRPr="001C2598" w:rsidRDefault="003D568B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0C7CF726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382"/>
              <w:gridCol w:w="18437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62EE3F1A" w:rsidR="00B6189A" w:rsidRDefault="003D568B" w:rsidP="003B6E5B">
                  <w:pPr>
                    <w:pStyle w:val="aa"/>
                    <w:spacing w:before="120"/>
                    <w:ind w:left="-12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CE020B8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0.2pt" to="103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h3J6S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4C5426"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23BC28C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31.25pt" to="102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H+EA9r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9633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7D1453"/>
    <w:rsid w:val="00815B7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1009C-501B-48A9-85CB-BD8B93A2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77</TotalTime>
  <Pages>27</Pages>
  <Words>6581</Words>
  <Characters>37512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44005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21</cp:revision>
  <cp:lastPrinted>2021-01-22T06:48:00Z</cp:lastPrinted>
  <dcterms:created xsi:type="dcterms:W3CDTF">2020-10-26T22:43:00Z</dcterms:created>
  <dcterms:modified xsi:type="dcterms:W3CDTF">2021-03-16T05:30:00Z</dcterms:modified>
</cp:coreProperties>
</file>