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0A52BEA6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(№2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2696B4AB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BF7C8A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6BC98AD6" w:rsidR="00B80549" w:rsidRPr="00B80549" w:rsidRDefault="00B80549" w:rsidP="006A7852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1C314C93" w:rsidR="00295641" w:rsidRPr="00DD6C04" w:rsidRDefault="006A7852" w:rsidP="006A7852">
            <w:r>
              <w:t>5</w:t>
            </w:r>
            <w:r w:rsidR="00BC43F3">
              <w:t>,</w:t>
            </w:r>
            <w:r>
              <w:t>1</w:t>
            </w:r>
            <w:r w:rsidR="00BC43F3">
              <w:t xml:space="preserve">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6C265BEE" w:rsidR="003D568B" w:rsidRPr="003D568B" w:rsidRDefault="006A7852" w:rsidP="00BC43F3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Левый приток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55111FBC" w:rsidR="003D568B" w:rsidRPr="003D568B" w:rsidRDefault="006A7852" w:rsidP="006A7852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4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9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252F2996" w:rsidR="003D568B" w:rsidRPr="003D568B" w:rsidRDefault="006A7852" w:rsidP="006A7852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A7852" w:rsidRPr="002E6E74" w14:paraId="7FB3CEA4" w14:textId="77777777" w:rsidTr="004A1A2A">
        <w:trPr>
          <w:trHeight w:val="54"/>
        </w:trPr>
        <w:tc>
          <w:tcPr>
            <w:tcW w:w="1691" w:type="dxa"/>
          </w:tcPr>
          <w:p w14:paraId="44753489" w14:textId="042EC515" w:rsidR="006A7852" w:rsidRPr="002E6E74" w:rsidRDefault="006A7852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</w:tcPr>
          <w:p w14:paraId="5F6D4BC0" w14:textId="114B617E" w:rsidR="006A7852" w:rsidRPr="002E6E74" w:rsidRDefault="006A7852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7EFFF8BC" w14:textId="13E7CE5B" w:rsidR="006A7852" w:rsidRPr="002E6E74" w:rsidRDefault="006A7852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CF64B65" w14:textId="3EE439A6" w:rsidR="006A7852" w:rsidRPr="002E6E74" w:rsidRDefault="006A7852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4FB72859" w14:textId="54845ECF" w:rsidR="006A7852" w:rsidRPr="002E6E74" w:rsidRDefault="006A7852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4093C330" w14:textId="75360C4E" w:rsidR="006A7852" w:rsidRPr="002E6E74" w:rsidRDefault="006A7852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04793DA" w14:textId="77777777" w:rsidTr="004A1A2A">
        <w:trPr>
          <w:trHeight w:val="54"/>
        </w:trPr>
        <w:tc>
          <w:tcPr>
            <w:tcW w:w="1691" w:type="dxa"/>
          </w:tcPr>
          <w:p w14:paraId="7B4375BF" w14:textId="050009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66091220" w14:textId="6D6D14A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725516.62</w:t>
            </w:r>
          </w:p>
        </w:tc>
        <w:tc>
          <w:tcPr>
            <w:tcW w:w="1562" w:type="dxa"/>
          </w:tcPr>
          <w:p w14:paraId="05094B7E" w14:textId="0CBD6C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3368717.54</w:t>
            </w:r>
          </w:p>
        </w:tc>
        <w:tc>
          <w:tcPr>
            <w:tcW w:w="2134" w:type="dxa"/>
          </w:tcPr>
          <w:p w14:paraId="50A1C989" w14:textId="59F4BE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D5F6A" w14:textId="1D42E3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024CC3" w14:textId="2A21BF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9009539" w14:textId="77777777" w:rsidTr="004A1A2A">
        <w:trPr>
          <w:trHeight w:val="54"/>
        </w:trPr>
        <w:tc>
          <w:tcPr>
            <w:tcW w:w="1691" w:type="dxa"/>
          </w:tcPr>
          <w:p w14:paraId="7947416F" w14:textId="366989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3DA62E85" w14:textId="09C7B6F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725516.88</w:t>
            </w:r>
          </w:p>
        </w:tc>
        <w:tc>
          <w:tcPr>
            <w:tcW w:w="1562" w:type="dxa"/>
          </w:tcPr>
          <w:p w14:paraId="2B536D13" w14:textId="4DC1DC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3368713.80</w:t>
            </w:r>
          </w:p>
        </w:tc>
        <w:tc>
          <w:tcPr>
            <w:tcW w:w="2134" w:type="dxa"/>
          </w:tcPr>
          <w:p w14:paraId="3A8C33B1" w14:textId="212A31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7D336" w14:textId="6AC091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E8426" w14:textId="78A6BB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BE05A2" w14:textId="77777777" w:rsidTr="004A1A2A">
        <w:trPr>
          <w:trHeight w:val="54"/>
        </w:trPr>
        <w:tc>
          <w:tcPr>
            <w:tcW w:w="1691" w:type="dxa"/>
          </w:tcPr>
          <w:p w14:paraId="43281F0F" w14:textId="4FEB1D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753C49EE" w14:textId="09C45A4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725518.04</w:t>
            </w:r>
          </w:p>
        </w:tc>
        <w:tc>
          <w:tcPr>
            <w:tcW w:w="1562" w:type="dxa"/>
          </w:tcPr>
          <w:p w14:paraId="24ED143E" w14:textId="4CC8F2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3368705.91</w:t>
            </w:r>
          </w:p>
        </w:tc>
        <w:tc>
          <w:tcPr>
            <w:tcW w:w="2134" w:type="dxa"/>
          </w:tcPr>
          <w:p w14:paraId="362E4DD7" w14:textId="540CBB2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6CF73D" w14:textId="07746A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5B999" w14:textId="182D99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E45F05" w14:textId="77777777" w:rsidTr="004A1A2A">
        <w:trPr>
          <w:trHeight w:val="54"/>
        </w:trPr>
        <w:tc>
          <w:tcPr>
            <w:tcW w:w="1691" w:type="dxa"/>
          </w:tcPr>
          <w:p w14:paraId="3ED8EB42" w14:textId="5B1E0A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22C60DFB" w14:textId="2A754AC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725518.30</w:t>
            </w:r>
          </w:p>
        </w:tc>
        <w:tc>
          <w:tcPr>
            <w:tcW w:w="1562" w:type="dxa"/>
          </w:tcPr>
          <w:p w14:paraId="23132935" w14:textId="70C27F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3368702.88</w:t>
            </w:r>
          </w:p>
        </w:tc>
        <w:tc>
          <w:tcPr>
            <w:tcW w:w="2134" w:type="dxa"/>
          </w:tcPr>
          <w:p w14:paraId="3120939F" w14:textId="70B158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CC0B89" w14:textId="5EA0A8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35944" w14:textId="54670B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88D1140" w14:textId="77777777" w:rsidTr="004A1A2A">
        <w:trPr>
          <w:trHeight w:val="54"/>
        </w:trPr>
        <w:tc>
          <w:tcPr>
            <w:tcW w:w="1691" w:type="dxa"/>
          </w:tcPr>
          <w:p w14:paraId="2E7D7A8A" w14:textId="46DB8C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1ED2CFC9" w14:textId="6FAC084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725518.41</w:t>
            </w:r>
          </w:p>
        </w:tc>
        <w:tc>
          <w:tcPr>
            <w:tcW w:w="1562" w:type="dxa"/>
          </w:tcPr>
          <w:p w14:paraId="187A08B8" w14:textId="35C6DD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3368698.15</w:t>
            </w:r>
          </w:p>
        </w:tc>
        <w:tc>
          <w:tcPr>
            <w:tcW w:w="2134" w:type="dxa"/>
          </w:tcPr>
          <w:p w14:paraId="1CAD4540" w14:textId="292CFA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669E3" w14:textId="3D99A4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907CD" w14:textId="4A3576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E72D96" w14:textId="77777777" w:rsidTr="004A1A2A">
        <w:trPr>
          <w:trHeight w:val="54"/>
        </w:trPr>
        <w:tc>
          <w:tcPr>
            <w:tcW w:w="1691" w:type="dxa"/>
          </w:tcPr>
          <w:p w14:paraId="0F14ADF5" w14:textId="7CCCCA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2762414F" w14:textId="578C14B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725518.48</w:t>
            </w:r>
          </w:p>
        </w:tc>
        <w:tc>
          <w:tcPr>
            <w:tcW w:w="1562" w:type="dxa"/>
          </w:tcPr>
          <w:p w14:paraId="7F703B1A" w14:textId="3403F4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3368693.74</w:t>
            </w:r>
          </w:p>
        </w:tc>
        <w:tc>
          <w:tcPr>
            <w:tcW w:w="2134" w:type="dxa"/>
          </w:tcPr>
          <w:p w14:paraId="0F98589F" w14:textId="16D005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C8F1F" w14:textId="457C0E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5B7D6A" w14:textId="4331DF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39368F8" w14:textId="77777777" w:rsidTr="004A1A2A">
        <w:trPr>
          <w:trHeight w:val="54"/>
        </w:trPr>
        <w:tc>
          <w:tcPr>
            <w:tcW w:w="1691" w:type="dxa"/>
          </w:tcPr>
          <w:p w14:paraId="3DE49131" w14:textId="192EB3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04A2D5BA" w14:textId="2FB7AB0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725517.31</w:t>
            </w:r>
          </w:p>
        </w:tc>
        <w:tc>
          <w:tcPr>
            <w:tcW w:w="1562" w:type="dxa"/>
          </w:tcPr>
          <w:p w14:paraId="75EDFAA3" w14:textId="342857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3368689.46</w:t>
            </w:r>
          </w:p>
        </w:tc>
        <w:tc>
          <w:tcPr>
            <w:tcW w:w="2134" w:type="dxa"/>
          </w:tcPr>
          <w:p w14:paraId="45B536A7" w14:textId="0AB65E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E6CAC" w14:textId="1147E8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BF1AD" w14:textId="0EAA60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F5F255C" w14:textId="77777777" w:rsidTr="004A1A2A">
        <w:trPr>
          <w:trHeight w:val="54"/>
        </w:trPr>
        <w:tc>
          <w:tcPr>
            <w:tcW w:w="1691" w:type="dxa"/>
          </w:tcPr>
          <w:p w14:paraId="579F40CA" w14:textId="2028FB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138561C6" w14:textId="5F354B7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725516.52</w:t>
            </w:r>
          </w:p>
        </w:tc>
        <w:tc>
          <w:tcPr>
            <w:tcW w:w="1562" w:type="dxa"/>
          </w:tcPr>
          <w:p w14:paraId="7F049AFA" w14:textId="1A9CF1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3368686.25</w:t>
            </w:r>
          </w:p>
        </w:tc>
        <w:tc>
          <w:tcPr>
            <w:tcW w:w="2134" w:type="dxa"/>
          </w:tcPr>
          <w:p w14:paraId="6EBA75E8" w14:textId="11DEB4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A46B0" w14:textId="27CA22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675B9" w14:textId="10971A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C8AB314" w14:textId="77777777" w:rsidTr="004A1A2A">
        <w:trPr>
          <w:trHeight w:val="54"/>
        </w:trPr>
        <w:tc>
          <w:tcPr>
            <w:tcW w:w="1691" w:type="dxa"/>
          </w:tcPr>
          <w:p w14:paraId="34433305" w14:textId="5004F0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11092754" w14:textId="6883218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725514.98</w:t>
            </w:r>
          </w:p>
        </w:tc>
        <w:tc>
          <w:tcPr>
            <w:tcW w:w="1562" w:type="dxa"/>
          </w:tcPr>
          <w:p w14:paraId="27367332" w14:textId="09AAC9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3368679.55</w:t>
            </w:r>
          </w:p>
        </w:tc>
        <w:tc>
          <w:tcPr>
            <w:tcW w:w="2134" w:type="dxa"/>
          </w:tcPr>
          <w:p w14:paraId="6EEE090C" w14:textId="77FF5F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E00EE" w14:textId="1B0FD9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66FC5" w14:textId="4A15B5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F02DE9B" w14:textId="77777777" w:rsidTr="004A1A2A">
        <w:trPr>
          <w:trHeight w:val="54"/>
        </w:trPr>
        <w:tc>
          <w:tcPr>
            <w:tcW w:w="1691" w:type="dxa"/>
          </w:tcPr>
          <w:p w14:paraId="6307A480" w14:textId="5C22DF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373EB01F" w14:textId="40E954E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725513.24</w:t>
            </w:r>
          </w:p>
        </w:tc>
        <w:tc>
          <w:tcPr>
            <w:tcW w:w="1562" w:type="dxa"/>
          </w:tcPr>
          <w:p w14:paraId="7AF76522" w14:textId="526A73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3368674.87</w:t>
            </w:r>
          </w:p>
        </w:tc>
        <w:tc>
          <w:tcPr>
            <w:tcW w:w="2134" w:type="dxa"/>
          </w:tcPr>
          <w:p w14:paraId="7FEFBB50" w14:textId="58ED9D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F1F6E8" w14:textId="2EC486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99EC17" w14:textId="4465B6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3E68C1" w14:textId="77777777" w:rsidTr="004A1A2A">
        <w:trPr>
          <w:trHeight w:val="54"/>
        </w:trPr>
        <w:tc>
          <w:tcPr>
            <w:tcW w:w="1691" w:type="dxa"/>
          </w:tcPr>
          <w:p w14:paraId="42085B46" w14:textId="504567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55A26F2F" w14:textId="119B3DE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725511.01</w:t>
            </w:r>
          </w:p>
        </w:tc>
        <w:tc>
          <w:tcPr>
            <w:tcW w:w="1562" w:type="dxa"/>
          </w:tcPr>
          <w:p w14:paraId="53904759" w14:textId="0BA31F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3368670.20</w:t>
            </w:r>
          </w:p>
        </w:tc>
        <w:tc>
          <w:tcPr>
            <w:tcW w:w="2134" w:type="dxa"/>
          </w:tcPr>
          <w:p w14:paraId="610E0309" w14:textId="0C0648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976B13" w14:textId="68291B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3ACF0" w14:textId="0C1EF7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71E1672" w14:textId="77777777" w:rsidTr="004A1A2A">
        <w:trPr>
          <w:trHeight w:val="54"/>
        </w:trPr>
        <w:tc>
          <w:tcPr>
            <w:tcW w:w="1691" w:type="dxa"/>
          </w:tcPr>
          <w:p w14:paraId="1D62FB95" w14:textId="484FD0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795A3840" w14:textId="3909596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725509.41</w:t>
            </w:r>
          </w:p>
        </w:tc>
        <w:tc>
          <w:tcPr>
            <w:tcW w:w="1562" w:type="dxa"/>
          </w:tcPr>
          <w:p w14:paraId="152CE723" w14:textId="36B8A3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3368665.60</w:t>
            </w:r>
          </w:p>
        </w:tc>
        <w:tc>
          <w:tcPr>
            <w:tcW w:w="2134" w:type="dxa"/>
          </w:tcPr>
          <w:p w14:paraId="76ABF52A" w14:textId="646398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94917" w14:textId="5BEA77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5C25C" w14:textId="4CF905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4CA67E4" w14:textId="77777777" w:rsidTr="004A1A2A">
        <w:trPr>
          <w:trHeight w:val="54"/>
        </w:trPr>
        <w:tc>
          <w:tcPr>
            <w:tcW w:w="1691" w:type="dxa"/>
          </w:tcPr>
          <w:p w14:paraId="0B91DD52" w14:textId="340041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75E448E2" w14:textId="08E3D43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725507.92</w:t>
            </w:r>
          </w:p>
        </w:tc>
        <w:tc>
          <w:tcPr>
            <w:tcW w:w="1562" w:type="dxa"/>
          </w:tcPr>
          <w:p w14:paraId="51CD0BD9" w14:textId="275080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3368663.28</w:t>
            </w:r>
          </w:p>
        </w:tc>
        <w:tc>
          <w:tcPr>
            <w:tcW w:w="2134" w:type="dxa"/>
          </w:tcPr>
          <w:p w14:paraId="424C6683" w14:textId="5655A5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0591E6" w14:textId="2EB8B9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BAE405" w14:textId="7FBA71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BD3DD3" w14:textId="77777777" w:rsidTr="004A1A2A">
        <w:trPr>
          <w:trHeight w:val="54"/>
        </w:trPr>
        <w:tc>
          <w:tcPr>
            <w:tcW w:w="1691" w:type="dxa"/>
          </w:tcPr>
          <w:p w14:paraId="01008421" w14:textId="2FF98E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0BD9A036" w14:textId="13C9D21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725505.62</w:t>
            </w:r>
          </w:p>
        </w:tc>
        <w:tc>
          <w:tcPr>
            <w:tcW w:w="1562" w:type="dxa"/>
          </w:tcPr>
          <w:p w14:paraId="36E3F044" w14:textId="408CD3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3368660.98</w:t>
            </w:r>
          </w:p>
        </w:tc>
        <w:tc>
          <w:tcPr>
            <w:tcW w:w="2134" w:type="dxa"/>
          </w:tcPr>
          <w:p w14:paraId="61852BF8" w14:textId="75905E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4A15C" w14:textId="3E801C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F1F36" w14:textId="53D70B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FFAF13" w14:textId="77777777" w:rsidTr="004A1A2A">
        <w:trPr>
          <w:trHeight w:val="54"/>
        </w:trPr>
        <w:tc>
          <w:tcPr>
            <w:tcW w:w="1691" w:type="dxa"/>
          </w:tcPr>
          <w:p w14:paraId="0D0D85DD" w14:textId="1FEC4D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5AD51B1E" w14:textId="47674E3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725503.32</w:t>
            </w:r>
          </w:p>
        </w:tc>
        <w:tc>
          <w:tcPr>
            <w:tcW w:w="1562" w:type="dxa"/>
          </w:tcPr>
          <w:p w14:paraId="3C7E31B4" w14:textId="613199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3368659.16</w:t>
            </w:r>
          </w:p>
        </w:tc>
        <w:tc>
          <w:tcPr>
            <w:tcW w:w="2134" w:type="dxa"/>
          </w:tcPr>
          <w:p w14:paraId="50459E22" w14:textId="46E19D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04CBB" w14:textId="58602F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C5542" w14:textId="7CFF3C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B53D50" w14:textId="77777777" w:rsidTr="004A1A2A">
        <w:trPr>
          <w:trHeight w:val="54"/>
        </w:trPr>
        <w:tc>
          <w:tcPr>
            <w:tcW w:w="1691" w:type="dxa"/>
          </w:tcPr>
          <w:p w14:paraId="20FCD1C1" w14:textId="65FDD4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1E079D00" w14:textId="55DA3CF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251ED235" w14:textId="30612D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3368657.84</w:t>
            </w:r>
          </w:p>
        </w:tc>
        <w:tc>
          <w:tcPr>
            <w:tcW w:w="2134" w:type="dxa"/>
          </w:tcPr>
          <w:p w14:paraId="2A73007D" w14:textId="1B0C8E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E68EF5" w14:textId="4BC46E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0714C9" w14:textId="49C13A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D5F022" w14:textId="77777777" w:rsidTr="004A1A2A">
        <w:trPr>
          <w:trHeight w:val="54"/>
        </w:trPr>
        <w:tc>
          <w:tcPr>
            <w:tcW w:w="1691" w:type="dxa"/>
          </w:tcPr>
          <w:p w14:paraId="1D2EEE85" w14:textId="676A35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2C812F79" w14:textId="70A5615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725502.13</w:t>
            </w:r>
          </w:p>
        </w:tc>
        <w:tc>
          <w:tcPr>
            <w:tcW w:w="1562" w:type="dxa"/>
          </w:tcPr>
          <w:p w14:paraId="7306EF8C" w14:textId="1393C5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3368655.95</w:t>
            </w:r>
          </w:p>
        </w:tc>
        <w:tc>
          <w:tcPr>
            <w:tcW w:w="2134" w:type="dxa"/>
          </w:tcPr>
          <w:p w14:paraId="6C20CFB5" w14:textId="270BE4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CD4AB7" w14:textId="0E3CE8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820F9" w14:textId="51C301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56BABA2" w14:textId="77777777" w:rsidTr="004A1A2A">
        <w:trPr>
          <w:trHeight w:val="54"/>
        </w:trPr>
        <w:tc>
          <w:tcPr>
            <w:tcW w:w="1691" w:type="dxa"/>
          </w:tcPr>
          <w:p w14:paraId="7F3C869C" w14:textId="4EA432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500513AB" w14:textId="0C3DD13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6DD070D8" w14:textId="3A9016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3368652.95</w:t>
            </w:r>
          </w:p>
        </w:tc>
        <w:tc>
          <w:tcPr>
            <w:tcW w:w="2134" w:type="dxa"/>
          </w:tcPr>
          <w:p w14:paraId="7085F39F" w14:textId="44C1DF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DFFCD7" w14:textId="5C9BD1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3BB77" w14:textId="60C9F3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9C176E8" w14:textId="77777777" w:rsidTr="004A1A2A">
        <w:trPr>
          <w:trHeight w:val="54"/>
        </w:trPr>
        <w:tc>
          <w:tcPr>
            <w:tcW w:w="1691" w:type="dxa"/>
          </w:tcPr>
          <w:p w14:paraId="02B83A4E" w14:textId="5DFB5B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70A17F1A" w14:textId="0EFE9AA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725502.20</w:t>
            </w:r>
          </w:p>
        </w:tc>
        <w:tc>
          <w:tcPr>
            <w:tcW w:w="1562" w:type="dxa"/>
          </w:tcPr>
          <w:p w14:paraId="7E95EE32" w14:textId="58809D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3368649.19</w:t>
            </w:r>
          </w:p>
        </w:tc>
        <w:tc>
          <w:tcPr>
            <w:tcW w:w="2134" w:type="dxa"/>
          </w:tcPr>
          <w:p w14:paraId="58DFFE8E" w14:textId="5920D8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57A4F" w14:textId="5C2A84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1F1AE" w14:textId="663BFD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AB924BB" w14:textId="77777777" w:rsidTr="004A1A2A">
        <w:trPr>
          <w:trHeight w:val="54"/>
        </w:trPr>
        <w:tc>
          <w:tcPr>
            <w:tcW w:w="1691" w:type="dxa"/>
          </w:tcPr>
          <w:p w14:paraId="6D0833DB" w14:textId="4BC2DF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EBA43DA" w14:textId="0E12270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725500.25</w:t>
            </w:r>
          </w:p>
        </w:tc>
        <w:tc>
          <w:tcPr>
            <w:tcW w:w="1562" w:type="dxa"/>
          </w:tcPr>
          <w:p w14:paraId="7ACA0697" w14:textId="696F1A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3368647.37</w:t>
            </w:r>
          </w:p>
        </w:tc>
        <w:tc>
          <w:tcPr>
            <w:tcW w:w="2134" w:type="dxa"/>
          </w:tcPr>
          <w:p w14:paraId="336BCD8F" w14:textId="665558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9C6C8" w14:textId="733235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BCCB5" w14:textId="682F86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D60073" w14:textId="77777777" w:rsidTr="004A1A2A">
        <w:trPr>
          <w:trHeight w:val="54"/>
        </w:trPr>
        <w:tc>
          <w:tcPr>
            <w:tcW w:w="1691" w:type="dxa"/>
          </w:tcPr>
          <w:p w14:paraId="09FB15EF" w14:textId="23DC38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00851D49" w14:textId="5269043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725499.13</w:t>
            </w:r>
          </w:p>
        </w:tc>
        <w:tc>
          <w:tcPr>
            <w:tcW w:w="1562" w:type="dxa"/>
          </w:tcPr>
          <w:p w14:paraId="0DC13A7C" w14:textId="21D2AF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3368645.35</w:t>
            </w:r>
          </w:p>
        </w:tc>
        <w:tc>
          <w:tcPr>
            <w:tcW w:w="2134" w:type="dxa"/>
          </w:tcPr>
          <w:p w14:paraId="48ED6D08" w14:textId="2A9C25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CA3E9" w14:textId="435A0A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A8F543" w14:textId="705301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356C2B8" w14:textId="77777777" w:rsidTr="004A1A2A">
        <w:trPr>
          <w:trHeight w:val="54"/>
        </w:trPr>
        <w:tc>
          <w:tcPr>
            <w:tcW w:w="1691" w:type="dxa"/>
          </w:tcPr>
          <w:p w14:paraId="0583C0E6" w14:textId="4278F9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2A8BE9FC" w14:textId="3616782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725495.86</w:t>
            </w:r>
          </w:p>
        </w:tc>
        <w:tc>
          <w:tcPr>
            <w:tcW w:w="1562" w:type="dxa"/>
          </w:tcPr>
          <w:p w14:paraId="549C2563" w14:textId="170BC3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3368643.05</w:t>
            </w:r>
          </w:p>
        </w:tc>
        <w:tc>
          <w:tcPr>
            <w:tcW w:w="2134" w:type="dxa"/>
          </w:tcPr>
          <w:p w14:paraId="055333B1" w14:textId="394FA8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2AFEA" w14:textId="40106B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3A10F" w14:textId="50E6F1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5AB0E48" w14:textId="77777777" w:rsidTr="004A1A2A">
        <w:trPr>
          <w:trHeight w:val="54"/>
        </w:trPr>
        <w:tc>
          <w:tcPr>
            <w:tcW w:w="1691" w:type="dxa"/>
          </w:tcPr>
          <w:p w14:paraId="077A6A9E" w14:textId="7E4FA4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7E58EB31" w14:textId="5063628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725491.88</w:t>
            </w:r>
          </w:p>
        </w:tc>
        <w:tc>
          <w:tcPr>
            <w:tcW w:w="1562" w:type="dxa"/>
          </w:tcPr>
          <w:p w14:paraId="3443A5B0" w14:textId="0FC8B8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3368640.75</w:t>
            </w:r>
          </w:p>
        </w:tc>
        <w:tc>
          <w:tcPr>
            <w:tcW w:w="2134" w:type="dxa"/>
          </w:tcPr>
          <w:p w14:paraId="223814E6" w14:textId="225DDB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68BBA" w14:textId="05AE76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B460C" w14:textId="110925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A44965" w14:textId="77777777" w:rsidTr="004A1A2A">
        <w:trPr>
          <w:trHeight w:val="54"/>
        </w:trPr>
        <w:tc>
          <w:tcPr>
            <w:tcW w:w="1691" w:type="dxa"/>
          </w:tcPr>
          <w:p w14:paraId="41F96B4F" w14:textId="77A08C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18969F0D" w14:textId="65425CC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725487.95</w:t>
            </w:r>
          </w:p>
        </w:tc>
        <w:tc>
          <w:tcPr>
            <w:tcW w:w="1562" w:type="dxa"/>
          </w:tcPr>
          <w:p w14:paraId="65607808" w14:textId="3DEF4A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3368638.98</w:t>
            </w:r>
          </w:p>
        </w:tc>
        <w:tc>
          <w:tcPr>
            <w:tcW w:w="2134" w:type="dxa"/>
          </w:tcPr>
          <w:p w14:paraId="40E9C198" w14:textId="200791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B4B344" w14:textId="5D5F8A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E29BE" w14:textId="355501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4DC0A3D" w14:textId="77777777" w:rsidTr="004A1A2A">
        <w:trPr>
          <w:trHeight w:val="54"/>
        </w:trPr>
        <w:tc>
          <w:tcPr>
            <w:tcW w:w="1691" w:type="dxa"/>
          </w:tcPr>
          <w:p w14:paraId="6258C7E3" w14:textId="58818C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02F93F43" w14:textId="7CF2D38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725485.23</w:t>
            </w:r>
          </w:p>
        </w:tc>
        <w:tc>
          <w:tcPr>
            <w:tcW w:w="1562" w:type="dxa"/>
          </w:tcPr>
          <w:p w14:paraId="2EFCA11E" w14:textId="0AAACD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3368637.45</w:t>
            </w:r>
          </w:p>
        </w:tc>
        <w:tc>
          <w:tcPr>
            <w:tcW w:w="2134" w:type="dxa"/>
          </w:tcPr>
          <w:p w14:paraId="2CBDC316" w14:textId="559B46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F1DC8A" w14:textId="40EE63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A660CB" w14:textId="147B05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F92ADD2" w14:textId="77777777" w:rsidTr="004A1A2A">
        <w:trPr>
          <w:trHeight w:val="54"/>
        </w:trPr>
        <w:tc>
          <w:tcPr>
            <w:tcW w:w="1691" w:type="dxa"/>
          </w:tcPr>
          <w:p w14:paraId="406CD154" w14:textId="692344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29A754E4" w14:textId="0911768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725483.00</w:t>
            </w:r>
          </w:p>
        </w:tc>
        <w:tc>
          <w:tcPr>
            <w:tcW w:w="1562" w:type="dxa"/>
          </w:tcPr>
          <w:p w14:paraId="13706C59" w14:textId="7DFC1D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3368636.26</w:t>
            </w:r>
          </w:p>
        </w:tc>
        <w:tc>
          <w:tcPr>
            <w:tcW w:w="2134" w:type="dxa"/>
          </w:tcPr>
          <w:p w14:paraId="5AF94AAD" w14:textId="4BFB6A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2BF77" w14:textId="0730D4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68124B" w14:textId="774637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030087A" w14:textId="77777777" w:rsidTr="004A1A2A">
        <w:trPr>
          <w:trHeight w:val="54"/>
        </w:trPr>
        <w:tc>
          <w:tcPr>
            <w:tcW w:w="1691" w:type="dxa"/>
          </w:tcPr>
          <w:p w14:paraId="380A5BBA" w14:textId="7DC22F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</w:tcPr>
          <w:p w14:paraId="006DC51E" w14:textId="1DAF97B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725478.40</w:t>
            </w:r>
          </w:p>
        </w:tc>
        <w:tc>
          <w:tcPr>
            <w:tcW w:w="1562" w:type="dxa"/>
          </w:tcPr>
          <w:p w14:paraId="0E2FBB83" w14:textId="745C51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3368635.91</w:t>
            </w:r>
          </w:p>
        </w:tc>
        <w:tc>
          <w:tcPr>
            <w:tcW w:w="2134" w:type="dxa"/>
          </w:tcPr>
          <w:p w14:paraId="58393920" w14:textId="14A105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51703C" w14:textId="006E26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B6360" w14:textId="1CC7D3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982211" w14:textId="77777777" w:rsidTr="004A1A2A">
        <w:trPr>
          <w:trHeight w:val="54"/>
        </w:trPr>
        <w:tc>
          <w:tcPr>
            <w:tcW w:w="1691" w:type="dxa"/>
          </w:tcPr>
          <w:p w14:paraId="0F572737" w14:textId="515FDE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1D881BDC" w14:textId="65E536B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725474.56</w:t>
            </w:r>
          </w:p>
        </w:tc>
        <w:tc>
          <w:tcPr>
            <w:tcW w:w="1562" w:type="dxa"/>
          </w:tcPr>
          <w:p w14:paraId="09A18737" w14:textId="257013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3368634.31</w:t>
            </w:r>
          </w:p>
        </w:tc>
        <w:tc>
          <w:tcPr>
            <w:tcW w:w="2134" w:type="dxa"/>
          </w:tcPr>
          <w:p w14:paraId="14CCF69D" w14:textId="57A8B7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DB044" w14:textId="7EA38D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FE245" w14:textId="638A9C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DE57F39" w14:textId="77777777" w:rsidTr="004A1A2A">
        <w:trPr>
          <w:trHeight w:val="54"/>
        </w:trPr>
        <w:tc>
          <w:tcPr>
            <w:tcW w:w="1691" w:type="dxa"/>
          </w:tcPr>
          <w:p w14:paraId="466D8A82" w14:textId="084E5F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73676EE5" w14:textId="41AB3CF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725468.50</w:t>
            </w:r>
          </w:p>
        </w:tc>
        <w:tc>
          <w:tcPr>
            <w:tcW w:w="1562" w:type="dxa"/>
          </w:tcPr>
          <w:p w14:paraId="621646F1" w14:textId="614F36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3368631.94</w:t>
            </w:r>
          </w:p>
        </w:tc>
        <w:tc>
          <w:tcPr>
            <w:tcW w:w="2134" w:type="dxa"/>
          </w:tcPr>
          <w:p w14:paraId="0BAC8038" w14:textId="36EB04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BF90B3" w14:textId="711686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1F1140" w14:textId="083FE8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7E744BB" w14:textId="77777777" w:rsidTr="004A1A2A">
        <w:trPr>
          <w:trHeight w:val="54"/>
        </w:trPr>
        <w:tc>
          <w:tcPr>
            <w:tcW w:w="1691" w:type="dxa"/>
          </w:tcPr>
          <w:p w14:paraId="3F5B26DC" w14:textId="0E449B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26EEA469" w14:textId="791C56A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725462.20</w:t>
            </w:r>
          </w:p>
        </w:tc>
        <w:tc>
          <w:tcPr>
            <w:tcW w:w="1562" w:type="dxa"/>
          </w:tcPr>
          <w:p w14:paraId="2C26057F" w14:textId="4F346D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3368630.75</w:t>
            </w:r>
          </w:p>
        </w:tc>
        <w:tc>
          <w:tcPr>
            <w:tcW w:w="2134" w:type="dxa"/>
          </w:tcPr>
          <w:p w14:paraId="49AD9933" w14:textId="295AA4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B1EFB" w14:textId="156359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05AC7" w14:textId="1F5CCF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BE7C478" w14:textId="77777777" w:rsidTr="004A1A2A">
        <w:trPr>
          <w:trHeight w:val="54"/>
        </w:trPr>
        <w:tc>
          <w:tcPr>
            <w:tcW w:w="1691" w:type="dxa"/>
          </w:tcPr>
          <w:p w14:paraId="44AAC833" w14:textId="756902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66CF33A0" w14:textId="589BE48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725456.90</w:t>
            </w:r>
          </w:p>
        </w:tc>
        <w:tc>
          <w:tcPr>
            <w:tcW w:w="1562" w:type="dxa"/>
          </w:tcPr>
          <w:p w14:paraId="35FC7EEE" w14:textId="6F9A17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3368629.77</w:t>
            </w:r>
          </w:p>
        </w:tc>
        <w:tc>
          <w:tcPr>
            <w:tcW w:w="2134" w:type="dxa"/>
          </w:tcPr>
          <w:p w14:paraId="329E4954" w14:textId="059120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FDF53" w14:textId="2B9C35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75BC1" w14:textId="22B842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608108E" w14:textId="77777777" w:rsidTr="004A1A2A">
        <w:trPr>
          <w:trHeight w:val="54"/>
        </w:trPr>
        <w:tc>
          <w:tcPr>
            <w:tcW w:w="1691" w:type="dxa"/>
          </w:tcPr>
          <w:p w14:paraId="48CF4E65" w14:textId="5E7001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53FF66D6" w14:textId="09F1F8B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725452.65</w:t>
            </w:r>
          </w:p>
        </w:tc>
        <w:tc>
          <w:tcPr>
            <w:tcW w:w="1562" w:type="dxa"/>
          </w:tcPr>
          <w:p w14:paraId="0818FA09" w14:textId="22DFAF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3368628.52</w:t>
            </w:r>
          </w:p>
        </w:tc>
        <w:tc>
          <w:tcPr>
            <w:tcW w:w="2134" w:type="dxa"/>
          </w:tcPr>
          <w:p w14:paraId="413CDA06" w14:textId="7A4FD5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4FF34" w14:textId="63CE75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F64BA" w14:textId="02762D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8D51B61" w14:textId="77777777" w:rsidTr="004A1A2A">
        <w:trPr>
          <w:trHeight w:val="54"/>
        </w:trPr>
        <w:tc>
          <w:tcPr>
            <w:tcW w:w="1691" w:type="dxa"/>
          </w:tcPr>
          <w:p w14:paraId="29B68362" w14:textId="028846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59DB0BB0" w14:textId="4106B7A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725449.58</w:t>
            </w:r>
          </w:p>
        </w:tc>
        <w:tc>
          <w:tcPr>
            <w:tcW w:w="1562" w:type="dxa"/>
          </w:tcPr>
          <w:p w14:paraId="435C32EF" w14:textId="39BF8E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3368629.42</w:t>
            </w:r>
          </w:p>
        </w:tc>
        <w:tc>
          <w:tcPr>
            <w:tcW w:w="2134" w:type="dxa"/>
          </w:tcPr>
          <w:p w14:paraId="431AC60D" w14:textId="04D374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CC8A5" w14:textId="3F2361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A5FAC" w14:textId="4B4F57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1FF48DE" w14:textId="77777777" w:rsidTr="004A1A2A">
        <w:trPr>
          <w:trHeight w:val="54"/>
        </w:trPr>
        <w:tc>
          <w:tcPr>
            <w:tcW w:w="1691" w:type="dxa"/>
          </w:tcPr>
          <w:p w14:paraId="67FE3952" w14:textId="099B30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1EE9F002" w14:textId="219361A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725446.03</w:t>
            </w:r>
          </w:p>
        </w:tc>
        <w:tc>
          <w:tcPr>
            <w:tcW w:w="1562" w:type="dxa"/>
          </w:tcPr>
          <w:p w14:paraId="0FA941D0" w14:textId="2E14EA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3368630.12</w:t>
            </w:r>
          </w:p>
        </w:tc>
        <w:tc>
          <w:tcPr>
            <w:tcW w:w="2134" w:type="dxa"/>
          </w:tcPr>
          <w:p w14:paraId="6B4E8E2B" w14:textId="7378E7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0FE02" w14:textId="005A71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D6C45" w14:textId="28CC20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670BABF" w14:textId="77777777" w:rsidTr="004A1A2A">
        <w:trPr>
          <w:trHeight w:val="54"/>
        </w:trPr>
        <w:tc>
          <w:tcPr>
            <w:tcW w:w="1691" w:type="dxa"/>
          </w:tcPr>
          <w:p w14:paraId="17198CF7" w14:textId="7DB8EB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4A418D10" w14:textId="3A39380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725440.22</w:t>
            </w:r>
          </w:p>
        </w:tc>
        <w:tc>
          <w:tcPr>
            <w:tcW w:w="1562" w:type="dxa"/>
          </w:tcPr>
          <w:p w14:paraId="4FCD7488" w14:textId="402875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3368630.40</w:t>
            </w:r>
          </w:p>
        </w:tc>
        <w:tc>
          <w:tcPr>
            <w:tcW w:w="2134" w:type="dxa"/>
          </w:tcPr>
          <w:p w14:paraId="17FC5775" w14:textId="6B2A2E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3D302" w14:textId="4C4978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2D3B5" w14:textId="39902D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1D0E30D" w14:textId="77777777" w:rsidTr="004A1A2A">
        <w:trPr>
          <w:trHeight w:val="54"/>
        </w:trPr>
        <w:tc>
          <w:tcPr>
            <w:tcW w:w="1691" w:type="dxa"/>
          </w:tcPr>
          <w:p w14:paraId="54849B04" w14:textId="55A33C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7E3BB840" w14:textId="725E28C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725437.22</w:t>
            </w:r>
          </w:p>
        </w:tc>
        <w:tc>
          <w:tcPr>
            <w:tcW w:w="1562" w:type="dxa"/>
          </w:tcPr>
          <w:p w14:paraId="54185A3F" w14:textId="214E44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3368632.28</w:t>
            </w:r>
          </w:p>
        </w:tc>
        <w:tc>
          <w:tcPr>
            <w:tcW w:w="2134" w:type="dxa"/>
          </w:tcPr>
          <w:p w14:paraId="454B0B69" w14:textId="52B58A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01A3E4" w14:textId="19A0D8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95F7C" w14:textId="4AA578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86EDBEA" w14:textId="77777777" w:rsidTr="004A1A2A">
        <w:trPr>
          <w:trHeight w:val="54"/>
        </w:trPr>
        <w:tc>
          <w:tcPr>
            <w:tcW w:w="1691" w:type="dxa"/>
          </w:tcPr>
          <w:p w14:paraId="075ACE2D" w14:textId="6FF754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41A4443A" w14:textId="7E6A2C4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725435.89</w:t>
            </w:r>
          </w:p>
        </w:tc>
        <w:tc>
          <w:tcPr>
            <w:tcW w:w="1562" w:type="dxa"/>
          </w:tcPr>
          <w:p w14:paraId="55DA4188" w14:textId="4A3232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3368631.44</w:t>
            </w:r>
          </w:p>
        </w:tc>
        <w:tc>
          <w:tcPr>
            <w:tcW w:w="2134" w:type="dxa"/>
          </w:tcPr>
          <w:p w14:paraId="3110DDCB" w14:textId="02B90F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1970FC" w14:textId="1088E5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07540" w14:textId="6EE2E8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DCEAE0C" w14:textId="77777777" w:rsidTr="004A1A2A">
        <w:trPr>
          <w:trHeight w:val="54"/>
        </w:trPr>
        <w:tc>
          <w:tcPr>
            <w:tcW w:w="1691" w:type="dxa"/>
          </w:tcPr>
          <w:p w14:paraId="0BFA6CA4" w14:textId="3CF7D7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21267FAF" w14:textId="0B152A3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725433.10</w:t>
            </w:r>
          </w:p>
        </w:tc>
        <w:tc>
          <w:tcPr>
            <w:tcW w:w="1562" w:type="dxa"/>
          </w:tcPr>
          <w:p w14:paraId="5CFD2793" w14:textId="460172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3368632.77</w:t>
            </w:r>
          </w:p>
        </w:tc>
        <w:tc>
          <w:tcPr>
            <w:tcW w:w="2134" w:type="dxa"/>
          </w:tcPr>
          <w:p w14:paraId="76E42BC8" w14:textId="4099F4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0A1C0" w14:textId="6D3370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FA1399" w14:textId="696E10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8E7BE3" w14:textId="77777777" w:rsidTr="004A1A2A">
        <w:trPr>
          <w:trHeight w:val="54"/>
        </w:trPr>
        <w:tc>
          <w:tcPr>
            <w:tcW w:w="1691" w:type="dxa"/>
          </w:tcPr>
          <w:p w14:paraId="28073637" w14:textId="05339E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37B79168" w14:textId="285B9D0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725429.48</w:t>
            </w:r>
          </w:p>
        </w:tc>
        <w:tc>
          <w:tcPr>
            <w:tcW w:w="1562" w:type="dxa"/>
          </w:tcPr>
          <w:p w14:paraId="185209D1" w14:textId="5DA30B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3368632.28</w:t>
            </w:r>
          </w:p>
        </w:tc>
        <w:tc>
          <w:tcPr>
            <w:tcW w:w="2134" w:type="dxa"/>
          </w:tcPr>
          <w:p w14:paraId="1E4F51E6" w14:textId="53069D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59628" w14:textId="3FC83A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5E5FD0" w14:textId="7F8BB0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C4BE8B" w14:textId="77777777" w:rsidTr="004A1A2A">
        <w:trPr>
          <w:trHeight w:val="54"/>
        </w:trPr>
        <w:tc>
          <w:tcPr>
            <w:tcW w:w="1691" w:type="dxa"/>
          </w:tcPr>
          <w:p w14:paraId="26568248" w14:textId="26CECA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5FD0D0CE" w14:textId="664D31D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725426.73</w:t>
            </w:r>
          </w:p>
        </w:tc>
        <w:tc>
          <w:tcPr>
            <w:tcW w:w="1562" w:type="dxa"/>
          </w:tcPr>
          <w:p w14:paraId="68E76811" w14:textId="3A7E8D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3368632.17</w:t>
            </w:r>
          </w:p>
        </w:tc>
        <w:tc>
          <w:tcPr>
            <w:tcW w:w="2134" w:type="dxa"/>
          </w:tcPr>
          <w:p w14:paraId="10905056" w14:textId="24028E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6A5E6" w14:textId="112234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713EF" w14:textId="683EFE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CD6362" w14:textId="77777777" w:rsidTr="004A1A2A">
        <w:trPr>
          <w:trHeight w:val="54"/>
        </w:trPr>
        <w:tc>
          <w:tcPr>
            <w:tcW w:w="1691" w:type="dxa"/>
          </w:tcPr>
          <w:p w14:paraId="2D84D865" w14:textId="696A78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5C6E5CED" w14:textId="34AECDA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725424.56</w:t>
            </w:r>
          </w:p>
        </w:tc>
        <w:tc>
          <w:tcPr>
            <w:tcW w:w="1562" w:type="dxa"/>
          </w:tcPr>
          <w:p w14:paraId="10EFDFD2" w14:textId="311475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3368632.40</w:t>
            </w:r>
          </w:p>
        </w:tc>
        <w:tc>
          <w:tcPr>
            <w:tcW w:w="2134" w:type="dxa"/>
          </w:tcPr>
          <w:p w14:paraId="5D6A2818" w14:textId="78EDB1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11262" w14:textId="51C081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7B287E" w14:textId="6123B7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9B0CA5" w14:textId="77777777" w:rsidTr="004A1A2A">
        <w:trPr>
          <w:trHeight w:val="54"/>
        </w:trPr>
        <w:tc>
          <w:tcPr>
            <w:tcW w:w="1691" w:type="dxa"/>
          </w:tcPr>
          <w:p w14:paraId="607C8644" w14:textId="2F40F1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2437CBCD" w14:textId="696B0B3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725422.92</w:t>
            </w:r>
          </w:p>
        </w:tc>
        <w:tc>
          <w:tcPr>
            <w:tcW w:w="1562" w:type="dxa"/>
          </w:tcPr>
          <w:p w14:paraId="0B923CEF" w14:textId="4A9ABC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3368631.55</w:t>
            </w:r>
          </w:p>
        </w:tc>
        <w:tc>
          <w:tcPr>
            <w:tcW w:w="2134" w:type="dxa"/>
          </w:tcPr>
          <w:p w14:paraId="04385EEA" w14:textId="2D2C8A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9DF26E" w14:textId="20D592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A1B03" w14:textId="3C688C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813E8D4" w14:textId="77777777" w:rsidTr="004A1A2A">
        <w:trPr>
          <w:trHeight w:val="54"/>
        </w:trPr>
        <w:tc>
          <w:tcPr>
            <w:tcW w:w="1691" w:type="dxa"/>
          </w:tcPr>
          <w:p w14:paraId="77BC0966" w14:textId="3ED7E4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03C18E7C" w14:textId="7B58B5E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725420.44</w:t>
            </w:r>
          </w:p>
        </w:tc>
        <w:tc>
          <w:tcPr>
            <w:tcW w:w="1562" w:type="dxa"/>
          </w:tcPr>
          <w:p w14:paraId="3383EB43" w14:textId="154699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3368631.55</w:t>
            </w:r>
          </w:p>
        </w:tc>
        <w:tc>
          <w:tcPr>
            <w:tcW w:w="2134" w:type="dxa"/>
          </w:tcPr>
          <w:p w14:paraId="66E5365D" w14:textId="50858E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38380" w14:textId="2EBE7B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886B0" w14:textId="5C8483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6155F9" w14:textId="77777777" w:rsidTr="004A1A2A">
        <w:trPr>
          <w:trHeight w:val="54"/>
        </w:trPr>
        <w:tc>
          <w:tcPr>
            <w:tcW w:w="1691" w:type="dxa"/>
          </w:tcPr>
          <w:p w14:paraId="4725BDED" w14:textId="322C1D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0DF3FB1A" w14:textId="616C155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725418.63</w:t>
            </w:r>
          </w:p>
        </w:tc>
        <w:tc>
          <w:tcPr>
            <w:tcW w:w="1562" w:type="dxa"/>
          </w:tcPr>
          <w:p w14:paraId="63F4CB4A" w14:textId="0A7AAD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3368632.48</w:t>
            </w:r>
          </w:p>
        </w:tc>
        <w:tc>
          <w:tcPr>
            <w:tcW w:w="2134" w:type="dxa"/>
          </w:tcPr>
          <w:p w14:paraId="4127D496" w14:textId="1F526E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35E40" w14:textId="386B54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39C55" w14:textId="0895CB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1891B1A" w14:textId="77777777" w:rsidTr="004A1A2A">
        <w:trPr>
          <w:trHeight w:val="54"/>
        </w:trPr>
        <w:tc>
          <w:tcPr>
            <w:tcW w:w="1691" w:type="dxa"/>
          </w:tcPr>
          <w:p w14:paraId="2116A831" w14:textId="73E188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7D3F221C" w14:textId="2E50416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725416.40</w:t>
            </w:r>
          </w:p>
        </w:tc>
        <w:tc>
          <w:tcPr>
            <w:tcW w:w="1562" w:type="dxa"/>
          </w:tcPr>
          <w:p w14:paraId="7A0C82DB" w14:textId="57E8CB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3368632.88</w:t>
            </w:r>
          </w:p>
        </w:tc>
        <w:tc>
          <w:tcPr>
            <w:tcW w:w="2134" w:type="dxa"/>
          </w:tcPr>
          <w:p w14:paraId="4D0500F9" w14:textId="18C1AC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31C35" w14:textId="590385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5E0F99" w14:textId="77380C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E74D94F" w14:textId="77777777" w:rsidTr="004A1A2A">
        <w:trPr>
          <w:trHeight w:val="54"/>
        </w:trPr>
        <w:tc>
          <w:tcPr>
            <w:tcW w:w="1691" w:type="dxa"/>
          </w:tcPr>
          <w:p w14:paraId="4C8B6999" w14:textId="03C161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1B5EEDC6" w14:textId="2CC90EE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725414.85</w:t>
            </w:r>
          </w:p>
        </w:tc>
        <w:tc>
          <w:tcPr>
            <w:tcW w:w="1562" w:type="dxa"/>
          </w:tcPr>
          <w:p w14:paraId="23D47A95" w14:textId="384CBC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3368633.24</w:t>
            </w:r>
          </w:p>
        </w:tc>
        <w:tc>
          <w:tcPr>
            <w:tcW w:w="2134" w:type="dxa"/>
          </w:tcPr>
          <w:p w14:paraId="296F5BB4" w14:textId="72F045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DDD5C" w14:textId="06B909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C1EB84" w14:textId="03A47A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C19BBE" w14:textId="77777777" w:rsidTr="004A1A2A">
        <w:trPr>
          <w:trHeight w:val="54"/>
        </w:trPr>
        <w:tc>
          <w:tcPr>
            <w:tcW w:w="1691" w:type="dxa"/>
          </w:tcPr>
          <w:p w14:paraId="7CA53B31" w14:textId="5080A1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69DCC102" w14:textId="71C2ED7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725413.44</w:t>
            </w:r>
          </w:p>
        </w:tc>
        <w:tc>
          <w:tcPr>
            <w:tcW w:w="1562" w:type="dxa"/>
          </w:tcPr>
          <w:p w14:paraId="54E558D8" w14:textId="5E1D24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3368633.37</w:t>
            </w:r>
          </w:p>
        </w:tc>
        <w:tc>
          <w:tcPr>
            <w:tcW w:w="2134" w:type="dxa"/>
          </w:tcPr>
          <w:p w14:paraId="7D8E3E9E" w14:textId="1F1ACC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051FAB" w14:textId="6217E1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CCF18" w14:textId="493378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910C321" w14:textId="77777777" w:rsidTr="004A1A2A">
        <w:trPr>
          <w:trHeight w:val="54"/>
        </w:trPr>
        <w:tc>
          <w:tcPr>
            <w:tcW w:w="1691" w:type="dxa"/>
          </w:tcPr>
          <w:p w14:paraId="2736AA4D" w14:textId="031A83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77300BBC" w14:textId="2B3F663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725412.68</w:t>
            </w:r>
          </w:p>
        </w:tc>
        <w:tc>
          <w:tcPr>
            <w:tcW w:w="1562" w:type="dxa"/>
          </w:tcPr>
          <w:p w14:paraId="093F1B3E" w14:textId="3A41AA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3368634.21</w:t>
            </w:r>
          </w:p>
        </w:tc>
        <w:tc>
          <w:tcPr>
            <w:tcW w:w="2134" w:type="dxa"/>
          </w:tcPr>
          <w:p w14:paraId="5504DB3C" w14:textId="043A6C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B721A" w14:textId="506CB7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51919" w14:textId="75C12C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46CD34D" w14:textId="77777777" w:rsidTr="004A1A2A">
        <w:trPr>
          <w:trHeight w:val="54"/>
        </w:trPr>
        <w:tc>
          <w:tcPr>
            <w:tcW w:w="1691" w:type="dxa"/>
          </w:tcPr>
          <w:p w14:paraId="02F470CF" w14:textId="0DF325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76985BC9" w14:textId="43F1F14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725411.53</w:t>
            </w:r>
          </w:p>
        </w:tc>
        <w:tc>
          <w:tcPr>
            <w:tcW w:w="1562" w:type="dxa"/>
          </w:tcPr>
          <w:p w14:paraId="4E061CC4" w14:textId="33C1BB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3368634.03</w:t>
            </w:r>
          </w:p>
        </w:tc>
        <w:tc>
          <w:tcPr>
            <w:tcW w:w="2134" w:type="dxa"/>
          </w:tcPr>
          <w:p w14:paraId="5B8A6770" w14:textId="2A34E3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F2487" w14:textId="4A11A2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193E03" w14:textId="218399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4CEDAE" w14:textId="77777777" w:rsidTr="004A1A2A">
        <w:trPr>
          <w:trHeight w:val="54"/>
        </w:trPr>
        <w:tc>
          <w:tcPr>
            <w:tcW w:w="1691" w:type="dxa"/>
          </w:tcPr>
          <w:p w14:paraId="6DB189C3" w14:textId="544708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EFEFD24" w14:textId="44190E6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725409.19</w:t>
            </w:r>
          </w:p>
        </w:tc>
        <w:tc>
          <w:tcPr>
            <w:tcW w:w="1562" w:type="dxa"/>
          </w:tcPr>
          <w:p w14:paraId="27423F4C" w14:textId="1049B8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3368634.43</w:t>
            </w:r>
          </w:p>
        </w:tc>
        <w:tc>
          <w:tcPr>
            <w:tcW w:w="2134" w:type="dxa"/>
          </w:tcPr>
          <w:p w14:paraId="33830BB2" w14:textId="773F38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47146" w14:textId="4F598E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A5A74" w14:textId="39C635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91B502" w14:textId="77777777" w:rsidTr="004A1A2A">
        <w:trPr>
          <w:trHeight w:val="54"/>
        </w:trPr>
        <w:tc>
          <w:tcPr>
            <w:tcW w:w="1691" w:type="dxa"/>
          </w:tcPr>
          <w:p w14:paraId="68248824" w14:textId="6FD9D5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5C87CDCE" w14:textId="12DAF6C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725406.52</w:t>
            </w:r>
          </w:p>
        </w:tc>
        <w:tc>
          <w:tcPr>
            <w:tcW w:w="1562" w:type="dxa"/>
          </w:tcPr>
          <w:p w14:paraId="60EF33EC" w14:textId="7539E7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3368635.76</w:t>
            </w:r>
          </w:p>
        </w:tc>
        <w:tc>
          <w:tcPr>
            <w:tcW w:w="2134" w:type="dxa"/>
          </w:tcPr>
          <w:p w14:paraId="53A7C7A4" w14:textId="496DC8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2AF6C" w14:textId="139FAE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0C211" w14:textId="6FEEA0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21ADD6" w14:textId="77777777" w:rsidTr="004A1A2A">
        <w:trPr>
          <w:trHeight w:val="54"/>
        </w:trPr>
        <w:tc>
          <w:tcPr>
            <w:tcW w:w="1691" w:type="dxa"/>
          </w:tcPr>
          <w:p w14:paraId="1694A8D7" w14:textId="1E16E6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601E0D34" w14:textId="6FA1FEB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725403.38</w:t>
            </w:r>
          </w:p>
        </w:tc>
        <w:tc>
          <w:tcPr>
            <w:tcW w:w="1562" w:type="dxa"/>
          </w:tcPr>
          <w:p w14:paraId="7BED8091" w14:textId="34B4EE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3368636.91</w:t>
            </w:r>
          </w:p>
        </w:tc>
        <w:tc>
          <w:tcPr>
            <w:tcW w:w="2134" w:type="dxa"/>
          </w:tcPr>
          <w:p w14:paraId="616A4478" w14:textId="1C3DA7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18AEE" w14:textId="044336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BB669" w14:textId="21A0CF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5FFB5C7" w14:textId="77777777" w:rsidTr="004A1A2A">
        <w:trPr>
          <w:trHeight w:val="54"/>
        </w:trPr>
        <w:tc>
          <w:tcPr>
            <w:tcW w:w="1691" w:type="dxa"/>
          </w:tcPr>
          <w:p w14:paraId="73DB7E53" w14:textId="0DED5E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468A2BB7" w14:textId="663BDD2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725399.53</w:t>
            </w:r>
          </w:p>
        </w:tc>
        <w:tc>
          <w:tcPr>
            <w:tcW w:w="1562" w:type="dxa"/>
          </w:tcPr>
          <w:p w14:paraId="3DBBE52C" w14:textId="219FC8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3368637.98</w:t>
            </w:r>
          </w:p>
        </w:tc>
        <w:tc>
          <w:tcPr>
            <w:tcW w:w="2134" w:type="dxa"/>
          </w:tcPr>
          <w:p w14:paraId="6C538CB8" w14:textId="09E1A4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A5079" w14:textId="306924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FE25DF" w14:textId="4CBA2A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77AFFA" w14:textId="77777777" w:rsidTr="004A1A2A">
        <w:trPr>
          <w:trHeight w:val="54"/>
        </w:trPr>
        <w:tc>
          <w:tcPr>
            <w:tcW w:w="1691" w:type="dxa"/>
          </w:tcPr>
          <w:p w14:paraId="12EA8088" w14:textId="41A6E0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4951AB83" w14:textId="3A1120B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725397.31</w:t>
            </w:r>
          </w:p>
        </w:tc>
        <w:tc>
          <w:tcPr>
            <w:tcW w:w="1562" w:type="dxa"/>
          </w:tcPr>
          <w:p w14:paraId="5D2D8CB7" w14:textId="3E212D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3368639.44</w:t>
            </w:r>
          </w:p>
        </w:tc>
        <w:tc>
          <w:tcPr>
            <w:tcW w:w="2134" w:type="dxa"/>
          </w:tcPr>
          <w:p w14:paraId="377C374D" w14:textId="19DB6E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25140" w14:textId="122EE1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3DAA4" w14:textId="2B896B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1E5780A" w14:textId="77777777" w:rsidTr="004A1A2A">
        <w:trPr>
          <w:trHeight w:val="54"/>
        </w:trPr>
        <w:tc>
          <w:tcPr>
            <w:tcW w:w="1691" w:type="dxa"/>
          </w:tcPr>
          <w:p w14:paraId="6A00C42C" w14:textId="7B3AE0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3A72C080" w14:textId="1CD05D5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725395.59</w:t>
            </w:r>
          </w:p>
        </w:tc>
        <w:tc>
          <w:tcPr>
            <w:tcW w:w="1562" w:type="dxa"/>
          </w:tcPr>
          <w:p w14:paraId="5F4FB348" w14:textId="0099A6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3368642.23</w:t>
            </w:r>
          </w:p>
        </w:tc>
        <w:tc>
          <w:tcPr>
            <w:tcW w:w="2134" w:type="dxa"/>
          </w:tcPr>
          <w:p w14:paraId="0F9DC79F" w14:textId="2187ED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FD8E8" w14:textId="76C05D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11453" w14:textId="4CD264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6F51A1" w14:textId="77777777" w:rsidTr="004A1A2A">
        <w:trPr>
          <w:trHeight w:val="54"/>
        </w:trPr>
        <w:tc>
          <w:tcPr>
            <w:tcW w:w="1691" w:type="dxa"/>
          </w:tcPr>
          <w:p w14:paraId="7EA296D9" w14:textId="7C9B6D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3E82079B" w14:textId="71C6687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725391.90</w:t>
            </w:r>
          </w:p>
        </w:tc>
        <w:tc>
          <w:tcPr>
            <w:tcW w:w="1562" w:type="dxa"/>
          </w:tcPr>
          <w:p w14:paraId="1D6A9A0E" w14:textId="63A206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3368645.55</w:t>
            </w:r>
          </w:p>
        </w:tc>
        <w:tc>
          <w:tcPr>
            <w:tcW w:w="2134" w:type="dxa"/>
          </w:tcPr>
          <w:p w14:paraId="1DA4CF46" w14:textId="59ECC1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06F25" w14:textId="6AB593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A4B98E" w14:textId="52EEB9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AC2008" w14:textId="77777777" w:rsidTr="004A1A2A">
        <w:trPr>
          <w:trHeight w:val="54"/>
        </w:trPr>
        <w:tc>
          <w:tcPr>
            <w:tcW w:w="1691" w:type="dxa"/>
          </w:tcPr>
          <w:p w14:paraId="43613092" w14:textId="0355A5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029122A4" w14:textId="07BA199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725387.12</w:t>
            </w:r>
          </w:p>
        </w:tc>
        <w:tc>
          <w:tcPr>
            <w:tcW w:w="1562" w:type="dxa"/>
          </w:tcPr>
          <w:p w14:paraId="14EA99A4" w14:textId="097512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3368651.00</w:t>
            </w:r>
          </w:p>
        </w:tc>
        <w:tc>
          <w:tcPr>
            <w:tcW w:w="2134" w:type="dxa"/>
          </w:tcPr>
          <w:p w14:paraId="0714D491" w14:textId="6B516F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B7AB1" w14:textId="2E3594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EC519" w14:textId="589BCB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3B21C6" w14:textId="77777777" w:rsidTr="004A1A2A">
        <w:trPr>
          <w:trHeight w:val="54"/>
        </w:trPr>
        <w:tc>
          <w:tcPr>
            <w:tcW w:w="1691" w:type="dxa"/>
          </w:tcPr>
          <w:p w14:paraId="2D2ABBEF" w14:textId="078B95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5B787B9E" w14:textId="10FEB06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725381.01</w:t>
            </w:r>
          </w:p>
        </w:tc>
        <w:tc>
          <w:tcPr>
            <w:tcW w:w="1562" w:type="dxa"/>
          </w:tcPr>
          <w:p w14:paraId="382B344A" w14:textId="15C1BA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3368658.95</w:t>
            </w:r>
          </w:p>
        </w:tc>
        <w:tc>
          <w:tcPr>
            <w:tcW w:w="2134" w:type="dxa"/>
          </w:tcPr>
          <w:p w14:paraId="6C81D731" w14:textId="442744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96A9C" w14:textId="318D04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BCD98" w14:textId="09E913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E08300D" w14:textId="77777777" w:rsidTr="004A1A2A">
        <w:trPr>
          <w:trHeight w:val="54"/>
        </w:trPr>
        <w:tc>
          <w:tcPr>
            <w:tcW w:w="1691" w:type="dxa"/>
          </w:tcPr>
          <w:p w14:paraId="5B8FDABE" w14:textId="3B2817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38C787B6" w14:textId="0C21F19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725376.83</w:t>
            </w:r>
          </w:p>
        </w:tc>
        <w:tc>
          <w:tcPr>
            <w:tcW w:w="1562" w:type="dxa"/>
          </w:tcPr>
          <w:p w14:paraId="59AE1F0B" w14:textId="0D3EE7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3368663.49</w:t>
            </w:r>
          </w:p>
        </w:tc>
        <w:tc>
          <w:tcPr>
            <w:tcW w:w="2134" w:type="dxa"/>
          </w:tcPr>
          <w:p w14:paraId="07E9BF3E" w14:textId="414CC6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A63A0" w14:textId="396DC6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ACAA24" w14:textId="436D30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53CF977" w14:textId="77777777" w:rsidTr="004A1A2A">
        <w:trPr>
          <w:trHeight w:val="54"/>
        </w:trPr>
        <w:tc>
          <w:tcPr>
            <w:tcW w:w="1691" w:type="dxa"/>
          </w:tcPr>
          <w:p w14:paraId="55CBF935" w14:textId="1F3B1C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0D2448B7" w14:textId="39BB858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725373.78</w:t>
            </w:r>
          </w:p>
        </w:tc>
        <w:tc>
          <w:tcPr>
            <w:tcW w:w="1562" w:type="dxa"/>
          </w:tcPr>
          <w:p w14:paraId="44063B85" w14:textId="69FE8E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3368670.09</w:t>
            </w:r>
          </w:p>
        </w:tc>
        <w:tc>
          <w:tcPr>
            <w:tcW w:w="2134" w:type="dxa"/>
          </w:tcPr>
          <w:p w14:paraId="3E262925" w14:textId="65A4BB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054363" w14:textId="7BA958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709BA" w14:textId="2AB0A6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C52060" w14:textId="77777777" w:rsidTr="004A1A2A">
        <w:trPr>
          <w:trHeight w:val="54"/>
        </w:trPr>
        <w:tc>
          <w:tcPr>
            <w:tcW w:w="1691" w:type="dxa"/>
          </w:tcPr>
          <w:p w14:paraId="6111C0FF" w14:textId="5C77D6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0125D5F3" w14:textId="7C6C94E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725371.72</w:t>
            </w:r>
          </w:p>
        </w:tc>
        <w:tc>
          <w:tcPr>
            <w:tcW w:w="1562" w:type="dxa"/>
          </w:tcPr>
          <w:p w14:paraId="238D808E" w14:textId="6C989E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3368675.77</w:t>
            </w:r>
          </w:p>
        </w:tc>
        <w:tc>
          <w:tcPr>
            <w:tcW w:w="2134" w:type="dxa"/>
          </w:tcPr>
          <w:p w14:paraId="068980B0" w14:textId="360A82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A8849" w14:textId="4C374D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B3E62" w14:textId="00A6DD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78DC7D3" w14:textId="77777777" w:rsidTr="004A1A2A">
        <w:trPr>
          <w:trHeight w:val="54"/>
        </w:trPr>
        <w:tc>
          <w:tcPr>
            <w:tcW w:w="1691" w:type="dxa"/>
          </w:tcPr>
          <w:p w14:paraId="3C40EE70" w14:textId="6537B1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</w:tcPr>
          <w:p w14:paraId="22082245" w14:textId="24A1A97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725369.92</w:t>
            </w:r>
          </w:p>
        </w:tc>
        <w:tc>
          <w:tcPr>
            <w:tcW w:w="1562" w:type="dxa"/>
          </w:tcPr>
          <w:p w14:paraId="2D1773E7" w14:textId="68EFCB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3368679.75</w:t>
            </w:r>
          </w:p>
        </w:tc>
        <w:tc>
          <w:tcPr>
            <w:tcW w:w="2134" w:type="dxa"/>
          </w:tcPr>
          <w:p w14:paraId="77C63FA7" w14:textId="524D4C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4E89A" w14:textId="7A78B2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C03E3" w14:textId="0351BF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06BABC" w14:textId="77777777" w:rsidTr="004A1A2A">
        <w:trPr>
          <w:trHeight w:val="54"/>
        </w:trPr>
        <w:tc>
          <w:tcPr>
            <w:tcW w:w="1691" w:type="dxa"/>
          </w:tcPr>
          <w:p w14:paraId="7ECC6454" w14:textId="053673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0231F177" w14:textId="14F1080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725370.85</w:t>
            </w:r>
          </w:p>
        </w:tc>
        <w:tc>
          <w:tcPr>
            <w:tcW w:w="1562" w:type="dxa"/>
          </w:tcPr>
          <w:p w14:paraId="51091AF3" w14:textId="7DCD552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3368681.57</w:t>
            </w:r>
          </w:p>
        </w:tc>
        <w:tc>
          <w:tcPr>
            <w:tcW w:w="2134" w:type="dxa"/>
          </w:tcPr>
          <w:p w14:paraId="655BC960" w14:textId="494868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94457" w14:textId="79DEAE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F76A0" w14:textId="6EE1EB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C53C33B" w14:textId="77777777" w:rsidTr="004A1A2A">
        <w:trPr>
          <w:trHeight w:val="54"/>
        </w:trPr>
        <w:tc>
          <w:tcPr>
            <w:tcW w:w="1691" w:type="dxa"/>
          </w:tcPr>
          <w:p w14:paraId="75A2855E" w14:textId="1475A2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6E35D3B" w14:textId="7FE4E9F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725370.63</w:t>
            </w:r>
          </w:p>
        </w:tc>
        <w:tc>
          <w:tcPr>
            <w:tcW w:w="1562" w:type="dxa"/>
          </w:tcPr>
          <w:p w14:paraId="0B7CAAD4" w14:textId="0BF095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3368684.10</w:t>
            </w:r>
          </w:p>
        </w:tc>
        <w:tc>
          <w:tcPr>
            <w:tcW w:w="2134" w:type="dxa"/>
          </w:tcPr>
          <w:p w14:paraId="48B24D60" w14:textId="27AAEB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4F24DA" w14:textId="632255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5BC41" w14:textId="373BBC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58454F4" w14:textId="77777777" w:rsidTr="004A1A2A">
        <w:trPr>
          <w:trHeight w:val="54"/>
        </w:trPr>
        <w:tc>
          <w:tcPr>
            <w:tcW w:w="1691" w:type="dxa"/>
          </w:tcPr>
          <w:p w14:paraId="7F0F1748" w14:textId="20BC03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00FD285C" w14:textId="67DAB24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725370.05</w:t>
            </w:r>
          </w:p>
        </w:tc>
        <w:tc>
          <w:tcPr>
            <w:tcW w:w="1562" w:type="dxa"/>
          </w:tcPr>
          <w:p w14:paraId="0B020700" w14:textId="4BF601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3368687.21</w:t>
            </w:r>
          </w:p>
        </w:tc>
        <w:tc>
          <w:tcPr>
            <w:tcW w:w="2134" w:type="dxa"/>
          </w:tcPr>
          <w:p w14:paraId="67D3399B" w14:textId="37B564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5D3E7" w14:textId="44E036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F05F4" w14:textId="6886FB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C429CEF" w14:textId="77777777" w:rsidTr="004A1A2A">
        <w:trPr>
          <w:trHeight w:val="54"/>
        </w:trPr>
        <w:tc>
          <w:tcPr>
            <w:tcW w:w="1691" w:type="dxa"/>
          </w:tcPr>
          <w:p w14:paraId="6ACADA15" w14:textId="328B5F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031D3D76" w14:textId="27CD5AD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725368.41</w:t>
            </w:r>
          </w:p>
        </w:tc>
        <w:tc>
          <w:tcPr>
            <w:tcW w:w="1562" w:type="dxa"/>
          </w:tcPr>
          <w:p w14:paraId="13CB85A7" w14:textId="0C21D8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3368690.45</w:t>
            </w:r>
          </w:p>
        </w:tc>
        <w:tc>
          <w:tcPr>
            <w:tcW w:w="2134" w:type="dxa"/>
          </w:tcPr>
          <w:p w14:paraId="01D30A7A" w14:textId="096823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59448" w14:textId="7B3386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65D35" w14:textId="02AF90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869938F" w14:textId="77777777" w:rsidTr="004A1A2A">
        <w:trPr>
          <w:trHeight w:val="54"/>
        </w:trPr>
        <w:tc>
          <w:tcPr>
            <w:tcW w:w="1691" w:type="dxa"/>
          </w:tcPr>
          <w:p w14:paraId="67ED8D30" w14:textId="254E9D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1F4E6074" w14:textId="53F3AB5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725367.79</w:t>
            </w:r>
          </w:p>
        </w:tc>
        <w:tc>
          <w:tcPr>
            <w:tcW w:w="1562" w:type="dxa"/>
          </w:tcPr>
          <w:p w14:paraId="1CD6F8D7" w14:textId="460021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3368692.76</w:t>
            </w:r>
          </w:p>
        </w:tc>
        <w:tc>
          <w:tcPr>
            <w:tcW w:w="2134" w:type="dxa"/>
          </w:tcPr>
          <w:p w14:paraId="7E151A81" w14:textId="0E0126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6D53B" w14:textId="5D1F6B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EF068" w14:textId="1962F5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5A03D2" w14:textId="77777777" w:rsidTr="004A1A2A">
        <w:trPr>
          <w:trHeight w:val="54"/>
        </w:trPr>
        <w:tc>
          <w:tcPr>
            <w:tcW w:w="1691" w:type="dxa"/>
          </w:tcPr>
          <w:p w14:paraId="5EB9AF1E" w14:textId="0B513B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14800990" w14:textId="4653183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725367.92</w:t>
            </w:r>
          </w:p>
        </w:tc>
        <w:tc>
          <w:tcPr>
            <w:tcW w:w="1562" w:type="dxa"/>
          </w:tcPr>
          <w:p w14:paraId="0EFB8FDD" w14:textId="7CD412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3368697.83</w:t>
            </w:r>
          </w:p>
        </w:tc>
        <w:tc>
          <w:tcPr>
            <w:tcW w:w="2134" w:type="dxa"/>
          </w:tcPr>
          <w:p w14:paraId="63CACDC0" w14:textId="6EC464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42EFD" w14:textId="7F5205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BA3DC" w14:textId="08B4A9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4C4097" w14:textId="77777777" w:rsidTr="004A1A2A">
        <w:trPr>
          <w:trHeight w:val="54"/>
        </w:trPr>
        <w:tc>
          <w:tcPr>
            <w:tcW w:w="1691" w:type="dxa"/>
          </w:tcPr>
          <w:p w14:paraId="13556429" w14:textId="56569C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4DF04326" w14:textId="53B8E4B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725367.39</w:t>
            </w:r>
          </w:p>
        </w:tc>
        <w:tc>
          <w:tcPr>
            <w:tcW w:w="1562" w:type="dxa"/>
          </w:tcPr>
          <w:p w14:paraId="154CE2DF" w14:textId="772B06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3368694.85</w:t>
            </w:r>
          </w:p>
        </w:tc>
        <w:tc>
          <w:tcPr>
            <w:tcW w:w="2134" w:type="dxa"/>
          </w:tcPr>
          <w:p w14:paraId="41A8453A" w14:textId="48B50E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748F18" w14:textId="650B9F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2816E" w14:textId="09F88A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410B4D" w14:textId="77777777" w:rsidTr="004A1A2A">
        <w:trPr>
          <w:trHeight w:val="54"/>
        </w:trPr>
        <w:tc>
          <w:tcPr>
            <w:tcW w:w="1691" w:type="dxa"/>
          </w:tcPr>
          <w:p w14:paraId="5566C5AD" w14:textId="345B50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62BA5E81" w14:textId="2E27770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725367.61</w:t>
            </w:r>
          </w:p>
        </w:tc>
        <w:tc>
          <w:tcPr>
            <w:tcW w:w="1562" w:type="dxa"/>
          </w:tcPr>
          <w:p w14:paraId="22C860D8" w14:textId="3B0EF1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3368691.25</w:t>
            </w:r>
          </w:p>
        </w:tc>
        <w:tc>
          <w:tcPr>
            <w:tcW w:w="2134" w:type="dxa"/>
          </w:tcPr>
          <w:p w14:paraId="7C37FA1C" w14:textId="474397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2F47E" w14:textId="0722B5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A440A" w14:textId="59A2E4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6311E57" w14:textId="77777777" w:rsidTr="004A1A2A">
        <w:trPr>
          <w:trHeight w:val="54"/>
        </w:trPr>
        <w:tc>
          <w:tcPr>
            <w:tcW w:w="1691" w:type="dxa"/>
          </w:tcPr>
          <w:p w14:paraId="5A9B1742" w14:textId="0565E2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0AD8275B" w14:textId="30B3C0A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725368.85</w:t>
            </w:r>
          </w:p>
        </w:tc>
        <w:tc>
          <w:tcPr>
            <w:tcW w:w="1562" w:type="dxa"/>
          </w:tcPr>
          <w:p w14:paraId="216A8283" w14:textId="7AF1DC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3368688.68</w:t>
            </w:r>
          </w:p>
        </w:tc>
        <w:tc>
          <w:tcPr>
            <w:tcW w:w="2134" w:type="dxa"/>
          </w:tcPr>
          <w:p w14:paraId="0E1D94C3" w14:textId="2BAA7E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0C705" w14:textId="46D54E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FDDEA" w14:textId="003AFC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D5F872B" w14:textId="77777777" w:rsidTr="004A1A2A">
        <w:trPr>
          <w:trHeight w:val="54"/>
        </w:trPr>
        <w:tc>
          <w:tcPr>
            <w:tcW w:w="1691" w:type="dxa"/>
          </w:tcPr>
          <w:p w14:paraId="060816E6" w14:textId="74D130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7F633098" w14:textId="18517F3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725369.70</w:t>
            </w:r>
          </w:p>
        </w:tc>
        <w:tc>
          <w:tcPr>
            <w:tcW w:w="1562" w:type="dxa"/>
          </w:tcPr>
          <w:p w14:paraId="1B4C3C85" w14:textId="0989BC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3368685.88</w:t>
            </w:r>
          </w:p>
        </w:tc>
        <w:tc>
          <w:tcPr>
            <w:tcW w:w="2134" w:type="dxa"/>
          </w:tcPr>
          <w:p w14:paraId="56BA7330" w14:textId="040576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1CD1B" w14:textId="60A0BA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66863" w14:textId="1120FB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DE6C32" w14:textId="77777777" w:rsidTr="004A1A2A">
        <w:trPr>
          <w:trHeight w:val="54"/>
        </w:trPr>
        <w:tc>
          <w:tcPr>
            <w:tcW w:w="1691" w:type="dxa"/>
          </w:tcPr>
          <w:p w14:paraId="3DE12C97" w14:textId="0AE9AF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02787786" w14:textId="42018C7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725370.28</w:t>
            </w:r>
          </w:p>
        </w:tc>
        <w:tc>
          <w:tcPr>
            <w:tcW w:w="1562" w:type="dxa"/>
          </w:tcPr>
          <w:p w14:paraId="628DFAE9" w14:textId="5075B6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3368682.77</w:t>
            </w:r>
          </w:p>
        </w:tc>
        <w:tc>
          <w:tcPr>
            <w:tcW w:w="2134" w:type="dxa"/>
          </w:tcPr>
          <w:p w14:paraId="7BDFB56E" w14:textId="4EE432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0264F" w14:textId="236822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0A8D60" w14:textId="6CF8E3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633D8A4" w14:textId="77777777" w:rsidTr="004A1A2A">
        <w:trPr>
          <w:trHeight w:val="54"/>
        </w:trPr>
        <w:tc>
          <w:tcPr>
            <w:tcW w:w="1691" w:type="dxa"/>
          </w:tcPr>
          <w:p w14:paraId="77646096" w14:textId="0E0AB0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60DA4FE7" w14:textId="4B1A073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725369.38</w:t>
            </w:r>
          </w:p>
        </w:tc>
        <w:tc>
          <w:tcPr>
            <w:tcW w:w="1562" w:type="dxa"/>
          </w:tcPr>
          <w:p w14:paraId="32384309" w14:textId="409468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3368680.45</w:t>
            </w:r>
          </w:p>
        </w:tc>
        <w:tc>
          <w:tcPr>
            <w:tcW w:w="2134" w:type="dxa"/>
          </w:tcPr>
          <w:p w14:paraId="33707C3F" w14:textId="18762E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B5DC4" w14:textId="08F32F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92316" w14:textId="746FA0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7B57CCA" w14:textId="77777777" w:rsidTr="004A1A2A">
        <w:trPr>
          <w:trHeight w:val="54"/>
        </w:trPr>
        <w:tc>
          <w:tcPr>
            <w:tcW w:w="1691" w:type="dxa"/>
          </w:tcPr>
          <w:p w14:paraId="19FDF568" w14:textId="588115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3EBC6023" w14:textId="6B2DE05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725368.46</w:t>
            </w:r>
          </w:p>
        </w:tc>
        <w:tc>
          <w:tcPr>
            <w:tcW w:w="1562" w:type="dxa"/>
          </w:tcPr>
          <w:p w14:paraId="5BC0F1E2" w14:textId="5A0544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3368677.83</w:t>
            </w:r>
          </w:p>
        </w:tc>
        <w:tc>
          <w:tcPr>
            <w:tcW w:w="2134" w:type="dxa"/>
          </w:tcPr>
          <w:p w14:paraId="140C5CC5" w14:textId="173101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FBA19" w14:textId="4E1ECB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32454" w14:textId="0E747F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EB75BE3" w14:textId="77777777" w:rsidTr="004A1A2A">
        <w:trPr>
          <w:trHeight w:val="54"/>
        </w:trPr>
        <w:tc>
          <w:tcPr>
            <w:tcW w:w="1691" w:type="dxa"/>
          </w:tcPr>
          <w:p w14:paraId="2722982D" w14:textId="1B4CE3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7534AFF7" w14:textId="6FCB8B6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725368.11</w:t>
            </w:r>
          </w:p>
        </w:tc>
        <w:tc>
          <w:tcPr>
            <w:tcW w:w="1562" w:type="dxa"/>
          </w:tcPr>
          <w:p w14:paraId="014F8AB9" w14:textId="6EB0ED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3368672.72</w:t>
            </w:r>
          </w:p>
        </w:tc>
        <w:tc>
          <w:tcPr>
            <w:tcW w:w="2134" w:type="dxa"/>
          </w:tcPr>
          <w:p w14:paraId="63899593" w14:textId="148104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3C155A" w14:textId="349195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BE0AF" w14:textId="50249C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0BBA236" w14:textId="77777777" w:rsidTr="004A1A2A">
        <w:trPr>
          <w:trHeight w:val="54"/>
        </w:trPr>
        <w:tc>
          <w:tcPr>
            <w:tcW w:w="1691" w:type="dxa"/>
          </w:tcPr>
          <w:p w14:paraId="10075CB4" w14:textId="094AA8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057C21F0" w14:textId="1033755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725367.11</w:t>
            </w:r>
          </w:p>
        </w:tc>
        <w:tc>
          <w:tcPr>
            <w:tcW w:w="1562" w:type="dxa"/>
          </w:tcPr>
          <w:p w14:paraId="062E9EAD" w14:textId="212855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3368670.37</w:t>
            </w:r>
          </w:p>
        </w:tc>
        <w:tc>
          <w:tcPr>
            <w:tcW w:w="2134" w:type="dxa"/>
          </w:tcPr>
          <w:p w14:paraId="458A05F3" w14:textId="2367EE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31078" w14:textId="653949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BB998" w14:textId="61CAB4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571972B" w14:textId="77777777" w:rsidTr="004A1A2A">
        <w:trPr>
          <w:trHeight w:val="54"/>
        </w:trPr>
        <w:tc>
          <w:tcPr>
            <w:tcW w:w="1691" w:type="dxa"/>
          </w:tcPr>
          <w:p w14:paraId="548FD664" w14:textId="41C110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2D20A3E7" w14:textId="26B173C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725367.54</w:t>
            </w:r>
          </w:p>
        </w:tc>
        <w:tc>
          <w:tcPr>
            <w:tcW w:w="1562" w:type="dxa"/>
          </w:tcPr>
          <w:p w14:paraId="583CAC22" w14:textId="00B3BD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3368667.61</w:t>
            </w:r>
          </w:p>
        </w:tc>
        <w:tc>
          <w:tcPr>
            <w:tcW w:w="2134" w:type="dxa"/>
          </w:tcPr>
          <w:p w14:paraId="2AA47EAD" w14:textId="0A66F1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C8306" w14:textId="2A4BE4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5B3E4B" w14:textId="3C93FE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5C8542" w14:textId="77777777" w:rsidTr="004A1A2A">
        <w:trPr>
          <w:trHeight w:val="54"/>
        </w:trPr>
        <w:tc>
          <w:tcPr>
            <w:tcW w:w="1691" w:type="dxa"/>
          </w:tcPr>
          <w:p w14:paraId="0894EAFE" w14:textId="687100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5407BA22" w14:textId="521ED2F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725370.73</w:t>
            </w:r>
          </w:p>
        </w:tc>
        <w:tc>
          <w:tcPr>
            <w:tcW w:w="1562" w:type="dxa"/>
          </w:tcPr>
          <w:p w14:paraId="477C9C78" w14:textId="038F69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3368666.40</w:t>
            </w:r>
          </w:p>
        </w:tc>
        <w:tc>
          <w:tcPr>
            <w:tcW w:w="2134" w:type="dxa"/>
          </w:tcPr>
          <w:p w14:paraId="128B7393" w14:textId="2FCB65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DD88ED" w14:textId="29129A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DA9A40" w14:textId="49AAEE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758A7C2" w14:textId="77777777" w:rsidTr="004A1A2A">
        <w:trPr>
          <w:trHeight w:val="54"/>
        </w:trPr>
        <w:tc>
          <w:tcPr>
            <w:tcW w:w="1691" w:type="dxa"/>
          </w:tcPr>
          <w:p w14:paraId="61F2B221" w14:textId="2F288E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36A8923A" w14:textId="41E5FFB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725374.13</w:t>
            </w:r>
          </w:p>
        </w:tc>
        <w:tc>
          <w:tcPr>
            <w:tcW w:w="1562" w:type="dxa"/>
          </w:tcPr>
          <w:p w14:paraId="7BFE86AB" w14:textId="2F911B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3368664.98</w:t>
            </w:r>
          </w:p>
        </w:tc>
        <w:tc>
          <w:tcPr>
            <w:tcW w:w="2134" w:type="dxa"/>
          </w:tcPr>
          <w:p w14:paraId="6E8158E3" w14:textId="6CE08F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3BE596" w14:textId="7DF3A3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E3A5B3" w14:textId="06C7E7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FE0891" w14:textId="77777777" w:rsidTr="004A1A2A">
        <w:trPr>
          <w:trHeight w:val="54"/>
        </w:trPr>
        <w:tc>
          <w:tcPr>
            <w:tcW w:w="1691" w:type="dxa"/>
          </w:tcPr>
          <w:p w14:paraId="3E103DBD" w14:textId="179B88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101D4970" w14:textId="44DEF04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725378.82</w:t>
            </w:r>
          </w:p>
        </w:tc>
        <w:tc>
          <w:tcPr>
            <w:tcW w:w="1562" w:type="dxa"/>
          </w:tcPr>
          <w:p w14:paraId="4E9715FE" w14:textId="37B504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3368659.38</w:t>
            </w:r>
          </w:p>
        </w:tc>
        <w:tc>
          <w:tcPr>
            <w:tcW w:w="2134" w:type="dxa"/>
          </w:tcPr>
          <w:p w14:paraId="153395FB" w14:textId="36797B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D7674" w14:textId="6D88E2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8629CA" w14:textId="37604A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99B271" w14:textId="77777777" w:rsidTr="004A1A2A">
        <w:trPr>
          <w:trHeight w:val="54"/>
        </w:trPr>
        <w:tc>
          <w:tcPr>
            <w:tcW w:w="1691" w:type="dxa"/>
          </w:tcPr>
          <w:p w14:paraId="114BFE8F" w14:textId="2A5F6D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2B716567" w14:textId="2A010F6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725381.94</w:t>
            </w:r>
          </w:p>
        </w:tc>
        <w:tc>
          <w:tcPr>
            <w:tcW w:w="1562" w:type="dxa"/>
          </w:tcPr>
          <w:p w14:paraId="384BF5C3" w14:textId="05B98B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3368651.36</w:t>
            </w:r>
          </w:p>
        </w:tc>
        <w:tc>
          <w:tcPr>
            <w:tcW w:w="2134" w:type="dxa"/>
          </w:tcPr>
          <w:p w14:paraId="55200F68" w14:textId="3A26FC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BF341" w14:textId="04A0CA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AFE2B9" w14:textId="2780B9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FAC4ADD" w14:textId="77777777" w:rsidTr="004A1A2A">
        <w:trPr>
          <w:trHeight w:val="54"/>
        </w:trPr>
        <w:tc>
          <w:tcPr>
            <w:tcW w:w="1691" w:type="dxa"/>
          </w:tcPr>
          <w:p w14:paraId="29547A53" w14:textId="6FC0D9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28E58776" w14:textId="5468B03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725384.28</w:t>
            </w:r>
          </w:p>
        </w:tc>
        <w:tc>
          <w:tcPr>
            <w:tcW w:w="1562" w:type="dxa"/>
          </w:tcPr>
          <w:p w14:paraId="088A9462" w14:textId="4F3C8A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3368646.89</w:t>
            </w:r>
          </w:p>
        </w:tc>
        <w:tc>
          <w:tcPr>
            <w:tcW w:w="2134" w:type="dxa"/>
          </w:tcPr>
          <w:p w14:paraId="476B3743" w14:textId="60A72C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33E000" w14:textId="0869C9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557F6" w14:textId="5D55E0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C76F61A" w14:textId="77777777" w:rsidTr="004A1A2A">
        <w:trPr>
          <w:trHeight w:val="54"/>
        </w:trPr>
        <w:tc>
          <w:tcPr>
            <w:tcW w:w="1691" w:type="dxa"/>
          </w:tcPr>
          <w:p w14:paraId="14CAA1D2" w14:textId="2ACC2D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3CAEBD12" w14:textId="75F08FA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725386.37</w:t>
            </w:r>
          </w:p>
        </w:tc>
        <w:tc>
          <w:tcPr>
            <w:tcW w:w="1562" w:type="dxa"/>
          </w:tcPr>
          <w:p w14:paraId="169835D5" w14:textId="28C38A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3368643.69</w:t>
            </w:r>
          </w:p>
        </w:tc>
        <w:tc>
          <w:tcPr>
            <w:tcW w:w="2134" w:type="dxa"/>
          </w:tcPr>
          <w:p w14:paraId="6855DB22" w14:textId="70B491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C48E61" w14:textId="5A33C7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6EFB6" w14:textId="0F8858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9853F31" w14:textId="77777777" w:rsidTr="004A1A2A">
        <w:trPr>
          <w:trHeight w:val="54"/>
        </w:trPr>
        <w:tc>
          <w:tcPr>
            <w:tcW w:w="1691" w:type="dxa"/>
          </w:tcPr>
          <w:p w14:paraId="1F2E6194" w14:textId="17D623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5162219D" w14:textId="0D160FE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725387.70</w:t>
            </w:r>
          </w:p>
        </w:tc>
        <w:tc>
          <w:tcPr>
            <w:tcW w:w="1562" w:type="dxa"/>
          </w:tcPr>
          <w:p w14:paraId="3CB05C60" w14:textId="226CE8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3368641.48</w:t>
            </w:r>
          </w:p>
        </w:tc>
        <w:tc>
          <w:tcPr>
            <w:tcW w:w="2134" w:type="dxa"/>
          </w:tcPr>
          <w:p w14:paraId="54D4AEA2" w14:textId="47152A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C5BEF" w14:textId="120E08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9FCCEB" w14:textId="3F78BA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68C6631" w14:textId="77777777" w:rsidTr="004A1A2A">
        <w:trPr>
          <w:trHeight w:val="54"/>
        </w:trPr>
        <w:tc>
          <w:tcPr>
            <w:tcW w:w="1691" w:type="dxa"/>
          </w:tcPr>
          <w:p w14:paraId="3DD03867" w14:textId="333948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781091F8" w14:textId="3792F98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725386.63</w:t>
            </w:r>
          </w:p>
        </w:tc>
        <w:tc>
          <w:tcPr>
            <w:tcW w:w="1562" w:type="dxa"/>
          </w:tcPr>
          <w:p w14:paraId="2EBCCD08" w14:textId="1C7AC0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3368640.24</w:t>
            </w:r>
          </w:p>
        </w:tc>
        <w:tc>
          <w:tcPr>
            <w:tcW w:w="2134" w:type="dxa"/>
          </w:tcPr>
          <w:p w14:paraId="1C128200" w14:textId="2C2B50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20887" w14:textId="14CC27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DE44F" w14:textId="771A1B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0B9D7E1" w14:textId="77777777" w:rsidTr="004A1A2A">
        <w:trPr>
          <w:trHeight w:val="54"/>
        </w:trPr>
        <w:tc>
          <w:tcPr>
            <w:tcW w:w="1691" w:type="dxa"/>
          </w:tcPr>
          <w:p w14:paraId="4BD2ACE8" w14:textId="749B7A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C400D15" w14:textId="0BBB31B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725385.53</w:t>
            </w:r>
          </w:p>
        </w:tc>
        <w:tc>
          <w:tcPr>
            <w:tcW w:w="1562" w:type="dxa"/>
          </w:tcPr>
          <w:p w14:paraId="7042BF6F" w14:textId="276E77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3368637.85</w:t>
            </w:r>
          </w:p>
        </w:tc>
        <w:tc>
          <w:tcPr>
            <w:tcW w:w="2134" w:type="dxa"/>
          </w:tcPr>
          <w:p w14:paraId="4BB6F93D" w14:textId="53EA0F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847300" w14:textId="555FE5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3C98AD" w14:textId="5AFB06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FD64511" w14:textId="77777777" w:rsidTr="004A1A2A">
        <w:trPr>
          <w:trHeight w:val="54"/>
        </w:trPr>
        <w:tc>
          <w:tcPr>
            <w:tcW w:w="1691" w:type="dxa"/>
          </w:tcPr>
          <w:p w14:paraId="0E05E0B3" w14:textId="1A2477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1289E04A" w14:textId="0419249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725386.63</w:t>
            </w:r>
          </w:p>
        </w:tc>
        <w:tc>
          <w:tcPr>
            <w:tcW w:w="1562" w:type="dxa"/>
          </w:tcPr>
          <w:p w14:paraId="4E6E1F45" w14:textId="539CE9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3368637.76</w:t>
            </w:r>
          </w:p>
        </w:tc>
        <w:tc>
          <w:tcPr>
            <w:tcW w:w="2134" w:type="dxa"/>
          </w:tcPr>
          <w:p w14:paraId="71B2703B" w14:textId="45BE71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88834A" w14:textId="36062D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219176" w14:textId="260836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5CDBD07" w14:textId="77777777" w:rsidTr="004A1A2A">
        <w:trPr>
          <w:trHeight w:val="54"/>
        </w:trPr>
        <w:tc>
          <w:tcPr>
            <w:tcW w:w="1691" w:type="dxa"/>
          </w:tcPr>
          <w:p w14:paraId="7EBA3051" w14:textId="30D984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47DC9474" w14:textId="23C366C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725388.54</w:t>
            </w:r>
          </w:p>
        </w:tc>
        <w:tc>
          <w:tcPr>
            <w:tcW w:w="1562" w:type="dxa"/>
          </w:tcPr>
          <w:p w14:paraId="7437F7BC" w14:textId="1A4A54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3368638.95</w:t>
            </w:r>
          </w:p>
        </w:tc>
        <w:tc>
          <w:tcPr>
            <w:tcW w:w="2134" w:type="dxa"/>
          </w:tcPr>
          <w:p w14:paraId="2227E015" w14:textId="3096CB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C57F9" w14:textId="240A7D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57DD33" w14:textId="418E4B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A0E3B2F" w14:textId="77777777" w:rsidTr="004A1A2A">
        <w:trPr>
          <w:trHeight w:val="54"/>
        </w:trPr>
        <w:tc>
          <w:tcPr>
            <w:tcW w:w="1691" w:type="dxa"/>
          </w:tcPr>
          <w:p w14:paraId="1AF91B73" w14:textId="0F017A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619ED4BB" w14:textId="46D3C68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725390.04</w:t>
            </w:r>
          </w:p>
        </w:tc>
        <w:tc>
          <w:tcPr>
            <w:tcW w:w="1562" w:type="dxa"/>
          </w:tcPr>
          <w:p w14:paraId="2553EE7D" w14:textId="457328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3368639.44</w:t>
            </w:r>
          </w:p>
        </w:tc>
        <w:tc>
          <w:tcPr>
            <w:tcW w:w="2134" w:type="dxa"/>
          </w:tcPr>
          <w:p w14:paraId="1FF1021C" w14:textId="6DEA02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AB7B2" w14:textId="456EBE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62B76" w14:textId="449B3B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1B3BA55" w14:textId="77777777" w:rsidTr="004A1A2A">
        <w:trPr>
          <w:trHeight w:val="54"/>
        </w:trPr>
        <w:tc>
          <w:tcPr>
            <w:tcW w:w="1691" w:type="dxa"/>
          </w:tcPr>
          <w:p w14:paraId="2CDD34A5" w14:textId="66FFF6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3D3956D0" w14:textId="04AC82A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725392.70</w:t>
            </w:r>
          </w:p>
        </w:tc>
        <w:tc>
          <w:tcPr>
            <w:tcW w:w="1562" w:type="dxa"/>
          </w:tcPr>
          <w:p w14:paraId="5BC43E3B" w14:textId="691CF9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3368640.33</w:t>
            </w:r>
          </w:p>
        </w:tc>
        <w:tc>
          <w:tcPr>
            <w:tcW w:w="2134" w:type="dxa"/>
          </w:tcPr>
          <w:p w14:paraId="12944104" w14:textId="178F98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EF94A" w14:textId="7AD845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E669E" w14:textId="55F2E5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BA1CE9" w14:textId="77777777" w:rsidTr="004A1A2A">
        <w:trPr>
          <w:trHeight w:val="54"/>
        </w:trPr>
        <w:tc>
          <w:tcPr>
            <w:tcW w:w="1691" w:type="dxa"/>
          </w:tcPr>
          <w:p w14:paraId="1BBF9895" w14:textId="52F3F1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204D40E1" w14:textId="7371B5D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725395.77</w:t>
            </w:r>
          </w:p>
        </w:tc>
        <w:tc>
          <w:tcPr>
            <w:tcW w:w="1562" w:type="dxa"/>
          </w:tcPr>
          <w:p w14:paraId="4EBECCC8" w14:textId="6C58CF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3368639.66</w:t>
            </w:r>
          </w:p>
        </w:tc>
        <w:tc>
          <w:tcPr>
            <w:tcW w:w="2134" w:type="dxa"/>
          </w:tcPr>
          <w:p w14:paraId="08C2F4B8" w14:textId="261BFF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2E513" w14:textId="1B236B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8AE683" w14:textId="38E35C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2ED49FC" w14:textId="77777777" w:rsidTr="004A1A2A">
        <w:trPr>
          <w:trHeight w:val="54"/>
        </w:trPr>
        <w:tc>
          <w:tcPr>
            <w:tcW w:w="1691" w:type="dxa"/>
          </w:tcPr>
          <w:p w14:paraId="1F2A67A0" w14:textId="643C01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38D6311A" w14:textId="6D2079C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725397.09</w:t>
            </w:r>
          </w:p>
        </w:tc>
        <w:tc>
          <w:tcPr>
            <w:tcW w:w="1562" w:type="dxa"/>
          </w:tcPr>
          <w:p w14:paraId="0C269355" w14:textId="11EC36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3368638.60</w:t>
            </w:r>
          </w:p>
        </w:tc>
        <w:tc>
          <w:tcPr>
            <w:tcW w:w="2134" w:type="dxa"/>
          </w:tcPr>
          <w:p w14:paraId="3EEED209" w14:textId="2DE2BF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C78E9" w14:textId="6EE614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B77415" w14:textId="0BB93F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006E9B4" w14:textId="77777777" w:rsidTr="004A1A2A">
        <w:trPr>
          <w:trHeight w:val="54"/>
        </w:trPr>
        <w:tc>
          <w:tcPr>
            <w:tcW w:w="1691" w:type="dxa"/>
          </w:tcPr>
          <w:p w14:paraId="77499228" w14:textId="24405C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5C7905CF" w14:textId="542C90D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725397.62</w:t>
            </w:r>
          </w:p>
        </w:tc>
        <w:tc>
          <w:tcPr>
            <w:tcW w:w="1562" w:type="dxa"/>
          </w:tcPr>
          <w:p w14:paraId="29E0CB04" w14:textId="4CBCEE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3368636.12</w:t>
            </w:r>
          </w:p>
        </w:tc>
        <w:tc>
          <w:tcPr>
            <w:tcW w:w="2134" w:type="dxa"/>
          </w:tcPr>
          <w:p w14:paraId="2FD912C0" w14:textId="070A3A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10F5D" w14:textId="2E6F0C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744CA" w14:textId="754B2C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D6C9BFC" w14:textId="77777777" w:rsidTr="004A1A2A">
        <w:trPr>
          <w:trHeight w:val="54"/>
        </w:trPr>
        <w:tc>
          <w:tcPr>
            <w:tcW w:w="1691" w:type="dxa"/>
          </w:tcPr>
          <w:p w14:paraId="195B6C80" w14:textId="0AA8D6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635E1E59" w14:textId="0A3A096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725397.58</w:t>
            </w:r>
          </w:p>
        </w:tc>
        <w:tc>
          <w:tcPr>
            <w:tcW w:w="1562" w:type="dxa"/>
          </w:tcPr>
          <w:p w14:paraId="2CBF30D9" w14:textId="6F8775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3368634.13</w:t>
            </w:r>
          </w:p>
        </w:tc>
        <w:tc>
          <w:tcPr>
            <w:tcW w:w="2134" w:type="dxa"/>
          </w:tcPr>
          <w:p w14:paraId="3DC1B99E" w14:textId="3AB4B6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AB27F" w14:textId="41C378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9E92A4" w14:textId="02FD2F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B96F7A" w14:textId="77777777" w:rsidTr="004A1A2A">
        <w:trPr>
          <w:trHeight w:val="54"/>
        </w:trPr>
        <w:tc>
          <w:tcPr>
            <w:tcW w:w="1691" w:type="dxa"/>
          </w:tcPr>
          <w:p w14:paraId="5726D429" w14:textId="7FF68C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07A61279" w14:textId="308B8E7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725398.29</w:t>
            </w:r>
          </w:p>
        </w:tc>
        <w:tc>
          <w:tcPr>
            <w:tcW w:w="1562" w:type="dxa"/>
          </w:tcPr>
          <w:p w14:paraId="091F5CD0" w14:textId="74E458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3368632.75</w:t>
            </w:r>
          </w:p>
        </w:tc>
        <w:tc>
          <w:tcPr>
            <w:tcW w:w="2134" w:type="dxa"/>
          </w:tcPr>
          <w:p w14:paraId="13385B87" w14:textId="771C2D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BF3DA" w14:textId="0F18FB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6D9AB" w14:textId="4C75A4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E273A5B" w14:textId="77777777" w:rsidTr="004A1A2A">
        <w:trPr>
          <w:trHeight w:val="54"/>
        </w:trPr>
        <w:tc>
          <w:tcPr>
            <w:tcW w:w="1691" w:type="dxa"/>
          </w:tcPr>
          <w:p w14:paraId="3929B6BC" w14:textId="41F69F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</w:tcPr>
          <w:p w14:paraId="1054282F" w14:textId="2D3EE36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725400.19</w:t>
            </w:r>
          </w:p>
        </w:tc>
        <w:tc>
          <w:tcPr>
            <w:tcW w:w="1562" w:type="dxa"/>
          </w:tcPr>
          <w:p w14:paraId="07965D68" w14:textId="60A77B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3368633.02</w:t>
            </w:r>
          </w:p>
        </w:tc>
        <w:tc>
          <w:tcPr>
            <w:tcW w:w="2134" w:type="dxa"/>
          </w:tcPr>
          <w:p w14:paraId="2E8A1974" w14:textId="144B11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F333D" w14:textId="1EF262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5D5233" w14:textId="53C558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6908A0" w14:textId="77777777" w:rsidTr="004A1A2A">
        <w:trPr>
          <w:trHeight w:val="54"/>
        </w:trPr>
        <w:tc>
          <w:tcPr>
            <w:tcW w:w="1691" w:type="dxa"/>
          </w:tcPr>
          <w:p w14:paraId="2272060E" w14:textId="307CAE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</w:tcPr>
          <w:p w14:paraId="0B5F10BE" w14:textId="3A2D1C7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725403.78</w:t>
            </w:r>
          </w:p>
        </w:tc>
        <w:tc>
          <w:tcPr>
            <w:tcW w:w="1562" w:type="dxa"/>
          </w:tcPr>
          <w:p w14:paraId="591211B4" w14:textId="6FA98D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3368634.04</w:t>
            </w:r>
          </w:p>
        </w:tc>
        <w:tc>
          <w:tcPr>
            <w:tcW w:w="2134" w:type="dxa"/>
          </w:tcPr>
          <w:p w14:paraId="253E0793" w14:textId="569899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B55C6E" w14:textId="374DA9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A7D37B" w14:textId="3974C0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39C513" w14:textId="77777777" w:rsidTr="004A1A2A">
        <w:trPr>
          <w:trHeight w:val="54"/>
        </w:trPr>
        <w:tc>
          <w:tcPr>
            <w:tcW w:w="1691" w:type="dxa"/>
          </w:tcPr>
          <w:p w14:paraId="1456A4D6" w14:textId="2E4A48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5AFE58FE" w14:textId="72B97A5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725406.40</w:t>
            </w:r>
          </w:p>
        </w:tc>
        <w:tc>
          <w:tcPr>
            <w:tcW w:w="1562" w:type="dxa"/>
          </w:tcPr>
          <w:p w14:paraId="6AA8EB67" w14:textId="509696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3368634.21</w:t>
            </w:r>
          </w:p>
        </w:tc>
        <w:tc>
          <w:tcPr>
            <w:tcW w:w="2134" w:type="dxa"/>
          </w:tcPr>
          <w:p w14:paraId="6D5BB42B" w14:textId="3C24D9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BC915" w14:textId="6CC702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FE2763" w14:textId="29C519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F298AE0" w14:textId="77777777" w:rsidTr="004A1A2A">
        <w:trPr>
          <w:trHeight w:val="54"/>
        </w:trPr>
        <w:tc>
          <w:tcPr>
            <w:tcW w:w="1691" w:type="dxa"/>
          </w:tcPr>
          <w:p w14:paraId="7B8922BE" w14:textId="27C199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5706DB18" w14:textId="491C541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725409.10</w:t>
            </w:r>
          </w:p>
        </w:tc>
        <w:tc>
          <w:tcPr>
            <w:tcW w:w="1562" w:type="dxa"/>
          </w:tcPr>
          <w:p w14:paraId="3D0FFC2A" w14:textId="5ED2CC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3368632.62</w:t>
            </w:r>
          </w:p>
        </w:tc>
        <w:tc>
          <w:tcPr>
            <w:tcW w:w="2134" w:type="dxa"/>
          </w:tcPr>
          <w:p w14:paraId="2949A5EF" w14:textId="5802C5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F9107" w14:textId="7D6F7D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1B6CCC" w14:textId="3925A3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7222338" w14:textId="77777777" w:rsidTr="004A1A2A">
        <w:trPr>
          <w:trHeight w:val="54"/>
        </w:trPr>
        <w:tc>
          <w:tcPr>
            <w:tcW w:w="1691" w:type="dxa"/>
          </w:tcPr>
          <w:p w14:paraId="01118E37" w14:textId="43ADCD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19897F97" w14:textId="7DB901E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725411.00</w:t>
            </w:r>
          </w:p>
        </w:tc>
        <w:tc>
          <w:tcPr>
            <w:tcW w:w="1562" w:type="dxa"/>
          </w:tcPr>
          <w:p w14:paraId="4AF092C1" w14:textId="3D8AC5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3368632.13</w:t>
            </w:r>
          </w:p>
        </w:tc>
        <w:tc>
          <w:tcPr>
            <w:tcW w:w="2134" w:type="dxa"/>
          </w:tcPr>
          <w:p w14:paraId="0A3AE5B9" w14:textId="0FC3A2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8B9FC9" w14:textId="5F4407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D90A0" w14:textId="4FE4B9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5C209FD" w14:textId="77777777" w:rsidTr="004A1A2A">
        <w:trPr>
          <w:trHeight w:val="54"/>
        </w:trPr>
        <w:tc>
          <w:tcPr>
            <w:tcW w:w="1691" w:type="dxa"/>
          </w:tcPr>
          <w:p w14:paraId="7F9A6E25" w14:textId="7005F7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62807B59" w14:textId="2FECBD8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725412.77</w:t>
            </w:r>
          </w:p>
        </w:tc>
        <w:tc>
          <w:tcPr>
            <w:tcW w:w="1562" w:type="dxa"/>
          </w:tcPr>
          <w:p w14:paraId="7608F38C" w14:textId="2830CB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3368632.00</w:t>
            </w:r>
          </w:p>
        </w:tc>
        <w:tc>
          <w:tcPr>
            <w:tcW w:w="2134" w:type="dxa"/>
          </w:tcPr>
          <w:p w14:paraId="5074497B" w14:textId="72EF47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3C4AF" w14:textId="60A918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D2E9D" w14:textId="521879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02B03F" w14:textId="77777777" w:rsidTr="004A1A2A">
        <w:trPr>
          <w:trHeight w:val="54"/>
        </w:trPr>
        <w:tc>
          <w:tcPr>
            <w:tcW w:w="1691" w:type="dxa"/>
          </w:tcPr>
          <w:p w14:paraId="1794EF88" w14:textId="31305C2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47B5EF13" w14:textId="274BC9A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725414.28</w:t>
            </w:r>
          </w:p>
        </w:tc>
        <w:tc>
          <w:tcPr>
            <w:tcW w:w="1562" w:type="dxa"/>
          </w:tcPr>
          <w:p w14:paraId="29A18E5C" w14:textId="218356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3368631.69</w:t>
            </w:r>
          </w:p>
        </w:tc>
        <w:tc>
          <w:tcPr>
            <w:tcW w:w="2134" w:type="dxa"/>
          </w:tcPr>
          <w:p w14:paraId="35DF2CD3" w14:textId="4687D5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7667B" w14:textId="64189D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B34FA0" w14:textId="1F5852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52E80AC" w14:textId="77777777" w:rsidTr="004A1A2A">
        <w:trPr>
          <w:trHeight w:val="54"/>
        </w:trPr>
        <w:tc>
          <w:tcPr>
            <w:tcW w:w="1691" w:type="dxa"/>
          </w:tcPr>
          <w:p w14:paraId="44AC0465" w14:textId="040B16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16317A93" w14:textId="3871128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725415.21</w:t>
            </w:r>
          </w:p>
        </w:tc>
        <w:tc>
          <w:tcPr>
            <w:tcW w:w="1562" w:type="dxa"/>
          </w:tcPr>
          <w:p w14:paraId="033811C1" w14:textId="64DFD92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3368631.02</w:t>
            </w:r>
          </w:p>
        </w:tc>
        <w:tc>
          <w:tcPr>
            <w:tcW w:w="2134" w:type="dxa"/>
          </w:tcPr>
          <w:p w14:paraId="190DBD02" w14:textId="7A9A4B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18A96E" w14:textId="0C3E90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8B82E" w14:textId="57481E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77E3DB" w14:textId="77777777" w:rsidTr="004A1A2A">
        <w:trPr>
          <w:trHeight w:val="54"/>
        </w:trPr>
        <w:tc>
          <w:tcPr>
            <w:tcW w:w="1691" w:type="dxa"/>
          </w:tcPr>
          <w:p w14:paraId="3D727453" w14:textId="296CF1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6AE56BBE" w14:textId="538108C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725416.27</w:t>
            </w:r>
          </w:p>
        </w:tc>
        <w:tc>
          <w:tcPr>
            <w:tcW w:w="1562" w:type="dxa"/>
          </w:tcPr>
          <w:p w14:paraId="7E633ED2" w14:textId="183B00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3368631.02</w:t>
            </w:r>
          </w:p>
        </w:tc>
        <w:tc>
          <w:tcPr>
            <w:tcW w:w="2134" w:type="dxa"/>
          </w:tcPr>
          <w:p w14:paraId="406E0695" w14:textId="2A7CF3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F6B8D" w14:textId="16A198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DEFDD" w14:textId="5055D4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ACC947A" w14:textId="77777777" w:rsidTr="004A1A2A">
        <w:trPr>
          <w:trHeight w:val="54"/>
        </w:trPr>
        <w:tc>
          <w:tcPr>
            <w:tcW w:w="1691" w:type="dxa"/>
          </w:tcPr>
          <w:p w14:paraId="2A4AFBA1" w14:textId="3568D3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19A40B22" w14:textId="117B454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725416.71</w:t>
            </w:r>
          </w:p>
        </w:tc>
        <w:tc>
          <w:tcPr>
            <w:tcW w:w="1562" w:type="dxa"/>
          </w:tcPr>
          <w:p w14:paraId="454BE14E" w14:textId="411DE1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3368630.27</w:t>
            </w:r>
          </w:p>
        </w:tc>
        <w:tc>
          <w:tcPr>
            <w:tcW w:w="2134" w:type="dxa"/>
          </w:tcPr>
          <w:p w14:paraId="0B0F51E5" w14:textId="32697F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56886" w14:textId="143DDC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7CE92" w14:textId="244D05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70D61B" w14:textId="77777777" w:rsidTr="004A1A2A">
        <w:trPr>
          <w:trHeight w:val="54"/>
        </w:trPr>
        <w:tc>
          <w:tcPr>
            <w:tcW w:w="1691" w:type="dxa"/>
          </w:tcPr>
          <w:p w14:paraId="5E0D8EFB" w14:textId="72D2AD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49332BD1" w14:textId="174FB84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725415.69</w:t>
            </w:r>
          </w:p>
        </w:tc>
        <w:tc>
          <w:tcPr>
            <w:tcW w:w="1562" w:type="dxa"/>
          </w:tcPr>
          <w:p w14:paraId="4B24DBB3" w14:textId="685DF4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3368629.87</w:t>
            </w:r>
          </w:p>
        </w:tc>
        <w:tc>
          <w:tcPr>
            <w:tcW w:w="2134" w:type="dxa"/>
          </w:tcPr>
          <w:p w14:paraId="600D35A5" w14:textId="776D67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CFF00D" w14:textId="3B36A3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91F41" w14:textId="3A3364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2B98BE1" w14:textId="77777777" w:rsidTr="004A1A2A">
        <w:trPr>
          <w:trHeight w:val="54"/>
        </w:trPr>
        <w:tc>
          <w:tcPr>
            <w:tcW w:w="1691" w:type="dxa"/>
          </w:tcPr>
          <w:p w14:paraId="38DF8E34" w14:textId="733803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735F22E6" w14:textId="46E6E63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725414.23</w:t>
            </w:r>
          </w:p>
        </w:tc>
        <w:tc>
          <w:tcPr>
            <w:tcW w:w="1562" w:type="dxa"/>
          </w:tcPr>
          <w:p w14:paraId="23CAD2BC" w14:textId="231A08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3368629.34</w:t>
            </w:r>
          </w:p>
        </w:tc>
        <w:tc>
          <w:tcPr>
            <w:tcW w:w="2134" w:type="dxa"/>
          </w:tcPr>
          <w:p w14:paraId="37032F78" w14:textId="38BE0A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0D8C7" w14:textId="6DB152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C8F707" w14:textId="46B9FE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F086FF" w14:textId="77777777" w:rsidTr="004A1A2A">
        <w:trPr>
          <w:trHeight w:val="54"/>
        </w:trPr>
        <w:tc>
          <w:tcPr>
            <w:tcW w:w="1691" w:type="dxa"/>
          </w:tcPr>
          <w:p w14:paraId="44572143" w14:textId="1677C2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5DA3E72C" w14:textId="0B65B96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725413.08</w:t>
            </w:r>
          </w:p>
        </w:tc>
        <w:tc>
          <w:tcPr>
            <w:tcW w:w="1562" w:type="dxa"/>
          </w:tcPr>
          <w:p w14:paraId="73E86909" w14:textId="588645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3368629.69</w:t>
            </w:r>
          </w:p>
        </w:tc>
        <w:tc>
          <w:tcPr>
            <w:tcW w:w="2134" w:type="dxa"/>
          </w:tcPr>
          <w:p w14:paraId="3612673F" w14:textId="32153E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0FA1CB" w14:textId="7404CE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ED4A5" w14:textId="776438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6E5A6C5" w14:textId="77777777" w:rsidTr="004A1A2A">
        <w:trPr>
          <w:trHeight w:val="54"/>
        </w:trPr>
        <w:tc>
          <w:tcPr>
            <w:tcW w:w="1691" w:type="dxa"/>
          </w:tcPr>
          <w:p w14:paraId="68467548" w14:textId="133BD0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720E28E4" w14:textId="78C2238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725411.75</w:t>
            </w:r>
          </w:p>
        </w:tc>
        <w:tc>
          <w:tcPr>
            <w:tcW w:w="1562" w:type="dxa"/>
          </w:tcPr>
          <w:p w14:paraId="2443AC97" w14:textId="4ADA4E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3368630.00</w:t>
            </w:r>
          </w:p>
        </w:tc>
        <w:tc>
          <w:tcPr>
            <w:tcW w:w="2134" w:type="dxa"/>
          </w:tcPr>
          <w:p w14:paraId="5340D6C6" w14:textId="33F06E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C536D" w14:textId="29BDF7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97336" w14:textId="77C8F7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61BD49E" w14:textId="77777777" w:rsidTr="004A1A2A">
        <w:trPr>
          <w:trHeight w:val="54"/>
        </w:trPr>
        <w:tc>
          <w:tcPr>
            <w:tcW w:w="1691" w:type="dxa"/>
          </w:tcPr>
          <w:p w14:paraId="6AB73391" w14:textId="44B86A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11423405" w14:textId="71E00D1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725410.52</w:t>
            </w:r>
          </w:p>
        </w:tc>
        <w:tc>
          <w:tcPr>
            <w:tcW w:w="1562" w:type="dxa"/>
          </w:tcPr>
          <w:p w14:paraId="33D25E56" w14:textId="3B62FA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3368629.92</w:t>
            </w:r>
          </w:p>
        </w:tc>
        <w:tc>
          <w:tcPr>
            <w:tcW w:w="2134" w:type="dxa"/>
          </w:tcPr>
          <w:p w14:paraId="2879DDC3" w14:textId="5F2A53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D577B" w14:textId="75D590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51FB20" w14:textId="1D27F8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CAFB13E" w14:textId="77777777" w:rsidTr="004A1A2A">
        <w:trPr>
          <w:trHeight w:val="54"/>
        </w:trPr>
        <w:tc>
          <w:tcPr>
            <w:tcW w:w="1691" w:type="dxa"/>
          </w:tcPr>
          <w:p w14:paraId="50DE389C" w14:textId="1B2F47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782E877E" w14:textId="7FDE965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725410.03</w:t>
            </w:r>
          </w:p>
        </w:tc>
        <w:tc>
          <w:tcPr>
            <w:tcW w:w="1562" w:type="dxa"/>
          </w:tcPr>
          <w:p w14:paraId="2C10F046" w14:textId="193B3C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3368629.03</w:t>
            </w:r>
          </w:p>
        </w:tc>
        <w:tc>
          <w:tcPr>
            <w:tcW w:w="2134" w:type="dxa"/>
          </w:tcPr>
          <w:p w14:paraId="20DE7EE1" w14:textId="1093E9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B6423A" w14:textId="157B65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75F4B" w14:textId="39EB4E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E99875" w14:textId="77777777" w:rsidTr="004A1A2A">
        <w:trPr>
          <w:trHeight w:val="54"/>
        </w:trPr>
        <w:tc>
          <w:tcPr>
            <w:tcW w:w="1691" w:type="dxa"/>
          </w:tcPr>
          <w:p w14:paraId="2A83951E" w14:textId="328A7C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14FC6609" w14:textId="05E9265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725409.85</w:t>
            </w:r>
          </w:p>
        </w:tc>
        <w:tc>
          <w:tcPr>
            <w:tcW w:w="1562" w:type="dxa"/>
          </w:tcPr>
          <w:p w14:paraId="31E31B59" w14:textId="5C708E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3368627.92</w:t>
            </w:r>
          </w:p>
        </w:tc>
        <w:tc>
          <w:tcPr>
            <w:tcW w:w="2134" w:type="dxa"/>
          </w:tcPr>
          <w:p w14:paraId="709CE205" w14:textId="65242F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7DEF7" w14:textId="384BEF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17B07" w14:textId="543F05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FFE750" w14:textId="77777777" w:rsidTr="004A1A2A">
        <w:trPr>
          <w:trHeight w:val="54"/>
        </w:trPr>
        <w:tc>
          <w:tcPr>
            <w:tcW w:w="1691" w:type="dxa"/>
          </w:tcPr>
          <w:p w14:paraId="5A50A7C1" w14:textId="5459CC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63408E3F" w14:textId="1405DA5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725409.32</w:t>
            </w:r>
          </w:p>
        </w:tc>
        <w:tc>
          <w:tcPr>
            <w:tcW w:w="1562" w:type="dxa"/>
          </w:tcPr>
          <w:p w14:paraId="3E9DFFBF" w14:textId="3F96A8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3368627.17</w:t>
            </w:r>
          </w:p>
        </w:tc>
        <w:tc>
          <w:tcPr>
            <w:tcW w:w="2134" w:type="dxa"/>
          </w:tcPr>
          <w:p w14:paraId="4E691BB3" w14:textId="11D7A9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88FA6" w14:textId="19962C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BA32E" w14:textId="312EF5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BFDE7AE" w14:textId="77777777" w:rsidTr="004A1A2A">
        <w:trPr>
          <w:trHeight w:val="54"/>
        </w:trPr>
        <w:tc>
          <w:tcPr>
            <w:tcW w:w="1691" w:type="dxa"/>
          </w:tcPr>
          <w:p w14:paraId="5B67070B" w14:textId="46ADCB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1A8614CE" w14:textId="146ED19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725408.57</w:t>
            </w:r>
          </w:p>
        </w:tc>
        <w:tc>
          <w:tcPr>
            <w:tcW w:w="1562" w:type="dxa"/>
          </w:tcPr>
          <w:p w14:paraId="24D8D437" w14:textId="7A6BF2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3368626.55</w:t>
            </w:r>
          </w:p>
        </w:tc>
        <w:tc>
          <w:tcPr>
            <w:tcW w:w="2134" w:type="dxa"/>
          </w:tcPr>
          <w:p w14:paraId="2D52105B" w14:textId="1A303A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A4CC0" w14:textId="4744F3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6F257B" w14:textId="3B49A8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EA23D1" w14:textId="77777777" w:rsidTr="004A1A2A">
        <w:trPr>
          <w:trHeight w:val="54"/>
        </w:trPr>
        <w:tc>
          <w:tcPr>
            <w:tcW w:w="1691" w:type="dxa"/>
          </w:tcPr>
          <w:p w14:paraId="02129A30" w14:textId="246CC4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1EB1C5C2" w14:textId="7BAF7FA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725408.79</w:t>
            </w:r>
          </w:p>
        </w:tc>
        <w:tc>
          <w:tcPr>
            <w:tcW w:w="1562" w:type="dxa"/>
          </w:tcPr>
          <w:p w14:paraId="24FC5E4D" w14:textId="16C089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3368625.80</w:t>
            </w:r>
          </w:p>
        </w:tc>
        <w:tc>
          <w:tcPr>
            <w:tcW w:w="2134" w:type="dxa"/>
          </w:tcPr>
          <w:p w14:paraId="00BA6AA5" w14:textId="7362F6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9F80A" w14:textId="36A1EE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CD3EAC" w14:textId="7D359C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9ED25F3" w14:textId="77777777" w:rsidTr="004A1A2A">
        <w:trPr>
          <w:trHeight w:val="54"/>
        </w:trPr>
        <w:tc>
          <w:tcPr>
            <w:tcW w:w="1691" w:type="dxa"/>
          </w:tcPr>
          <w:p w14:paraId="763D359E" w14:textId="49D5BD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253EF100" w14:textId="27C5A3B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725410.87</w:t>
            </w:r>
          </w:p>
        </w:tc>
        <w:tc>
          <w:tcPr>
            <w:tcW w:w="1562" w:type="dxa"/>
          </w:tcPr>
          <w:p w14:paraId="7AB0578D" w14:textId="642729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3368625.89</w:t>
            </w:r>
          </w:p>
        </w:tc>
        <w:tc>
          <w:tcPr>
            <w:tcW w:w="2134" w:type="dxa"/>
          </w:tcPr>
          <w:p w14:paraId="5A1BB229" w14:textId="4D78BA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8EA4FC" w14:textId="2BA642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C4C6F" w14:textId="2458A0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80A446" w14:textId="77777777" w:rsidTr="004A1A2A">
        <w:trPr>
          <w:trHeight w:val="54"/>
        </w:trPr>
        <w:tc>
          <w:tcPr>
            <w:tcW w:w="1691" w:type="dxa"/>
          </w:tcPr>
          <w:p w14:paraId="5F3961F8" w14:textId="142AEE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37705025" w14:textId="4E1D616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725412.68</w:t>
            </w:r>
          </w:p>
        </w:tc>
        <w:tc>
          <w:tcPr>
            <w:tcW w:w="1562" w:type="dxa"/>
          </w:tcPr>
          <w:p w14:paraId="6ABF683E" w14:textId="582E7B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3368626.33</w:t>
            </w:r>
          </w:p>
        </w:tc>
        <w:tc>
          <w:tcPr>
            <w:tcW w:w="2134" w:type="dxa"/>
          </w:tcPr>
          <w:p w14:paraId="4C0EF355" w14:textId="0A4C15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9D16D" w14:textId="23F05E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442BA" w14:textId="57573E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2E6C750" w14:textId="77777777" w:rsidTr="004A1A2A">
        <w:trPr>
          <w:trHeight w:val="54"/>
        </w:trPr>
        <w:tc>
          <w:tcPr>
            <w:tcW w:w="1691" w:type="dxa"/>
          </w:tcPr>
          <w:p w14:paraId="7F10FC0A" w14:textId="4A7928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49A1F728" w14:textId="2510815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725414.06</w:t>
            </w:r>
          </w:p>
        </w:tc>
        <w:tc>
          <w:tcPr>
            <w:tcW w:w="1562" w:type="dxa"/>
          </w:tcPr>
          <w:p w14:paraId="6593862E" w14:textId="053EB2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3368626.51</w:t>
            </w:r>
          </w:p>
        </w:tc>
        <w:tc>
          <w:tcPr>
            <w:tcW w:w="2134" w:type="dxa"/>
          </w:tcPr>
          <w:p w14:paraId="678F8BF1" w14:textId="515B9E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F898B6" w14:textId="42E61E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0730C5" w14:textId="1128B8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CF393DD" w14:textId="77777777" w:rsidTr="004A1A2A">
        <w:trPr>
          <w:trHeight w:val="54"/>
        </w:trPr>
        <w:tc>
          <w:tcPr>
            <w:tcW w:w="1691" w:type="dxa"/>
          </w:tcPr>
          <w:p w14:paraId="537767F9" w14:textId="577C71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26DC8B2F" w14:textId="5C23004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725415.07</w:t>
            </w:r>
          </w:p>
        </w:tc>
        <w:tc>
          <w:tcPr>
            <w:tcW w:w="1562" w:type="dxa"/>
          </w:tcPr>
          <w:p w14:paraId="75D447BD" w14:textId="45CF51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3368628.06</w:t>
            </w:r>
          </w:p>
        </w:tc>
        <w:tc>
          <w:tcPr>
            <w:tcW w:w="2134" w:type="dxa"/>
          </w:tcPr>
          <w:p w14:paraId="6BD10A4E" w14:textId="3D8033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53AB6" w14:textId="7A40CB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A3302" w14:textId="22CD2D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DE9B69" w14:textId="77777777" w:rsidTr="004A1A2A">
        <w:trPr>
          <w:trHeight w:val="54"/>
        </w:trPr>
        <w:tc>
          <w:tcPr>
            <w:tcW w:w="1691" w:type="dxa"/>
          </w:tcPr>
          <w:p w14:paraId="61AFA0D2" w14:textId="61FCFA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29B98FE0" w14:textId="412DFA9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725416.67</w:t>
            </w:r>
          </w:p>
        </w:tc>
        <w:tc>
          <w:tcPr>
            <w:tcW w:w="1562" w:type="dxa"/>
          </w:tcPr>
          <w:p w14:paraId="4ED15A51" w14:textId="1BF339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3368628.54</w:t>
            </w:r>
          </w:p>
        </w:tc>
        <w:tc>
          <w:tcPr>
            <w:tcW w:w="2134" w:type="dxa"/>
          </w:tcPr>
          <w:p w14:paraId="5082BC60" w14:textId="5CE6BB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819EBE" w14:textId="1AC5A3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3C022" w14:textId="2B0D56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5DE4E5" w14:textId="77777777" w:rsidTr="004A1A2A">
        <w:trPr>
          <w:trHeight w:val="54"/>
        </w:trPr>
        <w:tc>
          <w:tcPr>
            <w:tcW w:w="1691" w:type="dxa"/>
          </w:tcPr>
          <w:p w14:paraId="3CC4503F" w14:textId="7B22E1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52476896" w14:textId="0420DB5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725418.40</w:t>
            </w:r>
          </w:p>
        </w:tc>
        <w:tc>
          <w:tcPr>
            <w:tcW w:w="1562" w:type="dxa"/>
          </w:tcPr>
          <w:p w14:paraId="18842B52" w14:textId="7B8A3D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3368629.74</w:t>
            </w:r>
          </w:p>
        </w:tc>
        <w:tc>
          <w:tcPr>
            <w:tcW w:w="2134" w:type="dxa"/>
          </w:tcPr>
          <w:p w14:paraId="217EA0B0" w14:textId="017525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746BF" w14:textId="063238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1D9D0" w14:textId="4FB364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2A45D2" w14:textId="77777777" w:rsidTr="004A1A2A">
        <w:trPr>
          <w:trHeight w:val="54"/>
        </w:trPr>
        <w:tc>
          <w:tcPr>
            <w:tcW w:w="1691" w:type="dxa"/>
          </w:tcPr>
          <w:p w14:paraId="35522278" w14:textId="77C551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2B012B63" w14:textId="67DDD8A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725420.35</w:t>
            </w:r>
          </w:p>
        </w:tc>
        <w:tc>
          <w:tcPr>
            <w:tcW w:w="1562" w:type="dxa"/>
          </w:tcPr>
          <w:p w14:paraId="66EA4DFA" w14:textId="44CDC8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3368629.07</w:t>
            </w:r>
          </w:p>
        </w:tc>
        <w:tc>
          <w:tcPr>
            <w:tcW w:w="2134" w:type="dxa"/>
          </w:tcPr>
          <w:p w14:paraId="45BE67EE" w14:textId="258444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A5F5D2" w14:textId="5E3956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44364" w14:textId="58A654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7B3AF5" w14:textId="77777777" w:rsidTr="004A1A2A">
        <w:trPr>
          <w:trHeight w:val="54"/>
        </w:trPr>
        <w:tc>
          <w:tcPr>
            <w:tcW w:w="1691" w:type="dxa"/>
          </w:tcPr>
          <w:p w14:paraId="23EC094F" w14:textId="7D91BE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312DEEDF" w14:textId="5B5419C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725422.08</w:t>
            </w:r>
          </w:p>
        </w:tc>
        <w:tc>
          <w:tcPr>
            <w:tcW w:w="1562" w:type="dxa"/>
          </w:tcPr>
          <w:p w14:paraId="4A31AC50" w14:textId="446D93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3368628.19</w:t>
            </w:r>
          </w:p>
        </w:tc>
        <w:tc>
          <w:tcPr>
            <w:tcW w:w="2134" w:type="dxa"/>
          </w:tcPr>
          <w:p w14:paraId="6EAC67F4" w14:textId="3AC355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CF53F" w14:textId="72B9CD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96A98" w14:textId="5CFC15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22D73A" w14:textId="77777777" w:rsidTr="004A1A2A">
        <w:trPr>
          <w:trHeight w:val="54"/>
        </w:trPr>
        <w:tc>
          <w:tcPr>
            <w:tcW w:w="1691" w:type="dxa"/>
          </w:tcPr>
          <w:p w14:paraId="7C37640B" w14:textId="6AA78F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7406025D" w14:textId="3936541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725424.03</w:t>
            </w:r>
          </w:p>
        </w:tc>
        <w:tc>
          <w:tcPr>
            <w:tcW w:w="1562" w:type="dxa"/>
          </w:tcPr>
          <w:p w14:paraId="25959A1B" w14:textId="7445D5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3368628.06</w:t>
            </w:r>
          </w:p>
        </w:tc>
        <w:tc>
          <w:tcPr>
            <w:tcW w:w="2134" w:type="dxa"/>
          </w:tcPr>
          <w:p w14:paraId="7745BC12" w14:textId="3620FC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CFC91" w14:textId="2A881A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823473" w14:textId="42764F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4E8528" w14:textId="77777777" w:rsidTr="004A1A2A">
        <w:trPr>
          <w:trHeight w:val="54"/>
        </w:trPr>
        <w:tc>
          <w:tcPr>
            <w:tcW w:w="1691" w:type="dxa"/>
          </w:tcPr>
          <w:p w14:paraId="06EBD3AB" w14:textId="28572D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023F8A7" w14:textId="3367CCD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725426.15</w:t>
            </w:r>
          </w:p>
        </w:tc>
        <w:tc>
          <w:tcPr>
            <w:tcW w:w="1562" w:type="dxa"/>
          </w:tcPr>
          <w:p w14:paraId="1F06D49E" w14:textId="302A70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3368629.16</w:t>
            </w:r>
          </w:p>
        </w:tc>
        <w:tc>
          <w:tcPr>
            <w:tcW w:w="2134" w:type="dxa"/>
          </w:tcPr>
          <w:p w14:paraId="641782D8" w14:textId="671B9C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038350" w14:textId="294B87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19504" w14:textId="5193D4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39FB0F0" w14:textId="77777777" w:rsidTr="004A1A2A">
        <w:trPr>
          <w:trHeight w:val="54"/>
        </w:trPr>
        <w:tc>
          <w:tcPr>
            <w:tcW w:w="1691" w:type="dxa"/>
          </w:tcPr>
          <w:p w14:paraId="2358D985" w14:textId="705396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229D887A" w14:textId="51BD64C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725428.81</w:t>
            </w:r>
          </w:p>
        </w:tc>
        <w:tc>
          <w:tcPr>
            <w:tcW w:w="1562" w:type="dxa"/>
          </w:tcPr>
          <w:p w14:paraId="10897CE6" w14:textId="69D0EA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3368628.50</w:t>
            </w:r>
          </w:p>
        </w:tc>
        <w:tc>
          <w:tcPr>
            <w:tcW w:w="2134" w:type="dxa"/>
          </w:tcPr>
          <w:p w14:paraId="05894F76" w14:textId="0EC715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A156A" w14:textId="06866F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D48283" w14:textId="6E6A66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AE18891" w14:textId="77777777" w:rsidTr="004A1A2A">
        <w:trPr>
          <w:trHeight w:val="54"/>
        </w:trPr>
        <w:tc>
          <w:tcPr>
            <w:tcW w:w="1691" w:type="dxa"/>
          </w:tcPr>
          <w:p w14:paraId="18AFFCF6" w14:textId="5940F1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32882862" w14:textId="2B6F394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725429.16</w:t>
            </w:r>
          </w:p>
        </w:tc>
        <w:tc>
          <w:tcPr>
            <w:tcW w:w="1562" w:type="dxa"/>
          </w:tcPr>
          <w:p w14:paraId="2C82083A" w14:textId="64F565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3368627.05</w:t>
            </w:r>
          </w:p>
        </w:tc>
        <w:tc>
          <w:tcPr>
            <w:tcW w:w="2134" w:type="dxa"/>
          </w:tcPr>
          <w:p w14:paraId="13825DA2" w14:textId="3535AB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4ECB0C" w14:textId="66FBB2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051DD" w14:textId="60F6F1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B96E6C" w14:textId="77777777" w:rsidTr="004A1A2A">
        <w:trPr>
          <w:trHeight w:val="54"/>
        </w:trPr>
        <w:tc>
          <w:tcPr>
            <w:tcW w:w="1691" w:type="dxa"/>
          </w:tcPr>
          <w:p w14:paraId="17A52B6D" w14:textId="13CE16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367FA29B" w14:textId="6451648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725429.02</w:t>
            </w:r>
          </w:p>
        </w:tc>
        <w:tc>
          <w:tcPr>
            <w:tcW w:w="1562" w:type="dxa"/>
          </w:tcPr>
          <w:p w14:paraId="598DDC04" w14:textId="218A42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3368625.65</w:t>
            </w:r>
          </w:p>
        </w:tc>
        <w:tc>
          <w:tcPr>
            <w:tcW w:w="2134" w:type="dxa"/>
          </w:tcPr>
          <w:p w14:paraId="323E58C6" w14:textId="503519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07D2C" w14:textId="201A09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EC145" w14:textId="21F501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15C0802" w14:textId="77777777" w:rsidTr="004A1A2A">
        <w:trPr>
          <w:trHeight w:val="54"/>
        </w:trPr>
        <w:tc>
          <w:tcPr>
            <w:tcW w:w="1691" w:type="dxa"/>
          </w:tcPr>
          <w:p w14:paraId="31758F6B" w14:textId="52AC27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60BD62A" w14:textId="318056C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725428.10</w:t>
            </w:r>
          </w:p>
        </w:tc>
        <w:tc>
          <w:tcPr>
            <w:tcW w:w="1562" w:type="dxa"/>
          </w:tcPr>
          <w:p w14:paraId="0F23B804" w14:textId="238D6E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3368623.58</w:t>
            </w:r>
          </w:p>
        </w:tc>
        <w:tc>
          <w:tcPr>
            <w:tcW w:w="2134" w:type="dxa"/>
          </w:tcPr>
          <w:p w14:paraId="6857321D" w14:textId="03E360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A795E" w14:textId="45040D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F0E80" w14:textId="478400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18AE60B" w14:textId="77777777" w:rsidTr="004A1A2A">
        <w:trPr>
          <w:trHeight w:val="54"/>
        </w:trPr>
        <w:tc>
          <w:tcPr>
            <w:tcW w:w="1691" w:type="dxa"/>
          </w:tcPr>
          <w:p w14:paraId="1453A9C2" w14:textId="78A836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68A4293A" w14:textId="6840763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725428.32</w:t>
            </w:r>
          </w:p>
        </w:tc>
        <w:tc>
          <w:tcPr>
            <w:tcW w:w="1562" w:type="dxa"/>
          </w:tcPr>
          <w:p w14:paraId="7CCE8749" w14:textId="0C0302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3368621.78</w:t>
            </w:r>
          </w:p>
        </w:tc>
        <w:tc>
          <w:tcPr>
            <w:tcW w:w="2134" w:type="dxa"/>
          </w:tcPr>
          <w:p w14:paraId="1A28E6F8" w14:textId="6A87AE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317DB4" w14:textId="7247EF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0326A" w14:textId="4CC226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A5F313B" w14:textId="77777777" w:rsidTr="004A1A2A">
        <w:trPr>
          <w:trHeight w:val="54"/>
        </w:trPr>
        <w:tc>
          <w:tcPr>
            <w:tcW w:w="1691" w:type="dxa"/>
          </w:tcPr>
          <w:p w14:paraId="1236E209" w14:textId="50F06E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</w:tcPr>
          <w:p w14:paraId="5E8A3CD9" w14:textId="32CA906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725427.44</w:t>
            </w:r>
          </w:p>
        </w:tc>
        <w:tc>
          <w:tcPr>
            <w:tcW w:w="1562" w:type="dxa"/>
          </w:tcPr>
          <w:p w14:paraId="784D38E8" w14:textId="201218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3368620.02</w:t>
            </w:r>
          </w:p>
        </w:tc>
        <w:tc>
          <w:tcPr>
            <w:tcW w:w="2134" w:type="dxa"/>
          </w:tcPr>
          <w:p w14:paraId="458D0196" w14:textId="715248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2A125" w14:textId="7CA80C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6CF77D" w14:textId="56071E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0A4DA54" w14:textId="77777777" w:rsidTr="004A1A2A">
        <w:trPr>
          <w:trHeight w:val="54"/>
        </w:trPr>
        <w:tc>
          <w:tcPr>
            <w:tcW w:w="1691" w:type="dxa"/>
          </w:tcPr>
          <w:p w14:paraId="056BF98B" w14:textId="6F588C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1A510C69" w14:textId="330C34C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725427.66</w:t>
            </w:r>
          </w:p>
        </w:tc>
        <w:tc>
          <w:tcPr>
            <w:tcW w:w="1562" w:type="dxa"/>
          </w:tcPr>
          <w:p w14:paraId="3255D37D" w14:textId="765099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3368618.35</w:t>
            </w:r>
          </w:p>
        </w:tc>
        <w:tc>
          <w:tcPr>
            <w:tcW w:w="2134" w:type="dxa"/>
          </w:tcPr>
          <w:p w14:paraId="219F36DB" w14:textId="0D1C63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083E3B" w14:textId="152C21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852FE" w14:textId="590E40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46FE4F6" w14:textId="77777777" w:rsidTr="004A1A2A">
        <w:trPr>
          <w:trHeight w:val="54"/>
        </w:trPr>
        <w:tc>
          <w:tcPr>
            <w:tcW w:w="1691" w:type="dxa"/>
          </w:tcPr>
          <w:p w14:paraId="19CDFE70" w14:textId="03AFA9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0EA6C7B6" w14:textId="05110D3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725426.43</w:t>
            </w:r>
          </w:p>
        </w:tc>
        <w:tc>
          <w:tcPr>
            <w:tcW w:w="1562" w:type="dxa"/>
          </w:tcPr>
          <w:p w14:paraId="2F484D5C" w14:textId="7A359D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3368615.93</w:t>
            </w:r>
          </w:p>
        </w:tc>
        <w:tc>
          <w:tcPr>
            <w:tcW w:w="2134" w:type="dxa"/>
          </w:tcPr>
          <w:p w14:paraId="03CC9DC3" w14:textId="75F198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CD056C" w14:textId="506AD6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5FA4A" w14:textId="2DBF1A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96A63D" w14:textId="77777777" w:rsidTr="004A1A2A">
        <w:trPr>
          <w:trHeight w:val="54"/>
        </w:trPr>
        <w:tc>
          <w:tcPr>
            <w:tcW w:w="1691" w:type="dxa"/>
          </w:tcPr>
          <w:p w14:paraId="6A34C18F" w14:textId="3574522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04F28CA7" w14:textId="4A80231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725424.54</w:t>
            </w:r>
          </w:p>
        </w:tc>
        <w:tc>
          <w:tcPr>
            <w:tcW w:w="1562" w:type="dxa"/>
          </w:tcPr>
          <w:p w14:paraId="680AA640" w14:textId="30CE23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3368614.61</w:t>
            </w:r>
          </w:p>
        </w:tc>
        <w:tc>
          <w:tcPr>
            <w:tcW w:w="2134" w:type="dxa"/>
          </w:tcPr>
          <w:p w14:paraId="7B98DF4E" w14:textId="6F4468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BBAF6B" w14:textId="2E5F56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56DEA" w14:textId="1A97BF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458831C" w14:textId="77777777" w:rsidTr="004A1A2A">
        <w:trPr>
          <w:trHeight w:val="54"/>
        </w:trPr>
        <w:tc>
          <w:tcPr>
            <w:tcW w:w="1691" w:type="dxa"/>
          </w:tcPr>
          <w:p w14:paraId="7E9BA6F6" w14:textId="62AAB5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34612FEB" w14:textId="49FF9BF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725421.68</w:t>
            </w:r>
          </w:p>
        </w:tc>
        <w:tc>
          <w:tcPr>
            <w:tcW w:w="1562" w:type="dxa"/>
          </w:tcPr>
          <w:p w14:paraId="0F780A4A" w14:textId="6E0E82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3368613.20</w:t>
            </w:r>
          </w:p>
        </w:tc>
        <w:tc>
          <w:tcPr>
            <w:tcW w:w="2134" w:type="dxa"/>
          </w:tcPr>
          <w:p w14:paraId="0B2F6A0A" w14:textId="3DAAD4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3BB1B" w14:textId="5DA88D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DBA7F" w14:textId="26595D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FF6AD6" w14:textId="77777777" w:rsidTr="004A1A2A">
        <w:trPr>
          <w:trHeight w:val="54"/>
        </w:trPr>
        <w:tc>
          <w:tcPr>
            <w:tcW w:w="1691" w:type="dxa"/>
          </w:tcPr>
          <w:p w14:paraId="55253AC4" w14:textId="4CB273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104C499F" w14:textId="74FD34F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725420.23</w:t>
            </w:r>
          </w:p>
        </w:tc>
        <w:tc>
          <w:tcPr>
            <w:tcW w:w="1562" w:type="dxa"/>
          </w:tcPr>
          <w:p w14:paraId="59B11920" w14:textId="30E607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3368612.46</w:t>
            </w:r>
          </w:p>
        </w:tc>
        <w:tc>
          <w:tcPr>
            <w:tcW w:w="2134" w:type="dxa"/>
          </w:tcPr>
          <w:p w14:paraId="7A1DBB96" w14:textId="03BC97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256F6" w14:textId="74F988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F03BF" w14:textId="23ED1A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EC6E558" w14:textId="77777777" w:rsidTr="004A1A2A">
        <w:trPr>
          <w:trHeight w:val="54"/>
        </w:trPr>
        <w:tc>
          <w:tcPr>
            <w:tcW w:w="1691" w:type="dxa"/>
          </w:tcPr>
          <w:p w14:paraId="72948E15" w14:textId="1F5933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481BB7B6" w14:textId="3C08664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725416.66</w:t>
            </w:r>
          </w:p>
        </w:tc>
        <w:tc>
          <w:tcPr>
            <w:tcW w:w="1562" w:type="dxa"/>
          </w:tcPr>
          <w:p w14:paraId="6A639329" w14:textId="2947BC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3368609.85</w:t>
            </w:r>
          </w:p>
        </w:tc>
        <w:tc>
          <w:tcPr>
            <w:tcW w:w="2134" w:type="dxa"/>
          </w:tcPr>
          <w:p w14:paraId="09118821" w14:textId="401FAC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A0139D" w14:textId="1A30F7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1D154D" w14:textId="63A492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431C157" w14:textId="77777777" w:rsidTr="004A1A2A">
        <w:trPr>
          <w:trHeight w:val="54"/>
        </w:trPr>
        <w:tc>
          <w:tcPr>
            <w:tcW w:w="1691" w:type="dxa"/>
          </w:tcPr>
          <w:p w14:paraId="53A89E0F" w14:textId="33D325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06C486A3" w14:textId="4656A70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725413.39</w:t>
            </w:r>
          </w:p>
        </w:tc>
        <w:tc>
          <w:tcPr>
            <w:tcW w:w="1562" w:type="dxa"/>
          </w:tcPr>
          <w:p w14:paraId="3C6DBEE2" w14:textId="05521A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3368607.48</w:t>
            </w:r>
          </w:p>
        </w:tc>
        <w:tc>
          <w:tcPr>
            <w:tcW w:w="2134" w:type="dxa"/>
          </w:tcPr>
          <w:p w14:paraId="5940A942" w14:textId="39BD1C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AA3BEB" w14:textId="26F320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C97246" w14:textId="58458F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AF0C926" w14:textId="77777777" w:rsidTr="004A1A2A">
        <w:trPr>
          <w:trHeight w:val="54"/>
        </w:trPr>
        <w:tc>
          <w:tcPr>
            <w:tcW w:w="1691" w:type="dxa"/>
          </w:tcPr>
          <w:p w14:paraId="673F66E9" w14:textId="1261A6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065BF973" w14:textId="4743F59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725411.26</w:t>
            </w:r>
          </w:p>
        </w:tc>
        <w:tc>
          <w:tcPr>
            <w:tcW w:w="1562" w:type="dxa"/>
          </w:tcPr>
          <w:p w14:paraId="117D6D79" w14:textId="15318B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3368607.48</w:t>
            </w:r>
          </w:p>
        </w:tc>
        <w:tc>
          <w:tcPr>
            <w:tcW w:w="2134" w:type="dxa"/>
          </w:tcPr>
          <w:p w14:paraId="13DD7362" w14:textId="28B912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02176" w14:textId="5F051E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081CF" w14:textId="627EE0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3D47F3C" w14:textId="77777777" w:rsidTr="004A1A2A">
        <w:trPr>
          <w:trHeight w:val="54"/>
        </w:trPr>
        <w:tc>
          <w:tcPr>
            <w:tcW w:w="1691" w:type="dxa"/>
          </w:tcPr>
          <w:p w14:paraId="130D9E54" w14:textId="1A2206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0C7FB371" w14:textId="26597CB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725410.83</w:t>
            </w:r>
          </w:p>
        </w:tc>
        <w:tc>
          <w:tcPr>
            <w:tcW w:w="1562" w:type="dxa"/>
          </w:tcPr>
          <w:p w14:paraId="1A13AF00" w14:textId="521234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3368607.17</w:t>
            </w:r>
          </w:p>
        </w:tc>
        <w:tc>
          <w:tcPr>
            <w:tcW w:w="2134" w:type="dxa"/>
          </w:tcPr>
          <w:p w14:paraId="002D4847" w14:textId="1F8058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A84E3" w14:textId="19CCC0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08E20B" w14:textId="5EFB77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9740E2B" w14:textId="77777777" w:rsidTr="004A1A2A">
        <w:trPr>
          <w:trHeight w:val="54"/>
        </w:trPr>
        <w:tc>
          <w:tcPr>
            <w:tcW w:w="1691" w:type="dxa"/>
          </w:tcPr>
          <w:p w14:paraId="13F3FF0E" w14:textId="745090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128C8080" w14:textId="51B96CE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725411.01</w:t>
            </w:r>
          </w:p>
        </w:tc>
        <w:tc>
          <w:tcPr>
            <w:tcW w:w="1562" w:type="dxa"/>
          </w:tcPr>
          <w:p w14:paraId="332A5BC2" w14:textId="51942C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3368606.47</w:t>
            </w:r>
          </w:p>
        </w:tc>
        <w:tc>
          <w:tcPr>
            <w:tcW w:w="2134" w:type="dxa"/>
          </w:tcPr>
          <w:p w14:paraId="7B0EF039" w14:textId="3C721B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2B73E" w14:textId="008A0A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C74A7" w14:textId="4ABD14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E00000F" w14:textId="77777777" w:rsidTr="004A1A2A">
        <w:trPr>
          <w:trHeight w:val="54"/>
        </w:trPr>
        <w:tc>
          <w:tcPr>
            <w:tcW w:w="1691" w:type="dxa"/>
          </w:tcPr>
          <w:p w14:paraId="6EAE39F7" w14:textId="510EFC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2CF2B231" w14:textId="46FD0F1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725410.79</w:t>
            </w:r>
          </w:p>
        </w:tc>
        <w:tc>
          <w:tcPr>
            <w:tcW w:w="1562" w:type="dxa"/>
          </w:tcPr>
          <w:p w14:paraId="75AAC635" w14:textId="75389D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3368605.76</w:t>
            </w:r>
          </w:p>
        </w:tc>
        <w:tc>
          <w:tcPr>
            <w:tcW w:w="2134" w:type="dxa"/>
          </w:tcPr>
          <w:p w14:paraId="3382D93D" w14:textId="180C8C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D4C7E9" w14:textId="347283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060BD0" w14:textId="28397D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A4460EF" w14:textId="77777777" w:rsidTr="004A1A2A">
        <w:trPr>
          <w:trHeight w:val="54"/>
        </w:trPr>
        <w:tc>
          <w:tcPr>
            <w:tcW w:w="1691" w:type="dxa"/>
          </w:tcPr>
          <w:p w14:paraId="06315A6A" w14:textId="1C477B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2E663DDF" w14:textId="7D46A87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725412.24</w:t>
            </w:r>
          </w:p>
        </w:tc>
        <w:tc>
          <w:tcPr>
            <w:tcW w:w="1562" w:type="dxa"/>
          </w:tcPr>
          <w:p w14:paraId="236051AE" w14:textId="1AB97B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3368605.49</w:t>
            </w:r>
          </w:p>
        </w:tc>
        <w:tc>
          <w:tcPr>
            <w:tcW w:w="2134" w:type="dxa"/>
          </w:tcPr>
          <w:p w14:paraId="412A467E" w14:textId="58B846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DF3827" w14:textId="307715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9E49E" w14:textId="637B8C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6DCCE2" w14:textId="77777777" w:rsidTr="004A1A2A">
        <w:trPr>
          <w:trHeight w:val="54"/>
        </w:trPr>
        <w:tc>
          <w:tcPr>
            <w:tcW w:w="1691" w:type="dxa"/>
          </w:tcPr>
          <w:p w14:paraId="414BF513" w14:textId="7A59E6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1A05AC8D" w14:textId="65FEB55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725411.80</w:t>
            </w:r>
          </w:p>
        </w:tc>
        <w:tc>
          <w:tcPr>
            <w:tcW w:w="1562" w:type="dxa"/>
          </w:tcPr>
          <w:p w14:paraId="66B95E1C" w14:textId="7780F2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3368603.73</w:t>
            </w:r>
          </w:p>
        </w:tc>
        <w:tc>
          <w:tcPr>
            <w:tcW w:w="2134" w:type="dxa"/>
          </w:tcPr>
          <w:p w14:paraId="705C3D8C" w14:textId="28DD3A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21AD9" w14:textId="4A25FD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CBB64" w14:textId="2E6E89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FC0024" w14:textId="77777777" w:rsidTr="004A1A2A">
        <w:trPr>
          <w:trHeight w:val="54"/>
        </w:trPr>
        <w:tc>
          <w:tcPr>
            <w:tcW w:w="1691" w:type="dxa"/>
          </w:tcPr>
          <w:p w14:paraId="008B36F7" w14:textId="7B9E30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77C85B92" w14:textId="7EBE679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725410.61</w:t>
            </w:r>
          </w:p>
        </w:tc>
        <w:tc>
          <w:tcPr>
            <w:tcW w:w="1562" w:type="dxa"/>
          </w:tcPr>
          <w:p w14:paraId="5C6DF8EF" w14:textId="6999DB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3368601.74</w:t>
            </w:r>
          </w:p>
        </w:tc>
        <w:tc>
          <w:tcPr>
            <w:tcW w:w="2134" w:type="dxa"/>
          </w:tcPr>
          <w:p w14:paraId="01F3C8A9" w14:textId="4E7987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65BB16" w14:textId="275941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6FD9B" w14:textId="262B8A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A369CD" w14:textId="77777777" w:rsidTr="004A1A2A">
        <w:trPr>
          <w:trHeight w:val="54"/>
        </w:trPr>
        <w:tc>
          <w:tcPr>
            <w:tcW w:w="1691" w:type="dxa"/>
          </w:tcPr>
          <w:p w14:paraId="3DA51ACF" w14:textId="2E1E85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0202535D" w14:textId="63EB201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725408.18</w:t>
            </w:r>
          </w:p>
        </w:tc>
        <w:tc>
          <w:tcPr>
            <w:tcW w:w="1562" w:type="dxa"/>
          </w:tcPr>
          <w:p w14:paraId="2E44DA4C" w14:textId="4E3C3B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3368598.83</w:t>
            </w:r>
          </w:p>
        </w:tc>
        <w:tc>
          <w:tcPr>
            <w:tcW w:w="2134" w:type="dxa"/>
          </w:tcPr>
          <w:p w14:paraId="22776257" w14:textId="77CC08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046E15" w14:textId="69772C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00A9A" w14:textId="1BF3D4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5D1920" w14:textId="77777777" w:rsidTr="004A1A2A">
        <w:trPr>
          <w:trHeight w:val="54"/>
        </w:trPr>
        <w:tc>
          <w:tcPr>
            <w:tcW w:w="1691" w:type="dxa"/>
          </w:tcPr>
          <w:p w14:paraId="62910F23" w14:textId="0F99CA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71FEA002" w14:textId="1A001D0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725407.08</w:t>
            </w:r>
          </w:p>
        </w:tc>
        <w:tc>
          <w:tcPr>
            <w:tcW w:w="1562" w:type="dxa"/>
          </w:tcPr>
          <w:p w14:paraId="504D54F3" w14:textId="116707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3368596.98</w:t>
            </w:r>
          </w:p>
        </w:tc>
        <w:tc>
          <w:tcPr>
            <w:tcW w:w="2134" w:type="dxa"/>
          </w:tcPr>
          <w:p w14:paraId="41C0E198" w14:textId="3899ED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B4C9A" w14:textId="043D72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67542" w14:textId="446844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2A9972" w14:textId="77777777" w:rsidTr="004A1A2A">
        <w:trPr>
          <w:trHeight w:val="54"/>
        </w:trPr>
        <w:tc>
          <w:tcPr>
            <w:tcW w:w="1691" w:type="dxa"/>
          </w:tcPr>
          <w:p w14:paraId="7290FADF" w14:textId="574D69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3EF538CB" w14:textId="4FD5517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725407.70</w:t>
            </w:r>
          </w:p>
        </w:tc>
        <w:tc>
          <w:tcPr>
            <w:tcW w:w="1562" w:type="dxa"/>
          </w:tcPr>
          <w:p w14:paraId="6090A048" w14:textId="45A2B5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3368590.49</w:t>
            </w:r>
          </w:p>
        </w:tc>
        <w:tc>
          <w:tcPr>
            <w:tcW w:w="2134" w:type="dxa"/>
          </w:tcPr>
          <w:p w14:paraId="2761D083" w14:textId="0E2AC0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88E9B5" w14:textId="192718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AC6D5" w14:textId="0BD1D3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A0F4CF0" w14:textId="77777777" w:rsidTr="004A1A2A">
        <w:trPr>
          <w:trHeight w:val="54"/>
        </w:trPr>
        <w:tc>
          <w:tcPr>
            <w:tcW w:w="1691" w:type="dxa"/>
          </w:tcPr>
          <w:p w14:paraId="127C00DA" w14:textId="380793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3A396484" w14:textId="15A2B59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725407.35</w:t>
            </w:r>
          </w:p>
        </w:tc>
        <w:tc>
          <w:tcPr>
            <w:tcW w:w="1562" w:type="dxa"/>
          </w:tcPr>
          <w:p w14:paraId="46D1F412" w14:textId="1E1D52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3368590.01</w:t>
            </w:r>
          </w:p>
        </w:tc>
        <w:tc>
          <w:tcPr>
            <w:tcW w:w="2134" w:type="dxa"/>
          </w:tcPr>
          <w:p w14:paraId="7F8D2164" w14:textId="65FA65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6E4C6" w14:textId="5219D2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C36BE8" w14:textId="439CA4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FFBBD2C" w14:textId="77777777" w:rsidTr="004A1A2A">
        <w:trPr>
          <w:trHeight w:val="54"/>
        </w:trPr>
        <w:tc>
          <w:tcPr>
            <w:tcW w:w="1691" w:type="dxa"/>
          </w:tcPr>
          <w:p w14:paraId="2F2F511A" w14:textId="579533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45471163" w14:textId="11F5D70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725406.20</w:t>
            </w:r>
          </w:p>
        </w:tc>
        <w:tc>
          <w:tcPr>
            <w:tcW w:w="1562" w:type="dxa"/>
          </w:tcPr>
          <w:p w14:paraId="5272CC9E" w14:textId="1F45F4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3368589.17</w:t>
            </w:r>
          </w:p>
        </w:tc>
        <w:tc>
          <w:tcPr>
            <w:tcW w:w="2134" w:type="dxa"/>
          </w:tcPr>
          <w:p w14:paraId="1920B872" w14:textId="59D18D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0A83C" w14:textId="5733EE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52CFD4" w14:textId="7E544C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3994D9" w14:textId="77777777" w:rsidTr="004A1A2A">
        <w:trPr>
          <w:trHeight w:val="54"/>
        </w:trPr>
        <w:tc>
          <w:tcPr>
            <w:tcW w:w="1691" w:type="dxa"/>
          </w:tcPr>
          <w:p w14:paraId="40D00313" w14:textId="7A101B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0712BBA9" w14:textId="56EF7F1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725405.98</w:t>
            </w:r>
          </w:p>
        </w:tc>
        <w:tc>
          <w:tcPr>
            <w:tcW w:w="1562" w:type="dxa"/>
          </w:tcPr>
          <w:p w14:paraId="74B5E801" w14:textId="3CEB64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3368588.02</w:t>
            </w:r>
          </w:p>
        </w:tc>
        <w:tc>
          <w:tcPr>
            <w:tcW w:w="2134" w:type="dxa"/>
          </w:tcPr>
          <w:p w14:paraId="0192759D" w14:textId="2D88F4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B6B643" w14:textId="7A1FB0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B2B50" w14:textId="2CB83B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5E7E2D0" w14:textId="77777777" w:rsidTr="004A1A2A">
        <w:trPr>
          <w:trHeight w:val="54"/>
        </w:trPr>
        <w:tc>
          <w:tcPr>
            <w:tcW w:w="1691" w:type="dxa"/>
          </w:tcPr>
          <w:p w14:paraId="75C2617E" w14:textId="2BF4E6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3D2325CB" w14:textId="6D3FA61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725407.39</w:t>
            </w:r>
          </w:p>
        </w:tc>
        <w:tc>
          <w:tcPr>
            <w:tcW w:w="1562" w:type="dxa"/>
          </w:tcPr>
          <w:p w14:paraId="086DC2BA" w14:textId="3DD4B6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3368587.40</w:t>
            </w:r>
          </w:p>
        </w:tc>
        <w:tc>
          <w:tcPr>
            <w:tcW w:w="2134" w:type="dxa"/>
          </w:tcPr>
          <w:p w14:paraId="75D41536" w14:textId="246ED6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EA8EF" w14:textId="4B3A90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E3BD74" w14:textId="20D7FA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5C52BE" w14:textId="77777777" w:rsidTr="004A1A2A">
        <w:trPr>
          <w:trHeight w:val="54"/>
        </w:trPr>
        <w:tc>
          <w:tcPr>
            <w:tcW w:w="1691" w:type="dxa"/>
          </w:tcPr>
          <w:p w14:paraId="37010106" w14:textId="39DF3C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3C912423" w14:textId="441D458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725408.41</w:t>
            </w:r>
          </w:p>
        </w:tc>
        <w:tc>
          <w:tcPr>
            <w:tcW w:w="1562" w:type="dxa"/>
          </w:tcPr>
          <w:p w14:paraId="27242E34" w14:textId="320083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3368586.83</w:t>
            </w:r>
          </w:p>
        </w:tc>
        <w:tc>
          <w:tcPr>
            <w:tcW w:w="2134" w:type="dxa"/>
          </w:tcPr>
          <w:p w14:paraId="320D526A" w14:textId="58BC59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F77F6" w14:textId="4CB9F8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49EED7" w14:textId="157E01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0C60DAF" w14:textId="77777777" w:rsidTr="004A1A2A">
        <w:trPr>
          <w:trHeight w:val="54"/>
        </w:trPr>
        <w:tc>
          <w:tcPr>
            <w:tcW w:w="1691" w:type="dxa"/>
          </w:tcPr>
          <w:p w14:paraId="4E7D860C" w14:textId="7907F0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408C53D3" w14:textId="40A071F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725409.73</w:t>
            </w:r>
          </w:p>
        </w:tc>
        <w:tc>
          <w:tcPr>
            <w:tcW w:w="1562" w:type="dxa"/>
          </w:tcPr>
          <w:p w14:paraId="62789AD8" w14:textId="664143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3368584.67</w:t>
            </w:r>
          </w:p>
        </w:tc>
        <w:tc>
          <w:tcPr>
            <w:tcW w:w="2134" w:type="dxa"/>
          </w:tcPr>
          <w:p w14:paraId="47D93E77" w14:textId="70CA9B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E2794" w14:textId="27ABE9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815C7E" w14:textId="092E11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CF2855" w14:textId="77777777" w:rsidTr="004A1A2A">
        <w:trPr>
          <w:trHeight w:val="54"/>
        </w:trPr>
        <w:tc>
          <w:tcPr>
            <w:tcW w:w="1691" w:type="dxa"/>
          </w:tcPr>
          <w:p w14:paraId="45F4CEF0" w14:textId="594B19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5BB3B32A" w14:textId="311473F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725411.01</w:t>
            </w:r>
          </w:p>
        </w:tc>
        <w:tc>
          <w:tcPr>
            <w:tcW w:w="1562" w:type="dxa"/>
          </w:tcPr>
          <w:p w14:paraId="17ED3444" w14:textId="78B151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3368583.61</w:t>
            </w:r>
          </w:p>
        </w:tc>
        <w:tc>
          <w:tcPr>
            <w:tcW w:w="2134" w:type="dxa"/>
          </w:tcPr>
          <w:p w14:paraId="01FADEA9" w14:textId="4589B6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CB797" w14:textId="4F2701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BC632" w14:textId="266051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F60DB5" w14:textId="77777777" w:rsidTr="004A1A2A">
        <w:trPr>
          <w:trHeight w:val="54"/>
        </w:trPr>
        <w:tc>
          <w:tcPr>
            <w:tcW w:w="1691" w:type="dxa"/>
          </w:tcPr>
          <w:p w14:paraId="0D5E78FF" w14:textId="55788F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7C5473DF" w14:textId="0D29DF4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725412.46</w:t>
            </w:r>
          </w:p>
        </w:tc>
        <w:tc>
          <w:tcPr>
            <w:tcW w:w="1562" w:type="dxa"/>
          </w:tcPr>
          <w:p w14:paraId="4EEE3CC7" w14:textId="1A67D3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3368581.76</w:t>
            </w:r>
          </w:p>
        </w:tc>
        <w:tc>
          <w:tcPr>
            <w:tcW w:w="2134" w:type="dxa"/>
          </w:tcPr>
          <w:p w14:paraId="249E876B" w14:textId="1C2129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BDE7A3" w14:textId="3F5063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C5B44" w14:textId="0A04DE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8F3F35" w14:textId="77777777" w:rsidTr="004A1A2A">
        <w:trPr>
          <w:trHeight w:val="54"/>
        </w:trPr>
        <w:tc>
          <w:tcPr>
            <w:tcW w:w="1691" w:type="dxa"/>
          </w:tcPr>
          <w:p w14:paraId="0B3E286E" w14:textId="4778A4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6AA1B09E" w14:textId="7A3D519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725413.17</w:t>
            </w:r>
          </w:p>
        </w:tc>
        <w:tc>
          <w:tcPr>
            <w:tcW w:w="1562" w:type="dxa"/>
          </w:tcPr>
          <w:p w14:paraId="58018120" w14:textId="1D6FF2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3368581.23</w:t>
            </w:r>
          </w:p>
        </w:tc>
        <w:tc>
          <w:tcPr>
            <w:tcW w:w="2134" w:type="dxa"/>
          </w:tcPr>
          <w:p w14:paraId="4CC39FC3" w14:textId="6AADB7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D4CE57" w14:textId="255634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C928F" w14:textId="771DFE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0CF075" w14:textId="77777777" w:rsidTr="004A1A2A">
        <w:trPr>
          <w:trHeight w:val="54"/>
        </w:trPr>
        <w:tc>
          <w:tcPr>
            <w:tcW w:w="1691" w:type="dxa"/>
          </w:tcPr>
          <w:p w14:paraId="7DB89878" w14:textId="66716F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2DBE29E8" w14:textId="28D247A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725413.79</w:t>
            </w:r>
          </w:p>
        </w:tc>
        <w:tc>
          <w:tcPr>
            <w:tcW w:w="1562" w:type="dxa"/>
          </w:tcPr>
          <w:p w14:paraId="735A7BED" w14:textId="26137E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3368582.15</w:t>
            </w:r>
          </w:p>
        </w:tc>
        <w:tc>
          <w:tcPr>
            <w:tcW w:w="2134" w:type="dxa"/>
          </w:tcPr>
          <w:p w14:paraId="71511A59" w14:textId="54F079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6CADB6" w14:textId="2867D5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0EFD1" w14:textId="326FCB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D9B83F" w14:textId="77777777" w:rsidTr="004A1A2A">
        <w:trPr>
          <w:trHeight w:val="54"/>
        </w:trPr>
        <w:tc>
          <w:tcPr>
            <w:tcW w:w="1691" w:type="dxa"/>
          </w:tcPr>
          <w:p w14:paraId="57BF1F7C" w14:textId="2B7E12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5A27AF69" w14:textId="1E91879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725412.55</w:t>
            </w:r>
          </w:p>
        </w:tc>
        <w:tc>
          <w:tcPr>
            <w:tcW w:w="1562" w:type="dxa"/>
          </w:tcPr>
          <w:p w14:paraId="3F814768" w14:textId="500A8C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3368583.48</w:t>
            </w:r>
          </w:p>
        </w:tc>
        <w:tc>
          <w:tcPr>
            <w:tcW w:w="2134" w:type="dxa"/>
          </w:tcPr>
          <w:p w14:paraId="5D9D28B6" w14:textId="3FCA9C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FB657" w14:textId="5AEF40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31AD8" w14:textId="279376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662EF8A" w14:textId="77777777" w:rsidTr="004A1A2A">
        <w:trPr>
          <w:trHeight w:val="54"/>
        </w:trPr>
        <w:tc>
          <w:tcPr>
            <w:tcW w:w="1691" w:type="dxa"/>
          </w:tcPr>
          <w:p w14:paraId="261DDB57" w14:textId="7C8C7A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627465A1" w14:textId="34563CE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725411.54</w:t>
            </w:r>
          </w:p>
        </w:tc>
        <w:tc>
          <w:tcPr>
            <w:tcW w:w="1562" w:type="dxa"/>
          </w:tcPr>
          <w:p w14:paraId="266BC734" w14:textId="6B6B6E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3368585.24</w:t>
            </w:r>
          </w:p>
        </w:tc>
        <w:tc>
          <w:tcPr>
            <w:tcW w:w="2134" w:type="dxa"/>
          </w:tcPr>
          <w:p w14:paraId="0FC5D715" w14:textId="138530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D8F528" w14:textId="77B267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1BFAC" w14:textId="1236F2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8463303" w14:textId="77777777" w:rsidTr="004A1A2A">
        <w:trPr>
          <w:trHeight w:val="54"/>
        </w:trPr>
        <w:tc>
          <w:tcPr>
            <w:tcW w:w="1691" w:type="dxa"/>
          </w:tcPr>
          <w:p w14:paraId="0B44CCF0" w14:textId="381FFB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6976B880" w14:textId="3DFCFEF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725409.99</w:t>
            </w:r>
          </w:p>
        </w:tc>
        <w:tc>
          <w:tcPr>
            <w:tcW w:w="1562" w:type="dxa"/>
          </w:tcPr>
          <w:p w14:paraId="0A90F1E0" w14:textId="2DCEA5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3368586.21</w:t>
            </w:r>
          </w:p>
        </w:tc>
        <w:tc>
          <w:tcPr>
            <w:tcW w:w="2134" w:type="dxa"/>
          </w:tcPr>
          <w:p w14:paraId="759BDD03" w14:textId="6BA16A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AB698" w14:textId="2A7071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BE4D3" w14:textId="36BDAC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6389E5" w14:textId="77777777" w:rsidTr="004A1A2A">
        <w:trPr>
          <w:trHeight w:val="54"/>
        </w:trPr>
        <w:tc>
          <w:tcPr>
            <w:tcW w:w="1691" w:type="dxa"/>
          </w:tcPr>
          <w:p w14:paraId="106F9B57" w14:textId="1BADD5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24A72303" w14:textId="76E1C27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725409.33</w:t>
            </w:r>
          </w:p>
        </w:tc>
        <w:tc>
          <w:tcPr>
            <w:tcW w:w="1562" w:type="dxa"/>
          </w:tcPr>
          <w:p w14:paraId="3AF6EBBA" w14:textId="4DEF13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3368588.11</w:t>
            </w:r>
          </w:p>
        </w:tc>
        <w:tc>
          <w:tcPr>
            <w:tcW w:w="2134" w:type="dxa"/>
          </w:tcPr>
          <w:p w14:paraId="2DBE1CE8" w14:textId="67DDF3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67BE0E" w14:textId="48DDD5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30DC2" w14:textId="014A44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F9FB28B" w14:textId="77777777" w:rsidTr="004A1A2A">
        <w:trPr>
          <w:trHeight w:val="54"/>
        </w:trPr>
        <w:tc>
          <w:tcPr>
            <w:tcW w:w="1691" w:type="dxa"/>
          </w:tcPr>
          <w:p w14:paraId="4B76D4D5" w14:textId="0C915B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28CFBFDB" w14:textId="3F6C879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725410.96</w:t>
            </w:r>
          </w:p>
        </w:tc>
        <w:tc>
          <w:tcPr>
            <w:tcW w:w="1562" w:type="dxa"/>
          </w:tcPr>
          <w:p w14:paraId="44FFEB2E" w14:textId="419B5B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3368589.04</w:t>
            </w:r>
          </w:p>
        </w:tc>
        <w:tc>
          <w:tcPr>
            <w:tcW w:w="2134" w:type="dxa"/>
          </w:tcPr>
          <w:p w14:paraId="28EE2D83" w14:textId="0021FD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4C059" w14:textId="330A85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3F44B" w14:textId="359E9B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AD8572" w14:textId="77777777" w:rsidTr="004A1A2A">
        <w:trPr>
          <w:trHeight w:val="54"/>
        </w:trPr>
        <w:tc>
          <w:tcPr>
            <w:tcW w:w="1691" w:type="dxa"/>
          </w:tcPr>
          <w:p w14:paraId="2B9F3910" w14:textId="56E554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165CD363" w14:textId="36E40C7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725412.55</w:t>
            </w:r>
          </w:p>
        </w:tc>
        <w:tc>
          <w:tcPr>
            <w:tcW w:w="1562" w:type="dxa"/>
          </w:tcPr>
          <w:p w14:paraId="022635C4" w14:textId="65C041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3368590.01</w:t>
            </w:r>
          </w:p>
        </w:tc>
        <w:tc>
          <w:tcPr>
            <w:tcW w:w="2134" w:type="dxa"/>
          </w:tcPr>
          <w:p w14:paraId="0EE9478B" w14:textId="1B9D8B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A60D6" w14:textId="05FA39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1CB35" w14:textId="6B6A7B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0CF181" w14:textId="77777777" w:rsidTr="004A1A2A">
        <w:trPr>
          <w:trHeight w:val="54"/>
        </w:trPr>
        <w:tc>
          <w:tcPr>
            <w:tcW w:w="1691" w:type="dxa"/>
          </w:tcPr>
          <w:p w14:paraId="4ECF3308" w14:textId="7B99B5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7DE5A74C" w14:textId="52DFA44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725411.23</w:t>
            </w:r>
          </w:p>
        </w:tc>
        <w:tc>
          <w:tcPr>
            <w:tcW w:w="1562" w:type="dxa"/>
          </w:tcPr>
          <w:p w14:paraId="6E50164D" w14:textId="68AE23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3368590.54</w:t>
            </w:r>
          </w:p>
        </w:tc>
        <w:tc>
          <w:tcPr>
            <w:tcW w:w="2134" w:type="dxa"/>
          </w:tcPr>
          <w:p w14:paraId="11748661" w14:textId="7BA4A5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3FB33" w14:textId="767FEC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8A3B4" w14:textId="249C95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C8E6323" w14:textId="77777777" w:rsidTr="004A1A2A">
        <w:trPr>
          <w:trHeight w:val="54"/>
        </w:trPr>
        <w:tc>
          <w:tcPr>
            <w:tcW w:w="1691" w:type="dxa"/>
          </w:tcPr>
          <w:p w14:paraId="700D6EBA" w14:textId="4D7DE6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4E5DC3CA" w14:textId="71FD734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725409.55</w:t>
            </w:r>
          </w:p>
        </w:tc>
        <w:tc>
          <w:tcPr>
            <w:tcW w:w="1562" w:type="dxa"/>
          </w:tcPr>
          <w:p w14:paraId="7E2CFDB6" w14:textId="233B83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3368590.85</w:t>
            </w:r>
          </w:p>
        </w:tc>
        <w:tc>
          <w:tcPr>
            <w:tcW w:w="2134" w:type="dxa"/>
          </w:tcPr>
          <w:p w14:paraId="1F0E2D73" w14:textId="3D2C7A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F251B1" w14:textId="6E5346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34E6FD" w14:textId="0BB327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5C5EAE5" w14:textId="77777777" w:rsidTr="004A1A2A">
        <w:trPr>
          <w:trHeight w:val="54"/>
        </w:trPr>
        <w:tc>
          <w:tcPr>
            <w:tcW w:w="1691" w:type="dxa"/>
          </w:tcPr>
          <w:p w14:paraId="247F2C79" w14:textId="64D104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3DD9DD59" w14:textId="41AC034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725408.89</w:t>
            </w:r>
          </w:p>
        </w:tc>
        <w:tc>
          <w:tcPr>
            <w:tcW w:w="1562" w:type="dxa"/>
          </w:tcPr>
          <w:p w14:paraId="6A0D6C6E" w14:textId="7F06DD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3368592.79</w:t>
            </w:r>
          </w:p>
        </w:tc>
        <w:tc>
          <w:tcPr>
            <w:tcW w:w="2134" w:type="dxa"/>
          </w:tcPr>
          <w:p w14:paraId="2005B4A5" w14:textId="455C7F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FDB03" w14:textId="0892D6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1B6FE" w14:textId="043886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F20495B" w14:textId="77777777" w:rsidTr="004A1A2A">
        <w:trPr>
          <w:trHeight w:val="54"/>
        </w:trPr>
        <w:tc>
          <w:tcPr>
            <w:tcW w:w="1691" w:type="dxa"/>
          </w:tcPr>
          <w:p w14:paraId="723A7238" w14:textId="34AAE7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473CC268" w14:textId="1B6F948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725409.55</w:t>
            </w:r>
          </w:p>
        </w:tc>
        <w:tc>
          <w:tcPr>
            <w:tcW w:w="1562" w:type="dxa"/>
          </w:tcPr>
          <w:p w14:paraId="00FAF790" w14:textId="22A1C3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3368596.18</w:t>
            </w:r>
          </w:p>
        </w:tc>
        <w:tc>
          <w:tcPr>
            <w:tcW w:w="2134" w:type="dxa"/>
          </w:tcPr>
          <w:p w14:paraId="36F7F261" w14:textId="32D9CC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A4D60" w14:textId="688737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754E2" w14:textId="26640E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522A02E" w14:textId="77777777" w:rsidTr="004A1A2A">
        <w:trPr>
          <w:trHeight w:val="54"/>
        </w:trPr>
        <w:tc>
          <w:tcPr>
            <w:tcW w:w="1691" w:type="dxa"/>
          </w:tcPr>
          <w:p w14:paraId="091D134A" w14:textId="0C67C6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3B79C10E" w14:textId="042E42C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725410.88</w:t>
            </w:r>
          </w:p>
        </w:tc>
        <w:tc>
          <w:tcPr>
            <w:tcW w:w="1562" w:type="dxa"/>
          </w:tcPr>
          <w:p w14:paraId="48F01D00" w14:textId="7DC55E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3368599.27</w:t>
            </w:r>
          </w:p>
        </w:tc>
        <w:tc>
          <w:tcPr>
            <w:tcW w:w="2134" w:type="dxa"/>
          </w:tcPr>
          <w:p w14:paraId="3E95623D" w14:textId="17B43A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6A4D1" w14:textId="783B27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D938F" w14:textId="105DDB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DBF14DA" w14:textId="77777777" w:rsidTr="004A1A2A">
        <w:trPr>
          <w:trHeight w:val="54"/>
        </w:trPr>
        <w:tc>
          <w:tcPr>
            <w:tcW w:w="1691" w:type="dxa"/>
          </w:tcPr>
          <w:p w14:paraId="5464E9DA" w14:textId="568FD9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3E6C3CD7" w14:textId="67A6F2D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725411.85</w:t>
            </w:r>
          </w:p>
        </w:tc>
        <w:tc>
          <w:tcPr>
            <w:tcW w:w="1562" w:type="dxa"/>
          </w:tcPr>
          <w:p w14:paraId="5966EC7B" w14:textId="0ABF1B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3368602.01</w:t>
            </w:r>
          </w:p>
        </w:tc>
        <w:tc>
          <w:tcPr>
            <w:tcW w:w="2134" w:type="dxa"/>
          </w:tcPr>
          <w:p w14:paraId="5C8B057F" w14:textId="6088AE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5EB8AB" w14:textId="769758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F68AA" w14:textId="271A7C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E3731B2" w14:textId="77777777" w:rsidTr="004A1A2A">
        <w:trPr>
          <w:trHeight w:val="54"/>
        </w:trPr>
        <w:tc>
          <w:tcPr>
            <w:tcW w:w="1691" w:type="dxa"/>
          </w:tcPr>
          <w:p w14:paraId="4B613D1E" w14:textId="367A67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6C72949E" w14:textId="10D08BC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725413.28</w:t>
            </w:r>
          </w:p>
        </w:tc>
        <w:tc>
          <w:tcPr>
            <w:tcW w:w="1562" w:type="dxa"/>
          </w:tcPr>
          <w:p w14:paraId="02BC60BF" w14:textId="2B8F4F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3368603.88</w:t>
            </w:r>
          </w:p>
        </w:tc>
        <w:tc>
          <w:tcPr>
            <w:tcW w:w="2134" w:type="dxa"/>
          </w:tcPr>
          <w:p w14:paraId="0FD82FB8" w14:textId="33EE6A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AB5F63" w14:textId="5C66F5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775CFE" w14:textId="74DE36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CAD2B9A" w14:textId="77777777" w:rsidTr="004A1A2A">
        <w:trPr>
          <w:trHeight w:val="54"/>
        </w:trPr>
        <w:tc>
          <w:tcPr>
            <w:tcW w:w="1691" w:type="dxa"/>
          </w:tcPr>
          <w:p w14:paraId="5B9C9034" w14:textId="3A6E71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2055151A" w14:textId="3A029BE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725415.53</w:t>
            </w:r>
          </w:p>
        </w:tc>
        <w:tc>
          <w:tcPr>
            <w:tcW w:w="1562" w:type="dxa"/>
          </w:tcPr>
          <w:p w14:paraId="7B1743BC" w14:textId="112381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3368606.13</w:t>
            </w:r>
          </w:p>
        </w:tc>
        <w:tc>
          <w:tcPr>
            <w:tcW w:w="2134" w:type="dxa"/>
          </w:tcPr>
          <w:p w14:paraId="468E7377" w14:textId="1A2FA9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072EC" w14:textId="31870C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5A7A4" w14:textId="24E882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37F217" w14:textId="77777777" w:rsidTr="004A1A2A">
        <w:trPr>
          <w:trHeight w:val="54"/>
        </w:trPr>
        <w:tc>
          <w:tcPr>
            <w:tcW w:w="1691" w:type="dxa"/>
          </w:tcPr>
          <w:p w14:paraId="36C149E3" w14:textId="144F17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303C61CE" w14:textId="394FE25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725417.56</w:t>
            </w:r>
          </w:p>
        </w:tc>
        <w:tc>
          <w:tcPr>
            <w:tcW w:w="1562" w:type="dxa"/>
          </w:tcPr>
          <w:p w14:paraId="1780FB99" w14:textId="48AB2B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3368608.84</w:t>
            </w:r>
          </w:p>
        </w:tc>
        <w:tc>
          <w:tcPr>
            <w:tcW w:w="2134" w:type="dxa"/>
          </w:tcPr>
          <w:p w14:paraId="4A40D54D" w14:textId="69B1A0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3D812" w14:textId="5E6918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4F000" w14:textId="00CFEB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446AC7" w14:textId="77777777" w:rsidTr="004A1A2A">
        <w:trPr>
          <w:trHeight w:val="54"/>
        </w:trPr>
        <w:tc>
          <w:tcPr>
            <w:tcW w:w="1691" w:type="dxa"/>
          </w:tcPr>
          <w:p w14:paraId="1583FED5" w14:textId="72C10B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03D3E1A3" w14:textId="72D25C8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725420.67</w:t>
            </w:r>
          </w:p>
        </w:tc>
        <w:tc>
          <w:tcPr>
            <w:tcW w:w="1562" w:type="dxa"/>
          </w:tcPr>
          <w:p w14:paraId="7283DCCA" w14:textId="0B3561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3368608.94</w:t>
            </w:r>
          </w:p>
        </w:tc>
        <w:tc>
          <w:tcPr>
            <w:tcW w:w="2134" w:type="dxa"/>
          </w:tcPr>
          <w:p w14:paraId="47BA2286" w14:textId="19F0AB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CB5328" w14:textId="40FE60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2159F" w14:textId="79BC9A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9B61E8B" w14:textId="77777777" w:rsidTr="004A1A2A">
        <w:trPr>
          <w:trHeight w:val="54"/>
        </w:trPr>
        <w:tc>
          <w:tcPr>
            <w:tcW w:w="1691" w:type="dxa"/>
          </w:tcPr>
          <w:p w14:paraId="6549846E" w14:textId="2ABE80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506A62D3" w14:textId="69621A8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725422.04</w:t>
            </w:r>
          </w:p>
        </w:tc>
        <w:tc>
          <w:tcPr>
            <w:tcW w:w="1562" w:type="dxa"/>
          </w:tcPr>
          <w:p w14:paraId="1C5E23F4" w14:textId="73A0F6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3368610.04</w:t>
            </w:r>
          </w:p>
        </w:tc>
        <w:tc>
          <w:tcPr>
            <w:tcW w:w="2134" w:type="dxa"/>
          </w:tcPr>
          <w:p w14:paraId="6295FF50" w14:textId="0129DC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707854" w14:textId="3DFF46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C5074F" w14:textId="05527C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2C2B4F0" w14:textId="77777777" w:rsidTr="004A1A2A">
        <w:trPr>
          <w:trHeight w:val="54"/>
        </w:trPr>
        <w:tc>
          <w:tcPr>
            <w:tcW w:w="1691" w:type="dxa"/>
          </w:tcPr>
          <w:p w14:paraId="22C36A6B" w14:textId="62A434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3DD6411F" w14:textId="5084BFD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725423.62</w:t>
            </w:r>
          </w:p>
        </w:tc>
        <w:tc>
          <w:tcPr>
            <w:tcW w:w="1562" w:type="dxa"/>
          </w:tcPr>
          <w:p w14:paraId="5F8D0938" w14:textId="0FC148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3368612.32</w:t>
            </w:r>
          </w:p>
        </w:tc>
        <w:tc>
          <w:tcPr>
            <w:tcW w:w="2134" w:type="dxa"/>
          </w:tcPr>
          <w:p w14:paraId="40A783B5" w14:textId="05172B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7492D6" w14:textId="64F535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322504" w14:textId="2E14E1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934D77" w14:textId="77777777" w:rsidTr="004A1A2A">
        <w:trPr>
          <w:trHeight w:val="54"/>
        </w:trPr>
        <w:tc>
          <w:tcPr>
            <w:tcW w:w="1691" w:type="dxa"/>
          </w:tcPr>
          <w:p w14:paraId="285465D7" w14:textId="5D0FCE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48D3B1C9" w14:textId="427229D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725426.91</w:t>
            </w:r>
          </w:p>
        </w:tc>
        <w:tc>
          <w:tcPr>
            <w:tcW w:w="1562" w:type="dxa"/>
          </w:tcPr>
          <w:p w14:paraId="7C584D33" w14:textId="30BCFE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3368614.70</w:t>
            </w:r>
          </w:p>
        </w:tc>
        <w:tc>
          <w:tcPr>
            <w:tcW w:w="2134" w:type="dxa"/>
          </w:tcPr>
          <w:p w14:paraId="62968DEB" w14:textId="5D8C4B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F5BE5" w14:textId="6A4B57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52CC4" w14:textId="676FD8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3609B5" w14:textId="77777777" w:rsidTr="004A1A2A">
        <w:trPr>
          <w:trHeight w:val="54"/>
        </w:trPr>
        <w:tc>
          <w:tcPr>
            <w:tcW w:w="1691" w:type="dxa"/>
          </w:tcPr>
          <w:p w14:paraId="5A752ABB" w14:textId="441F47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5BF52B10" w14:textId="7F0FCF1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725428.15</w:t>
            </w:r>
          </w:p>
        </w:tc>
        <w:tc>
          <w:tcPr>
            <w:tcW w:w="1562" w:type="dxa"/>
          </w:tcPr>
          <w:p w14:paraId="6781EA90" w14:textId="1C8960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3368617.07</w:t>
            </w:r>
          </w:p>
        </w:tc>
        <w:tc>
          <w:tcPr>
            <w:tcW w:w="2134" w:type="dxa"/>
          </w:tcPr>
          <w:p w14:paraId="7E1089C6" w14:textId="5D566D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26D9C" w14:textId="57AF13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3DD1A" w14:textId="7292D4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373912" w14:textId="77777777" w:rsidTr="004A1A2A">
        <w:trPr>
          <w:trHeight w:val="54"/>
        </w:trPr>
        <w:tc>
          <w:tcPr>
            <w:tcW w:w="1691" w:type="dxa"/>
          </w:tcPr>
          <w:p w14:paraId="410AEF52" w14:textId="7C9547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5B8BE432" w14:textId="05F6EC8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725428.41</w:t>
            </w:r>
          </w:p>
        </w:tc>
        <w:tc>
          <w:tcPr>
            <w:tcW w:w="1562" w:type="dxa"/>
          </w:tcPr>
          <w:p w14:paraId="20BE2FFA" w14:textId="6CDCE5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3368618.35</w:t>
            </w:r>
          </w:p>
        </w:tc>
        <w:tc>
          <w:tcPr>
            <w:tcW w:w="2134" w:type="dxa"/>
          </w:tcPr>
          <w:p w14:paraId="3B434D2E" w14:textId="7159DC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4C2DE" w14:textId="1F66BE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47A5F" w14:textId="43A1B7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C38191D" w14:textId="77777777" w:rsidTr="004A1A2A">
        <w:trPr>
          <w:trHeight w:val="54"/>
        </w:trPr>
        <w:tc>
          <w:tcPr>
            <w:tcW w:w="1691" w:type="dxa"/>
          </w:tcPr>
          <w:p w14:paraId="71B06E23" w14:textId="5F282C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187E18BF" w14:textId="232DCEC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725429.20</w:t>
            </w:r>
          </w:p>
        </w:tc>
        <w:tc>
          <w:tcPr>
            <w:tcW w:w="1562" w:type="dxa"/>
          </w:tcPr>
          <w:p w14:paraId="38881DBF" w14:textId="2F617D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3368621.25</w:t>
            </w:r>
          </w:p>
        </w:tc>
        <w:tc>
          <w:tcPr>
            <w:tcW w:w="2134" w:type="dxa"/>
          </w:tcPr>
          <w:p w14:paraId="58E9F15E" w14:textId="4A0B46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D79D8" w14:textId="2D9B22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80D03" w14:textId="338324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EB9210B" w14:textId="77777777" w:rsidTr="004A1A2A">
        <w:trPr>
          <w:trHeight w:val="54"/>
        </w:trPr>
        <w:tc>
          <w:tcPr>
            <w:tcW w:w="1691" w:type="dxa"/>
          </w:tcPr>
          <w:p w14:paraId="766B6247" w14:textId="2F3582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10A63C6D" w14:textId="32EBC4F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725428.89</w:t>
            </w:r>
          </w:p>
        </w:tc>
        <w:tc>
          <w:tcPr>
            <w:tcW w:w="1562" w:type="dxa"/>
          </w:tcPr>
          <w:p w14:paraId="5468D406" w14:textId="19EF10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3368623.10</w:t>
            </w:r>
          </w:p>
        </w:tc>
        <w:tc>
          <w:tcPr>
            <w:tcW w:w="2134" w:type="dxa"/>
          </w:tcPr>
          <w:p w14:paraId="549ACD62" w14:textId="03473C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61552" w14:textId="5EDD78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CDA22" w14:textId="715CDA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E3D993" w14:textId="77777777" w:rsidTr="004A1A2A">
        <w:trPr>
          <w:trHeight w:val="54"/>
        </w:trPr>
        <w:tc>
          <w:tcPr>
            <w:tcW w:w="1691" w:type="dxa"/>
          </w:tcPr>
          <w:p w14:paraId="435ECE03" w14:textId="6F1EDB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2712136C" w14:textId="0DD3FA2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725429.51</w:t>
            </w:r>
          </w:p>
        </w:tc>
        <w:tc>
          <w:tcPr>
            <w:tcW w:w="1562" w:type="dxa"/>
          </w:tcPr>
          <w:p w14:paraId="7B7FD0E6" w14:textId="182F73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3368625.03</w:t>
            </w:r>
          </w:p>
        </w:tc>
        <w:tc>
          <w:tcPr>
            <w:tcW w:w="2134" w:type="dxa"/>
          </w:tcPr>
          <w:p w14:paraId="717E105F" w14:textId="6F65E9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470048" w14:textId="33AE0A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26FB3" w14:textId="36D2FD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EA51C98" w14:textId="77777777" w:rsidTr="004A1A2A">
        <w:trPr>
          <w:trHeight w:val="54"/>
        </w:trPr>
        <w:tc>
          <w:tcPr>
            <w:tcW w:w="1691" w:type="dxa"/>
          </w:tcPr>
          <w:p w14:paraId="0DFD743A" w14:textId="3F46BE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4F609895" w14:textId="1819227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725430.38</w:t>
            </w:r>
          </w:p>
        </w:tc>
        <w:tc>
          <w:tcPr>
            <w:tcW w:w="1562" w:type="dxa"/>
          </w:tcPr>
          <w:p w14:paraId="47CA58DB" w14:textId="174ADD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3368626.35</w:t>
            </w:r>
          </w:p>
        </w:tc>
        <w:tc>
          <w:tcPr>
            <w:tcW w:w="2134" w:type="dxa"/>
          </w:tcPr>
          <w:p w14:paraId="38BFA366" w14:textId="2E150E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C51BA" w14:textId="78E497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825F6" w14:textId="7497AD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2442919" w14:textId="77777777" w:rsidTr="004A1A2A">
        <w:trPr>
          <w:trHeight w:val="54"/>
        </w:trPr>
        <w:tc>
          <w:tcPr>
            <w:tcW w:w="1691" w:type="dxa"/>
          </w:tcPr>
          <w:p w14:paraId="5670C8EA" w14:textId="1BE993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3FD8A44E" w14:textId="6AC9934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725432.20</w:t>
            </w:r>
          </w:p>
        </w:tc>
        <w:tc>
          <w:tcPr>
            <w:tcW w:w="1562" w:type="dxa"/>
          </w:tcPr>
          <w:p w14:paraId="7524225E" w14:textId="52245D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3368627.05</w:t>
            </w:r>
          </w:p>
        </w:tc>
        <w:tc>
          <w:tcPr>
            <w:tcW w:w="2134" w:type="dxa"/>
          </w:tcPr>
          <w:p w14:paraId="06476EC8" w14:textId="582EFB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71A114" w14:textId="1D6F83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D85D6" w14:textId="5A0BDA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56D22F" w14:textId="77777777" w:rsidTr="004A1A2A">
        <w:trPr>
          <w:trHeight w:val="54"/>
        </w:trPr>
        <w:tc>
          <w:tcPr>
            <w:tcW w:w="1691" w:type="dxa"/>
          </w:tcPr>
          <w:p w14:paraId="48E70A36" w14:textId="54CA26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627FA6C9" w14:textId="6A34A72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725434.43</w:t>
            </w:r>
          </w:p>
        </w:tc>
        <w:tc>
          <w:tcPr>
            <w:tcW w:w="1562" w:type="dxa"/>
          </w:tcPr>
          <w:p w14:paraId="562E5FCF" w14:textId="00FDD0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3368627.12</w:t>
            </w:r>
          </w:p>
        </w:tc>
        <w:tc>
          <w:tcPr>
            <w:tcW w:w="2134" w:type="dxa"/>
          </w:tcPr>
          <w:p w14:paraId="4C1E6C87" w14:textId="2441DF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365933" w14:textId="0E2688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8D16B" w14:textId="774C01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B012F4" w14:textId="77777777" w:rsidTr="004A1A2A">
        <w:trPr>
          <w:trHeight w:val="54"/>
        </w:trPr>
        <w:tc>
          <w:tcPr>
            <w:tcW w:w="1691" w:type="dxa"/>
          </w:tcPr>
          <w:p w14:paraId="44D1F6C8" w14:textId="31D3F4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45F53032" w14:textId="2B45B09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725438.19</w:t>
            </w:r>
          </w:p>
        </w:tc>
        <w:tc>
          <w:tcPr>
            <w:tcW w:w="1562" w:type="dxa"/>
          </w:tcPr>
          <w:p w14:paraId="6A46CA53" w14:textId="2B94A1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3368626.00</w:t>
            </w:r>
          </w:p>
        </w:tc>
        <w:tc>
          <w:tcPr>
            <w:tcW w:w="2134" w:type="dxa"/>
          </w:tcPr>
          <w:p w14:paraId="38CCBC07" w14:textId="7FFD82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562546" w14:textId="3B7346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0A1E9" w14:textId="5074C4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CE06C26" w14:textId="77777777" w:rsidTr="004A1A2A">
        <w:trPr>
          <w:trHeight w:val="54"/>
        </w:trPr>
        <w:tc>
          <w:tcPr>
            <w:tcW w:w="1691" w:type="dxa"/>
          </w:tcPr>
          <w:p w14:paraId="56B27952" w14:textId="78A1DA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17E5255E" w14:textId="743DB69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725442.87</w:t>
            </w:r>
          </w:p>
        </w:tc>
        <w:tc>
          <w:tcPr>
            <w:tcW w:w="1562" w:type="dxa"/>
          </w:tcPr>
          <w:p w14:paraId="4CD7542D" w14:textId="7E9393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3368624.68</w:t>
            </w:r>
          </w:p>
        </w:tc>
        <w:tc>
          <w:tcPr>
            <w:tcW w:w="2134" w:type="dxa"/>
          </w:tcPr>
          <w:p w14:paraId="7BC511B2" w14:textId="7E8505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4C137" w14:textId="5041EC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535DF" w14:textId="0C2C36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E32DF6A" w14:textId="77777777" w:rsidTr="004A1A2A">
        <w:trPr>
          <w:trHeight w:val="54"/>
        </w:trPr>
        <w:tc>
          <w:tcPr>
            <w:tcW w:w="1691" w:type="dxa"/>
          </w:tcPr>
          <w:p w14:paraId="6B67E593" w14:textId="40B1C1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0BDF3B4F" w14:textId="7E5147A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725447.42</w:t>
            </w:r>
          </w:p>
        </w:tc>
        <w:tc>
          <w:tcPr>
            <w:tcW w:w="1562" w:type="dxa"/>
          </w:tcPr>
          <w:p w14:paraId="0DF2F655" w14:textId="0F363F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3368624.05</w:t>
            </w:r>
          </w:p>
        </w:tc>
        <w:tc>
          <w:tcPr>
            <w:tcW w:w="2134" w:type="dxa"/>
          </w:tcPr>
          <w:p w14:paraId="3CE0C9EF" w14:textId="2F3EA5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FB25D" w14:textId="116714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5A59C5" w14:textId="3A96AB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52B19F" w14:textId="77777777" w:rsidTr="004A1A2A">
        <w:trPr>
          <w:trHeight w:val="54"/>
        </w:trPr>
        <w:tc>
          <w:tcPr>
            <w:tcW w:w="1691" w:type="dxa"/>
          </w:tcPr>
          <w:p w14:paraId="01E090D1" w14:textId="007525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1F20588D" w14:textId="29394CF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725451.05</w:t>
            </w:r>
          </w:p>
        </w:tc>
        <w:tc>
          <w:tcPr>
            <w:tcW w:w="1562" w:type="dxa"/>
          </w:tcPr>
          <w:p w14:paraId="36F1DCA9" w14:textId="164BAC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3368623.56</w:t>
            </w:r>
          </w:p>
        </w:tc>
        <w:tc>
          <w:tcPr>
            <w:tcW w:w="2134" w:type="dxa"/>
          </w:tcPr>
          <w:p w14:paraId="77AB1C27" w14:textId="702D41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3FF6C" w14:textId="132784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ACACB" w14:textId="6E1258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5BB21C6" w14:textId="77777777" w:rsidTr="004A1A2A">
        <w:trPr>
          <w:trHeight w:val="54"/>
        </w:trPr>
        <w:tc>
          <w:tcPr>
            <w:tcW w:w="1691" w:type="dxa"/>
          </w:tcPr>
          <w:p w14:paraId="1041DECC" w14:textId="770B54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4A0D007D" w14:textId="08C8404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725455.09</w:t>
            </w:r>
          </w:p>
        </w:tc>
        <w:tc>
          <w:tcPr>
            <w:tcW w:w="1562" w:type="dxa"/>
          </w:tcPr>
          <w:p w14:paraId="6FD8A714" w14:textId="0555EF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3368623.21</w:t>
            </w:r>
          </w:p>
        </w:tc>
        <w:tc>
          <w:tcPr>
            <w:tcW w:w="2134" w:type="dxa"/>
          </w:tcPr>
          <w:p w14:paraId="658EAB24" w14:textId="4CCF25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86E1A" w14:textId="41DBB7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4B61C" w14:textId="252D51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A87E753" w14:textId="77777777" w:rsidTr="004A1A2A">
        <w:trPr>
          <w:trHeight w:val="54"/>
        </w:trPr>
        <w:tc>
          <w:tcPr>
            <w:tcW w:w="1691" w:type="dxa"/>
          </w:tcPr>
          <w:p w14:paraId="616B0761" w14:textId="4AC25D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6206F8A4" w14:textId="1D9C1F3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725459.20</w:t>
            </w:r>
          </w:p>
        </w:tc>
        <w:tc>
          <w:tcPr>
            <w:tcW w:w="1562" w:type="dxa"/>
          </w:tcPr>
          <w:p w14:paraId="407D94B4" w14:textId="0965F0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3368623.77</w:t>
            </w:r>
          </w:p>
        </w:tc>
        <w:tc>
          <w:tcPr>
            <w:tcW w:w="2134" w:type="dxa"/>
          </w:tcPr>
          <w:p w14:paraId="2CBE9129" w14:textId="26C813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D3AE95" w14:textId="649FF2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D580E" w14:textId="673681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E637557" w14:textId="77777777" w:rsidTr="004A1A2A">
        <w:trPr>
          <w:trHeight w:val="54"/>
        </w:trPr>
        <w:tc>
          <w:tcPr>
            <w:tcW w:w="1691" w:type="dxa"/>
          </w:tcPr>
          <w:p w14:paraId="20E58542" w14:textId="489983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2035EC80" w14:textId="446684D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725465.34</w:t>
            </w:r>
          </w:p>
        </w:tc>
        <w:tc>
          <w:tcPr>
            <w:tcW w:w="1562" w:type="dxa"/>
          </w:tcPr>
          <w:p w14:paraId="4FBEB4D4" w14:textId="2C032E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3368625.52</w:t>
            </w:r>
          </w:p>
        </w:tc>
        <w:tc>
          <w:tcPr>
            <w:tcW w:w="2134" w:type="dxa"/>
          </w:tcPr>
          <w:p w14:paraId="622C0A0C" w14:textId="111540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8A50D1" w14:textId="7766D4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B2F54" w14:textId="3F0446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FA962F" w14:textId="77777777" w:rsidTr="004A1A2A">
        <w:trPr>
          <w:trHeight w:val="54"/>
        </w:trPr>
        <w:tc>
          <w:tcPr>
            <w:tcW w:w="1691" w:type="dxa"/>
          </w:tcPr>
          <w:p w14:paraId="5266978F" w14:textId="746059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44D12842" w14:textId="2F4CAD5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725469.96</w:t>
            </w:r>
          </w:p>
        </w:tc>
        <w:tc>
          <w:tcPr>
            <w:tcW w:w="1562" w:type="dxa"/>
          </w:tcPr>
          <w:p w14:paraId="2702479E" w14:textId="2BA39C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3368627.96</w:t>
            </w:r>
          </w:p>
        </w:tc>
        <w:tc>
          <w:tcPr>
            <w:tcW w:w="2134" w:type="dxa"/>
          </w:tcPr>
          <w:p w14:paraId="1D82317F" w14:textId="3EC26F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19859" w14:textId="444B19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E658D" w14:textId="100BF8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AD75E08" w14:textId="77777777" w:rsidTr="004A1A2A">
        <w:trPr>
          <w:trHeight w:val="54"/>
        </w:trPr>
        <w:tc>
          <w:tcPr>
            <w:tcW w:w="1691" w:type="dxa"/>
          </w:tcPr>
          <w:p w14:paraId="137C9FEE" w14:textId="733F2E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2F10377E" w14:textId="59DE22D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725475.89</w:t>
            </w:r>
          </w:p>
        </w:tc>
        <w:tc>
          <w:tcPr>
            <w:tcW w:w="1562" w:type="dxa"/>
          </w:tcPr>
          <w:p w14:paraId="1C2DA1EF" w14:textId="39EA96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3368630.54</w:t>
            </w:r>
          </w:p>
        </w:tc>
        <w:tc>
          <w:tcPr>
            <w:tcW w:w="2134" w:type="dxa"/>
          </w:tcPr>
          <w:p w14:paraId="1DAA1A67" w14:textId="7798A5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C3AD53" w14:textId="36051B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CFCB3" w14:textId="7CFC85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4348EB2" w14:textId="77777777" w:rsidTr="004A1A2A">
        <w:trPr>
          <w:trHeight w:val="54"/>
        </w:trPr>
        <w:tc>
          <w:tcPr>
            <w:tcW w:w="1691" w:type="dxa"/>
          </w:tcPr>
          <w:p w14:paraId="1364E7E3" w14:textId="3F530B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2120A1D2" w14:textId="6FFE0F1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725479.37</w:t>
            </w:r>
          </w:p>
        </w:tc>
        <w:tc>
          <w:tcPr>
            <w:tcW w:w="1562" w:type="dxa"/>
          </w:tcPr>
          <w:p w14:paraId="7BECC22A" w14:textId="0096C1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3368632.29</w:t>
            </w:r>
          </w:p>
        </w:tc>
        <w:tc>
          <w:tcPr>
            <w:tcW w:w="2134" w:type="dxa"/>
          </w:tcPr>
          <w:p w14:paraId="44E1AD09" w14:textId="328355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B7FBC7" w14:textId="736C8E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2BC09" w14:textId="26A25D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7E8CB1" w14:textId="77777777" w:rsidTr="004A1A2A">
        <w:trPr>
          <w:trHeight w:val="54"/>
        </w:trPr>
        <w:tc>
          <w:tcPr>
            <w:tcW w:w="1691" w:type="dxa"/>
          </w:tcPr>
          <w:p w14:paraId="0FE00E67" w14:textId="43E83F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21954050" w14:textId="3FDF1CA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725482.09</w:t>
            </w:r>
          </w:p>
        </w:tc>
        <w:tc>
          <w:tcPr>
            <w:tcW w:w="1562" w:type="dxa"/>
          </w:tcPr>
          <w:p w14:paraId="75D10E0F" w14:textId="6D5BCA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3368632.01</w:t>
            </w:r>
          </w:p>
        </w:tc>
        <w:tc>
          <w:tcPr>
            <w:tcW w:w="2134" w:type="dxa"/>
          </w:tcPr>
          <w:p w14:paraId="70153CD9" w14:textId="756141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C4425" w14:textId="2F276E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F2E43" w14:textId="16C73A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C0EECE" w14:textId="77777777" w:rsidTr="004A1A2A">
        <w:trPr>
          <w:trHeight w:val="54"/>
        </w:trPr>
        <w:tc>
          <w:tcPr>
            <w:tcW w:w="1691" w:type="dxa"/>
          </w:tcPr>
          <w:p w14:paraId="2B5A84C8" w14:textId="42962D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4AA4B0B1" w14:textId="1664163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725484.53</w:t>
            </w:r>
          </w:p>
        </w:tc>
        <w:tc>
          <w:tcPr>
            <w:tcW w:w="1562" w:type="dxa"/>
          </w:tcPr>
          <w:p w14:paraId="2B1B4D72" w14:textId="18B48B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3368634.52</w:t>
            </w:r>
          </w:p>
        </w:tc>
        <w:tc>
          <w:tcPr>
            <w:tcW w:w="2134" w:type="dxa"/>
          </w:tcPr>
          <w:p w14:paraId="5176CB68" w14:textId="614A3A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62913" w14:textId="77AD15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42A501" w14:textId="4610D1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523E848" w14:textId="77777777" w:rsidTr="004A1A2A">
        <w:trPr>
          <w:trHeight w:val="54"/>
        </w:trPr>
        <w:tc>
          <w:tcPr>
            <w:tcW w:w="1691" w:type="dxa"/>
          </w:tcPr>
          <w:p w14:paraId="001FC5C3" w14:textId="0D92F8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5DF2675C" w14:textId="5A57519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725487.39</w:t>
            </w:r>
          </w:p>
        </w:tc>
        <w:tc>
          <w:tcPr>
            <w:tcW w:w="1562" w:type="dxa"/>
          </w:tcPr>
          <w:p w14:paraId="377423FE" w14:textId="62E198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3368634.52</w:t>
            </w:r>
          </w:p>
        </w:tc>
        <w:tc>
          <w:tcPr>
            <w:tcW w:w="2134" w:type="dxa"/>
          </w:tcPr>
          <w:p w14:paraId="7D959AE4" w14:textId="03ACB1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411F0" w14:textId="1327E8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120CA" w14:textId="7D1D9C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776F92" w14:textId="77777777" w:rsidTr="004A1A2A">
        <w:trPr>
          <w:trHeight w:val="54"/>
        </w:trPr>
        <w:tc>
          <w:tcPr>
            <w:tcW w:w="1691" w:type="dxa"/>
          </w:tcPr>
          <w:p w14:paraId="138ACE98" w14:textId="14FFF6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4F24667F" w14:textId="3AA3562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725490.88</w:t>
            </w:r>
          </w:p>
        </w:tc>
        <w:tc>
          <w:tcPr>
            <w:tcW w:w="1562" w:type="dxa"/>
          </w:tcPr>
          <w:p w14:paraId="427D08B4" w14:textId="272C27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3368635.29</w:t>
            </w:r>
          </w:p>
        </w:tc>
        <w:tc>
          <w:tcPr>
            <w:tcW w:w="2134" w:type="dxa"/>
          </w:tcPr>
          <w:p w14:paraId="51C3B0D0" w14:textId="63FB58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630A15" w14:textId="3C730D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69E66" w14:textId="24E11A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D331159" w14:textId="77777777" w:rsidTr="004A1A2A">
        <w:trPr>
          <w:trHeight w:val="54"/>
        </w:trPr>
        <w:tc>
          <w:tcPr>
            <w:tcW w:w="1691" w:type="dxa"/>
          </w:tcPr>
          <w:p w14:paraId="744381F9" w14:textId="5B2D6D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5CDE1C6D" w14:textId="78C0771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725494.88</w:t>
            </w:r>
          </w:p>
        </w:tc>
        <w:tc>
          <w:tcPr>
            <w:tcW w:w="1562" w:type="dxa"/>
          </w:tcPr>
          <w:p w14:paraId="4FF55BE3" w14:textId="0AA64B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3368637.54</w:t>
            </w:r>
          </w:p>
        </w:tc>
        <w:tc>
          <w:tcPr>
            <w:tcW w:w="2134" w:type="dxa"/>
          </w:tcPr>
          <w:p w14:paraId="12D2E896" w14:textId="289D28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18328" w14:textId="302D45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16601" w14:textId="53C531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508899" w14:textId="77777777" w:rsidTr="004A1A2A">
        <w:trPr>
          <w:trHeight w:val="54"/>
        </w:trPr>
        <w:tc>
          <w:tcPr>
            <w:tcW w:w="1691" w:type="dxa"/>
          </w:tcPr>
          <w:p w14:paraId="4B0E6368" w14:textId="5B955C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0208583D" w14:textId="0C1425A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725499.90</w:t>
            </w:r>
          </w:p>
        </w:tc>
        <w:tc>
          <w:tcPr>
            <w:tcW w:w="1562" w:type="dxa"/>
          </w:tcPr>
          <w:p w14:paraId="152DCC44" w14:textId="7BF5C4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3368640.81</w:t>
            </w:r>
          </w:p>
        </w:tc>
        <w:tc>
          <w:tcPr>
            <w:tcW w:w="2134" w:type="dxa"/>
          </w:tcPr>
          <w:p w14:paraId="190217B6" w14:textId="1E8113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5464C8" w14:textId="58D174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B00F5" w14:textId="76632A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9B3A474" w14:textId="77777777" w:rsidTr="004A1A2A">
        <w:trPr>
          <w:trHeight w:val="54"/>
        </w:trPr>
        <w:tc>
          <w:tcPr>
            <w:tcW w:w="1691" w:type="dxa"/>
          </w:tcPr>
          <w:p w14:paraId="5175F84A" w14:textId="1BB8A8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35C303C7" w14:textId="161666A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725501.78</w:t>
            </w:r>
          </w:p>
        </w:tc>
        <w:tc>
          <w:tcPr>
            <w:tcW w:w="1562" w:type="dxa"/>
          </w:tcPr>
          <w:p w14:paraId="1574BB6B" w14:textId="746D1A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3368642.56</w:t>
            </w:r>
          </w:p>
        </w:tc>
        <w:tc>
          <w:tcPr>
            <w:tcW w:w="2134" w:type="dxa"/>
          </w:tcPr>
          <w:p w14:paraId="3A46AE58" w14:textId="188FB7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B41D5" w14:textId="5C8487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395662" w14:textId="6347CA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3799E75" w14:textId="77777777" w:rsidTr="004A1A2A">
        <w:trPr>
          <w:trHeight w:val="54"/>
        </w:trPr>
        <w:tc>
          <w:tcPr>
            <w:tcW w:w="1691" w:type="dxa"/>
          </w:tcPr>
          <w:p w14:paraId="2DA2DDBC" w14:textId="2BC0BE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5C2130CA" w14:textId="1C45FB7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725501.85</w:t>
            </w:r>
          </w:p>
        </w:tc>
        <w:tc>
          <w:tcPr>
            <w:tcW w:w="1562" w:type="dxa"/>
          </w:tcPr>
          <w:p w14:paraId="005997C5" w14:textId="43CDBD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3368644.16</w:t>
            </w:r>
          </w:p>
        </w:tc>
        <w:tc>
          <w:tcPr>
            <w:tcW w:w="2134" w:type="dxa"/>
          </w:tcPr>
          <w:p w14:paraId="082000A4" w14:textId="46DAA9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53D2A" w14:textId="4D9F2D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85534" w14:textId="6EA5FD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D5537C" w14:textId="77777777" w:rsidTr="004A1A2A">
        <w:trPr>
          <w:trHeight w:val="54"/>
        </w:trPr>
        <w:tc>
          <w:tcPr>
            <w:tcW w:w="1691" w:type="dxa"/>
          </w:tcPr>
          <w:p w14:paraId="5F1742C5" w14:textId="05F07C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1A697548" w14:textId="75F2E25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5AC50C58" w14:textId="01E1AB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3368645.14</w:t>
            </w:r>
          </w:p>
        </w:tc>
        <w:tc>
          <w:tcPr>
            <w:tcW w:w="2134" w:type="dxa"/>
          </w:tcPr>
          <w:p w14:paraId="547766DB" w14:textId="4981DD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B1C611" w14:textId="1616E4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819DF" w14:textId="074EA2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AB409E6" w14:textId="77777777" w:rsidTr="004A1A2A">
        <w:trPr>
          <w:trHeight w:val="54"/>
        </w:trPr>
        <w:tc>
          <w:tcPr>
            <w:tcW w:w="1691" w:type="dxa"/>
          </w:tcPr>
          <w:p w14:paraId="103AD5A1" w14:textId="07EC81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3C224333" w14:textId="1739160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725503.46</w:t>
            </w:r>
          </w:p>
        </w:tc>
        <w:tc>
          <w:tcPr>
            <w:tcW w:w="1562" w:type="dxa"/>
          </w:tcPr>
          <w:p w14:paraId="0978E0D6" w14:textId="041009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3368644.93</w:t>
            </w:r>
          </w:p>
        </w:tc>
        <w:tc>
          <w:tcPr>
            <w:tcW w:w="2134" w:type="dxa"/>
          </w:tcPr>
          <w:p w14:paraId="7D561508" w14:textId="76439B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1C2F3" w14:textId="1AB588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50C576" w14:textId="413B3A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B5D7F24" w14:textId="77777777" w:rsidTr="004A1A2A">
        <w:trPr>
          <w:trHeight w:val="54"/>
        </w:trPr>
        <w:tc>
          <w:tcPr>
            <w:tcW w:w="1691" w:type="dxa"/>
          </w:tcPr>
          <w:p w14:paraId="570917F8" w14:textId="2CE37F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12E95FD6" w14:textId="2E9CEA1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725503.18</w:t>
            </w:r>
          </w:p>
        </w:tc>
        <w:tc>
          <w:tcPr>
            <w:tcW w:w="1562" w:type="dxa"/>
          </w:tcPr>
          <w:p w14:paraId="1E0E46F2" w14:textId="54CD5E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3368646.26</w:t>
            </w:r>
          </w:p>
        </w:tc>
        <w:tc>
          <w:tcPr>
            <w:tcW w:w="2134" w:type="dxa"/>
          </w:tcPr>
          <w:p w14:paraId="24C48037" w14:textId="65B329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790B4" w14:textId="254C72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71140" w14:textId="00C56E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D731675" w14:textId="77777777" w:rsidTr="004A1A2A">
        <w:trPr>
          <w:trHeight w:val="54"/>
        </w:trPr>
        <w:tc>
          <w:tcPr>
            <w:tcW w:w="1691" w:type="dxa"/>
          </w:tcPr>
          <w:p w14:paraId="75C642EE" w14:textId="333156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20290E2" w14:textId="06E291C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725503.46</w:t>
            </w:r>
          </w:p>
        </w:tc>
        <w:tc>
          <w:tcPr>
            <w:tcW w:w="1562" w:type="dxa"/>
          </w:tcPr>
          <w:p w14:paraId="477D01A5" w14:textId="3D0075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3368647.51</w:t>
            </w:r>
          </w:p>
        </w:tc>
        <w:tc>
          <w:tcPr>
            <w:tcW w:w="2134" w:type="dxa"/>
          </w:tcPr>
          <w:p w14:paraId="21B50517" w14:textId="55ADB3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90F748" w14:textId="03DE35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6B5A47" w14:textId="7EB41B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CDE0B88" w14:textId="77777777" w:rsidTr="004A1A2A">
        <w:trPr>
          <w:trHeight w:val="54"/>
        </w:trPr>
        <w:tc>
          <w:tcPr>
            <w:tcW w:w="1691" w:type="dxa"/>
          </w:tcPr>
          <w:p w14:paraId="69C14419" w14:textId="5D6D1D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365E74EF" w14:textId="3E1C05B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725503.95</w:t>
            </w:r>
          </w:p>
        </w:tc>
        <w:tc>
          <w:tcPr>
            <w:tcW w:w="1562" w:type="dxa"/>
          </w:tcPr>
          <w:p w14:paraId="60B8C658" w14:textId="54139C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3368648.77</w:t>
            </w:r>
          </w:p>
        </w:tc>
        <w:tc>
          <w:tcPr>
            <w:tcW w:w="2134" w:type="dxa"/>
          </w:tcPr>
          <w:p w14:paraId="2B9E0FC9" w14:textId="0F7689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0687C" w14:textId="519084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54E69" w14:textId="3047D4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6C528F" w14:textId="77777777" w:rsidTr="004A1A2A">
        <w:trPr>
          <w:trHeight w:val="54"/>
        </w:trPr>
        <w:tc>
          <w:tcPr>
            <w:tcW w:w="1691" w:type="dxa"/>
          </w:tcPr>
          <w:p w14:paraId="2BF5956F" w14:textId="66A810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07729FCA" w14:textId="588E664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725504.64</w:t>
            </w:r>
          </w:p>
        </w:tc>
        <w:tc>
          <w:tcPr>
            <w:tcW w:w="1562" w:type="dxa"/>
          </w:tcPr>
          <w:p w14:paraId="5368C167" w14:textId="69F59E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3368650.09</w:t>
            </w:r>
          </w:p>
        </w:tc>
        <w:tc>
          <w:tcPr>
            <w:tcW w:w="2134" w:type="dxa"/>
          </w:tcPr>
          <w:p w14:paraId="74D06F05" w14:textId="0EC811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401484" w14:textId="2C44CD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FF5FA" w14:textId="668653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F43AD23" w14:textId="77777777" w:rsidTr="004A1A2A">
        <w:trPr>
          <w:trHeight w:val="54"/>
        </w:trPr>
        <w:tc>
          <w:tcPr>
            <w:tcW w:w="1691" w:type="dxa"/>
          </w:tcPr>
          <w:p w14:paraId="1B433BD5" w14:textId="625610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7D5B2BF9" w14:textId="1ACC708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725504.16</w:t>
            </w:r>
          </w:p>
        </w:tc>
        <w:tc>
          <w:tcPr>
            <w:tcW w:w="1562" w:type="dxa"/>
          </w:tcPr>
          <w:p w14:paraId="2DB2E83E" w14:textId="3005FD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3368650.86</w:t>
            </w:r>
          </w:p>
        </w:tc>
        <w:tc>
          <w:tcPr>
            <w:tcW w:w="2134" w:type="dxa"/>
          </w:tcPr>
          <w:p w14:paraId="438464DF" w14:textId="70E4A1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E8A64" w14:textId="0E18EF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FEDD4" w14:textId="6DA26D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128AEE3" w14:textId="77777777" w:rsidTr="004A1A2A">
        <w:trPr>
          <w:trHeight w:val="54"/>
        </w:trPr>
        <w:tc>
          <w:tcPr>
            <w:tcW w:w="1691" w:type="dxa"/>
          </w:tcPr>
          <w:p w14:paraId="36507532" w14:textId="10C9E1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47ACC5D2" w14:textId="2BE85D2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725503.32</w:t>
            </w:r>
          </w:p>
        </w:tc>
        <w:tc>
          <w:tcPr>
            <w:tcW w:w="1562" w:type="dxa"/>
          </w:tcPr>
          <w:p w14:paraId="4A2DEE24" w14:textId="0C4B55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3368650.93</w:t>
            </w:r>
          </w:p>
        </w:tc>
        <w:tc>
          <w:tcPr>
            <w:tcW w:w="2134" w:type="dxa"/>
          </w:tcPr>
          <w:p w14:paraId="5F15C7A6" w14:textId="4114A4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90CB6" w14:textId="4FFBBB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9810D" w14:textId="0763F9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B3C0C9" w14:textId="77777777" w:rsidTr="004A1A2A">
        <w:trPr>
          <w:trHeight w:val="54"/>
        </w:trPr>
        <w:tc>
          <w:tcPr>
            <w:tcW w:w="1691" w:type="dxa"/>
          </w:tcPr>
          <w:p w14:paraId="198BF284" w14:textId="3CF7D8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28E3697A" w14:textId="0B32EB4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725503.04</w:t>
            </w:r>
          </w:p>
        </w:tc>
        <w:tc>
          <w:tcPr>
            <w:tcW w:w="1562" w:type="dxa"/>
          </w:tcPr>
          <w:p w14:paraId="375237A6" w14:textId="3B78D7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3368654.84</w:t>
            </w:r>
          </w:p>
        </w:tc>
        <w:tc>
          <w:tcPr>
            <w:tcW w:w="2134" w:type="dxa"/>
          </w:tcPr>
          <w:p w14:paraId="682DBC56" w14:textId="25F74D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9F11B3" w14:textId="1B5415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76CD6E" w14:textId="03C16D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3DD7A9A" w14:textId="77777777" w:rsidTr="004A1A2A">
        <w:trPr>
          <w:trHeight w:val="54"/>
        </w:trPr>
        <w:tc>
          <w:tcPr>
            <w:tcW w:w="1691" w:type="dxa"/>
          </w:tcPr>
          <w:p w14:paraId="2D997CC0" w14:textId="22B540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74538FB6" w14:textId="1E79926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725503.04</w:t>
            </w:r>
          </w:p>
        </w:tc>
        <w:tc>
          <w:tcPr>
            <w:tcW w:w="1562" w:type="dxa"/>
          </w:tcPr>
          <w:p w14:paraId="44BD41A3" w14:textId="38F229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3368657.70</w:t>
            </w:r>
          </w:p>
        </w:tc>
        <w:tc>
          <w:tcPr>
            <w:tcW w:w="2134" w:type="dxa"/>
          </w:tcPr>
          <w:p w14:paraId="2B8BE21B" w14:textId="3D32A4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6E021F" w14:textId="5ADFAA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430B6" w14:textId="519C3B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2021AD" w14:textId="77777777" w:rsidTr="004A1A2A">
        <w:trPr>
          <w:trHeight w:val="54"/>
        </w:trPr>
        <w:tc>
          <w:tcPr>
            <w:tcW w:w="1691" w:type="dxa"/>
          </w:tcPr>
          <w:p w14:paraId="36BCA75D" w14:textId="62B8E1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7E6D6F60" w14:textId="699ED5E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725504.78</w:t>
            </w:r>
          </w:p>
        </w:tc>
        <w:tc>
          <w:tcPr>
            <w:tcW w:w="1562" w:type="dxa"/>
          </w:tcPr>
          <w:p w14:paraId="4756B8D9" w14:textId="0D8147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3368659.58</w:t>
            </w:r>
          </w:p>
        </w:tc>
        <w:tc>
          <w:tcPr>
            <w:tcW w:w="2134" w:type="dxa"/>
          </w:tcPr>
          <w:p w14:paraId="64FE4A27" w14:textId="33955D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6F9489" w14:textId="0431AA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2017D" w14:textId="0054D2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8F7E65" w14:textId="77777777" w:rsidTr="004A1A2A">
        <w:trPr>
          <w:trHeight w:val="54"/>
        </w:trPr>
        <w:tc>
          <w:tcPr>
            <w:tcW w:w="1691" w:type="dxa"/>
          </w:tcPr>
          <w:p w14:paraId="4700AA96" w14:textId="38F0C1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7F9D0851" w14:textId="072A2FA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725507.71</w:t>
            </w:r>
          </w:p>
        </w:tc>
        <w:tc>
          <w:tcPr>
            <w:tcW w:w="1562" w:type="dxa"/>
          </w:tcPr>
          <w:p w14:paraId="465504BC" w14:textId="78736B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3368661.67</w:t>
            </w:r>
          </w:p>
        </w:tc>
        <w:tc>
          <w:tcPr>
            <w:tcW w:w="2134" w:type="dxa"/>
          </w:tcPr>
          <w:p w14:paraId="46A37D22" w14:textId="7EFD04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045D38" w14:textId="4B9704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8D4FC" w14:textId="7B8EB2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F88CC83" w14:textId="77777777" w:rsidTr="004A1A2A">
        <w:trPr>
          <w:trHeight w:val="54"/>
        </w:trPr>
        <w:tc>
          <w:tcPr>
            <w:tcW w:w="1691" w:type="dxa"/>
          </w:tcPr>
          <w:p w14:paraId="1B4D9DF2" w14:textId="5E1A7B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0BB11479" w14:textId="38FD190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725509.48</w:t>
            </w:r>
          </w:p>
        </w:tc>
        <w:tc>
          <w:tcPr>
            <w:tcW w:w="1562" w:type="dxa"/>
          </w:tcPr>
          <w:p w14:paraId="236B2B58" w14:textId="60B4F5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3368663.64</w:t>
            </w:r>
          </w:p>
        </w:tc>
        <w:tc>
          <w:tcPr>
            <w:tcW w:w="2134" w:type="dxa"/>
          </w:tcPr>
          <w:p w14:paraId="616A8A16" w14:textId="192CF4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4053E5" w14:textId="6CBC8D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F533A" w14:textId="188D2E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167713" w14:textId="77777777" w:rsidTr="004A1A2A">
        <w:trPr>
          <w:trHeight w:val="54"/>
        </w:trPr>
        <w:tc>
          <w:tcPr>
            <w:tcW w:w="1691" w:type="dxa"/>
          </w:tcPr>
          <w:p w14:paraId="14A344A2" w14:textId="7FE2E3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568CB3A5" w14:textId="3E3215E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725511.22</w:t>
            </w:r>
          </w:p>
        </w:tc>
        <w:tc>
          <w:tcPr>
            <w:tcW w:w="1562" w:type="dxa"/>
          </w:tcPr>
          <w:p w14:paraId="6ED4B501" w14:textId="22802A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3368668.11</w:t>
            </w:r>
          </w:p>
        </w:tc>
        <w:tc>
          <w:tcPr>
            <w:tcW w:w="2134" w:type="dxa"/>
          </w:tcPr>
          <w:p w14:paraId="7130CF10" w14:textId="29ED03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481A2" w14:textId="04AFA3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6E288E" w14:textId="61270C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70FF53" w14:textId="77777777" w:rsidTr="004A1A2A">
        <w:trPr>
          <w:trHeight w:val="54"/>
        </w:trPr>
        <w:tc>
          <w:tcPr>
            <w:tcW w:w="1691" w:type="dxa"/>
          </w:tcPr>
          <w:p w14:paraId="0F5D04DA" w14:textId="61FFD3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7E8FDAAF" w14:textId="2E53EA9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725513.10</w:t>
            </w:r>
          </w:p>
        </w:tc>
        <w:tc>
          <w:tcPr>
            <w:tcW w:w="1562" w:type="dxa"/>
          </w:tcPr>
          <w:p w14:paraId="6FC57451" w14:textId="645A72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3368672.29</w:t>
            </w:r>
          </w:p>
        </w:tc>
        <w:tc>
          <w:tcPr>
            <w:tcW w:w="2134" w:type="dxa"/>
          </w:tcPr>
          <w:p w14:paraId="050C344D" w14:textId="7CD536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F1E9A" w14:textId="1A9CBD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85CF5D" w14:textId="0A28B9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70688E7" w14:textId="77777777" w:rsidTr="004A1A2A">
        <w:trPr>
          <w:trHeight w:val="54"/>
        </w:trPr>
        <w:tc>
          <w:tcPr>
            <w:tcW w:w="1691" w:type="dxa"/>
          </w:tcPr>
          <w:p w14:paraId="2A5C0110" w14:textId="40BEC8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26A18EDE" w14:textId="720E900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725515.47</w:t>
            </w:r>
          </w:p>
        </w:tc>
        <w:tc>
          <w:tcPr>
            <w:tcW w:w="1562" w:type="dxa"/>
          </w:tcPr>
          <w:p w14:paraId="1EF29C23" w14:textId="33B7C0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3368677.04</w:t>
            </w:r>
          </w:p>
        </w:tc>
        <w:tc>
          <w:tcPr>
            <w:tcW w:w="2134" w:type="dxa"/>
          </w:tcPr>
          <w:p w14:paraId="5C5CBB1D" w14:textId="2B6A2A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31D8D" w14:textId="22E911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19824" w14:textId="624B67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44AE6E2" w14:textId="77777777" w:rsidTr="004A1A2A">
        <w:trPr>
          <w:trHeight w:val="54"/>
        </w:trPr>
        <w:tc>
          <w:tcPr>
            <w:tcW w:w="1691" w:type="dxa"/>
          </w:tcPr>
          <w:p w14:paraId="767B9DFB" w14:textId="38882B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7F68AA94" w14:textId="5AE80EA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725517.70</w:t>
            </w:r>
          </w:p>
        </w:tc>
        <w:tc>
          <w:tcPr>
            <w:tcW w:w="1562" w:type="dxa"/>
          </w:tcPr>
          <w:p w14:paraId="6D64EE78" w14:textId="1386E5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3368680.04</w:t>
            </w:r>
          </w:p>
        </w:tc>
        <w:tc>
          <w:tcPr>
            <w:tcW w:w="2134" w:type="dxa"/>
          </w:tcPr>
          <w:p w14:paraId="541D516D" w14:textId="391968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9A8BB" w14:textId="1ECB59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AB126" w14:textId="7A47DD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0893EE" w14:textId="77777777" w:rsidTr="004A1A2A">
        <w:trPr>
          <w:trHeight w:val="54"/>
        </w:trPr>
        <w:tc>
          <w:tcPr>
            <w:tcW w:w="1691" w:type="dxa"/>
          </w:tcPr>
          <w:p w14:paraId="353D2DC0" w14:textId="212007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0710FC7D" w14:textId="64BA4AC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725519.02</w:t>
            </w:r>
          </w:p>
        </w:tc>
        <w:tc>
          <w:tcPr>
            <w:tcW w:w="1562" w:type="dxa"/>
          </w:tcPr>
          <w:p w14:paraId="31B303CE" w14:textId="59D430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3368679.37</w:t>
            </w:r>
          </w:p>
        </w:tc>
        <w:tc>
          <w:tcPr>
            <w:tcW w:w="2134" w:type="dxa"/>
          </w:tcPr>
          <w:p w14:paraId="3BA5B8BF" w14:textId="3C63E7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AD5917" w14:textId="5FA6AA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3FC22A" w14:textId="17D80A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75133BE" w14:textId="77777777" w:rsidTr="004A1A2A">
        <w:trPr>
          <w:trHeight w:val="54"/>
        </w:trPr>
        <w:tc>
          <w:tcPr>
            <w:tcW w:w="1691" w:type="dxa"/>
          </w:tcPr>
          <w:p w14:paraId="4E2A061F" w14:textId="113AD8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3D39B15F" w14:textId="1996C70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725519.60</w:t>
            </w:r>
          </w:p>
        </w:tc>
        <w:tc>
          <w:tcPr>
            <w:tcW w:w="1562" w:type="dxa"/>
          </w:tcPr>
          <w:p w14:paraId="695668BE" w14:textId="485E26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3368676.86</w:t>
            </w:r>
          </w:p>
        </w:tc>
        <w:tc>
          <w:tcPr>
            <w:tcW w:w="2134" w:type="dxa"/>
          </w:tcPr>
          <w:p w14:paraId="32FD3C0F" w14:textId="5EEA21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5C8AB" w14:textId="571AA1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00AF4" w14:textId="33A7C4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A548E7" w14:textId="77777777" w:rsidTr="004A1A2A">
        <w:trPr>
          <w:trHeight w:val="54"/>
        </w:trPr>
        <w:tc>
          <w:tcPr>
            <w:tcW w:w="1691" w:type="dxa"/>
          </w:tcPr>
          <w:p w14:paraId="5C3F6B1C" w14:textId="60EAC41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07FCF6EE" w14:textId="2971C86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725519.77</w:t>
            </w:r>
          </w:p>
        </w:tc>
        <w:tc>
          <w:tcPr>
            <w:tcW w:w="1562" w:type="dxa"/>
          </w:tcPr>
          <w:p w14:paraId="0E99AF34" w14:textId="0D22D3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3368672.13</w:t>
            </w:r>
          </w:p>
        </w:tc>
        <w:tc>
          <w:tcPr>
            <w:tcW w:w="2134" w:type="dxa"/>
          </w:tcPr>
          <w:p w14:paraId="38E30DD8" w14:textId="0C0BDC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6FAE5" w14:textId="3E1FD0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424D2" w14:textId="657D15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FAA1C26" w14:textId="77777777" w:rsidTr="004A1A2A">
        <w:trPr>
          <w:trHeight w:val="54"/>
        </w:trPr>
        <w:tc>
          <w:tcPr>
            <w:tcW w:w="1691" w:type="dxa"/>
          </w:tcPr>
          <w:p w14:paraId="127E266D" w14:textId="7C06A3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0C94EB75" w14:textId="25AC6A0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725519.38</w:t>
            </w:r>
          </w:p>
        </w:tc>
        <w:tc>
          <w:tcPr>
            <w:tcW w:w="1562" w:type="dxa"/>
          </w:tcPr>
          <w:p w14:paraId="4819A266" w14:textId="626D38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3368669.51</w:t>
            </w:r>
          </w:p>
        </w:tc>
        <w:tc>
          <w:tcPr>
            <w:tcW w:w="2134" w:type="dxa"/>
          </w:tcPr>
          <w:p w14:paraId="1A77F40E" w14:textId="1318E2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A7E21" w14:textId="3CAD1C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55E95" w14:textId="582388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4B12DE9" w14:textId="77777777" w:rsidTr="004A1A2A">
        <w:trPr>
          <w:trHeight w:val="54"/>
        </w:trPr>
        <w:tc>
          <w:tcPr>
            <w:tcW w:w="1691" w:type="dxa"/>
          </w:tcPr>
          <w:p w14:paraId="7D9D4683" w14:textId="2C3B2B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15A70681" w14:textId="74F2182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725519.29</w:t>
            </w:r>
          </w:p>
        </w:tc>
        <w:tc>
          <w:tcPr>
            <w:tcW w:w="1562" w:type="dxa"/>
          </w:tcPr>
          <w:p w14:paraId="43B14088" w14:textId="069687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3368667.53</w:t>
            </w:r>
          </w:p>
        </w:tc>
        <w:tc>
          <w:tcPr>
            <w:tcW w:w="2134" w:type="dxa"/>
          </w:tcPr>
          <w:p w14:paraId="020567B1" w14:textId="57D2B4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7B351" w14:textId="495041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6DEE1" w14:textId="26FF4B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2F1FEB9" w14:textId="77777777" w:rsidTr="004A1A2A">
        <w:trPr>
          <w:trHeight w:val="54"/>
        </w:trPr>
        <w:tc>
          <w:tcPr>
            <w:tcW w:w="1691" w:type="dxa"/>
          </w:tcPr>
          <w:p w14:paraId="70A9D968" w14:textId="58C5C8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3F066D02" w14:textId="36B4AF1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725519.70</w:t>
            </w:r>
          </w:p>
        </w:tc>
        <w:tc>
          <w:tcPr>
            <w:tcW w:w="1562" w:type="dxa"/>
          </w:tcPr>
          <w:p w14:paraId="7490B3B9" w14:textId="4CAE11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3368665.41</w:t>
            </w:r>
          </w:p>
        </w:tc>
        <w:tc>
          <w:tcPr>
            <w:tcW w:w="2134" w:type="dxa"/>
          </w:tcPr>
          <w:p w14:paraId="6E4BC3C7" w14:textId="4CCFDC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A2A7FF" w14:textId="5D57C6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3C178" w14:textId="0B63FE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DAA2D9" w14:textId="77777777" w:rsidTr="004A1A2A">
        <w:trPr>
          <w:trHeight w:val="54"/>
        </w:trPr>
        <w:tc>
          <w:tcPr>
            <w:tcW w:w="1691" w:type="dxa"/>
          </w:tcPr>
          <w:p w14:paraId="31537DDD" w14:textId="55A654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6B1055CF" w14:textId="69091FE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725519.38</w:t>
            </w:r>
          </w:p>
        </w:tc>
        <w:tc>
          <w:tcPr>
            <w:tcW w:w="1562" w:type="dxa"/>
          </w:tcPr>
          <w:p w14:paraId="6CB8CDD3" w14:textId="1E1A51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3368663.83</w:t>
            </w:r>
          </w:p>
        </w:tc>
        <w:tc>
          <w:tcPr>
            <w:tcW w:w="2134" w:type="dxa"/>
          </w:tcPr>
          <w:p w14:paraId="08BCF996" w14:textId="72A792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FB28D" w14:textId="21AF93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1BADD" w14:textId="67C438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C107F4C" w14:textId="77777777" w:rsidTr="004A1A2A">
        <w:trPr>
          <w:trHeight w:val="54"/>
        </w:trPr>
        <w:tc>
          <w:tcPr>
            <w:tcW w:w="1691" w:type="dxa"/>
          </w:tcPr>
          <w:p w14:paraId="1022FD62" w14:textId="0FF045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295F554C" w14:textId="0FA61C0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725518.44</w:t>
            </w:r>
          </w:p>
        </w:tc>
        <w:tc>
          <w:tcPr>
            <w:tcW w:w="1562" w:type="dxa"/>
          </w:tcPr>
          <w:p w14:paraId="49581408" w14:textId="728D45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3368661.45</w:t>
            </w:r>
          </w:p>
        </w:tc>
        <w:tc>
          <w:tcPr>
            <w:tcW w:w="2134" w:type="dxa"/>
          </w:tcPr>
          <w:p w14:paraId="5305656D" w14:textId="30B12C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0DD5E" w14:textId="181274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91FA9" w14:textId="17159D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94A52AE" w14:textId="77777777" w:rsidTr="004A1A2A">
        <w:trPr>
          <w:trHeight w:val="54"/>
        </w:trPr>
        <w:tc>
          <w:tcPr>
            <w:tcW w:w="1691" w:type="dxa"/>
          </w:tcPr>
          <w:p w14:paraId="77BE0655" w14:textId="2352A5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5005D7AD" w14:textId="349BFE0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725518.48</w:t>
            </w:r>
          </w:p>
        </w:tc>
        <w:tc>
          <w:tcPr>
            <w:tcW w:w="1562" w:type="dxa"/>
          </w:tcPr>
          <w:p w14:paraId="0B2FD7CD" w14:textId="5F6DD6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3368658.25</w:t>
            </w:r>
          </w:p>
        </w:tc>
        <w:tc>
          <w:tcPr>
            <w:tcW w:w="2134" w:type="dxa"/>
          </w:tcPr>
          <w:p w14:paraId="45767FAE" w14:textId="13DDB6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D167E" w14:textId="3BBA98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4C947" w14:textId="008707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0A4FD5" w14:textId="77777777" w:rsidTr="004A1A2A">
        <w:trPr>
          <w:trHeight w:val="54"/>
        </w:trPr>
        <w:tc>
          <w:tcPr>
            <w:tcW w:w="1691" w:type="dxa"/>
          </w:tcPr>
          <w:p w14:paraId="2B92E779" w14:textId="11A593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3DC6E79F" w14:textId="18267E4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725518.99</w:t>
            </w:r>
          </w:p>
        </w:tc>
        <w:tc>
          <w:tcPr>
            <w:tcW w:w="1562" w:type="dxa"/>
          </w:tcPr>
          <w:p w14:paraId="12B0905D" w14:textId="17C7EA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3368655.26</w:t>
            </w:r>
          </w:p>
        </w:tc>
        <w:tc>
          <w:tcPr>
            <w:tcW w:w="2134" w:type="dxa"/>
          </w:tcPr>
          <w:p w14:paraId="1A9EEBD8" w14:textId="6B7BEF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A8FD0" w14:textId="0CA06B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C104E" w14:textId="014BD1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B12BD0C" w14:textId="77777777" w:rsidTr="004A1A2A">
        <w:trPr>
          <w:trHeight w:val="54"/>
        </w:trPr>
        <w:tc>
          <w:tcPr>
            <w:tcW w:w="1691" w:type="dxa"/>
          </w:tcPr>
          <w:p w14:paraId="3290CE6B" w14:textId="48EB5A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784BA201" w14:textId="07FF159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0892F6FA" w14:textId="5FED22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3368652.59</w:t>
            </w:r>
          </w:p>
        </w:tc>
        <w:tc>
          <w:tcPr>
            <w:tcW w:w="2134" w:type="dxa"/>
          </w:tcPr>
          <w:p w14:paraId="09199CFB" w14:textId="2744A8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A7F997" w14:textId="0FF9AC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ED65E" w14:textId="78604C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E2180C2" w14:textId="77777777" w:rsidTr="004A1A2A">
        <w:trPr>
          <w:trHeight w:val="54"/>
        </w:trPr>
        <w:tc>
          <w:tcPr>
            <w:tcW w:w="1691" w:type="dxa"/>
          </w:tcPr>
          <w:p w14:paraId="6A13895B" w14:textId="665596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0A896079" w14:textId="7C8427F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5346B176" w14:textId="74FE63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3368648.77</w:t>
            </w:r>
          </w:p>
        </w:tc>
        <w:tc>
          <w:tcPr>
            <w:tcW w:w="2134" w:type="dxa"/>
          </w:tcPr>
          <w:p w14:paraId="5A12DBD9" w14:textId="5E3A5D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907D3" w14:textId="002ECE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DE406" w14:textId="1EC65C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C826CF" w14:textId="77777777" w:rsidTr="004A1A2A">
        <w:trPr>
          <w:trHeight w:val="54"/>
        </w:trPr>
        <w:tc>
          <w:tcPr>
            <w:tcW w:w="1691" w:type="dxa"/>
          </w:tcPr>
          <w:p w14:paraId="13033502" w14:textId="3485B7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7D153E6D" w14:textId="08EFD76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725520.14</w:t>
            </w:r>
          </w:p>
        </w:tc>
        <w:tc>
          <w:tcPr>
            <w:tcW w:w="1562" w:type="dxa"/>
          </w:tcPr>
          <w:p w14:paraId="3308DE59" w14:textId="74282F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3368645.82</w:t>
            </w:r>
          </w:p>
        </w:tc>
        <w:tc>
          <w:tcPr>
            <w:tcW w:w="2134" w:type="dxa"/>
          </w:tcPr>
          <w:p w14:paraId="7646D4D2" w14:textId="44BD2A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F69FD" w14:textId="28106D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1BF63" w14:textId="194EA7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6A90E0" w14:textId="77777777" w:rsidTr="004A1A2A">
        <w:trPr>
          <w:trHeight w:val="54"/>
        </w:trPr>
        <w:tc>
          <w:tcPr>
            <w:tcW w:w="1691" w:type="dxa"/>
          </w:tcPr>
          <w:p w14:paraId="7EEA5C96" w14:textId="6D449C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7FEED0A9" w14:textId="7C3473A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725519.78</w:t>
            </w:r>
          </w:p>
        </w:tc>
        <w:tc>
          <w:tcPr>
            <w:tcW w:w="1562" w:type="dxa"/>
          </w:tcPr>
          <w:p w14:paraId="07C7F270" w14:textId="03468E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3368643.65</w:t>
            </w:r>
          </w:p>
        </w:tc>
        <w:tc>
          <w:tcPr>
            <w:tcW w:w="2134" w:type="dxa"/>
          </w:tcPr>
          <w:p w14:paraId="1CAC5CBA" w14:textId="44E468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DFB3A" w14:textId="098E3A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BA7A0" w14:textId="305B04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037168" w14:textId="77777777" w:rsidTr="004A1A2A">
        <w:trPr>
          <w:trHeight w:val="54"/>
        </w:trPr>
        <w:tc>
          <w:tcPr>
            <w:tcW w:w="1691" w:type="dxa"/>
          </w:tcPr>
          <w:p w14:paraId="3BBB8432" w14:textId="7A2265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23CB372D" w14:textId="14A1392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725518.20</w:t>
            </w:r>
          </w:p>
        </w:tc>
        <w:tc>
          <w:tcPr>
            <w:tcW w:w="1562" w:type="dxa"/>
          </w:tcPr>
          <w:p w14:paraId="461077FD" w14:textId="0819CC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3368641.92</w:t>
            </w:r>
          </w:p>
        </w:tc>
        <w:tc>
          <w:tcPr>
            <w:tcW w:w="2134" w:type="dxa"/>
          </w:tcPr>
          <w:p w14:paraId="00D7F90F" w14:textId="60C194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A673F" w14:textId="7D6429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7E1F0" w14:textId="068A2C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D25FD8" w14:textId="77777777" w:rsidTr="004A1A2A">
        <w:trPr>
          <w:trHeight w:val="54"/>
        </w:trPr>
        <w:tc>
          <w:tcPr>
            <w:tcW w:w="1691" w:type="dxa"/>
          </w:tcPr>
          <w:p w14:paraId="4870D3FB" w14:textId="43B396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2B811DCD" w14:textId="5B9C772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725516.18</w:t>
            </w:r>
          </w:p>
        </w:tc>
        <w:tc>
          <w:tcPr>
            <w:tcW w:w="1562" w:type="dxa"/>
          </w:tcPr>
          <w:p w14:paraId="1360FE3E" w14:textId="1C9304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3368637.82</w:t>
            </w:r>
          </w:p>
        </w:tc>
        <w:tc>
          <w:tcPr>
            <w:tcW w:w="2134" w:type="dxa"/>
          </w:tcPr>
          <w:p w14:paraId="0B064FEB" w14:textId="4F2C28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4911D" w14:textId="6C0E42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FB57D" w14:textId="7A1188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472BA2" w14:textId="77777777" w:rsidTr="004A1A2A">
        <w:trPr>
          <w:trHeight w:val="54"/>
        </w:trPr>
        <w:tc>
          <w:tcPr>
            <w:tcW w:w="1691" w:type="dxa"/>
          </w:tcPr>
          <w:p w14:paraId="5F5CF3C2" w14:textId="3461AE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0C004560" w14:textId="2271789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725516.21</w:t>
            </w:r>
          </w:p>
        </w:tc>
        <w:tc>
          <w:tcPr>
            <w:tcW w:w="1562" w:type="dxa"/>
          </w:tcPr>
          <w:p w14:paraId="01723CEF" w14:textId="762C02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3368633.88</w:t>
            </w:r>
          </w:p>
        </w:tc>
        <w:tc>
          <w:tcPr>
            <w:tcW w:w="2134" w:type="dxa"/>
          </w:tcPr>
          <w:p w14:paraId="16985420" w14:textId="117783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E0050C" w14:textId="31015D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E9641" w14:textId="1C776E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B7137D" w14:textId="77777777" w:rsidTr="004A1A2A">
        <w:trPr>
          <w:trHeight w:val="54"/>
        </w:trPr>
        <w:tc>
          <w:tcPr>
            <w:tcW w:w="1691" w:type="dxa"/>
          </w:tcPr>
          <w:p w14:paraId="4B335537" w14:textId="64736F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0B590D81" w14:textId="3B8CAAC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725515.61</w:t>
            </w:r>
          </w:p>
        </w:tc>
        <w:tc>
          <w:tcPr>
            <w:tcW w:w="1562" w:type="dxa"/>
          </w:tcPr>
          <w:p w14:paraId="7267BE44" w14:textId="1E8073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3368630.75</w:t>
            </w:r>
          </w:p>
        </w:tc>
        <w:tc>
          <w:tcPr>
            <w:tcW w:w="2134" w:type="dxa"/>
          </w:tcPr>
          <w:p w14:paraId="10FB1D95" w14:textId="40DFB6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AA9FBE" w14:textId="616C51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BF01DC" w14:textId="1382D1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C6E442" w14:textId="77777777" w:rsidTr="004A1A2A">
        <w:trPr>
          <w:trHeight w:val="54"/>
        </w:trPr>
        <w:tc>
          <w:tcPr>
            <w:tcW w:w="1691" w:type="dxa"/>
          </w:tcPr>
          <w:p w14:paraId="27AF1E3B" w14:textId="5C2F78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0427946E" w14:textId="242B5C7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725516.61</w:t>
            </w:r>
          </w:p>
        </w:tc>
        <w:tc>
          <w:tcPr>
            <w:tcW w:w="1562" w:type="dxa"/>
          </w:tcPr>
          <w:p w14:paraId="7D75EF03" w14:textId="2E861E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3368627.87</w:t>
            </w:r>
          </w:p>
        </w:tc>
        <w:tc>
          <w:tcPr>
            <w:tcW w:w="2134" w:type="dxa"/>
          </w:tcPr>
          <w:p w14:paraId="305F48FE" w14:textId="6A3B27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FF856" w14:textId="7A783F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6E0B3" w14:textId="721ED6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7857B23" w14:textId="77777777" w:rsidTr="004A1A2A">
        <w:trPr>
          <w:trHeight w:val="54"/>
        </w:trPr>
        <w:tc>
          <w:tcPr>
            <w:tcW w:w="1691" w:type="dxa"/>
          </w:tcPr>
          <w:p w14:paraId="4891609D" w14:textId="46D1BC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0C344F7D" w14:textId="772F57C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725516.62</w:t>
            </w:r>
          </w:p>
        </w:tc>
        <w:tc>
          <w:tcPr>
            <w:tcW w:w="1562" w:type="dxa"/>
          </w:tcPr>
          <w:p w14:paraId="4DDA29D4" w14:textId="6E479B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3368626.66</w:t>
            </w:r>
          </w:p>
        </w:tc>
        <w:tc>
          <w:tcPr>
            <w:tcW w:w="2134" w:type="dxa"/>
          </w:tcPr>
          <w:p w14:paraId="4583856E" w14:textId="4C33C2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29783" w14:textId="78C352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9B7287" w14:textId="785364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CF87D6A" w14:textId="77777777" w:rsidTr="004A1A2A">
        <w:trPr>
          <w:trHeight w:val="54"/>
        </w:trPr>
        <w:tc>
          <w:tcPr>
            <w:tcW w:w="1691" w:type="dxa"/>
          </w:tcPr>
          <w:p w14:paraId="5B32206E" w14:textId="63F04E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2D130FBA" w14:textId="150851B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725511.65</w:t>
            </w:r>
          </w:p>
        </w:tc>
        <w:tc>
          <w:tcPr>
            <w:tcW w:w="1562" w:type="dxa"/>
          </w:tcPr>
          <w:p w14:paraId="4F4F1E66" w14:textId="7B32C8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3368621.25</w:t>
            </w:r>
          </w:p>
        </w:tc>
        <w:tc>
          <w:tcPr>
            <w:tcW w:w="2134" w:type="dxa"/>
          </w:tcPr>
          <w:p w14:paraId="294E0201" w14:textId="6639D8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F96C3" w14:textId="54264F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378BBB" w14:textId="5CBDDF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2B54613" w14:textId="77777777" w:rsidTr="004A1A2A">
        <w:trPr>
          <w:trHeight w:val="54"/>
        </w:trPr>
        <w:tc>
          <w:tcPr>
            <w:tcW w:w="1691" w:type="dxa"/>
          </w:tcPr>
          <w:p w14:paraId="4E323734" w14:textId="0F4E19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777CA3C6" w14:textId="4242769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725506.87</w:t>
            </w:r>
          </w:p>
        </w:tc>
        <w:tc>
          <w:tcPr>
            <w:tcW w:w="1562" w:type="dxa"/>
          </w:tcPr>
          <w:p w14:paraId="03A3D3A0" w14:textId="0ACC7A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3368612.13</w:t>
            </w:r>
          </w:p>
        </w:tc>
        <w:tc>
          <w:tcPr>
            <w:tcW w:w="2134" w:type="dxa"/>
          </w:tcPr>
          <w:p w14:paraId="3EFA5BCB" w14:textId="61757C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05D34" w14:textId="733C15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24614B" w14:textId="631FC1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9B696E" w14:textId="77777777" w:rsidTr="004A1A2A">
        <w:trPr>
          <w:trHeight w:val="54"/>
        </w:trPr>
        <w:tc>
          <w:tcPr>
            <w:tcW w:w="1691" w:type="dxa"/>
          </w:tcPr>
          <w:p w14:paraId="75CC9287" w14:textId="752890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441E3057" w14:textId="3034D70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725505.06</w:t>
            </w:r>
          </w:p>
        </w:tc>
        <w:tc>
          <w:tcPr>
            <w:tcW w:w="1562" w:type="dxa"/>
          </w:tcPr>
          <w:p w14:paraId="553157A4" w14:textId="762A07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3368606.70</w:t>
            </w:r>
          </w:p>
        </w:tc>
        <w:tc>
          <w:tcPr>
            <w:tcW w:w="2134" w:type="dxa"/>
          </w:tcPr>
          <w:p w14:paraId="60FC06D8" w14:textId="456F93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9F6542" w14:textId="6480E7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C782E" w14:textId="404B83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67DEE97" w14:textId="77777777" w:rsidTr="004A1A2A">
        <w:trPr>
          <w:trHeight w:val="54"/>
        </w:trPr>
        <w:tc>
          <w:tcPr>
            <w:tcW w:w="1691" w:type="dxa"/>
          </w:tcPr>
          <w:p w14:paraId="21D34469" w14:textId="683700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40F4226C" w14:textId="211B330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725501.37</w:t>
            </w:r>
          </w:p>
        </w:tc>
        <w:tc>
          <w:tcPr>
            <w:tcW w:w="1562" w:type="dxa"/>
          </w:tcPr>
          <w:p w14:paraId="70D95E80" w14:textId="2B8239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3368601.19</w:t>
            </w:r>
          </w:p>
        </w:tc>
        <w:tc>
          <w:tcPr>
            <w:tcW w:w="2134" w:type="dxa"/>
          </w:tcPr>
          <w:p w14:paraId="5E0B4976" w14:textId="3DE719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0E2289" w14:textId="65D7F0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4FC67A" w14:textId="2840A7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F7D1AF" w14:textId="77777777" w:rsidTr="004A1A2A">
        <w:trPr>
          <w:trHeight w:val="54"/>
        </w:trPr>
        <w:tc>
          <w:tcPr>
            <w:tcW w:w="1691" w:type="dxa"/>
          </w:tcPr>
          <w:p w14:paraId="554F9BC4" w14:textId="7233EE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6A179E12" w14:textId="4D5A52B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725497.96</w:t>
            </w:r>
          </w:p>
        </w:tc>
        <w:tc>
          <w:tcPr>
            <w:tcW w:w="1562" w:type="dxa"/>
          </w:tcPr>
          <w:p w14:paraId="2717F9A6" w14:textId="1D2383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3368593.95</w:t>
            </w:r>
          </w:p>
        </w:tc>
        <w:tc>
          <w:tcPr>
            <w:tcW w:w="2134" w:type="dxa"/>
          </w:tcPr>
          <w:p w14:paraId="5DD1185D" w14:textId="76881D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A0976E" w14:textId="5EECC0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E2329" w14:textId="3B9481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1C497D" w14:textId="77777777" w:rsidTr="004A1A2A">
        <w:trPr>
          <w:trHeight w:val="54"/>
        </w:trPr>
        <w:tc>
          <w:tcPr>
            <w:tcW w:w="1691" w:type="dxa"/>
          </w:tcPr>
          <w:p w14:paraId="2FC9F1E2" w14:textId="2C3C20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71514670" w14:textId="19BF0FC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725494.40</w:t>
            </w:r>
          </w:p>
        </w:tc>
        <w:tc>
          <w:tcPr>
            <w:tcW w:w="1562" w:type="dxa"/>
          </w:tcPr>
          <w:p w14:paraId="56082C23" w14:textId="51CDFB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3368589.13</w:t>
            </w:r>
          </w:p>
        </w:tc>
        <w:tc>
          <w:tcPr>
            <w:tcW w:w="2134" w:type="dxa"/>
          </w:tcPr>
          <w:p w14:paraId="12921D19" w14:textId="663EB0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730E85" w14:textId="0DFDD6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0ADE6" w14:textId="5E21BC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0626568" w14:textId="77777777" w:rsidTr="004A1A2A">
        <w:trPr>
          <w:trHeight w:val="54"/>
        </w:trPr>
        <w:tc>
          <w:tcPr>
            <w:tcW w:w="1691" w:type="dxa"/>
          </w:tcPr>
          <w:p w14:paraId="3701E7DD" w14:textId="29D8EE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5F28DF4D" w14:textId="02423BF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725490.98</w:t>
            </w:r>
          </w:p>
        </w:tc>
        <w:tc>
          <w:tcPr>
            <w:tcW w:w="1562" w:type="dxa"/>
          </w:tcPr>
          <w:p w14:paraId="3E0B7AE5" w14:textId="4202D3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3368582.72</w:t>
            </w:r>
          </w:p>
        </w:tc>
        <w:tc>
          <w:tcPr>
            <w:tcW w:w="2134" w:type="dxa"/>
          </w:tcPr>
          <w:p w14:paraId="59766893" w14:textId="01867F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6B0E3" w14:textId="1FC52E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CB401" w14:textId="6A9B8C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CEF82FB" w14:textId="77777777" w:rsidTr="004A1A2A">
        <w:trPr>
          <w:trHeight w:val="54"/>
        </w:trPr>
        <w:tc>
          <w:tcPr>
            <w:tcW w:w="1691" w:type="dxa"/>
          </w:tcPr>
          <w:p w14:paraId="5EC718EB" w14:textId="2B8089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1713E60F" w14:textId="7D3A683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725485.37</w:t>
            </w:r>
          </w:p>
        </w:tc>
        <w:tc>
          <w:tcPr>
            <w:tcW w:w="1562" w:type="dxa"/>
          </w:tcPr>
          <w:p w14:paraId="716D9C7F" w14:textId="44BD77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3368571.51</w:t>
            </w:r>
          </w:p>
        </w:tc>
        <w:tc>
          <w:tcPr>
            <w:tcW w:w="2134" w:type="dxa"/>
          </w:tcPr>
          <w:p w14:paraId="1519A62E" w14:textId="33A027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08F7B9" w14:textId="2207EF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432D9" w14:textId="257615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1BF40EC" w14:textId="77777777" w:rsidTr="004A1A2A">
        <w:trPr>
          <w:trHeight w:val="54"/>
        </w:trPr>
        <w:tc>
          <w:tcPr>
            <w:tcW w:w="1691" w:type="dxa"/>
          </w:tcPr>
          <w:p w14:paraId="6E6A7B7B" w14:textId="712A61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060FFE0C" w14:textId="01F599B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725477.44</w:t>
            </w:r>
          </w:p>
        </w:tc>
        <w:tc>
          <w:tcPr>
            <w:tcW w:w="1562" w:type="dxa"/>
          </w:tcPr>
          <w:p w14:paraId="2E91B61A" w14:textId="461698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3368561.61</w:t>
            </w:r>
          </w:p>
        </w:tc>
        <w:tc>
          <w:tcPr>
            <w:tcW w:w="2134" w:type="dxa"/>
          </w:tcPr>
          <w:p w14:paraId="2703CF93" w14:textId="6BD91E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3F02DB" w14:textId="036DC3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D7E34" w14:textId="24E756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932F1AC" w14:textId="77777777" w:rsidTr="004A1A2A">
        <w:trPr>
          <w:trHeight w:val="54"/>
        </w:trPr>
        <w:tc>
          <w:tcPr>
            <w:tcW w:w="1691" w:type="dxa"/>
          </w:tcPr>
          <w:p w14:paraId="289223E7" w14:textId="026E05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097815E2" w14:textId="51E59ED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725470.58</w:t>
            </w:r>
          </w:p>
        </w:tc>
        <w:tc>
          <w:tcPr>
            <w:tcW w:w="1562" w:type="dxa"/>
          </w:tcPr>
          <w:p w14:paraId="5EEC4515" w14:textId="710BD7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3368550.33</w:t>
            </w:r>
          </w:p>
        </w:tc>
        <w:tc>
          <w:tcPr>
            <w:tcW w:w="2134" w:type="dxa"/>
          </w:tcPr>
          <w:p w14:paraId="2923297F" w14:textId="6E5942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BB212" w14:textId="715BA8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B3A94" w14:textId="646542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68614C7" w14:textId="77777777" w:rsidTr="004A1A2A">
        <w:trPr>
          <w:trHeight w:val="54"/>
        </w:trPr>
        <w:tc>
          <w:tcPr>
            <w:tcW w:w="1691" w:type="dxa"/>
          </w:tcPr>
          <w:p w14:paraId="15EC3FB5" w14:textId="20D7ED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2354B602" w14:textId="16BC9EA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725464.22</w:t>
            </w:r>
          </w:p>
        </w:tc>
        <w:tc>
          <w:tcPr>
            <w:tcW w:w="1562" w:type="dxa"/>
          </w:tcPr>
          <w:p w14:paraId="03D7277F" w14:textId="5D204D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3368536.67</w:t>
            </w:r>
          </w:p>
        </w:tc>
        <w:tc>
          <w:tcPr>
            <w:tcW w:w="2134" w:type="dxa"/>
          </w:tcPr>
          <w:p w14:paraId="7012F286" w14:textId="3B4A34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EF225" w14:textId="28DEBF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CC4BD5" w14:textId="0458D3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A11BA77" w14:textId="77777777" w:rsidTr="004A1A2A">
        <w:trPr>
          <w:trHeight w:val="54"/>
        </w:trPr>
        <w:tc>
          <w:tcPr>
            <w:tcW w:w="1691" w:type="dxa"/>
          </w:tcPr>
          <w:p w14:paraId="039AF7B8" w14:textId="052B2F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6B1DF9C0" w14:textId="64CB7F7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725459.91</w:t>
            </w:r>
          </w:p>
        </w:tc>
        <w:tc>
          <w:tcPr>
            <w:tcW w:w="1562" w:type="dxa"/>
          </w:tcPr>
          <w:p w14:paraId="78032585" w14:textId="6DE623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3368521.77</w:t>
            </w:r>
          </w:p>
        </w:tc>
        <w:tc>
          <w:tcPr>
            <w:tcW w:w="2134" w:type="dxa"/>
          </w:tcPr>
          <w:p w14:paraId="2BC35960" w14:textId="30F041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88DAC" w14:textId="0C0DD0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FB222" w14:textId="08F342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7B59D7" w14:textId="77777777" w:rsidTr="004A1A2A">
        <w:trPr>
          <w:trHeight w:val="54"/>
        </w:trPr>
        <w:tc>
          <w:tcPr>
            <w:tcW w:w="1691" w:type="dxa"/>
          </w:tcPr>
          <w:p w14:paraId="4C84211B" w14:textId="4C3271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03F6D683" w14:textId="4636917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725459.26</w:t>
            </w:r>
          </w:p>
        </w:tc>
        <w:tc>
          <w:tcPr>
            <w:tcW w:w="1562" w:type="dxa"/>
          </w:tcPr>
          <w:p w14:paraId="2F9020EE" w14:textId="3677F3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3368516.57</w:t>
            </w:r>
          </w:p>
        </w:tc>
        <w:tc>
          <w:tcPr>
            <w:tcW w:w="2134" w:type="dxa"/>
          </w:tcPr>
          <w:p w14:paraId="474C0CEC" w14:textId="32C82A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897FE" w14:textId="441B7F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0BD872" w14:textId="6E0791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9D3C7DA" w14:textId="77777777" w:rsidTr="004A1A2A">
        <w:trPr>
          <w:trHeight w:val="54"/>
        </w:trPr>
        <w:tc>
          <w:tcPr>
            <w:tcW w:w="1691" w:type="dxa"/>
          </w:tcPr>
          <w:p w14:paraId="70A4698B" w14:textId="6CA6BF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6E71DF9F" w14:textId="5403D7E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725460.13</w:t>
            </w:r>
          </w:p>
        </w:tc>
        <w:tc>
          <w:tcPr>
            <w:tcW w:w="1562" w:type="dxa"/>
          </w:tcPr>
          <w:p w14:paraId="219CC6C8" w14:textId="327EE1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3368508.82</w:t>
            </w:r>
          </w:p>
        </w:tc>
        <w:tc>
          <w:tcPr>
            <w:tcW w:w="2134" w:type="dxa"/>
          </w:tcPr>
          <w:p w14:paraId="1682AF6A" w14:textId="489B26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0374C" w14:textId="031B52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A62484" w14:textId="4A349E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711C6E" w14:textId="77777777" w:rsidTr="004A1A2A">
        <w:trPr>
          <w:trHeight w:val="54"/>
        </w:trPr>
        <w:tc>
          <w:tcPr>
            <w:tcW w:w="1691" w:type="dxa"/>
          </w:tcPr>
          <w:p w14:paraId="2448EF23" w14:textId="0F5C9B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1D0AC5F1" w14:textId="6EC93AB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725462.03</w:t>
            </w:r>
          </w:p>
        </w:tc>
        <w:tc>
          <w:tcPr>
            <w:tcW w:w="1562" w:type="dxa"/>
          </w:tcPr>
          <w:p w14:paraId="4158792E" w14:textId="38DEFA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3368504.15</w:t>
            </w:r>
          </w:p>
        </w:tc>
        <w:tc>
          <w:tcPr>
            <w:tcW w:w="2134" w:type="dxa"/>
          </w:tcPr>
          <w:p w14:paraId="7A2DB040" w14:textId="5D2D1C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F7F96" w14:textId="26A179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5E6C64" w14:textId="1BB36A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4B5D6EA" w14:textId="77777777" w:rsidTr="004A1A2A">
        <w:trPr>
          <w:trHeight w:val="54"/>
        </w:trPr>
        <w:tc>
          <w:tcPr>
            <w:tcW w:w="1691" w:type="dxa"/>
          </w:tcPr>
          <w:p w14:paraId="6666FEBA" w14:textId="7F02CE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18471930" w14:textId="29C5BCF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725466.63</w:t>
            </w:r>
          </w:p>
        </w:tc>
        <w:tc>
          <w:tcPr>
            <w:tcW w:w="1562" w:type="dxa"/>
          </w:tcPr>
          <w:p w14:paraId="7A9E0453" w14:textId="21EE0A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3368498.45</w:t>
            </w:r>
          </w:p>
        </w:tc>
        <w:tc>
          <w:tcPr>
            <w:tcW w:w="2134" w:type="dxa"/>
          </w:tcPr>
          <w:p w14:paraId="1B18E5B5" w14:textId="4424C6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1067B" w14:textId="51E068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25939" w14:textId="292273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1737CD" w14:textId="77777777" w:rsidTr="004A1A2A">
        <w:trPr>
          <w:trHeight w:val="54"/>
        </w:trPr>
        <w:tc>
          <w:tcPr>
            <w:tcW w:w="1691" w:type="dxa"/>
          </w:tcPr>
          <w:p w14:paraId="7B78B438" w14:textId="32C483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60A6BB95" w14:textId="37E9F93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725471.01</w:t>
            </w:r>
          </w:p>
        </w:tc>
        <w:tc>
          <w:tcPr>
            <w:tcW w:w="1562" w:type="dxa"/>
          </w:tcPr>
          <w:p w14:paraId="77772AE7" w14:textId="2609B9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3368490.49</w:t>
            </w:r>
          </w:p>
        </w:tc>
        <w:tc>
          <w:tcPr>
            <w:tcW w:w="2134" w:type="dxa"/>
          </w:tcPr>
          <w:p w14:paraId="31B5CFB6" w14:textId="5E1C32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EE5342" w14:textId="7AD54A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CD229" w14:textId="638C3F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CDC8473" w14:textId="77777777" w:rsidTr="004A1A2A">
        <w:trPr>
          <w:trHeight w:val="54"/>
        </w:trPr>
        <w:tc>
          <w:tcPr>
            <w:tcW w:w="1691" w:type="dxa"/>
          </w:tcPr>
          <w:p w14:paraId="379354CD" w14:textId="02D1EA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2A28FC9D" w14:textId="4A135A4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725474.01</w:t>
            </w:r>
          </w:p>
        </w:tc>
        <w:tc>
          <w:tcPr>
            <w:tcW w:w="1562" w:type="dxa"/>
          </w:tcPr>
          <w:p w14:paraId="016FD919" w14:textId="637A6F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3368483.55</w:t>
            </w:r>
          </w:p>
        </w:tc>
        <w:tc>
          <w:tcPr>
            <w:tcW w:w="2134" w:type="dxa"/>
          </w:tcPr>
          <w:p w14:paraId="3AE84131" w14:textId="6B1DAD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9B59D" w14:textId="6C9EB3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931E9" w14:textId="1F545E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9E8DDF5" w14:textId="77777777" w:rsidTr="004A1A2A">
        <w:trPr>
          <w:trHeight w:val="54"/>
        </w:trPr>
        <w:tc>
          <w:tcPr>
            <w:tcW w:w="1691" w:type="dxa"/>
          </w:tcPr>
          <w:p w14:paraId="475E1119" w14:textId="759806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7EC2BB21" w14:textId="642CF8E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725474.23</w:t>
            </w:r>
          </w:p>
        </w:tc>
        <w:tc>
          <w:tcPr>
            <w:tcW w:w="1562" w:type="dxa"/>
          </w:tcPr>
          <w:p w14:paraId="0F91D308" w14:textId="2C55FA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3368476.29</w:t>
            </w:r>
          </w:p>
        </w:tc>
        <w:tc>
          <w:tcPr>
            <w:tcW w:w="2134" w:type="dxa"/>
          </w:tcPr>
          <w:p w14:paraId="68599EEA" w14:textId="79875E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25C03" w14:textId="593625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0B33D" w14:textId="0D569C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E95803C" w14:textId="77777777" w:rsidTr="004A1A2A">
        <w:trPr>
          <w:trHeight w:val="54"/>
        </w:trPr>
        <w:tc>
          <w:tcPr>
            <w:tcW w:w="1691" w:type="dxa"/>
          </w:tcPr>
          <w:p w14:paraId="1043431E" w14:textId="786563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7F7281E1" w14:textId="649A860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725472.88</w:t>
            </w:r>
          </w:p>
        </w:tc>
        <w:tc>
          <w:tcPr>
            <w:tcW w:w="1562" w:type="dxa"/>
          </w:tcPr>
          <w:p w14:paraId="66ED867A" w14:textId="171545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3368469.72</w:t>
            </w:r>
          </w:p>
        </w:tc>
        <w:tc>
          <w:tcPr>
            <w:tcW w:w="2134" w:type="dxa"/>
          </w:tcPr>
          <w:p w14:paraId="414CEC2F" w14:textId="2629D2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D9633" w14:textId="2D87B8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7F52D" w14:textId="4AC532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3F0994" w14:textId="77777777" w:rsidTr="004A1A2A">
        <w:trPr>
          <w:trHeight w:val="54"/>
        </w:trPr>
        <w:tc>
          <w:tcPr>
            <w:tcW w:w="1691" w:type="dxa"/>
          </w:tcPr>
          <w:p w14:paraId="6E7B2D96" w14:textId="045F66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0690BD72" w14:textId="5AF5DAD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725469.30</w:t>
            </w:r>
          </w:p>
        </w:tc>
        <w:tc>
          <w:tcPr>
            <w:tcW w:w="1562" w:type="dxa"/>
          </w:tcPr>
          <w:p w14:paraId="79C06BBE" w14:textId="24D97D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3368454.67</w:t>
            </w:r>
          </w:p>
        </w:tc>
        <w:tc>
          <w:tcPr>
            <w:tcW w:w="2134" w:type="dxa"/>
          </w:tcPr>
          <w:p w14:paraId="65F2541A" w14:textId="46AD29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161DC" w14:textId="7C19D2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3E46E" w14:textId="059AEA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D98C051" w14:textId="77777777" w:rsidTr="004A1A2A">
        <w:trPr>
          <w:trHeight w:val="54"/>
        </w:trPr>
        <w:tc>
          <w:tcPr>
            <w:tcW w:w="1691" w:type="dxa"/>
          </w:tcPr>
          <w:p w14:paraId="78DB4AF5" w14:textId="7816B0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0FD78A99" w14:textId="1979419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725468.17</w:t>
            </w:r>
          </w:p>
        </w:tc>
        <w:tc>
          <w:tcPr>
            <w:tcW w:w="1562" w:type="dxa"/>
          </w:tcPr>
          <w:p w14:paraId="5AECD125" w14:textId="5BD736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3368451.38</w:t>
            </w:r>
          </w:p>
        </w:tc>
        <w:tc>
          <w:tcPr>
            <w:tcW w:w="2134" w:type="dxa"/>
          </w:tcPr>
          <w:p w14:paraId="4A204FCF" w14:textId="6A422B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A28A18" w14:textId="077A7B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98A903" w14:textId="00EA29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514C52B" w14:textId="77777777" w:rsidTr="004A1A2A">
        <w:trPr>
          <w:trHeight w:val="54"/>
        </w:trPr>
        <w:tc>
          <w:tcPr>
            <w:tcW w:w="1691" w:type="dxa"/>
          </w:tcPr>
          <w:p w14:paraId="0B55F982" w14:textId="68DCFE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7C51B442" w14:textId="0115B21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725466.12</w:t>
            </w:r>
          </w:p>
        </w:tc>
        <w:tc>
          <w:tcPr>
            <w:tcW w:w="1562" w:type="dxa"/>
          </w:tcPr>
          <w:p w14:paraId="657D457B" w14:textId="385DBA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3368447.36</w:t>
            </w:r>
          </w:p>
        </w:tc>
        <w:tc>
          <w:tcPr>
            <w:tcW w:w="2134" w:type="dxa"/>
          </w:tcPr>
          <w:p w14:paraId="11DF631E" w14:textId="7EB955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A2ACC" w14:textId="271413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8B717" w14:textId="4834A4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5C41F5" w14:textId="77777777" w:rsidTr="004A1A2A">
        <w:trPr>
          <w:trHeight w:val="54"/>
        </w:trPr>
        <w:tc>
          <w:tcPr>
            <w:tcW w:w="1691" w:type="dxa"/>
          </w:tcPr>
          <w:p w14:paraId="58373B7C" w14:textId="425B4E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59F1F2DD" w14:textId="43E5907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725464.52</w:t>
            </w:r>
          </w:p>
        </w:tc>
        <w:tc>
          <w:tcPr>
            <w:tcW w:w="1562" w:type="dxa"/>
          </w:tcPr>
          <w:p w14:paraId="31FEFAED" w14:textId="58E52F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3368444.52</w:t>
            </w:r>
          </w:p>
        </w:tc>
        <w:tc>
          <w:tcPr>
            <w:tcW w:w="2134" w:type="dxa"/>
          </w:tcPr>
          <w:p w14:paraId="1DED2C7E" w14:textId="6B5F19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0A1CF" w14:textId="3A671F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DC5958" w14:textId="21367F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3E3E4B" w14:textId="77777777" w:rsidTr="004A1A2A">
        <w:trPr>
          <w:trHeight w:val="54"/>
        </w:trPr>
        <w:tc>
          <w:tcPr>
            <w:tcW w:w="1691" w:type="dxa"/>
          </w:tcPr>
          <w:p w14:paraId="2829A51B" w14:textId="21E893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60AFB621" w14:textId="7277D6D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725458.20</w:t>
            </w:r>
          </w:p>
        </w:tc>
        <w:tc>
          <w:tcPr>
            <w:tcW w:w="1562" w:type="dxa"/>
          </w:tcPr>
          <w:p w14:paraId="4FEAE81A" w14:textId="7A796C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3368442.17</w:t>
            </w:r>
          </w:p>
        </w:tc>
        <w:tc>
          <w:tcPr>
            <w:tcW w:w="2134" w:type="dxa"/>
          </w:tcPr>
          <w:p w14:paraId="01D71EAB" w14:textId="1F5053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C024D8" w14:textId="67A73E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23814" w14:textId="1619BE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6A706F" w14:textId="77777777" w:rsidTr="004A1A2A">
        <w:trPr>
          <w:trHeight w:val="54"/>
        </w:trPr>
        <w:tc>
          <w:tcPr>
            <w:tcW w:w="1691" w:type="dxa"/>
          </w:tcPr>
          <w:p w14:paraId="30AC35C5" w14:textId="57683A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5997850E" w14:textId="5486E10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725454.17</w:t>
            </w:r>
          </w:p>
        </w:tc>
        <w:tc>
          <w:tcPr>
            <w:tcW w:w="1562" w:type="dxa"/>
          </w:tcPr>
          <w:p w14:paraId="24D856A9" w14:textId="5572C1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3368442.39</w:t>
            </w:r>
          </w:p>
        </w:tc>
        <w:tc>
          <w:tcPr>
            <w:tcW w:w="2134" w:type="dxa"/>
          </w:tcPr>
          <w:p w14:paraId="1A814C71" w14:textId="2E7ADD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5E439F" w14:textId="3AA0E6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509EB" w14:textId="49AE09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F4503D" w14:textId="77777777" w:rsidTr="004A1A2A">
        <w:trPr>
          <w:trHeight w:val="54"/>
        </w:trPr>
        <w:tc>
          <w:tcPr>
            <w:tcW w:w="1691" w:type="dxa"/>
          </w:tcPr>
          <w:p w14:paraId="5E00C487" w14:textId="72B71B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5E804595" w14:textId="759AD0F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725450.11</w:t>
            </w:r>
          </w:p>
        </w:tc>
        <w:tc>
          <w:tcPr>
            <w:tcW w:w="1562" w:type="dxa"/>
          </w:tcPr>
          <w:p w14:paraId="79FA5D76" w14:textId="4F5037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3368442.44</w:t>
            </w:r>
          </w:p>
        </w:tc>
        <w:tc>
          <w:tcPr>
            <w:tcW w:w="2134" w:type="dxa"/>
          </w:tcPr>
          <w:p w14:paraId="14E06D22" w14:textId="5370EF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76F2C" w14:textId="2E9267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098D6" w14:textId="419D7C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FE7CE8F" w14:textId="77777777" w:rsidTr="004A1A2A">
        <w:trPr>
          <w:trHeight w:val="54"/>
        </w:trPr>
        <w:tc>
          <w:tcPr>
            <w:tcW w:w="1691" w:type="dxa"/>
          </w:tcPr>
          <w:p w14:paraId="2E860238" w14:textId="1AEBF5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660FE406" w14:textId="6929A62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725447.90</w:t>
            </w:r>
          </w:p>
        </w:tc>
        <w:tc>
          <w:tcPr>
            <w:tcW w:w="1562" w:type="dxa"/>
          </w:tcPr>
          <w:p w14:paraId="0AABB78A" w14:textId="7DD7E1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3368443.25</w:t>
            </w:r>
          </w:p>
        </w:tc>
        <w:tc>
          <w:tcPr>
            <w:tcW w:w="2134" w:type="dxa"/>
          </w:tcPr>
          <w:p w14:paraId="78ACD82F" w14:textId="5DFBD2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EE85FA" w14:textId="20CCEC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687E2" w14:textId="709E39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B41FA6" w14:textId="77777777" w:rsidTr="004A1A2A">
        <w:trPr>
          <w:trHeight w:val="54"/>
        </w:trPr>
        <w:tc>
          <w:tcPr>
            <w:tcW w:w="1691" w:type="dxa"/>
          </w:tcPr>
          <w:p w14:paraId="5566ED1B" w14:textId="4E2F03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68A2FD12" w14:textId="7C9B1BA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725443.49</w:t>
            </w:r>
          </w:p>
        </w:tc>
        <w:tc>
          <w:tcPr>
            <w:tcW w:w="1562" w:type="dxa"/>
          </w:tcPr>
          <w:p w14:paraId="4FD39AB1" w14:textId="658021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3368445.53</w:t>
            </w:r>
          </w:p>
        </w:tc>
        <w:tc>
          <w:tcPr>
            <w:tcW w:w="2134" w:type="dxa"/>
          </w:tcPr>
          <w:p w14:paraId="03E25B83" w14:textId="7F8175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D5096" w14:textId="248F01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695379" w14:textId="1D44A7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DCE33B0" w14:textId="77777777" w:rsidTr="004A1A2A">
        <w:trPr>
          <w:trHeight w:val="54"/>
        </w:trPr>
        <w:tc>
          <w:tcPr>
            <w:tcW w:w="1691" w:type="dxa"/>
          </w:tcPr>
          <w:p w14:paraId="368893DA" w14:textId="0AA1A8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309CE1EC" w14:textId="76BE8E6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725437.02</w:t>
            </w:r>
          </w:p>
        </w:tc>
        <w:tc>
          <w:tcPr>
            <w:tcW w:w="1562" w:type="dxa"/>
          </w:tcPr>
          <w:p w14:paraId="0D93E6CA" w14:textId="076927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3368446.78</w:t>
            </w:r>
          </w:p>
        </w:tc>
        <w:tc>
          <w:tcPr>
            <w:tcW w:w="2134" w:type="dxa"/>
          </w:tcPr>
          <w:p w14:paraId="7E0994DE" w14:textId="682FB5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0FF69" w14:textId="0941B1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3353D" w14:textId="383041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B0EB9F" w14:textId="77777777" w:rsidTr="004A1A2A">
        <w:trPr>
          <w:trHeight w:val="54"/>
        </w:trPr>
        <w:tc>
          <w:tcPr>
            <w:tcW w:w="1691" w:type="dxa"/>
          </w:tcPr>
          <w:p w14:paraId="3A6AE25C" w14:textId="064BDB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317AC0DC" w14:textId="2720371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725426.12</w:t>
            </w:r>
          </w:p>
        </w:tc>
        <w:tc>
          <w:tcPr>
            <w:tcW w:w="1562" w:type="dxa"/>
          </w:tcPr>
          <w:p w14:paraId="4D457ECE" w14:textId="19EEBA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3368450.90</w:t>
            </w:r>
          </w:p>
        </w:tc>
        <w:tc>
          <w:tcPr>
            <w:tcW w:w="2134" w:type="dxa"/>
          </w:tcPr>
          <w:p w14:paraId="7E1E783A" w14:textId="7664B4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F74FA4" w14:textId="107077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7291C" w14:textId="45A5F6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9307F52" w14:textId="77777777" w:rsidTr="004A1A2A">
        <w:trPr>
          <w:trHeight w:val="54"/>
        </w:trPr>
        <w:tc>
          <w:tcPr>
            <w:tcW w:w="1691" w:type="dxa"/>
          </w:tcPr>
          <w:p w14:paraId="6F1EF2D5" w14:textId="54915F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1156C6D3" w14:textId="67FB55D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725420.10</w:t>
            </w:r>
          </w:p>
        </w:tc>
        <w:tc>
          <w:tcPr>
            <w:tcW w:w="1562" w:type="dxa"/>
          </w:tcPr>
          <w:p w14:paraId="49164047" w14:textId="301A20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3368453.26</w:t>
            </w:r>
          </w:p>
        </w:tc>
        <w:tc>
          <w:tcPr>
            <w:tcW w:w="2134" w:type="dxa"/>
          </w:tcPr>
          <w:p w14:paraId="75ACC366" w14:textId="755ED7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11790" w14:textId="526CD8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1E4BA" w14:textId="34C60A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BE957A" w14:textId="77777777" w:rsidTr="004A1A2A">
        <w:trPr>
          <w:trHeight w:val="54"/>
        </w:trPr>
        <w:tc>
          <w:tcPr>
            <w:tcW w:w="1691" w:type="dxa"/>
          </w:tcPr>
          <w:p w14:paraId="597D0FD0" w14:textId="4C7923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2DD48C55" w14:textId="5E4F846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725415.52</w:t>
            </w:r>
          </w:p>
        </w:tc>
        <w:tc>
          <w:tcPr>
            <w:tcW w:w="1562" w:type="dxa"/>
          </w:tcPr>
          <w:p w14:paraId="4E1876B0" w14:textId="2B972B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3368457.01</w:t>
            </w:r>
          </w:p>
        </w:tc>
        <w:tc>
          <w:tcPr>
            <w:tcW w:w="2134" w:type="dxa"/>
          </w:tcPr>
          <w:p w14:paraId="1B8E27AA" w14:textId="6169BD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4638C" w14:textId="3094ED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BBD3F1" w14:textId="5C706D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6739085" w14:textId="77777777" w:rsidTr="004A1A2A">
        <w:trPr>
          <w:trHeight w:val="54"/>
        </w:trPr>
        <w:tc>
          <w:tcPr>
            <w:tcW w:w="1691" w:type="dxa"/>
          </w:tcPr>
          <w:p w14:paraId="68445171" w14:textId="5A7C16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1FF55A62" w14:textId="6580EAA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725411.92</w:t>
            </w:r>
          </w:p>
        </w:tc>
        <w:tc>
          <w:tcPr>
            <w:tcW w:w="1562" w:type="dxa"/>
          </w:tcPr>
          <w:p w14:paraId="22991E85" w14:textId="1DB730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3368458.92</w:t>
            </w:r>
          </w:p>
        </w:tc>
        <w:tc>
          <w:tcPr>
            <w:tcW w:w="2134" w:type="dxa"/>
          </w:tcPr>
          <w:p w14:paraId="6734A1A4" w14:textId="17C700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29FBCC" w14:textId="486C23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ADBE8B" w14:textId="7794BA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2B286F8" w14:textId="77777777" w:rsidTr="004A1A2A">
        <w:trPr>
          <w:trHeight w:val="54"/>
        </w:trPr>
        <w:tc>
          <w:tcPr>
            <w:tcW w:w="1691" w:type="dxa"/>
          </w:tcPr>
          <w:p w14:paraId="18871F4D" w14:textId="05F0B5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12C898E1" w14:textId="7E7C68C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725408.39</w:t>
            </w:r>
          </w:p>
        </w:tc>
        <w:tc>
          <w:tcPr>
            <w:tcW w:w="1562" w:type="dxa"/>
          </w:tcPr>
          <w:p w14:paraId="349DA34A" w14:textId="05CC36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3368459.44</w:t>
            </w:r>
          </w:p>
        </w:tc>
        <w:tc>
          <w:tcPr>
            <w:tcW w:w="2134" w:type="dxa"/>
          </w:tcPr>
          <w:p w14:paraId="1E8E2686" w14:textId="0660B7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68B7F3" w14:textId="477B5A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5B3E1" w14:textId="625A34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0FCAD5" w14:textId="77777777" w:rsidTr="004A1A2A">
        <w:trPr>
          <w:trHeight w:val="54"/>
        </w:trPr>
        <w:tc>
          <w:tcPr>
            <w:tcW w:w="1691" w:type="dxa"/>
          </w:tcPr>
          <w:p w14:paraId="73B4983B" w14:textId="0CE505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724105BE" w14:textId="48FF9BF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725397.34</w:t>
            </w:r>
          </w:p>
        </w:tc>
        <w:tc>
          <w:tcPr>
            <w:tcW w:w="1562" w:type="dxa"/>
          </w:tcPr>
          <w:p w14:paraId="43864308" w14:textId="111011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3368457.89</w:t>
            </w:r>
          </w:p>
        </w:tc>
        <w:tc>
          <w:tcPr>
            <w:tcW w:w="2134" w:type="dxa"/>
          </w:tcPr>
          <w:p w14:paraId="10C6713C" w14:textId="3083E3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F2D0C8" w14:textId="4EB13B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05529" w14:textId="003736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4582C73" w14:textId="77777777" w:rsidTr="004A1A2A">
        <w:trPr>
          <w:trHeight w:val="54"/>
        </w:trPr>
        <w:tc>
          <w:tcPr>
            <w:tcW w:w="1691" w:type="dxa"/>
          </w:tcPr>
          <w:p w14:paraId="5726348D" w14:textId="55AE1A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6FBADC10" w14:textId="13483C2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725384.25</w:t>
            </w:r>
          </w:p>
        </w:tc>
        <w:tc>
          <w:tcPr>
            <w:tcW w:w="1562" w:type="dxa"/>
          </w:tcPr>
          <w:p w14:paraId="6E993FA8" w14:textId="5538E8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3368454.36</w:t>
            </w:r>
          </w:p>
        </w:tc>
        <w:tc>
          <w:tcPr>
            <w:tcW w:w="2134" w:type="dxa"/>
          </w:tcPr>
          <w:p w14:paraId="082BF4D0" w14:textId="033B8C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B8EE1" w14:textId="1E8EBD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513DE" w14:textId="64F871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47E765" w14:textId="77777777" w:rsidTr="004A1A2A">
        <w:trPr>
          <w:trHeight w:val="54"/>
        </w:trPr>
        <w:tc>
          <w:tcPr>
            <w:tcW w:w="1691" w:type="dxa"/>
          </w:tcPr>
          <w:p w14:paraId="61825CCD" w14:textId="7884C0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612F0EDE" w14:textId="17CE01F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725378.30</w:t>
            </w:r>
          </w:p>
        </w:tc>
        <w:tc>
          <w:tcPr>
            <w:tcW w:w="1562" w:type="dxa"/>
          </w:tcPr>
          <w:p w14:paraId="655A5827" w14:textId="552EAD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3368452.00</w:t>
            </w:r>
          </w:p>
        </w:tc>
        <w:tc>
          <w:tcPr>
            <w:tcW w:w="2134" w:type="dxa"/>
          </w:tcPr>
          <w:p w14:paraId="55F4B386" w14:textId="7AB1FF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97EFFA" w14:textId="19945C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E0A90" w14:textId="6BAB26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0EB9FD4" w14:textId="77777777" w:rsidTr="004A1A2A">
        <w:trPr>
          <w:trHeight w:val="54"/>
        </w:trPr>
        <w:tc>
          <w:tcPr>
            <w:tcW w:w="1691" w:type="dxa"/>
          </w:tcPr>
          <w:p w14:paraId="06B33EEC" w14:textId="2A5F4E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2581933E" w14:textId="2548C21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725376.68</w:t>
            </w:r>
          </w:p>
        </w:tc>
        <w:tc>
          <w:tcPr>
            <w:tcW w:w="1562" w:type="dxa"/>
          </w:tcPr>
          <w:p w14:paraId="76FA6B24" w14:textId="734BB1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3368453.70</w:t>
            </w:r>
          </w:p>
        </w:tc>
        <w:tc>
          <w:tcPr>
            <w:tcW w:w="2134" w:type="dxa"/>
          </w:tcPr>
          <w:p w14:paraId="7FED3810" w14:textId="39E427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8CC4E8" w14:textId="00D5E4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AE54E" w14:textId="28B7E7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5AAB2A5" w14:textId="77777777" w:rsidTr="004A1A2A">
        <w:trPr>
          <w:trHeight w:val="54"/>
        </w:trPr>
        <w:tc>
          <w:tcPr>
            <w:tcW w:w="1691" w:type="dxa"/>
          </w:tcPr>
          <w:p w14:paraId="059AB8AC" w14:textId="10944A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1BAB42D4" w14:textId="23EA5E1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725374.84</w:t>
            </w:r>
          </w:p>
        </w:tc>
        <w:tc>
          <w:tcPr>
            <w:tcW w:w="1562" w:type="dxa"/>
          </w:tcPr>
          <w:p w14:paraId="142F762A" w14:textId="71298C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3368453.84</w:t>
            </w:r>
          </w:p>
        </w:tc>
        <w:tc>
          <w:tcPr>
            <w:tcW w:w="2134" w:type="dxa"/>
          </w:tcPr>
          <w:p w14:paraId="7BD4F71B" w14:textId="621211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8BC72" w14:textId="6A402F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0241FF" w14:textId="3B6AE3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D9A951" w14:textId="77777777" w:rsidTr="004A1A2A">
        <w:trPr>
          <w:trHeight w:val="54"/>
        </w:trPr>
        <w:tc>
          <w:tcPr>
            <w:tcW w:w="1691" w:type="dxa"/>
          </w:tcPr>
          <w:p w14:paraId="20960CBA" w14:textId="76416A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37730D51" w14:textId="46989E8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725374.11</w:t>
            </w:r>
          </w:p>
        </w:tc>
        <w:tc>
          <w:tcPr>
            <w:tcW w:w="1562" w:type="dxa"/>
          </w:tcPr>
          <w:p w14:paraId="53D2BCC8" w14:textId="6805CF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3368452.89</w:t>
            </w:r>
          </w:p>
        </w:tc>
        <w:tc>
          <w:tcPr>
            <w:tcW w:w="2134" w:type="dxa"/>
          </w:tcPr>
          <w:p w14:paraId="56A1351F" w14:textId="41F429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FD8C2" w14:textId="4EEF7C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B2C92" w14:textId="548762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92B253" w14:textId="77777777" w:rsidTr="004A1A2A">
        <w:trPr>
          <w:trHeight w:val="54"/>
        </w:trPr>
        <w:tc>
          <w:tcPr>
            <w:tcW w:w="1691" w:type="dxa"/>
          </w:tcPr>
          <w:p w14:paraId="5734B97B" w14:textId="05CFDB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1CBC761B" w14:textId="1212F40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725374.25</w:t>
            </w:r>
          </w:p>
        </w:tc>
        <w:tc>
          <w:tcPr>
            <w:tcW w:w="1562" w:type="dxa"/>
          </w:tcPr>
          <w:p w14:paraId="050BBC29" w14:textId="7C27E7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3368451.12</w:t>
            </w:r>
          </w:p>
        </w:tc>
        <w:tc>
          <w:tcPr>
            <w:tcW w:w="2134" w:type="dxa"/>
          </w:tcPr>
          <w:p w14:paraId="2E3E15E9" w14:textId="21F11C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B5B25" w14:textId="39CD8D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46990" w14:textId="1DB137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D6E7DA2" w14:textId="77777777" w:rsidTr="004A1A2A">
        <w:trPr>
          <w:trHeight w:val="54"/>
        </w:trPr>
        <w:tc>
          <w:tcPr>
            <w:tcW w:w="1691" w:type="dxa"/>
          </w:tcPr>
          <w:p w14:paraId="24B82880" w14:textId="22D68E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47F66A33" w14:textId="1C1F54F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725373.44</w:t>
            </w:r>
          </w:p>
        </w:tc>
        <w:tc>
          <w:tcPr>
            <w:tcW w:w="1562" w:type="dxa"/>
          </w:tcPr>
          <w:p w14:paraId="53550D1A" w14:textId="790AFB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3368448.73</w:t>
            </w:r>
          </w:p>
        </w:tc>
        <w:tc>
          <w:tcPr>
            <w:tcW w:w="2134" w:type="dxa"/>
          </w:tcPr>
          <w:p w14:paraId="00E491D7" w14:textId="354EA0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B8E17" w14:textId="247518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6EFE8" w14:textId="3B299E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C80B05" w14:textId="77777777" w:rsidTr="004A1A2A">
        <w:trPr>
          <w:trHeight w:val="54"/>
        </w:trPr>
        <w:tc>
          <w:tcPr>
            <w:tcW w:w="1691" w:type="dxa"/>
          </w:tcPr>
          <w:p w14:paraId="22384552" w14:textId="325B83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63C8196D" w14:textId="7BDFFA8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725372.56</w:t>
            </w:r>
          </w:p>
        </w:tc>
        <w:tc>
          <w:tcPr>
            <w:tcW w:w="1562" w:type="dxa"/>
          </w:tcPr>
          <w:p w14:paraId="0E84651C" w14:textId="5A9ADD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3368448.22</w:t>
            </w:r>
          </w:p>
        </w:tc>
        <w:tc>
          <w:tcPr>
            <w:tcW w:w="2134" w:type="dxa"/>
          </w:tcPr>
          <w:p w14:paraId="082795FA" w14:textId="021FAE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B15123" w14:textId="147E7E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82AA32" w14:textId="53CD43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2DD1AC" w14:textId="77777777" w:rsidTr="004A1A2A">
        <w:trPr>
          <w:trHeight w:val="54"/>
        </w:trPr>
        <w:tc>
          <w:tcPr>
            <w:tcW w:w="1691" w:type="dxa"/>
          </w:tcPr>
          <w:p w14:paraId="3E206725" w14:textId="2AD18C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7C21DAD8" w14:textId="4404FC6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725361.36</w:t>
            </w:r>
          </w:p>
        </w:tc>
        <w:tc>
          <w:tcPr>
            <w:tcW w:w="1562" w:type="dxa"/>
          </w:tcPr>
          <w:p w14:paraId="39D57998" w14:textId="0E52D3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3368442.62</w:t>
            </w:r>
          </w:p>
        </w:tc>
        <w:tc>
          <w:tcPr>
            <w:tcW w:w="2134" w:type="dxa"/>
          </w:tcPr>
          <w:p w14:paraId="4DA69010" w14:textId="1A8313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19979" w14:textId="319AFC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995A67" w14:textId="21C39B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61712EC" w14:textId="77777777" w:rsidTr="004A1A2A">
        <w:trPr>
          <w:trHeight w:val="54"/>
        </w:trPr>
        <w:tc>
          <w:tcPr>
            <w:tcW w:w="1691" w:type="dxa"/>
          </w:tcPr>
          <w:p w14:paraId="108D01F9" w14:textId="2E3DC8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C916D39" w14:textId="1351A96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725353.83</w:t>
            </w:r>
          </w:p>
        </w:tc>
        <w:tc>
          <w:tcPr>
            <w:tcW w:w="1562" w:type="dxa"/>
          </w:tcPr>
          <w:p w14:paraId="4217ED49" w14:textId="3EDC99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3368438.63</w:t>
            </w:r>
          </w:p>
        </w:tc>
        <w:tc>
          <w:tcPr>
            <w:tcW w:w="2134" w:type="dxa"/>
          </w:tcPr>
          <w:p w14:paraId="2AF6F199" w14:textId="2FFC8F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F3985" w14:textId="0713EE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6E9356" w14:textId="22BFBA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2866856" w14:textId="77777777" w:rsidTr="004A1A2A">
        <w:trPr>
          <w:trHeight w:val="54"/>
        </w:trPr>
        <w:tc>
          <w:tcPr>
            <w:tcW w:w="1691" w:type="dxa"/>
          </w:tcPr>
          <w:p w14:paraId="00637437" w14:textId="695D80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026E1D54" w14:textId="4312307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725333.20</w:t>
            </w:r>
          </w:p>
        </w:tc>
        <w:tc>
          <w:tcPr>
            <w:tcW w:w="1562" w:type="dxa"/>
          </w:tcPr>
          <w:p w14:paraId="5567CD99" w14:textId="2BD97C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3368425.43</w:t>
            </w:r>
          </w:p>
        </w:tc>
        <w:tc>
          <w:tcPr>
            <w:tcW w:w="2134" w:type="dxa"/>
          </w:tcPr>
          <w:p w14:paraId="0A4743A3" w14:textId="518080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A6854" w14:textId="49C467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14D7D" w14:textId="0EC71E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3D74A1" w14:textId="77777777" w:rsidTr="004A1A2A">
        <w:trPr>
          <w:trHeight w:val="54"/>
        </w:trPr>
        <w:tc>
          <w:tcPr>
            <w:tcW w:w="1691" w:type="dxa"/>
          </w:tcPr>
          <w:p w14:paraId="766D9CDF" w14:textId="28B021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66280887" w14:textId="07F8692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725321.62</w:t>
            </w:r>
          </w:p>
        </w:tc>
        <w:tc>
          <w:tcPr>
            <w:tcW w:w="1562" w:type="dxa"/>
          </w:tcPr>
          <w:p w14:paraId="28DC0414" w14:textId="5FE682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3368418.43</w:t>
            </w:r>
          </w:p>
        </w:tc>
        <w:tc>
          <w:tcPr>
            <w:tcW w:w="2134" w:type="dxa"/>
          </w:tcPr>
          <w:p w14:paraId="1B952F5C" w14:textId="292BAB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6A9D3" w14:textId="0B51AC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DCF7B" w14:textId="5759EA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E00EF61" w14:textId="77777777" w:rsidTr="004A1A2A">
        <w:trPr>
          <w:trHeight w:val="54"/>
        </w:trPr>
        <w:tc>
          <w:tcPr>
            <w:tcW w:w="1691" w:type="dxa"/>
          </w:tcPr>
          <w:p w14:paraId="548B8ABC" w14:textId="34EC44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08563015" w14:textId="6702B67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725317.12</w:t>
            </w:r>
          </w:p>
        </w:tc>
        <w:tc>
          <w:tcPr>
            <w:tcW w:w="1562" w:type="dxa"/>
          </w:tcPr>
          <w:p w14:paraId="6D7F4AAD" w14:textId="6E1FF3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3368412.01</w:t>
            </w:r>
          </w:p>
        </w:tc>
        <w:tc>
          <w:tcPr>
            <w:tcW w:w="2134" w:type="dxa"/>
          </w:tcPr>
          <w:p w14:paraId="4760BFC4" w14:textId="5ADD20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991DA" w14:textId="702D81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D3542" w14:textId="1CDAFA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5E60E10" w14:textId="77777777" w:rsidTr="004A1A2A">
        <w:trPr>
          <w:trHeight w:val="54"/>
        </w:trPr>
        <w:tc>
          <w:tcPr>
            <w:tcW w:w="1691" w:type="dxa"/>
          </w:tcPr>
          <w:p w14:paraId="0B3F8230" w14:textId="45B66B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1E7228E2" w14:textId="0248139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725312.48</w:t>
            </w:r>
          </w:p>
        </w:tc>
        <w:tc>
          <w:tcPr>
            <w:tcW w:w="1562" w:type="dxa"/>
          </w:tcPr>
          <w:p w14:paraId="1C97177B" w14:textId="2223E0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3368403.46</w:t>
            </w:r>
          </w:p>
        </w:tc>
        <w:tc>
          <w:tcPr>
            <w:tcW w:w="2134" w:type="dxa"/>
          </w:tcPr>
          <w:p w14:paraId="6B6C980E" w14:textId="5557DB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25124" w14:textId="267C2B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BF95E4" w14:textId="04A8AD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FD644C" w14:textId="77777777" w:rsidTr="004A1A2A">
        <w:trPr>
          <w:trHeight w:val="54"/>
        </w:trPr>
        <w:tc>
          <w:tcPr>
            <w:tcW w:w="1691" w:type="dxa"/>
          </w:tcPr>
          <w:p w14:paraId="74636A26" w14:textId="47FD85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24EC3728" w14:textId="64042E7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725309.30</w:t>
            </w:r>
          </w:p>
        </w:tc>
        <w:tc>
          <w:tcPr>
            <w:tcW w:w="1562" w:type="dxa"/>
          </w:tcPr>
          <w:p w14:paraId="150CBD0B" w14:textId="0F788A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3368397.12</w:t>
            </w:r>
          </w:p>
        </w:tc>
        <w:tc>
          <w:tcPr>
            <w:tcW w:w="2134" w:type="dxa"/>
          </w:tcPr>
          <w:p w14:paraId="24BD1BBA" w14:textId="1E575B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DD620D" w14:textId="185AEC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73809" w14:textId="732B8D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20B636C" w14:textId="77777777" w:rsidTr="004A1A2A">
        <w:trPr>
          <w:trHeight w:val="54"/>
        </w:trPr>
        <w:tc>
          <w:tcPr>
            <w:tcW w:w="1691" w:type="dxa"/>
          </w:tcPr>
          <w:p w14:paraId="4BB09C3D" w14:textId="19F208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5166B4CA" w14:textId="75443BB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725304.79</w:t>
            </w:r>
          </w:p>
        </w:tc>
        <w:tc>
          <w:tcPr>
            <w:tcW w:w="1562" w:type="dxa"/>
          </w:tcPr>
          <w:p w14:paraId="6C32810C" w14:textId="55B334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3368392.63</w:t>
            </w:r>
          </w:p>
        </w:tc>
        <w:tc>
          <w:tcPr>
            <w:tcW w:w="2134" w:type="dxa"/>
          </w:tcPr>
          <w:p w14:paraId="688D9721" w14:textId="56E71B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EBAAE0" w14:textId="7B0EC2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71DB4" w14:textId="004E08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DAA9D95" w14:textId="77777777" w:rsidTr="004A1A2A">
        <w:trPr>
          <w:trHeight w:val="54"/>
        </w:trPr>
        <w:tc>
          <w:tcPr>
            <w:tcW w:w="1691" w:type="dxa"/>
          </w:tcPr>
          <w:p w14:paraId="7F900917" w14:textId="256C3D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53B9A2E0" w14:textId="447FAE8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725300.43</w:t>
            </w:r>
          </w:p>
        </w:tc>
        <w:tc>
          <w:tcPr>
            <w:tcW w:w="1562" w:type="dxa"/>
          </w:tcPr>
          <w:p w14:paraId="13AA5E65" w14:textId="7156CA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3368390.70</w:t>
            </w:r>
          </w:p>
        </w:tc>
        <w:tc>
          <w:tcPr>
            <w:tcW w:w="2134" w:type="dxa"/>
          </w:tcPr>
          <w:p w14:paraId="09F3F534" w14:textId="299350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127B51" w14:textId="137428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1D1CE" w14:textId="6A3C95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94D018D" w14:textId="77777777" w:rsidTr="004A1A2A">
        <w:trPr>
          <w:trHeight w:val="54"/>
        </w:trPr>
        <w:tc>
          <w:tcPr>
            <w:tcW w:w="1691" w:type="dxa"/>
          </w:tcPr>
          <w:p w14:paraId="184AA3A5" w14:textId="4A4161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0274BA00" w14:textId="49437F5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725290.09</w:t>
            </w:r>
          </w:p>
        </w:tc>
        <w:tc>
          <w:tcPr>
            <w:tcW w:w="1562" w:type="dxa"/>
          </w:tcPr>
          <w:p w14:paraId="5310494C" w14:textId="3D7835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3368383.31</w:t>
            </w:r>
          </w:p>
        </w:tc>
        <w:tc>
          <w:tcPr>
            <w:tcW w:w="2134" w:type="dxa"/>
          </w:tcPr>
          <w:p w14:paraId="32D8C466" w14:textId="47B39D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35B17" w14:textId="50A4CC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FA599F" w14:textId="5D54E7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16EC98C" w14:textId="77777777" w:rsidTr="004A1A2A">
        <w:trPr>
          <w:trHeight w:val="54"/>
        </w:trPr>
        <w:tc>
          <w:tcPr>
            <w:tcW w:w="1691" w:type="dxa"/>
          </w:tcPr>
          <w:p w14:paraId="5079DB7D" w14:textId="6236B1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6DE6333B" w14:textId="673FFF4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725287.06</w:t>
            </w:r>
          </w:p>
        </w:tc>
        <w:tc>
          <w:tcPr>
            <w:tcW w:w="1562" w:type="dxa"/>
          </w:tcPr>
          <w:p w14:paraId="3348630F" w14:textId="1D3118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3368380.58</w:t>
            </w:r>
          </w:p>
        </w:tc>
        <w:tc>
          <w:tcPr>
            <w:tcW w:w="2134" w:type="dxa"/>
          </w:tcPr>
          <w:p w14:paraId="7B0CFD41" w14:textId="7F7BC7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C9967" w14:textId="4A8E72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5E8BF" w14:textId="55C458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9231129" w14:textId="77777777" w:rsidTr="004A1A2A">
        <w:trPr>
          <w:trHeight w:val="54"/>
        </w:trPr>
        <w:tc>
          <w:tcPr>
            <w:tcW w:w="1691" w:type="dxa"/>
          </w:tcPr>
          <w:p w14:paraId="4A8C2F84" w14:textId="61563D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7F07C306" w14:textId="447EFE7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725282.77</w:t>
            </w:r>
          </w:p>
        </w:tc>
        <w:tc>
          <w:tcPr>
            <w:tcW w:w="1562" w:type="dxa"/>
          </w:tcPr>
          <w:p w14:paraId="67D1C8D8" w14:textId="56F44D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3368379.17</w:t>
            </w:r>
          </w:p>
        </w:tc>
        <w:tc>
          <w:tcPr>
            <w:tcW w:w="2134" w:type="dxa"/>
          </w:tcPr>
          <w:p w14:paraId="7612F67C" w14:textId="7554E6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6E217" w14:textId="550D32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9C6D89" w14:textId="764E30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95BC79" w14:textId="77777777" w:rsidTr="004A1A2A">
        <w:trPr>
          <w:trHeight w:val="54"/>
        </w:trPr>
        <w:tc>
          <w:tcPr>
            <w:tcW w:w="1691" w:type="dxa"/>
          </w:tcPr>
          <w:p w14:paraId="2164DA6D" w14:textId="656C3E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351C3BF9" w14:textId="04B7FE0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725281.07</w:t>
            </w:r>
          </w:p>
        </w:tc>
        <w:tc>
          <w:tcPr>
            <w:tcW w:w="1562" w:type="dxa"/>
          </w:tcPr>
          <w:p w14:paraId="17359806" w14:textId="2199B8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3368376.58</w:t>
            </w:r>
          </w:p>
        </w:tc>
        <w:tc>
          <w:tcPr>
            <w:tcW w:w="2134" w:type="dxa"/>
          </w:tcPr>
          <w:p w14:paraId="7E15EC7A" w14:textId="21590A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1DFD68" w14:textId="6FFABA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F46A3" w14:textId="00D965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D2FE8B" w14:textId="77777777" w:rsidTr="004A1A2A">
        <w:trPr>
          <w:trHeight w:val="54"/>
        </w:trPr>
        <w:tc>
          <w:tcPr>
            <w:tcW w:w="1691" w:type="dxa"/>
          </w:tcPr>
          <w:p w14:paraId="32F1F00F" w14:textId="5B7BC6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06933057" w14:textId="368B674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725278.63</w:t>
            </w:r>
          </w:p>
        </w:tc>
        <w:tc>
          <w:tcPr>
            <w:tcW w:w="1562" w:type="dxa"/>
          </w:tcPr>
          <w:p w14:paraId="57B2389E" w14:textId="1D0638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3368372.37</w:t>
            </w:r>
          </w:p>
        </w:tc>
        <w:tc>
          <w:tcPr>
            <w:tcW w:w="2134" w:type="dxa"/>
          </w:tcPr>
          <w:p w14:paraId="6B32FC62" w14:textId="12B856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92687" w14:textId="44D791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7C44F" w14:textId="1CEDEF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0FD2728" w14:textId="77777777" w:rsidTr="004A1A2A">
        <w:trPr>
          <w:trHeight w:val="54"/>
        </w:trPr>
        <w:tc>
          <w:tcPr>
            <w:tcW w:w="1691" w:type="dxa"/>
          </w:tcPr>
          <w:p w14:paraId="584BADB6" w14:textId="2AD3F9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6A54017F" w14:textId="212235B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725279.19</w:t>
            </w:r>
          </w:p>
        </w:tc>
        <w:tc>
          <w:tcPr>
            <w:tcW w:w="1562" w:type="dxa"/>
          </w:tcPr>
          <w:p w14:paraId="33CA51EF" w14:textId="387463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3368368.51</w:t>
            </w:r>
          </w:p>
        </w:tc>
        <w:tc>
          <w:tcPr>
            <w:tcW w:w="2134" w:type="dxa"/>
          </w:tcPr>
          <w:p w14:paraId="73B60DC5" w14:textId="64186A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B3781" w14:textId="17BA99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CD09C9" w14:textId="6C8D63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28EE1DD" w14:textId="77777777" w:rsidTr="004A1A2A">
        <w:trPr>
          <w:trHeight w:val="54"/>
        </w:trPr>
        <w:tc>
          <w:tcPr>
            <w:tcW w:w="1691" w:type="dxa"/>
          </w:tcPr>
          <w:p w14:paraId="4FDA607F" w14:textId="3E7B81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07B4B671" w14:textId="233236C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725279.01</w:t>
            </w:r>
          </w:p>
        </w:tc>
        <w:tc>
          <w:tcPr>
            <w:tcW w:w="1562" w:type="dxa"/>
          </w:tcPr>
          <w:p w14:paraId="3AC7B969" w14:textId="586B8C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3368366.11</w:t>
            </w:r>
          </w:p>
        </w:tc>
        <w:tc>
          <w:tcPr>
            <w:tcW w:w="2134" w:type="dxa"/>
          </w:tcPr>
          <w:p w14:paraId="1B20B901" w14:textId="3104F2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61642" w14:textId="25E499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70B2F9" w14:textId="4DEF8D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2309AEA" w14:textId="77777777" w:rsidTr="004A1A2A">
        <w:trPr>
          <w:trHeight w:val="54"/>
        </w:trPr>
        <w:tc>
          <w:tcPr>
            <w:tcW w:w="1691" w:type="dxa"/>
          </w:tcPr>
          <w:p w14:paraId="506139A1" w14:textId="0DB3CE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3CECC26F" w14:textId="4612BAB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725277.72</w:t>
            </w:r>
          </w:p>
        </w:tc>
        <w:tc>
          <w:tcPr>
            <w:tcW w:w="1562" w:type="dxa"/>
          </w:tcPr>
          <w:p w14:paraId="61EBFA35" w14:textId="5790CE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3368362.69</w:t>
            </w:r>
          </w:p>
        </w:tc>
        <w:tc>
          <w:tcPr>
            <w:tcW w:w="2134" w:type="dxa"/>
          </w:tcPr>
          <w:p w14:paraId="34EAB3F2" w14:textId="69567D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62BF3" w14:textId="362998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0C55F" w14:textId="74D9E6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B83328D" w14:textId="77777777" w:rsidTr="004A1A2A">
        <w:trPr>
          <w:trHeight w:val="54"/>
        </w:trPr>
        <w:tc>
          <w:tcPr>
            <w:tcW w:w="1691" w:type="dxa"/>
          </w:tcPr>
          <w:p w14:paraId="706F53B2" w14:textId="633709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79EABF7C" w14:textId="5168589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725276.52</w:t>
            </w:r>
          </w:p>
        </w:tc>
        <w:tc>
          <w:tcPr>
            <w:tcW w:w="1562" w:type="dxa"/>
          </w:tcPr>
          <w:p w14:paraId="3DC0E093" w14:textId="2B1B97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3368357.97</w:t>
            </w:r>
          </w:p>
        </w:tc>
        <w:tc>
          <w:tcPr>
            <w:tcW w:w="2134" w:type="dxa"/>
          </w:tcPr>
          <w:p w14:paraId="2B7429DE" w14:textId="5C80E9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76E18C" w14:textId="588A0B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B77EAB" w14:textId="42E7CB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51D1BF" w14:textId="77777777" w:rsidTr="004A1A2A">
        <w:trPr>
          <w:trHeight w:val="54"/>
        </w:trPr>
        <w:tc>
          <w:tcPr>
            <w:tcW w:w="1691" w:type="dxa"/>
          </w:tcPr>
          <w:p w14:paraId="5BEF44D4" w14:textId="54E865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5305D46" w14:textId="727B72A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725274.39</w:t>
            </w:r>
          </w:p>
        </w:tc>
        <w:tc>
          <w:tcPr>
            <w:tcW w:w="1562" w:type="dxa"/>
          </w:tcPr>
          <w:p w14:paraId="2B76FB41" w14:textId="04EB6E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3368355.15</w:t>
            </w:r>
          </w:p>
        </w:tc>
        <w:tc>
          <w:tcPr>
            <w:tcW w:w="2134" w:type="dxa"/>
          </w:tcPr>
          <w:p w14:paraId="0E91C8A1" w14:textId="56E9D7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A7E11" w14:textId="64047B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300C8" w14:textId="1B0345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DA854D2" w14:textId="77777777" w:rsidTr="004A1A2A">
        <w:trPr>
          <w:trHeight w:val="54"/>
        </w:trPr>
        <w:tc>
          <w:tcPr>
            <w:tcW w:w="1691" w:type="dxa"/>
          </w:tcPr>
          <w:p w14:paraId="42172171" w14:textId="7DCAD4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C6ABACE" w14:textId="695783B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725272.10</w:t>
            </w:r>
          </w:p>
        </w:tc>
        <w:tc>
          <w:tcPr>
            <w:tcW w:w="1562" w:type="dxa"/>
          </w:tcPr>
          <w:p w14:paraId="758D20A3" w14:textId="5D656B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3368349.19</w:t>
            </w:r>
          </w:p>
        </w:tc>
        <w:tc>
          <w:tcPr>
            <w:tcW w:w="2134" w:type="dxa"/>
          </w:tcPr>
          <w:p w14:paraId="422A0912" w14:textId="16DB2F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ADB1E" w14:textId="71A6F0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A4F718" w14:textId="2C6E3F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1951AB" w14:textId="77777777" w:rsidTr="004A1A2A">
        <w:trPr>
          <w:trHeight w:val="54"/>
        </w:trPr>
        <w:tc>
          <w:tcPr>
            <w:tcW w:w="1691" w:type="dxa"/>
          </w:tcPr>
          <w:p w14:paraId="15C51D55" w14:textId="595EB3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460301BF" w14:textId="211E35A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725271.24</w:t>
            </w:r>
          </w:p>
        </w:tc>
        <w:tc>
          <w:tcPr>
            <w:tcW w:w="1562" w:type="dxa"/>
          </w:tcPr>
          <w:p w14:paraId="7C66DB3E" w14:textId="1EFC2A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3368346.78</w:t>
            </w:r>
          </w:p>
        </w:tc>
        <w:tc>
          <w:tcPr>
            <w:tcW w:w="2134" w:type="dxa"/>
          </w:tcPr>
          <w:p w14:paraId="10F5D815" w14:textId="4B0753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6F492A" w14:textId="731B8F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69830" w14:textId="036767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6815DE" w14:textId="77777777" w:rsidTr="004A1A2A">
        <w:trPr>
          <w:trHeight w:val="54"/>
        </w:trPr>
        <w:tc>
          <w:tcPr>
            <w:tcW w:w="1691" w:type="dxa"/>
          </w:tcPr>
          <w:p w14:paraId="381192AE" w14:textId="4A1B8D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</w:tcPr>
          <w:p w14:paraId="1534E25F" w14:textId="1E1F05B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725271.92</w:t>
            </w:r>
          </w:p>
        </w:tc>
        <w:tc>
          <w:tcPr>
            <w:tcW w:w="1562" w:type="dxa"/>
          </w:tcPr>
          <w:p w14:paraId="28DD2317" w14:textId="272A5B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3368343.79</w:t>
            </w:r>
          </w:p>
        </w:tc>
        <w:tc>
          <w:tcPr>
            <w:tcW w:w="2134" w:type="dxa"/>
          </w:tcPr>
          <w:p w14:paraId="4697F542" w14:textId="1F013A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A8BEE4" w14:textId="0D3A00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00978" w14:textId="053103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91D41C" w14:textId="77777777" w:rsidTr="004A1A2A">
        <w:trPr>
          <w:trHeight w:val="54"/>
        </w:trPr>
        <w:tc>
          <w:tcPr>
            <w:tcW w:w="1691" w:type="dxa"/>
          </w:tcPr>
          <w:p w14:paraId="4016B611" w14:textId="2E82E5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</w:tcPr>
          <w:p w14:paraId="4253807E" w14:textId="6EA67E5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725277.08</w:t>
            </w:r>
          </w:p>
        </w:tc>
        <w:tc>
          <w:tcPr>
            <w:tcW w:w="1562" w:type="dxa"/>
          </w:tcPr>
          <w:p w14:paraId="18754535" w14:textId="0449FA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3368337.21</w:t>
            </w:r>
          </w:p>
        </w:tc>
        <w:tc>
          <w:tcPr>
            <w:tcW w:w="2134" w:type="dxa"/>
          </w:tcPr>
          <w:p w14:paraId="65ECB727" w14:textId="2519A0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B3626" w14:textId="6326E5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927A0" w14:textId="663346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278BF3" w14:textId="77777777" w:rsidTr="004A1A2A">
        <w:trPr>
          <w:trHeight w:val="54"/>
        </w:trPr>
        <w:tc>
          <w:tcPr>
            <w:tcW w:w="1691" w:type="dxa"/>
          </w:tcPr>
          <w:p w14:paraId="2C33D83C" w14:textId="6030ACF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5BFB46CB" w14:textId="46674DD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725278.37</w:t>
            </w:r>
          </w:p>
        </w:tc>
        <w:tc>
          <w:tcPr>
            <w:tcW w:w="1562" w:type="dxa"/>
          </w:tcPr>
          <w:p w14:paraId="51D7C125" w14:textId="042275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3368326.12</w:t>
            </w:r>
          </w:p>
        </w:tc>
        <w:tc>
          <w:tcPr>
            <w:tcW w:w="2134" w:type="dxa"/>
          </w:tcPr>
          <w:p w14:paraId="5D199BC1" w14:textId="390DBF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7929DC" w14:textId="5F6BA6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47A23B" w14:textId="3FF143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677ADB3" w14:textId="77777777" w:rsidTr="004A1A2A">
        <w:trPr>
          <w:trHeight w:val="54"/>
        </w:trPr>
        <w:tc>
          <w:tcPr>
            <w:tcW w:w="1691" w:type="dxa"/>
          </w:tcPr>
          <w:p w14:paraId="38B348DA" w14:textId="184F8E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50FEB4C0" w14:textId="3F08B93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725277.12</w:t>
            </w:r>
          </w:p>
        </w:tc>
        <w:tc>
          <w:tcPr>
            <w:tcW w:w="1562" w:type="dxa"/>
          </w:tcPr>
          <w:p w14:paraId="5669169F" w14:textId="4CB6A4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3368311.57</w:t>
            </w:r>
          </w:p>
        </w:tc>
        <w:tc>
          <w:tcPr>
            <w:tcW w:w="2134" w:type="dxa"/>
          </w:tcPr>
          <w:p w14:paraId="1895A8AE" w14:textId="15C86F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4E9A9" w14:textId="45589E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4D90D" w14:textId="73B868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C82DA37" w14:textId="77777777" w:rsidTr="004A1A2A">
        <w:trPr>
          <w:trHeight w:val="54"/>
        </w:trPr>
        <w:tc>
          <w:tcPr>
            <w:tcW w:w="1691" w:type="dxa"/>
          </w:tcPr>
          <w:p w14:paraId="4C16E123" w14:textId="62FA41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24C7D4F5" w14:textId="35BE1CA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725268.59</w:t>
            </w:r>
          </w:p>
        </w:tc>
        <w:tc>
          <w:tcPr>
            <w:tcW w:w="1562" w:type="dxa"/>
          </w:tcPr>
          <w:p w14:paraId="21417B4B" w14:textId="595EB4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3368297.78</w:t>
            </w:r>
          </w:p>
        </w:tc>
        <w:tc>
          <w:tcPr>
            <w:tcW w:w="2134" w:type="dxa"/>
          </w:tcPr>
          <w:p w14:paraId="6823C03D" w14:textId="213987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92D5C0" w14:textId="3704E4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F0EAD" w14:textId="51ACD0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F2EA8AE" w14:textId="77777777" w:rsidTr="004A1A2A">
        <w:trPr>
          <w:trHeight w:val="54"/>
        </w:trPr>
        <w:tc>
          <w:tcPr>
            <w:tcW w:w="1691" w:type="dxa"/>
          </w:tcPr>
          <w:p w14:paraId="26909FEB" w14:textId="3C0A14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1553AED3" w14:textId="69BF2F3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725253.56</w:t>
            </w:r>
          </w:p>
        </w:tc>
        <w:tc>
          <w:tcPr>
            <w:tcW w:w="1562" w:type="dxa"/>
          </w:tcPr>
          <w:p w14:paraId="46668DD3" w14:textId="6682DD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3368288.00</w:t>
            </w:r>
          </w:p>
        </w:tc>
        <w:tc>
          <w:tcPr>
            <w:tcW w:w="2134" w:type="dxa"/>
          </w:tcPr>
          <w:p w14:paraId="675BA1D4" w14:textId="456F71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5C3B7A" w14:textId="5F6E18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627BA9" w14:textId="1DBEDF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C87039D" w14:textId="77777777" w:rsidTr="004A1A2A">
        <w:trPr>
          <w:trHeight w:val="54"/>
        </w:trPr>
        <w:tc>
          <w:tcPr>
            <w:tcW w:w="1691" w:type="dxa"/>
          </w:tcPr>
          <w:p w14:paraId="782C579C" w14:textId="62A2A2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5829F654" w14:textId="143B74B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725230.25</w:t>
            </w:r>
          </w:p>
        </w:tc>
        <w:tc>
          <w:tcPr>
            <w:tcW w:w="1562" w:type="dxa"/>
          </w:tcPr>
          <w:p w14:paraId="5CDBDBB1" w14:textId="47F993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3368278.73</w:t>
            </w:r>
          </w:p>
        </w:tc>
        <w:tc>
          <w:tcPr>
            <w:tcW w:w="2134" w:type="dxa"/>
          </w:tcPr>
          <w:p w14:paraId="7987F3B5" w14:textId="4CA635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D61DC" w14:textId="1F704E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C01F8D" w14:textId="328B9F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EF3B40" w14:textId="77777777" w:rsidTr="004A1A2A">
        <w:trPr>
          <w:trHeight w:val="54"/>
        </w:trPr>
        <w:tc>
          <w:tcPr>
            <w:tcW w:w="1691" w:type="dxa"/>
          </w:tcPr>
          <w:p w14:paraId="0E7700DE" w14:textId="75C0F3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06690FA8" w14:textId="065881F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725219.55</w:t>
            </w:r>
          </w:p>
        </w:tc>
        <w:tc>
          <w:tcPr>
            <w:tcW w:w="1562" w:type="dxa"/>
          </w:tcPr>
          <w:p w14:paraId="078A4CB1" w14:textId="0C7E8D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3368274.82</w:t>
            </w:r>
          </w:p>
        </w:tc>
        <w:tc>
          <w:tcPr>
            <w:tcW w:w="2134" w:type="dxa"/>
          </w:tcPr>
          <w:p w14:paraId="5FACDFAA" w14:textId="6DF493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D73E6" w14:textId="5AC555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3EAB0" w14:textId="5F8075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F6FC372" w14:textId="77777777" w:rsidTr="004A1A2A">
        <w:trPr>
          <w:trHeight w:val="54"/>
        </w:trPr>
        <w:tc>
          <w:tcPr>
            <w:tcW w:w="1691" w:type="dxa"/>
          </w:tcPr>
          <w:p w14:paraId="1D82AFE9" w14:textId="6DA9AD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39A3455A" w14:textId="2184273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725207.95</w:t>
            </w:r>
          </w:p>
        </w:tc>
        <w:tc>
          <w:tcPr>
            <w:tcW w:w="1562" w:type="dxa"/>
          </w:tcPr>
          <w:p w14:paraId="47A86104" w14:textId="65E02E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3368271.20</w:t>
            </w:r>
          </w:p>
        </w:tc>
        <w:tc>
          <w:tcPr>
            <w:tcW w:w="2134" w:type="dxa"/>
          </w:tcPr>
          <w:p w14:paraId="219EAFB2" w14:textId="645E61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6FFF3" w14:textId="13C2BD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607A2" w14:textId="30E18D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C992E76" w14:textId="77777777" w:rsidTr="004A1A2A">
        <w:trPr>
          <w:trHeight w:val="54"/>
        </w:trPr>
        <w:tc>
          <w:tcPr>
            <w:tcW w:w="1691" w:type="dxa"/>
          </w:tcPr>
          <w:p w14:paraId="3904184F" w14:textId="0B982C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6D2554FB" w14:textId="67F5B69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725201.39</w:t>
            </w:r>
          </w:p>
        </w:tc>
        <w:tc>
          <w:tcPr>
            <w:tcW w:w="1562" w:type="dxa"/>
          </w:tcPr>
          <w:p w14:paraId="4C3A098F" w14:textId="586ABA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3368270.01</w:t>
            </w:r>
          </w:p>
        </w:tc>
        <w:tc>
          <w:tcPr>
            <w:tcW w:w="2134" w:type="dxa"/>
          </w:tcPr>
          <w:p w14:paraId="698D8DD6" w14:textId="117B5C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7313E" w14:textId="448F93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7903F2" w14:textId="531BF2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0534B1" w14:textId="77777777" w:rsidTr="004A1A2A">
        <w:trPr>
          <w:trHeight w:val="54"/>
        </w:trPr>
        <w:tc>
          <w:tcPr>
            <w:tcW w:w="1691" w:type="dxa"/>
          </w:tcPr>
          <w:p w14:paraId="703F9A87" w14:textId="1BC32C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53181139" w14:textId="2990737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725195.72</w:t>
            </w:r>
          </w:p>
        </w:tc>
        <w:tc>
          <w:tcPr>
            <w:tcW w:w="1562" w:type="dxa"/>
          </w:tcPr>
          <w:p w14:paraId="5D598C00" w14:textId="25AB55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3368267.21</w:t>
            </w:r>
          </w:p>
        </w:tc>
        <w:tc>
          <w:tcPr>
            <w:tcW w:w="2134" w:type="dxa"/>
          </w:tcPr>
          <w:p w14:paraId="4F5CC31A" w14:textId="38FF00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593E3" w14:textId="29C06A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F74455" w14:textId="55D026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E564F0C" w14:textId="77777777" w:rsidTr="004A1A2A">
        <w:trPr>
          <w:trHeight w:val="54"/>
        </w:trPr>
        <w:tc>
          <w:tcPr>
            <w:tcW w:w="1691" w:type="dxa"/>
          </w:tcPr>
          <w:p w14:paraId="5DA2EF8A" w14:textId="70234B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4ECC635D" w14:textId="1522223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725193.38</w:t>
            </w:r>
          </w:p>
        </w:tc>
        <w:tc>
          <w:tcPr>
            <w:tcW w:w="1562" w:type="dxa"/>
          </w:tcPr>
          <w:p w14:paraId="120CC5A6" w14:textId="59879C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3368265.85</w:t>
            </w:r>
          </w:p>
        </w:tc>
        <w:tc>
          <w:tcPr>
            <w:tcW w:w="2134" w:type="dxa"/>
          </w:tcPr>
          <w:p w14:paraId="0F072323" w14:textId="42870D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BA12D" w14:textId="521DE6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C2FC4F" w14:textId="602677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FCB8E5" w14:textId="77777777" w:rsidTr="004A1A2A">
        <w:trPr>
          <w:trHeight w:val="54"/>
        </w:trPr>
        <w:tc>
          <w:tcPr>
            <w:tcW w:w="1691" w:type="dxa"/>
          </w:tcPr>
          <w:p w14:paraId="52D8CB75" w14:textId="694E03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620228E9" w14:textId="70E29B0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725191.04</w:t>
            </w:r>
          </w:p>
        </w:tc>
        <w:tc>
          <w:tcPr>
            <w:tcW w:w="1562" w:type="dxa"/>
          </w:tcPr>
          <w:p w14:paraId="07E85195" w14:textId="40637D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3368265.17</w:t>
            </w:r>
          </w:p>
        </w:tc>
        <w:tc>
          <w:tcPr>
            <w:tcW w:w="2134" w:type="dxa"/>
          </w:tcPr>
          <w:p w14:paraId="768E79EC" w14:textId="43DACB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846CC" w14:textId="3BC33D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0E7E3" w14:textId="4C1E18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67346E" w14:textId="77777777" w:rsidTr="004A1A2A">
        <w:trPr>
          <w:trHeight w:val="54"/>
        </w:trPr>
        <w:tc>
          <w:tcPr>
            <w:tcW w:w="1691" w:type="dxa"/>
          </w:tcPr>
          <w:p w14:paraId="62908B6B" w14:textId="285314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5E4175CA" w14:textId="16513F0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725186.50</w:t>
            </w:r>
          </w:p>
        </w:tc>
        <w:tc>
          <w:tcPr>
            <w:tcW w:w="1562" w:type="dxa"/>
          </w:tcPr>
          <w:p w14:paraId="1050B222" w14:textId="45EBF1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3368264.11</w:t>
            </w:r>
          </w:p>
        </w:tc>
        <w:tc>
          <w:tcPr>
            <w:tcW w:w="2134" w:type="dxa"/>
          </w:tcPr>
          <w:p w14:paraId="02CE7D79" w14:textId="07A9C0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04A7F" w14:textId="164861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6C52D" w14:textId="71DBE8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1AC574" w14:textId="77777777" w:rsidTr="004A1A2A">
        <w:trPr>
          <w:trHeight w:val="54"/>
        </w:trPr>
        <w:tc>
          <w:tcPr>
            <w:tcW w:w="1691" w:type="dxa"/>
          </w:tcPr>
          <w:p w14:paraId="61B03604" w14:textId="1115B2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40151616" w14:textId="086BF8A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725183.25</w:t>
            </w:r>
          </w:p>
        </w:tc>
        <w:tc>
          <w:tcPr>
            <w:tcW w:w="1562" w:type="dxa"/>
          </w:tcPr>
          <w:p w14:paraId="03FD33A5" w14:textId="312E5F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3368261.92</w:t>
            </w:r>
          </w:p>
        </w:tc>
        <w:tc>
          <w:tcPr>
            <w:tcW w:w="2134" w:type="dxa"/>
          </w:tcPr>
          <w:p w14:paraId="23B2F8C4" w14:textId="5B186C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E370B" w14:textId="530FD3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2718B" w14:textId="214488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15CC1C6" w14:textId="77777777" w:rsidTr="004A1A2A">
        <w:trPr>
          <w:trHeight w:val="54"/>
        </w:trPr>
        <w:tc>
          <w:tcPr>
            <w:tcW w:w="1691" w:type="dxa"/>
          </w:tcPr>
          <w:p w14:paraId="38CD59A1" w14:textId="0E82B1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38F444EA" w14:textId="46F2B6F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725181.59</w:t>
            </w:r>
          </w:p>
        </w:tc>
        <w:tc>
          <w:tcPr>
            <w:tcW w:w="1562" w:type="dxa"/>
          </w:tcPr>
          <w:p w14:paraId="0E048D2B" w14:textId="6862C2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3368260.25</w:t>
            </w:r>
          </w:p>
        </w:tc>
        <w:tc>
          <w:tcPr>
            <w:tcW w:w="2134" w:type="dxa"/>
          </w:tcPr>
          <w:p w14:paraId="5FA85B06" w14:textId="2FC6EA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8DC0E" w14:textId="7D233C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EEDFC" w14:textId="4BD25F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C60DFF7" w14:textId="77777777" w:rsidTr="004A1A2A">
        <w:trPr>
          <w:trHeight w:val="54"/>
        </w:trPr>
        <w:tc>
          <w:tcPr>
            <w:tcW w:w="1691" w:type="dxa"/>
          </w:tcPr>
          <w:p w14:paraId="2585352B" w14:textId="3B7CE6F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02558918" w14:textId="41B467B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725179.70</w:t>
            </w:r>
          </w:p>
        </w:tc>
        <w:tc>
          <w:tcPr>
            <w:tcW w:w="1562" w:type="dxa"/>
          </w:tcPr>
          <w:p w14:paraId="2679025C" w14:textId="40FBD2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3368258.29</w:t>
            </w:r>
          </w:p>
        </w:tc>
        <w:tc>
          <w:tcPr>
            <w:tcW w:w="2134" w:type="dxa"/>
          </w:tcPr>
          <w:p w14:paraId="0B5C5673" w14:textId="17BC4F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D27C8" w14:textId="2E49E6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C11BA" w14:textId="64134B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C50C31" w14:textId="77777777" w:rsidTr="004A1A2A">
        <w:trPr>
          <w:trHeight w:val="54"/>
        </w:trPr>
        <w:tc>
          <w:tcPr>
            <w:tcW w:w="1691" w:type="dxa"/>
          </w:tcPr>
          <w:p w14:paraId="0CED7D2B" w14:textId="397156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0DE79C7D" w14:textId="4C0A3DB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725176.76</w:t>
            </w:r>
          </w:p>
        </w:tc>
        <w:tc>
          <w:tcPr>
            <w:tcW w:w="1562" w:type="dxa"/>
          </w:tcPr>
          <w:p w14:paraId="096B0DED" w14:textId="3FED93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3368257.38</w:t>
            </w:r>
          </w:p>
        </w:tc>
        <w:tc>
          <w:tcPr>
            <w:tcW w:w="2134" w:type="dxa"/>
          </w:tcPr>
          <w:p w14:paraId="6B01FE82" w14:textId="1839EA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DB105" w14:textId="00D90F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CE6F5" w14:textId="222BA4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CD85032" w14:textId="77777777" w:rsidTr="004A1A2A">
        <w:trPr>
          <w:trHeight w:val="54"/>
        </w:trPr>
        <w:tc>
          <w:tcPr>
            <w:tcW w:w="1691" w:type="dxa"/>
          </w:tcPr>
          <w:p w14:paraId="77868942" w14:textId="218970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7F4C9DF0" w14:textId="30BB07C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725173.58</w:t>
            </w:r>
          </w:p>
        </w:tc>
        <w:tc>
          <w:tcPr>
            <w:tcW w:w="1562" w:type="dxa"/>
          </w:tcPr>
          <w:p w14:paraId="3953EEDB" w14:textId="12263A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3368258.74</w:t>
            </w:r>
          </w:p>
        </w:tc>
        <w:tc>
          <w:tcPr>
            <w:tcW w:w="2134" w:type="dxa"/>
          </w:tcPr>
          <w:p w14:paraId="63FF2C56" w14:textId="5F8DFF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4C4D8" w14:textId="65A212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07800" w14:textId="15A517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645FFF" w14:textId="77777777" w:rsidTr="004A1A2A">
        <w:trPr>
          <w:trHeight w:val="54"/>
        </w:trPr>
        <w:tc>
          <w:tcPr>
            <w:tcW w:w="1691" w:type="dxa"/>
          </w:tcPr>
          <w:p w14:paraId="1E489465" w14:textId="00C381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6171979E" w14:textId="6740208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725171.83</w:t>
            </w:r>
          </w:p>
        </w:tc>
        <w:tc>
          <w:tcPr>
            <w:tcW w:w="1562" w:type="dxa"/>
          </w:tcPr>
          <w:p w14:paraId="5DD279B0" w14:textId="222D7C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3368260.56</w:t>
            </w:r>
          </w:p>
        </w:tc>
        <w:tc>
          <w:tcPr>
            <w:tcW w:w="2134" w:type="dxa"/>
          </w:tcPr>
          <w:p w14:paraId="6E93475A" w14:textId="460806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52F8C" w14:textId="3D0051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9DDE41" w14:textId="504299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2BA164" w14:textId="77777777" w:rsidTr="004A1A2A">
        <w:trPr>
          <w:trHeight w:val="54"/>
        </w:trPr>
        <w:tc>
          <w:tcPr>
            <w:tcW w:w="1691" w:type="dxa"/>
          </w:tcPr>
          <w:p w14:paraId="5328BC9E" w14:textId="57DB58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5CD8E285" w14:textId="14E720B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725170.92</w:t>
            </w:r>
          </w:p>
        </w:tc>
        <w:tc>
          <w:tcPr>
            <w:tcW w:w="1562" w:type="dxa"/>
          </w:tcPr>
          <w:p w14:paraId="07770274" w14:textId="01DF34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3368261.92</w:t>
            </w:r>
          </w:p>
        </w:tc>
        <w:tc>
          <w:tcPr>
            <w:tcW w:w="2134" w:type="dxa"/>
          </w:tcPr>
          <w:p w14:paraId="7BA5D276" w14:textId="6AEFA2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7ED28" w14:textId="0637C3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1EDC6" w14:textId="2444F5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7B8AAE4" w14:textId="77777777" w:rsidTr="004A1A2A">
        <w:trPr>
          <w:trHeight w:val="54"/>
        </w:trPr>
        <w:tc>
          <w:tcPr>
            <w:tcW w:w="1691" w:type="dxa"/>
          </w:tcPr>
          <w:p w14:paraId="7592F245" w14:textId="1280C5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2165465E" w14:textId="712181F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725169.79</w:t>
            </w:r>
          </w:p>
        </w:tc>
        <w:tc>
          <w:tcPr>
            <w:tcW w:w="1562" w:type="dxa"/>
          </w:tcPr>
          <w:p w14:paraId="45493D05" w14:textId="2D84BF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3368264.79</w:t>
            </w:r>
          </w:p>
        </w:tc>
        <w:tc>
          <w:tcPr>
            <w:tcW w:w="2134" w:type="dxa"/>
          </w:tcPr>
          <w:p w14:paraId="25B6BD7D" w14:textId="58C661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021A0" w14:textId="4D9700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6E053" w14:textId="34E903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590ED6C" w14:textId="77777777" w:rsidTr="004A1A2A">
        <w:trPr>
          <w:trHeight w:val="54"/>
        </w:trPr>
        <w:tc>
          <w:tcPr>
            <w:tcW w:w="1691" w:type="dxa"/>
          </w:tcPr>
          <w:p w14:paraId="79437525" w14:textId="13F106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2BF20467" w14:textId="208D746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725167.45</w:t>
            </w:r>
          </w:p>
        </w:tc>
        <w:tc>
          <w:tcPr>
            <w:tcW w:w="1562" w:type="dxa"/>
          </w:tcPr>
          <w:p w14:paraId="7E9FB5E9" w14:textId="6DB849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3368265.47</w:t>
            </w:r>
          </w:p>
        </w:tc>
        <w:tc>
          <w:tcPr>
            <w:tcW w:w="2134" w:type="dxa"/>
          </w:tcPr>
          <w:p w14:paraId="5012AB52" w14:textId="51DED2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35668" w14:textId="6C4F7E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56CA04" w14:textId="40BBC1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440286" w14:textId="77777777" w:rsidTr="004A1A2A">
        <w:trPr>
          <w:trHeight w:val="54"/>
        </w:trPr>
        <w:tc>
          <w:tcPr>
            <w:tcW w:w="1691" w:type="dxa"/>
          </w:tcPr>
          <w:p w14:paraId="1EF5DB25" w14:textId="3C21A6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58E4D6C2" w14:textId="71FA4B9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725165.48</w:t>
            </w:r>
          </w:p>
        </w:tc>
        <w:tc>
          <w:tcPr>
            <w:tcW w:w="1562" w:type="dxa"/>
          </w:tcPr>
          <w:p w14:paraId="5E0FB2C8" w14:textId="2A3379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3368265.63</w:t>
            </w:r>
          </w:p>
        </w:tc>
        <w:tc>
          <w:tcPr>
            <w:tcW w:w="2134" w:type="dxa"/>
          </w:tcPr>
          <w:p w14:paraId="1B4A887D" w14:textId="13C3A8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2D11F" w14:textId="5427B7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D3E19" w14:textId="12C3BC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F33DAF" w14:textId="77777777" w:rsidTr="004A1A2A">
        <w:trPr>
          <w:trHeight w:val="54"/>
        </w:trPr>
        <w:tc>
          <w:tcPr>
            <w:tcW w:w="1691" w:type="dxa"/>
          </w:tcPr>
          <w:p w14:paraId="2EF56C67" w14:textId="2B922A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184C6591" w14:textId="216FBF5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725162.82</w:t>
            </w:r>
          </w:p>
        </w:tc>
        <w:tc>
          <w:tcPr>
            <w:tcW w:w="1562" w:type="dxa"/>
          </w:tcPr>
          <w:p w14:paraId="45E11D5A" w14:textId="570C8E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3368266.46</w:t>
            </w:r>
          </w:p>
        </w:tc>
        <w:tc>
          <w:tcPr>
            <w:tcW w:w="2134" w:type="dxa"/>
          </w:tcPr>
          <w:p w14:paraId="682FEFF1" w14:textId="17C1B8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4E01F" w14:textId="7DDB87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6CA7F" w14:textId="69E2BE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1988FA9" w14:textId="77777777" w:rsidTr="004A1A2A">
        <w:trPr>
          <w:trHeight w:val="54"/>
        </w:trPr>
        <w:tc>
          <w:tcPr>
            <w:tcW w:w="1691" w:type="dxa"/>
          </w:tcPr>
          <w:p w14:paraId="2C1044A7" w14:textId="04CC4C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072686A6" w14:textId="2C9A834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725161.69</w:t>
            </w:r>
          </w:p>
        </w:tc>
        <w:tc>
          <w:tcPr>
            <w:tcW w:w="1562" w:type="dxa"/>
          </w:tcPr>
          <w:p w14:paraId="6C0848D2" w14:textId="3EABC9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3368267.89</w:t>
            </w:r>
          </w:p>
        </w:tc>
        <w:tc>
          <w:tcPr>
            <w:tcW w:w="2134" w:type="dxa"/>
          </w:tcPr>
          <w:p w14:paraId="14DE9B2D" w14:textId="5F6144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F3BCA1" w14:textId="318248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983791" w14:textId="6E11CC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065907" w14:textId="77777777" w:rsidTr="004A1A2A">
        <w:trPr>
          <w:trHeight w:val="54"/>
        </w:trPr>
        <w:tc>
          <w:tcPr>
            <w:tcW w:w="1691" w:type="dxa"/>
          </w:tcPr>
          <w:p w14:paraId="50F92D1D" w14:textId="30922A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024491F9" w14:textId="726D8DC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725160.86</w:t>
            </w:r>
          </w:p>
        </w:tc>
        <w:tc>
          <w:tcPr>
            <w:tcW w:w="1562" w:type="dxa"/>
          </w:tcPr>
          <w:p w14:paraId="1BA0A82B" w14:textId="6FE437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3368268.80</w:t>
            </w:r>
          </w:p>
        </w:tc>
        <w:tc>
          <w:tcPr>
            <w:tcW w:w="2134" w:type="dxa"/>
          </w:tcPr>
          <w:p w14:paraId="7D6041A0" w14:textId="213B86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C29D52" w14:textId="039E47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A38EA" w14:textId="6A2A99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85FCF6" w14:textId="77777777" w:rsidTr="004A1A2A">
        <w:trPr>
          <w:trHeight w:val="54"/>
        </w:trPr>
        <w:tc>
          <w:tcPr>
            <w:tcW w:w="1691" w:type="dxa"/>
          </w:tcPr>
          <w:p w14:paraId="474D95B7" w14:textId="7B462D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06755E7B" w14:textId="4E3A403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725159.34</w:t>
            </w:r>
          </w:p>
        </w:tc>
        <w:tc>
          <w:tcPr>
            <w:tcW w:w="1562" w:type="dxa"/>
          </w:tcPr>
          <w:p w14:paraId="5FB655B8" w14:textId="2BBE02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3368269.71</w:t>
            </w:r>
          </w:p>
        </w:tc>
        <w:tc>
          <w:tcPr>
            <w:tcW w:w="2134" w:type="dxa"/>
          </w:tcPr>
          <w:p w14:paraId="71036728" w14:textId="338037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95847" w14:textId="58E27A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C611A" w14:textId="038BBC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44285FC" w14:textId="77777777" w:rsidTr="004A1A2A">
        <w:trPr>
          <w:trHeight w:val="54"/>
        </w:trPr>
        <w:tc>
          <w:tcPr>
            <w:tcW w:w="1691" w:type="dxa"/>
          </w:tcPr>
          <w:p w14:paraId="1B99B136" w14:textId="771AEB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72301C49" w14:textId="5EBF631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725156.40</w:t>
            </w:r>
          </w:p>
        </w:tc>
        <w:tc>
          <w:tcPr>
            <w:tcW w:w="1562" w:type="dxa"/>
          </w:tcPr>
          <w:p w14:paraId="3ABA1B26" w14:textId="6F4870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3368267.36</w:t>
            </w:r>
          </w:p>
        </w:tc>
        <w:tc>
          <w:tcPr>
            <w:tcW w:w="2134" w:type="dxa"/>
          </w:tcPr>
          <w:p w14:paraId="10B05999" w14:textId="490513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9FF6C" w14:textId="62B76D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8BEF4" w14:textId="31DE60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B328F58" w14:textId="77777777" w:rsidTr="004A1A2A">
        <w:trPr>
          <w:trHeight w:val="54"/>
        </w:trPr>
        <w:tc>
          <w:tcPr>
            <w:tcW w:w="1691" w:type="dxa"/>
          </w:tcPr>
          <w:p w14:paraId="7B553F0C" w14:textId="7DB1D4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1060A23A" w14:textId="2A3A881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725154.50</w:t>
            </w:r>
          </w:p>
        </w:tc>
        <w:tc>
          <w:tcPr>
            <w:tcW w:w="1562" w:type="dxa"/>
          </w:tcPr>
          <w:p w14:paraId="663C5014" w14:textId="228292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3368267.90</w:t>
            </w:r>
          </w:p>
        </w:tc>
        <w:tc>
          <w:tcPr>
            <w:tcW w:w="2134" w:type="dxa"/>
          </w:tcPr>
          <w:p w14:paraId="32D8F445" w14:textId="064D27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1FCF36" w14:textId="58DF50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D23C9" w14:textId="0A1381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938146A" w14:textId="77777777" w:rsidTr="004A1A2A">
        <w:trPr>
          <w:trHeight w:val="54"/>
        </w:trPr>
        <w:tc>
          <w:tcPr>
            <w:tcW w:w="1691" w:type="dxa"/>
          </w:tcPr>
          <w:p w14:paraId="32299DA4" w14:textId="1773F8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019157ED" w14:textId="571EB4E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725149.65</w:t>
            </w:r>
          </w:p>
        </w:tc>
        <w:tc>
          <w:tcPr>
            <w:tcW w:w="1562" w:type="dxa"/>
          </w:tcPr>
          <w:p w14:paraId="3FE6CD2E" w14:textId="50102A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3368269.87</w:t>
            </w:r>
          </w:p>
        </w:tc>
        <w:tc>
          <w:tcPr>
            <w:tcW w:w="2134" w:type="dxa"/>
          </w:tcPr>
          <w:p w14:paraId="145A2C64" w14:textId="174271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65ACA0" w14:textId="6AF845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9C6E15" w14:textId="518D80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05FB705" w14:textId="77777777" w:rsidTr="004A1A2A">
        <w:trPr>
          <w:trHeight w:val="54"/>
        </w:trPr>
        <w:tc>
          <w:tcPr>
            <w:tcW w:w="1691" w:type="dxa"/>
          </w:tcPr>
          <w:p w14:paraId="7118B4DB" w14:textId="12FD06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5BDF3C94" w14:textId="0FE93B6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725145.93</w:t>
            </w:r>
          </w:p>
        </w:tc>
        <w:tc>
          <w:tcPr>
            <w:tcW w:w="1562" w:type="dxa"/>
          </w:tcPr>
          <w:p w14:paraId="1E23DFBF" w14:textId="0198CB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3368270.47</w:t>
            </w:r>
          </w:p>
        </w:tc>
        <w:tc>
          <w:tcPr>
            <w:tcW w:w="2134" w:type="dxa"/>
          </w:tcPr>
          <w:p w14:paraId="614B5E07" w14:textId="5DCA0C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322DD" w14:textId="2B4114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D367A" w14:textId="7AB794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703AB5" w14:textId="77777777" w:rsidTr="004A1A2A">
        <w:trPr>
          <w:trHeight w:val="54"/>
        </w:trPr>
        <w:tc>
          <w:tcPr>
            <w:tcW w:w="1691" w:type="dxa"/>
          </w:tcPr>
          <w:p w14:paraId="64B60402" w14:textId="1B892F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35C49A31" w14:textId="78F539A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725142.60</w:t>
            </w:r>
          </w:p>
        </w:tc>
        <w:tc>
          <w:tcPr>
            <w:tcW w:w="1562" w:type="dxa"/>
          </w:tcPr>
          <w:p w14:paraId="525C1EFE" w14:textId="72B2D4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3368269.87</w:t>
            </w:r>
          </w:p>
        </w:tc>
        <w:tc>
          <w:tcPr>
            <w:tcW w:w="2134" w:type="dxa"/>
          </w:tcPr>
          <w:p w14:paraId="331DE445" w14:textId="5193E7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AF76C" w14:textId="321596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2A13C" w14:textId="0135E6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7ECC0AE" w14:textId="77777777" w:rsidTr="004A1A2A">
        <w:trPr>
          <w:trHeight w:val="54"/>
        </w:trPr>
        <w:tc>
          <w:tcPr>
            <w:tcW w:w="1691" w:type="dxa"/>
          </w:tcPr>
          <w:p w14:paraId="68A3D140" w14:textId="20A899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F9F7A09" w14:textId="7F127F4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725138.88</w:t>
            </w:r>
          </w:p>
        </w:tc>
        <w:tc>
          <w:tcPr>
            <w:tcW w:w="1562" w:type="dxa"/>
          </w:tcPr>
          <w:p w14:paraId="541999CA" w14:textId="03A9A5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3368268.65</w:t>
            </w:r>
          </w:p>
        </w:tc>
        <w:tc>
          <w:tcPr>
            <w:tcW w:w="2134" w:type="dxa"/>
          </w:tcPr>
          <w:p w14:paraId="752DB139" w14:textId="1E47AF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F4C58D" w14:textId="3F3046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4B9700" w14:textId="3A0DA6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E51067B" w14:textId="77777777" w:rsidTr="004A1A2A">
        <w:trPr>
          <w:trHeight w:val="54"/>
        </w:trPr>
        <w:tc>
          <w:tcPr>
            <w:tcW w:w="1691" w:type="dxa"/>
          </w:tcPr>
          <w:p w14:paraId="1C5F642D" w14:textId="157286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1292E359" w14:textId="65A6A86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725135.55</w:t>
            </w:r>
          </w:p>
        </w:tc>
        <w:tc>
          <w:tcPr>
            <w:tcW w:w="1562" w:type="dxa"/>
          </w:tcPr>
          <w:p w14:paraId="28288E5F" w14:textId="4597E2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3368268.20</w:t>
            </w:r>
          </w:p>
        </w:tc>
        <w:tc>
          <w:tcPr>
            <w:tcW w:w="2134" w:type="dxa"/>
          </w:tcPr>
          <w:p w14:paraId="36EA9F77" w14:textId="6ED7E8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4609C" w14:textId="6BECB3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B2C57" w14:textId="72BA8A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D19A318" w14:textId="77777777" w:rsidTr="004A1A2A">
        <w:trPr>
          <w:trHeight w:val="54"/>
        </w:trPr>
        <w:tc>
          <w:tcPr>
            <w:tcW w:w="1691" w:type="dxa"/>
          </w:tcPr>
          <w:p w14:paraId="407B5442" w14:textId="5B92DD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342</w:t>
            </w:r>
          </w:p>
        </w:tc>
        <w:tc>
          <w:tcPr>
            <w:tcW w:w="1558" w:type="dxa"/>
          </w:tcPr>
          <w:p w14:paraId="565C2E1C" w14:textId="2C366BC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725128.80</w:t>
            </w:r>
          </w:p>
        </w:tc>
        <w:tc>
          <w:tcPr>
            <w:tcW w:w="1562" w:type="dxa"/>
          </w:tcPr>
          <w:p w14:paraId="2961C29D" w14:textId="3ED16C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3368266.91</w:t>
            </w:r>
          </w:p>
        </w:tc>
        <w:tc>
          <w:tcPr>
            <w:tcW w:w="2134" w:type="dxa"/>
          </w:tcPr>
          <w:p w14:paraId="2673BDBB" w14:textId="032A7E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2675B" w14:textId="104B3B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83DF48" w14:textId="31477F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640788" w14:textId="77777777" w:rsidTr="004A1A2A">
        <w:trPr>
          <w:trHeight w:val="54"/>
        </w:trPr>
        <w:tc>
          <w:tcPr>
            <w:tcW w:w="1691" w:type="dxa"/>
          </w:tcPr>
          <w:p w14:paraId="7F7EA785" w14:textId="4D81BD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</w:tcPr>
          <w:p w14:paraId="38ED8BE2" w14:textId="0540805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725124.45</w:t>
            </w:r>
          </w:p>
        </w:tc>
        <w:tc>
          <w:tcPr>
            <w:tcW w:w="1562" w:type="dxa"/>
          </w:tcPr>
          <w:p w14:paraId="0C1C2C9B" w14:textId="168840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3368269.49</w:t>
            </w:r>
          </w:p>
        </w:tc>
        <w:tc>
          <w:tcPr>
            <w:tcW w:w="2134" w:type="dxa"/>
          </w:tcPr>
          <w:p w14:paraId="2FE7DF12" w14:textId="04261A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5882F" w14:textId="44C3DE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65A53" w14:textId="292CDE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0D8CFD2" w14:textId="77777777" w:rsidTr="004A1A2A">
        <w:trPr>
          <w:trHeight w:val="54"/>
        </w:trPr>
        <w:tc>
          <w:tcPr>
            <w:tcW w:w="1691" w:type="dxa"/>
          </w:tcPr>
          <w:p w14:paraId="0D97F7BF" w14:textId="68A964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A08259E" w14:textId="45886CA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725121.27</w:t>
            </w:r>
          </w:p>
        </w:tc>
        <w:tc>
          <w:tcPr>
            <w:tcW w:w="1562" w:type="dxa"/>
          </w:tcPr>
          <w:p w14:paraId="4597DFF6" w14:textId="1DBD56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3368269.11</w:t>
            </w:r>
          </w:p>
        </w:tc>
        <w:tc>
          <w:tcPr>
            <w:tcW w:w="2134" w:type="dxa"/>
          </w:tcPr>
          <w:p w14:paraId="6E77B7BB" w14:textId="039DF5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07933" w14:textId="5DDDFE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63B2C" w14:textId="288746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CC6A992" w14:textId="77777777" w:rsidTr="004A1A2A">
        <w:trPr>
          <w:trHeight w:val="54"/>
        </w:trPr>
        <w:tc>
          <w:tcPr>
            <w:tcW w:w="1691" w:type="dxa"/>
          </w:tcPr>
          <w:p w14:paraId="2DB1BFE2" w14:textId="0C6405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171AFD1F" w14:textId="7436D9C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725119.54</w:t>
            </w:r>
          </w:p>
        </w:tc>
        <w:tc>
          <w:tcPr>
            <w:tcW w:w="1562" w:type="dxa"/>
          </w:tcPr>
          <w:p w14:paraId="016D54B3" w14:textId="774E81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3368266.87</w:t>
            </w:r>
          </w:p>
        </w:tc>
        <w:tc>
          <w:tcPr>
            <w:tcW w:w="2134" w:type="dxa"/>
          </w:tcPr>
          <w:p w14:paraId="5A57009C" w14:textId="19DAAB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F599B" w14:textId="74FE91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DD7B0F" w14:textId="6531D8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0B2A62" w14:textId="77777777" w:rsidTr="004A1A2A">
        <w:trPr>
          <w:trHeight w:val="54"/>
        </w:trPr>
        <w:tc>
          <w:tcPr>
            <w:tcW w:w="1691" w:type="dxa"/>
          </w:tcPr>
          <w:p w14:paraId="33EDEDA1" w14:textId="7A65C7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49C20205" w14:textId="2DADA61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725118.29</w:t>
            </w:r>
          </w:p>
        </w:tc>
        <w:tc>
          <w:tcPr>
            <w:tcW w:w="1562" w:type="dxa"/>
          </w:tcPr>
          <w:p w14:paraId="32D44D10" w14:textId="79C871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3368264.54</w:t>
            </w:r>
          </w:p>
        </w:tc>
        <w:tc>
          <w:tcPr>
            <w:tcW w:w="2134" w:type="dxa"/>
          </w:tcPr>
          <w:p w14:paraId="159D3116" w14:textId="19A502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0DD67" w14:textId="6A670D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A8C09" w14:textId="0E87CA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528080" w14:textId="77777777" w:rsidTr="004A1A2A">
        <w:trPr>
          <w:trHeight w:val="54"/>
        </w:trPr>
        <w:tc>
          <w:tcPr>
            <w:tcW w:w="1691" w:type="dxa"/>
          </w:tcPr>
          <w:p w14:paraId="2BE418FD" w14:textId="2B1883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689F6A4A" w14:textId="6683EB2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725116.31</w:t>
            </w:r>
          </w:p>
        </w:tc>
        <w:tc>
          <w:tcPr>
            <w:tcW w:w="1562" w:type="dxa"/>
          </w:tcPr>
          <w:p w14:paraId="46BD848E" w14:textId="6DE198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3368263.62</w:t>
            </w:r>
          </w:p>
        </w:tc>
        <w:tc>
          <w:tcPr>
            <w:tcW w:w="2134" w:type="dxa"/>
          </w:tcPr>
          <w:p w14:paraId="6F931619" w14:textId="02B1C0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C3A71A" w14:textId="78434D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EE918D" w14:textId="48F900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7B76E75" w14:textId="77777777" w:rsidTr="004A1A2A">
        <w:trPr>
          <w:trHeight w:val="54"/>
        </w:trPr>
        <w:tc>
          <w:tcPr>
            <w:tcW w:w="1691" w:type="dxa"/>
          </w:tcPr>
          <w:p w14:paraId="6E1AF7B9" w14:textId="631546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1B9E5BB0" w14:textId="423ED86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725113.88</w:t>
            </w:r>
          </w:p>
        </w:tc>
        <w:tc>
          <w:tcPr>
            <w:tcW w:w="1562" w:type="dxa"/>
          </w:tcPr>
          <w:p w14:paraId="25301C92" w14:textId="00016F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3368264.38</w:t>
            </w:r>
          </w:p>
        </w:tc>
        <w:tc>
          <w:tcPr>
            <w:tcW w:w="2134" w:type="dxa"/>
          </w:tcPr>
          <w:p w14:paraId="41C4D844" w14:textId="523225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990A1" w14:textId="68C49C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1E47DA" w14:textId="59BD38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FDB899" w14:textId="77777777" w:rsidTr="004A1A2A">
        <w:trPr>
          <w:trHeight w:val="54"/>
        </w:trPr>
        <w:tc>
          <w:tcPr>
            <w:tcW w:w="1691" w:type="dxa"/>
          </w:tcPr>
          <w:p w14:paraId="57A6F614" w14:textId="6C9F9C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3B3B383B" w14:textId="4238297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725108.87</w:t>
            </w:r>
          </w:p>
        </w:tc>
        <w:tc>
          <w:tcPr>
            <w:tcW w:w="1562" w:type="dxa"/>
          </w:tcPr>
          <w:p w14:paraId="69E8F68A" w14:textId="7F9BAB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3368267.27</w:t>
            </w:r>
          </w:p>
        </w:tc>
        <w:tc>
          <w:tcPr>
            <w:tcW w:w="2134" w:type="dxa"/>
          </w:tcPr>
          <w:p w14:paraId="2946F46F" w14:textId="120D1F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C1A2C" w14:textId="1C8C26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4C747" w14:textId="47BCEF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58363F" w14:textId="77777777" w:rsidTr="004A1A2A">
        <w:trPr>
          <w:trHeight w:val="54"/>
        </w:trPr>
        <w:tc>
          <w:tcPr>
            <w:tcW w:w="1691" w:type="dxa"/>
          </w:tcPr>
          <w:p w14:paraId="70449622" w14:textId="0C25C7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12408B05" w14:textId="205BF2E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725105.53</w:t>
            </w:r>
          </w:p>
        </w:tc>
        <w:tc>
          <w:tcPr>
            <w:tcW w:w="1562" w:type="dxa"/>
          </w:tcPr>
          <w:p w14:paraId="5121EB40" w14:textId="02831D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3368267.50</w:t>
            </w:r>
          </w:p>
        </w:tc>
        <w:tc>
          <w:tcPr>
            <w:tcW w:w="2134" w:type="dxa"/>
          </w:tcPr>
          <w:p w14:paraId="1D4AC514" w14:textId="7B165C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74709" w14:textId="23F2ED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D1C01" w14:textId="39A087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FB3CE33" w14:textId="77777777" w:rsidTr="004A1A2A">
        <w:trPr>
          <w:trHeight w:val="54"/>
        </w:trPr>
        <w:tc>
          <w:tcPr>
            <w:tcW w:w="1691" w:type="dxa"/>
          </w:tcPr>
          <w:p w14:paraId="5D374E18" w14:textId="6FFA49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2DBBC650" w14:textId="6FE57E7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725089.53</w:t>
            </w:r>
          </w:p>
        </w:tc>
        <w:tc>
          <w:tcPr>
            <w:tcW w:w="1562" w:type="dxa"/>
          </w:tcPr>
          <w:p w14:paraId="17B3AB81" w14:textId="5230A0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3368262.41</w:t>
            </w:r>
          </w:p>
        </w:tc>
        <w:tc>
          <w:tcPr>
            <w:tcW w:w="2134" w:type="dxa"/>
          </w:tcPr>
          <w:p w14:paraId="62C72F6E" w14:textId="2E8734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37850" w14:textId="13EEBC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B575F" w14:textId="48B5DF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1D1912" w14:textId="77777777" w:rsidTr="004A1A2A">
        <w:trPr>
          <w:trHeight w:val="54"/>
        </w:trPr>
        <w:tc>
          <w:tcPr>
            <w:tcW w:w="1691" w:type="dxa"/>
          </w:tcPr>
          <w:p w14:paraId="765B7A56" w14:textId="51579C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2E71336C" w14:textId="291360B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725076.58</w:t>
            </w:r>
          </w:p>
        </w:tc>
        <w:tc>
          <w:tcPr>
            <w:tcW w:w="1562" w:type="dxa"/>
          </w:tcPr>
          <w:p w14:paraId="47CE8B94" w14:textId="6771BE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3368255.64</w:t>
            </w:r>
          </w:p>
        </w:tc>
        <w:tc>
          <w:tcPr>
            <w:tcW w:w="2134" w:type="dxa"/>
          </w:tcPr>
          <w:p w14:paraId="59CD8255" w14:textId="11A4DC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DE15A" w14:textId="7CB3E0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B17CD" w14:textId="1BC3D2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D06241" w14:textId="77777777" w:rsidTr="004A1A2A">
        <w:trPr>
          <w:trHeight w:val="54"/>
        </w:trPr>
        <w:tc>
          <w:tcPr>
            <w:tcW w:w="1691" w:type="dxa"/>
          </w:tcPr>
          <w:p w14:paraId="4787D5D4" w14:textId="13563B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4122FB5C" w14:textId="6E380F5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725063.69</w:t>
            </w:r>
          </w:p>
        </w:tc>
        <w:tc>
          <w:tcPr>
            <w:tcW w:w="1562" w:type="dxa"/>
          </w:tcPr>
          <w:p w14:paraId="7611CDFD" w14:textId="77B1DC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3368251.25</w:t>
            </w:r>
          </w:p>
        </w:tc>
        <w:tc>
          <w:tcPr>
            <w:tcW w:w="2134" w:type="dxa"/>
          </w:tcPr>
          <w:p w14:paraId="24184D63" w14:textId="7D591E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D86C9" w14:textId="5EE9ED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8B339" w14:textId="4F4115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4E7D40C" w14:textId="77777777" w:rsidTr="004A1A2A">
        <w:trPr>
          <w:trHeight w:val="54"/>
        </w:trPr>
        <w:tc>
          <w:tcPr>
            <w:tcW w:w="1691" w:type="dxa"/>
          </w:tcPr>
          <w:p w14:paraId="41D88E2B" w14:textId="5CBEBD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2BD2E9A1" w14:textId="1C7CB6B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725058.18</w:t>
            </w:r>
          </w:p>
        </w:tc>
        <w:tc>
          <w:tcPr>
            <w:tcW w:w="1562" w:type="dxa"/>
          </w:tcPr>
          <w:p w14:paraId="55598F71" w14:textId="7779F7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3368250.49</w:t>
            </w:r>
          </w:p>
        </w:tc>
        <w:tc>
          <w:tcPr>
            <w:tcW w:w="2134" w:type="dxa"/>
          </w:tcPr>
          <w:p w14:paraId="67E0C69A" w14:textId="1D1C8B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2FF902" w14:textId="6B11AB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08D42" w14:textId="1FFF8A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571A528" w14:textId="77777777" w:rsidTr="004A1A2A">
        <w:trPr>
          <w:trHeight w:val="54"/>
        </w:trPr>
        <w:tc>
          <w:tcPr>
            <w:tcW w:w="1691" w:type="dxa"/>
          </w:tcPr>
          <w:p w14:paraId="2213B05C" w14:textId="03D9CD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68616E52" w14:textId="55B2EBD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725052.19</w:t>
            </w:r>
          </w:p>
        </w:tc>
        <w:tc>
          <w:tcPr>
            <w:tcW w:w="1562" w:type="dxa"/>
          </w:tcPr>
          <w:p w14:paraId="7CD222C4" w14:textId="4C0D5F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3368247.37</w:t>
            </w:r>
          </w:p>
        </w:tc>
        <w:tc>
          <w:tcPr>
            <w:tcW w:w="2134" w:type="dxa"/>
          </w:tcPr>
          <w:p w14:paraId="248CB762" w14:textId="380B3E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3FFF2" w14:textId="2256E2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EBC7C" w14:textId="7A340B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8B25936" w14:textId="77777777" w:rsidTr="004A1A2A">
        <w:trPr>
          <w:trHeight w:val="54"/>
        </w:trPr>
        <w:tc>
          <w:tcPr>
            <w:tcW w:w="1691" w:type="dxa"/>
          </w:tcPr>
          <w:p w14:paraId="71C040A8" w14:textId="6D1572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777D6058" w14:textId="6AE27BB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725041.91</w:t>
            </w:r>
          </w:p>
        </w:tc>
        <w:tc>
          <w:tcPr>
            <w:tcW w:w="1562" w:type="dxa"/>
          </w:tcPr>
          <w:p w14:paraId="1FE5FECA" w14:textId="0DAFFE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3368237.50</w:t>
            </w:r>
          </w:p>
        </w:tc>
        <w:tc>
          <w:tcPr>
            <w:tcW w:w="2134" w:type="dxa"/>
          </w:tcPr>
          <w:p w14:paraId="556C57BC" w14:textId="33D4C5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EA4A9" w14:textId="04B38B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AFA750" w14:textId="770065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986D0A" w14:textId="77777777" w:rsidTr="004A1A2A">
        <w:trPr>
          <w:trHeight w:val="54"/>
        </w:trPr>
        <w:tc>
          <w:tcPr>
            <w:tcW w:w="1691" w:type="dxa"/>
          </w:tcPr>
          <w:p w14:paraId="62215FD3" w14:textId="089BC3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35660BE7" w14:textId="5A9EEF1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725032.13</w:t>
            </w:r>
          </w:p>
        </w:tc>
        <w:tc>
          <w:tcPr>
            <w:tcW w:w="1562" w:type="dxa"/>
          </w:tcPr>
          <w:p w14:paraId="26E36620" w14:textId="1E47AB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3368228.98</w:t>
            </w:r>
          </w:p>
        </w:tc>
        <w:tc>
          <w:tcPr>
            <w:tcW w:w="2134" w:type="dxa"/>
          </w:tcPr>
          <w:p w14:paraId="7CD19EDB" w14:textId="3E9520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83178" w14:textId="7A01F0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E9073" w14:textId="3761A3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D071B07" w14:textId="77777777" w:rsidTr="004A1A2A">
        <w:trPr>
          <w:trHeight w:val="54"/>
        </w:trPr>
        <w:tc>
          <w:tcPr>
            <w:tcW w:w="1691" w:type="dxa"/>
          </w:tcPr>
          <w:p w14:paraId="5266ABBC" w14:textId="24A4C9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47D73CAA" w14:textId="60C6202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725022.26</w:t>
            </w:r>
          </w:p>
        </w:tc>
        <w:tc>
          <w:tcPr>
            <w:tcW w:w="1562" w:type="dxa"/>
          </w:tcPr>
          <w:p w14:paraId="273F18C8" w14:textId="2BCB83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3368222.94</w:t>
            </w:r>
          </w:p>
        </w:tc>
        <w:tc>
          <w:tcPr>
            <w:tcW w:w="2134" w:type="dxa"/>
          </w:tcPr>
          <w:p w14:paraId="3AA66E06" w14:textId="39920C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7ACF4" w14:textId="32E4EB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2DF22" w14:textId="131CD8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15EFC44" w14:textId="77777777" w:rsidTr="004A1A2A">
        <w:trPr>
          <w:trHeight w:val="54"/>
        </w:trPr>
        <w:tc>
          <w:tcPr>
            <w:tcW w:w="1691" w:type="dxa"/>
          </w:tcPr>
          <w:p w14:paraId="3C784EBB" w14:textId="6400BA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6E713E9D" w14:textId="0B0B65A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725017.43</w:t>
            </w:r>
          </w:p>
        </w:tc>
        <w:tc>
          <w:tcPr>
            <w:tcW w:w="1562" w:type="dxa"/>
          </w:tcPr>
          <w:p w14:paraId="097BEF58" w14:textId="4F4771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3368221.93</w:t>
            </w:r>
          </w:p>
        </w:tc>
        <w:tc>
          <w:tcPr>
            <w:tcW w:w="2134" w:type="dxa"/>
          </w:tcPr>
          <w:p w14:paraId="7299C26E" w14:textId="02EBD0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C4F066" w14:textId="2BA4A1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4724E4" w14:textId="65E6BD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988582" w14:textId="77777777" w:rsidTr="004A1A2A">
        <w:trPr>
          <w:trHeight w:val="54"/>
        </w:trPr>
        <w:tc>
          <w:tcPr>
            <w:tcW w:w="1691" w:type="dxa"/>
          </w:tcPr>
          <w:p w14:paraId="45BD6EFD" w14:textId="514685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0F57C5F7" w14:textId="196FC4A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725014.90</w:t>
            </w:r>
          </w:p>
        </w:tc>
        <w:tc>
          <w:tcPr>
            <w:tcW w:w="1562" w:type="dxa"/>
          </w:tcPr>
          <w:p w14:paraId="35525758" w14:textId="6FD6E7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3368220.15</w:t>
            </w:r>
          </w:p>
        </w:tc>
        <w:tc>
          <w:tcPr>
            <w:tcW w:w="2134" w:type="dxa"/>
          </w:tcPr>
          <w:p w14:paraId="32ED90CE" w14:textId="227138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8ED66" w14:textId="6CA166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85598" w14:textId="06EC52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5A894E" w14:textId="77777777" w:rsidTr="004A1A2A">
        <w:trPr>
          <w:trHeight w:val="54"/>
        </w:trPr>
        <w:tc>
          <w:tcPr>
            <w:tcW w:w="1691" w:type="dxa"/>
          </w:tcPr>
          <w:p w14:paraId="51C2FA42" w14:textId="2B5226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40079BE1" w14:textId="0998896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725010.47</w:t>
            </w:r>
          </w:p>
        </w:tc>
        <w:tc>
          <w:tcPr>
            <w:tcW w:w="1562" w:type="dxa"/>
          </w:tcPr>
          <w:p w14:paraId="7EF3E1C6" w14:textId="3BDAEB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3368212.95</w:t>
            </w:r>
          </w:p>
        </w:tc>
        <w:tc>
          <w:tcPr>
            <w:tcW w:w="2134" w:type="dxa"/>
          </w:tcPr>
          <w:p w14:paraId="6D295D5E" w14:textId="589081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EFC353" w14:textId="3AB864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541D0" w14:textId="4EFC20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40E64BF" w14:textId="77777777" w:rsidTr="004A1A2A">
        <w:trPr>
          <w:trHeight w:val="54"/>
        </w:trPr>
        <w:tc>
          <w:tcPr>
            <w:tcW w:w="1691" w:type="dxa"/>
          </w:tcPr>
          <w:p w14:paraId="1CC77C18" w14:textId="473BE7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2BF05486" w14:textId="602B0E7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724997.86</w:t>
            </w:r>
          </w:p>
        </w:tc>
        <w:tc>
          <w:tcPr>
            <w:tcW w:w="1562" w:type="dxa"/>
          </w:tcPr>
          <w:p w14:paraId="3DE76E2C" w14:textId="6ED747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3368192.62</w:t>
            </w:r>
          </w:p>
        </w:tc>
        <w:tc>
          <w:tcPr>
            <w:tcW w:w="2134" w:type="dxa"/>
          </w:tcPr>
          <w:p w14:paraId="727A717D" w14:textId="53D134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0AAA4" w14:textId="1BDFA4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7F3483" w14:textId="6DAB04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AEE2D6D" w14:textId="77777777" w:rsidTr="004A1A2A">
        <w:trPr>
          <w:trHeight w:val="54"/>
        </w:trPr>
        <w:tc>
          <w:tcPr>
            <w:tcW w:w="1691" w:type="dxa"/>
          </w:tcPr>
          <w:p w14:paraId="2D140ACA" w14:textId="4E519B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74EEB3E2" w14:textId="2BC061D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724993.64</w:t>
            </w:r>
          </w:p>
        </w:tc>
        <w:tc>
          <w:tcPr>
            <w:tcW w:w="1562" w:type="dxa"/>
          </w:tcPr>
          <w:p w14:paraId="0477D067" w14:textId="0E7679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3368186.02</w:t>
            </w:r>
          </w:p>
        </w:tc>
        <w:tc>
          <w:tcPr>
            <w:tcW w:w="2134" w:type="dxa"/>
          </w:tcPr>
          <w:p w14:paraId="0382B718" w14:textId="7211C2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6C59F" w14:textId="2E6A13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83D8E" w14:textId="367438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88F36BA" w14:textId="77777777" w:rsidTr="004A1A2A">
        <w:trPr>
          <w:trHeight w:val="54"/>
        </w:trPr>
        <w:tc>
          <w:tcPr>
            <w:tcW w:w="1691" w:type="dxa"/>
          </w:tcPr>
          <w:p w14:paraId="2BB6208E" w14:textId="193347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050BA7F4" w14:textId="5F46047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724991.61</w:t>
            </w:r>
          </w:p>
        </w:tc>
        <w:tc>
          <w:tcPr>
            <w:tcW w:w="1562" w:type="dxa"/>
          </w:tcPr>
          <w:p w14:paraId="2B36F03E" w14:textId="1C272E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3368185.69</w:t>
            </w:r>
          </w:p>
        </w:tc>
        <w:tc>
          <w:tcPr>
            <w:tcW w:w="2134" w:type="dxa"/>
          </w:tcPr>
          <w:p w14:paraId="75AB41A1" w14:textId="2637ED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01A5CA" w14:textId="4A95E1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420A3A" w14:textId="72F70F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8F64B5" w14:textId="77777777" w:rsidTr="004A1A2A">
        <w:trPr>
          <w:trHeight w:val="54"/>
        </w:trPr>
        <w:tc>
          <w:tcPr>
            <w:tcW w:w="1691" w:type="dxa"/>
          </w:tcPr>
          <w:p w14:paraId="0D1DF011" w14:textId="661739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508F7C63" w14:textId="2411B40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724990.00</w:t>
            </w:r>
          </w:p>
        </w:tc>
        <w:tc>
          <w:tcPr>
            <w:tcW w:w="1562" w:type="dxa"/>
          </w:tcPr>
          <w:p w14:paraId="2BA3D55B" w14:textId="56347E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3368187.63</w:t>
            </w:r>
          </w:p>
        </w:tc>
        <w:tc>
          <w:tcPr>
            <w:tcW w:w="2134" w:type="dxa"/>
          </w:tcPr>
          <w:p w14:paraId="473CD368" w14:textId="36D5CA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872456" w14:textId="42B4B6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9ABC4" w14:textId="29C56B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728121" w14:textId="77777777" w:rsidTr="004A1A2A">
        <w:trPr>
          <w:trHeight w:val="54"/>
        </w:trPr>
        <w:tc>
          <w:tcPr>
            <w:tcW w:w="1691" w:type="dxa"/>
          </w:tcPr>
          <w:p w14:paraId="3B46B945" w14:textId="7ED0BC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233E666F" w14:textId="28EEDBE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724988.22</w:t>
            </w:r>
          </w:p>
        </w:tc>
        <w:tc>
          <w:tcPr>
            <w:tcW w:w="1562" w:type="dxa"/>
          </w:tcPr>
          <w:p w14:paraId="2BEC660D" w14:textId="6E76E3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3368188.56</w:t>
            </w:r>
          </w:p>
        </w:tc>
        <w:tc>
          <w:tcPr>
            <w:tcW w:w="2134" w:type="dxa"/>
          </w:tcPr>
          <w:p w14:paraId="2713BD44" w14:textId="62154E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50AA8D" w14:textId="666427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BBCB0" w14:textId="2B5C8F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72F742" w14:textId="77777777" w:rsidTr="004A1A2A">
        <w:trPr>
          <w:trHeight w:val="54"/>
        </w:trPr>
        <w:tc>
          <w:tcPr>
            <w:tcW w:w="1691" w:type="dxa"/>
          </w:tcPr>
          <w:p w14:paraId="4AFDE38F" w14:textId="2F846B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090FB02E" w14:textId="062D51D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724986.02</w:t>
            </w:r>
          </w:p>
        </w:tc>
        <w:tc>
          <w:tcPr>
            <w:tcW w:w="1562" w:type="dxa"/>
          </w:tcPr>
          <w:p w14:paraId="39E69646" w14:textId="13A990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3368188.22</w:t>
            </w:r>
          </w:p>
        </w:tc>
        <w:tc>
          <w:tcPr>
            <w:tcW w:w="2134" w:type="dxa"/>
          </w:tcPr>
          <w:p w14:paraId="5E1FD2CB" w14:textId="6B23FC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E6AE03" w14:textId="5EA654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AE4AA7" w14:textId="2E1256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6641B7" w14:textId="77777777" w:rsidTr="004A1A2A">
        <w:trPr>
          <w:trHeight w:val="54"/>
        </w:trPr>
        <w:tc>
          <w:tcPr>
            <w:tcW w:w="1691" w:type="dxa"/>
          </w:tcPr>
          <w:p w14:paraId="1BCB99BA" w14:textId="36F3F6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6CD53E26" w14:textId="483EB19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724984.67</w:t>
            </w:r>
          </w:p>
        </w:tc>
        <w:tc>
          <w:tcPr>
            <w:tcW w:w="1562" w:type="dxa"/>
          </w:tcPr>
          <w:p w14:paraId="4BBE1FE1" w14:textId="2830A2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3368187.46</w:t>
            </w:r>
          </w:p>
        </w:tc>
        <w:tc>
          <w:tcPr>
            <w:tcW w:w="2134" w:type="dxa"/>
          </w:tcPr>
          <w:p w14:paraId="57D9E01D" w14:textId="6CD64F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7AF85" w14:textId="74BC92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56C3C" w14:textId="014802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B4D359" w14:textId="77777777" w:rsidTr="004A1A2A">
        <w:trPr>
          <w:trHeight w:val="54"/>
        </w:trPr>
        <w:tc>
          <w:tcPr>
            <w:tcW w:w="1691" w:type="dxa"/>
          </w:tcPr>
          <w:p w14:paraId="606E874F" w14:textId="481CBB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0B49DBE9" w14:textId="114FF48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724983.66</w:t>
            </w:r>
          </w:p>
        </w:tc>
        <w:tc>
          <w:tcPr>
            <w:tcW w:w="1562" w:type="dxa"/>
          </w:tcPr>
          <w:p w14:paraId="2B8636F0" w14:textId="4363EE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3368186.62</w:t>
            </w:r>
          </w:p>
        </w:tc>
        <w:tc>
          <w:tcPr>
            <w:tcW w:w="2134" w:type="dxa"/>
          </w:tcPr>
          <w:p w14:paraId="56F65EFE" w14:textId="6BCFE4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A70CE4" w14:textId="217B671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65FC4" w14:textId="162EC5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092FFD" w14:textId="77777777" w:rsidTr="004A1A2A">
        <w:trPr>
          <w:trHeight w:val="54"/>
        </w:trPr>
        <w:tc>
          <w:tcPr>
            <w:tcW w:w="1691" w:type="dxa"/>
          </w:tcPr>
          <w:p w14:paraId="66EFF9E5" w14:textId="1D82BB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1F52B876" w14:textId="3B5664E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724984.08</w:t>
            </w:r>
          </w:p>
        </w:tc>
        <w:tc>
          <w:tcPr>
            <w:tcW w:w="1562" w:type="dxa"/>
          </w:tcPr>
          <w:p w14:paraId="437B3A6B" w14:textId="7C691B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3368185.60</w:t>
            </w:r>
          </w:p>
        </w:tc>
        <w:tc>
          <w:tcPr>
            <w:tcW w:w="2134" w:type="dxa"/>
          </w:tcPr>
          <w:p w14:paraId="697CF382" w14:textId="675A72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6BDDB" w14:textId="13F821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E6F86" w14:textId="311AB9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08689A8" w14:textId="77777777" w:rsidTr="004A1A2A">
        <w:trPr>
          <w:trHeight w:val="54"/>
        </w:trPr>
        <w:tc>
          <w:tcPr>
            <w:tcW w:w="1691" w:type="dxa"/>
          </w:tcPr>
          <w:p w14:paraId="5FD635C7" w14:textId="145B9B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37D9F29A" w14:textId="19766E9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724986.02</w:t>
            </w:r>
          </w:p>
        </w:tc>
        <w:tc>
          <w:tcPr>
            <w:tcW w:w="1562" w:type="dxa"/>
          </w:tcPr>
          <w:p w14:paraId="3F3CD995" w14:textId="6F7D1E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3368186.02</w:t>
            </w:r>
          </w:p>
        </w:tc>
        <w:tc>
          <w:tcPr>
            <w:tcW w:w="2134" w:type="dxa"/>
          </w:tcPr>
          <w:p w14:paraId="1C740897" w14:textId="2DF69C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A4C11" w14:textId="68F135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4FF65" w14:textId="0896CF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C9BA304" w14:textId="77777777" w:rsidTr="004A1A2A">
        <w:trPr>
          <w:trHeight w:val="54"/>
        </w:trPr>
        <w:tc>
          <w:tcPr>
            <w:tcW w:w="1691" w:type="dxa"/>
          </w:tcPr>
          <w:p w14:paraId="02E2C1BE" w14:textId="49C982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502F4C7F" w14:textId="5294F61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724987.89</w:t>
            </w:r>
          </w:p>
        </w:tc>
        <w:tc>
          <w:tcPr>
            <w:tcW w:w="1562" w:type="dxa"/>
          </w:tcPr>
          <w:p w14:paraId="41968000" w14:textId="37B255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3368185.52</w:t>
            </w:r>
          </w:p>
        </w:tc>
        <w:tc>
          <w:tcPr>
            <w:tcW w:w="2134" w:type="dxa"/>
          </w:tcPr>
          <w:p w14:paraId="45B96501" w14:textId="4F7D8A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4AB81" w14:textId="1E3A6C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47364" w14:textId="4261DD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2089BD1" w14:textId="77777777" w:rsidTr="004A1A2A">
        <w:trPr>
          <w:trHeight w:val="54"/>
        </w:trPr>
        <w:tc>
          <w:tcPr>
            <w:tcW w:w="1691" w:type="dxa"/>
          </w:tcPr>
          <w:p w14:paraId="3BAA505E" w14:textId="0F4E7A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FD9F1E7" w14:textId="50CE429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724988.31</w:t>
            </w:r>
          </w:p>
        </w:tc>
        <w:tc>
          <w:tcPr>
            <w:tcW w:w="1562" w:type="dxa"/>
          </w:tcPr>
          <w:p w14:paraId="3721F6E5" w14:textId="13DE78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3368183.06</w:t>
            </w:r>
          </w:p>
        </w:tc>
        <w:tc>
          <w:tcPr>
            <w:tcW w:w="2134" w:type="dxa"/>
          </w:tcPr>
          <w:p w14:paraId="2D099013" w14:textId="58C361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8FD6B" w14:textId="5A8D13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EEDE1" w14:textId="713012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799745" w14:textId="77777777" w:rsidTr="004A1A2A">
        <w:trPr>
          <w:trHeight w:val="54"/>
        </w:trPr>
        <w:tc>
          <w:tcPr>
            <w:tcW w:w="1691" w:type="dxa"/>
          </w:tcPr>
          <w:p w14:paraId="13ED2221" w14:textId="46ACEA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0B42FF65" w14:textId="72B52E3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724988.48</w:t>
            </w:r>
          </w:p>
        </w:tc>
        <w:tc>
          <w:tcPr>
            <w:tcW w:w="1562" w:type="dxa"/>
          </w:tcPr>
          <w:p w14:paraId="244C6A09" w14:textId="2BBBF0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3368180.10</w:t>
            </w:r>
          </w:p>
        </w:tc>
        <w:tc>
          <w:tcPr>
            <w:tcW w:w="2134" w:type="dxa"/>
          </w:tcPr>
          <w:p w14:paraId="228C926B" w14:textId="6404ED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D9E0BA" w14:textId="2C10AE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EE87C" w14:textId="170893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E44F17" w14:textId="77777777" w:rsidTr="004A1A2A">
        <w:trPr>
          <w:trHeight w:val="54"/>
        </w:trPr>
        <w:tc>
          <w:tcPr>
            <w:tcW w:w="1691" w:type="dxa"/>
          </w:tcPr>
          <w:p w14:paraId="59A2FC8E" w14:textId="31BAFD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5CBFA87A" w14:textId="6DA3756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724988.14</w:t>
            </w:r>
          </w:p>
        </w:tc>
        <w:tc>
          <w:tcPr>
            <w:tcW w:w="1562" w:type="dxa"/>
          </w:tcPr>
          <w:p w14:paraId="3FAF48CE" w14:textId="32DC8F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3368176.38</w:t>
            </w:r>
          </w:p>
        </w:tc>
        <w:tc>
          <w:tcPr>
            <w:tcW w:w="2134" w:type="dxa"/>
          </w:tcPr>
          <w:p w14:paraId="4288E3AC" w14:textId="527303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931959" w14:textId="215DD1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03955" w14:textId="27281E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9A8CE1A" w14:textId="77777777" w:rsidTr="004A1A2A">
        <w:trPr>
          <w:trHeight w:val="54"/>
        </w:trPr>
        <w:tc>
          <w:tcPr>
            <w:tcW w:w="1691" w:type="dxa"/>
          </w:tcPr>
          <w:p w14:paraId="7C561888" w14:textId="7BF772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0DF81651" w14:textId="5EF9BEC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724982.54</w:t>
            </w:r>
          </w:p>
        </w:tc>
        <w:tc>
          <w:tcPr>
            <w:tcW w:w="1562" w:type="dxa"/>
          </w:tcPr>
          <w:p w14:paraId="017CCD1D" w14:textId="2E19F8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3368159.11</w:t>
            </w:r>
          </w:p>
        </w:tc>
        <w:tc>
          <w:tcPr>
            <w:tcW w:w="2134" w:type="dxa"/>
          </w:tcPr>
          <w:p w14:paraId="2BD5810B" w14:textId="3565A0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C43C9E" w14:textId="16C823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65286" w14:textId="16F699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6BF8B3" w14:textId="77777777" w:rsidTr="004A1A2A">
        <w:trPr>
          <w:trHeight w:val="54"/>
        </w:trPr>
        <w:tc>
          <w:tcPr>
            <w:tcW w:w="1691" w:type="dxa"/>
          </w:tcPr>
          <w:p w14:paraId="1C27D18D" w14:textId="3930A9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377</w:t>
            </w:r>
          </w:p>
        </w:tc>
        <w:tc>
          <w:tcPr>
            <w:tcW w:w="1558" w:type="dxa"/>
          </w:tcPr>
          <w:p w14:paraId="3E9EC4EC" w14:textId="1ADE59C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724979.16</w:t>
            </w:r>
          </w:p>
        </w:tc>
        <w:tc>
          <w:tcPr>
            <w:tcW w:w="1562" w:type="dxa"/>
          </w:tcPr>
          <w:p w14:paraId="6BF55C23" w14:textId="5F2737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3368154.79</w:t>
            </w:r>
          </w:p>
        </w:tc>
        <w:tc>
          <w:tcPr>
            <w:tcW w:w="2134" w:type="dxa"/>
          </w:tcPr>
          <w:p w14:paraId="3EDC92B7" w14:textId="7E8189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554D1" w14:textId="4A8599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C3A3B4" w14:textId="025F53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CDBBC8" w14:textId="77777777" w:rsidTr="004A1A2A">
        <w:trPr>
          <w:trHeight w:val="54"/>
        </w:trPr>
        <w:tc>
          <w:tcPr>
            <w:tcW w:w="1691" w:type="dxa"/>
          </w:tcPr>
          <w:p w14:paraId="7E5F6798" w14:textId="4FA9DB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</w:tcPr>
          <w:p w14:paraId="2D162F93" w14:textId="425F098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724975.27</w:t>
            </w:r>
          </w:p>
        </w:tc>
        <w:tc>
          <w:tcPr>
            <w:tcW w:w="1562" w:type="dxa"/>
          </w:tcPr>
          <w:p w14:paraId="472BEFE5" w14:textId="52FE02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3368149.55</w:t>
            </w:r>
          </w:p>
        </w:tc>
        <w:tc>
          <w:tcPr>
            <w:tcW w:w="2134" w:type="dxa"/>
          </w:tcPr>
          <w:p w14:paraId="7B9F07B1" w14:textId="75ABE2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719E6" w14:textId="5E0BD3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94521" w14:textId="06BED4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BCE8A85" w14:textId="77777777" w:rsidTr="004A1A2A">
        <w:trPr>
          <w:trHeight w:val="54"/>
        </w:trPr>
        <w:tc>
          <w:tcPr>
            <w:tcW w:w="1691" w:type="dxa"/>
          </w:tcPr>
          <w:p w14:paraId="5503F143" w14:textId="1DA4EF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134B6E09" w14:textId="5B7B496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724971.21</w:t>
            </w:r>
          </w:p>
        </w:tc>
        <w:tc>
          <w:tcPr>
            <w:tcW w:w="1562" w:type="dxa"/>
          </w:tcPr>
          <w:p w14:paraId="4FC908D0" w14:textId="23BC0E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3368144.56</w:t>
            </w:r>
          </w:p>
        </w:tc>
        <w:tc>
          <w:tcPr>
            <w:tcW w:w="2134" w:type="dxa"/>
          </w:tcPr>
          <w:p w14:paraId="6E640095" w14:textId="00925C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738FC" w14:textId="09E6C6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D1E1C2" w14:textId="7557E1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0BC0729" w14:textId="77777777" w:rsidTr="004A1A2A">
        <w:trPr>
          <w:trHeight w:val="54"/>
        </w:trPr>
        <w:tc>
          <w:tcPr>
            <w:tcW w:w="1691" w:type="dxa"/>
          </w:tcPr>
          <w:p w14:paraId="16475376" w14:textId="686B6F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495987FE" w14:textId="7C90710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724966.47</w:t>
            </w:r>
          </w:p>
        </w:tc>
        <w:tc>
          <w:tcPr>
            <w:tcW w:w="1562" w:type="dxa"/>
          </w:tcPr>
          <w:p w14:paraId="0AC308F9" w14:textId="4C4C3C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3368140.75</w:t>
            </w:r>
          </w:p>
        </w:tc>
        <w:tc>
          <w:tcPr>
            <w:tcW w:w="2134" w:type="dxa"/>
          </w:tcPr>
          <w:p w14:paraId="773BE8EF" w14:textId="23B644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406AB" w14:textId="2261C5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0B2E7" w14:textId="1BE9E7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0A6DB0" w14:textId="77777777" w:rsidTr="004A1A2A">
        <w:trPr>
          <w:trHeight w:val="54"/>
        </w:trPr>
        <w:tc>
          <w:tcPr>
            <w:tcW w:w="1691" w:type="dxa"/>
          </w:tcPr>
          <w:p w14:paraId="7E16BEE0" w14:textId="601ECC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49A591BC" w14:textId="189D389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724958.01</w:t>
            </w:r>
          </w:p>
        </w:tc>
        <w:tc>
          <w:tcPr>
            <w:tcW w:w="1562" w:type="dxa"/>
          </w:tcPr>
          <w:p w14:paraId="6FD4A499" w14:textId="62900B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3368138.38</w:t>
            </w:r>
          </w:p>
        </w:tc>
        <w:tc>
          <w:tcPr>
            <w:tcW w:w="2134" w:type="dxa"/>
          </w:tcPr>
          <w:p w14:paraId="4BBB707A" w14:textId="4B0620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6CB90" w14:textId="452777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C4BF2" w14:textId="162FCC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2C15EED" w14:textId="77777777" w:rsidTr="004A1A2A">
        <w:trPr>
          <w:trHeight w:val="54"/>
        </w:trPr>
        <w:tc>
          <w:tcPr>
            <w:tcW w:w="1691" w:type="dxa"/>
          </w:tcPr>
          <w:p w14:paraId="1CF52D94" w14:textId="2F6384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04E24F73" w14:textId="17CC3FB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724954.77</w:t>
            </w:r>
          </w:p>
        </w:tc>
        <w:tc>
          <w:tcPr>
            <w:tcW w:w="1562" w:type="dxa"/>
          </w:tcPr>
          <w:p w14:paraId="790EA998" w14:textId="11B5BE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3368136.31</w:t>
            </w:r>
          </w:p>
        </w:tc>
        <w:tc>
          <w:tcPr>
            <w:tcW w:w="2134" w:type="dxa"/>
          </w:tcPr>
          <w:p w14:paraId="428D1C9D" w14:textId="044E9F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F7832" w14:textId="57496D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2E2BE" w14:textId="36E79D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C14F141" w14:textId="77777777" w:rsidTr="004A1A2A">
        <w:trPr>
          <w:trHeight w:val="54"/>
        </w:trPr>
        <w:tc>
          <w:tcPr>
            <w:tcW w:w="1691" w:type="dxa"/>
          </w:tcPr>
          <w:p w14:paraId="0706C20C" w14:textId="1A77F6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294EEE86" w14:textId="0747967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724953.24</w:t>
            </w:r>
          </w:p>
        </w:tc>
        <w:tc>
          <w:tcPr>
            <w:tcW w:w="1562" w:type="dxa"/>
          </w:tcPr>
          <w:p w14:paraId="54214BF1" w14:textId="606352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3368133.68</w:t>
            </w:r>
          </w:p>
        </w:tc>
        <w:tc>
          <w:tcPr>
            <w:tcW w:w="2134" w:type="dxa"/>
          </w:tcPr>
          <w:p w14:paraId="1C6B3E69" w14:textId="5D5E16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45FE29" w14:textId="7D953D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457B0" w14:textId="6153FD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620103" w14:textId="77777777" w:rsidTr="004A1A2A">
        <w:trPr>
          <w:trHeight w:val="54"/>
        </w:trPr>
        <w:tc>
          <w:tcPr>
            <w:tcW w:w="1691" w:type="dxa"/>
          </w:tcPr>
          <w:p w14:paraId="49E96C4D" w14:textId="39CD99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1AECA176" w14:textId="1F819DB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724954.60</w:t>
            </w:r>
          </w:p>
        </w:tc>
        <w:tc>
          <w:tcPr>
            <w:tcW w:w="1562" w:type="dxa"/>
          </w:tcPr>
          <w:p w14:paraId="02FAFD65" w14:textId="4A8C44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3368129.86</w:t>
            </w:r>
          </w:p>
        </w:tc>
        <w:tc>
          <w:tcPr>
            <w:tcW w:w="2134" w:type="dxa"/>
          </w:tcPr>
          <w:p w14:paraId="71D7B0C7" w14:textId="023C40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A5BF1F" w14:textId="5C80DF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A2108E" w14:textId="57094C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67D906E" w14:textId="77777777" w:rsidTr="004A1A2A">
        <w:trPr>
          <w:trHeight w:val="54"/>
        </w:trPr>
        <w:tc>
          <w:tcPr>
            <w:tcW w:w="1691" w:type="dxa"/>
          </w:tcPr>
          <w:p w14:paraId="272BC509" w14:textId="6A1A97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5532B87E" w14:textId="192134A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724957.23</w:t>
            </w:r>
          </w:p>
        </w:tc>
        <w:tc>
          <w:tcPr>
            <w:tcW w:w="1562" w:type="dxa"/>
          </w:tcPr>
          <w:p w14:paraId="15DCABE4" w14:textId="29EC97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3368126.64</w:t>
            </w:r>
          </w:p>
        </w:tc>
        <w:tc>
          <w:tcPr>
            <w:tcW w:w="2134" w:type="dxa"/>
          </w:tcPr>
          <w:p w14:paraId="4DBB15CE" w14:textId="7477E8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060B8" w14:textId="37256A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B475D" w14:textId="316E83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91FF94" w14:textId="77777777" w:rsidTr="004A1A2A">
        <w:trPr>
          <w:trHeight w:val="54"/>
        </w:trPr>
        <w:tc>
          <w:tcPr>
            <w:tcW w:w="1691" w:type="dxa"/>
          </w:tcPr>
          <w:p w14:paraId="7762CDD7" w14:textId="3A06AF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247FA4F2" w14:textId="2D86A59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724958.24</w:t>
            </w:r>
          </w:p>
        </w:tc>
        <w:tc>
          <w:tcPr>
            <w:tcW w:w="1562" w:type="dxa"/>
          </w:tcPr>
          <w:p w14:paraId="4FE7AAB6" w14:textId="218AD2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3368122.49</w:t>
            </w:r>
          </w:p>
        </w:tc>
        <w:tc>
          <w:tcPr>
            <w:tcW w:w="2134" w:type="dxa"/>
          </w:tcPr>
          <w:p w14:paraId="058CD6F2" w14:textId="65B905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EB8B1" w14:textId="0620A3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0094F" w14:textId="2D22B7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E1CC8C3" w14:textId="77777777" w:rsidTr="004A1A2A">
        <w:trPr>
          <w:trHeight w:val="54"/>
        </w:trPr>
        <w:tc>
          <w:tcPr>
            <w:tcW w:w="1691" w:type="dxa"/>
          </w:tcPr>
          <w:p w14:paraId="008E6B4A" w14:textId="614ED6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72B6A443" w14:textId="2889C6D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724956.38</w:t>
            </w:r>
          </w:p>
        </w:tc>
        <w:tc>
          <w:tcPr>
            <w:tcW w:w="1562" w:type="dxa"/>
          </w:tcPr>
          <w:p w14:paraId="63C888E3" w14:textId="489E54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3368118.08</w:t>
            </w:r>
          </w:p>
        </w:tc>
        <w:tc>
          <w:tcPr>
            <w:tcW w:w="2134" w:type="dxa"/>
          </w:tcPr>
          <w:p w14:paraId="1F385D16" w14:textId="7D23C6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7C8B1" w14:textId="607BFE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BB14E0" w14:textId="0FD4A0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6965B1" w14:textId="77777777" w:rsidTr="004A1A2A">
        <w:trPr>
          <w:trHeight w:val="54"/>
        </w:trPr>
        <w:tc>
          <w:tcPr>
            <w:tcW w:w="1691" w:type="dxa"/>
          </w:tcPr>
          <w:p w14:paraId="4B8F0C69" w14:textId="236F1D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49DBEC10" w14:textId="78D16E2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724953.84</w:t>
            </w:r>
          </w:p>
        </w:tc>
        <w:tc>
          <w:tcPr>
            <w:tcW w:w="1562" w:type="dxa"/>
          </w:tcPr>
          <w:p w14:paraId="14FC0C70" w14:textId="157BA9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3368112.49</w:t>
            </w:r>
          </w:p>
        </w:tc>
        <w:tc>
          <w:tcPr>
            <w:tcW w:w="2134" w:type="dxa"/>
          </w:tcPr>
          <w:p w14:paraId="2475EA5F" w14:textId="443103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D1581" w14:textId="275347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ECB48" w14:textId="40F2E8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405AB5F" w14:textId="77777777" w:rsidTr="004A1A2A">
        <w:trPr>
          <w:trHeight w:val="54"/>
        </w:trPr>
        <w:tc>
          <w:tcPr>
            <w:tcW w:w="1691" w:type="dxa"/>
          </w:tcPr>
          <w:p w14:paraId="1008CAD0" w14:textId="588C26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3C595292" w14:textId="13A8A93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724947.11</w:t>
            </w:r>
          </w:p>
        </w:tc>
        <w:tc>
          <w:tcPr>
            <w:tcW w:w="1562" w:type="dxa"/>
          </w:tcPr>
          <w:p w14:paraId="49C1900B" w14:textId="487128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3368095.44</w:t>
            </w:r>
          </w:p>
        </w:tc>
        <w:tc>
          <w:tcPr>
            <w:tcW w:w="2134" w:type="dxa"/>
          </w:tcPr>
          <w:p w14:paraId="21BFCA25" w14:textId="3827ED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AA03E" w14:textId="6EDAD1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24A34" w14:textId="5B9F2C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64F7428" w14:textId="77777777" w:rsidTr="004A1A2A">
        <w:trPr>
          <w:trHeight w:val="54"/>
        </w:trPr>
        <w:tc>
          <w:tcPr>
            <w:tcW w:w="1691" w:type="dxa"/>
          </w:tcPr>
          <w:p w14:paraId="3D46E2E8" w14:textId="61280E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637BA623" w14:textId="58B5BB7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724931.12</w:t>
            </w:r>
          </w:p>
        </w:tc>
        <w:tc>
          <w:tcPr>
            <w:tcW w:w="1562" w:type="dxa"/>
          </w:tcPr>
          <w:p w14:paraId="19A16DF9" w14:textId="4EE628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3368078.19</w:t>
            </w:r>
          </w:p>
        </w:tc>
        <w:tc>
          <w:tcPr>
            <w:tcW w:w="2134" w:type="dxa"/>
          </w:tcPr>
          <w:p w14:paraId="6104BA74" w14:textId="6EA55B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1DB8C" w14:textId="58B81B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03072" w14:textId="29FB68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3A663C" w14:textId="77777777" w:rsidTr="004A1A2A">
        <w:trPr>
          <w:trHeight w:val="54"/>
        </w:trPr>
        <w:tc>
          <w:tcPr>
            <w:tcW w:w="1691" w:type="dxa"/>
          </w:tcPr>
          <w:p w14:paraId="59E31871" w14:textId="2F70F5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82D8BFA" w14:textId="1B8214B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724918.95</w:t>
            </w:r>
          </w:p>
        </w:tc>
        <w:tc>
          <w:tcPr>
            <w:tcW w:w="1562" w:type="dxa"/>
          </w:tcPr>
          <w:p w14:paraId="065FE95D" w14:textId="68620D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3368059.62</w:t>
            </w:r>
          </w:p>
        </w:tc>
        <w:tc>
          <w:tcPr>
            <w:tcW w:w="2134" w:type="dxa"/>
          </w:tcPr>
          <w:p w14:paraId="28884BB6" w14:textId="14BBDA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CD3E11" w14:textId="05B509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2C773" w14:textId="0D3123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6ECB56" w14:textId="77777777" w:rsidTr="004A1A2A">
        <w:trPr>
          <w:trHeight w:val="54"/>
        </w:trPr>
        <w:tc>
          <w:tcPr>
            <w:tcW w:w="1691" w:type="dxa"/>
          </w:tcPr>
          <w:p w14:paraId="65D76341" w14:textId="3C7B64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1307A755" w14:textId="64D8EB6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724917.17</w:t>
            </w:r>
          </w:p>
        </w:tc>
        <w:tc>
          <w:tcPr>
            <w:tcW w:w="1562" w:type="dxa"/>
          </w:tcPr>
          <w:p w14:paraId="27AB1EE1" w14:textId="70CB40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3368046.29</w:t>
            </w:r>
          </w:p>
        </w:tc>
        <w:tc>
          <w:tcPr>
            <w:tcW w:w="2134" w:type="dxa"/>
          </w:tcPr>
          <w:p w14:paraId="6ACC5DA6" w14:textId="406CF1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1A72F" w14:textId="2E6C42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E795E9" w14:textId="0A3E3B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CBDC421" w14:textId="77777777" w:rsidTr="004A1A2A">
        <w:trPr>
          <w:trHeight w:val="54"/>
        </w:trPr>
        <w:tc>
          <w:tcPr>
            <w:tcW w:w="1691" w:type="dxa"/>
          </w:tcPr>
          <w:p w14:paraId="7EF7AF95" w14:textId="271A16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7F17DDE3" w14:textId="2ED3B30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724917.85</w:t>
            </w:r>
          </w:p>
        </w:tc>
        <w:tc>
          <w:tcPr>
            <w:tcW w:w="1562" w:type="dxa"/>
          </w:tcPr>
          <w:p w14:paraId="51A849EC" w14:textId="0A879B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3368032.16</w:t>
            </w:r>
          </w:p>
        </w:tc>
        <w:tc>
          <w:tcPr>
            <w:tcW w:w="2134" w:type="dxa"/>
          </w:tcPr>
          <w:p w14:paraId="4028B156" w14:textId="0F6A87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7F878" w14:textId="04D802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417B1" w14:textId="6DD5A1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4A1383" w14:textId="77777777" w:rsidTr="004A1A2A">
        <w:trPr>
          <w:trHeight w:val="54"/>
        </w:trPr>
        <w:tc>
          <w:tcPr>
            <w:tcW w:w="1691" w:type="dxa"/>
          </w:tcPr>
          <w:p w14:paraId="25135C55" w14:textId="72DB7B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72C9FB5F" w14:textId="692C83B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724924.15</w:t>
            </w:r>
          </w:p>
        </w:tc>
        <w:tc>
          <w:tcPr>
            <w:tcW w:w="1562" w:type="dxa"/>
          </w:tcPr>
          <w:p w14:paraId="49BD6B30" w14:textId="6BC5CB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3368015.71</w:t>
            </w:r>
          </w:p>
        </w:tc>
        <w:tc>
          <w:tcPr>
            <w:tcW w:w="2134" w:type="dxa"/>
          </w:tcPr>
          <w:p w14:paraId="02C5FE10" w14:textId="1E2202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05554" w14:textId="19D93E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61CC3" w14:textId="3E2EAE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175E451" w14:textId="77777777" w:rsidTr="004A1A2A">
        <w:trPr>
          <w:trHeight w:val="54"/>
        </w:trPr>
        <w:tc>
          <w:tcPr>
            <w:tcW w:w="1691" w:type="dxa"/>
          </w:tcPr>
          <w:p w14:paraId="48862A39" w14:textId="52C4DC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5E0EA6B2" w14:textId="65493C1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724934.92</w:t>
            </w:r>
          </w:p>
        </w:tc>
        <w:tc>
          <w:tcPr>
            <w:tcW w:w="1562" w:type="dxa"/>
          </w:tcPr>
          <w:p w14:paraId="731DDA45" w14:textId="4593B0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3367997.03</w:t>
            </w:r>
          </w:p>
        </w:tc>
        <w:tc>
          <w:tcPr>
            <w:tcW w:w="2134" w:type="dxa"/>
          </w:tcPr>
          <w:p w14:paraId="5B4B8093" w14:textId="4DF920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907CD0" w14:textId="6952DD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1299B" w14:textId="2AFC92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0E7D2CE" w14:textId="77777777" w:rsidTr="004A1A2A">
        <w:trPr>
          <w:trHeight w:val="54"/>
        </w:trPr>
        <w:tc>
          <w:tcPr>
            <w:tcW w:w="1691" w:type="dxa"/>
          </w:tcPr>
          <w:p w14:paraId="5B9998DE" w14:textId="288EEA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2E8A567D" w14:textId="0DC0428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724936.00</w:t>
            </w:r>
          </w:p>
        </w:tc>
        <w:tc>
          <w:tcPr>
            <w:tcW w:w="1562" w:type="dxa"/>
          </w:tcPr>
          <w:p w14:paraId="0C24CB16" w14:textId="23C5F1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3367992.71</w:t>
            </w:r>
          </w:p>
        </w:tc>
        <w:tc>
          <w:tcPr>
            <w:tcW w:w="2134" w:type="dxa"/>
          </w:tcPr>
          <w:p w14:paraId="7A8FBE04" w14:textId="7BC49F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9940A" w14:textId="4117AE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135C1" w14:textId="447B8A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51B3DE1" w14:textId="77777777" w:rsidTr="004A1A2A">
        <w:trPr>
          <w:trHeight w:val="54"/>
        </w:trPr>
        <w:tc>
          <w:tcPr>
            <w:tcW w:w="1691" w:type="dxa"/>
          </w:tcPr>
          <w:p w14:paraId="12B84317" w14:textId="1121C6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41F27B7C" w14:textId="57BFFD4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724928.71</w:t>
            </w:r>
          </w:p>
        </w:tc>
        <w:tc>
          <w:tcPr>
            <w:tcW w:w="1562" w:type="dxa"/>
          </w:tcPr>
          <w:p w14:paraId="0E780B62" w14:textId="7B63D6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3367981.13</w:t>
            </w:r>
          </w:p>
        </w:tc>
        <w:tc>
          <w:tcPr>
            <w:tcW w:w="2134" w:type="dxa"/>
          </w:tcPr>
          <w:p w14:paraId="2E595F15" w14:textId="401660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1701D" w14:textId="35726B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6C6F4" w14:textId="018325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6EFFE8" w14:textId="77777777" w:rsidTr="004A1A2A">
        <w:trPr>
          <w:trHeight w:val="54"/>
        </w:trPr>
        <w:tc>
          <w:tcPr>
            <w:tcW w:w="1691" w:type="dxa"/>
          </w:tcPr>
          <w:p w14:paraId="36676EAC" w14:textId="1D5C4D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390D8A43" w14:textId="79155E9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724925.83</w:t>
            </w:r>
          </w:p>
        </w:tc>
        <w:tc>
          <w:tcPr>
            <w:tcW w:w="1562" w:type="dxa"/>
          </w:tcPr>
          <w:p w14:paraId="577DF4A5" w14:textId="43DAD1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3367979.52</w:t>
            </w:r>
          </w:p>
        </w:tc>
        <w:tc>
          <w:tcPr>
            <w:tcW w:w="2134" w:type="dxa"/>
          </w:tcPr>
          <w:p w14:paraId="161F42A6" w14:textId="3C976A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4C9293" w14:textId="17E3C1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FFB0D" w14:textId="179222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EB4595D" w14:textId="77777777" w:rsidTr="004A1A2A">
        <w:trPr>
          <w:trHeight w:val="54"/>
        </w:trPr>
        <w:tc>
          <w:tcPr>
            <w:tcW w:w="1691" w:type="dxa"/>
          </w:tcPr>
          <w:p w14:paraId="724E1CD1" w14:textId="67D53D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39B4675A" w14:textId="7AA4FC9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724923.94</w:t>
            </w:r>
          </w:p>
        </w:tc>
        <w:tc>
          <w:tcPr>
            <w:tcW w:w="1562" w:type="dxa"/>
          </w:tcPr>
          <w:p w14:paraId="58EDB10D" w14:textId="267B03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3367976.26</w:t>
            </w:r>
          </w:p>
        </w:tc>
        <w:tc>
          <w:tcPr>
            <w:tcW w:w="2134" w:type="dxa"/>
          </w:tcPr>
          <w:p w14:paraId="31AE12E5" w14:textId="583B52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7A67E" w14:textId="76CB9B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B1EAA" w14:textId="7C1B53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9AA398E" w14:textId="77777777" w:rsidTr="004A1A2A">
        <w:trPr>
          <w:trHeight w:val="54"/>
        </w:trPr>
        <w:tc>
          <w:tcPr>
            <w:tcW w:w="1691" w:type="dxa"/>
          </w:tcPr>
          <w:p w14:paraId="055199C8" w14:textId="226EE4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26854122" w14:textId="133E6D1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724922.82</w:t>
            </w:r>
          </w:p>
        </w:tc>
        <w:tc>
          <w:tcPr>
            <w:tcW w:w="1562" w:type="dxa"/>
          </w:tcPr>
          <w:p w14:paraId="61208706" w14:textId="5CEBBB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3367972.91</w:t>
            </w:r>
          </w:p>
        </w:tc>
        <w:tc>
          <w:tcPr>
            <w:tcW w:w="2134" w:type="dxa"/>
          </w:tcPr>
          <w:p w14:paraId="37E8CA92" w14:textId="5A7229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B01143" w14:textId="68B48A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32975" w14:textId="713963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38ED026" w14:textId="77777777" w:rsidTr="004A1A2A">
        <w:trPr>
          <w:trHeight w:val="54"/>
        </w:trPr>
        <w:tc>
          <w:tcPr>
            <w:tcW w:w="1691" w:type="dxa"/>
          </w:tcPr>
          <w:p w14:paraId="01B603E4" w14:textId="28D420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3EBFF3F5" w14:textId="6CED525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724926.44</w:t>
            </w:r>
          </w:p>
        </w:tc>
        <w:tc>
          <w:tcPr>
            <w:tcW w:w="1562" w:type="dxa"/>
          </w:tcPr>
          <w:p w14:paraId="64FEC556" w14:textId="677C8B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3367967.30</w:t>
            </w:r>
          </w:p>
        </w:tc>
        <w:tc>
          <w:tcPr>
            <w:tcW w:w="2134" w:type="dxa"/>
          </w:tcPr>
          <w:p w14:paraId="1CE56217" w14:textId="2FFDBA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0CAC6" w14:textId="33F6FA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FCD2A" w14:textId="2503DC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8229D6" w14:textId="77777777" w:rsidTr="004A1A2A">
        <w:trPr>
          <w:trHeight w:val="54"/>
        </w:trPr>
        <w:tc>
          <w:tcPr>
            <w:tcW w:w="1691" w:type="dxa"/>
          </w:tcPr>
          <w:p w14:paraId="3FE59848" w14:textId="0F8BB7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660FDDCB" w14:textId="7E19207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724927.82</w:t>
            </w:r>
          </w:p>
        </w:tc>
        <w:tc>
          <w:tcPr>
            <w:tcW w:w="1562" w:type="dxa"/>
          </w:tcPr>
          <w:p w14:paraId="09BC9435" w14:textId="24FFD2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3367965.15</w:t>
            </w:r>
          </w:p>
        </w:tc>
        <w:tc>
          <w:tcPr>
            <w:tcW w:w="2134" w:type="dxa"/>
          </w:tcPr>
          <w:p w14:paraId="228E7877" w14:textId="054C53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04472" w14:textId="5C32CB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3EB3BC" w14:textId="23B3A5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F00A17A" w14:textId="77777777" w:rsidTr="004A1A2A">
        <w:trPr>
          <w:trHeight w:val="54"/>
        </w:trPr>
        <w:tc>
          <w:tcPr>
            <w:tcW w:w="1691" w:type="dxa"/>
          </w:tcPr>
          <w:p w14:paraId="56F88681" w14:textId="163FA9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174CDE5B" w14:textId="235667B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724928.46</w:t>
            </w:r>
          </w:p>
        </w:tc>
        <w:tc>
          <w:tcPr>
            <w:tcW w:w="1562" w:type="dxa"/>
          </w:tcPr>
          <w:p w14:paraId="7AFAF437" w14:textId="44D5DD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3367961.51</w:t>
            </w:r>
          </w:p>
        </w:tc>
        <w:tc>
          <w:tcPr>
            <w:tcW w:w="2134" w:type="dxa"/>
          </w:tcPr>
          <w:p w14:paraId="0877D3CD" w14:textId="5BB19B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50FA6" w14:textId="47A2D7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64BA3" w14:textId="4D227B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9DB882C" w14:textId="77777777" w:rsidTr="004A1A2A">
        <w:trPr>
          <w:trHeight w:val="54"/>
        </w:trPr>
        <w:tc>
          <w:tcPr>
            <w:tcW w:w="1691" w:type="dxa"/>
          </w:tcPr>
          <w:p w14:paraId="1D216356" w14:textId="7603E9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24EC92AA" w14:textId="0F1E2A8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724929.88</w:t>
            </w:r>
          </w:p>
        </w:tc>
        <w:tc>
          <w:tcPr>
            <w:tcW w:w="1562" w:type="dxa"/>
          </w:tcPr>
          <w:p w14:paraId="22C354FB" w14:textId="135143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3367960.51</w:t>
            </w:r>
          </w:p>
        </w:tc>
        <w:tc>
          <w:tcPr>
            <w:tcW w:w="2134" w:type="dxa"/>
          </w:tcPr>
          <w:p w14:paraId="3A9FF721" w14:textId="2FA0C8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D86D94" w14:textId="463EBF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F09044" w14:textId="705115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12EF52D" w14:textId="77777777" w:rsidTr="004A1A2A">
        <w:trPr>
          <w:trHeight w:val="54"/>
        </w:trPr>
        <w:tc>
          <w:tcPr>
            <w:tcW w:w="1691" w:type="dxa"/>
          </w:tcPr>
          <w:p w14:paraId="1C93DF42" w14:textId="51806C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6FE8A610" w14:textId="46DBE4A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724930.31</w:t>
            </w:r>
          </w:p>
        </w:tc>
        <w:tc>
          <w:tcPr>
            <w:tcW w:w="1562" w:type="dxa"/>
          </w:tcPr>
          <w:p w14:paraId="4B37B1C4" w14:textId="7CE064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3367958.36</w:t>
            </w:r>
          </w:p>
        </w:tc>
        <w:tc>
          <w:tcPr>
            <w:tcW w:w="2134" w:type="dxa"/>
          </w:tcPr>
          <w:p w14:paraId="32AB9315" w14:textId="477441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64F29" w14:textId="5201A4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7E37C" w14:textId="240E4D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8B938B" w14:textId="77777777" w:rsidTr="004A1A2A">
        <w:trPr>
          <w:trHeight w:val="54"/>
        </w:trPr>
        <w:tc>
          <w:tcPr>
            <w:tcW w:w="1691" w:type="dxa"/>
          </w:tcPr>
          <w:p w14:paraId="360C1CA9" w14:textId="39A81F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09B44A07" w14:textId="01D6E3F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724929.02</w:t>
            </w:r>
          </w:p>
        </w:tc>
        <w:tc>
          <w:tcPr>
            <w:tcW w:w="1562" w:type="dxa"/>
          </w:tcPr>
          <w:p w14:paraId="64889EB8" w14:textId="2BF34A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3367956.56</w:t>
            </w:r>
          </w:p>
        </w:tc>
        <w:tc>
          <w:tcPr>
            <w:tcW w:w="2134" w:type="dxa"/>
          </w:tcPr>
          <w:p w14:paraId="683DF12D" w14:textId="2F7262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A409D" w14:textId="52385B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D84C7" w14:textId="570FA9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7EDCEFC" w14:textId="77777777" w:rsidTr="004A1A2A">
        <w:trPr>
          <w:trHeight w:val="54"/>
        </w:trPr>
        <w:tc>
          <w:tcPr>
            <w:tcW w:w="1691" w:type="dxa"/>
          </w:tcPr>
          <w:p w14:paraId="3E2E03B1" w14:textId="492A55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06506769" w14:textId="782B71A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724926.96</w:t>
            </w:r>
          </w:p>
        </w:tc>
        <w:tc>
          <w:tcPr>
            <w:tcW w:w="1562" w:type="dxa"/>
          </w:tcPr>
          <w:p w14:paraId="559BCCE8" w14:textId="35B40E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3367954.41</w:t>
            </w:r>
          </w:p>
        </w:tc>
        <w:tc>
          <w:tcPr>
            <w:tcW w:w="2134" w:type="dxa"/>
          </w:tcPr>
          <w:p w14:paraId="5510CF19" w14:textId="57A7AC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E5E4BA" w14:textId="569389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4639A" w14:textId="7505F3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549A87F" w14:textId="77777777" w:rsidTr="004A1A2A">
        <w:trPr>
          <w:trHeight w:val="54"/>
        </w:trPr>
        <w:tc>
          <w:tcPr>
            <w:tcW w:w="1691" w:type="dxa"/>
          </w:tcPr>
          <w:p w14:paraId="3B386D4A" w14:textId="45D1C8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7EC595DC" w14:textId="1BF987D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724925.33</w:t>
            </w:r>
          </w:p>
        </w:tc>
        <w:tc>
          <w:tcPr>
            <w:tcW w:w="1562" w:type="dxa"/>
          </w:tcPr>
          <w:p w14:paraId="7D1311ED" w14:textId="4EDC47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3367950.89</w:t>
            </w:r>
          </w:p>
        </w:tc>
        <w:tc>
          <w:tcPr>
            <w:tcW w:w="2134" w:type="dxa"/>
          </w:tcPr>
          <w:p w14:paraId="5FA3BEC9" w14:textId="73AED2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B1171" w14:textId="14BC7E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8EF86" w14:textId="1E494A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7EEDA25" w14:textId="77777777" w:rsidTr="004A1A2A">
        <w:trPr>
          <w:trHeight w:val="54"/>
        </w:trPr>
        <w:tc>
          <w:tcPr>
            <w:tcW w:w="1691" w:type="dxa"/>
          </w:tcPr>
          <w:p w14:paraId="09B00CD7" w14:textId="61339F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41E94C3A" w14:textId="1475E8D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724924.18</w:t>
            </w:r>
          </w:p>
        </w:tc>
        <w:tc>
          <w:tcPr>
            <w:tcW w:w="1562" w:type="dxa"/>
          </w:tcPr>
          <w:p w14:paraId="2E1E28C9" w14:textId="0A7328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3367947.92</w:t>
            </w:r>
          </w:p>
        </w:tc>
        <w:tc>
          <w:tcPr>
            <w:tcW w:w="2134" w:type="dxa"/>
          </w:tcPr>
          <w:p w14:paraId="560F6715" w14:textId="7EE945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F27615" w14:textId="562BA4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8DB39" w14:textId="634C1C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24919D5" w14:textId="77777777" w:rsidTr="004A1A2A">
        <w:trPr>
          <w:trHeight w:val="54"/>
        </w:trPr>
        <w:tc>
          <w:tcPr>
            <w:tcW w:w="1691" w:type="dxa"/>
          </w:tcPr>
          <w:p w14:paraId="3B7F3032" w14:textId="3970CA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1968CCF3" w14:textId="3711E34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724918.80</w:t>
            </w:r>
          </w:p>
        </w:tc>
        <w:tc>
          <w:tcPr>
            <w:tcW w:w="1562" w:type="dxa"/>
          </w:tcPr>
          <w:p w14:paraId="648B577F" w14:textId="4449F3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3367934.19</w:t>
            </w:r>
          </w:p>
        </w:tc>
        <w:tc>
          <w:tcPr>
            <w:tcW w:w="2134" w:type="dxa"/>
          </w:tcPr>
          <w:p w14:paraId="50A89F71" w14:textId="641F23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99900" w14:textId="19B17B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F84DE" w14:textId="48DDF5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21CDB9" w14:textId="77777777" w:rsidTr="004A1A2A">
        <w:trPr>
          <w:trHeight w:val="54"/>
        </w:trPr>
        <w:tc>
          <w:tcPr>
            <w:tcW w:w="1691" w:type="dxa"/>
          </w:tcPr>
          <w:p w14:paraId="6152F334" w14:textId="41DDFB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46490CB3" w14:textId="7C08967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724919.75</w:t>
            </w:r>
          </w:p>
        </w:tc>
        <w:tc>
          <w:tcPr>
            <w:tcW w:w="1562" w:type="dxa"/>
          </w:tcPr>
          <w:p w14:paraId="7B78FDB3" w14:textId="7081DE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3367930.31</w:t>
            </w:r>
          </w:p>
        </w:tc>
        <w:tc>
          <w:tcPr>
            <w:tcW w:w="2134" w:type="dxa"/>
          </w:tcPr>
          <w:p w14:paraId="6BA9B196" w14:textId="413BEB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EC78B" w14:textId="32BEC3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A09AC" w14:textId="5B55B6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C305EE6" w14:textId="77777777" w:rsidTr="004A1A2A">
        <w:trPr>
          <w:trHeight w:val="54"/>
        </w:trPr>
        <w:tc>
          <w:tcPr>
            <w:tcW w:w="1691" w:type="dxa"/>
          </w:tcPr>
          <w:p w14:paraId="3D645A59" w14:textId="66B5A4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412</w:t>
            </w:r>
          </w:p>
        </w:tc>
        <w:tc>
          <w:tcPr>
            <w:tcW w:w="1558" w:type="dxa"/>
          </w:tcPr>
          <w:p w14:paraId="4DEAE53E" w14:textId="618300D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724922.93</w:t>
            </w:r>
          </w:p>
        </w:tc>
        <w:tc>
          <w:tcPr>
            <w:tcW w:w="1562" w:type="dxa"/>
          </w:tcPr>
          <w:p w14:paraId="47695E5B" w14:textId="79C4EF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3367926.53</w:t>
            </w:r>
          </w:p>
        </w:tc>
        <w:tc>
          <w:tcPr>
            <w:tcW w:w="2134" w:type="dxa"/>
          </w:tcPr>
          <w:p w14:paraId="305592F0" w14:textId="1330A3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2DEC5" w14:textId="4C0314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5926C0" w14:textId="2D2B2D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B795814" w14:textId="77777777" w:rsidTr="004A1A2A">
        <w:trPr>
          <w:trHeight w:val="54"/>
        </w:trPr>
        <w:tc>
          <w:tcPr>
            <w:tcW w:w="1691" w:type="dxa"/>
          </w:tcPr>
          <w:p w14:paraId="120CBE15" w14:textId="2934F7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0DE4DA3D" w14:textId="7014E79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724962.99</w:t>
            </w:r>
          </w:p>
        </w:tc>
        <w:tc>
          <w:tcPr>
            <w:tcW w:w="1562" w:type="dxa"/>
          </w:tcPr>
          <w:p w14:paraId="1F9508E4" w14:textId="6D0683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3367904.59</w:t>
            </w:r>
          </w:p>
        </w:tc>
        <w:tc>
          <w:tcPr>
            <w:tcW w:w="2134" w:type="dxa"/>
          </w:tcPr>
          <w:p w14:paraId="3382C52E" w14:textId="2DF161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351F3" w14:textId="2047D4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BA1C1" w14:textId="7EB35D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EDCD22C" w14:textId="77777777" w:rsidTr="004A1A2A">
        <w:trPr>
          <w:trHeight w:val="54"/>
        </w:trPr>
        <w:tc>
          <w:tcPr>
            <w:tcW w:w="1691" w:type="dxa"/>
          </w:tcPr>
          <w:p w14:paraId="2079826A" w14:textId="3877C1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708CE855" w14:textId="653F35E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724978.44</w:t>
            </w:r>
          </w:p>
        </w:tc>
        <w:tc>
          <w:tcPr>
            <w:tcW w:w="1562" w:type="dxa"/>
          </w:tcPr>
          <w:p w14:paraId="68B9FE30" w14:textId="4502FE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3367897.93</w:t>
            </w:r>
          </w:p>
        </w:tc>
        <w:tc>
          <w:tcPr>
            <w:tcW w:w="2134" w:type="dxa"/>
          </w:tcPr>
          <w:p w14:paraId="42595446" w14:textId="1EEC9D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2DD4A" w14:textId="7663F4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05440" w14:textId="73B6DF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51C4782" w14:textId="77777777" w:rsidTr="004A1A2A">
        <w:trPr>
          <w:trHeight w:val="54"/>
        </w:trPr>
        <w:tc>
          <w:tcPr>
            <w:tcW w:w="1691" w:type="dxa"/>
          </w:tcPr>
          <w:p w14:paraId="52C63F34" w14:textId="28EFED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1A73A10F" w14:textId="177F54C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724993.17</w:t>
            </w:r>
          </w:p>
        </w:tc>
        <w:tc>
          <w:tcPr>
            <w:tcW w:w="1562" w:type="dxa"/>
          </w:tcPr>
          <w:p w14:paraId="60F676E4" w14:textId="0AE350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3367890.25</w:t>
            </w:r>
          </w:p>
        </w:tc>
        <w:tc>
          <w:tcPr>
            <w:tcW w:w="2134" w:type="dxa"/>
          </w:tcPr>
          <w:p w14:paraId="6A3BFCBD" w14:textId="4D9B9B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BDECA" w14:textId="65AFFB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7EB616" w14:textId="2B547F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9EBE453" w14:textId="77777777" w:rsidTr="004A1A2A">
        <w:trPr>
          <w:trHeight w:val="54"/>
        </w:trPr>
        <w:tc>
          <w:tcPr>
            <w:tcW w:w="1691" w:type="dxa"/>
          </w:tcPr>
          <w:p w14:paraId="2FFC8678" w14:textId="79A332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05BF762D" w14:textId="04DEA72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724998.55</w:t>
            </w:r>
          </w:p>
        </w:tc>
        <w:tc>
          <w:tcPr>
            <w:tcW w:w="1562" w:type="dxa"/>
          </w:tcPr>
          <w:p w14:paraId="1D2541E4" w14:textId="6CBE33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3367887.08</w:t>
            </w:r>
          </w:p>
        </w:tc>
        <w:tc>
          <w:tcPr>
            <w:tcW w:w="2134" w:type="dxa"/>
          </w:tcPr>
          <w:p w14:paraId="395D7B61" w14:textId="57BAE9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310E1" w14:textId="38A070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B5D01" w14:textId="7DFBF6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D5AA9FD" w14:textId="77777777" w:rsidTr="004A1A2A">
        <w:trPr>
          <w:trHeight w:val="54"/>
        </w:trPr>
        <w:tc>
          <w:tcPr>
            <w:tcW w:w="1691" w:type="dxa"/>
          </w:tcPr>
          <w:p w14:paraId="36813938" w14:textId="2A383C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167CF535" w14:textId="4A62DE2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725003.86</w:t>
            </w:r>
          </w:p>
        </w:tc>
        <w:tc>
          <w:tcPr>
            <w:tcW w:w="1562" w:type="dxa"/>
          </w:tcPr>
          <w:p w14:paraId="52D7C041" w14:textId="4DF299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3367882.38</w:t>
            </w:r>
          </w:p>
        </w:tc>
        <w:tc>
          <w:tcPr>
            <w:tcW w:w="2134" w:type="dxa"/>
          </w:tcPr>
          <w:p w14:paraId="39F75AD3" w14:textId="6EF88B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6428FE" w14:textId="500B09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857808" w14:textId="526FD9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E180CB1" w14:textId="77777777" w:rsidTr="004A1A2A">
        <w:trPr>
          <w:trHeight w:val="54"/>
        </w:trPr>
        <w:tc>
          <w:tcPr>
            <w:tcW w:w="1691" w:type="dxa"/>
          </w:tcPr>
          <w:p w14:paraId="2C072F03" w14:textId="1BABB2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2AA3560A" w14:textId="24DC541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725007.43</w:t>
            </w:r>
          </w:p>
        </w:tc>
        <w:tc>
          <w:tcPr>
            <w:tcW w:w="1562" w:type="dxa"/>
          </w:tcPr>
          <w:p w14:paraId="57289034" w14:textId="33926B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3367880.59</w:t>
            </w:r>
          </w:p>
        </w:tc>
        <w:tc>
          <w:tcPr>
            <w:tcW w:w="2134" w:type="dxa"/>
          </w:tcPr>
          <w:p w14:paraId="4A30FB2C" w14:textId="133E0D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20B07C" w14:textId="4E8AA8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F554D" w14:textId="38748C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07084D0" w14:textId="77777777" w:rsidTr="004A1A2A">
        <w:trPr>
          <w:trHeight w:val="54"/>
        </w:trPr>
        <w:tc>
          <w:tcPr>
            <w:tcW w:w="1691" w:type="dxa"/>
          </w:tcPr>
          <w:p w14:paraId="0A64411E" w14:textId="27A421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4322DB70" w14:textId="5EA590E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725011.16</w:t>
            </w:r>
          </w:p>
        </w:tc>
        <w:tc>
          <w:tcPr>
            <w:tcW w:w="1562" w:type="dxa"/>
          </w:tcPr>
          <w:p w14:paraId="2B4932BA" w14:textId="10B4B5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3367881.83</w:t>
            </w:r>
          </w:p>
        </w:tc>
        <w:tc>
          <w:tcPr>
            <w:tcW w:w="2134" w:type="dxa"/>
          </w:tcPr>
          <w:p w14:paraId="322BD7A6" w14:textId="7F9A2F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FCB91F" w14:textId="590D73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6AE7B" w14:textId="740950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4B80DC" w14:textId="77777777" w:rsidTr="004A1A2A">
        <w:trPr>
          <w:trHeight w:val="54"/>
        </w:trPr>
        <w:tc>
          <w:tcPr>
            <w:tcW w:w="1691" w:type="dxa"/>
          </w:tcPr>
          <w:p w14:paraId="470B7EE4" w14:textId="0D9B33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1F0FC307" w14:textId="1607AC4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725014.41</w:t>
            </w:r>
          </w:p>
        </w:tc>
        <w:tc>
          <w:tcPr>
            <w:tcW w:w="1562" w:type="dxa"/>
          </w:tcPr>
          <w:p w14:paraId="3AB9A0FC" w14:textId="3F68F2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3367883.90</w:t>
            </w:r>
          </w:p>
        </w:tc>
        <w:tc>
          <w:tcPr>
            <w:tcW w:w="2134" w:type="dxa"/>
          </w:tcPr>
          <w:p w14:paraId="7E61BB49" w14:textId="382F59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AD443" w14:textId="0B9045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8DC1AA" w14:textId="38C138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436C761" w14:textId="77777777" w:rsidTr="004A1A2A">
        <w:trPr>
          <w:trHeight w:val="54"/>
        </w:trPr>
        <w:tc>
          <w:tcPr>
            <w:tcW w:w="1691" w:type="dxa"/>
          </w:tcPr>
          <w:p w14:paraId="24FBC5B5" w14:textId="148B88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69DC71F0" w14:textId="47F3886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725016.98</w:t>
            </w:r>
          </w:p>
        </w:tc>
        <w:tc>
          <w:tcPr>
            <w:tcW w:w="1562" w:type="dxa"/>
          </w:tcPr>
          <w:p w14:paraId="490C0570" w14:textId="64C3B1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3367884.19</w:t>
            </w:r>
          </w:p>
        </w:tc>
        <w:tc>
          <w:tcPr>
            <w:tcW w:w="2134" w:type="dxa"/>
          </w:tcPr>
          <w:p w14:paraId="6D398030" w14:textId="428CBB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F79DDC" w14:textId="2BFDC8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FD478" w14:textId="41FA8E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39E1BC" w14:textId="77777777" w:rsidTr="004A1A2A">
        <w:trPr>
          <w:trHeight w:val="54"/>
        </w:trPr>
        <w:tc>
          <w:tcPr>
            <w:tcW w:w="1691" w:type="dxa"/>
          </w:tcPr>
          <w:p w14:paraId="7730BFF9" w14:textId="6495B0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2441AEA4" w14:textId="5D9D47B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725018.48</w:t>
            </w:r>
          </w:p>
        </w:tc>
        <w:tc>
          <w:tcPr>
            <w:tcW w:w="1562" w:type="dxa"/>
          </w:tcPr>
          <w:p w14:paraId="06D594BC" w14:textId="75D531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3367883.52</w:t>
            </w:r>
          </w:p>
        </w:tc>
        <w:tc>
          <w:tcPr>
            <w:tcW w:w="2134" w:type="dxa"/>
          </w:tcPr>
          <w:p w14:paraId="4AB7AAE4" w14:textId="0EE010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3C852" w14:textId="44E961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C89CF3" w14:textId="483BF9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2E62BAB" w14:textId="77777777" w:rsidTr="004A1A2A">
        <w:trPr>
          <w:trHeight w:val="54"/>
        </w:trPr>
        <w:tc>
          <w:tcPr>
            <w:tcW w:w="1691" w:type="dxa"/>
          </w:tcPr>
          <w:p w14:paraId="7DCE6E1E" w14:textId="33262C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73638342" w14:textId="5A7B25C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725018.71</w:t>
            </w:r>
          </w:p>
        </w:tc>
        <w:tc>
          <w:tcPr>
            <w:tcW w:w="1562" w:type="dxa"/>
          </w:tcPr>
          <w:p w14:paraId="4BAF7FAD" w14:textId="416611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3367881.57</w:t>
            </w:r>
          </w:p>
        </w:tc>
        <w:tc>
          <w:tcPr>
            <w:tcW w:w="2134" w:type="dxa"/>
          </w:tcPr>
          <w:p w14:paraId="26C1DDB3" w14:textId="03CA6C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2EB4C" w14:textId="07B1DF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E9C98E" w14:textId="4DD2E3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95FCAA" w14:textId="77777777" w:rsidTr="004A1A2A">
        <w:trPr>
          <w:trHeight w:val="54"/>
        </w:trPr>
        <w:tc>
          <w:tcPr>
            <w:tcW w:w="1691" w:type="dxa"/>
          </w:tcPr>
          <w:p w14:paraId="083C62DA" w14:textId="480ADC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0FA8EEC9" w14:textId="63BAE78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725019.54</w:t>
            </w:r>
          </w:p>
        </w:tc>
        <w:tc>
          <w:tcPr>
            <w:tcW w:w="1562" w:type="dxa"/>
          </w:tcPr>
          <w:p w14:paraId="5EDD413A" w14:textId="14521B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3367880.24</w:t>
            </w:r>
          </w:p>
        </w:tc>
        <w:tc>
          <w:tcPr>
            <w:tcW w:w="2134" w:type="dxa"/>
          </w:tcPr>
          <w:p w14:paraId="691C2E5A" w14:textId="2CF549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B1C31" w14:textId="5908EB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57A6B" w14:textId="463E9A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45C93F3" w14:textId="77777777" w:rsidTr="004A1A2A">
        <w:trPr>
          <w:trHeight w:val="54"/>
        </w:trPr>
        <w:tc>
          <w:tcPr>
            <w:tcW w:w="1691" w:type="dxa"/>
          </w:tcPr>
          <w:p w14:paraId="271EBCC8" w14:textId="7EA4C1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613CFEE0" w14:textId="11A6A8A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725026.53</w:t>
            </w:r>
          </w:p>
        </w:tc>
        <w:tc>
          <w:tcPr>
            <w:tcW w:w="1562" w:type="dxa"/>
          </w:tcPr>
          <w:p w14:paraId="7C0AB661" w14:textId="41A08E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3367873.05</w:t>
            </w:r>
          </w:p>
        </w:tc>
        <w:tc>
          <w:tcPr>
            <w:tcW w:w="2134" w:type="dxa"/>
          </w:tcPr>
          <w:p w14:paraId="4203B3BB" w14:textId="478B30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2D697" w14:textId="41C0B8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BF278A" w14:textId="196562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3A5D79" w14:textId="77777777" w:rsidTr="004A1A2A">
        <w:trPr>
          <w:trHeight w:val="54"/>
        </w:trPr>
        <w:tc>
          <w:tcPr>
            <w:tcW w:w="1691" w:type="dxa"/>
          </w:tcPr>
          <w:p w14:paraId="422126FD" w14:textId="1520DE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0CE19ECA" w14:textId="2912EAD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725038.47</w:t>
            </w:r>
          </w:p>
        </w:tc>
        <w:tc>
          <w:tcPr>
            <w:tcW w:w="1562" w:type="dxa"/>
          </w:tcPr>
          <w:p w14:paraId="46956DEB" w14:textId="55C87E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3367867.68</w:t>
            </w:r>
          </w:p>
        </w:tc>
        <w:tc>
          <w:tcPr>
            <w:tcW w:w="2134" w:type="dxa"/>
          </w:tcPr>
          <w:p w14:paraId="6DA6B599" w14:textId="07B7E4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197A2" w14:textId="34B421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2EEA6" w14:textId="7D83C0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5410B77" w14:textId="77777777" w:rsidTr="004A1A2A">
        <w:trPr>
          <w:trHeight w:val="54"/>
        </w:trPr>
        <w:tc>
          <w:tcPr>
            <w:tcW w:w="1691" w:type="dxa"/>
          </w:tcPr>
          <w:p w14:paraId="4F8B52DC" w14:textId="2B617C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2EF69312" w14:textId="55E8303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725047.24</w:t>
            </w:r>
          </w:p>
        </w:tc>
        <w:tc>
          <w:tcPr>
            <w:tcW w:w="1562" w:type="dxa"/>
          </w:tcPr>
          <w:p w14:paraId="4474E883" w14:textId="478E71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3367865.33</w:t>
            </w:r>
          </w:p>
        </w:tc>
        <w:tc>
          <w:tcPr>
            <w:tcW w:w="2134" w:type="dxa"/>
          </w:tcPr>
          <w:p w14:paraId="5408D4A9" w14:textId="3EAD5B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346E3" w14:textId="1B8D35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535718" w14:textId="133786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FBFDD0" w14:textId="77777777" w:rsidTr="004A1A2A">
        <w:trPr>
          <w:trHeight w:val="54"/>
        </w:trPr>
        <w:tc>
          <w:tcPr>
            <w:tcW w:w="1691" w:type="dxa"/>
          </w:tcPr>
          <w:p w14:paraId="1789C529" w14:textId="5D44D6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1B5D761C" w14:textId="34F41FB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725056.26</w:t>
            </w:r>
          </w:p>
        </w:tc>
        <w:tc>
          <w:tcPr>
            <w:tcW w:w="1562" w:type="dxa"/>
          </w:tcPr>
          <w:p w14:paraId="6B88DD32" w14:textId="1470E5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3367866.37</w:t>
            </w:r>
          </w:p>
        </w:tc>
        <w:tc>
          <w:tcPr>
            <w:tcW w:w="2134" w:type="dxa"/>
          </w:tcPr>
          <w:p w14:paraId="7C9ABCDF" w14:textId="4A10FB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CC500" w14:textId="089E37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E72EF" w14:textId="38D43D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9584E80" w14:textId="77777777" w:rsidTr="004A1A2A">
        <w:trPr>
          <w:trHeight w:val="54"/>
        </w:trPr>
        <w:tc>
          <w:tcPr>
            <w:tcW w:w="1691" w:type="dxa"/>
          </w:tcPr>
          <w:p w14:paraId="03935603" w14:textId="5BC856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46575AC0" w14:textId="2F9EAF6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725063.64</w:t>
            </w:r>
          </w:p>
        </w:tc>
        <w:tc>
          <w:tcPr>
            <w:tcW w:w="1562" w:type="dxa"/>
          </w:tcPr>
          <w:p w14:paraId="2041514B" w14:textId="75BAC4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3367862.73</w:t>
            </w:r>
          </w:p>
        </w:tc>
        <w:tc>
          <w:tcPr>
            <w:tcW w:w="2134" w:type="dxa"/>
          </w:tcPr>
          <w:p w14:paraId="04D8600C" w14:textId="1901E5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96FDE" w14:textId="78C2A1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758ABD" w14:textId="5DBD92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9B3A7F" w14:textId="77777777" w:rsidTr="004A1A2A">
        <w:trPr>
          <w:trHeight w:val="54"/>
        </w:trPr>
        <w:tc>
          <w:tcPr>
            <w:tcW w:w="1691" w:type="dxa"/>
          </w:tcPr>
          <w:p w14:paraId="7B5B33BD" w14:textId="5D1FDD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74DCCE19" w14:textId="2A92758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725074.25</w:t>
            </w:r>
          </w:p>
        </w:tc>
        <w:tc>
          <w:tcPr>
            <w:tcW w:w="1562" w:type="dxa"/>
          </w:tcPr>
          <w:p w14:paraId="55DB7943" w14:textId="4FB312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3367858.35</w:t>
            </w:r>
          </w:p>
        </w:tc>
        <w:tc>
          <w:tcPr>
            <w:tcW w:w="2134" w:type="dxa"/>
          </w:tcPr>
          <w:p w14:paraId="5FC7D3A2" w14:textId="23D233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ED4F5" w14:textId="521CBD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C6C15" w14:textId="339794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21ECC8A" w14:textId="77777777" w:rsidTr="004A1A2A">
        <w:trPr>
          <w:trHeight w:val="54"/>
        </w:trPr>
        <w:tc>
          <w:tcPr>
            <w:tcW w:w="1691" w:type="dxa"/>
          </w:tcPr>
          <w:p w14:paraId="2C8AC3C0" w14:textId="329991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628459F7" w14:textId="4882782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725078.18</w:t>
            </w:r>
          </w:p>
        </w:tc>
        <w:tc>
          <w:tcPr>
            <w:tcW w:w="1562" w:type="dxa"/>
          </w:tcPr>
          <w:p w14:paraId="0A7C41EF" w14:textId="5048DA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3367857.82</w:t>
            </w:r>
          </w:p>
        </w:tc>
        <w:tc>
          <w:tcPr>
            <w:tcW w:w="2134" w:type="dxa"/>
          </w:tcPr>
          <w:p w14:paraId="5BFA2233" w14:textId="15F7C6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FED718" w14:textId="5D9273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8E8205" w14:textId="5662E4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D9266D1" w14:textId="77777777" w:rsidTr="004A1A2A">
        <w:trPr>
          <w:trHeight w:val="54"/>
        </w:trPr>
        <w:tc>
          <w:tcPr>
            <w:tcW w:w="1691" w:type="dxa"/>
          </w:tcPr>
          <w:p w14:paraId="50D97161" w14:textId="247F62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40DF83DC" w14:textId="4604DED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725082.01</w:t>
            </w:r>
          </w:p>
        </w:tc>
        <w:tc>
          <w:tcPr>
            <w:tcW w:w="1562" w:type="dxa"/>
          </w:tcPr>
          <w:p w14:paraId="59D25ECB" w14:textId="43E4FB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3367857.55</w:t>
            </w:r>
          </w:p>
        </w:tc>
        <w:tc>
          <w:tcPr>
            <w:tcW w:w="2134" w:type="dxa"/>
          </w:tcPr>
          <w:p w14:paraId="768B83B6" w14:textId="429135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8C185" w14:textId="57CB58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4F471" w14:textId="2F1CF5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252BF1" w14:textId="77777777" w:rsidTr="004A1A2A">
        <w:trPr>
          <w:trHeight w:val="54"/>
        </w:trPr>
        <w:tc>
          <w:tcPr>
            <w:tcW w:w="1691" w:type="dxa"/>
          </w:tcPr>
          <w:p w14:paraId="5BB308A6" w14:textId="661366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7E5F9E65" w14:textId="11421F4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725089.41</w:t>
            </w:r>
          </w:p>
        </w:tc>
        <w:tc>
          <w:tcPr>
            <w:tcW w:w="1562" w:type="dxa"/>
          </w:tcPr>
          <w:p w14:paraId="354C7D95" w14:textId="30B713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3367854.16</w:t>
            </w:r>
          </w:p>
        </w:tc>
        <w:tc>
          <w:tcPr>
            <w:tcW w:w="2134" w:type="dxa"/>
          </w:tcPr>
          <w:p w14:paraId="527A7E64" w14:textId="7A7F88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FA42F" w14:textId="09B688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A8174" w14:textId="3AA74F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EB6DFA" w14:textId="77777777" w:rsidTr="004A1A2A">
        <w:trPr>
          <w:trHeight w:val="54"/>
        </w:trPr>
        <w:tc>
          <w:tcPr>
            <w:tcW w:w="1691" w:type="dxa"/>
          </w:tcPr>
          <w:p w14:paraId="4255AD06" w14:textId="42E6F0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6BDB8CBA" w14:textId="30A17E6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725102.96</w:t>
            </w:r>
          </w:p>
        </w:tc>
        <w:tc>
          <w:tcPr>
            <w:tcW w:w="1562" w:type="dxa"/>
          </w:tcPr>
          <w:p w14:paraId="60B2BBB2" w14:textId="3E7C01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3367848.81</w:t>
            </w:r>
          </w:p>
        </w:tc>
        <w:tc>
          <w:tcPr>
            <w:tcW w:w="2134" w:type="dxa"/>
          </w:tcPr>
          <w:p w14:paraId="43D78CBB" w14:textId="365B06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3EBF72" w14:textId="5D07C7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34643" w14:textId="0E8BE8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CB64268" w14:textId="77777777" w:rsidTr="004A1A2A">
        <w:trPr>
          <w:trHeight w:val="54"/>
        </w:trPr>
        <w:tc>
          <w:tcPr>
            <w:tcW w:w="1691" w:type="dxa"/>
          </w:tcPr>
          <w:p w14:paraId="0EDC2AA8" w14:textId="071E7E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2F5D1E76" w14:textId="37EBA63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725103.50</w:t>
            </w:r>
          </w:p>
        </w:tc>
        <w:tc>
          <w:tcPr>
            <w:tcW w:w="1562" w:type="dxa"/>
          </w:tcPr>
          <w:p w14:paraId="22666DE2" w14:textId="6654AF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3367847.34</w:t>
            </w:r>
          </w:p>
        </w:tc>
        <w:tc>
          <w:tcPr>
            <w:tcW w:w="2134" w:type="dxa"/>
          </w:tcPr>
          <w:p w14:paraId="4E9248D9" w14:textId="59CE3C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18D30" w14:textId="57F311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925AE8" w14:textId="22FFAF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550EDCA" w14:textId="77777777" w:rsidTr="004A1A2A">
        <w:trPr>
          <w:trHeight w:val="54"/>
        </w:trPr>
        <w:tc>
          <w:tcPr>
            <w:tcW w:w="1691" w:type="dxa"/>
          </w:tcPr>
          <w:p w14:paraId="46C16BFA" w14:textId="7CBF32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055828FF" w14:textId="4DEE1F1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725102.64</w:t>
            </w:r>
          </w:p>
        </w:tc>
        <w:tc>
          <w:tcPr>
            <w:tcW w:w="1562" w:type="dxa"/>
          </w:tcPr>
          <w:p w14:paraId="22296394" w14:textId="432C71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3367844.18</w:t>
            </w:r>
          </w:p>
        </w:tc>
        <w:tc>
          <w:tcPr>
            <w:tcW w:w="2134" w:type="dxa"/>
          </w:tcPr>
          <w:p w14:paraId="28DDED4C" w14:textId="1B15BB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54FDA" w14:textId="2BD0BA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3556D4" w14:textId="018F7C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8D82B31" w14:textId="77777777" w:rsidTr="004A1A2A">
        <w:trPr>
          <w:trHeight w:val="54"/>
        </w:trPr>
        <w:tc>
          <w:tcPr>
            <w:tcW w:w="1691" w:type="dxa"/>
          </w:tcPr>
          <w:p w14:paraId="116A6DBF" w14:textId="27FDDE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3B00EA97" w14:textId="51423DD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725104.10</w:t>
            </w:r>
          </w:p>
        </w:tc>
        <w:tc>
          <w:tcPr>
            <w:tcW w:w="1562" w:type="dxa"/>
          </w:tcPr>
          <w:p w14:paraId="2D347128" w14:textId="754B4F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3367839.31</w:t>
            </w:r>
          </w:p>
        </w:tc>
        <w:tc>
          <w:tcPr>
            <w:tcW w:w="2134" w:type="dxa"/>
          </w:tcPr>
          <w:p w14:paraId="4FE5DE40" w14:textId="654323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C2B78" w14:textId="5BB5E6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C7BD9" w14:textId="6C56BA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B257529" w14:textId="77777777" w:rsidTr="004A1A2A">
        <w:trPr>
          <w:trHeight w:val="54"/>
        </w:trPr>
        <w:tc>
          <w:tcPr>
            <w:tcW w:w="1691" w:type="dxa"/>
          </w:tcPr>
          <w:p w14:paraId="78DB5782" w14:textId="570C64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11B91A7A" w14:textId="116E306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725108.28</w:t>
            </w:r>
          </w:p>
        </w:tc>
        <w:tc>
          <w:tcPr>
            <w:tcW w:w="1562" w:type="dxa"/>
          </w:tcPr>
          <w:p w14:paraId="053984BA" w14:textId="4B44D5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3367836.70</w:t>
            </w:r>
          </w:p>
        </w:tc>
        <w:tc>
          <w:tcPr>
            <w:tcW w:w="2134" w:type="dxa"/>
          </w:tcPr>
          <w:p w14:paraId="0AA59536" w14:textId="2AC39F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9F098" w14:textId="2DD87A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6F9EA1" w14:textId="64EA5B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63E204A" w14:textId="77777777" w:rsidTr="004A1A2A">
        <w:trPr>
          <w:trHeight w:val="54"/>
        </w:trPr>
        <w:tc>
          <w:tcPr>
            <w:tcW w:w="1691" w:type="dxa"/>
          </w:tcPr>
          <w:p w14:paraId="3DEAC91B" w14:textId="186962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7331E720" w14:textId="1DF72A8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725125.89</w:t>
            </w:r>
          </w:p>
        </w:tc>
        <w:tc>
          <w:tcPr>
            <w:tcW w:w="1562" w:type="dxa"/>
          </w:tcPr>
          <w:p w14:paraId="5C7C9A0E" w14:textId="2E27F6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3367836.95</w:t>
            </w:r>
          </w:p>
        </w:tc>
        <w:tc>
          <w:tcPr>
            <w:tcW w:w="2134" w:type="dxa"/>
          </w:tcPr>
          <w:p w14:paraId="332EE66D" w14:textId="4E279A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AA72F" w14:textId="6057A9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C89C5" w14:textId="1E0BCD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E47F4CE" w14:textId="77777777" w:rsidTr="004A1A2A">
        <w:trPr>
          <w:trHeight w:val="54"/>
        </w:trPr>
        <w:tc>
          <w:tcPr>
            <w:tcW w:w="1691" w:type="dxa"/>
          </w:tcPr>
          <w:p w14:paraId="6FABE28E" w14:textId="298780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301F678F" w14:textId="4E678C0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725130.28</w:t>
            </w:r>
          </w:p>
        </w:tc>
        <w:tc>
          <w:tcPr>
            <w:tcW w:w="1562" w:type="dxa"/>
          </w:tcPr>
          <w:p w14:paraId="3FD4AA19" w14:textId="7574D2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3367842.28</w:t>
            </w:r>
          </w:p>
        </w:tc>
        <w:tc>
          <w:tcPr>
            <w:tcW w:w="2134" w:type="dxa"/>
          </w:tcPr>
          <w:p w14:paraId="5C8E500E" w14:textId="1DCB84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21428" w14:textId="23B6EA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EC3207" w14:textId="3B44E8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41B3659" w14:textId="77777777" w:rsidTr="004A1A2A">
        <w:trPr>
          <w:trHeight w:val="54"/>
        </w:trPr>
        <w:tc>
          <w:tcPr>
            <w:tcW w:w="1691" w:type="dxa"/>
          </w:tcPr>
          <w:p w14:paraId="67AD742A" w14:textId="7300B5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044E64F9" w14:textId="7D322AD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725137.18</w:t>
            </w:r>
          </w:p>
        </w:tc>
        <w:tc>
          <w:tcPr>
            <w:tcW w:w="1562" w:type="dxa"/>
          </w:tcPr>
          <w:p w14:paraId="4E8465A5" w14:textId="08A2C1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3367846.20</w:t>
            </w:r>
          </w:p>
        </w:tc>
        <w:tc>
          <w:tcPr>
            <w:tcW w:w="2134" w:type="dxa"/>
          </w:tcPr>
          <w:p w14:paraId="483C45D4" w14:textId="66F6FE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FBC84" w14:textId="2C9A37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00060" w14:textId="334642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E06534" w14:textId="77777777" w:rsidTr="004A1A2A">
        <w:trPr>
          <w:trHeight w:val="54"/>
        </w:trPr>
        <w:tc>
          <w:tcPr>
            <w:tcW w:w="1691" w:type="dxa"/>
          </w:tcPr>
          <w:p w14:paraId="2F2B0A7A" w14:textId="25977C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213DC25D" w14:textId="3F91B5B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725140.67</w:t>
            </w:r>
          </w:p>
        </w:tc>
        <w:tc>
          <w:tcPr>
            <w:tcW w:w="1562" w:type="dxa"/>
          </w:tcPr>
          <w:p w14:paraId="59562DAB" w14:textId="53F40E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3367847.15</w:t>
            </w:r>
          </w:p>
        </w:tc>
        <w:tc>
          <w:tcPr>
            <w:tcW w:w="2134" w:type="dxa"/>
          </w:tcPr>
          <w:p w14:paraId="5A22E8B0" w14:textId="54EDB3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5938A" w14:textId="3DFFA2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9C250" w14:textId="1311E0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B9F4FA2" w14:textId="77777777" w:rsidTr="004A1A2A">
        <w:trPr>
          <w:trHeight w:val="54"/>
        </w:trPr>
        <w:tc>
          <w:tcPr>
            <w:tcW w:w="1691" w:type="dxa"/>
          </w:tcPr>
          <w:p w14:paraId="3ADC922F" w14:textId="19BED2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3AE0F954" w14:textId="48A0E0E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725143.93</w:t>
            </w:r>
          </w:p>
        </w:tc>
        <w:tc>
          <w:tcPr>
            <w:tcW w:w="1562" w:type="dxa"/>
          </w:tcPr>
          <w:p w14:paraId="63C9E6B4" w14:textId="5EE13B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3367846.78</w:t>
            </w:r>
          </w:p>
        </w:tc>
        <w:tc>
          <w:tcPr>
            <w:tcW w:w="2134" w:type="dxa"/>
          </w:tcPr>
          <w:p w14:paraId="53A46367" w14:textId="01B3F3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6425A" w14:textId="6F7EBA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AC7208" w14:textId="6BCC00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E3AF2D4" w14:textId="77777777" w:rsidTr="004A1A2A">
        <w:trPr>
          <w:trHeight w:val="54"/>
        </w:trPr>
        <w:tc>
          <w:tcPr>
            <w:tcW w:w="1691" w:type="dxa"/>
          </w:tcPr>
          <w:p w14:paraId="1D5FCECD" w14:textId="76827F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7F8D416C" w14:textId="07591BC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725145.71</w:t>
            </w:r>
          </w:p>
        </w:tc>
        <w:tc>
          <w:tcPr>
            <w:tcW w:w="1562" w:type="dxa"/>
          </w:tcPr>
          <w:p w14:paraId="6913B9DA" w14:textId="008BBD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3367845.12</w:t>
            </w:r>
          </w:p>
        </w:tc>
        <w:tc>
          <w:tcPr>
            <w:tcW w:w="2134" w:type="dxa"/>
          </w:tcPr>
          <w:p w14:paraId="34CDD682" w14:textId="0BFDE5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AB0BCC" w14:textId="266A77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07164" w14:textId="5D6E13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D3297FD" w14:textId="77777777" w:rsidTr="004A1A2A">
        <w:trPr>
          <w:trHeight w:val="54"/>
        </w:trPr>
        <w:tc>
          <w:tcPr>
            <w:tcW w:w="1691" w:type="dxa"/>
          </w:tcPr>
          <w:p w14:paraId="17D3229A" w14:textId="18FDC0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19E33B0D" w14:textId="59D3430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725147.67</w:t>
            </w:r>
          </w:p>
        </w:tc>
        <w:tc>
          <w:tcPr>
            <w:tcW w:w="1562" w:type="dxa"/>
          </w:tcPr>
          <w:p w14:paraId="3D5D11AD" w14:textId="18BFC8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3367844.88</w:t>
            </w:r>
          </w:p>
        </w:tc>
        <w:tc>
          <w:tcPr>
            <w:tcW w:w="2134" w:type="dxa"/>
          </w:tcPr>
          <w:p w14:paraId="367BFD47" w14:textId="106B5A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0680E" w14:textId="018ABC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94C412" w14:textId="426BE5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086A0A4" w14:textId="77777777" w:rsidTr="004A1A2A">
        <w:trPr>
          <w:trHeight w:val="54"/>
        </w:trPr>
        <w:tc>
          <w:tcPr>
            <w:tcW w:w="1691" w:type="dxa"/>
          </w:tcPr>
          <w:p w14:paraId="3FECE8F5" w14:textId="07CD9C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7EB1D04C" w14:textId="75EA7A3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725150.31</w:t>
            </w:r>
          </w:p>
        </w:tc>
        <w:tc>
          <w:tcPr>
            <w:tcW w:w="1562" w:type="dxa"/>
          </w:tcPr>
          <w:p w14:paraId="0690F6E3" w14:textId="3F5EA7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3367846.85</w:t>
            </w:r>
          </w:p>
        </w:tc>
        <w:tc>
          <w:tcPr>
            <w:tcW w:w="2134" w:type="dxa"/>
          </w:tcPr>
          <w:p w14:paraId="025C1EF0" w14:textId="2D4AFE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B80B5" w14:textId="311294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556FA" w14:textId="30CE18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346493" w14:textId="77777777" w:rsidTr="004A1A2A">
        <w:trPr>
          <w:trHeight w:val="54"/>
        </w:trPr>
        <w:tc>
          <w:tcPr>
            <w:tcW w:w="1691" w:type="dxa"/>
          </w:tcPr>
          <w:p w14:paraId="531BA9C1" w14:textId="550336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674C2182" w14:textId="775ABA7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725152.26</w:t>
            </w:r>
          </w:p>
        </w:tc>
        <w:tc>
          <w:tcPr>
            <w:tcW w:w="1562" w:type="dxa"/>
          </w:tcPr>
          <w:p w14:paraId="6EAE749B" w14:textId="6EB0D0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3367847.14</w:t>
            </w:r>
          </w:p>
        </w:tc>
        <w:tc>
          <w:tcPr>
            <w:tcW w:w="2134" w:type="dxa"/>
          </w:tcPr>
          <w:p w14:paraId="35BC4C3B" w14:textId="10324A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538E5" w14:textId="745063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246B48" w14:textId="4AF824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E785B15" w14:textId="77777777" w:rsidTr="004A1A2A">
        <w:trPr>
          <w:trHeight w:val="54"/>
        </w:trPr>
        <w:tc>
          <w:tcPr>
            <w:tcW w:w="1691" w:type="dxa"/>
          </w:tcPr>
          <w:p w14:paraId="4A0C61C1" w14:textId="7A4B11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580F02CD" w14:textId="2CF55D9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725154.50</w:t>
            </w:r>
          </w:p>
        </w:tc>
        <w:tc>
          <w:tcPr>
            <w:tcW w:w="1562" w:type="dxa"/>
          </w:tcPr>
          <w:p w14:paraId="52EB5C92" w14:textId="5C13B4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3367846.44</w:t>
            </w:r>
          </w:p>
        </w:tc>
        <w:tc>
          <w:tcPr>
            <w:tcW w:w="2134" w:type="dxa"/>
          </w:tcPr>
          <w:p w14:paraId="2A4B2EAC" w14:textId="7AF80C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4A49F6" w14:textId="19126A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4352A" w14:textId="729BFA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BB29408" w14:textId="77777777" w:rsidTr="004A1A2A">
        <w:trPr>
          <w:trHeight w:val="54"/>
        </w:trPr>
        <w:tc>
          <w:tcPr>
            <w:tcW w:w="1691" w:type="dxa"/>
          </w:tcPr>
          <w:p w14:paraId="7053A5E6" w14:textId="2CE5AF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54106ED3" w14:textId="02925A1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725156.80</w:t>
            </w:r>
          </w:p>
        </w:tc>
        <w:tc>
          <w:tcPr>
            <w:tcW w:w="1562" w:type="dxa"/>
          </w:tcPr>
          <w:p w14:paraId="157881AD" w14:textId="43970C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3367845.29</w:t>
            </w:r>
          </w:p>
        </w:tc>
        <w:tc>
          <w:tcPr>
            <w:tcW w:w="2134" w:type="dxa"/>
          </w:tcPr>
          <w:p w14:paraId="4B138856" w14:textId="14B65D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6237D0" w14:textId="333DA8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407F9" w14:textId="5F85B0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20319A" w14:textId="77777777" w:rsidTr="004A1A2A">
        <w:trPr>
          <w:trHeight w:val="54"/>
        </w:trPr>
        <w:tc>
          <w:tcPr>
            <w:tcW w:w="1691" w:type="dxa"/>
          </w:tcPr>
          <w:p w14:paraId="200DE96B" w14:textId="251BA7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50C0604C" w14:textId="3108032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725157.50</w:t>
            </w:r>
          </w:p>
        </w:tc>
        <w:tc>
          <w:tcPr>
            <w:tcW w:w="1562" w:type="dxa"/>
          </w:tcPr>
          <w:p w14:paraId="7F3B26D0" w14:textId="1B6DC7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3367843.41</w:t>
            </w:r>
          </w:p>
        </w:tc>
        <w:tc>
          <w:tcPr>
            <w:tcW w:w="2134" w:type="dxa"/>
          </w:tcPr>
          <w:p w14:paraId="1B4CE649" w14:textId="5D7D46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B4792" w14:textId="2A0B82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5B010" w14:textId="168DE3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A90222" w14:textId="77777777" w:rsidTr="004A1A2A">
        <w:trPr>
          <w:trHeight w:val="54"/>
        </w:trPr>
        <w:tc>
          <w:tcPr>
            <w:tcW w:w="1691" w:type="dxa"/>
          </w:tcPr>
          <w:p w14:paraId="45A3F181" w14:textId="02C390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3D74B5B5" w14:textId="238A155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725158.68</w:t>
            </w:r>
          </w:p>
        </w:tc>
        <w:tc>
          <w:tcPr>
            <w:tcW w:w="1562" w:type="dxa"/>
          </w:tcPr>
          <w:p w14:paraId="416BC469" w14:textId="0360E0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3367841.14</w:t>
            </w:r>
          </w:p>
        </w:tc>
        <w:tc>
          <w:tcPr>
            <w:tcW w:w="2134" w:type="dxa"/>
          </w:tcPr>
          <w:p w14:paraId="5E5AB9F3" w14:textId="369D0C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C75E5" w14:textId="41F6CB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63AB21" w14:textId="33E8A3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7237CC7" w14:textId="77777777" w:rsidTr="004A1A2A">
        <w:trPr>
          <w:trHeight w:val="54"/>
        </w:trPr>
        <w:tc>
          <w:tcPr>
            <w:tcW w:w="1691" w:type="dxa"/>
          </w:tcPr>
          <w:p w14:paraId="0B356B60" w14:textId="3776A8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1B64FA99" w14:textId="5E385C6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725161.74</w:t>
            </w:r>
          </w:p>
        </w:tc>
        <w:tc>
          <w:tcPr>
            <w:tcW w:w="1562" w:type="dxa"/>
          </w:tcPr>
          <w:p w14:paraId="0BEE8651" w14:textId="333DD7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3367840.75</w:t>
            </w:r>
          </w:p>
        </w:tc>
        <w:tc>
          <w:tcPr>
            <w:tcW w:w="2134" w:type="dxa"/>
          </w:tcPr>
          <w:p w14:paraId="58A396E2" w14:textId="668F7A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E0448E" w14:textId="296AB1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B2B701" w14:textId="7D1C13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A39C098" w14:textId="77777777" w:rsidTr="004A1A2A">
        <w:trPr>
          <w:trHeight w:val="54"/>
        </w:trPr>
        <w:tc>
          <w:tcPr>
            <w:tcW w:w="1691" w:type="dxa"/>
          </w:tcPr>
          <w:p w14:paraId="48412CA7" w14:textId="249E56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075ACCA1" w14:textId="696EC01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725166.68</w:t>
            </w:r>
          </w:p>
        </w:tc>
        <w:tc>
          <w:tcPr>
            <w:tcW w:w="1562" w:type="dxa"/>
          </w:tcPr>
          <w:p w14:paraId="4168DFC8" w14:textId="58CC55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3367842.53</w:t>
            </w:r>
          </w:p>
        </w:tc>
        <w:tc>
          <w:tcPr>
            <w:tcW w:w="2134" w:type="dxa"/>
          </w:tcPr>
          <w:p w14:paraId="6F5DC456" w14:textId="32064C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41F86C" w14:textId="36B9A4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437B4" w14:textId="0AEE7F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50BA074" w14:textId="77777777" w:rsidTr="004A1A2A">
        <w:trPr>
          <w:trHeight w:val="54"/>
        </w:trPr>
        <w:tc>
          <w:tcPr>
            <w:tcW w:w="1691" w:type="dxa"/>
          </w:tcPr>
          <w:p w14:paraId="00663DA0" w14:textId="2A1727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6D56D83F" w14:textId="5554586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725171.03</w:t>
            </w:r>
          </w:p>
        </w:tc>
        <w:tc>
          <w:tcPr>
            <w:tcW w:w="1562" w:type="dxa"/>
          </w:tcPr>
          <w:p w14:paraId="37B2E0C6" w14:textId="1FCF88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3367842.82</w:t>
            </w:r>
          </w:p>
        </w:tc>
        <w:tc>
          <w:tcPr>
            <w:tcW w:w="2134" w:type="dxa"/>
          </w:tcPr>
          <w:p w14:paraId="6465E5C4" w14:textId="77B3D1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C883D" w14:textId="487B7D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3658D" w14:textId="44837D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048E5D1" w14:textId="77777777" w:rsidTr="004A1A2A">
        <w:trPr>
          <w:trHeight w:val="54"/>
        </w:trPr>
        <w:tc>
          <w:tcPr>
            <w:tcW w:w="1691" w:type="dxa"/>
          </w:tcPr>
          <w:p w14:paraId="32A000C3" w14:textId="57A538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3F49FD2D" w14:textId="7880DAF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725174.78</w:t>
            </w:r>
          </w:p>
        </w:tc>
        <w:tc>
          <w:tcPr>
            <w:tcW w:w="1562" w:type="dxa"/>
          </w:tcPr>
          <w:p w14:paraId="14827401" w14:textId="025C8B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3367845.89</w:t>
            </w:r>
          </w:p>
        </w:tc>
        <w:tc>
          <w:tcPr>
            <w:tcW w:w="2134" w:type="dxa"/>
          </w:tcPr>
          <w:p w14:paraId="6BA8F6DE" w14:textId="3356CA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39ECE" w14:textId="2396F5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01DED" w14:textId="7153D4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FFB2DE" w14:textId="77777777" w:rsidTr="004A1A2A">
        <w:trPr>
          <w:trHeight w:val="54"/>
        </w:trPr>
        <w:tc>
          <w:tcPr>
            <w:tcW w:w="1691" w:type="dxa"/>
          </w:tcPr>
          <w:p w14:paraId="4B1CB1A6" w14:textId="737DBC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26D80041" w14:textId="39BB098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725179.95</w:t>
            </w:r>
          </w:p>
        </w:tc>
        <w:tc>
          <w:tcPr>
            <w:tcW w:w="1562" w:type="dxa"/>
          </w:tcPr>
          <w:p w14:paraId="478E7403" w14:textId="5768E5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3367846.98</w:t>
            </w:r>
          </w:p>
        </w:tc>
        <w:tc>
          <w:tcPr>
            <w:tcW w:w="2134" w:type="dxa"/>
          </w:tcPr>
          <w:p w14:paraId="3F056BFC" w14:textId="6E314E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C74AB" w14:textId="748A5B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4A0F5" w14:textId="7AE311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5429EEC" w14:textId="77777777" w:rsidTr="004A1A2A">
        <w:trPr>
          <w:trHeight w:val="54"/>
        </w:trPr>
        <w:tc>
          <w:tcPr>
            <w:tcW w:w="1691" w:type="dxa"/>
          </w:tcPr>
          <w:p w14:paraId="4497CADF" w14:textId="47D7B8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0E4EA92D" w14:textId="39C9F3C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725187.46</w:t>
            </w:r>
          </w:p>
        </w:tc>
        <w:tc>
          <w:tcPr>
            <w:tcW w:w="1562" w:type="dxa"/>
          </w:tcPr>
          <w:p w14:paraId="7ABCE6DB" w14:textId="1399E1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3367849.16</w:t>
            </w:r>
          </w:p>
        </w:tc>
        <w:tc>
          <w:tcPr>
            <w:tcW w:w="2134" w:type="dxa"/>
          </w:tcPr>
          <w:p w14:paraId="3BF152A6" w14:textId="115F50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C8425" w14:textId="108F46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6511C" w14:textId="639C5A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3E06F6" w14:textId="77777777" w:rsidTr="004A1A2A">
        <w:trPr>
          <w:trHeight w:val="54"/>
        </w:trPr>
        <w:tc>
          <w:tcPr>
            <w:tcW w:w="1691" w:type="dxa"/>
          </w:tcPr>
          <w:p w14:paraId="669885BC" w14:textId="3A9DE5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044F660E" w14:textId="5688D2C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725190.11</w:t>
            </w:r>
          </w:p>
        </w:tc>
        <w:tc>
          <w:tcPr>
            <w:tcW w:w="1562" w:type="dxa"/>
          </w:tcPr>
          <w:p w14:paraId="750AC8A7" w14:textId="5A0A5D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3367849.94</w:t>
            </w:r>
          </w:p>
        </w:tc>
        <w:tc>
          <w:tcPr>
            <w:tcW w:w="2134" w:type="dxa"/>
          </w:tcPr>
          <w:p w14:paraId="39C096E5" w14:textId="5AB1EF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99C25" w14:textId="773C54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7FFD2" w14:textId="607A6D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9025E59" w14:textId="77777777" w:rsidTr="004A1A2A">
        <w:trPr>
          <w:trHeight w:val="54"/>
        </w:trPr>
        <w:tc>
          <w:tcPr>
            <w:tcW w:w="1691" w:type="dxa"/>
          </w:tcPr>
          <w:p w14:paraId="34760B6D" w14:textId="4AEA50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2FA12DEA" w14:textId="1A0FD22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725191.74</w:t>
            </w:r>
          </w:p>
        </w:tc>
        <w:tc>
          <w:tcPr>
            <w:tcW w:w="1562" w:type="dxa"/>
          </w:tcPr>
          <w:p w14:paraId="556B3143" w14:textId="6BFD30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3367851.17</w:t>
            </w:r>
          </w:p>
        </w:tc>
        <w:tc>
          <w:tcPr>
            <w:tcW w:w="2134" w:type="dxa"/>
          </w:tcPr>
          <w:p w14:paraId="0C4DCD95" w14:textId="6B31EA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4725F" w14:textId="74EC37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4648E" w14:textId="2525C0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ACAD7FA" w14:textId="77777777" w:rsidTr="004A1A2A">
        <w:trPr>
          <w:trHeight w:val="54"/>
        </w:trPr>
        <w:tc>
          <w:tcPr>
            <w:tcW w:w="1691" w:type="dxa"/>
          </w:tcPr>
          <w:p w14:paraId="51589736" w14:textId="02CC8C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4EADC261" w14:textId="7C38EB4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725194.26</w:t>
            </w:r>
          </w:p>
        </w:tc>
        <w:tc>
          <w:tcPr>
            <w:tcW w:w="1562" w:type="dxa"/>
          </w:tcPr>
          <w:p w14:paraId="7B06D79B" w14:textId="2EA76F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3367852.71</w:t>
            </w:r>
          </w:p>
        </w:tc>
        <w:tc>
          <w:tcPr>
            <w:tcW w:w="2134" w:type="dxa"/>
          </w:tcPr>
          <w:p w14:paraId="508A4361" w14:textId="686FFD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7B3A2" w14:textId="2B6A1E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32E0F" w14:textId="21110A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601475" w14:textId="77777777" w:rsidTr="004A1A2A">
        <w:trPr>
          <w:trHeight w:val="54"/>
        </w:trPr>
        <w:tc>
          <w:tcPr>
            <w:tcW w:w="1691" w:type="dxa"/>
          </w:tcPr>
          <w:p w14:paraId="55C0C5CD" w14:textId="5BFD84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5F7127CE" w14:textId="27CA4A5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725196.05</w:t>
            </w:r>
          </w:p>
        </w:tc>
        <w:tc>
          <w:tcPr>
            <w:tcW w:w="1562" w:type="dxa"/>
          </w:tcPr>
          <w:p w14:paraId="1310FDFA" w14:textId="169355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3367853.25</w:t>
            </w:r>
          </w:p>
        </w:tc>
        <w:tc>
          <w:tcPr>
            <w:tcW w:w="2134" w:type="dxa"/>
          </w:tcPr>
          <w:p w14:paraId="0DEC2821" w14:textId="2D47FF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CC3854" w14:textId="3E1893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9CD27" w14:textId="4FCCEC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913C539" w14:textId="77777777" w:rsidTr="004A1A2A">
        <w:trPr>
          <w:trHeight w:val="54"/>
        </w:trPr>
        <w:tc>
          <w:tcPr>
            <w:tcW w:w="1691" w:type="dxa"/>
          </w:tcPr>
          <w:p w14:paraId="47DA6C69" w14:textId="368218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217DD941" w14:textId="3802907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725198.11</w:t>
            </w:r>
          </w:p>
        </w:tc>
        <w:tc>
          <w:tcPr>
            <w:tcW w:w="1562" w:type="dxa"/>
          </w:tcPr>
          <w:p w14:paraId="740455AC" w14:textId="556DF0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3367853.80</w:t>
            </w:r>
          </w:p>
        </w:tc>
        <w:tc>
          <w:tcPr>
            <w:tcW w:w="2134" w:type="dxa"/>
          </w:tcPr>
          <w:p w14:paraId="65579720" w14:textId="75A447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4D9930" w14:textId="3A4630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FABC39" w14:textId="31B273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ED083B" w14:textId="77777777" w:rsidTr="004A1A2A">
        <w:trPr>
          <w:trHeight w:val="54"/>
        </w:trPr>
        <w:tc>
          <w:tcPr>
            <w:tcW w:w="1691" w:type="dxa"/>
          </w:tcPr>
          <w:p w14:paraId="3BAA81E9" w14:textId="5361AF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174692BA" w14:textId="65837E9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725200.68</w:t>
            </w:r>
          </w:p>
        </w:tc>
        <w:tc>
          <w:tcPr>
            <w:tcW w:w="1562" w:type="dxa"/>
          </w:tcPr>
          <w:p w14:paraId="09779D33" w14:textId="009C87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3367853.74</w:t>
            </w:r>
          </w:p>
        </w:tc>
        <w:tc>
          <w:tcPr>
            <w:tcW w:w="2134" w:type="dxa"/>
          </w:tcPr>
          <w:p w14:paraId="4CD666C6" w14:textId="0FF8C4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318B13" w14:textId="55A193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B14D3D" w14:textId="32B219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12F31C" w14:textId="77777777" w:rsidTr="004A1A2A">
        <w:trPr>
          <w:trHeight w:val="54"/>
        </w:trPr>
        <w:tc>
          <w:tcPr>
            <w:tcW w:w="1691" w:type="dxa"/>
          </w:tcPr>
          <w:p w14:paraId="05CE2B65" w14:textId="650541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516379BD" w14:textId="15A24A8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725203.35</w:t>
            </w:r>
          </w:p>
        </w:tc>
        <w:tc>
          <w:tcPr>
            <w:tcW w:w="1562" w:type="dxa"/>
          </w:tcPr>
          <w:p w14:paraId="70421C67" w14:textId="0E127F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3367853.68</w:t>
            </w:r>
          </w:p>
        </w:tc>
        <w:tc>
          <w:tcPr>
            <w:tcW w:w="2134" w:type="dxa"/>
          </w:tcPr>
          <w:p w14:paraId="334885F8" w14:textId="76A8A2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839D0" w14:textId="3E6B0F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DE954F" w14:textId="2C37CF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8CC2B70" w14:textId="77777777" w:rsidTr="004A1A2A">
        <w:trPr>
          <w:trHeight w:val="54"/>
        </w:trPr>
        <w:tc>
          <w:tcPr>
            <w:tcW w:w="1691" w:type="dxa"/>
          </w:tcPr>
          <w:p w14:paraId="56475F00" w14:textId="6BAB2C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0B146E27" w14:textId="20E72D4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725205.00</w:t>
            </w:r>
          </w:p>
        </w:tc>
        <w:tc>
          <w:tcPr>
            <w:tcW w:w="1562" w:type="dxa"/>
          </w:tcPr>
          <w:p w14:paraId="29D277E8" w14:textId="5FC0EB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3367852.35</w:t>
            </w:r>
          </w:p>
        </w:tc>
        <w:tc>
          <w:tcPr>
            <w:tcW w:w="2134" w:type="dxa"/>
          </w:tcPr>
          <w:p w14:paraId="0A4EB96E" w14:textId="0704B3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C62A4" w14:textId="5A612E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D0F178" w14:textId="5D3B33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B99724" w14:textId="77777777" w:rsidTr="004A1A2A">
        <w:trPr>
          <w:trHeight w:val="54"/>
        </w:trPr>
        <w:tc>
          <w:tcPr>
            <w:tcW w:w="1691" w:type="dxa"/>
          </w:tcPr>
          <w:p w14:paraId="1335AAF5" w14:textId="59E801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0CEC2511" w14:textId="347CC8F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725205.76</w:t>
            </w:r>
          </w:p>
        </w:tc>
        <w:tc>
          <w:tcPr>
            <w:tcW w:w="1562" w:type="dxa"/>
          </w:tcPr>
          <w:p w14:paraId="5A56A928" w14:textId="323711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3367849.93</w:t>
            </w:r>
          </w:p>
        </w:tc>
        <w:tc>
          <w:tcPr>
            <w:tcW w:w="2134" w:type="dxa"/>
          </w:tcPr>
          <w:p w14:paraId="49A45546" w14:textId="05AE51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82DEE" w14:textId="0B87B6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B6D295" w14:textId="705FC2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56B61B1" w14:textId="77777777" w:rsidTr="004A1A2A">
        <w:trPr>
          <w:trHeight w:val="54"/>
        </w:trPr>
        <w:tc>
          <w:tcPr>
            <w:tcW w:w="1691" w:type="dxa"/>
          </w:tcPr>
          <w:p w14:paraId="03F4161D" w14:textId="238F8D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460116E6" w14:textId="55251B6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725207.28</w:t>
            </w:r>
          </w:p>
        </w:tc>
        <w:tc>
          <w:tcPr>
            <w:tcW w:w="1562" w:type="dxa"/>
          </w:tcPr>
          <w:p w14:paraId="32D85085" w14:textId="0B99FD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3367848.09</w:t>
            </w:r>
          </w:p>
        </w:tc>
        <w:tc>
          <w:tcPr>
            <w:tcW w:w="2134" w:type="dxa"/>
          </w:tcPr>
          <w:p w14:paraId="2F95C56D" w14:textId="2DA061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3A889" w14:textId="7CD90C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5639E" w14:textId="2DB2F1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D4552F6" w14:textId="77777777" w:rsidTr="004A1A2A">
        <w:trPr>
          <w:trHeight w:val="54"/>
        </w:trPr>
        <w:tc>
          <w:tcPr>
            <w:tcW w:w="1691" w:type="dxa"/>
          </w:tcPr>
          <w:p w14:paraId="176BAA93" w14:textId="578C77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187B83A0" w14:textId="42E40FD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725208.10</w:t>
            </w:r>
          </w:p>
        </w:tc>
        <w:tc>
          <w:tcPr>
            <w:tcW w:w="1562" w:type="dxa"/>
          </w:tcPr>
          <w:p w14:paraId="557549C5" w14:textId="42403FF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3367847.20</w:t>
            </w:r>
          </w:p>
        </w:tc>
        <w:tc>
          <w:tcPr>
            <w:tcW w:w="2134" w:type="dxa"/>
          </w:tcPr>
          <w:p w14:paraId="0F9BF0B2" w14:textId="35E1A0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DA63E" w14:textId="2BDEA3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F8099" w14:textId="173659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2D047E" w14:textId="77777777" w:rsidTr="004A1A2A">
        <w:trPr>
          <w:trHeight w:val="54"/>
        </w:trPr>
        <w:tc>
          <w:tcPr>
            <w:tcW w:w="1691" w:type="dxa"/>
          </w:tcPr>
          <w:p w14:paraId="2D405170" w14:textId="0D1243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17811320" w14:textId="10C188C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725207.91</w:t>
            </w:r>
          </w:p>
        </w:tc>
        <w:tc>
          <w:tcPr>
            <w:tcW w:w="1562" w:type="dxa"/>
          </w:tcPr>
          <w:p w14:paraId="4DC77982" w14:textId="6BA986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3367846.25</w:t>
            </w:r>
          </w:p>
        </w:tc>
        <w:tc>
          <w:tcPr>
            <w:tcW w:w="2134" w:type="dxa"/>
          </w:tcPr>
          <w:p w14:paraId="788D439E" w14:textId="619E68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80AF8" w14:textId="15187E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9AEA0" w14:textId="67B9E6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8C230BC" w14:textId="77777777" w:rsidTr="004A1A2A">
        <w:trPr>
          <w:trHeight w:val="54"/>
        </w:trPr>
        <w:tc>
          <w:tcPr>
            <w:tcW w:w="1691" w:type="dxa"/>
          </w:tcPr>
          <w:p w14:paraId="3FC4142B" w14:textId="2CD488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60467F0D" w14:textId="70966DE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725207.34</w:t>
            </w:r>
          </w:p>
        </w:tc>
        <w:tc>
          <w:tcPr>
            <w:tcW w:w="1562" w:type="dxa"/>
          </w:tcPr>
          <w:p w14:paraId="0B84EFDD" w14:textId="5603F7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3367845.04</w:t>
            </w:r>
          </w:p>
        </w:tc>
        <w:tc>
          <w:tcPr>
            <w:tcW w:w="2134" w:type="dxa"/>
          </w:tcPr>
          <w:p w14:paraId="05F2B879" w14:textId="714A85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B9C80" w14:textId="52E3FF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FAA3A" w14:textId="0FDCA0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C643A8" w14:textId="77777777" w:rsidTr="004A1A2A">
        <w:trPr>
          <w:trHeight w:val="54"/>
        </w:trPr>
        <w:tc>
          <w:tcPr>
            <w:tcW w:w="1691" w:type="dxa"/>
          </w:tcPr>
          <w:p w14:paraId="13C4E85B" w14:textId="6E1E62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0412B52B" w14:textId="1EA7DE5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725208.17</w:t>
            </w:r>
          </w:p>
        </w:tc>
        <w:tc>
          <w:tcPr>
            <w:tcW w:w="1562" w:type="dxa"/>
          </w:tcPr>
          <w:p w14:paraId="5CBCD862" w14:textId="290877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3367843.58</w:t>
            </w:r>
          </w:p>
        </w:tc>
        <w:tc>
          <w:tcPr>
            <w:tcW w:w="2134" w:type="dxa"/>
          </w:tcPr>
          <w:p w14:paraId="53C6166B" w14:textId="44E904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6F982" w14:textId="3A5A08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EECFC" w14:textId="2B0BD6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C4939FA" w14:textId="77777777" w:rsidTr="004A1A2A">
        <w:trPr>
          <w:trHeight w:val="54"/>
        </w:trPr>
        <w:tc>
          <w:tcPr>
            <w:tcW w:w="1691" w:type="dxa"/>
          </w:tcPr>
          <w:p w14:paraId="196E4D19" w14:textId="304213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37908303" w14:textId="71F0DE4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725209.63</w:t>
            </w:r>
          </w:p>
        </w:tc>
        <w:tc>
          <w:tcPr>
            <w:tcW w:w="1562" w:type="dxa"/>
          </w:tcPr>
          <w:p w14:paraId="3DFED624" w14:textId="408BDF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3367843.71</w:t>
            </w:r>
          </w:p>
        </w:tc>
        <w:tc>
          <w:tcPr>
            <w:tcW w:w="2134" w:type="dxa"/>
          </w:tcPr>
          <w:p w14:paraId="746A0AED" w14:textId="510805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321CDC" w14:textId="3BBF98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89FA03" w14:textId="4047CF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E53E3C8" w14:textId="77777777" w:rsidTr="004A1A2A">
        <w:trPr>
          <w:trHeight w:val="54"/>
        </w:trPr>
        <w:tc>
          <w:tcPr>
            <w:tcW w:w="1691" w:type="dxa"/>
          </w:tcPr>
          <w:p w14:paraId="1D76173F" w14:textId="635647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566689ED" w14:textId="0014E16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725211.34</w:t>
            </w:r>
          </w:p>
        </w:tc>
        <w:tc>
          <w:tcPr>
            <w:tcW w:w="1562" w:type="dxa"/>
          </w:tcPr>
          <w:p w14:paraId="36C63239" w14:textId="3C17BE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3367844.22</w:t>
            </w:r>
          </w:p>
        </w:tc>
        <w:tc>
          <w:tcPr>
            <w:tcW w:w="2134" w:type="dxa"/>
          </w:tcPr>
          <w:p w14:paraId="6C818879" w14:textId="75FE9F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D8D02" w14:textId="4427A2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753BA" w14:textId="3F9731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35CD3F" w14:textId="77777777" w:rsidTr="004A1A2A">
        <w:trPr>
          <w:trHeight w:val="54"/>
        </w:trPr>
        <w:tc>
          <w:tcPr>
            <w:tcW w:w="1691" w:type="dxa"/>
          </w:tcPr>
          <w:p w14:paraId="2BA64811" w14:textId="2A0FAD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25278CBE" w14:textId="368A4E2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725212.67</w:t>
            </w:r>
          </w:p>
        </w:tc>
        <w:tc>
          <w:tcPr>
            <w:tcW w:w="1562" w:type="dxa"/>
          </w:tcPr>
          <w:p w14:paraId="794F2352" w14:textId="72E459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3367843.20</w:t>
            </w:r>
          </w:p>
        </w:tc>
        <w:tc>
          <w:tcPr>
            <w:tcW w:w="2134" w:type="dxa"/>
          </w:tcPr>
          <w:p w14:paraId="6C0AF9DF" w14:textId="3D5B92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20CE3A" w14:textId="7D1C70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48EC5" w14:textId="47150C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FE8D38C" w14:textId="77777777" w:rsidTr="004A1A2A">
        <w:trPr>
          <w:trHeight w:val="54"/>
        </w:trPr>
        <w:tc>
          <w:tcPr>
            <w:tcW w:w="1691" w:type="dxa"/>
          </w:tcPr>
          <w:p w14:paraId="77160663" w14:textId="02089D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23000179" w14:textId="1F9D18B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725214.83</w:t>
            </w:r>
          </w:p>
        </w:tc>
        <w:tc>
          <w:tcPr>
            <w:tcW w:w="1562" w:type="dxa"/>
          </w:tcPr>
          <w:p w14:paraId="52453C06" w14:textId="68CA71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3367840.77</w:t>
            </w:r>
          </w:p>
        </w:tc>
        <w:tc>
          <w:tcPr>
            <w:tcW w:w="2134" w:type="dxa"/>
          </w:tcPr>
          <w:p w14:paraId="451C8D71" w14:textId="397371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6B0B07" w14:textId="1CD869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9309B8" w14:textId="355017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89C95DF" w14:textId="77777777" w:rsidTr="004A1A2A">
        <w:trPr>
          <w:trHeight w:val="54"/>
        </w:trPr>
        <w:tc>
          <w:tcPr>
            <w:tcW w:w="1691" w:type="dxa"/>
          </w:tcPr>
          <w:p w14:paraId="35A761F1" w14:textId="0A2E78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716531EA" w14:textId="33C94E0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725216.48</w:t>
            </w:r>
          </w:p>
        </w:tc>
        <w:tc>
          <w:tcPr>
            <w:tcW w:w="1562" w:type="dxa"/>
          </w:tcPr>
          <w:p w14:paraId="5238D644" w14:textId="4CC438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3367839.11</w:t>
            </w:r>
          </w:p>
        </w:tc>
        <w:tc>
          <w:tcPr>
            <w:tcW w:w="2134" w:type="dxa"/>
          </w:tcPr>
          <w:p w14:paraId="6980DD12" w14:textId="1EAA9A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ADEABC" w14:textId="11FF20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12F70E" w14:textId="038CA2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A437C01" w14:textId="77777777" w:rsidTr="004A1A2A">
        <w:trPr>
          <w:trHeight w:val="54"/>
        </w:trPr>
        <w:tc>
          <w:tcPr>
            <w:tcW w:w="1691" w:type="dxa"/>
          </w:tcPr>
          <w:p w14:paraId="187499E0" w14:textId="29F8E4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4C3FD4E8" w14:textId="4C5CBD5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725217.17</w:t>
            </w:r>
          </w:p>
        </w:tc>
        <w:tc>
          <w:tcPr>
            <w:tcW w:w="1562" w:type="dxa"/>
          </w:tcPr>
          <w:p w14:paraId="47D79A67" w14:textId="1CD977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3367838.01</w:t>
            </w:r>
          </w:p>
        </w:tc>
        <w:tc>
          <w:tcPr>
            <w:tcW w:w="2134" w:type="dxa"/>
          </w:tcPr>
          <w:p w14:paraId="354B3E41" w14:textId="5DD86C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01F7A" w14:textId="52D0A0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45951" w14:textId="28B766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948B64E" w14:textId="77777777" w:rsidTr="004A1A2A">
        <w:trPr>
          <w:trHeight w:val="54"/>
        </w:trPr>
        <w:tc>
          <w:tcPr>
            <w:tcW w:w="1691" w:type="dxa"/>
          </w:tcPr>
          <w:p w14:paraId="40AB84E4" w14:textId="658691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0F1600B0" w14:textId="7687AAB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725219.56</w:t>
            </w:r>
          </w:p>
        </w:tc>
        <w:tc>
          <w:tcPr>
            <w:tcW w:w="1562" w:type="dxa"/>
          </w:tcPr>
          <w:p w14:paraId="5A251BF4" w14:textId="4DACB8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3367827.68</w:t>
            </w:r>
          </w:p>
        </w:tc>
        <w:tc>
          <w:tcPr>
            <w:tcW w:w="2134" w:type="dxa"/>
          </w:tcPr>
          <w:p w14:paraId="5CAE4C6F" w14:textId="762FAD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734A3" w14:textId="1E1419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6B23CA" w14:textId="042ACD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228F643" w14:textId="77777777" w:rsidTr="004A1A2A">
        <w:trPr>
          <w:trHeight w:val="54"/>
        </w:trPr>
        <w:tc>
          <w:tcPr>
            <w:tcW w:w="1691" w:type="dxa"/>
          </w:tcPr>
          <w:p w14:paraId="78351A4B" w14:textId="587C66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283EB538" w14:textId="377011E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725221.87</w:t>
            </w:r>
          </w:p>
        </w:tc>
        <w:tc>
          <w:tcPr>
            <w:tcW w:w="1562" w:type="dxa"/>
          </w:tcPr>
          <w:p w14:paraId="08BAF67F" w14:textId="616C42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3367813.96</w:t>
            </w:r>
          </w:p>
        </w:tc>
        <w:tc>
          <w:tcPr>
            <w:tcW w:w="2134" w:type="dxa"/>
          </w:tcPr>
          <w:p w14:paraId="078F0EC0" w14:textId="1133C8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35A076" w14:textId="0A9D2F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99800" w14:textId="4B333D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F253B8B" w14:textId="77777777" w:rsidTr="004A1A2A">
        <w:trPr>
          <w:trHeight w:val="54"/>
        </w:trPr>
        <w:tc>
          <w:tcPr>
            <w:tcW w:w="1691" w:type="dxa"/>
          </w:tcPr>
          <w:p w14:paraId="270DE834" w14:textId="326A2E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5B91D92C" w14:textId="2E7B00D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725229.31</w:t>
            </w:r>
          </w:p>
        </w:tc>
        <w:tc>
          <w:tcPr>
            <w:tcW w:w="1562" w:type="dxa"/>
          </w:tcPr>
          <w:p w14:paraId="0545555D" w14:textId="3FDB24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3367791.34</w:t>
            </w:r>
          </w:p>
        </w:tc>
        <w:tc>
          <w:tcPr>
            <w:tcW w:w="2134" w:type="dxa"/>
          </w:tcPr>
          <w:p w14:paraId="4FE8853C" w14:textId="551F7B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4C2E55" w14:textId="33E125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A3D0F" w14:textId="5F7913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F985831" w14:textId="77777777" w:rsidTr="004A1A2A">
        <w:trPr>
          <w:trHeight w:val="54"/>
        </w:trPr>
        <w:tc>
          <w:tcPr>
            <w:tcW w:w="1691" w:type="dxa"/>
          </w:tcPr>
          <w:p w14:paraId="72CBF4A7" w14:textId="527C25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1575A82D" w14:textId="7FB2719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725230.48</w:t>
            </w:r>
          </w:p>
        </w:tc>
        <w:tc>
          <w:tcPr>
            <w:tcW w:w="1562" w:type="dxa"/>
          </w:tcPr>
          <w:p w14:paraId="5DC1836A" w14:textId="7BBDBE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3367777.61</w:t>
            </w:r>
          </w:p>
        </w:tc>
        <w:tc>
          <w:tcPr>
            <w:tcW w:w="2134" w:type="dxa"/>
          </w:tcPr>
          <w:p w14:paraId="63DB54C5" w14:textId="395050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4FEC8B" w14:textId="592355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28EAD" w14:textId="3B98EC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AE745D4" w14:textId="77777777" w:rsidTr="004A1A2A">
        <w:trPr>
          <w:trHeight w:val="54"/>
        </w:trPr>
        <w:tc>
          <w:tcPr>
            <w:tcW w:w="1691" w:type="dxa"/>
          </w:tcPr>
          <w:p w14:paraId="6B89DE54" w14:textId="256EAD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23233707" w14:textId="21FE5A8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725229.32</w:t>
            </w:r>
          </w:p>
        </w:tc>
        <w:tc>
          <w:tcPr>
            <w:tcW w:w="1562" w:type="dxa"/>
          </w:tcPr>
          <w:p w14:paraId="1902BA6C" w14:textId="35E2A8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3367773.76</w:t>
            </w:r>
          </w:p>
        </w:tc>
        <w:tc>
          <w:tcPr>
            <w:tcW w:w="2134" w:type="dxa"/>
          </w:tcPr>
          <w:p w14:paraId="18B68187" w14:textId="53646C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93C5AD" w14:textId="4E973A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34914" w14:textId="1AA4F6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66F72A" w14:textId="77777777" w:rsidTr="004A1A2A">
        <w:trPr>
          <w:trHeight w:val="54"/>
        </w:trPr>
        <w:tc>
          <w:tcPr>
            <w:tcW w:w="1691" w:type="dxa"/>
          </w:tcPr>
          <w:p w14:paraId="693A350D" w14:textId="3B24F9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79121C18" w14:textId="147BC54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725231.24</w:t>
            </w:r>
          </w:p>
        </w:tc>
        <w:tc>
          <w:tcPr>
            <w:tcW w:w="1562" w:type="dxa"/>
          </w:tcPr>
          <w:p w14:paraId="46CCC5E5" w14:textId="6B4CF0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3367769.15</w:t>
            </w:r>
          </w:p>
        </w:tc>
        <w:tc>
          <w:tcPr>
            <w:tcW w:w="2134" w:type="dxa"/>
          </w:tcPr>
          <w:p w14:paraId="38D0C1BA" w14:textId="01BD68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4C6C0" w14:textId="5A53FE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986D9" w14:textId="634798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EACCCB1" w14:textId="77777777" w:rsidTr="004A1A2A">
        <w:trPr>
          <w:trHeight w:val="54"/>
        </w:trPr>
        <w:tc>
          <w:tcPr>
            <w:tcW w:w="1691" w:type="dxa"/>
          </w:tcPr>
          <w:p w14:paraId="4C22CD4F" w14:textId="663560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E2B3D9E" w14:textId="28B5331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725232.11</w:t>
            </w:r>
          </w:p>
        </w:tc>
        <w:tc>
          <w:tcPr>
            <w:tcW w:w="1562" w:type="dxa"/>
          </w:tcPr>
          <w:p w14:paraId="0BE7C226" w14:textId="4A76E6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3367764.43</w:t>
            </w:r>
          </w:p>
        </w:tc>
        <w:tc>
          <w:tcPr>
            <w:tcW w:w="2134" w:type="dxa"/>
          </w:tcPr>
          <w:p w14:paraId="550FE6EC" w14:textId="4E639C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1AD1A3" w14:textId="5E7680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93541" w14:textId="031C93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8525A0" w14:textId="77777777" w:rsidTr="004A1A2A">
        <w:trPr>
          <w:trHeight w:val="54"/>
        </w:trPr>
        <w:tc>
          <w:tcPr>
            <w:tcW w:w="1691" w:type="dxa"/>
          </w:tcPr>
          <w:p w14:paraId="7A1AF9A7" w14:textId="060158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77E87293" w14:textId="7C9F684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725229.96</w:t>
            </w:r>
          </w:p>
        </w:tc>
        <w:tc>
          <w:tcPr>
            <w:tcW w:w="1562" w:type="dxa"/>
          </w:tcPr>
          <w:p w14:paraId="2B807BCC" w14:textId="0A70F1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3367743.35</w:t>
            </w:r>
          </w:p>
        </w:tc>
        <w:tc>
          <w:tcPr>
            <w:tcW w:w="2134" w:type="dxa"/>
          </w:tcPr>
          <w:p w14:paraId="7B1A0777" w14:textId="29F9C0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9D4F93" w14:textId="6D573B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29119" w14:textId="469983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38C365F" w14:textId="77777777" w:rsidTr="004A1A2A">
        <w:trPr>
          <w:trHeight w:val="54"/>
        </w:trPr>
        <w:tc>
          <w:tcPr>
            <w:tcW w:w="1691" w:type="dxa"/>
          </w:tcPr>
          <w:p w14:paraId="5ED62506" w14:textId="050E86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585742DA" w14:textId="194A818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725229.59</w:t>
            </w:r>
          </w:p>
        </w:tc>
        <w:tc>
          <w:tcPr>
            <w:tcW w:w="1562" w:type="dxa"/>
          </w:tcPr>
          <w:p w14:paraId="26AC7FB6" w14:textId="5A5774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3367718.14</w:t>
            </w:r>
          </w:p>
        </w:tc>
        <w:tc>
          <w:tcPr>
            <w:tcW w:w="2134" w:type="dxa"/>
          </w:tcPr>
          <w:p w14:paraId="42AC2CC7" w14:textId="681B55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3EA8F4" w14:textId="7BA2E4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4909B" w14:textId="331F11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1EA5242" w14:textId="77777777" w:rsidTr="004A1A2A">
        <w:trPr>
          <w:trHeight w:val="54"/>
        </w:trPr>
        <w:tc>
          <w:tcPr>
            <w:tcW w:w="1691" w:type="dxa"/>
          </w:tcPr>
          <w:p w14:paraId="3F075274" w14:textId="256294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16F30948" w14:textId="51E9D89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725224.12</w:t>
            </w:r>
          </w:p>
        </w:tc>
        <w:tc>
          <w:tcPr>
            <w:tcW w:w="1562" w:type="dxa"/>
          </w:tcPr>
          <w:p w14:paraId="04B7BA2B" w14:textId="1327CE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3367695.36</w:t>
            </w:r>
          </w:p>
        </w:tc>
        <w:tc>
          <w:tcPr>
            <w:tcW w:w="2134" w:type="dxa"/>
          </w:tcPr>
          <w:p w14:paraId="176DC124" w14:textId="79256D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73A6C" w14:textId="2BD94C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931DB" w14:textId="4A479B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8D11B27" w14:textId="77777777" w:rsidTr="004A1A2A">
        <w:trPr>
          <w:trHeight w:val="54"/>
        </w:trPr>
        <w:tc>
          <w:tcPr>
            <w:tcW w:w="1691" w:type="dxa"/>
          </w:tcPr>
          <w:p w14:paraId="4AD2F5C7" w14:textId="290B59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1A2BB168" w14:textId="33733FA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725224.12</w:t>
            </w:r>
          </w:p>
        </w:tc>
        <w:tc>
          <w:tcPr>
            <w:tcW w:w="1562" w:type="dxa"/>
          </w:tcPr>
          <w:p w14:paraId="19419BA8" w14:textId="675EEB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3367658.39</w:t>
            </w:r>
          </w:p>
        </w:tc>
        <w:tc>
          <w:tcPr>
            <w:tcW w:w="2134" w:type="dxa"/>
          </w:tcPr>
          <w:p w14:paraId="04FD2A57" w14:textId="3F70E5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E08D1" w14:textId="69243C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5497C" w14:textId="2E31DD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910F7F0" w14:textId="77777777" w:rsidTr="004A1A2A">
        <w:trPr>
          <w:trHeight w:val="54"/>
        </w:trPr>
        <w:tc>
          <w:tcPr>
            <w:tcW w:w="1691" w:type="dxa"/>
          </w:tcPr>
          <w:p w14:paraId="0356D365" w14:textId="7B048A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34F88915" w14:textId="782F1DB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725216.99</w:t>
            </w:r>
          </w:p>
        </w:tc>
        <w:tc>
          <w:tcPr>
            <w:tcW w:w="1562" w:type="dxa"/>
          </w:tcPr>
          <w:p w14:paraId="3DAFB7BB" w14:textId="42937E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3367622.07</w:t>
            </w:r>
          </w:p>
        </w:tc>
        <w:tc>
          <w:tcPr>
            <w:tcW w:w="2134" w:type="dxa"/>
          </w:tcPr>
          <w:p w14:paraId="19285741" w14:textId="2F64DA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815AE" w14:textId="4B1404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548F79" w14:textId="59F267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6CF6666" w14:textId="77777777" w:rsidTr="004A1A2A">
        <w:trPr>
          <w:trHeight w:val="54"/>
        </w:trPr>
        <w:tc>
          <w:tcPr>
            <w:tcW w:w="1691" w:type="dxa"/>
          </w:tcPr>
          <w:p w14:paraId="72FA774F" w14:textId="1D982B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0DC00A90" w14:textId="71CF5BE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725212.46</w:t>
            </w:r>
          </w:p>
        </w:tc>
        <w:tc>
          <w:tcPr>
            <w:tcW w:w="1562" w:type="dxa"/>
          </w:tcPr>
          <w:p w14:paraId="1B61E957" w14:textId="3B060D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3367598.07</w:t>
            </w:r>
          </w:p>
        </w:tc>
        <w:tc>
          <w:tcPr>
            <w:tcW w:w="2134" w:type="dxa"/>
          </w:tcPr>
          <w:p w14:paraId="16417CD5" w14:textId="723A29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EC321" w14:textId="3C6858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70BB53" w14:textId="0A1F83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95B9DC" w14:textId="77777777" w:rsidTr="004A1A2A">
        <w:trPr>
          <w:trHeight w:val="54"/>
        </w:trPr>
        <w:tc>
          <w:tcPr>
            <w:tcW w:w="1691" w:type="dxa"/>
          </w:tcPr>
          <w:p w14:paraId="30BDA927" w14:textId="1B07FE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770F1701" w14:textId="1CB6470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725213.75</w:t>
            </w:r>
          </w:p>
        </w:tc>
        <w:tc>
          <w:tcPr>
            <w:tcW w:w="1562" w:type="dxa"/>
          </w:tcPr>
          <w:p w14:paraId="18F27967" w14:textId="17CE7F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3367580.57</w:t>
            </w:r>
          </w:p>
        </w:tc>
        <w:tc>
          <w:tcPr>
            <w:tcW w:w="2134" w:type="dxa"/>
          </w:tcPr>
          <w:p w14:paraId="29281772" w14:textId="67F39E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183EA5" w14:textId="081C0F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7E554" w14:textId="378E26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A5F855" w14:textId="77777777" w:rsidTr="004A1A2A">
        <w:trPr>
          <w:trHeight w:val="54"/>
        </w:trPr>
        <w:tc>
          <w:tcPr>
            <w:tcW w:w="1691" w:type="dxa"/>
          </w:tcPr>
          <w:p w14:paraId="7C46EB3B" w14:textId="623488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7BB3297" w14:textId="146E3C1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725224.65</w:t>
            </w:r>
          </w:p>
        </w:tc>
        <w:tc>
          <w:tcPr>
            <w:tcW w:w="1562" w:type="dxa"/>
          </w:tcPr>
          <w:p w14:paraId="7390A3F1" w14:textId="6403DC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3367547.62</w:t>
            </w:r>
          </w:p>
        </w:tc>
        <w:tc>
          <w:tcPr>
            <w:tcW w:w="2134" w:type="dxa"/>
          </w:tcPr>
          <w:p w14:paraId="0EEE53A2" w14:textId="03398E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B23B9" w14:textId="521872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66610D" w14:textId="0EFA53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AEE3EC5" w14:textId="77777777" w:rsidTr="004A1A2A">
        <w:trPr>
          <w:trHeight w:val="54"/>
        </w:trPr>
        <w:tc>
          <w:tcPr>
            <w:tcW w:w="1691" w:type="dxa"/>
          </w:tcPr>
          <w:p w14:paraId="0CCC66E5" w14:textId="50EAF1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18942362" w14:textId="6035C41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725231.93</w:t>
            </w:r>
          </w:p>
        </w:tc>
        <w:tc>
          <w:tcPr>
            <w:tcW w:w="1562" w:type="dxa"/>
          </w:tcPr>
          <w:p w14:paraId="061E15F3" w14:textId="09B0AE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3367531.96</w:t>
            </w:r>
          </w:p>
        </w:tc>
        <w:tc>
          <w:tcPr>
            <w:tcW w:w="2134" w:type="dxa"/>
          </w:tcPr>
          <w:p w14:paraId="4B3CCE13" w14:textId="5A14E0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A9956" w14:textId="6DF7AD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996616" w14:textId="51B8D8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1A04830" w14:textId="77777777" w:rsidTr="004A1A2A">
        <w:trPr>
          <w:trHeight w:val="54"/>
        </w:trPr>
        <w:tc>
          <w:tcPr>
            <w:tcW w:w="1691" w:type="dxa"/>
          </w:tcPr>
          <w:p w14:paraId="14731636" w14:textId="7CFE18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1E27DEC0" w14:textId="3AF44B2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725238.45</w:t>
            </w:r>
          </w:p>
        </w:tc>
        <w:tc>
          <w:tcPr>
            <w:tcW w:w="1562" w:type="dxa"/>
          </w:tcPr>
          <w:p w14:paraId="7A992A03" w14:textId="48F3F3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3367517.39</w:t>
            </w:r>
          </w:p>
        </w:tc>
        <w:tc>
          <w:tcPr>
            <w:tcW w:w="2134" w:type="dxa"/>
          </w:tcPr>
          <w:p w14:paraId="60EDB31E" w14:textId="51D367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D73AC" w14:textId="362351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B44EF" w14:textId="040327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6DBB03" w14:textId="77777777" w:rsidTr="004A1A2A">
        <w:trPr>
          <w:trHeight w:val="54"/>
        </w:trPr>
        <w:tc>
          <w:tcPr>
            <w:tcW w:w="1691" w:type="dxa"/>
          </w:tcPr>
          <w:p w14:paraId="15C42D12" w14:textId="43AC18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2201D2CC" w14:textId="3C31686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725247.80</w:t>
            </w:r>
          </w:p>
        </w:tc>
        <w:tc>
          <w:tcPr>
            <w:tcW w:w="1562" w:type="dxa"/>
          </w:tcPr>
          <w:p w14:paraId="3B00ABFC" w14:textId="4E8040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3367496.73</w:t>
            </w:r>
          </w:p>
        </w:tc>
        <w:tc>
          <w:tcPr>
            <w:tcW w:w="2134" w:type="dxa"/>
          </w:tcPr>
          <w:p w14:paraId="23D2AE27" w14:textId="2939D7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6FCC35" w14:textId="2AFF39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9F661" w14:textId="1C3E56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49937B" w14:textId="77777777" w:rsidTr="004A1A2A">
        <w:trPr>
          <w:trHeight w:val="54"/>
        </w:trPr>
        <w:tc>
          <w:tcPr>
            <w:tcW w:w="1691" w:type="dxa"/>
          </w:tcPr>
          <w:p w14:paraId="75426DC4" w14:textId="5FABBB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1079EC32" w14:textId="5A34256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725254.11</w:t>
            </w:r>
          </w:p>
        </w:tc>
        <w:tc>
          <w:tcPr>
            <w:tcW w:w="1562" w:type="dxa"/>
          </w:tcPr>
          <w:p w14:paraId="3066F489" w14:textId="1D8CFE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3367482.80</w:t>
            </w:r>
          </w:p>
        </w:tc>
        <w:tc>
          <w:tcPr>
            <w:tcW w:w="2134" w:type="dxa"/>
          </w:tcPr>
          <w:p w14:paraId="78BFF259" w14:textId="450298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14494" w14:textId="0F9F13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0D288" w14:textId="64CC1B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941D98" w14:textId="77777777" w:rsidTr="004A1A2A">
        <w:trPr>
          <w:trHeight w:val="54"/>
        </w:trPr>
        <w:tc>
          <w:tcPr>
            <w:tcW w:w="1691" w:type="dxa"/>
          </w:tcPr>
          <w:p w14:paraId="013D9457" w14:textId="384045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32706EA6" w14:textId="14B0A40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725256.72</w:t>
            </w:r>
          </w:p>
        </w:tc>
        <w:tc>
          <w:tcPr>
            <w:tcW w:w="1562" w:type="dxa"/>
          </w:tcPr>
          <w:p w14:paraId="1E51B41E" w14:textId="579235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3367471.14</w:t>
            </w:r>
          </w:p>
        </w:tc>
        <w:tc>
          <w:tcPr>
            <w:tcW w:w="2134" w:type="dxa"/>
          </w:tcPr>
          <w:p w14:paraId="3F77B1C3" w14:textId="1F28CF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B5347" w14:textId="7BB4E8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6AD52" w14:textId="663F0A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F49E686" w14:textId="77777777" w:rsidTr="004A1A2A">
        <w:trPr>
          <w:trHeight w:val="54"/>
        </w:trPr>
        <w:tc>
          <w:tcPr>
            <w:tcW w:w="1691" w:type="dxa"/>
          </w:tcPr>
          <w:p w14:paraId="39CDB89A" w14:textId="411D7E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242FC0B1" w14:textId="2380E90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725256.18</w:t>
            </w:r>
          </w:p>
        </w:tc>
        <w:tc>
          <w:tcPr>
            <w:tcW w:w="1562" w:type="dxa"/>
          </w:tcPr>
          <w:p w14:paraId="57000A7C" w14:textId="237805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3367456.35</w:t>
            </w:r>
          </w:p>
        </w:tc>
        <w:tc>
          <w:tcPr>
            <w:tcW w:w="2134" w:type="dxa"/>
          </w:tcPr>
          <w:p w14:paraId="379F1C20" w14:textId="4E82C6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6D2BC" w14:textId="0A13D3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F71B5" w14:textId="35AFEA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3D030B8" w14:textId="77777777" w:rsidTr="004A1A2A">
        <w:trPr>
          <w:trHeight w:val="54"/>
        </w:trPr>
        <w:tc>
          <w:tcPr>
            <w:tcW w:w="1691" w:type="dxa"/>
          </w:tcPr>
          <w:p w14:paraId="1EF19215" w14:textId="34E9C5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347E01D4" w14:textId="073A7FF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725254.42</w:t>
            </w:r>
          </w:p>
        </w:tc>
        <w:tc>
          <w:tcPr>
            <w:tcW w:w="1562" w:type="dxa"/>
          </w:tcPr>
          <w:p w14:paraId="6118DF75" w14:textId="6A4CB9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3367447.54</w:t>
            </w:r>
          </w:p>
        </w:tc>
        <w:tc>
          <w:tcPr>
            <w:tcW w:w="2134" w:type="dxa"/>
          </w:tcPr>
          <w:p w14:paraId="12416340" w14:textId="1C7D93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93642" w14:textId="1882E1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F38208" w14:textId="700B73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23D0E2" w14:textId="77777777" w:rsidTr="004A1A2A">
        <w:trPr>
          <w:trHeight w:val="54"/>
        </w:trPr>
        <w:tc>
          <w:tcPr>
            <w:tcW w:w="1691" w:type="dxa"/>
          </w:tcPr>
          <w:p w14:paraId="242E6926" w14:textId="2E114C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23848BB5" w14:textId="68A592D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725253.57</w:t>
            </w:r>
          </w:p>
        </w:tc>
        <w:tc>
          <w:tcPr>
            <w:tcW w:w="1562" w:type="dxa"/>
          </w:tcPr>
          <w:p w14:paraId="2EF05B5F" w14:textId="32FF89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3367445.69</w:t>
            </w:r>
          </w:p>
        </w:tc>
        <w:tc>
          <w:tcPr>
            <w:tcW w:w="2134" w:type="dxa"/>
          </w:tcPr>
          <w:p w14:paraId="55EE2354" w14:textId="1058C6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E22DC" w14:textId="38D1F5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1C277E" w14:textId="69C370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7854EC7" w14:textId="77777777" w:rsidTr="004A1A2A">
        <w:trPr>
          <w:trHeight w:val="54"/>
        </w:trPr>
        <w:tc>
          <w:tcPr>
            <w:tcW w:w="1691" w:type="dxa"/>
          </w:tcPr>
          <w:p w14:paraId="27BB831B" w14:textId="102BF9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5FA16FC2" w14:textId="021E724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725249.11</w:t>
            </w:r>
          </w:p>
        </w:tc>
        <w:tc>
          <w:tcPr>
            <w:tcW w:w="1562" w:type="dxa"/>
          </w:tcPr>
          <w:p w14:paraId="4F495438" w14:textId="6511D3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3367441.78</w:t>
            </w:r>
          </w:p>
        </w:tc>
        <w:tc>
          <w:tcPr>
            <w:tcW w:w="2134" w:type="dxa"/>
          </w:tcPr>
          <w:p w14:paraId="4B30D404" w14:textId="77EF5F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4277F8" w14:textId="354146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128C1" w14:textId="24489F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29C6AD" w14:textId="77777777" w:rsidTr="004A1A2A">
        <w:trPr>
          <w:trHeight w:val="54"/>
        </w:trPr>
        <w:tc>
          <w:tcPr>
            <w:tcW w:w="1691" w:type="dxa"/>
          </w:tcPr>
          <w:p w14:paraId="31EDCB97" w14:textId="74B790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0AA834E7" w14:textId="4140734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725247.05</w:t>
            </w:r>
          </w:p>
        </w:tc>
        <w:tc>
          <w:tcPr>
            <w:tcW w:w="1562" w:type="dxa"/>
          </w:tcPr>
          <w:p w14:paraId="72023B9C" w14:textId="609424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3367436.54</w:t>
            </w:r>
          </w:p>
        </w:tc>
        <w:tc>
          <w:tcPr>
            <w:tcW w:w="2134" w:type="dxa"/>
          </w:tcPr>
          <w:p w14:paraId="5AB5CAA1" w14:textId="2E3E4A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B5F2E" w14:textId="26C153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EF0F47" w14:textId="61B8FF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68A64B" w14:textId="77777777" w:rsidTr="004A1A2A">
        <w:trPr>
          <w:trHeight w:val="54"/>
        </w:trPr>
        <w:tc>
          <w:tcPr>
            <w:tcW w:w="1691" w:type="dxa"/>
          </w:tcPr>
          <w:p w14:paraId="3FE5B19C" w14:textId="39C063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69DB7F7E" w14:textId="24B6716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725247.18</w:t>
            </w:r>
          </w:p>
        </w:tc>
        <w:tc>
          <w:tcPr>
            <w:tcW w:w="1562" w:type="dxa"/>
          </w:tcPr>
          <w:p w14:paraId="24B6EC1A" w14:textId="062879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3367433.60</w:t>
            </w:r>
          </w:p>
        </w:tc>
        <w:tc>
          <w:tcPr>
            <w:tcW w:w="2134" w:type="dxa"/>
          </w:tcPr>
          <w:p w14:paraId="188C676E" w14:textId="59C7D0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8B376" w14:textId="61A104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9A12B" w14:textId="794635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C0A11E1" w14:textId="77777777" w:rsidTr="004A1A2A">
        <w:trPr>
          <w:trHeight w:val="54"/>
        </w:trPr>
        <w:tc>
          <w:tcPr>
            <w:tcW w:w="1691" w:type="dxa"/>
          </w:tcPr>
          <w:p w14:paraId="418EB4CF" w14:textId="595CE7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1ABB36E7" w14:textId="5C297EE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725251.19</w:t>
            </w:r>
          </w:p>
        </w:tc>
        <w:tc>
          <w:tcPr>
            <w:tcW w:w="1562" w:type="dxa"/>
          </w:tcPr>
          <w:p w14:paraId="1B35FD42" w14:textId="3EF62B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3367420.29</w:t>
            </w:r>
          </w:p>
        </w:tc>
        <w:tc>
          <w:tcPr>
            <w:tcW w:w="2134" w:type="dxa"/>
          </w:tcPr>
          <w:p w14:paraId="01418F71" w14:textId="04E60D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2899F2" w14:textId="089119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6C615" w14:textId="41809E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ACBCFDD" w14:textId="77777777" w:rsidTr="004A1A2A">
        <w:trPr>
          <w:trHeight w:val="54"/>
        </w:trPr>
        <w:tc>
          <w:tcPr>
            <w:tcW w:w="1691" w:type="dxa"/>
          </w:tcPr>
          <w:p w14:paraId="7987BC41" w14:textId="37F222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674E13EE" w14:textId="5F22AB2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725257.84</w:t>
            </w:r>
          </w:p>
        </w:tc>
        <w:tc>
          <w:tcPr>
            <w:tcW w:w="1562" w:type="dxa"/>
          </w:tcPr>
          <w:p w14:paraId="395F7724" w14:textId="500D77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3367396.13</w:t>
            </w:r>
          </w:p>
        </w:tc>
        <w:tc>
          <w:tcPr>
            <w:tcW w:w="2134" w:type="dxa"/>
          </w:tcPr>
          <w:p w14:paraId="1E6A6637" w14:textId="2FB10B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0000E" w14:textId="3622A4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EFC25" w14:textId="6A0953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B2D906A" w14:textId="77777777" w:rsidTr="004A1A2A">
        <w:trPr>
          <w:trHeight w:val="54"/>
        </w:trPr>
        <w:tc>
          <w:tcPr>
            <w:tcW w:w="1691" w:type="dxa"/>
          </w:tcPr>
          <w:p w14:paraId="3EE2DD6E" w14:textId="2E0A1A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20559F1A" w14:textId="54B62AE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725260.20</w:t>
            </w:r>
          </w:p>
        </w:tc>
        <w:tc>
          <w:tcPr>
            <w:tcW w:w="1562" w:type="dxa"/>
          </w:tcPr>
          <w:p w14:paraId="0FC56FA1" w14:textId="6B9932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3367380.03</w:t>
            </w:r>
          </w:p>
        </w:tc>
        <w:tc>
          <w:tcPr>
            <w:tcW w:w="2134" w:type="dxa"/>
          </w:tcPr>
          <w:p w14:paraId="24583C65" w14:textId="6F34C8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1BE6A" w14:textId="570367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2CC8A" w14:textId="38B773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944E30" w14:textId="77777777" w:rsidTr="004A1A2A">
        <w:trPr>
          <w:trHeight w:val="54"/>
        </w:trPr>
        <w:tc>
          <w:tcPr>
            <w:tcW w:w="1691" w:type="dxa"/>
          </w:tcPr>
          <w:p w14:paraId="1C1BEBCE" w14:textId="20884C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7631FDE6" w14:textId="27FDB58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725263.75</w:t>
            </w:r>
          </w:p>
        </w:tc>
        <w:tc>
          <w:tcPr>
            <w:tcW w:w="1562" w:type="dxa"/>
          </w:tcPr>
          <w:p w14:paraId="76E64601" w14:textId="4B2940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3367371.76</w:t>
            </w:r>
          </w:p>
        </w:tc>
        <w:tc>
          <w:tcPr>
            <w:tcW w:w="2134" w:type="dxa"/>
          </w:tcPr>
          <w:p w14:paraId="7B189251" w14:textId="0892B3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B2144D" w14:textId="7EEB4D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1B6F2" w14:textId="240F54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0A379B2" w14:textId="77777777" w:rsidTr="004A1A2A">
        <w:trPr>
          <w:trHeight w:val="54"/>
        </w:trPr>
        <w:tc>
          <w:tcPr>
            <w:tcW w:w="1691" w:type="dxa"/>
          </w:tcPr>
          <w:p w14:paraId="2288F96C" w14:textId="1A8055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7BD57959" w14:textId="486616B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725270.09</w:t>
            </w:r>
          </w:p>
        </w:tc>
        <w:tc>
          <w:tcPr>
            <w:tcW w:w="1562" w:type="dxa"/>
          </w:tcPr>
          <w:p w14:paraId="479D58B9" w14:textId="0F8254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3367362.01</w:t>
            </w:r>
          </w:p>
        </w:tc>
        <w:tc>
          <w:tcPr>
            <w:tcW w:w="2134" w:type="dxa"/>
          </w:tcPr>
          <w:p w14:paraId="7A6181C0" w14:textId="15FAC3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BAD12" w14:textId="501BF6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B4ADA" w14:textId="5BC09A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F577AF" w14:textId="77777777" w:rsidTr="004A1A2A">
        <w:trPr>
          <w:trHeight w:val="54"/>
        </w:trPr>
        <w:tc>
          <w:tcPr>
            <w:tcW w:w="1691" w:type="dxa"/>
          </w:tcPr>
          <w:p w14:paraId="7D12BD6C" w14:textId="2CFD6E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52F9D8BC" w14:textId="118CF27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725270.68</w:t>
            </w:r>
          </w:p>
        </w:tc>
        <w:tc>
          <w:tcPr>
            <w:tcW w:w="1562" w:type="dxa"/>
          </w:tcPr>
          <w:p w14:paraId="55FC91EA" w14:textId="673DA6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3367355.07</w:t>
            </w:r>
          </w:p>
        </w:tc>
        <w:tc>
          <w:tcPr>
            <w:tcW w:w="2134" w:type="dxa"/>
          </w:tcPr>
          <w:p w14:paraId="5576B43E" w14:textId="433B9B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DA07D" w14:textId="60B891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2BFD0" w14:textId="23AA09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5841AD4" w14:textId="77777777" w:rsidTr="004A1A2A">
        <w:trPr>
          <w:trHeight w:val="54"/>
        </w:trPr>
        <w:tc>
          <w:tcPr>
            <w:tcW w:w="1691" w:type="dxa"/>
          </w:tcPr>
          <w:p w14:paraId="203BCE61" w14:textId="5805F8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316918DC" w14:textId="7820FD0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725268.77</w:t>
            </w:r>
          </w:p>
        </w:tc>
        <w:tc>
          <w:tcPr>
            <w:tcW w:w="1562" w:type="dxa"/>
          </w:tcPr>
          <w:p w14:paraId="27EB7D8D" w14:textId="2496DD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3367347.39</w:t>
            </w:r>
          </w:p>
        </w:tc>
        <w:tc>
          <w:tcPr>
            <w:tcW w:w="2134" w:type="dxa"/>
          </w:tcPr>
          <w:p w14:paraId="103C4498" w14:textId="4AAE76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041CC" w14:textId="220072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89335C" w14:textId="062DF8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5774BB2" w14:textId="77777777" w:rsidTr="004A1A2A">
        <w:trPr>
          <w:trHeight w:val="54"/>
        </w:trPr>
        <w:tc>
          <w:tcPr>
            <w:tcW w:w="1691" w:type="dxa"/>
          </w:tcPr>
          <w:p w14:paraId="197A532E" w14:textId="3C9FB5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04D5BFCA" w14:textId="55F613B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725275.41</w:t>
            </w:r>
          </w:p>
        </w:tc>
        <w:tc>
          <w:tcPr>
            <w:tcW w:w="1562" w:type="dxa"/>
          </w:tcPr>
          <w:p w14:paraId="172B6514" w14:textId="5C5FAF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3367334.09</w:t>
            </w:r>
          </w:p>
        </w:tc>
        <w:tc>
          <w:tcPr>
            <w:tcW w:w="2134" w:type="dxa"/>
          </w:tcPr>
          <w:p w14:paraId="76D168AF" w14:textId="5DEF92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9F929" w14:textId="4AE40D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86FD6" w14:textId="29E98F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45052D" w14:textId="77777777" w:rsidTr="004A1A2A">
        <w:trPr>
          <w:trHeight w:val="54"/>
        </w:trPr>
        <w:tc>
          <w:tcPr>
            <w:tcW w:w="1691" w:type="dxa"/>
          </w:tcPr>
          <w:p w14:paraId="256F190F" w14:textId="27E470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32212034" w14:textId="01B53BD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725289.58</w:t>
            </w:r>
          </w:p>
        </w:tc>
        <w:tc>
          <w:tcPr>
            <w:tcW w:w="1562" w:type="dxa"/>
          </w:tcPr>
          <w:p w14:paraId="3BDD36DE" w14:textId="20C4DF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3367319.77</w:t>
            </w:r>
          </w:p>
        </w:tc>
        <w:tc>
          <w:tcPr>
            <w:tcW w:w="2134" w:type="dxa"/>
          </w:tcPr>
          <w:p w14:paraId="308EC388" w14:textId="3BB28C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00CEC" w14:textId="4BD081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CB5BD" w14:textId="1915E2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F2D72AA" w14:textId="77777777" w:rsidTr="004A1A2A">
        <w:trPr>
          <w:trHeight w:val="54"/>
        </w:trPr>
        <w:tc>
          <w:tcPr>
            <w:tcW w:w="1691" w:type="dxa"/>
          </w:tcPr>
          <w:p w14:paraId="7216DF4E" w14:textId="6D94DC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7281A260" w14:textId="02CF337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725300.92</w:t>
            </w:r>
          </w:p>
        </w:tc>
        <w:tc>
          <w:tcPr>
            <w:tcW w:w="1562" w:type="dxa"/>
          </w:tcPr>
          <w:p w14:paraId="723F446B" w14:textId="61F722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3367304.66</w:t>
            </w:r>
          </w:p>
        </w:tc>
        <w:tc>
          <w:tcPr>
            <w:tcW w:w="2134" w:type="dxa"/>
          </w:tcPr>
          <w:p w14:paraId="0030AD58" w14:textId="60EF4A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6AECE" w14:textId="5702FD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D0A9F" w14:textId="28B6F1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129F9D3" w14:textId="77777777" w:rsidTr="004A1A2A">
        <w:trPr>
          <w:trHeight w:val="54"/>
        </w:trPr>
        <w:tc>
          <w:tcPr>
            <w:tcW w:w="1691" w:type="dxa"/>
          </w:tcPr>
          <w:p w14:paraId="66A8B786" w14:textId="3261E8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71956A91" w14:textId="711D553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725324.55</w:t>
            </w:r>
          </w:p>
        </w:tc>
        <w:tc>
          <w:tcPr>
            <w:tcW w:w="1562" w:type="dxa"/>
          </w:tcPr>
          <w:p w14:paraId="0C26232E" w14:textId="0D5BEA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3367285.34</w:t>
            </w:r>
          </w:p>
        </w:tc>
        <w:tc>
          <w:tcPr>
            <w:tcW w:w="2134" w:type="dxa"/>
          </w:tcPr>
          <w:p w14:paraId="2E2061C5" w14:textId="1A3601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3960A" w14:textId="24DE8F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FBE72" w14:textId="092DFE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60FF2A7" w14:textId="77777777" w:rsidTr="004A1A2A">
        <w:trPr>
          <w:trHeight w:val="54"/>
        </w:trPr>
        <w:tc>
          <w:tcPr>
            <w:tcW w:w="1691" w:type="dxa"/>
          </w:tcPr>
          <w:p w14:paraId="0FF0B550" w14:textId="5CDCF4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20686CD2" w14:textId="23AF859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725339.97</w:t>
            </w:r>
          </w:p>
        </w:tc>
        <w:tc>
          <w:tcPr>
            <w:tcW w:w="1562" w:type="dxa"/>
          </w:tcPr>
          <w:p w14:paraId="612374F3" w14:textId="1FA40E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3367276.47</w:t>
            </w:r>
          </w:p>
        </w:tc>
        <w:tc>
          <w:tcPr>
            <w:tcW w:w="2134" w:type="dxa"/>
          </w:tcPr>
          <w:p w14:paraId="284A851E" w14:textId="73DE63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18685" w14:textId="358CF3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2861D" w14:textId="7B5517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F7E06D6" w14:textId="77777777" w:rsidTr="004A1A2A">
        <w:trPr>
          <w:trHeight w:val="54"/>
        </w:trPr>
        <w:tc>
          <w:tcPr>
            <w:tcW w:w="1691" w:type="dxa"/>
          </w:tcPr>
          <w:p w14:paraId="3A03FE60" w14:textId="20D92D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464273E1" w14:textId="46BF57F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725353.29</w:t>
            </w:r>
          </w:p>
        </w:tc>
        <w:tc>
          <w:tcPr>
            <w:tcW w:w="1562" w:type="dxa"/>
          </w:tcPr>
          <w:p w14:paraId="7E6451C1" w14:textId="359E32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3367263.68</w:t>
            </w:r>
          </w:p>
        </w:tc>
        <w:tc>
          <w:tcPr>
            <w:tcW w:w="2134" w:type="dxa"/>
          </w:tcPr>
          <w:p w14:paraId="69A16334" w14:textId="10F924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7B919" w14:textId="40EC9A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4F3E8" w14:textId="4FE378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427B35E" w14:textId="77777777" w:rsidTr="004A1A2A">
        <w:trPr>
          <w:trHeight w:val="54"/>
        </w:trPr>
        <w:tc>
          <w:tcPr>
            <w:tcW w:w="1691" w:type="dxa"/>
          </w:tcPr>
          <w:p w14:paraId="726DDBF3" w14:textId="7218DF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</w:tcPr>
          <w:p w14:paraId="7B9BF189" w14:textId="3F3602B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288E0324" w14:textId="1612B9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B1B44FB" w14:textId="675B16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0324746" w14:textId="2C6A36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73E50618" w14:textId="01C94C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66C656" w14:textId="77777777" w:rsidTr="004A1A2A">
        <w:trPr>
          <w:trHeight w:val="54"/>
        </w:trPr>
        <w:tc>
          <w:tcPr>
            <w:tcW w:w="1691" w:type="dxa"/>
          </w:tcPr>
          <w:p w14:paraId="796F58D1" w14:textId="3FD3C5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3FAF40FD" w14:textId="3A50A88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725355.99</w:t>
            </w:r>
          </w:p>
        </w:tc>
        <w:tc>
          <w:tcPr>
            <w:tcW w:w="1562" w:type="dxa"/>
          </w:tcPr>
          <w:p w14:paraId="415CF583" w14:textId="435DCE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3367264.51</w:t>
            </w:r>
          </w:p>
        </w:tc>
        <w:tc>
          <w:tcPr>
            <w:tcW w:w="2134" w:type="dxa"/>
          </w:tcPr>
          <w:p w14:paraId="264386FF" w14:textId="00CDE2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EA767" w14:textId="75823E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8C7D2" w14:textId="20A348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2097E99" w14:textId="77777777" w:rsidTr="004A1A2A">
        <w:trPr>
          <w:trHeight w:val="54"/>
        </w:trPr>
        <w:tc>
          <w:tcPr>
            <w:tcW w:w="1691" w:type="dxa"/>
          </w:tcPr>
          <w:p w14:paraId="34EF26C7" w14:textId="014A8E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55AF76D6" w14:textId="2453F79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725341.75</w:t>
            </w:r>
          </w:p>
        </w:tc>
        <w:tc>
          <w:tcPr>
            <w:tcW w:w="1562" w:type="dxa"/>
          </w:tcPr>
          <w:p w14:paraId="476EC1B7" w14:textId="444DC4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3367278.24</w:t>
            </w:r>
          </w:p>
        </w:tc>
        <w:tc>
          <w:tcPr>
            <w:tcW w:w="2134" w:type="dxa"/>
          </w:tcPr>
          <w:p w14:paraId="7F0A5860" w14:textId="76800D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D6558" w14:textId="29A098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5AE39" w14:textId="110ED4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74D0826" w14:textId="77777777" w:rsidTr="004A1A2A">
        <w:trPr>
          <w:trHeight w:val="54"/>
        </w:trPr>
        <w:tc>
          <w:tcPr>
            <w:tcW w:w="1691" w:type="dxa"/>
          </w:tcPr>
          <w:p w14:paraId="630C2367" w14:textId="213E7C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63B70B92" w14:textId="753A835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725326.66</w:t>
            </w:r>
          </w:p>
        </w:tc>
        <w:tc>
          <w:tcPr>
            <w:tcW w:w="1562" w:type="dxa"/>
          </w:tcPr>
          <w:p w14:paraId="0043C220" w14:textId="60CDF9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3367288.34</w:t>
            </w:r>
          </w:p>
        </w:tc>
        <w:tc>
          <w:tcPr>
            <w:tcW w:w="2134" w:type="dxa"/>
          </w:tcPr>
          <w:p w14:paraId="427AF02F" w14:textId="58EA5D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D1B83" w14:textId="321E40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529AF" w14:textId="4DA971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19FF511" w14:textId="77777777" w:rsidTr="004A1A2A">
        <w:trPr>
          <w:trHeight w:val="54"/>
        </w:trPr>
        <w:tc>
          <w:tcPr>
            <w:tcW w:w="1691" w:type="dxa"/>
          </w:tcPr>
          <w:p w14:paraId="2C81E7BA" w14:textId="608954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0EA39BB9" w14:textId="0F7EB5F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725305.57</w:t>
            </w:r>
          </w:p>
        </w:tc>
        <w:tc>
          <w:tcPr>
            <w:tcW w:w="1562" w:type="dxa"/>
          </w:tcPr>
          <w:p w14:paraId="3599B0D2" w14:textId="0B16A1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3367306.81</w:t>
            </w:r>
          </w:p>
        </w:tc>
        <w:tc>
          <w:tcPr>
            <w:tcW w:w="2134" w:type="dxa"/>
          </w:tcPr>
          <w:p w14:paraId="64212CFF" w14:textId="7E4E4C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C82221" w14:textId="1CE510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2309F" w14:textId="1AAAF8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8C3387A" w14:textId="77777777" w:rsidTr="004A1A2A">
        <w:trPr>
          <w:trHeight w:val="54"/>
        </w:trPr>
        <w:tc>
          <w:tcPr>
            <w:tcW w:w="1691" w:type="dxa"/>
          </w:tcPr>
          <w:p w14:paraId="3A85A0D3" w14:textId="045A7C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337790A0" w14:textId="1E60A4D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725280.43</w:t>
            </w:r>
          </w:p>
        </w:tc>
        <w:tc>
          <w:tcPr>
            <w:tcW w:w="1562" w:type="dxa"/>
          </w:tcPr>
          <w:p w14:paraId="0CF41907" w14:textId="7C9FBA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3367334.83</w:t>
            </w:r>
          </w:p>
        </w:tc>
        <w:tc>
          <w:tcPr>
            <w:tcW w:w="2134" w:type="dxa"/>
          </w:tcPr>
          <w:p w14:paraId="0B70DF4A" w14:textId="16D1BC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2C0C6" w14:textId="0730EE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A29D2" w14:textId="7B4B9D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A0BF3C9" w14:textId="77777777" w:rsidTr="004A1A2A">
        <w:trPr>
          <w:trHeight w:val="54"/>
        </w:trPr>
        <w:tc>
          <w:tcPr>
            <w:tcW w:w="1691" w:type="dxa"/>
          </w:tcPr>
          <w:p w14:paraId="02498D89" w14:textId="37946C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5AC77DAF" w14:textId="5405802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725273.78</w:t>
            </w:r>
          </w:p>
        </w:tc>
        <w:tc>
          <w:tcPr>
            <w:tcW w:w="1562" w:type="dxa"/>
          </w:tcPr>
          <w:p w14:paraId="322D9644" w14:textId="721291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3367347.24</w:t>
            </w:r>
          </w:p>
        </w:tc>
        <w:tc>
          <w:tcPr>
            <w:tcW w:w="2134" w:type="dxa"/>
          </w:tcPr>
          <w:p w14:paraId="19EA8A91" w14:textId="4D7782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2AAAD" w14:textId="7CDF28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A8C10" w14:textId="181FF9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E2B53F9" w14:textId="77777777" w:rsidTr="004A1A2A">
        <w:trPr>
          <w:trHeight w:val="54"/>
        </w:trPr>
        <w:tc>
          <w:tcPr>
            <w:tcW w:w="1691" w:type="dxa"/>
          </w:tcPr>
          <w:p w14:paraId="4B0EFA52" w14:textId="0F4176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18A6078A" w14:textId="5D5EE2B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725273.93</w:t>
            </w:r>
          </w:p>
        </w:tc>
        <w:tc>
          <w:tcPr>
            <w:tcW w:w="1562" w:type="dxa"/>
          </w:tcPr>
          <w:p w14:paraId="347C0B41" w14:textId="1C2CDF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3367360.32</w:t>
            </w:r>
          </w:p>
        </w:tc>
        <w:tc>
          <w:tcPr>
            <w:tcW w:w="2134" w:type="dxa"/>
          </w:tcPr>
          <w:p w14:paraId="15C89974" w14:textId="008BBF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B3ACA4" w14:textId="0C477B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2DD94" w14:textId="2D5975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D72ED70" w14:textId="77777777" w:rsidTr="004A1A2A">
        <w:trPr>
          <w:trHeight w:val="54"/>
        </w:trPr>
        <w:tc>
          <w:tcPr>
            <w:tcW w:w="1691" w:type="dxa"/>
          </w:tcPr>
          <w:p w14:paraId="52FDFB4C" w14:textId="3D0BF0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749E7463" w14:textId="0E05011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725265.27</w:t>
            </w:r>
          </w:p>
        </w:tc>
        <w:tc>
          <w:tcPr>
            <w:tcW w:w="1562" w:type="dxa"/>
          </w:tcPr>
          <w:p w14:paraId="7DE3FBBD" w14:textId="71066A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3367375.76</w:t>
            </w:r>
          </w:p>
        </w:tc>
        <w:tc>
          <w:tcPr>
            <w:tcW w:w="2134" w:type="dxa"/>
          </w:tcPr>
          <w:p w14:paraId="2E3D7294" w14:textId="1E25FB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1676B" w14:textId="322976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C92A91" w14:textId="7BB9CA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09E998" w14:textId="77777777" w:rsidTr="004A1A2A">
        <w:trPr>
          <w:trHeight w:val="54"/>
        </w:trPr>
        <w:tc>
          <w:tcPr>
            <w:tcW w:w="1691" w:type="dxa"/>
          </w:tcPr>
          <w:p w14:paraId="37B37817" w14:textId="52536A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7B12E0BF" w14:textId="6517411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725261.13</w:t>
            </w:r>
          </w:p>
        </w:tc>
        <w:tc>
          <w:tcPr>
            <w:tcW w:w="1562" w:type="dxa"/>
          </w:tcPr>
          <w:p w14:paraId="1E44E9CA" w14:textId="482A0D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3367401.76</w:t>
            </w:r>
          </w:p>
        </w:tc>
        <w:tc>
          <w:tcPr>
            <w:tcW w:w="2134" w:type="dxa"/>
          </w:tcPr>
          <w:p w14:paraId="54C99B29" w14:textId="10431D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525740" w14:textId="79C0AB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EA068B" w14:textId="6F771F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9A44E9" w14:textId="77777777" w:rsidTr="004A1A2A">
        <w:trPr>
          <w:trHeight w:val="54"/>
        </w:trPr>
        <w:tc>
          <w:tcPr>
            <w:tcW w:w="1691" w:type="dxa"/>
          </w:tcPr>
          <w:p w14:paraId="302FA054" w14:textId="54527A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2E26856B" w14:textId="7B357B1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725253.80</w:t>
            </w:r>
          </w:p>
        </w:tc>
        <w:tc>
          <w:tcPr>
            <w:tcW w:w="1562" w:type="dxa"/>
          </w:tcPr>
          <w:p w14:paraId="16D9179D" w14:textId="4DC047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3367422.89</w:t>
            </w:r>
          </w:p>
        </w:tc>
        <w:tc>
          <w:tcPr>
            <w:tcW w:w="2134" w:type="dxa"/>
          </w:tcPr>
          <w:p w14:paraId="216BAF4A" w14:textId="64773B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067C6" w14:textId="4D3CFE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09F21E" w14:textId="37EE4B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750504" w14:textId="77777777" w:rsidTr="004A1A2A">
        <w:trPr>
          <w:trHeight w:val="54"/>
        </w:trPr>
        <w:tc>
          <w:tcPr>
            <w:tcW w:w="1691" w:type="dxa"/>
          </w:tcPr>
          <w:p w14:paraId="48C0211F" w14:textId="724E1F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0DC3882B" w14:textId="3A21222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725248.80</w:t>
            </w:r>
          </w:p>
        </w:tc>
        <w:tc>
          <w:tcPr>
            <w:tcW w:w="1562" w:type="dxa"/>
          </w:tcPr>
          <w:p w14:paraId="214B8E4C" w14:textId="242846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3367434.33</w:t>
            </w:r>
          </w:p>
        </w:tc>
        <w:tc>
          <w:tcPr>
            <w:tcW w:w="2134" w:type="dxa"/>
          </w:tcPr>
          <w:p w14:paraId="6A9EC7AF" w14:textId="381DD5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F68C0" w14:textId="6B9F43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28856" w14:textId="57E8C5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EBBB37E" w14:textId="77777777" w:rsidTr="004A1A2A">
        <w:trPr>
          <w:trHeight w:val="54"/>
        </w:trPr>
        <w:tc>
          <w:tcPr>
            <w:tcW w:w="1691" w:type="dxa"/>
          </w:tcPr>
          <w:p w14:paraId="68FEECA3" w14:textId="31E1CA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16C90DD9" w14:textId="3E30048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725248.12</w:t>
            </w:r>
          </w:p>
        </w:tc>
        <w:tc>
          <w:tcPr>
            <w:tcW w:w="1562" w:type="dxa"/>
          </w:tcPr>
          <w:p w14:paraId="3A24EF23" w14:textId="532BA2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3367435.52</w:t>
            </w:r>
          </w:p>
        </w:tc>
        <w:tc>
          <w:tcPr>
            <w:tcW w:w="2134" w:type="dxa"/>
          </w:tcPr>
          <w:p w14:paraId="35F6D91F" w14:textId="4C1890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45812" w14:textId="657A36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39444" w14:textId="1C9003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BD555E" w14:textId="77777777" w:rsidTr="004A1A2A">
        <w:trPr>
          <w:trHeight w:val="54"/>
        </w:trPr>
        <w:tc>
          <w:tcPr>
            <w:tcW w:w="1691" w:type="dxa"/>
          </w:tcPr>
          <w:p w14:paraId="335FF9A8" w14:textId="7980BB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03F97189" w14:textId="5AADFBD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725248.67</w:t>
            </w:r>
          </w:p>
        </w:tc>
        <w:tc>
          <w:tcPr>
            <w:tcW w:w="1562" w:type="dxa"/>
          </w:tcPr>
          <w:p w14:paraId="13853D89" w14:textId="5FA22F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3367436.63</w:t>
            </w:r>
          </w:p>
        </w:tc>
        <w:tc>
          <w:tcPr>
            <w:tcW w:w="2134" w:type="dxa"/>
          </w:tcPr>
          <w:p w14:paraId="79965D0D" w14:textId="6C0EED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CA2FA" w14:textId="13AB17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50FD7" w14:textId="25B24D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B0A42CB" w14:textId="77777777" w:rsidTr="004A1A2A">
        <w:trPr>
          <w:trHeight w:val="54"/>
        </w:trPr>
        <w:tc>
          <w:tcPr>
            <w:tcW w:w="1691" w:type="dxa"/>
          </w:tcPr>
          <w:p w14:paraId="18B0ACA1" w14:textId="03B143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4CDB664B" w14:textId="428227F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725252.37</w:t>
            </w:r>
          </w:p>
        </w:tc>
        <w:tc>
          <w:tcPr>
            <w:tcW w:w="1562" w:type="dxa"/>
          </w:tcPr>
          <w:p w14:paraId="17F021DE" w14:textId="164541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3367442.10</w:t>
            </w:r>
          </w:p>
        </w:tc>
        <w:tc>
          <w:tcPr>
            <w:tcW w:w="2134" w:type="dxa"/>
          </w:tcPr>
          <w:p w14:paraId="724FF439" w14:textId="79EA9E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591FDA" w14:textId="38D9FF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7AC4F" w14:textId="1E1975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95951D2" w14:textId="77777777" w:rsidTr="004A1A2A">
        <w:trPr>
          <w:trHeight w:val="54"/>
        </w:trPr>
        <w:tc>
          <w:tcPr>
            <w:tcW w:w="1691" w:type="dxa"/>
          </w:tcPr>
          <w:p w14:paraId="55C5F55C" w14:textId="42A49F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2662B20D" w14:textId="407C9DC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725257.02</w:t>
            </w:r>
          </w:p>
        </w:tc>
        <w:tc>
          <w:tcPr>
            <w:tcW w:w="1562" w:type="dxa"/>
          </w:tcPr>
          <w:p w14:paraId="33555838" w14:textId="07BCC5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3367447.46</w:t>
            </w:r>
          </w:p>
        </w:tc>
        <w:tc>
          <w:tcPr>
            <w:tcW w:w="2134" w:type="dxa"/>
          </w:tcPr>
          <w:p w14:paraId="6C26185C" w14:textId="6FEC48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16E39" w14:textId="56B43C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E2A4A" w14:textId="5B7FCC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8C9CE7D" w14:textId="77777777" w:rsidTr="004A1A2A">
        <w:trPr>
          <w:trHeight w:val="54"/>
        </w:trPr>
        <w:tc>
          <w:tcPr>
            <w:tcW w:w="1691" w:type="dxa"/>
          </w:tcPr>
          <w:p w14:paraId="3FC8F50D" w14:textId="010378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1B6DD5CE" w14:textId="7D33110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725257.45</w:t>
            </w:r>
          </w:p>
        </w:tc>
        <w:tc>
          <w:tcPr>
            <w:tcW w:w="1562" w:type="dxa"/>
          </w:tcPr>
          <w:p w14:paraId="5FB010C2" w14:textId="2B2138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3367450.49</w:t>
            </w:r>
          </w:p>
        </w:tc>
        <w:tc>
          <w:tcPr>
            <w:tcW w:w="2134" w:type="dxa"/>
          </w:tcPr>
          <w:p w14:paraId="007FC2EA" w14:textId="348BD3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535B8" w14:textId="733532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A9BDB" w14:textId="5AD934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697D49F" w14:textId="77777777" w:rsidTr="004A1A2A">
        <w:trPr>
          <w:trHeight w:val="54"/>
        </w:trPr>
        <w:tc>
          <w:tcPr>
            <w:tcW w:w="1691" w:type="dxa"/>
          </w:tcPr>
          <w:p w14:paraId="792E8376" w14:textId="79C4B2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08763FB4" w14:textId="0A0F106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725257.59</w:t>
            </w:r>
          </w:p>
        </w:tc>
        <w:tc>
          <w:tcPr>
            <w:tcW w:w="1562" w:type="dxa"/>
          </w:tcPr>
          <w:p w14:paraId="3B769D34" w14:textId="7EF5B9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3367458.74</w:t>
            </w:r>
          </w:p>
        </w:tc>
        <w:tc>
          <w:tcPr>
            <w:tcW w:w="2134" w:type="dxa"/>
          </w:tcPr>
          <w:p w14:paraId="5079B24D" w14:textId="33C736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BA08B7" w14:textId="7C92FA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D3F07" w14:textId="2DA43A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283BAF" w14:textId="77777777" w:rsidTr="004A1A2A">
        <w:trPr>
          <w:trHeight w:val="54"/>
        </w:trPr>
        <w:tc>
          <w:tcPr>
            <w:tcW w:w="1691" w:type="dxa"/>
          </w:tcPr>
          <w:p w14:paraId="3AF58E00" w14:textId="39864D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7955784E" w14:textId="70474A4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725258.94</w:t>
            </w:r>
          </w:p>
        </w:tc>
        <w:tc>
          <w:tcPr>
            <w:tcW w:w="1562" w:type="dxa"/>
          </w:tcPr>
          <w:p w14:paraId="5EF52E29" w14:textId="79F8C8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3367470.96</w:t>
            </w:r>
          </w:p>
        </w:tc>
        <w:tc>
          <w:tcPr>
            <w:tcW w:w="2134" w:type="dxa"/>
          </w:tcPr>
          <w:p w14:paraId="7EF8D566" w14:textId="5841FF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FA996" w14:textId="76F76B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B998CF" w14:textId="0CD181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A20144" w14:textId="77777777" w:rsidTr="004A1A2A">
        <w:trPr>
          <w:trHeight w:val="54"/>
        </w:trPr>
        <w:tc>
          <w:tcPr>
            <w:tcW w:w="1691" w:type="dxa"/>
          </w:tcPr>
          <w:p w14:paraId="57E300BB" w14:textId="2E174F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3A9FE638" w14:textId="4F5FBA0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725256.83</w:t>
            </w:r>
          </w:p>
        </w:tc>
        <w:tc>
          <w:tcPr>
            <w:tcW w:w="1562" w:type="dxa"/>
          </w:tcPr>
          <w:p w14:paraId="234FB57B" w14:textId="2670C2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3367482.74</w:t>
            </w:r>
          </w:p>
        </w:tc>
        <w:tc>
          <w:tcPr>
            <w:tcW w:w="2134" w:type="dxa"/>
          </w:tcPr>
          <w:p w14:paraId="43F1FFEF" w14:textId="4EE4D9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43BE8" w14:textId="3C6EEB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B0314" w14:textId="06504E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5C86C92" w14:textId="77777777" w:rsidTr="004A1A2A">
        <w:trPr>
          <w:trHeight w:val="54"/>
        </w:trPr>
        <w:tc>
          <w:tcPr>
            <w:tcW w:w="1691" w:type="dxa"/>
          </w:tcPr>
          <w:p w14:paraId="03CBE51E" w14:textId="34F9E4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4021579C" w14:textId="71BDC73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725242.70</w:t>
            </w:r>
          </w:p>
        </w:tc>
        <w:tc>
          <w:tcPr>
            <w:tcW w:w="1562" w:type="dxa"/>
          </w:tcPr>
          <w:p w14:paraId="5A2ADFDA" w14:textId="1890BF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3367511.47</w:t>
            </w:r>
          </w:p>
        </w:tc>
        <w:tc>
          <w:tcPr>
            <w:tcW w:w="2134" w:type="dxa"/>
          </w:tcPr>
          <w:p w14:paraId="39DA826A" w14:textId="040CC4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C9FCA5" w14:textId="78CF4E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DFB23" w14:textId="4402DE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F30CDAD" w14:textId="77777777" w:rsidTr="004A1A2A">
        <w:trPr>
          <w:trHeight w:val="54"/>
        </w:trPr>
        <w:tc>
          <w:tcPr>
            <w:tcW w:w="1691" w:type="dxa"/>
          </w:tcPr>
          <w:p w14:paraId="2B337131" w14:textId="6E4F47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6F8A33C6" w14:textId="7267BEC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725233.02</w:t>
            </w:r>
          </w:p>
        </w:tc>
        <w:tc>
          <w:tcPr>
            <w:tcW w:w="1562" w:type="dxa"/>
          </w:tcPr>
          <w:p w14:paraId="23F11E01" w14:textId="110FE9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3367532.94</w:t>
            </w:r>
          </w:p>
        </w:tc>
        <w:tc>
          <w:tcPr>
            <w:tcW w:w="2134" w:type="dxa"/>
          </w:tcPr>
          <w:p w14:paraId="7418D591" w14:textId="2A7EFA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60745" w14:textId="646175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1DBFB" w14:textId="09D3BA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C94477D" w14:textId="77777777" w:rsidTr="004A1A2A">
        <w:trPr>
          <w:trHeight w:val="54"/>
        </w:trPr>
        <w:tc>
          <w:tcPr>
            <w:tcW w:w="1691" w:type="dxa"/>
          </w:tcPr>
          <w:p w14:paraId="6A6562C8" w14:textId="4F873F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4E8B73D6" w14:textId="12A1E12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725226.28</w:t>
            </w:r>
          </w:p>
        </w:tc>
        <w:tc>
          <w:tcPr>
            <w:tcW w:w="1562" w:type="dxa"/>
          </w:tcPr>
          <w:p w14:paraId="56E7C922" w14:textId="674870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3367548.17</w:t>
            </w:r>
          </w:p>
        </w:tc>
        <w:tc>
          <w:tcPr>
            <w:tcW w:w="2134" w:type="dxa"/>
          </w:tcPr>
          <w:p w14:paraId="151C08E0" w14:textId="6117D4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8D45F3" w14:textId="6A45AD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16D8C" w14:textId="0E1B5F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1EF20C" w14:textId="77777777" w:rsidTr="004A1A2A">
        <w:trPr>
          <w:trHeight w:val="54"/>
        </w:trPr>
        <w:tc>
          <w:tcPr>
            <w:tcW w:w="1691" w:type="dxa"/>
          </w:tcPr>
          <w:p w14:paraId="678DCEAB" w14:textId="723885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463E56EE" w14:textId="7D6E584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725215.49</w:t>
            </w:r>
          </w:p>
        </w:tc>
        <w:tc>
          <w:tcPr>
            <w:tcW w:w="1562" w:type="dxa"/>
          </w:tcPr>
          <w:p w14:paraId="6099B603" w14:textId="0D3E83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3367579.37</w:t>
            </w:r>
          </w:p>
        </w:tc>
        <w:tc>
          <w:tcPr>
            <w:tcW w:w="2134" w:type="dxa"/>
          </w:tcPr>
          <w:p w14:paraId="03E86ADC" w14:textId="323D08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81E44" w14:textId="6A73A5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8DCDD9" w14:textId="71A2BB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45854CD" w14:textId="77777777" w:rsidTr="004A1A2A">
        <w:trPr>
          <w:trHeight w:val="54"/>
        </w:trPr>
        <w:tc>
          <w:tcPr>
            <w:tcW w:w="1691" w:type="dxa"/>
          </w:tcPr>
          <w:p w14:paraId="5F3A10DA" w14:textId="4BB9EA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51A5764D" w14:textId="366DD80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725218.73</w:t>
            </w:r>
          </w:p>
        </w:tc>
        <w:tc>
          <w:tcPr>
            <w:tcW w:w="1562" w:type="dxa"/>
          </w:tcPr>
          <w:p w14:paraId="53B85285" w14:textId="2F0465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3367620.88</w:t>
            </w:r>
          </w:p>
        </w:tc>
        <w:tc>
          <w:tcPr>
            <w:tcW w:w="2134" w:type="dxa"/>
          </w:tcPr>
          <w:p w14:paraId="61429D65" w14:textId="56AFD5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D06CE" w14:textId="329115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AE1E1" w14:textId="02E941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83FD43" w14:textId="77777777" w:rsidTr="004A1A2A">
        <w:trPr>
          <w:trHeight w:val="54"/>
        </w:trPr>
        <w:tc>
          <w:tcPr>
            <w:tcW w:w="1691" w:type="dxa"/>
          </w:tcPr>
          <w:p w14:paraId="4AC89CE6" w14:textId="1F97DA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0D37FF32" w14:textId="1FB257D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725225.86</w:t>
            </w:r>
          </w:p>
        </w:tc>
        <w:tc>
          <w:tcPr>
            <w:tcW w:w="1562" w:type="dxa"/>
          </w:tcPr>
          <w:p w14:paraId="3845DA43" w14:textId="17E0E41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3367657.19</w:t>
            </w:r>
          </w:p>
        </w:tc>
        <w:tc>
          <w:tcPr>
            <w:tcW w:w="2134" w:type="dxa"/>
          </w:tcPr>
          <w:p w14:paraId="6AD2FF8C" w14:textId="299B32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29B71" w14:textId="41E970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320202" w14:textId="338A41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690F32" w14:textId="77777777" w:rsidTr="004A1A2A">
        <w:trPr>
          <w:trHeight w:val="54"/>
        </w:trPr>
        <w:tc>
          <w:tcPr>
            <w:tcW w:w="1691" w:type="dxa"/>
          </w:tcPr>
          <w:p w14:paraId="4D43D49D" w14:textId="2778BC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3E4071D6" w14:textId="5DF16F7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725225.86</w:t>
            </w:r>
          </w:p>
        </w:tc>
        <w:tc>
          <w:tcPr>
            <w:tcW w:w="1562" w:type="dxa"/>
          </w:tcPr>
          <w:p w14:paraId="495C00AC" w14:textId="124E80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3367694.16</w:t>
            </w:r>
          </w:p>
        </w:tc>
        <w:tc>
          <w:tcPr>
            <w:tcW w:w="2134" w:type="dxa"/>
          </w:tcPr>
          <w:p w14:paraId="6992AFD5" w14:textId="689DC4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0670E" w14:textId="078070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E5468" w14:textId="65733B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DE7FA30" w14:textId="77777777" w:rsidTr="004A1A2A">
        <w:trPr>
          <w:trHeight w:val="54"/>
        </w:trPr>
        <w:tc>
          <w:tcPr>
            <w:tcW w:w="1691" w:type="dxa"/>
          </w:tcPr>
          <w:p w14:paraId="08421192" w14:textId="3775CF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69A8D18C" w14:textId="3D9A56C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725230.97</w:t>
            </w:r>
          </w:p>
        </w:tc>
        <w:tc>
          <w:tcPr>
            <w:tcW w:w="1562" w:type="dxa"/>
          </w:tcPr>
          <w:p w14:paraId="0C7BDAF4" w14:textId="64FFF1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3367717.93</w:t>
            </w:r>
          </w:p>
        </w:tc>
        <w:tc>
          <w:tcPr>
            <w:tcW w:w="2134" w:type="dxa"/>
          </w:tcPr>
          <w:p w14:paraId="068B761F" w14:textId="49D41F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3F2E92" w14:textId="69D75D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A706E" w14:textId="0622D1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6A07986" w14:textId="77777777" w:rsidTr="004A1A2A">
        <w:trPr>
          <w:trHeight w:val="54"/>
        </w:trPr>
        <w:tc>
          <w:tcPr>
            <w:tcW w:w="1691" w:type="dxa"/>
          </w:tcPr>
          <w:p w14:paraId="5D48936D" w14:textId="0562FD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444CB768" w14:textId="41964AD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725231.70</w:t>
            </w:r>
          </w:p>
        </w:tc>
        <w:tc>
          <w:tcPr>
            <w:tcW w:w="1562" w:type="dxa"/>
          </w:tcPr>
          <w:p w14:paraId="4E24DF75" w14:textId="3DC1B7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3367742.15</w:t>
            </w:r>
          </w:p>
        </w:tc>
        <w:tc>
          <w:tcPr>
            <w:tcW w:w="2134" w:type="dxa"/>
          </w:tcPr>
          <w:p w14:paraId="779D5AB3" w14:textId="4BB424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D8501" w14:textId="58E699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45A7F" w14:textId="21A27C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7A154F" w14:textId="77777777" w:rsidTr="004A1A2A">
        <w:trPr>
          <w:trHeight w:val="54"/>
        </w:trPr>
        <w:tc>
          <w:tcPr>
            <w:tcW w:w="1691" w:type="dxa"/>
          </w:tcPr>
          <w:p w14:paraId="31FFB688" w14:textId="7D9036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3A0A5C78" w14:textId="2078DC2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725233.74</w:t>
            </w:r>
          </w:p>
        </w:tc>
        <w:tc>
          <w:tcPr>
            <w:tcW w:w="1562" w:type="dxa"/>
          </w:tcPr>
          <w:p w14:paraId="3A8A3200" w14:textId="57A210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3367764.72</w:t>
            </w:r>
          </w:p>
        </w:tc>
        <w:tc>
          <w:tcPr>
            <w:tcW w:w="2134" w:type="dxa"/>
          </w:tcPr>
          <w:p w14:paraId="62ACEBA3" w14:textId="7F55F9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8AA8D" w14:textId="20417D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13B0FF" w14:textId="0B7122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20A1B2E" w14:textId="77777777" w:rsidTr="004A1A2A">
        <w:trPr>
          <w:trHeight w:val="54"/>
        </w:trPr>
        <w:tc>
          <w:tcPr>
            <w:tcW w:w="1691" w:type="dxa"/>
          </w:tcPr>
          <w:p w14:paraId="7D13DCF5" w14:textId="68C199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7E10992A" w14:textId="662AA74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725232.88</w:t>
            </w:r>
          </w:p>
        </w:tc>
        <w:tc>
          <w:tcPr>
            <w:tcW w:w="1562" w:type="dxa"/>
          </w:tcPr>
          <w:p w14:paraId="5DD0CB54" w14:textId="0D6133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3367769.92</w:t>
            </w:r>
          </w:p>
        </w:tc>
        <w:tc>
          <w:tcPr>
            <w:tcW w:w="2134" w:type="dxa"/>
          </w:tcPr>
          <w:p w14:paraId="2E154516" w14:textId="64F154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8223B" w14:textId="1948F1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5DE9E" w14:textId="1E5CA7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CC0C1FE" w14:textId="77777777" w:rsidTr="004A1A2A">
        <w:trPr>
          <w:trHeight w:val="54"/>
        </w:trPr>
        <w:tc>
          <w:tcPr>
            <w:tcW w:w="1691" w:type="dxa"/>
          </w:tcPr>
          <w:p w14:paraId="13161520" w14:textId="69DF14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513524F8" w14:textId="2E319D6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725231.15</w:t>
            </w:r>
          </w:p>
        </w:tc>
        <w:tc>
          <w:tcPr>
            <w:tcW w:w="1562" w:type="dxa"/>
          </w:tcPr>
          <w:p w14:paraId="7ED82EB5" w14:textId="4070A7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3367772.99</w:t>
            </w:r>
          </w:p>
        </w:tc>
        <w:tc>
          <w:tcPr>
            <w:tcW w:w="2134" w:type="dxa"/>
          </w:tcPr>
          <w:p w14:paraId="4684D62E" w14:textId="3CD7AC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198949" w14:textId="390094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4A8E8" w14:textId="6644ED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2455EF8" w14:textId="77777777" w:rsidTr="004A1A2A">
        <w:trPr>
          <w:trHeight w:val="54"/>
        </w:trPr>
        <w:tc>
          <w:tcPr>
            <w:tcW w:w="1691" w:type="dxa"/>
          </w:tcPr>
          <w:p w14:paraId="6EAC5354" w14:textId="0A590B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6405A630" w14:textId="151B7C0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725232.30</w:t>
            </w:r>
          </w:p>
        </w:tc>
        <w:tc>
          <w:tcPr>
            <w:tcW w:w="1562" w:type="dxa"/>
          </w:tcPr>
          <w:p w14:paraId="47C57633" w14:textId="5A70FC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3367777.03</w:t>
            </w:r>
          </w:p>
        </w:tc>
        <w:tc>
          <w:tcPr>
            <w:tcW w:w="2134" w:type="dxa"/>
          </w:tcPr>
          <w:p w14:paraId="7D54588B" w14:textId="3BA392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5BA6B" w14:textId="0D4924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5D6054" w14:textId="49F72F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AE65918" w14:textId="77777777" w:rsidTr="004A1A2A">
        <w:trPr>
          <w:trHeight w:val="54"/>
        </w:trPr>
        <w:tc>
          <w:tcPr>
            <w:tcW w:w="1691" w:type="dxa"/>
          </w:tcPr>
          <w:p w14:paraId="74D80B1D" w14:textId="61F4B6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1F2F3D84" w14:textId="040C07F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725231.05</w:t>
            </w:r>
          </w:p>
        </w:tc>
        <w:tc>
          <w:tcPr>
            <w:tcW w:w="1562" w:type="dxa"/>
          </w:tcPr>
          <w:p w14:paraId="7257ACAB" w14:textId="5C9AE9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3367790.14</w:t>
            </w:r>
          </w:p>
        </w:tc>
        <w:tc>
          <w:tcPr>
            <w:tcW w:w="2134" w:type="dxa"/>
          </w:tcPr>
          <w:p w14:paraId="28881369" w14:textId="3E0EBB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D5D38" w14:textId="5636CA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DD80E" w14:textId="0F0A64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621E573" w14:textId="77777777" w:rsidTr="004A1A2A">
        <w:trPr>
          <w:trHeight w:val="54"/>
        </w:trPr>
        <w:tc>
          <w:tcPr>
            <w:tcW w:w="1691" w:type="dxa"/>
          </w:tcPr>
          <w:p w14:paraId="51503653" w14:textId="2D6C33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0D40F961" w14:textId="2B0F4D6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725222.64</w:t>
            </w:r>
          </w:p>
        </w:tc>
        <w:tc>
          <w:tcPr>
            <w:tcW w:w="1562" w:type="dxa"/>
          </w:tcPr>
          <w:p w14:paraId="10ABAEF2" w14:textId="05193C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3367814.25</w:t>
            </w:r>
          </w:p>
        </w:tc>
        <w:tc>
          <w:tcPr>
            <w:tcW w:w="2134" w:type="dxa"/>
          </w:tcPr>
          <w:p w14:paraId="25632FF0" w14:textId="3429B9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932E29A" w14:textId="3FD135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02C14AC" w14:textId="57FC06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A77996" w14:textId="77777777" w:rsidTr="004A1A2A">
        <w:trPr>
          <w:trHeight w:val="54"/>
        </w:trPr>
        <w:tc>
          <w:tcPr>
            <w:tcW w:w="1691" w:type="dxa"/>
          </w:tcPr>
          <w:p w14:paraId="33084D6B" w14:textId="7CF055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</w:tcPr>
          <w:p w14:paraId="608EC382" w14:textId="2AFA7F6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725220.35</w:t>
            </w:r>
          </w:p>
        </w:tc>
        <w:tc>
          <w:tcPr>
            <w:tcW w:w="1562" w:type="dxa"/>
          </w:tcPr>
          <w:p w14:paraId="5FEF308F" w14:textId="66F568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3367828.50</w:t>
            </w:r>
          </w:p>
        </w:tc>
        <w:tc>
          <w:tcPr>
            <w:tcW w:w="2134" w:type="dxa"/>
          </w:tcPr>
          <w:p w14:paraId="7626D216" w14:textId="6FB8F1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684A9" w14:textId="25249D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C2C2C" w14:textId="08C10A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9ABBD01" w14:textId="77777777" w:rsidTr="004A1A2A">
        <w:trPr>
          <w:trHeight w:val="54"/>
        </w:trPr>
        <w:tc>
          <w:tcPr>
            <w:tcW w:w="1691" w:type="dxa"/>
          </w:tcPr>
          <w:p w14:paraId="0A25CCEA" w14:textId="0C7E98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</w:tcPr>
          <w:p w14:paraId="6732F1F1" w14:textId="6FA73EA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725218.17</w:t>
            </w:r>
          </w:p>
        </w:tc>
        <w:tc>
          <w:tcPr>
            <w:tcW w:w="1562" w:type="dxa"/>
          </w:tcPr>
          <w:p w14:paraId="28788896" w14:textId="7E1BB9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3367839.03</w:t>
            </w:r>
          </w:p>
        </w:tc>
        <w:tc>
          <w:tcPr>
            <w:tcW w:w="2134" w:type="dxa"/>
          </w:tcPr>
          <w:p w14:paraId="331CBAC2" w14:textId="08A0AB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57D44" w14:textId="16F314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37CE8" w14:textId="065ADC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624DC8" w14:textId="77777777" w:rsidTr="004A1A2A">
        <w:trPr>
          <w:trHeight w:val="54"/>
        </w:trPr>
        <w:tc>
          <w:tcPr>
            <w:tcW w:w="1691" w:type="dxa"/>
          </w:tcPr>
          <w:p w14:paraId="33AA2D69" w14:textId="784EB3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229CD9C8" w14:textId="7E3B62D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725217.49</w:t>
            </w:r>
          </w:p>
        </w:tc>
        <w:tc>
          <w:tcPr>
            <w:tcW w:w="1562" w:type="dxa"/>
          </w:tcPr>
          <w:p w14:paraId="765B8FD1" w14:textId="474BA8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3367839.85</w:t>
            </w:r>
          </w:p>
        </w:tc>
        <w:tc>
          <w:tcPr>
            <w:tcW w:w="2134" w:type="dxa"/>
          </w:tcPr>
          <w:p w14:paraId="31A92DAD" w14:textId="3C807B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A1D24" w14:textId="280069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4CB902" w14:textId="32D167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1E13EC" w14:textId="77777777" w:rsidTr="004A1A2A">
        <w:trPr>
          <w:trHeight w:val="54"/>
        </w:trPr>
        <w:tc>
          <w:tcPr>
            <w:tcW w:w="1691" w:type="dxa"/>
          </w:tcPr>
          <w:p w14:paraId="0067F144" w14:textId="50EF0F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2E9F7A79" w14:textId="7E3B98A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725215.49</w:t>
            </w:r>
          </w:p>
        </w:tc>
        <w:tc>
          <w:tcPr>
            <w:tcW w:w="1562" w:type="dxa"/>
          </w:tcPr>
          <w:p w14:paraId="372A3359" w14:textId="4F5D2E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3367841.36</w:t>
            </w:r>
          </w:p>
        </w:tc>
        <w:tc>
          <w:tcPr>
            <w:tcW w:w="2134" w:type="dxa"/>
          </w:tcPr>
          <w:p w14:paraId="6900B8D1" w14:textId="44DEA4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F21CF" w14:textId="2C55B6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80F404" w14:textId="6F47E1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BA7E46" w14:textId="77777777" w:rsidTr="004A1A2A">
        <w:trPr>
          <w:trHeight w:val="54"/>
        </w:trPr>
        <w:tc>
          <w:tcPr>
            <w:tcW w:w="1691" w:type="dxa"/>
          </w:tcPr>
          <w:p w14:paraId="6756EF58" w14:textId="598B28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0D28EC52" w14:textId="4A9AFE7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725213.92</w:t>
            </w:r>
          </w:p>
        </w:tc>
        <w:tc>
          <w:tcPr>
            <w:tcW w:w="1562" w:type="dxa"/>
          </w:tcPr>
          <w:p w14:paraId="75FEC819" w14:textId="37211A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3367844.43</w:t>
            </w:r>
          </w:p>
        </w:tc>
        <w:tc>
          <w:tcPr>
            <w:tcW w:w="2134" w:type="dxa"/>
          </w:tcPr>
          <w:p w14:paraId="4A4F5DC5" w14:textId="0C0C64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CD1D9D" w14:textId="526B51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60214" w14:textId="7A0FAA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880E948" w14:textId="77777777" w:rsidTr="004A1A2A">
        <w:trPr>
          <w:trHeight w:val="54"/>
        </w:trPr>
        <w:tc>
          <w:tcPr>
            <w:tcW w:w="1691" w:type="dxa"/>
          </w:tcPr>
          <w:p w14:paraId="59412CF3" w14:textId="348262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34665AF1" w14:textId="0908845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725211.79</w:t>
            </w:r>
          </w:p>
        </w:tc>
        <w:tc>
          <w:tcPr>
            <w:tcW w:w="1562" w:type="dxa"/>
          </w:tcPr>
          <w:p w14:paraId="55BBA245" w14:textId="26C9C2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3367846.63</w:t>
            </w:r>
          </w:p>
        </w:tc>
        <w:tc>
          <w:tcPr>
            <w:tcW w:w="2134" w:type="dxa"/>
          </w:tcPr>
          <w:p w14:paraId="1A4D1F4A" w14:textId="254765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B614C7" w14:textId="3F0E89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7E74B" w14:textId="2BB7A9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4F6AFB" w14:textId="77777777" w:rsidTr="004A1A2A">
        <w:trPr>
          <w:trHeight w:val="54"/>
        </w:trPr>
        <w:tc>
          <w:tcPr>
            <w:tcW w:w="1691" w:type="dxa"/>
          </w:tcPr>
          <w:p w14:paraId="51AB7AC8" w14:textId="69C7DB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3A922DC9" w14:textId="33481F4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725208.78</w:t>
            </w:r>
          </w:p>
        </w:tc>
        <w:tc>
          <w:tcPr>
            <w:tcW w:w="1562" w:type="dxa"/>
          </w:tcPr>
          <w:p w14:paraId="14F35DC6" w14:textId="70E52F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3367847.76</w:t>
            </w:r>
          </w:p>
        </w:tc>
        <w:tc>
          <w:tcPr>
            <w:tcW w:w="2134" w:type="dxa"/>
          </w:tcPr>
          <w:p w14:paraId="57614208" w14:textId="235199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2F0339" w14:textId="0C7FEC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9B8523" w14:textId="22A7FA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4BE2980" w14:textId="77777777" w:rsidTr="004A1A2A">
        <w:trPr>
          <w:trHeight w:val="54"/>
        </w:trPr>
        <w:tc>
          <w:tcPr>
            <w:tcW w:w="1691" w:type="dxa"/>
          </w:tcPr>
          <w:p w14:paraId="7F8D4058" w14:textId="7E4AD7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68EA690D" w14:textId="1844198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725206.71</w:t>
            </w:r>
          </w:p>
        </w:tc>
        <w:tc>
          <w:tcPr>
            <w:tcW w:w="1562" w:type="dxa"/>
          </w:tcPr>
          <w:p w14:paraId="03CD05F2" w14:textId="079400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3367850.77</w:t>
            </w:r>
          </w:p>
        </w:tc>
        <w:tc>
          <w:tcPr>
            <w:tcW w:w="2134" w:type="dxa"/>
          </w:tcPr>
          <w:p w14:paraId="6B69CFCE" w14:textId="53EA9B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560932" w14:textId="6A6BC9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ABAAA3" w14:textId="441C4D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EA85866" w14:textId="77777777" w:rsidTr="004A1A2A">
        <w:trPr>
          <w:trHeight w:val="54"/>
        </w:trPr>
        <w:tc>
          <w:tcPr>
            <w:tcW w:w="1691" w:type="dxa"/>
          </w:tcPr>
          <w:p w14:paraId="5355155B" w14:textId="7B541A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022129E4" w14:textId="648FF54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725205.20</w:t>
            </w:r>
          </w:p>
        </w:tc>
        <w:tc>
          <w:tcPr>
            <w:tcW w:w="1562" w:type="dxa"/>
          </w:tcPr>
          <w:p w14:paraId="4D50BD89" w14:textId="01C07E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3367854.34</w:t>
            </w:r>
          </w:p>
        </w:tc>
        <w:tc>
          <w:tcPr>
            <w:tcW w:w="2134" w:type="dxa"/>
          </w:tcPr>
          <w:p w14:paraId="2D8402F8" w14:textId="50B199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2B88A" w14:textId="48544A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1E54CF" w14:textId="64B8A5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6A6E38D" w14:textId="77777777" w:rsidTr="004A1A2A">
        <w:trPr>
          <w:trHeight w:val="54"/>
        </w:trPr>
        <w:tc>
          <w:tcPr>
            <w:tcW w:w="1691" w:type="dxa"/>
          </w:tcPr>
          <w:p w14:paraId="7369EBA5" w14:textId="7B7494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4181FC5F" w14:textId="4270062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725202.26</w:t>
            </w:r>
          </w:p>
        </w:tc>
        <w:tc>
          <w:tcPr>
            <w:tcW w:w="1562" w:type="dxa"/>
          </w:tcPr>
          <w:p w14:paraId="32BBA3DA" w14:textId="5EA7C7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3367855.72</w:t>
            </w:r>
          </w:p>
        </w:tc>
        <w:tc>
          <w:tcPr>
            <w:tcW w:w="2134" w:type="dxa"/>
          </w:tcPr>
          <w:p w14:paraId="6389A5C7" w14:textId="6596A2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9BD5A" w14:textId="5EF26E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1FB6A" w14:textId="157394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5C3106" w14:textId="77777777" w:rsidTr="004A1A2A">
        <w:trPr>
          <w:trHeight w:val="54"/>
        </w:trPr>
        <w:tc>
          <w:tcPr>
            <w:tcW w:w="1691" w:type="dxa"/>
          </w:tcPr>
          <w:p w14:paraId="4E5CA8A6" w14:textId="53D170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53BED327" w14:textId="24E8BAD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725199.25</w:t>
            </w:r>
          </w:p>
        </w:tc>
        <w:tc>
          <w:tcPr>
            <w:tcW w:w="1562" w:type="dxa"/>
          </w:tcPr>
          <w:p w14:paraId="5AB759C1" w14:textId="0F5543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3367854.72</w:t>
            </w:r>
          </w:p>
        </w:tc>
        <w:tc>
          <w:tcPr>
            <w:tcW w:w="2134" w:type="dxa"/>
          </w:tcPr>
          <w:p w14:paraId="46FB321B" w14:textId="5512B8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BE0C5A" w14:textId="4A4ACE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CAAAA" w14:textId="32EB6F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844D511" w14:textId="77777777" w:rsidTr="004A1A2A">
        <w:trPr>
          <w:trHeight w:val="54"/>
        </w:trPr>
        <w:tc>
          <w:tcPr>
            <w:tcW w:w="1691" w:type="dxa"/>
          </w:tcPr>
          <w:p w14:paraId="4B4A8030" w14:textId="03AEE3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042493D3" w14:textId="6765848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725194.77</w:t>
            </w:r>
          </w:p>
        </w:tc>
        <w:tc>
          <w:tcPr>
            <w:tcW w:w="1562" w:type="dxa"/>
          </w:tcPr>
          <w:p w14:paraId="0A47A5BA" w14:textId="3C9A78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3367853.69</w:t>
            </w:r>
          </w:p>
        </w:tc>
        <w:tc>
          <w:tcPr>
            <w:tcW w:w="2134" w:type="dxa"/>
          </w:tcPr>
          <w:p w14:paraId="79AD7A27" w14:textId="0D1CF6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4231B" w14:textId="2B26C2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37CBA" w14:textId="090E57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CBEF1BD" w14:textId="77777777" w:rsidTr="004A1A2A">
        <w:trPr>
          <w:trHeight w:val="54"/>
        </w:trPr>
        <w:tc>
          <w:tcPr>
            <w:tcW w:w="1691" w:type="dxa"/>
          </w:tcPr>
          <w:p w14:paraId="2F4C3DB7" w14:textId="344C9C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1AE86356" w14:textId="7A1FA71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725190.03</w:t>
            </w:r>
          </w:p>
        </w:tc>
        <w:tc>
          <w:tcPr>
            <w:tcW w:w="1562" w:type="dxa"/>
          </w:tcPr>
          <w:p w14:paraId="6037918A" w14:textId="2B5A08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3367852.30</w:t>
            </w:r>
          </w:p>
        </w:tc>
        <w:tc>
          <w:tcPr>
            <w:tcW w:w="2134" w:type="dxa"/>
          </w:tcPr>
          <w:p w14:paraId="4ED736EB" w14:textId="3807EC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2C2C5" w14:textId="231863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6BA89" w14:textId="79B338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A16A5B" w14:textId="77777777" w:rsidTr="004A1A2A">
        <w:trPr>
          <w:trHeight w:val="54"/>
        </w:trPr>
        <w:tc>
          <w:tcPr>
            <w:tcW w:w="1691" w:type="dxa"/>
          </w:tcPr>
          <w:p w14:paraId="3EE3719D" w14:textId="3A7A09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368A7119" w14:textId="76D55C7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725184.73</w:t>
            </w:r>
          </w:p>
        </w:tc>
        <w:tc>
          <w:tcPr>
            <w:tcW w:w="1562" w:type="dxa"/>
          </w:tcPr>
          <w:p w14:paraId="7821967C" w14:textId="724977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3367852.31</w:t>
            </w:r>
          </w:p>
        </w:tc>
        <w:tc>
          <w:tcPr>
            <w:tcW w:w="2134" w:type="dxa"/>
          </w:tcPr>
          <w:p w14:paraId="3B96FB0C" w14:textId="077E53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29D9B2" w14:textId="1455EF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14F71" w14:textId="3FC09D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BA765CD" w14:textId="77777777" w:rsidTr="004A1A2A">
        <w:trPr>
          <w:trHeight w:val="54"/>
        </w:trPr>
        <w:tc>
          <w:tcPr>
            <w:tcW w:w="1691" w:type="dxa"/>
          </w:tcPr>
          <w:p w14:paraId="4714C39A" w14:textId="7FF939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02A0CA42" w14:textId="1714173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725181.79</w:t>
            </w:r>
          </w:p>
        </w:tc>
        <w:tc>
          <w:tcPr>
            <w:tcW w:w="1562" w:type="dxa"/>
          </w:tcPr>
          <w:p w14:paraId="6D7BFB40" w14:textId="78CA9F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3367856.40</w:t>
            </w:r>
          </w:p>
        </w:tc>
        <w:tc>
          <w:tcPr>
            <w:tcW w:w="2134" w:type="dxa"/>
          </w:tcPr>
          <w:p w14:paraId="4862A5B6" w14:textId="1056A0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C1142" w14:textId="665E4A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ED829" w14:textId="4A4D0D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0A0C39" w14:textId="77777777" w:rsidTr="004A1A2A">
        <w:trPr>
          <w:trHeight w:val="54"/>
        </w:trPr>
        <w:tc>
          <w:tcPr>
            <w:tcW w:w="1691" w:type="dxa"/>
          </w:tcPr>
          <w:p w14:paraId="70B4FDBE" w14:textId="6883C6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6A774693" w14:textId="2272E18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725175.35</w:t>
            </w:r>
          </w:p>
        </w:tc>
        <w:tc>
          <w:tcPr>
            <w:tcW w:w="1562" w:type="dxa"/>
          </w:tcPr>
          <w:p w14:paraId="7CDB6C76" w14:textId="2C433F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3367858.76</w:t>
            </w:r>
          </w:p>
        </w:tc>
        <w:tc>
          <w:tcPr>
            <w:tcW w:w="2134" w:type="dxa"/>
          </w:tcPr>
          <w:p w14:paraId="08DCDCC3" w14:textId="2AE7FF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0DDBEA" w14:textId="214457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A66E4" w14:textId="55D83D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BF2DDF9" w14:textId="77777777" w:rsidTr="004A1A2A">
        <w:trPr>
          <w:trHeight w:val="54"/>
        </w:trPr>
        <w:tc>
          <w:tcPr>
            <w:tcW w:w="1691" w:type="dxa"/>
          </w:tcPr>
          <w:p w14:paraId="23E68E85" w14:textId="0F3A88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5EF6462D" w14:textId="539C174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725169.64</w:t>
            </w:r>
          </w:p>
        </w:tc>
        <w:tc>
          <w:tcPr>
            <w:tcW w:w="1562" w:type="dxa"/>
          </w:tcPr>
          <w:p w14:paraId="28EF1F97" w14:textId="26367C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3367858.52</w:t>
            </w:r>
          </w:p>
        </w:tc>
        <w:tc>
          <w:tcPr>
            <w:tcW w:w="2134" w:type="dxa"/>
          </w:tcPr>
          <w:p w14:paraId="789BA544" w14:textId="134A76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01180" w14:textId="2AA09F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C0F47" w14:textId="6F0B41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F127C7" w14:textId="77777777" w:rsidTr="004A1A2A">
        <w:trPr>
          <w:trHeight w:val="54"/>
        </w:trPr>
        <w:tc>
          <w:tcPr>
            <w:tcW w:w="1691" w:type="dxa"/>
          </w:tcPr>
          <w:p w14:paraId="4A00839A" w14:textId="2E8FD2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10C585D6" w14:textId="5E798DD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725165.48</w:t>
            </w:r>
          </w:p>
        </w:tc>
        <w:tc>
          <w:tcPr>
            <w:tcW w:w="1562" w:type="dxa"/>
          </w:tcPr>
          <w:p w14:paraId="04AC22E2" w14:textId="784270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3367856.63</w:t>
            </w:r>
          </w:p>
        </w:tc>
        <w:tc>
          <w:tcPr>
            <w:tcW w:w="2134" w:type="dxa"/>
          </w:tcPr>
          <w:p w14:paraId="5AC2FE29" w14:textId="27CFB1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D3E5E" w14:textId="65D86A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E5CF5" w14:textId="3A7551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694927" w14:textId="77777777" w:rsidTr="004A1A2A">
        <w:trPr>
          <w:trHeight w:val="54"/>
        </w:trPr>
        <w:tc>
          <w:tcPr>
            <w:tcW w:w="1691" w:type="dxa"/>
          </w:tcPr>
          <w:p w14:paraId="1DFDB206" w14:textId="78281A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28A33F29" w14:textId="35890AC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725162.16</w:t>
            </w:r>
          </w:p>
        </w:tc>
        <w:tc>
          <w:tcPr>
            <w:tcW w:w="1562" w:type="dxa"/>
          </w:tcPr>
          <w:p w14:paraId="19BADD77" w14:textId="657035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3367855.91</w:t>
            </w:r>
          </w:p>
        </w:tc>
        <w:tc>
          <w:tcPr>
            <w:tcW w:w="2134" w:type="dxa"/>
          </w:tcPr>
          <w:p w14:paraId="30CEE257" w14:textId="1CB631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CE01B8" w14:textId="1489A6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24A8B6" w14:textId="7FC083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2611B63" w14:textId="77777777" w:rsidTr="004A1A2A">
        <w:trPr>
          <w:trHeight w:val="54"/>
        </w:trPr>
        <w:tc>
          <w:tcPr>
            <w:tcW w:w="1691" w:type="dxa"/>
          </w:tcPr>
          <w:p w14:paraId="45E58885" w14:textId="226482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11B33315" w14:textId="04E2D0B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725158.48</w:t>
            </w:r>
          </w:p>
        </w:tc>
        <w:tc>
          <w:tcPr>
            <w:tcW w:w="1562" w:type="dxa"/>
          </w:tcPr>
          <w:p w14:paraId="22BB5B29" w14:textId="0C6CCF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3367855.30</w:t>
            </w:r>
          </w:p>
        </w:tc>
        <w:tc>
          <w:tcPr>
            <w:tcW w:w="2134" w:type="dxa"/>
          </w:tcPr>
          <w:p w14:paraId="08A50605" w14:textId="4568BE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4A44A" w14:textId="5E6A92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F86C0" w14:textId="398264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EAC45F" w14:textId="77777777" w:rsidTr="004A1A2A">
        <w:trPr>
          <w:trHeight w:val="54"/>
        </w:trPr>
        <w:tc>
          <w:tcPr>
            <w:tcW w:w="1691" w:type="dxa"/>
          </w:tcPr>
          <w:p w14:paraId="60CA69F1" w14:textId="317C2A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504F2A2D" w14:textId="0374A77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725155.92</w:t>
            </w:r>
          </w:p>
        </w:tc>
        <w:tc>
          <w:tcPr>
            <w:tcW w:w="1562" w:type="dxa"/>
          </w:tcPr>
          <w:p w14:paraId="0811E235" w14:textId="2D492A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3367853.97</w:t>
            </w:r>
          </w:p>
        </w:tc>
        <w:tc>
          <w:tcPr>
            <w:tcW w:w="2134" w:type="dxa"/>
          </w:tcPr>
          <w:p w14:paraId="311FC746" w14:textId="6AE188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C8EDD" w14:textId="6950D4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71843B" w14:textId="5D078C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752D07" w14:textId="77777777" w:rsidTr="004A1A2A">
        <w:trPr>
          <w:trHeight w:val="54"/>
        </w:trPr>
        <w:tc>
          <w:tcPr>
            <w:tcW w:w="1691" w:type="dxa"/>
          </w:tcPr>
          <w:p w14:paraId="33997B36" w14:textId="7E4D54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2218A8B3" w14:textId="77B5BF8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725151.05</w:t>
            </w:r>
          </w:p>
        </w:tc>
        <w:tc>
          <w:tcPr>
            <w:tcW w:w="1562" w:type="dxa"/>
          </w:tcPr>
          <w:p w14:paraId="270CABF4" w14:textId="128223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3367854.32</w:t>
            </w:r>
          </w:p>
        </w:tc>
        <w:tc>
          <w:tcPr>
            <w:tcW w:w="2134" w:type="dxa"/>
          </w:tcPr>
          <w:p w14:paraId="2C2D69B6" w14:textId="25A302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D3C30" w14:textId="799748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AEBCE" w14:textId="3BC03E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992A2F9" w14:textId="77777777" w:rsidTr="004A1A2A">
        <w:trPr>
          <w:trHeight w:val="54"/>
        </w:trPr>
        <w:tc>
          <w:tcPr>
            <w:tcW w:w="1691" w:type="dxa"/>
          </w:tcPr>
          <w:p w14:paraId="79C91D3F" w14:textId="7982F2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337400C2" w14:textId="2F93E87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725148.96</w:t>
            </w:r>
          </w:p>
        </w:tc>
        <w:tc>
          <w:tcPr>
            <w:tcW w:w="1562" w:type="dxa"/>
          </w:tcPr>
          <w:p w14:paraId="044DEA85" w14:textId="584958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3367859.03</w:t>
            </w:r>
          </w:p>
        </w:tc>
        <w:tc>
          <w:tcPr>
            <w:tcW w:w="2134" w:type="dxa"/>
          </w:tcPr>
          <w:p w14:paraId="3C2AB434" w14:textId="10E710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FF818" w14:textId="0B610E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D9C52" w14:textId="257E13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CDBA368" w14:textId="77777777" w:rsidTr="004A1A2A">
        <w:trPr>
          <w:trHeight w:val="54"/>
        </w:trPr>
        <w:tc>
          <w:tcPr>
            <w:tcW w:w="1691" w:type="dxa"/>
          </w:tcPr>
          <w:p w14:paraId="3FF81C43" w14:textId="31189A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2C610384" w14:textId="17FC879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725147.52</w:t>
            </w:r>
          </w:p>
        </w:tc>
        <w:tc>
          <w:tcPr>
            <w:tcW w:w="1562" w:type="dxa"/>
          </w:tcPr>
          <w:p w14:paraId="20D0BC3E" w14:textId="4DEB3B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3367864.39</w:t>
            </w:r>
          </w:p>
        </w:tc>
        <w:tc>
          <w:tcPr>
            <w:tcW w:w="2134" w:type="dxa"/>
          </w:tcPr>
          <w:p w14:paraId="02D24F79" w14:textId="5460D5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3F8A3B" w14:textId="21DB11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6D8E4" w14:textId="6C4C34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5AC2F1A" w14:textId="77777777" w:rsidTr="004A1A2A">
        <w:trPr>
          <w:trHeight w:val="54"/>
        </w:trPr>
        <w:tc>
          <w:tcPr>
            <w:tcW w:w="1691" w:type="dxa"/>
          </w:tcPr>
          <w:p w14:paraId="5E7FA090" w14:textId="39979A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613FAD65" w14:textId="080D8C8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725146.60</w:t>
            </w:r>
          </w:p>
        </w:tc>
        <w:tc>
          <w:tcPr>
            <w:tcW w:w="1562" w:type="dxa"/>
          </w:tcPr>
          <w:p w14:paraId="62EBE9E9" w14:textId="0AD564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3367868.97</w:t>
            </w:r>
          </w:p>
        </w:tc>
        <w:tc>
          <w:tcPr>
            <w:tcW w:w="2134" w:type="dxa"/>
          </w:tcPr>
          <w:p w14:paraId="0F7970E8" w14:textId="3782F7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D1EEA" w14:textId="366F99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C7DE68" w14:textId="725C89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A65D21" w14:textId="77777777" w:rsidTr="004A1A2A">
        <w:trPr>
          <w:trHeight w:val="54"/>
        </w:trPr>
        <w:tc>
          <w:tcPr>
            <w:tcW w:w="1691" w:type="dxa"/>
          </w:tcPr>
          <w:p w14:paraId="17B4C806" w14:textId="574F89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0D6A4D33" w14:textId="21586E5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725148.43</w:t>
            </w:r>
          </w:p>
        </w:tc>
        <w:tc>
          <w:tcPr>
            <w:tcW w:w="1562" w:type="dxa"/>
          </w:tcPr>
          <w:p w14:paraId="422047C9" w14:textId="588E0B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3367872.64</w:t>
            </w:r>
          </w:p>
        </w:tc>
        <w:tc>
          <w:tcPr>
            <w:tcW w:w="2134" w:type="dxa"/>
          </w:tcPr>
          <w:p w14:paraId="6B6ED4F1" w14:textId="5C6D24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C031C" w14:textId="622E3B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400FAF" w14:textId="22B4B3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147463" w14:textId="77777777" w:rsidTr="004A1A2A">
        <w:trPr>
          <w:trHeight w:val="54"/>
        </w:trPr>
        <w:tc>
          <w:tcPr>
            <w:tcW w:w="1691" w:type="dxa"/>
          </w:tcPr>
          <w:p w14:paraId="231BE69B" w14:textId="46C1D6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006A9890" w14:textId="1543535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725148.83</w:t>
            </w:r>
          </w:p>
        </w:tc>
        <w:tc>
          <w:tcPr>
            <w:tcW w:w="1562" w:type="dxa"/>
          </w:tcPr>
          <w:p w14:paraId="146B6E09" w14:textId="52E22C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3367876.56</w:t>
            </w:r>
          </w:p>
        </w:tc>
        <w:tc>
          <w:tcPr>
            <w:tcW w:w="2134" w:type="dxa"/>
          </w:tcPr>
          <w:p w14:paraId="7868F8B4" w14:textId="49C355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A07E3" w14:textId="65A507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D86AC" w14:textId="0724AF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7DE0E4" w14:textId="77777777" w:rsidTr="004A1A2A">
        <w:trPr>
          <w:trHeight w:val="54"/>
        </w:trPr>
        <w:tc>
          <w:tcPr>
            <w:tcW w:w="1691" w:type="dxa"/>
          </w:tcPr>
          <w:p w14:paraId="26F8EB57" w14:textId="7F2950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36693076" w14:textId="6F02889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725146.34</w:t>
            </w:r>
          </w:p>
        </w:tc>
        <w:tc>
          <w:tcPr>
            <w:tcW w:w="1562" w:type="dxa"/>
          </w:tcPr>
          <w:p w14:paraId="7C75001F" w14:textId="4F3E91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3367882.45</w:t>
            </w:r>
          </w:p>
        </w:tc>
        <w:tc>
          <w:tcPr>
            <w:tcW w:w="2134" w:type="dxa"/>
          </w:tcPr>
          <w:p w14:paraId="2F929CA0" w14:textId="2E6564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8F673D" w14:textId="02C746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86314" w14:textId="31F427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8752F87" w14:textId="77777777" w:rsidTr="004A1A2A">
        <w:trPr>
          <w:trHeight w:val="54"/>
        </w:trPr>
        <w:tc>
          <w:tcPr>
            <w:tcW w:w="1691" w:type="dxa"/>
          </w:tcPr>
          <w:p w14:paraId="2DC513F4" w14:textId="52AD39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7C9B4437" w14:textId="5A835C6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725140.59</w:t>
            </w:r>
          </w:p>
        </w:tc>
        <w:tc>
          <w:tcPr>
            <w:tcW w:w="1562" w:type="dxa"/>
          </w:tcPr>
          <w:p w14:paraId="6B94E43E" w14:textId="7C7BEB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3367885.72</w:t>
            </w:r>
          </w:p>
        </w:tc>
        <w:tc>
          <w:tcPr>
            <w:tcW w:w="2134" w:type="dxa"/>
          </w:tcPr>
          <w:p w14:paraId="4A051EE0" w14:textId="390B32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7E570F" w14:textId="7DA37F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EB291" w14:textId="047224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AA2071" w14:textId="77777777" w:rsidTr="004A1A2A">
        <w:trPr>
          <w:trHeight w:val="54"/>
        </w:trPr>
        <w:tc>
          <w:tcPr>
            <w:tcW w:w="1691" w:type="dxa"/>
          </w:tcPr>
          <w:p w14:paraId="20A3AA2F" w14:textId="03AB95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41C487E5" w14:textId="6883B84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725135.10</w:t>
            </w:r>
          </w:p>
        </w:tc>
        <w:tc>
          <w:tcPr>
            <w:tcW w:w="1562" w:type="dxa"/>
          </w:tcPr>
          <w:p w14:paraId="2B9E2639" w14:textId="204127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3367885.72</w:t>
            </w:r>
          </w:p>
        </w:tc>
        <w:tc>
          <w:tcPr>
            <w:tcW w:w="2134" w:type="dxa"/>
          </w:tcPr>
          <w:p w14:paraId="6D2D1DDD" w14:textId="7E8BA9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DF9A39" w14:textId="4EF558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C6EF8" w14:textId="355A8A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842BB8" w14:textId="77777777" w:rsidTr="004A1A2A">
        <w:trPr>
          <w:trHeight w:val="54"/>
        </w:trPr>
        <w:tc>
          <w:tcPr>
            <w:tcW w:w="1691" w:type="dxa"/>
          </w:tcPr>
          <w:p w14:paraId="02AD210E" w14:textId="1D8E14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46D9D4A7" w14:textId="6EB35B1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725131.83</w:t>
            </w:r>
          </w:p>
        </w:tc>
        <w:tc>
          <w:tcPr>
            <w:tcW w:w="1562" w:type="dxa"/>
          </w:tcPr>
          <w:p w14:paraId="2DBFD7D9" w14:textId="71BB51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3367881.66</w:t>
            </w:r>
          </w:p>
        </w:tc>
        <w:tc>
          <w:tcPr>
            <w:tcW w:w="2134" w:type="dxa"/>
          </w:tcPr>
          <w:p w14:paraId="33C86DC2" w14:textId="3A31D5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781B8" w14:textId="24E1AF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84C4F" w14:textId="0122BD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8384767" w14:textId="77777777" w:rsidTr="004A1A2A">
        <w:trPr>
          <w:trHeight w:val="54"/>
        </w:trPr>
        <w:tc>
          <w:tcPr>
            <w:tcW w:w="1691" w:type="dxa"/>
          </w:tcPr>
          <w:p w14:paraId="72132C92" w14:textId="121803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64A1C7CF" w14:textId="3E5B55D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725130.78</w:t>
            </w:r>
          </w:p>
        </w:tc>
        <w:tc>
          <w:tcPr>
            <w:tcW w:w="1562" w:type="dxa"/>
          </w:tcPr>
          <w:p w14:paraId="2D7B4A42" w14:textId="50F902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3367879.18</w:t>
            </w:r>
          </w:p>
        </w:tc>
        <w:tc>
          <w:tcPr>
            <w:tcW w:w="2134" w:type="dxa"/>
          </w:tcPr>
          <w:p w14:paraId="6DDC9BB1" w14:textId="7BE2E4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4DCDB6" w14:textId="4A6C00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D99510" w14:textId="2C4E34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136C868" w14:textId="77777777" w:rsidTr="004A1A2A">
        <w:trPr>
          <w:trHeight w:val="54"/>
        </w:trPr>
        <w:tc>
          <w:tcPr>
            <w:tcW w:w="1691" w:type="dxa"/>
          </w:tcPr>
          <w:p w14:paraId="32190E30" w14:textId="3DB311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06420E53" w14:textId="19A3EBB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725127.77</w:t>
            </w:r>
          </w:p>
        </w:tc>
        <w:tc>
          <w:tcPr>
            <w:tcW w:w="1562" w:type="dxa"/>
          </w:tcPr>
          <w:p w14:paraId="2F2C3330" w14:textId="40957F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3367878.52</w:t>
            </w:r>
          </w:p>
        </w:tc>
        <w:tc>
          <w:tcPr>
            <w:tcW w:w="2134" w:type="dxa"/>
          </w:tcPr>
          <w:p w14:paraId="4DB47248" w14:textId="423EA8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116B0" w14:textId="78C25F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0324F" w14:textId="53D2DA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BF31D4" w14:textId="77777777" w:rsidTr="004A1A2A">
        <w:trPr>
          <w:trHeight w:val="54"/>
        </w:trPr>
        <w:tc>
          <w:tcPr>
            <w:tcW w:w="1691" w:type="dxa"/>
          </w:tcPr>
          <w:p w14:paraId="066DC49D" w14:textId="55E768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3C1C807F" w14:textId="2991C8B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725123.33</w:t>
            </w:r>
          </w:p>
        </w:tc>
        <w:tc>
          <w:tcPr>
            <w:tcW w:w="1562" w:type="dxa"/>
          </w:tcPr>
          <w:p w14:paraId="2C7A4A3A" w14:textId="58CD3C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3367879.31</w:t>
            </w:r>
          </w:p>
        </w:tc>
        <w:tc>
          <w:tcPr>
            <w:tcW w:w="2134" w:type="dxa"/>
          </w:tcPr>
          <w:p w14:paraId="6A7E4E7C" w14:textId="548EC4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5ECD4" w14:textId="041E69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B2535" w14:textId="1DB091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F281580" w14:textId="77777777" w:rsidTr="004A1A2A">
        <w:trPr>
          <w:trHeight w:val="54"/>
        </w:trPr>
        <w:tc>
          <w:tcPr>
            <w:tcW w:w="1691" w:type="dxa"/>
          </w:tcPr>
          <w:p w14:paraId="0C6FC9E1" w14:textId="2FCD90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37A08160" w14:textId="7C400A4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725120.19</w:t>
            </w:r>
          </w:p>
        </w:tc>
        <w:tc>
          <w:tcPr>
            <w:tcW w:w="1562" w:type="dxa"/>
          </w:tcPr>
          <w:p w14:paraId="2390020A" w14:textId="3FD84E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3367876.56</w:t>
            </w:r>
          </w:p>
        </w:tc>
        <w:tc>
          <w:tcPr>
            <w:tcW w:w="2134" w:type="dxa"/>
          </w:tcPr>
          <w:p w14:paraId="66AAFC04" w14:textId="6850B0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893231C" w14:textId="7A8C24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FB6B419" w14:textId="6D6CAD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7079F05" w14:textId="77777777" w:rsidTr="004A1A2A">
        <w:trPr>
          <w:trHeight w:val="54"/>
        </w:trPr>
        <w:tc>
          <w:tcPr>
            <w:tcW w:w="1691" w:type="dxa"/>
          </w:tcPr>
          <w:p w14:paraId="0587428F" w14:textId="3A6C51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586</w:t>
            </w:r>
          </w:p>
        </w:tc>
        <w:tc>
          <w:tcPr>
            <w:tcW w:w="1558" w:type="dxa"/>
          </w:tcPr>
          <w:p w14:paraId="31111C1A" w14:textId="686DDEB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725120.71</w:t>
            </w:r>
          </w:p>
        </w:tc>
        <w:tc>
          <w:tcPr>
            <w:tcW w:w="1562" w:type="dxa"/>
          </w:tcPr>
          <w:p w14:paraId="786FD51A" w14:textId="5A0737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3367872.90</w:t>
            </w:r>
          </w:p>
        </w:tc>
        <w:tc>
          <w:tcPr>
            <w:tcW w:w="2134" w:type="dxa"/>
          </w:tcPr>
          <w:p w14:paraId="754F4778" w14:textId="61F1BB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75BE8D" w14:textId="11B125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1C2015" w14:textId="53FE9A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9B6EF65" w14:textId="77777777" w:rsidTr="004A1A2A">
        <w:trPr>
          <w:trHeight w:val="54"/>
        </w:trPr>
        <w:tc>
          <w:tcPr>
            <w:tcW w:w="1691" w:type="dxa"/>
          </w:tcPr>
          <w:p w14:paraId="1F39D8A3" w14:textId="2A0AD7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</w:tcPr>
          <w:p w14:paraId="0938A37C" w14:textId="7D0497D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725119.40</w:t>
            </w:r>
          </w:p>
        </w:tc>
        <w:tc>
          <w:tcPr>
            <w:tcW w:w="1562" w:type="dxa"/>
          </w:tcPr>
          <w:p w14:paraId="5CE47D59" w14:textId="344266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3367868.58</w:t>
            </w:r>
          </w:p>
        </w:tc>
        <w:tc>
          <w:tcPr>
            <w:tcW w:w="2134" w:type="dxa"/>
          </w:tcPr>
          <w:p w14:paraId="44A9AD1A" w14:textId="7267FF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29C42" w14:textId="1AC6DF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115357" w14:textId="5A6D1F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D44505B" w14:textId="77777777" w:rsidTr="004A1A2A">
        <w:trPr>
          <w:trHeight w:val="54"/>
        </w:trPr>
        <w:tc>
          <w:tcPr>
            <w:tcW w:w="1691" w:type="dxa"/>
          </w:tcPr>
          <w:p w14:paraId="5EDF9E9E" w14:textId="30CB8C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43D4FC73" w14:textId="0BD7E60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725119.01</w:t>
            </w:r>
          </w:p>
        </w:tc>
        <w:tc>
          <w:tcPr>
            <w:tcW w:w="1562" w:type="dxa"/>
          </w:tcPr>
          <w:p w14:paraId="5CE59494" w14:textId="749F80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3367862.82</w:t>
            </w:r>
          </w:p>
        </w:tc>
        <w:tc>
          <w:tcPr>
            <w:tcW w:w="2134" w:type="dxa"/>
          </w:tcPr>
          <w:p w14:paraId="6E81D292" w14:textId="2602CA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81EF5" w14:textId="542DD4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8507A" w14:textId="7D34BC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D34EC87" w14:textId="77777777" w:rsidTr="004A1A2A">
        <w:trPr>
          <w:trHeight w:val="54"/>
        </w:trPr>
        <w:tc>
          <w:tcPr>
            <w:tcW w:w="1691" w:type="dxa"/>
          </w:tcPr>
          <w:p w14:paraId="4641B749" w14:textId="6262D4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62214847" w14:textId="047599F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725113.75</w:t>
            </w:r>
          </w:p>
        </w:tc>
        <w:tc>
          <w:tcPr>
            <w:tcW w:w="1562" w:type="dxa"/>
          </w:tcPr>
          <w:p w14:paraId="31DEC70D" w14:textId="2EA005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3367858.77</w:t>
            </w:r>
          </w:p>
        </w:tc>
        <w:tc>
          <w:tcPr>
            <w:tcW w:w="2134" w:type="dxa"/>
          </w:tcPr>
          <w:p w14:paraId="4A870FD8" w14:textId="4BFBF9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77AE4E" w14:textId="1C91A0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6C233" w14:textId="19D311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669300" w14:textId="77777777" w:rsidTr="004A1A2A">
        <w:trPr>
          <w:trHeight w:val="54"/>
        </w:trPr>
        <w:tc>
          <w:tcPr>
            <w:tcW w:w="1691" w:type="dxa"/>
          </w:tcPr>
          <w:p w14:paraId="00EBB6AA" w14:textId="4E224D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6DCB5978" w14:textId="14FB745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725109.82</w:t>
            </w:r>
          </w:p>
        </w:tc>
        <w:tc>
          <w:tcPr>
            <w:tcW w:w="1562" w:type="dxa"/>
          </w:tcPr>
          <w:p w14:paraId="2D3435E6" w14:textId="0DA9DA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3367853.14</w:t>
            </w:r>
          </w:p>
        </w:tc>
        <w:tc>
          <w:tcPr>
            <w:tcW w:w="2134" w:type="dxa"/>
          </w:tcPr>
          <w:p w14:paraId="47048DC0" w14:textId="483179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EC662" w14:textId="2D0D66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D69F3" w14:textId="762142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7B2106F" w14:textId="77777777" w:rsidTr="004A1A2A">
        <w:trPr>
          <w:trHeight w:val="54"/>
        </w:trPr>
        <w:tc>
          <w:tcPr>
            <w:tcW w:w="1691" w:type="dxa"/>
          </w:tcPr>
          <w:p w14:paraId="130D6035" w14:textId="752D2F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033095BE" w14:textId="61888A3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725106.42</w:t>
            </w:r>
          </w:p>
        </w:tc>
        <w:tc>
          <w:tcPr>
            <w:tcW w:w="1562" w:type="dxa"/>
          </w:tcPr>
          <w:p w14:paraId="79ED4E3F" w14:textId="4E2AC3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3367852.23</w:t>
            </w:r>
          </w:p>
        </w:tc>
        <w:tc>
          <w:tcPr>
            <w:tcW w:w="2134" w:type="dxa"/>
          </w:tcPr>
          <w:p w14:paraId="1FDFB7E2" w14:textId="599E0B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E2035" w14:textId="1F1A45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46798E" w14:textId="4DE10C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26A88B" w14:textId="77777777" w:rsidTr="004A1A2A">
        <w:trPr>
          <w:trHeight w:val="54"/>
        </w:trPr>
        <w:tc>
          <w:tcPr>
            <w:tcW w:w="1691" w:type="dxa"/>
          </w:tcPr>
          <w:p w14:paraId="44709439" w14:textId="7D1C8C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2DF32FD1" w14:textId="4B591A4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725084.82</w:t>
            </w:r>
          </w:p>
        </w:tc>
        <w:tc>
          <w:tcPr>
            <w:tcW w:w="1562" w:type="dxa"/>
          </w:tcPr>
          <w:p w14:paraId="657E27FC" w14:textId="3452F7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3367861.13</w:t>
            </w:r>
          </w:p>
        </w:tc>
        <w:tc>
          <w:tcPr>
            <w:tcW w:w="2134" w:type="dxa"/>
          </w:tcPr>
          <w:p w14:paraId="33D0DE31" w14:textId="6DF4A3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8CA00" w14:textId="5D3BF3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A57C9" w14:textId="600384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4EFFD34" w14:textId="77777777" w:rsidTr="004A1A2A">
        <w:trPr>
          <w:trHeight w:val="54"/>
        </w:trPr>
        <w:tc>
          <w:tcPr>
            <w:tcW w:w="1691" w:type="dxa"/>
          </w:tcPr>
          <w:p w14:paraId="138D5D3D" w14:textId="35D19C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313E9ACB" w14:textId="455EF7D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725064.42</w:t>
            </w:r>
          </w:p>
        </w:tc>
        <w:tc>
          <w:tcPr>
            <w:tcW w:w="1562" w:type="dxa"/>
          </w:tcPr>
          <w:p w14:paraId="49C528F9" w14:textId="67572E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3367871.59</w:t>
            </w:r>
          </w:p>
        </w:tc>
        <w:tc>
          <w:tcPr>
            <w:tcW w:w="2134" w:type="dxa"/>
          </w:tcPr>
          <w:p w14:paraId="2BC1C062" w14:textId="16A2A9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FE46F8" w14:textId="793D18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569FE" w14:textId="37DE84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5E59B7E" w14:textId="77777777" w:rsidTr="004A1A2A">
        <w:trPr>
          <w:trHeight w:val="54"/>
        </w:trPr>
        <w:tc>
          <w:tcPr>
            <w:tcW w:w="1691" w:type="dxa"/>
          </w:tcPr>
          <w:p w14:paraId="549DA377" w14:textId="748AE9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3E94E2EC" w14:textId="1035137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725063.00</w:t>
            </w:r>
          </w:p>
        </w:tc>
        <w:tc>
          <w:tcPr>
            <w:tcW w:w="1562" w:type="dxa"/>
          </w:tcPr>
          <w:p w14:paraId="70D257A4" w14:textId="5F3935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3367873.97</w:t>
            </w:r>
          </w:p>
        </w:tc>
        <w:tc>
          <w:tcPr>
            <w:tcW w:w="2134" w:type="dxa"/>
          </w:tcPr>
          <w:p w14:paraId="50791B99" w14:textId="30BB6F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4A182" w14:textId="21B23A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54EBC5" w14:textId="4D85A8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075704" w14:textId="77777777" w:rsidTr="004A1A2A">
        <w:trPr>
          <w:trHeight w:val="54"/>
        </w:trPr>
        <w:tc>
          <w:tcPr>
            <w:tcW w:w="1691" w:type="dxa"/>
          </w:tcPr>
          <w:p w14:paraId="58026743" w14:textId="48A1ED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6F4067D4" w14:textId="07315CC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725061.21</w:t>
            </w:r>
          </w:p>
        </w:tc>
        <w:tc>
          <w:tcPr>
            <w:tcW w:w="1562" w:type="dxa"/>
          </w:tcPr>
          <w:p w14:paraId="14DC1ED6" w14:textId="0BC173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3367874.77</w:t>
            </w:r>
          </w:p>
        </w:tc>
        <w:tc>
          <w:tcPr>
            <w:tcW w:w="2134" w:type="dxa"/>
          </w:tcPr>
          <w:p w14:paraId="5B97C418" w14:textId="178BC3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AAA14" w14:textId="67D6B7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BA78C" w14:textId="334B5C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C3F8562" w14:textId="77777777" w:rsidTr="004A1A2A">
        <w:trPr>
          <w:trHeight w:val="54"/>
        </w:trPr>
        <w:tc>
          <w:tcPr>
            <w:tcW w:w="1691" w:type="dxa"/>
          </w:tcPr>
          <w:p w14:paraId="56D6B84F" w14:textId="5BECF5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0669A53E" w14:textId="2C9583F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725058.63</w:t>
            </w:r>
          </w:p>
        </w:tc>
        <w:tc>
          <w:tcPr>
            <w:tcW w:w="1562" w:type="dxa"/>
          </w:tcPr>
          <w:p w14:paraId="1DF4E1BD" w14:textId="7EF518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3367873.97</w:t>
            </w:r>
          </w:p>
        </w:tc>
        <w:tc>
          <w:tcPr>
            <w:tcW w:w="2134" w:type="dxa"/>
          </w:tcPr>
          <w:p w14:paraId="5684DB90" w14:textId="1BC89B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7FD3A" w14:textId="79F2F7C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EA72B5" w14:textId="79197E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15EBE8" w14:textId="77777777" w:rsidTr="004A1A2A">
        <w:trPr>
          <w:trHeight w:val="54"/>
        </w:trPr>
        <w:tc>
          <w:tcPr>
            <w:tcW w:w="1691" w:type="dxa"/>
          </w:tcPr>
          <w:p w14:paraId="2C24B9C9" w14:textId="6307D5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17F8180F" w14:textId="3EA143D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725055.68</w:t>
            </w:r>
          </w:p>
        </w:tc>
        <w:tc>
          <w:tcPr>
            <w:tcW w:w="1562" w:type="dxa"/>
          </w:tcPr>
          <w:p w14:paraId="23BFA83B" w14:textId="4BB404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3367871.65</w:t>
            </w:r>
          </w:p>
        </w:tc>
        <w:tc>
          <w:tcPr>
            <w:tcW w:w="2134" w:type="dxa"/>
          </w:tcPr>
          <w:p w14:paraId="0AA59C6E" w14:textId="5421EA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ED5E5" w14:textId="3437C1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072EE" w14:textId="59FED8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D84F99E" w14:textId="77777777" w:rsidTr="004A1A2A">
        <w:trPr>
          <w:trHeight w:val="54"/>
        </w:trPr>
        <w:tc>
          <w:tcPr>
            <w:tcW w:w="1691" w:type="dxa"/>
          </w:tcPr>
          <w:p w14:paraId="6D5D80DE" w14:textId="21691B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3725C081" w14:textId="58502BE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725053.72</w:t>
            </w:r>
          </w:p>
        </w:tc>
        <w:tc>
          <w:tcPr>
            <w:tcW w:w="1562" w:type="dxa"/>
          </w:tcPr>
          <w:p w14:paraId="3E56F872" w14:textId="16B11E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3367870.31</w:t>
            </w:r>
          </w:p>
        </w:tc>
        <w:tc>
          <w:tcPr>
            <w:tcW w:w="2134" w:type="dxa"/>
          </w:tcPr>
          <w:p w14:paraId="2985F040" w14:textId="23DF75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EA1FE" w14:textId="4EA598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93F79" w14:textId="41D341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3224E4" w14:textId="77777777" w:rsidTr="004A1A2A">
        <w:trPr>
          <w:trHeight w:val="54"/>
        </w:trPr>
        <w:tc>
          <w:tcPr>
            <w:tcW w:w="1691" w:type="dxa"/>
          </w:tcPr>
          <w:p w14:paraId="1DEB3218" w14:textId="15BE3B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62ED75AB" w14:textId="3E094D2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725050.64</w:t>
            </w:r>
          </w:p>
        </w:tc>
        <w:tc>
          <w:tcPr>
            <w:tcW w:w="1562" w:type="dxa"/>
          </w:tcPr>
          <w:p w14:paraId="4AC80EBE" w14:textId="05E128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3367869.78</w:t>
            </w:r>
          </w:p>
        </w:tc>
        <w:tc>
          <w:tcPr>
            <w:tcW w:w="2134" w:type="dxa"/>
          </w:tcPr>
          <w:p w14:paraId="77EA5EE5" w14:textId="29E93E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76928" w14:textId="73FDCF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A0802" w14:textId="6B08F2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4573A22" w14:textId="77777777" w:rsidTr="004A1A2A">
        <w:trPr>
          <w:trHeight w:val="54"/>
        </w:trPr>
        <w:tc>
          <w:tcPr>
            <w:tcW w:w="1691" w:type="dxa"/>
          </w:tcPr>
          <w:p w14:paraId="3AC96C20" w14:textId="715DF4A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5C45DD7E" w14:textId="3C80983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725045.93</w:t>
            </w:r>
          </w:p>
        </w:tc>
        <w:tc>
          <w:tcPr>
            <w:tcW w:w="1562" w:type="dxa"/>
          </w:tcPr>
          <w:p w14:paraId="7F4F0AC1" w14:textId="2C5D65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3367868.99</w:t>
            </w:r>
          </w:p>
        </w:tc>
        <w:tc>
          <w:tcPr>
            <w:tcW w:w="2134" w:type="dxa"/>
          </w:tcPr>
          <w:p w14:paraId="165C821B" w14:textId="15FA9E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F8002D" w14:textId="4A9DB6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BAB4B" w14:textId="1F6408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0F8AB2" w14:textId="77777777" w:rsidTr="004A1A2A">
        <w:trPr>
          <w:trHeight w:val="54"/>
        </w:trPr>
        <w:tc>
          <w:tcPr>
            <w:tcW w:w="1691" w:type="dxa"/>
          </w:tcPr>
          <w:p w14:paraId="4316C8B2" w14:textId="3848BE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5C1E1CAB" w14:textId="59B1094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725040.59</w:t>
            </w:r>
          </w:p>
        </w:tc>
        <w:tc>
          <w:tcPr>
            <w:tcW w:w="1562" w:type="dxa"/>
          </w:tcPr>
          <w:p w14:paraId="0A3EBB51" w14:textId="77BE37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3367873.00</w:t>
            </w:r>
          </w:p>
        </w:tc>
        <w:tc>
          <w:tcPr>
            <w:tcW w:w="2134" w:type="dxa"/>
          </w:tcPr>
          <w:p w14:paraId="23A4DB2F" w14:textId="576A88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95BDD" w14:textId="2D0411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5F331" w14:textId="1017F5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C33F478" w14:textId="77777777" w:rsidTr="004A1A2A">
        <w:trPr>
          <w:trHeight w:val="54"/>
        </w:trPr>
        <w:tc>
          <w:tcPr>
            <w:tcW w:w="1691" w:type="dxa"/>
          </w:tcPr>
          <w:p w14:paraId="1B392721" w14:textId="503687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7A9ECA9E" w14:textId="5705502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725036.58</w:t>
            </w:r>
          </w:p>
        </w:tc>
        <w:tc>
          <w:tcPr>
            <w:tcW w:w="1562" w:type="dxa"/>
          </w:tcPr>
          <w:p w14:paraId="38D000FE" w14:textId="01E143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3367874.69</w:t>
            </w:r>
          </w:p>
        </w:tc>
        <w:tc>
          <w:tcPr>
            <w:tcW w:w="2134" w:type="dxa"/>
          </w:tcPr>
          <w:p w14:paraId="1EC2D1D7" w14:textId="39D579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8D61C" w14:textId="4DAAA2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3AC212" w14:textId="261C29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04D393" w14:textId="77777777" w:rsidTr="004A1A2A">
        <w:trPr>
          <w:trHeight w:val="54"/>
        </w:trPr>
        <w:tc>
          <w:tcPr>
            <w:tcW w:w="1691" w:type="dxa"/>
          </w:tcPr>
          <w:p w14:paraId="4C5BD7A0" w14:textId="083578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7A6BF3E8" w14:textId="0659FF7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725033.90</w:t>
            </w:r>
          </w:p>
        </w:tc>
        <w:tc>
          <w:tcPr>
            <w:tcW w:w="1562" w:type="dxa"/>
          </w:tcPr>
          <w:p w14:paraId="1A7902DF" w14:textId="45AB04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3367876.74</w:t>
            </w:r>
          </w:p>
        </w:tc>
        <w:tc>
          <w:tcPr>
            <w:tcW w:w="2134" w:type="dxa"/>
          </w:tcPr>
          <w:p w14:paraId="2F6FD498" w14:textId="4CDD3A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B8BCE" w14:textId="5E07F8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6F4DB4" w14:textId="72D379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7DD7054" w14:textId="77777777" w:rsidTr="004A1A2A">
        <w:trPr>
          <w:trHeight w:val="54"/>
        </w:trPr>
        <w:tc>
          <w:tcPr>
            <w:tcW w:w="1691" w:type="dxa"/>
          </w:tcPr>
          <w:p w14:paraId="1B0F8FEF" w14:textId="752B02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3F1178E0" w14:textId="0DFBC8F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725029.18</w:t>
            </w:r>
          </w:p>
        </w:tc>
        <w:tc>
          <w:tcPr>
            <w:tcW w:w="1562" w:type="dxa"/>
          </w:tcPr>
          <w:p w14:paraId="1C56F3EE" w14:textId="0F5A07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3367878.62</w:t>
            </w:r>
          </w:p>
        </w:tc>
        <w:tc>
          <w:tcPr>
            <w:tcW w:w="2134" w:type="dxa"/>
          </w:tcPr>
          <w:p w14:paraId="4ED8C109" w14:textId="0BDE63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724C5C" w14:textId="6D9A74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85A4F" w14:textId="598427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45D33E" w14:textId="77777777" w:rsidTr="004A1A2A">
        <w:trPr>
          <w:trHeight w:val="54"/>
        </w:trPr>
        <w:tc>
          <w:tcPr>
            <w:tcW w:w="1691" w:type="dxa"/>
          </w:tcPr>
          <w:p w14:paraId="54A18A5E" w14:textId="45C5BE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54462398" w14:textId="4E20771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725025.52</w:t>
            </w:r>
          </w:p>
        </w:tc>
        <w:tc>
          <w:tcPr>
            <w:tcW w:w="1562" w:type="dxa"/>
          </w:tcPr>
          <w:p w14:paraId="21D06A31" w14:textId="4E857F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3367881.02</w:t>
            </w:r>
          </w:p>
        </w:tc>
        <w:tc>
          <w:tcPr>
            <w:tcW w:w="2134" w:type="dxa"/>
          </w:tcPr>
          <w:p w14:paraId="5386A9D3" w14:textId="726708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DDD30" w14:textId="75CE87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B7CF7" w14:textId="0F1FC9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E34BAF" w14:textId="77777777" w:rsidTr="004A1A2A">
        <w:trPr>
          <w:trHeight w:val="54"/>
        </w:trPr>
        <w:tc>
          <w:tcPr>
            <w:tcW w:w="1691" w:type="dxa"/>
          </w:tcPr>
          <w:p w14:paraId="1EA40ED5" w14:textId="2BDB7A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16D9C0EC" w14:textId="1DF758F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725019.82</w:t>
            </w:r>
          </w:p>
        </w:tc>
        <w:tc>
          <w:tcPr>
            <w:tcW w:w="1562" w:type="dxa"/>
          </w:tcPr>
          <w:p w14:paraId="3ACAD269" w14:textId="351DCF9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3367884.30</w:t>
            </w:r>
          </w:p>
        </w:tc>
        <w:tc>
          <w:tcPr>
            <w:tcW w:w="2134" w:type="dxa"/>
          </w:tcPr>
          <w:p w14:paraId="11F6D439" w14:textId="53B244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84C86" w14:textId="78ED53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DC84E7" w14:textId="43AEEC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F6D210" w14:textId="77777777" w:rsidTr="004A1A2A">
        <w:trPr>
          <w:trHeight w:val="54"/>
        </w:trPr>
        <w:tc>
          <w:tcPr>
            <w:tcW w:w="1691" w:type="dxa"/>
          </w:tcPr>
          <w:p w14:paraId="28486F5F" w14:textId="50E555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7DE55019" w14:textId="0908379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725016.37</w:t>
            </w:r>
          </w:p>
        </w:tc>
        <w:tc>
          <w:tcPr>
            <w:tcW w:w="1562" w:type="dxa"/>
          </w:tcPr>
          <w:p w14:paraId="613EBEF3" w14:textId="1B4A34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3367885.63</w:t>
            </w:r>
          </w:p>
        </w:tc>
        <w:tc>
          <w:tcPr>
            <w:tcW w:w="2134" w:type="dxa"/>
          </w:tcPr>
          <w:p w14:paraId="3F305176" w14:textId="08C5B6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1E5E6" w14:textId="23F0A9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D6DB7" w14:textId="62A29B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D7D831" w14:textId="77777777" w:rsidTr="004A1A2A">
        <w:trPr>
          <w:trHeight w:val="54"/>
        </w:trPr>
        <w:tc>
          <w:tcPr>
            <w:tcW w:w="1691" w:type="dxa"/>
          </w:tcPr>
          <w:p w14:paraId="76710677" w14:textId="0E8DBA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69120348" w14:textId="6E3B6D0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725014.92</w:t>
            </w:r>
          </w:p>
        </w:tc>
        <w:tc>
          <w:tcPr>
            <w:tcW w:w="1562" w:type="dxa"/>
          </w:tcPr>
          <w:p w14:paraId="7314CB54" w14:textId="78D24D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3367886.08</w:t>
            </w:r>
          </w:p>
        </w:tc>
        <w:tc>
          <w:tcPr>
            <w:tcW w:w="2134" w:type="dxa"/>
          </w:tcPr>
          <w:p w14:paraId="7FC93E1D" w14:textId="370479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0CE40" w14:textId="41BDCA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566DC" w14:textId="291ECC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DF5A1E9" w14:textId="77777777" w:rsidTr="004A1A2A">
        <w:trPr>
          <w:trHeight w:val="54"/>
        </w:trPr>
        <w:tc>
          <w:tcPr>
            <w:tcW w:w="1691" w:type="dxa"/>
          </w:tcPr>
          <w:p w14:paraId="15EACA41" w14:textId="635155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6B5DE2AC" w14:textId="42498CA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725013.51</w:t>
            </w:r>
          </w:p>
        </w:tc>
        <w:tc>
          <w:tcPr>
            <w:tcW w:w="1562" w:type="dxa"/>
          </w:tcPr>
          <w:p w14:paraId="0BCDD022" w14:textId="1AA5C0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3367885.54</w:t>
            </w:r>
          </w:p>
        </w:tc>
        <w:tc>
          <w:tcPr>
            <w:tcW w:w="2134" w:type="dxa"/>
          </w:tcPr>
          <w:p w14:paraId="71B64E30" w14:textId="63CD52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E27D39" w14:textId="56E037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AE23B" w14:textId="72BD24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1E54F8B" w14:textId="77777777" w:rsidTr="004A1A2A">
        <w:trPr>
          <w:trHeight w:val="54"/>
        </w:trPr>
        <w:tc>
          <w:tcPr>
            <w:tcW w:w="1691" w:type="dxa"/>
          </w:tcPr>
          <w:p w14:paraId="69E27395" w14:textId="452952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2F79036E" w14:textId="5D462BE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725010.01</w:t>
            </w:r>
          </w:p>
        </w:tc>
        <w:tc>
          <w:tcPr>
            <w:tcW w:w="1562" w:type="dxa"/>
          </w:tcPr>
          <w:p w14:paraId="508566CE" w14:textId="680F53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3367883.52</w:t>
            </w:r>
          </w:p>
        </w:tc>
        <w:tc>
          <w:tcPr>
            <w:tcW w:w="2134" w:type="dxa"/>
          </w:tcPr>
          <w:p w14:paraId="28C5D07E" w14:textId="2EFE59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C3B94" w14:textId="6EBD46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67361" w14:textId="6E4FB1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90D8328" w14:textId="77777777" w:rsidTr="004A1A2A">
        <w:trPr>
          <w:trHeight w:val="54"/>
        </w:trPr>
        <w:tc>
          <w:tcPr>
            <w:tcW w:w="1691" w:type="dxa"/>
          </w:tcPr>
          <w:p w14:paraId="27E13DB0" w14:textId="466D77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0708506C" w14:textId="709B329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725007.61</w:t>
            </w:r>
          </w:p>
        </w:tc>
        <w:tc>
          <w:tcPr>
            <w:tcW w:w="1562" w:type="dxa"/>
          </w:tcPr>
          <w:p w14:paraId="6501FDA6" w14:textId="0CEFDF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3367882.72</w:t>
            </w:r>
          </w:p>
        </w:tc>
        <w:tc>
          <w:tcPr>
            <w:tcW w:w="2134" w:type="dxa"/>
          </w:tcPr>
          <w:p w14:paraId="186CAEE9" w14:textId="694F07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EDFD0" w14:textId="17DA84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CE6C2" w14:textId="352B5C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239ED4D" w14:textId="77777777" w:rsidTr="004A1A2A">
        <w:trPr>
          <w:trHeight w:val="54"/>
        </w:trPr>
        <w:tc>
          <w:tcPr>
            <w:tcW w:w="1691" w:type="dxa"/>
          </w:tcPr>
          <w:p w14:paraId="536FF8B9" w14:textId="035151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09A5B551" w14:textId="61B373D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725000.68</w:t>
            </w:r>
          </w:p>
        </w:tc>
        <w:tc>
          <w:tcPr>
            <w:tcW w:w="1562" w:type="dxa"/>
          </w:tcPr>
          <w:p w14:paraId="35298B51" w14:textId="3C7088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3367888.32</w:t>
            </w:r>
          </w:p>
        </w:tc>
        <w:tc>
          <w:tcPr>
            <w:tcW w:w="2134" w:type="dxa"/>
          </w:tcPr>
          <w:p w14:paraId="15D26052" w14:textId="4428B0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5DE9D" w14:textId="681984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FA090C" w14:textId="35FAA9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E5FA46" w14:textId="77777777" w:rsidTr="004A1A2A">
        <w:trPr>
          <w:trHeight w:val="54"/>
        </w:trPr>
        <w:tc>
          <w:tcPr>
            <w:tcW w:w="1691" w:type="dxa"/>
          </w:tcPr>
          <w:p w14:paraId="6F51026F" w14:textId="5DBF31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11D73EDC" w14:textId="0ACA004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724994.69</w:t>
            </w:r>
          </w:p>
        </w:tc>
        <w:tc>
          <w:tcPr>
            <w:tcW w:w="1562" w:type="dxa"/>
          </w:tcPr>
          <w:p w14:paraId="09932C02" w14:textId="0279E9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3367891.32</w:t>
            </w:r>
          </w:p>
        </w:tc>
        <w:tc>
          <w:tcPr>
            <w:tcW w:w="2134" w:type="dxa"/>
          </w:tcPr>
          <w:p w14:paraId="6E0BF109" w14:textId="1A0687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2ADBD5" w14:textId="077741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405412" w14:textId="05151B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1E71EF4" w14:textId="77777777" w:rsidTr="004A1A2A">
        <w:trPr>
          <w:trHeight w:val="54"/>
        </w:trPr>
        <w:tc>
          <w:tcPr>
            <w:tcW w:w="1691" w:type="dxa"/>
          </w:tcPr>
          <w:p w14:paraId="6BF05287" w14:textId="2A9B4D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7D9B0132" w14:textId="22F295C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724979.60</w:t>
            </w:r>
          </w:p>
        </w:tc>
        <w:tc>
          <w:tcPr>
            <w:tcW w:w="1562" w:type="dxa"/>
          </w:tcPr>
          <w:p w14:paraId="3E89DA9E" w14:textId="4F692D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3367899.62</w:t>
            </w:r>
          </w:p>
        </w:tc>
        <w:tc>
          <w:tcPr>
            <w:tcW w:w="2134" w:type="dxa"/>
          </w:tcPr>
          <w:p w14:paraId="4994B830" w14:textId="10F1BD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6AECA4" w14:textId="24FF2A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53C4D" w14:textId="6C12D0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886B13A" w14:textId="77777777" w:rsidTr="004A1A2A">
        <w:trPr>
          <w:trHeight w:val="54"/>
        </w:trPr>
        <w:tc>
          <w:tcPr>
            <w:tcW w:w="1691" w:type="dxa"/>
          </w:tcPr>
          <w:p w14:paraId="4CA9FE8D" w14:textId="5249CB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30973586" w14:textId="73FE6D8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724969.62</w:t>
            </w:r>
          </w:p>
        </w:tc>
        <w:tc>
          <w:tcPr>
            <w:tcW w:w="1562" w:type="dxa"/>
          </w:tcPr>
          <w:p w14:paraId="33ED2867" w14:textId="02BDF2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3367903.63</w:t>
            </w:r>
          </w:p>
        </w:tc>
        <w:tc>
          <w:tcPr>
            <w:tcW w:w="2134" w:type="dxa"/>
          </w:tcPr>
          <w:p w14:paraId="2C33BF47" w14:textId="4C1198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3DC1AF" w14:textId="5A0E7F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3C4DEF" w14:textId="793780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E412DC7" w14:textId="77777777" w:rsidTr="004A1A2A">
        <w:trPr>
          <w:trHeight w:val="54"/>
        </w:trPr>
        <w:tc>
          <w:tcPr>
            <w:tcW w:w="1691" w:type="dxa"/>
          </w:tcPr>
          <w:p w14:paraId="789F69EC" w14:textId="1585F8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16AF7527" w14:textId="4F8E716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724961.54</w:t>
            </w:r>
          </w:p>
        </w:tc>
        <w:tc>
          <w:tcPr>
            <w:tcW w:w="1562" w:type="dxa"/>
          </w:tcPr>
          <w:p w14:paraId="642E1ABA" w14:textId="26A11F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3367908.16</w:t>
            </w:r>
          </w:p>
        </w:tc>
        <w:tc>
          <w:tcPr>
            <w:tcW w:w="2134" w:type="dxa"/>
          </w:tcPr>
          <w:p w14:paraId="57C44F4D" w14:textId="0E41B2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30EDF" w14:textId="095DA2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E48F1" w14:textId="683476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131F9B8" w14:textId="77777777" w:rsidTr="004A1A2A">
        <w:trPr>
          <w:trHeight w:val="54"/>
        </w:trPr>
        <w:tc>
          <w:tcPr>
            <w:tcW w:w="1691" w:type="dxa"/>
          </w:tcPr>
          <w:p w14:paraId="3D87944F" w14:textId="1545BC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15516E2C" w14:textId="2F60E84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724926.30</w:t>
            </w:r>
          </w:p>
        </w:tc>
        <w:tc>
          <w:tcPr>
            <w:tcW w:w="1562" w:type="dxa"/>
          </w:tcPr>
          <w:p w14:paraId="6FFC4ECB" w14:textId="33BB32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3367927.64</w:t>
            </w:r>
          </w:p>
        </w:tc>
        <w:tc>
          <w:tcPr>
            <w:tcW w:w="2134" w:type="dxa"/>
          </w:tcPr>
          <w:p w14:paraId="3D67C685" w14:textId="2F8947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7B10F" w14:textId="408E87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076FF" w14:textId="370109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028642" w14:textId="77777777" w:rsidTr="004A1A2A">
        <w:trPr>
          <w:trHeight w:val="54"/>
        </w:trPr>
        <w:tc>
          <w:tcPr>
            <w:tcW w:w="1691" w:type="dxa"/>
          </w:tcPr>
          <w:p w14:paraId="124DEF37" w14:textId="2EE57A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52DEDD55" w14:textId="34AAA87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724923.11</w:t>
            </w:r>
          </w:p>
        </w:tc>
        <w:tc>
          <w:tcPr>
            <w:tcW w:w="1562" w:type="dxa"/>
          </w:tcPr>
          <w:p w14:paraId="4ADDE33D" w14:textId="120E0E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3367929.79</w:t>
            </w:r>
          </w:p>
        </w:tc>
        <w:tc>
          <w:tcPr>
            <w:tcW w:w="2134" w:type="dxa"/>
          </w:tcPr>
          <w:p w14:paraId="3D638170" w14:textId="405DE7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97D35" w14:textId="6D8C5B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513B9" w14:textId="3CAD0C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73452C" w14:textId="77777777" w:rsidTr="004A1A2A">
        <w:trPr>
          <w:trHeight w:val="54"/>
        </w:trPr>
        <w:tc>
          <w:tcPr>
            <w:tcW w:w="1691" w:type="dxa"/>
          </w:tcPr>
          <w:p w14:paraId="543F6AB7" w14:textId="39317E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1FEDC33A" w14:textId="3ABCB29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724921.65</w:t>
            </w:r>
          </w:p>
        </w:tc>
        <w:tc>
          <w:tcPr>
            <w:tcW w:w="1562" w:type="dxa"/>
          </w:tcPr>
          <w:p w14:paraId="7F674C40" w14:textId="741C92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3367932.89</w:t>
            </w:r>
          </w:p>
        </w:tc>
        <w:tc>
          <w:tcPr>
            <w:tcW w:w="2134" w:type="dxa"/>
          </w:tcPr>
          <w:p w14:paraId="38E53EB1" w14:textId="072E94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A2E77D" w14:textId="210D2A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7826B" w14:textId="111E4C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03832D8" w14:textId="77777777" w:rsidTr="004A1A2A">
        <w:trPr>
          <w:trHeight w:val="54"/>
        </w:trPr>
        <w:tc>
          <w:tcPr>
            <w:tcW w:w="1691" w:type="dxa"/>
          </w:tcPr>
          <w:p w14:paraId="36BF00D9" w14:textId="77034E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58906231" w14:textId="54DFC4E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724921.39</w:t>
            </w:r>
          </w:p>
        </w:tc>
        <w:tc>
          <w:tcPr>
            <w:tcW w:w="1562" w:type="dxa"/>
          </w:tcPr>
          <w:p w14:paraId="3613D814" w14:textId="27919F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3367935.74</w:t>
            </w:r>
          </w:p>
        </w:tc>
        <w:tc>
          <w:tcPr>
            <w:tcW w:w="2134" w:type="dxa"/>
          </w:tcPr>
          <w:p w14:paraId="32554EC8" w14:textId="189418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DBC2E7E" w14:textId="048B24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7505777" w14:textId="690684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FB35919" w14:textId="77777777" w:rsidTr="004A1A2A">
        <w:trPr>
          <w:trHeight w:val="54"/>
        </w:trPr>
        <w:tc>
          <w:tcPr>
            <w:tcW w:w="1691" w:type="dxa"/>
          </w:tcPr>
          <w:p w14:paraId="3E7C3478" w14:textId="4E6DF8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621</w:t>
            </w:r>
          </w:p>
        </w:tc>
        <w:tc>
          <w:tcPr>
            <w:tcW w:w="1558" w:type="dxa"/>
          </w:tcPr>
          <w:p w14:paraId="3DF5B6A9" w14:textId="6BD9F6A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724925.92</w:t>
            </w:r>
          </w:p>
        </w:tc>
        <w:tc>
          <w:tcPr>
            <w:tcW w:w="1562" w:type="dxa"/>
          </w:tcPr>
          <w:p w14:paraId="166D4DC9" w14:textId="23D78B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3367946.72</w:t>
            </w:r>
          </w:p>
        </w:tc>
        <w:tc>
          <w:tcPr>
            <w:tcW w:w="2134" w:type="dxa"/>
          </w:tcPr>
          <w:p w14:paraId="7A4DCA12" w14:textId="1F20E7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4DFB45" w14:textId="4C4DE9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AD3ABD" w14:textId="640370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4B129E6" w14:textId="77777777" w:rsidTr="004A1A2A">
        <w:trPr>
          <w:trHeight w:val="54"/>
        </w:trPr>
        <w:tc>
          <w:tcPr>
            <w:tcW w:w="1691" w:type="dxa"/>
          </w:tcPr>
          <w:p w14:paraId="7E81A5E3" w14:textId="0BA12E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</w:tcPr>
          <w:p w14:paraId="4EC5F1FF" w14:textId="417D003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724927.82</w:t>
            </w:r>
          </w:p>
        </w:tc>
        <w:tc>
          <w:tcPr>
            <w:tcW w:w="1562" w:type="dxa"/>
          </w:tcPr>
          <w:p w14:paraId="1AE19922" w14:textId="737D90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3367951.57</w:t>
            </w:r>
          </w:p>
        </w:tc>
        <w:tc>
          <w:tcPr>
            <w:tcW w:w="2134" w:type="dxa"/>
          </w:tcPr>
          <w:p w14:paraId="5BBC6A7E" w14:textId="332BAD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E4601" w14:textId="2DBA55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07338" w14:textId="607865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F7F546" w14:textId="77777777" w:rsidTr="004A1A2A">
        <w:trPr>
          <w:trHeight w:val="54"/>
        </w:trPr>
        <w:tc>
          <w:tcPr>
            <w:tcW w:w="1691" w:type="dxa"/>
          </w:tcPr>
          <w:p w14:paraId="7EC9FF93" w14:textId="578947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265E9CAB" w14:textId="488B1D9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724930.65</w:t>
            </w:r>
          </w:p>
        </w:tc>
        <w:tc>
          <w:tcPr>
            <w:tcW w:w="1562" w:type="dxa"/>
          </w:tcPr>
          <w:p w14:paraId="16AD261D" w14:textId="1BFA8E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3367954.50</w:t>
            </w:r>
          </w:p>
        </w:tc>
        <w:tc>
          <w:tcPr>
            <w:tcW w:w="2134" w:type="dxa"/>
          </w:tcPr>
          <w:p w14:paraId="0B9BDFC9" w14:textId="7636FFB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4CCCD" w14:textId="36FD86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91C9CF" w14:textId="372710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DC433E" w14:textId="77777777" w:rsidTr="004A1A2A">
        <w:trPr>
          <w:trHeight w:val="54"/>
        </w:trPr>
        <w:tc>
          <w:tcPr>
            <w:tcW w:w="1691" w:type="dxa"/>
          </w:tcPr>
          <w:p w14:paraId="6C837D99" w14:textId="070C93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0B765776" w14:textId="087A673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724933.31</w:t>
            </w:r>
          </w:p>
        </w:tc>
        <w:tc>
          <w:tcPr>
            <w:tcW w:w="1562" w:type="dxa"/>
          </w:tcPr>
          <w:p w14:paraId="56060D87" w14:textId="5AD605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3367956.47</w:t>
            </w:r>
          </w:p>
        </w:tc>
        <w:tc>
          <w:tcPr>
            <w:tcW w:w="2134" w:type="dxa"/>
          </w:tcPr>
          <w:p w14:paraId="4141CEB5" w14:textId="5F8B3D1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A3C75B" w14:textId="7BB3CF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39A1D" w14:textId="3C25D5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F6B718" w14:textId="77777777" w:rsidTr="004A1A2A">
        <w:trPr>
          <w:trHeight w:val="54"/>
        </w:trPr>
        <w:tc>
          <w:tcPr>
            <w:tcW w:w="1691" w:type="dxa"/>
          </w:tcPr>
          <w:p w14:paraId="68CC47CF" w14:textId="7EDB07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7FEBCB01" w14:textId="33AF6C6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724933.66</w:t>
            </w:r>
          </w:p>
        </w:tc>
        <w:tc>
          <w:tcPr>
            <w:tcW w:w="1562" w:type="dxa"/>
          </w:tcPr>
          <w:p w14:paraId="13D7DA67" w14:textId="6BDE1B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3367959.65</w:t>
            </w:r>
          </w:p>
        </w:tc>
        <w:tc>
          <w:tcPr>
            <w:tcW w:w="2134" w:type="dxa"/>
          </w:tcPr>
          <w:p w14:paraId="5AE2709E" w14:textId="42DBBC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73703" w14:textId="02E481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65137" w14:textId="134E48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8C393B7" w14:textId="77777777" w:rsidTr="004A1A2A">
        <w:trPr>
          <w:trHeight w:val="54"/>
        </w:trPr>
        <w:tc>
          <w:tcPr>
            <w:tcW w:w="1691" w:type="dxa"/>
          </w:tcPr>
          <w:p w14:paraId="58CE4C89" w14:textId="1206AB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7D5B0C97" w14:textId="24E937D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724933.14</w:t>
            </w:r>
          </w:p>
        </w:tc>
        <w:tc>
          <w:tcPr>
            <w:tcW w:w="1562" w:type="dxa"/>
          </w:tcPr>
          <w:p w14:paraId="28FF017B" w14:textId="220F6B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3367962.74</w:t>
            </w:r>
          </w:p>
        </w:tc>
        <w:tc>
          <w:tcPr>
            <w:tcW w:w="2134" w:type="dxa"/>
          </w:tcPr>
          <w:p w14:paraId="59E8927D" w14:textId="448C88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8B833" w14:textId="5E6DED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F60DB" w14:textId="3A2BD6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CD6F454" w14:textId="77777777" w:rsidTr="004A1A2A">
        <w:trPr>
          <w:trHeight w:val="54"/>
        </w:trPr>
        <w:tc>
          <w:tcPr>
            <w:tcW w:w="1691" w:type="dxa"/>
          </w:tcPr>
          <w:p w14:paraId="7DF632B2" w14:textId="5D6822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6903D4EB" w14:textId="7F0C7FC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724931.25</w:t>
            </w:r>
          </w:p>
        </w:tc>
        <w:tc>
          <w:tcPr>
            <w:tcW w:w="1562" w:type="dxa"/>
          </w:tcPr>
          <w:p w14:paraId="530C17C2" w14:textId="1D8E8C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3367965.67</w:t>
            </w:r>
          </w:p>
        </w:tc>
        <w:tc>
          <w:tcPr>
            <w:tcW w:w="2134" w:type="dxa"/>
          </w:tcPr>
          <w:p w14:paraId="11F845E5" w14:textId="00A630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E228D" w14:textId="029FE8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07C8C" w14:textId="4B9C123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ECFBF8" w14:textId="77777777" w:rsidTr="004A1A2A">
        <w:trPr>
          <w:trHeight w:val="54"/>
        </w:trPr>
        <w:tc>
          <w:tcPr>
            <w:tcW w:w="1691" w:type="dxa"/>
          </w:tcPr>
          <w:p w14:paraId="38B47876" w14:textId="598B50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7E7E1889" w14:textId="509A599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724928.92</w:t>
            </w:r>
          </w:p>
        </w:tc>
        <w:tc>
          <w:tcPr>
            <w:tcW w:w="1562" w:type="dxa"/>
          </w:tcPr>
          <w:p w14:paraId="46803F86" w14:textId="4C6CD6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3367966.38</w:t>
            </w:r>
          </w:p>
        </w:tc>
        <w:tc>
          <w:tcPr>
            <w:tcW w:w="2134" w:type="dxa"/>
          </w:tcPr>
          <w:p w14:paraId="4111C5FB" w14:textId="0666CC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500E7" w14:textId="30AED4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08C24" w14:textId="3E1770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21A5E22" w14:textId="77777777" w:rsidTr="004A1A2A">
        <w:trPr>
          <w:trHeight w:val="54"/>
        </w:trPr>
        <w:tc>
          <w:tcPr>
            <w:tcW w:w="1691" w:type="dxa"/>
          </w:tcPr>
          <w:p w14:paraId="50B70F5F" w14:textId="589A0D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19D5871B" w14:textId="2900F41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724925.75</w:t>
            </w:r>
          </w:p>
        </w:tc>
        <w:tc>
          <w:tcPr>
            <w:tcW w:w="1562" w:type="dxa"/>
          </w:tcPr>
          <w:p w14:paraId="2FACD740" w14:textId="24A1281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3367971.08</w:t>
            </w:r>
          </w:p>
        </w:tc>
        <w:tc>
          <w:tcPr>
            <w:tcW w:w="2134" w:type="dxa"/>
          </w:tcPr>
          <w:p w14:paraId="14CA6DD2" w14:textId="558BDF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E3D447" w14:textId="7204A0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36A1B" w14:textId="3690B3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27314B" w14:textId="77777777" w:rsidTr="004A1A2A">
        <w:trPr>
          <w:trHeight w:val="54"/>
        </w:trPr>
        <w:tc>
          <w:tcPr>
            <w:tcW w:w="1691" w:type="dxa"/>
          </w:tcPr>
          <w:p w14:paraId="3DF6A3ED" w14:textId="469AD8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9FB9743" w14:textId="3D6F65B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724924.81</w:t>
            </w:r>
          </w:p>
        </w:tc>
        <w:tc>
          <w:tcPr>
            <w:tcW w:w="1562" w:type="dxa"/>
          </w:tcPr>
          <w:p w14:paraId="03E6A8DB" w14:textId="759DC3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3367973.57</w:t>
            </w:r>
          </w:p>
        </w:tc>
        <w:tc>
          <w:tcPr>
            <w:tcW w:w="2134" w:type="dxa"/>
          </w:tcPr>
          <w:p w14:paraId="42E87FEC" w14:textId="405250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05A92" w14:textId="30EAF8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F8B14" w14:textId="414DA2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C5D9FB9" w14:textId="77777777" w:rsidTr="004A1A2A">
        <w:trPr>
          <w:trHeight w:val="54"/>
        </w:trPr>
        <w:tc>
          <w:tcPr>
            <w:tcW w:w="1691" w:type="dxa"/>
          </w:tcPr>
          <w:p w14:paraId="607301DB" w14:textId="0EC562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371B186F" w14:textId="4562E66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724926.34</w:t>
            </w:r>
          </w:p>
        </w:tc>
        <w:tc>
          <w:tcPr>
            <w:tcW w:w="1562" w:type="dxa"/>
          </w:tcPr>
          <w:p w14:paraId="2585270D" w14:textId="7E2F0C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3367975.31</w:t>
            </w:r>
          </w:p>
        </w:tc>
        <w:tc>
          <w:tcPr>
            <w:tcW w:w="2134" w:type="dxa"/>
          </w:tcPr>
          <w:p w14:paraId="0037F791" w14:textId="6DED9B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120FB" w14:textId="4F7AE1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B3CF0" w14:textId="381DF3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F2F0EA7" w14:textId="77777777" w:rsidTr="004A1A2A">
        <w:trPr>
          <w:trHeight w:val="54"/>
        </w:trPr>
        <w:tc>
          <w:tcPr>
            <w:tcW w:w="1691" w:type="dxa"/>
          </w:tcPr>
          <w:p w14:paraId="11956F4F" w14:textId="3B51D7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2CDBEF9C" w14:textId="4DCA602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724930.45</w:t>
            </w:r>
          </w:p>
        </w:tc>
        <w:tc>
          <w:tcPr>
            <w:tcW w:w="1562" w:type="dxa"/>
          </w:tcPr>
          <w:p w14:paraId="0C83F935" w14:textId="67D8A7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3367979.94</w:t>
            </w:r>
          </w:p>
        </w:tc>
        <w:tc>
          <w:tcPr>
            <w:tcW w:w="2134" w:type="dxa"/>
          </w:tcPr>
          <w:p w14:paraId="3DFC2F4F" w14:textId="7DB188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FC75D" w14:textId="1ED240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7FF036" w14:textId="030CF5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B3348B2" w14:textId="77777777" w:rsidTr="004A1A2A">
        <w:trPr>
          <w:trHeight w:val="54"/>
        </w:trPr>
        <w:tc>
          <w:tcPr>
            <w:tcW w:w="1691" w:type="dxa"/>
          </w:tcPr>
          <w:p w14:paraId="0AEBEBA7" w14:textId="0978B3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17BC0CC9" w14:textId="7686342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724937.74</w:t>
            </w:r>
          </w:p>
        </w:tc>
        <w:tc>
          <w:tcPr>
            <w:tcW w:w="1562" w:type="dxa"/>
          </w:tcPr>
          <w:p w14:paraId="24432774" w14:textId="158AB0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3367991.51</w:t>
            </w:r>
          </w:p>
        </w:tc>
        <w:tc>
          <w:tcPr>
            <w:tcW w:w="2134" w:type="dxa"/>
          </w:tcPr>
          <w:p w14:paraId="3F4D5BF7" w14:textId="0490C9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DEFDF" w14:textId="41875C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7E906" w14:textId="00E13B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FB54C91" w14:textId="77777777" w:rsidTr="004A1A2A">
        <w:trPr>
          <w:trHeight w:val="54"/>
        </w:trPr>
        <w:tc>
          <w:tcPr>
            <w:tcW w:w="1691" w:type="dxa"/>
          </w:tcPr>
          <w:p w14:paraId="35066744" w14:textId="29471A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51B469A1" w14:textId="27C7500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724937.51</w:t>
            </w:r>
          </w:p>
        </w:tc>
        <w:tc>
          <w:tcPr>
            <w:tcW w:w="1562" w:type="dxa"/>
          </w:tcPr>
          <w:p w14:paraId="11451BBC" w14:textId="24563E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3367996.76</w:t>
            </w:r>
          </w:p>
        </w:tc>
        <w:tc>
          <w:tcPr>
            <w:tcW w:w="2134" w:type="dxa"/>
          </w:tcPr>
          <w:p w14:paraId="2345B166" w14:textId="1BBB41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34F13" w14:textId="79DE29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D6E82" w14:textId="5AF92F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309E15C" w14:textId="77777777" w:rsidTr="004A1A2A">
        <w:trPr>
          <w:trHeight w:val="54"/>
        </w:trPr>
        <w:tc>
          <w:tcPr>
            <w:tcW w:w="1691" w:type="dxa"/>
          </w:tcPr>
          <w:p w14:paraId="11650624" w14:textId="6D1754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6BA94EDE" w14:textId="3311705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724925.92</w:t>
            </w:r>
          </w:p>
        </w:tc>
        <w:tc>
          <w:tcPr>
            <w:tcW w:w="1562" w:type="dxa"/>
          </w:tcPr>
          <w:p w14:paraId="594398E7" w14:textId="3F0EA7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3368016.17</w:t>
            </w:r>
          </w:p>
        </w:tc>
        <w:tc>
          <w:tcPr>
            <w:tcW w:w="2134" w:type="dxa"/>
          </w:tcPr>
          <w:p w14:paraId="114DB24F" w14:textId="304524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E32C0" w14:textId="67A72F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DD67A" w14:textId="13D08E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0967C4" w14:textId="77777777" w:rsidTr="004A1A2A">
        <w:trPr>
          <w:trHeight w:val="54"/>
        </w:trPr>
        <w:tc>
          <w:tcPr>
            <w:tcW w:w="1691" w:type="dxa"/>
          </w:tcPr>
          <w:p w14:paraId="4FA82D46" w14:textId="6EDEAD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01DDA8B4" w14:textId="6FB7FB1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724919.79</w:t>
            </w:r>
          </w:p>
        </w:tc>
        <w:tc>
          <w:tcPr>
            <w:tcW w:w="1562" w:type="dxa"/>
          </w:tcPr>
          <w:p w14:paraId="2F9DC5CD" w14:textId="00296A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3368032.33</w:t>
            </w:r>
          </w:p>
        </w:tc>
        <w:tc>
          <w:tcPr>
            <w:tcW w:w="2134" w:type="dxa"/>
          </w:tcPr>
          <w:p w14:paraId="52BA1D18" w14:textId="4FE821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B0779" w14:textId="176737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A7A0E" w14:textId="6DD3D3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FFB966B" w14:textId="77777777" w:rsidTr="004A1A2A">
        <w:trPr>
          <w:trHeight w:val="54"/>
        </w:trPr>
        <w:tc>
          <w:tcPr>
            <w:tcW w:w="1691" w:type="dxa"/>
          </w:tcPr>
          <w:p w14:paraId="4AC3FAE9" w14:textId="31C66A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5B7DA5EB" w14:textId="23EBC71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724918.82</w:t>
            </w:r>
          </w:p>
        </w:tc>
        <w:tc>
          <w:tcPr>
            <w:tcW w:w="1562" w:type="dxa"/>
          </w:tcPr>
          <w:p w14:paraId="7E530A13" w14:textId="274235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3368046.01</w:t>
            </w:r>
          </w:p>
        </w:tc>
        <w:tc>
          <w:tcPr>
            <w:tcW w:w="2134" w:type="dxa"/>
          </w:tcPr>
          <w:p w14:paraId="52B675B6" w14:textId="3211B9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E95DE" w14:textId="6CFF03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83BD1" w14:textId="0E44DC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2ECE482" w14:textId="77777777" w:rsidTr="004A1A2A">
        <w:trPr>
          <w:trHeight w:val="54"/>
        </w:trPr>
        <w:tc>
          <w:tcPr>
            <w:tcW w:w="1691" w:type="dxa"/>
          </w:tcPr>
          <w:p w14:paraId="77D674A0" w14:textId="45071B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79451901" w14:textId="3CA5BB0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724921.10</w:t>
            </w:r>
          </w:p>
        </w:tc>
        <w:tc>
          <w:tcPr>
            <w:tcW w:w="1562" w:type="dxa"/>
          </w:tcPr>
          <w:p w14:paraId="6ADD375E" w14:textId="3D04FE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3368057.73</w:t>
            </w:r>
          </w:p>
        </w:tc>
        <w:tc>
          <w:tcPr>
            <w:tcW w:w="2134" w:type="dxa"/>
          </w:tcPr>
          <w:p w14:paraId="43A202AA" w14:textId="03AABB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D14CA" w14:textId="47D55A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236BD6" w14:textId="5F0096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A5276BE" w14:textId="77777777" w:rsidTr="004A1A2A">
        <w:trPr>
          <w:trHeight w:val="54"/>
        </w:trPr>
        <w:tc>
          <w:tcPr>
            <w:tcW w:w="1691" w:type="dxa"/>
          </w:tcPr>
          <w:p w14:paraId="0825D24F" w14:textId="08A236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2E01E689" w14:textId="5210F64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724932.39</w:t>
            </w:r>
          </w:p>
        </w:tc>
        <w:tc>
          <w:tcPr>
            <w:tcW w:w="1562" w:type="dxa"/>
          </w:tcPr>
          <w:p w14:paraId="19F5D456" w14:textId="6FC419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3368076.32</w:t>
            </w:r>
          </w:p>
        </w:tc>
        <w:tc>
          <w:tcPr>
            <w:tcW w:w="2134" w:type="dxa"/>
          </w:tcPr>
          <w:p w14:paraId="06DFB46C" w14:textId="510757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94A28" w14:textId="21A636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3EBFD8" w14:textId="0093F7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7DAFA3F" w14:textId="77777777" w:rsidTr="004A1A2A">
        <w:trPr>
          <w:trHeight w:val="54"/>
        </w:trPr>
        <w:tc>
          <w:tcPr>
            <w:tcW w:w="1691" w:type="dxa"/>
          </w:tcPr>
          <w:p w14:paraId="780A8898" w14:textId="06BF25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4727369D" w14:textId="6E0B4E3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724948.85</w:t>
            </w:r>
          </w:p>
        </w:tc>
        <w:tc>
          <w:tcPr>
            <w:tcW w:w="1562" w:type="dxa"/>
          </w:tcPr>
          <w:p w14:paraId="46670791" w14:textId="42C568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3368094.24</w:t>
            </w:r>
          </w:p>
        </w:tc>
        <w:tc>
          <w:tcPr>
            <w:tcW w:w="2134" w:type="dxa"/>
          </w:tcPr>
          <w:p w14:paraId="799A1A0B" w14:textId="2A3C72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E60611" w14:textId="6C0E0F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38D92" w14:textId="726AE0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3203E3" w14:textId="77777777" w:rsidTr="004A1A2A">
        <w:trPr>
          <w:trHeight w:val="54"/>
        </w:trPr>
        <w:tc>
          <w:tcPr>
            <w:tcW w:w="1691" w:type="dxa"/>
          </w:tcPr>
          <w:p w14:paraId="2DCD6E08" w14:textId="20CBF9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3D030119" w14:textId="4C2F7BC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724955.70</w:t>
            </w:r>
          </w:p>
        </w:tc>
        <w:tc>
          <w:tcPr>
            <w:tcW w:w="1562" w:type="dxa"/>
          </w:tcPr>
          <w:p w14:paraId="374DEDE8" w14:textId="54ABE6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3368112.32</w:t>
            </w:r>
          </w:p>
        </w:tc>
        <w:tc>
          <w:tcPr>
            <w:tcW w:w="2134" w:type="dxa"/>
          </w:tcPr>
          <w:p w14:paraId="43AC9E3F" w14:textId="61C981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3F9CDE" w14:textId="0A79120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1E384" w14:textId="61B5F8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1983F3" w14:textId="77777777" w:rsidTr="004A1A2A">
        <w:trPr>
          <w:trHeight w:val="54"/>
        </w:trPr>
        <w:tc>
          <w:tcPr>
            <w:tcW w:w="1691" w:type="dxa"/>
          </w:tcPr>
          <w:p w14:paraId="43210A43" w14:textId="74E7CD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65938B7F" w14:textId="7BCE369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724959.00</w:t>
            </w:r>
          </w:p>
        </w:tc>
        <w:tc>
          <w:tcPr>
            <w:tcW w:w="1562" w:type="dxa"/>
          </w:tcPr>
          <w:p w14:paraId="685B7B33" w14:textId="31111C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3368119.35</w:t>
            </w:r>
          </w:p>
        </w:tc>
        <w:tc>
          <w:tcPr>
            <w:tcW w:w="2134" w:type="dxa"/>
          </w:tcPr>
          <w:p w14:paraId="18923B3B" w14:textId="788E2F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708E5" w14:textId="01B464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D1773" w14:textId="007BBC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19EB94D" w14:textId="77777777" w:rsidTr="004A1A2A">
        <w:trPr>
          <w:trHeight w:val="54"/>
        </w:trPr>
        <w:tc>
          <w:tcPr>
            <w:tcW w:w="1691" w:type="dxa"/>
          </w:tcPr>
          <w:p w14:paraId="4C9B9EEC" w14:textId="11378C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092C9809" w14:textId="1B13EA9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724960.11</w:t>
            </w:r>
          </w:p>
        </w:tc>
        <w:tc>
          <w:tcPr>
            <w:tcW w:w="1562" w:type="dxa"/>
          </w:tcPr>
          <w:p w14:paraId="0ED142A7" w14:textId="661AD8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3368124.35</w:t>
            </w:r>
          </w:p>
        </w:tc>
        <w:tc>
          <w:tcPr>
            <w:tcW w:w="2134" w:type="dxa"/>
          </w:tcPr>
          <w:p w14:paraId="0CF6A8AF" w14:textId="2EE606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B1F4E6" w14:textId="4988F0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0D05A7" w14:textId="25840E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676F107" w14:textId="77777777" w:rsidTr="004A1A2A">
        <w:trPr>
          <w:trHeight w:val="54"/>
        </w:trPr>
        <w:tc>
          <w:tcPr>
            <w:tcW w:w="1691" w:type="dxa"/>
          </w:tcPr>
          <w:p w14:paraId="7FB23D5C" w14:textId="5C097E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73E8F3AC" w14:textId="7351349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724957.99</w:t>
            </w:r>
          </w:p>
        </w:tc>
        <w:tc>
          <w:tcPr>
            <w:tcW w:w="1562" w:type="dxa"/>
          </w:tcPr>
          <w:p w14:paraId="4AD8F410" w14:textId="0D5C5E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3368130.20</w:t>
            </w:r>
          </w:p>
        </w:tc>
        <w:tc>
          <w:tcPr>
            <w:tcW w:w="2134" w:type="dxa"/>
          </w:tcPr>
          <w:p w14:paraId="0017D6EB" w14:textId="2B96AB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CA554" w14:textId="4E3AAF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F4495" w14:textId="3C71E26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6493D07" w14:textId="77777777" w:rsidTr="004A1A2A">
        <w:trPr>
          <w:trHeight w:val="54"/>
        </w:trPr>
        <w:tc>
          <w:tcPr>
            <w:tcW w:w="1691" w:type="dxa"/>
          </w:tcPr>
          <w:p w14:paraId="5E2452A1" w14:textId="72B72F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3282E0F3" w14:textId="78A43CF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724955.95</w:t>
            </w:r>
          </w:p>
        </w:tc>
        <w:tc>
          <w:tcPr>
            <w:tcW w:w="1562" w:type="dxa"/>
          </w:tcPr>
          <w:p w14:paraId="61FCAAC9" w14:textId="4FC4E3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3368133.68</w:t>
            </w:r>
          </w:p>
        </w:tc>
        <w:tc>
          <w:tcPr>
            <w:tcW w:w="2134" w:type="dxa"/>
          </w:tcPr>
          <w:p w14:paraId="3530B910" w14:textId="4F6A79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385EB3" w14:textId="42B5F7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95C23B" w14:textId="59E898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6B54C7" w14:textId="77777777" w:rsidTr="004A1A2A">
        <w:trPr>
          <w:trHeight w:val="54"/>
        </w:trPr>
        <w:tc>
          <w:tcPr>
            <w:tcW w:w="1691" w:type="dxa"/>
          </w:tcPr>
          <w:p w14:paraId="0404180B" w14:textId="62A049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2C1B1B97" w14:textId="3A208EF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724957.31</w:t>
            </w:r>
          </w:p>
        </w:tc>
        <w:tc>
          <w:tcPr>
            <w:tcW w:w="1562" w:type="dxa"/>
          </w:tcPr>
          <w:p w14:paraId="26FE2F2C" w14:textId="0E192F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3368135.63</w:t>
            </w:r>
          </w:p>
        </w:tc>
        <w:tc>
          <w:tcPr>
            <w:tcW w:w="2134" w:type="dxa"/>
          </w:tcPr>
          <w:p w14:paraId="0064711F" w14:textId="77330F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546657" w14:textId="7CF16E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6D44C" w14:textId="552284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9189B2" w14:textId="77777777" w:rsidTr="004A1A2A">
        <w:trPr>
          <w:trHeight w:val="54"/>
        </w:trPr>
        <w:tc>
          <w:tcPr>
            <w:tcW w:w="1691" w:type="dxa"/>
          </w:tcPr>
          <w:p w14:paraId="776B9943" w14:textId="365C35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75E3A7B5" w14:textId="0A6B0C5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724959.96</w:t>
            </w:r>
          </w:p>
        </w:tc>
        <w:tc>
          <w:tcPr>
            <w:tcW w:w="1562" w:type="dxa"/>
          </w:tcPr>
          <w:p w14:paraId="39A5BB12" w14:textId="47C4FAF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3368136.18</w:t>
            </w:r>
          </w:p>
        </w:tc>
        <w:tc>
          <w:tcPr>
            <w:tcW w:w="2134" w:type="dxa"/>
          </w:tcPr>
          <w:p w14:paraId="2606862B" w14:textId="6ADC80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55F749" w14:textId="283277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C9949" w14:textId="33182F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25D26C5" w14:textId="77777777" w:rsidTr="004A1A2A">
        <w:trPr>
          <w:trHeight w:val="54"/>
        </w:trPr>
        <w:tc>
          <w:tcPr>
            <w:tcW w:w="1691" w:type="dxa"/>
          </w:tcPr>
          <w:p w14:paraId="072F6BE8" w14:textId="5AA541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414B66A4" w14:textId="10DF5D0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724968.25</w:t>
            </w:r>
          </w:p>
        </w:tc>
        <w:tc>
          <w:tcPr>
            <w:tcW w:w="1562" w:type="dxa"/>
          </w:tcPr>
          <w:p w14:paraId="04AD86BC" w14:textId="640051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3368138.13</w:t>
            </w:r>
          </w:p>
        </w:tc>
        <w:tc>
          <w:tcPr>
            <w:tcW w:w="2134" w:type="dxa"/>
          </w:tcPr>
          <w:p w14:paraId="10169605" w14:textId="7B4636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5E860" w14:textId="4F99BB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308B4F" w14:textId="57C2FA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63FF90E" w14:textId="77777777" w:rsidTr="004A1A2A">
        <w:trPr>
          <w:trHeight w:val="54"/>
        </w:trPr>
        <w:tc>
          <w:tcPr>
            <w:tcW w:w="1691" w:type="dxa"/>
          </w:tcPr>
          <w:p w14:paraId="522678A2" w14:textId="2F4255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28EECA13" w14:textId="1ED9807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724973.74</w:t>
            </w:r>
          </w:p>
        </w:tc>
        <w:tc>
          <w:tcPr>
            <w:tcW w:w="1562" w:type="dxa"/>
          </w:tcPr>
          <w:p w14:paraId="6BCB11F7" w14:textId="1921C7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3368142.61</w:t>
            </w:r>
          </w:p>
        </w:tc>
        <w:tc>
          <w:tcPr>
            <w:tcW w:w="2134" w:type="dxa"/>
          </w:tcPr>
          <w:p w14:paraId="687D337A" w14:textId="3FF8A9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CCE2D" w14:textId="418D64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E5BAF" w14:textId="68602F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1A0D4FC" w14:textId="77777777" w:rsidTr="004A1A2A">
        <w:trPr>
          <w:trHeight w:val="54"/>
        </w:trPr>
        <w:tc>
          <w:tcPr>
            <w:tcW w:w="1691" w:type="dxa"/>
          </w:tcPr>
          <w:p w14:paraId="456E3BC0" w14:textId="2217A4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30F70E71" w14:textId="00159EF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724983.13</w:t>
            </w:r>
          </w:p>
        </w:tc>
        <w:tc>
          <w:tcPr>
            <w:tcW w:w="1562" w:type="dxa"/>
          </w:tcPr>
          <w:p w14:paraId="10F1C8CA" w14:textId="587F8D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3368153.86</w:t>
            </w:r>
          </w:p>
        </w:tc>
        <w:tc>
          <w:tcPr>
            <w:tcW w:w="2134" w:type="dxa"/>
          </w:tcPr>
          <w:p w14:paraId="26B0A8A7" w14:textId="306F83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2DC24" w14:textId="4112F7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44A3D" w14:textId="0FA9BA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6CF150" w14:textId="77777777" w:rsidTr="004A1A2A">
        <w:trPr>
          <w:trHeight w:val="54"/>
        </w:trPr>
        <w:tc>
          <w:tcPr>
            <w:tcW w:w="1691" w:type="dxa"/>
          </w:tcPr>
          <w:p w14:paraId="3B849507" w14:textId="617243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68560894" w14:textId="77873F1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724986.09</w:t>
            </w:r>
          </w:p>
        </w:tc>
        <w:tc>
          <w:tcPr>
            <w:tcW w:w="1562" w:type="dxa"/>
          </w:tcPr>
          <w:p w14:paraId="47940A34" w14:textId="1A8CC6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3368160.29</w:t>
            </w:r>
          </w:p>
        </w:tc>
        <w:tc>
          <w:tcPr>
            <w:tcW w:w="2134" w:type="dxa"/>
          </w:tcPr>
          <w:p w14:paraId="15585113" w14:textId="2595BE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AF3C1" w14:textId="7CBA2B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6399D" w14:textId="0D11DF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A00A1D4" w14:textId="77777777" w:rsidTr="004A1A2A">
        <w:trPr>
          <w:trHeight w:val="54"/>
        </w:trPr>
        <w:tc>
          <w:tcPr>
            <w:tcW w:w="1691" w:type="dxa"/>
          </w:tcPr>
          <w:p w14:paraId="42FAEC30" w14:textId="454D13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2F43BA64" w14:textId="38F6407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724985.67</w:t>
            </w:r>
          </w:p>
        </w:tc>
        <w:tc>
          <w:tcPr>
            <w:tcW w:w="1562" w:type="dxa"/>
          </w:tcPr>
          <w:p w14:paraId="545256B5" w14:textId="5A139A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3368164.61</w:t>
            </w:r>
          </w:p>
        </w:tc>
        <w:tc>
          <w:tcPr>
            <w:tcW w:w="2134" w:type="dxa"/>
          </w:tcPr>
          <w:p w14:paraId="75D5496C" w14:textId="3D2868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6EB51D" w14:textId="52409E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6DD32" w14:textId="141CD3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4F60F7B" w14:textId="77777777" w:rsidTr="004A1A2A">
        <w:trPr>
          <w:trHeight w:val="54"/>
        </w:trPr>
        <w:tc>
          <w:tcPr>
            <w:tcW w:w="1691" w:type="dxa"/>
          </w:tcPr>
          <w:p w14:paraId="6DFBA450" w14:textId="3EBC9B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69DB8E57" w14:textId="64B00C2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724988.71</w:t>
            </w:r>
          </w:p>
        </w:tc>
        <w:tc>
          <w:tcPr>
            <w:tcW w:w="1562" w:type="dxa"/>
          </w:tcPr>
          <w:p w14:paraId="26F0946C" w14:textId="50D055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3368169.86</w:t>
            </w:r>
          </w:p>
        </w:tc>
        <w:tc>
          <w:tcPr>
            <w:tcW w:w="2134" w:type="dxa"/>
          </w:tcPr>
          <w:p w14:paraId="767AAD87" w14:textId="636ABF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FFA05" w14:textId="11379C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773E7" w14:textId="1D8127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8B3A4C9" w14:textId="77777777" w:rsidTr="004A1A2A">
        <w:trPr>
          <w:trHeight w:val="54"/>
        </w:trPr>
        <w:tc>
          <w:tcPr>
            <w:tcW w:w="1691" w:type="dxa"/>
          </w:tcPr>
          <w:p w14:paraId="75914C7E" w14:textId="4EC5B1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62307C1A" w14:textId="1142C5D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724989.91</w:t>
            </w:r>
          </w:p>
        </w:tc>
        <w:tc>
          <w:tcPr>
            <w:tcW w:w="1562" w:type="dxa"/>
          </w:tcPr>
          <w:p w14:paraId="7915D4B9" w14:textId="49AC7D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3368170.54</w:t>
            </w:r>
          </w:p>
        </w:tc>
        <w:tc>
          <w:tcPr>
            <w:tcW w:w="2134" w:type="dxa"/>
          </w:tcPr>
          <w:p w14:paraId="558EB0E5" w14:textId="795F4F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252C6A" w14:textId="588793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5B593" w14:textId="6427C5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5D8E4D9" w14:textId="77777777" w:rsidTr="004A1A2A">
        <w:trPr>
          <w:trHeight w:val="54"/>
        </w:trPr>
        <w:tc>
          <w:tcPr>
            <w:tcW w:w="1691" w:type="dxa"/>
          </w:tcPr>
          <w:p w14:paraId="161E0A0B" w14:textId="3CD021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197417A6" w14:textId="1794206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724991.61</w:t>
            </w:r>
          </w:p>
        </w:tc>
        <w:tc>
          <w:tcPr>
            <w:tcW w:w="1562" w:type="dxa"/>
          </w:tcPr>
          <w:p w14:paraId="15BBF201" w14:textId="28AC87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3368170.54</w:t>
            </w:r>
          </w:p>
        </w:tc>
        <w:tc>
          <w:tcPr>
            <w:tcW w:w="2134" w:type="dxa"/>
          </w:tcPr>
          <w:p w14:paraId="663FDAC4" w14:textId="7DD7498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AB87934" w14:textId="472C04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20E9E39" w14:textId="7EC006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78D94EB" w14:textId="77777777" w:rsidTr="004A1A2A">
        <w:trPr>
          <w:trHeight w:val="54"/>
        </w:trPr>
        <w:tc>
          <w:tcPr>
            <w:tcW w:w="1691" w:type="dxa"/>
          </w:tcPr>
          <w:p w14:paraId="196D96E1" w14:textId="4D96D4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656</w:t>
            </w:r>
          </w:p>
        </w:tc>
        <w:tc>
          <w:tcPr>
            <w:tcW w:w="1558" w:type="dxa"/>
          </w:tcPr>
          <w:p w14:paraId="1C41F3A2" w14:textId="2E532C3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724993.06</w:t>
            </w:r>
          </w:p>
        </w:tc>
        <w:tc>
          <w:tcPr>
            <w:tcW w:w="1562" w:type="dxa"/>
          </w:tcPr>
          <w:p w14:paraId="292C42AD" w14:textId="47D49D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3368172.25</w:t>
            </w:r>
          </w:p>
        </w:tc>
        <w:tc>
          <w:tcPr>
            <w:tcW w:w="2134" w:type="dxa"/>
          </w:tcPr>
          <w:p w14:paraId="2206C2DD" w14:textId="42BAE2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6E4DDB" w14:textId="16947B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DC5E4" w14:textId="594914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0AC0BA4" w14:textId="77777777" w:rsidTr="004A1A2A">
        <w:trPr>
          <w:trHeight w:val="54"/>
        </w:trPr>
        <w:tc>
          <w:tcPr>
            <w:tcW w:w="1691" w:type="dxa"/>
          </w:tcPr>
          <w:p w14:paraId="3AC9884A" w14:textId="634731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657</w:t>
            </w:r>
          </w:p>
        </w:tc>
        <w:tc>
          <w:tcPr>
            <w:tcW w:w="1558" w:type="dxa"/>
          </w:tcPr>
          <w:p w14:paraId="607E526D" w14:textId="3D43BC3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724993.40</w:t>
            </w:r>
          </w:p>
        </w:tc>
        <w:tc>
          <w:tcPr>
            <w:tcW w:w="1562" w:type="dxa"/>
          </w:tcPr>
          <w:p w14:paraId="692D0DBD" w14:textId="6A9799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3368174.88</w:t>
            </w:r>
          </w:p>
        </w:tc>
        <w:tc>
          <w:tcPr>
            <w:tcW w:w="2134" w:type="dxa"/>
          </w:tcPr>
          <w:p w14:paraId="00750C51" w14:textId="54E07E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62E2F" w14:textId="4362E8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0681BD" w14:textId="44766A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A1276C2" w14:textId="77777777" w:rsidTr="004A1A2A">
        <w:trPr>
          <w:trHeight w:val="54"/>
        </w:trPr>
        <w:tc>
          <w:tcPr>
            <w:tcW w:w="1691" w:type="dxa"/>
          </w:tcPr>
          <w:p w14:paraId="376BCA72" w14:textId="4162BC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3D423E00" w14:textId="03E48F0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724993.91</w:t>
            </w:r>
          </w:p>
        </w:tc>
        <w:tc>
          <w:tcPr>
            <w:tcW w:w="1562" w:type="dxa"/>
          </w:tcPr>
          <w:p w14:paraId="315148FD" w14:textId="724FAD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3368176.48</w:t>
            </w:r>
          </w:p>
        </w:tc>
        <w:tc>
          <w:tcPr>
            <w:tcW w:w="2134" w:type="dxa"/>
          </w:tcPr>
          <w:p w14:paraId="1669D439" w14:textId="75C781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FF5F07" w14:textId="01C66E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D84F6" w14:textId="348F44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2D3703" w14:textId="77777777" w:rsidTr="004A1A2A">
        <w:trPr>
          <w:trHeight w:val="54"/>
        </w:trPr>
        <w:tc>
          <w:tcPr>
            <w:tcW w:w="1691" w:type="dxa"/>
          </w:tcPr>
          <w:p w14:paraId="1B0A9674" w14:textId="2FA43F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003A963E" w14:textId="4B12368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724996.02</w:t>
            </w:r>
          </w:p>
        </w:tc>
        <w:tc>
          <w:tcPr>
            <w:tcW w:w="1562" w:type="dxa"/>
          </w:tcPr>
          <w:p w14:paraId="62A2818B" w14:textId="14C283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3368177.58</w:t>
            </w:r>
          </w:p>
        </w:tc>
        <w:tc>
          <w:tcPr>
            <w:tcW w:w="2134" w:type="dxa"/>
          </w:tcPr>
          <w:p w14:paraId="0F50941B" w14:textId="05454B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4E932C" w14:textId="4E5FAD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70BDC6" w14:textId="47803A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8CB929C" w14:textId="77777777" w:rsidTr="004A1A2A">
        <w:trPr>
          <w:trHeight w:val="54"/>
        </w:trPr>
        <w:tc>
          <w:tcPr>
            <w:tcW w:w="1691" w:type="dxa"/>
          </w:tcPr>
          <w:p w14:paraId="25094AE2" w14:textId="24C42D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708A90CC" w14:textId="15210E5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725000.50</w:t>
            </w:r>
          </w:p>
        </w:tc>
        <w:tc>
          <w:tcPr>
            <w:tcW w:w="1562" w:type="dxa"/>
          </w:tcPr>
          <w:p w14:paraId="0EE1D401" w14:textId="302F23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3368179.02</w:t>
            </w:r>
          </w:p>
        </w:tc>
        <w:tc>
          <w:tcPr>
            <w:tcW w:w="2134" w:type="dxa"/>
          </w:tcPr>
          <w:p w14:paraId="088EE170" w14:textId="1B7B4C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B4C91" w14:textId="6442E1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65506F" w14:textId="74C6A8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FDA3FB" w14:textId="77777777" w:rsidTr="004A1A2A">
        <w:trPr>
          <w:trHeight w:val="54"/>
        </w:trPr>
        <w:tc>
          <w:tcPr>
            <w:tcW w:w="1691" w:type="dxa"/>
          </w:tcPr>
          <w:p w14:paraId="54227DFC" w14:textId="31889F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4A480A22" w14:textId="616106A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725003.13</w:t>
            </w:r>
          </w:p>
        </w:tc>
        <w:tc>
          <w:tcPr>
            <w:tcW w:w="1562" w:type="dxa"/>
          </w:tcPr>
          <w:p w14:paraId="48B98F2C" w14:textId="624A32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3368183.08</w:t>
            </w:r>
          </w:p>
        </w:tc>
        <w:tc>
          <w:tcPr>
            <w:tcW w:w="2134" w:type="dxa"/>
          </w:tcPr>
          <w:p w14:paraId="11B65624" w14:textId="53832A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35DAD" w14:textId="6A0D44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FD6AF9" w14:textId="1A134A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4455E6A" w14:textId="77777777" w:rsidTr="004A1A2A">
        <w:trPr>
          <w:trHeight w:val="54"/>
        </w:trPr>
        <w:tc>
          <w:tcPr>
            <w:tcW w:w="1691" w:type="dxa"/>
          </w:tcPr>
          <w:p w14:paraId="746BC5F7" w14:textId="5443E3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65968ABE" w14:textId="4B7A601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725007.44</w:t>
            </w:r>
          </w:p>
        </w:tc>
        <w:tc>
          <w:tcPr>
            <w:tcW w:w="1562" w:type="dxa"/>
          </w:tcPr>
          <w:p w14:paraId="5B558665" w14:textId="30C42E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3368191.04</w:t>
            </w:r>
          </w:p>
        </w:tc>
        <w:tc>
          <w:tcPr>
            <w:tcW w:w="2134" w:type="dxa"/>
          </w:tcPr>
          <w:p w14:paraId="7B11B5B1" w14:textId="7129E2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441CE" w14:textId="6EDE86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D7B71" w14:textId="69E9C8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A840134" w14:textId="77777777" w:rsidTr="004A1A2A">
        <w:trPr>
          <w:trHeight w:val="54"/>
        </w:trPr>
        <w:tc>
          <w:tcPr>
            <w:tcW w:w="1691" w:type="dxa"/>
          </w:tcPr>
          <w:p w14:paraId="3C12A5AC" w14:textId="752EF4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326A96A5" w14:textId="255FABC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725007.10</w:t>
            </w:r>
          </w:p>
        </w:tc>
        <w:tc>
          <w:tcPr>
            <w:tcW w:w="1562" w:type="dxa"/>
          </w:tcPr>
          <w:p w14:paraId="3E2205A4" w14:textId="624CED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3368193.91</w:t>
            </w:r>
          </w:p>
        </w:tc>
        <w:tc>
          <w:tcPr>
            <w:tcW w:w="2134" w:type="dxa"/>
          </w:tcPr>
          <w:p w14:paraId="3A3F4C48" w14:textId="3C3A27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5E289F" w14:textId="1E16C8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4913A9" w14:textId="6B0B6B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ED22D7D" w14:textId="77777777" w:rsidTr="004A1A2A">
        <w:trPr>
          <w:trHeight w:val="54"/>
        </w:trPr>
        <w:tc>
          <w:tcPr>
            <w:tcW w:w="1691" w:type="dxa"/>
          </w:tcPr>
          <w:p w14:paraId="65874C58" w14:textId="602807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1288B459" w14:textId="7AB1B38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725004.40</w:t>
            </w:r>
          </w:p>
        </w:tc>
        <w:tc>
          <w:tcPr>
            <w:tcW w:w="1562" w:type="dxa"/>
          </w:tcPr>
          <w:p w14:paraId="217B6EC9" w14:textId="0E41B8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3368196.20</w:t>
            </w:r>
          </w:p>
        </w:tc>
        <w:tc>
          <w:tcPr>
            <w:tcW w:w="2134" w:type="dxa"/>
          </w:tcPr>
          <w:p w14:paraId="1755CE31" w14:textId="0A4690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D3F7FB" w14:textId="50308D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D2B47" w14:textId="71A32E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CDC3F52" w14:textId="77777777" w:rsidTr="004A1A2A">
        <w:trPr>
          <w:trHeight w:val="54"/>
        </w:trPr>
        <w:tc>
          <w:tcPr>
            <w:tcW w:w="1691" w:type="dxa"/>
          </w:tcPr>
          <w:p w14:paraId="20E0463E" w14:textId="28761D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56F389DB" w14:textId="5655D8B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725004.48</w:t>
            </w:r>
          </w:p>
        </w:tc>
        <w:tc>
          <w:tcPr>
            <w:tcW w:w="1562" w:type="dxa"/>
          </w:tcPr>
          <w:p w14:paraId="57FC8A22" w14:textId="3667C6F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3368199.07</w:t>
            </w:r>
          </w:p>
        </w:tc>
        <w:tc>
          <w:tcPr>
            <w:tcW w:w="2134" w:type="dxa"/>
          </w:tcPr>
          <w:p w14:paraId="0E4C2E58" w14:textId="4647B2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9AA057" w14:textId="479B16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5F031" w14:textId="23C20A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9B2B51" w14:textId="77777777" w:rsidTr="004A1A2A">
        <w:trPr>
          <w:trHeight w:val="54"/>
        </w:trPr>
        <w:tc>
          <w:tcPr>
            <w:tcW w:w="1691" w:type="dxa"/>
          </w:tcPr>
          <w:p w14:paraId="61992C2D" w14:textId="35D97D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4C4092B0" w14:textId="73BDA2E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725012.21</w:t>
            </w:r>
          </w:p>
        </w:tc>
        <w:tc>
          <w:tcPr>
            <w:tcW w:w="1562" w:type="dxa"/>
          </w:tcPr>
          <w:p w14:paraId="644849B2" w14:textId="4D1E82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3368211.75</w:t>
            </w:r>
          </w:p>
        </w:tc>
        <w:tc>
          <w:tcPr>
            <w:tcW w:w="2134" w:type="dxa"/>
          </w:tcPr>
          <w:p w14:paraId="444010C0" w14:textId="268736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CF5C7B" w14:textId="2C498E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BC681" w14:textId="1CE3DD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8C82F0" w14:textId="77777777" w:rsidTr="004A1A2A">
        <w:trPr>
          <w:trHeight w:val="54"/>
        </w:trPr>
        <w:tc>
          <w:tcPr>
            <w:tcW w:w="1691" w:type="dxa"/>
          </w:tcPr>
          <w:p w14:paraId="61AAF08D" w14:textId="6087F1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5DB449C" w14:textId="5A47A95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725015.74</w:t>
            </w:r>
          </w:p>
        </w:tc>
        <w:tc>
          <w:tcPr>
            <w:tcW w:w="1562" w:type="dxa"/>
          </w:tcPr>
          <w:p w14:paraId="77E40A62" w14:textId="0A3753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3368218.12</w:t>
            </w:r>
          </w:p>
        </w:tc>
        <w:tc>
          <w:tcPr>
            <w:tcW w:w="2134" w:type="dxa"/>
          </w:tcPr>
          <w:p w14:paraId="026F393B" w14:textId="079115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347FF" w14:textId="63F63F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E115A" w14:textId="78F22F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82CF27B" w14:textId="77777777" w:rsidTr="004A1A2A">
        <w:trPr>
          <w:trHeight w:val="54"/>
        </w:trPr>
        <w:tc>
          <w:tcPr>
            <w:tcW w:w="1691" w:type="dxa"/>
          </w:tcPr>
          <w:p w14:paraId="3E852FE6" w14:textId="0F5F27D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168B6539" w14:textId="508702D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725018.03</w:t>
            </w:r>
          </w:p>
        </w:tc>
        <w:tc>
          <w:tcPr>
            <w:tcW w:w="1562" w:type="dxa"/>
          </w:tcPr>
          <w:p w14:paraId="7CB6E6F0" w14:textId="6684FF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3368219.64</w:t>
            </w:r>
          </w:p>
        </w:tc>
        <w:tc>
          <w:tcPr>
            <w:tcW w:w="2134" w:type="dxa"/>
          </w:tcPr>
          <w:p w14:paraId="0FC67DFA" w14:textId="17531B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B8BCE" w14:textId="6A482A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F2937" w14:textId="6D8CC3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034E84" w14:textId="77777777" w:rsidTr="004A1A2A">
        <w:trPr>
          <w:trHeight w:val="54"/>
        </w:trPr>
        <w:tc>
          <w:tcPr>
            <w:tcW w:w="1691" w:type="dxa"/>
          </w:tcPr>
          <w:p w14:paraId="5BFAE669" w14:textId="2DE7E8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43664181" w14:textId="34D272A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725023.10</w:t>
            </w:r>
          </w:p>
        </w:tc>
        <w:tc>
          <w:tcPr>
            <w:tcW w:w="1562" w:type="dxa"/>
          </w:tcPr>
          <w:p w14:paraId="44EBD944" w14:textId="088602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3368220.57</w:t>
            </w:r>
          </w:p>
        </w:tc>
        <w:tc>
          <w:tcPr>
            <w:tcW w:w="2134" w:type="dxa"/>
          </w:tcPr>
          <w:p w14:paraId="26FAD2A8" w14:textId="181911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03F69" w14:textId="14BD80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3D8AD2" w14:textId="44F861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571FBEA" w14:textId="77777777" w:rsidTr="004A1A2A">
        <w:trPr>
          <w:trHeight w:val="54"/>
        </w:trPr>
        <w:tc>
          <w:tcPr>
            <w:tcW w:w="1691" w:type="dxa"/>
          </w:tcPr>
          <w:p w14:paraId="67E93820" w14:textId="40DA15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791B003C" w14:textId="0988F23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725034.07</w:t>
            </w:r>
          </w:p>
        </w:tc>
        <w:tc>
          <w:tcPr>
            <w:tcW w:w="1562" w:type="dxa"/>
          </w:tcPr>
          <w:p w14:paraId="1BE4EB1F" w14:textId="65C18AF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3368226.45</w:t>
            </w:r>
          </w:p>
        </w:tc>
        <w:tc>
          <w:tcPr>
            <w:tcW w:w="2134" w:type="dxa"/>
          </w:tcPr>
          <w:p w14:paraId="381CB856" w14:textId="4CFBFA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89E4C" w14:textId="79BDF8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3DA865" w14:textId="07F9A7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82BA423" w14:textId="77777777" w:rsidTr="004A1A2A">
        <w:trPr>
          <w:trHeight w:val="54"/>
        </w:trPr>
        <w:tc>
          <w:tcPr>
            <w:tcW w:w="1691" w:type="dxa"/>
          </w:tcPr>
          <w:p w14:paraId="3945A136" w14:textId="1D44B2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3F465761" w14:textId="6F714BA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725042.08</w:t>
            </w:r>
          </w:p>
        </w:tc>
        <w:tc>
          <w:tcPr>
            <w:tcW w:w="1562" w:type="dxa"/>
          </w:tcPr>
          <w:p w14:paraId="0892F803" w14:textId="68717A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3368234.72</w:t>
            </w:r>
          </w:p>
        </w:tc>
        <w:tc>
          <w:tcPr>
            <w:tcW w:w="2134" w:type="dxa"/>
          </w:tcPr>
          <w:p w14:paraId="0941416B" w14:textId="646CB9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74D6F" w14:textId="3A1371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E27192" w14:textId="1701BD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901002" w14:textId="77777777" w:rsidTr="004A1A2A">
        <w:trPr>
          <w:trHeight w:val="54"/>
        </w:trPr>
        <w:tc>
          <w:tcPr>
            <w:tcW w:w="1691" w:type="dxa"/>
          </w:tcPr>
          <w:p w14:paraId="13D97A0F" w14:textId="4EC2EB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192C5077" w14:textId="26C4FE0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725052.70</w:t>
            </w:r>
          </w:p>
        </w:tc>
        <w:tc>
          <w:tcPr>
            <w:tcW w:w="1562" w:type="dxa"/>
          </w:tcPr>
          <w:p w14:paraId="5417B5DA" w14:textId="6E5152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3368245.17</w:t>
            </w:r>
          </w:p>
        </w:tc>
        <w:tc>
          <w:tcPr>
            <w:tcW w:w="2134" w:type="dxa"/>
          </w:tcPr>
          <w:p w14:paraId="2CA8571F" w14:textId="40D0B5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2FB74" w14:textId="21D411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57E03" w14:textId="5FC2FB7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EED5EF" w14:textId="77777777" w:rsidTr="004A1A2A">
        <w:trPr>
          <w:trHeight w:val="54"/>
        </w:trPr>
        <w:tc>
          <w:tcPr>
            <w:tcW w:w="1691" w:type="dxa"/>
          </w:tcPr>
          <w:p w14:paraId="6AFAC529" w14:textId="4F9220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316A95BB" w14:textId="3403C5D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725058.26</w:t>
            </w:r>
          </w:p>
        </w:tc>
        <w:tc>
          <w:tcPr>
            <w:tcW w:w="1562" w:type="dxa"/>
          </w:tcPr>
          <w:p w14:paraId="60FEE6B2" w14:textId="0FC946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3368248.55</w:t>
            </w:r>
          </w:p>
        </w:tc>
        <w:tc>
          <w:tcPr>
            <w:tcW w:w="2134" w:type="dxa"/>
          </w:tcPr>
          <w:p w14:paraId="2DE52A9C" w14:textId="379EEF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A06462" w14:textId="674F4F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7E8E7" w14:textId="68B98F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CF8AD5B" w14:textId="77777777" w:rsidTr="004A1A2A">
        <w:trPr>
          <w:trHeight w:val="54"/>
        </w:trPr>
        <w:tc>
          <w:tcPr>
            <w:tcW w:w="1691" w:type="dxa"/>
          </w:tcPr>
          <w:p w14:paraId="5CFC7382" w14:textId="6B1F85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5BE82B80" w14:textId="3361B75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725064.95</w:t>
            </w:r>
          </w:p>
        </w:tc>
        <w:tc>
          <w:tcPr>
            <w:tcW w:w="1562" w:type="dxa"/>
          </w:tcPr>
          <w:p w14:paraId="74D9AF34" w14:textId="46C2F0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3368249.99</w:t>
            </w:r>
          </w:p>
        </w:tc>
        <w:tc>
          <w:tcPr>
            <w:tcW w:w="2134" w:type="dxa"/>
          </w:tcPr>
          <w:p w14:paraId="5E2358B2" w14:textId="3F8F4AF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E99C8" w14:textId="773AA6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E3D77" w14:textId="20213A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F6914A4" w14:textId="77777777" w:rsidTr="004A1A2A">
        <w:trPr>
          <w:trHeight w:val="54"/>
        </w:trPr>
        <w:tc>
          <w:tcPr>
            <w:tcW w:w="1691" w:type="dxa"/>
          </w:tcPr>
          <w:p w14:paraId="1CABB874" w14:textId="0D49B1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02CFEBF9" w14:textId="5F28278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725077.26</w:t>
            </w:r>
          </w:p>
        </w:tc>
        <w:tc>
          <w:tcPr>
            <w:tcW w:w="1562" w:type="dxa"/>
          </w:tcPr>
          <w:p w14:paraId="7D9C5AE9" w14:textId="2281D8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3368254.29</w:t>
            </w:r>
          </w:p>
        </w:tc>
        <w:tc>
          <w:tcPr>
            <w:tcW w:w="2134" w:type="dxa"/>
          </w:tcPr>
          <w:p w14:paraId="7258AA55" w14:textId="6A6A4A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8B823A" w14:textId="0AC034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0FD4F1" w14:textId="0A99C9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0068B27" w14:textId="77777777" w:rsidTr="004A1A2A">
        <w:trPr>
          <w:trHeight w:val="54"/>
        </w:trPr>
        <w:tc>
          <w:tcPr>
            <w:tcW w:w="1691" w:type="dxa"/>
          </w:tcPr>
          <w:p w14:paraId="5F10DAF1" w14:textId="46153D4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24AC40C5" w14:textId="37DD564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725090.26</w:t>
            </w:r>
          </w:p>
        </w:tc>
        <w:tc>
          <w:tcPr>
            <w:tcW w:w="1562" w:type="dxa"/>
          </w:tcPr>
          <w:p w14:paraId="7F3D8AA6" w14:textId="414337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3368260.35</w:t>
            </w:r>
          </w:p>
        </w:tc>
        <w:tc>
          <w:tcPr>
            <w:tcW w:w="2134" w:type="dxa"/>
          </w:tcPr>
          <w:p w14:paraId="76FCEE46" w14:textId="4AB08B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DE9E4" w14:textId="71EF680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12B06A" w14:textId="08777F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3F5FE1D" w14:textId="77777777" w:rsidTr="004A1A2A">
        <w:trPr>
          <w:trHeight w:val="54"/>
        </w:trPr>
        <w:tc>
          <w:tcPr>
            <w:tcW w:w="1691" w:type="dxa"/>
          </w:tcPr>
          <w:p w14:paraId="58C61E98" w14:textId="7F225B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43909FB6" w14:textId="641E1E5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725105.83</w:t>
            </w:r>
          </w:p>
        </w:tc>
        <w:tc>
          <w:tcPr>
            <w:tcW w:w="1562" w:type="dxa"/>
          </w:tcPr>
          <w:p w14:paraId="1E4BD193" w14:textId="727EB0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3368265.83</w:t>
            </w:r>
          </w:p>
        </w:tc>
        <w:tc>
          <w:tcPr>
            <w:tcW w:w="2134" w:type="dxa"/>
          </w:tcPr>
          <w:p w14:paraId="5DB3C0AE" w14:textId="0142D7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3A99A" w14:textId="7C49B9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BE6358" w14:textId="336D97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1ED071" w14:textId="77777777" w:rsidTr="004A1A2A">
        <w:trPr>
          <w:trHeight w:val="54"/>
        </w:trPr>
        <w:tc>
          <w:tcPr>
            <w:tcW w:w="1691" w:type="dxa"/>
          </w:tcPr>
          <w:p w14:paraId="2B089855" w14:textId="4F2F43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03C8B506" w14:textId="633339E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725109.71</w:t>
            </w:r>
          </w:p>
        </w:tc>
        <w:tc>
          <w:tcPr>
            <w:tcW w:w="1562" w:type="dxa"/>
          </w:tcPr>
          <w:p w14:paraId="45D546E0" w14:textId="3F4021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3368265.75</w:t>
            </w:r>
          </w:p>
        </w:tc>
        <w:tc>
          <w:tcPr>
            <w:tcW w:w="2134" w:type="dxa"/>
          </w:tcPr>
          <w:p w14:paraId="220CD2D9" w14:textId="1A518D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18FA5" w14:textId="45AC7B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F08B5B" w14:textId="04FF28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C4DE459" w14:textId="77777777" w:rsidTr="004A1A2A">
        <w:trPr>
          <w:trHeight w:val="54"/>
        </w:trPr>
        <w:tc>
          <w:tcPr>
            <w:tcW w:w="1691" w:type="dxa"/>
          </w:tcPr>
          <w:p w14:paraId="38959F80" w14:textId="033E0A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5F14C6B1" w14:textId="7E18D36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725114.42</w:t>
            </w:r>
          </w:p>
        </w:tc>
        <w:tc>
          <w:tcPr>
            <w:tcW w:w="1562" w:type="dxa"/>
          </w:tcPr>
          <w:p w14:paraId="3B17624C" w14:textId="197246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3368262.71</w:t>
            </w:r>
          </w:p>
        </w:tc>
        <w:tc>
          <w:tcPr>
            <w:tcW w:w="2134" w:type="dxa"/>
          </w:tcPr>
          <w:p w14:paraId="0B22C9F7" w14:textId="500941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ABFBA" w14:textId="0E22A0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8A28D9" w14:textId="617E74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EFBA27" w14:textId="77777777" w:rsidTr="004A1A2A">
        <w:trPr>
          <w:trHeight w:val="54"/>
        </w:trPr>
        <w:tc>
          <w:tcPr>
            <w:tcW w:w="1691" w:type="dxa"/>
          </w:tcPr>
          <w:p w14:paraId="43726679" w14:textId="6FC527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16D1FF29" w14:textId="797F040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725116.69</w:t>
            </w:r>
          </w:p>
        </w:tc>
        <w:tc>
          <w:tcPr>
            <w:tcW w:w="1562" w:type="dxa"/>
          </w:tcPr>
          <w:p w14:paraId="11367B26" w14:textId="18CB96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3368262.41</w:t>
            </w:r>
          </w:p>
        </w:tc>
        <w:tc>
          <w:tcPr>
            <w:tcW w:w="2134" w:type="dxa"/>
          </w:tcPr>
          <w:p w14:paraId="721F1D92" w14:textId="5556D1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BE4FCB" w14:textId="7EBD74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7EBD9" w14:textId="452B70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52A31D3" w14:textId="77777777" w:rsidTr="004A1A2A">
        <w:trPr>
          <w:trHeight w:val="54"/>
        </w:trPr>
        <w:tc>
          <w:tcPr>
            <w:tcW w:w="1691" w:type="dxa"/>
          </w:tcPr>
          <w:p w14:paraId="56995370" w14:textId="4EC63E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5322CD92" w14:textId="266ABB2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725118.82</w:t>
            </w:r>
          </w:p>
        </w:tc>
        <w:tc>
          <w:tcPr>
            <w:tcW w:w="1562" w:type="dxa"/>
          </w:tcPr>
          <w:p w14:paraId="79354ABA" w14:textId="679AF2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3368263.40</w:t>
            </w:r>
          </w:p>
        </w:tc>
        <w:tc>
          <w:tcPr>
            <w:tcW w:w="2134" w:type="dxa"/>
          </w:tcPr>
          <w:p w14:paraId="0C80C8F8" w14:textId="3E570E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A8E43" w14:textId="2CDB7A7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2074B7" w14:textId="7AF6CD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3F599F" w14:textId="77777777" w:rsidTr="004A1A2A">
        <w:trPr>
          <w:trHeight w:val="54"/>
        </w:trPr>
        <w:tc>
          <w:tcPr>
            <w:tcW w:w="1691" w:type="dxa"/>
          </w:tcPr>
          <w:p w14:paraId="0BB4C440" w14:textId="715DFA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30D977FC" w14:textId="3D602D9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725121.28</w:t>
            </w:r>
          </w:p>
        </w:tc>
        <w:tc>
          <w:tcPr>
            <w:tcW w:w="1562" w:type="dxa"/>
          </w:tcPr>
          <w:p w14:paraId="21DCC2E2" w14:textId="2DC19D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3368265.67</w:t>
            </w:r>
          </w:p>
        </w:tc>
        <w:tc>
          <w:tcPr>
            <w:tcW w:w="2134" w:type="dxa"/>
          </w:tcPr>
          <w:p w14:paraId="2D2D24C1" w14:textId="77C7C2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E7D2FC" w14:textId="4585889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5E357" w14:textId="2ED53B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B29190" w14:textId="77777777" w:rsidTr="004A1A2A">
        <w:trPr>
          <w:trHeight w:val="54"/>
        </w:trPr>
        <w:tc>
          <w:tcPr>
            <w:tcW w:w="1691" w:type="dxa"/>
          </w:tcPr>
          <w:p w14:paraId="4903BB68" w14:textId="1B871B2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2F3970C1" w14:textId="292978D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725122.78</w:t>
            </w:r>
          </w:p>
        </w:tc>
        <w:tc>
          <w:tcPr>
            <w:tcW w:w="1562" w:type="dxa"/>
          </w:tcPr>
          <w:p w14:paraId="49A76C23" w14:textId="370DA9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3368267.29</w:t>
            </w:r>
          </w:p>
        </w:tc>
        <w:tc>
          <w:tcPr>
            <w:tcW w:w="2134" w:type="dxa"/>
          </w:tcPr>
          <w:p w14:paraId="36EC5441" w14:textId="222C3B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91DC7" w14:textId="15EE2A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A81ECE" w14:textId="6CE2BC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00C6A9F" w14:textId="77777777" w:rsidTr="004A1A2A">
        <w:trPr>
          <w:trHeight w:val="54"/>
        </w:trPr>
        <w:tc>
          <w:tcPr>
            <w:tcW w:w="1691" w:type="dxa"/>
          </w:tcPr>
          <w:p w14:paraId="2C70E1F7" w14:textId="27634D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01999195" w14:textId="279285B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725124.68</w:t>
            </w:r>
          </w:p>
        </w:tc>
        <w:tc>
          <w:tcPr>
            <w:tcW w:w="1562" w:type="dxa"/>
          </w:tcPr>
          <w:p w14:paraId="7B72BFBA" w14:textId="3B2177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3368266.76</w:t>
            </w:r>
          </w:p>
        </w:tc>
        <w:tc>
          <w:tcPr>
            <w:tcW w:w="2134" w:type="dxa"/>
          </w:tcPr>
          <w:p w14:paraId="7C324CC6" w14:textId="0DF553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841D7" w14:textId="178CE9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29CF7" w14:textId="13D3EF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C8C8F4D" w14:textId="77777777" w:rsidTr="004A1A2A">
        <w:trPr>
          <w:trHeight w:val="54"/>
        </w:trPr>
        <w:tc>
          <w:tcPr>
            <w:tcW w:w="1691" w:type="dxa"/>
          </w:tcPr>
          <w:p w14:paraId="52A7CCED" w14:textId="07623A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0A6D7EA9" w14:textId="5E67CC3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725128.57</w:t>
            </w:r>
          </w:p>
        </w:tc>
        <w:tc>
          <w:tcPr>
            <w:tcW w:w="1562" w:type="dxa"/>
          </w:tcPr>
          <w:p w14:paraId="25A0D5B7" w14:textId="4F1381A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3368265.01</w:t>
            </w:r>
          </w:p>
        </w:tc>
        <w:tc>
          <w:tcPr>
            <w:tcW w:w="2134" w:type="dxa"/>
          </w:tcPr>
          <w:p w14:paraId="2633896D" w14:textId="3A60B0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BDA10" w14:textId="2A6C05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96BE3" w14:textId="0D2206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ECEDFB9" w14:textId="77777777" w:rsidTr="004A1A2A">
        <w:trPr>
          <w:trHeight w:val="54"/>
        </w:trPr>
        <w:tc>
          <w:tcPr>
            <w:tcW w:w="1691" w:type="dxa"/>
          </w:tcPr>
          <w:p w14:paraId="2A2DA3B3" w14:textId="4169A5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33EDE61E" w14:textId="0D0CA0B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725134.33</w:t>
            </w:r>
          </w:p>
        </w:tc>
        <w:tc>
          <w:tcPr>
            <w:tcW w:w="1562" w:type="dxa"/>
          </w:tcPr>
          <w:p w14:paraId="48A1C971" w14:textId="387F7F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3368265.62</w:t>
            </w:r>
          </w:p>
        </w:tc>
        <w:tc>
          <w:tcPr>
            <w:tcW w:w="2134" w:type="dxa"/>
          </w:tcPr>
          <w:p w14:paraId="01B9C4E7" w14:textId="0E40A4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38505" w14:textId="60F825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2E603" w14:textId="2ABDD3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9BE9B7E" w14:textId="77777777" w:rsidTr="004A1A2A">
        <w:trPr>
          <w:trHeight w:val="54"/>
        </w:trPr>
        <w:tc>
          <w:tcPr>
            <w:tcW w:w="1691" w:type="dxa"/>
          </w:tcPr>
          <w:p w14:paraId="75418C7E" w14:textId="30600E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6EB7ADA4" w14:textId="700B14A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725140.17</w:t>
            </w:r>
          </w:p>
        </w:tc>
        <w:tc>
          <w:tcPr>
            <w:tcW w:w="1562" w:type="dxa"/>
          </w:tcPr>
          <w:p w14:paraId="178D4DC3" w14:textId="74233C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3368267.74</w:t>
            </w:r>
          </w:p>
        </w:tc>
        <w:tc>
          <w:tcPr>
            <w:tcW w:w="2134" w:type="dxa"/>
          </w:tcPr>
          <w:p w14:paraId="22ECFBF2" w14:textId="06C1D2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A3F0A" w14:textId="54A9AE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15173" w14:textId="0C903C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DD9E611" w14:textId="77777777" w:rsidTr="004A1A2A">
        <w:trPr>
          <w:trHeight w:val="54"/>
        </w:trPr>
        <w:tc>
          <w:tcPr>
            <w:tcW w:w="1691" w:type="dxa"/>
          </w:tcPr>
          <w:p w14:paraId="5A46B5E5" w14:textId="2B5C08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65BD0521" w14:textId="04C94B4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725146.92</w:t>
            </w:r>
          </w:p>
        </w:tc>
        <w:tc>
          <w:tcPr>
            <w:tcW w:w="1562" w:type="dxa"/>
          </w:tcPr>
          <w:p w14:paraId="1F7AB542" w14:textId="395AAB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3368268.81</w:t>
            </w:r>
          </w:p>
        </w:tc>
        <w:tc>
          <w:tcPr>
            <w:tcW w:w="2134" w:type="dxa"/>
          </w:tcPr>
          <w:p w14:paraId="41885887" w14:textId="667AE7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90BAF" w14:textId="141D2B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20DD8" w14:textId="3E0E31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16EBDD7" w14:textId="77777777" w:rsidTr="004A1A2A">
        <w:trPr>
          <w:trHeight w:val="54"/>
        </w:trPr>
        <w:tc>
          <w:tcPr>
            <w:tcW w:w="1691" w:type="dxa"/>
          </w:tcPr>
          <w:p w14:paraId="6E004BC5" w14:textId="4075D4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1C67A860" w14:textId="03771AB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725151.01</w:t>
            </w:r>
          </w:p>
        </w:tc>
        <w:tc>
          <w:tcPr>
            <w:tcW w:w="1562" w:type="dxa"/>
          </w:tcPr>
          <w:p w14:paraId="4FB31C41" w14:textId="0B4886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3368268.05</w:t>
            </w:r>
          </w:p>
        </w:tc>
        <w:tc>
          <w:tcPr>
            <w:tcW w:w="2134" w:type="dxa"/>
          </w:tcPr>
          <w:p w14:paraId="254FB7FD" w14:textId="786DA8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23E99" w14:textId="21ED39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85DAE" w14:textId="24BC6F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5B540C5" w14:textId="77777777" w:rsidTr="004A1A2A">
        <w:trPr>
          <w:trHeight w:val="54"/>
        </w:trPr>
        <w:tc>
          <w:tcPr>
            <w:tcW w:w="1691" w:type="dxa"/>
          </w:tcPr>
          <w:p w14:paraId="33DBC2FF" w14:textId="15827E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10D47367" w14:textId="4A3F231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725154.58</w:t>
            </w:r>
          </w:p>
        </w:tc>
        <w:tc>
          <w:tcPr>
            <w:tcW w:w="1562" w:type="dxa"/>
          </w:tcPr>
          <w:p w14:paraId="415BE3D3" w14:textId="733251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3368266.38</w:t>
            </w:r>
          </w:p>
        </w:tc>
        <w:tc>
          <w:tcPr>
            <w:tcW w:w="2134" w:type="dxa"/>
          </w:tcPr>
          <w:p w14:paraId="7D3FF256" w14:textId="6C6A5F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940C189" w14:textId="47EACE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44D54A6" w14:textId="16136F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D6264B0" w14:textId="77777777" w:rsidTr="004A1A2A">
        <w:trPr>
          <w:trHeight w:val="54"/>
        </w:trPr>
        <w:tc>
          <w:tcPr>
            <w:tcW w:w="1691" w:type="dxa"/>
          </w:tcPr>
          <w:p w14:paraId="594C5E39" w14:textId="02BD8B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691</w:t>
            </w:r>
          </w:p>
        </w:tc>
        <w:tc>
          <w:tcPr>
            <w:tcW w:w="1558" w:type="dxa"/>
          </w:tcPr>
          <w:p w14:paraId="61C7A751" w14:textId="3C93215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725156.02</w:t>
            </w:r>
          </w:p>
        </w:tc>
        <w:tc>
          <w:tcPr>
            <w:tcW w:w="1562" w:type="dxa"/>
          </w:tcPr>
          <w:p w14:paraId="436ABCDF" w14:textId="7373B8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3368266.08</w:t>
            </w:r>
          </w:p>
        </w:tc>
        <w:tc>
          <w:tcPr>
            <w:tcW w:w="2134" w:type="dxa"/>
          </w:tcPr>
          <w:p w14:paraId="70DC86CF" w14:textId="3986E8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C9E32" w14:textId="0795FCF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DCCB0" w14:textId="201753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8712D43" w14:textId="77777777" w:rsidTr="004A1A2A">
        <w:trPr>
          <w:trHeight w:val="54"/>
        </w:trPr>
        <w:tc>
          <w:tcPr>
            <w:tcW w:w="1691" w:type="dxa"/>
          </w:tcPr>
          <w:p w14:paraId="57B7A4F3" w14:textId="18E226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692</w:t>
            </w:r>
          </w:p>
        </w:tc>
        <w:tc>
          <w:tcPr>
            <w:tcW w:w="1558" w:type="dxa"/>
          </w:tcPr>
          <w:p w14:paraId="3B3FE95A" w14:textId="36F3862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725159.50</w:t>
            </w:r>
          </w:p>
        </w:tc>
        <w:tc>
          <w:tcPr>
            <w:tcW w:w="1562" w:type="dxa"/>
          </w:tcPr>
          <w:p w14:paraId="1DE7EAD4" w14:textId="376F74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3368267.74</w:t>
            </w:r>
          </w:p>
        </w:tc>
        <w:tc>
          <w:tcPr>
            <w:tcW w:w="2134" w:type="dxa"/>
          </w:tcPr>
          <w:p w14:paraId="65288547" w14:textId="49E060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8DF2D2" w14:textId="3FE960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A95010" w14:textId="7729F8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7786930" w14:textId="77777777" w:rsidTr="004A1A2A">
        <w:trPr>
          <w:trHeight w:val="54"/>
        </w:trPr>
        <w:tc>
          <w:tcPr>
            <w:tcW w:w="1691" w:type="dxa"/>
          </w:tcPr>
          <w:p w14:paraId="3C8F2940" w14:textId="51682C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5B2E5BC8" w14:textId="2475AC7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725160.86</w:t>
            </w:r>
          </w:p>
        </w:tc>
        <w:tc>
          <w:tcPr>
            <w:tcW w:w="1562" w:type="dxa"/>
          </w:tcPr>
          <w:p w14:paraId="1C83F833" w14:textId="516589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3368266.31</w:t>
            </w:r>
          </w:p>
        </w:tc>
        <w:tc>
          <w:tcPr>
            <w:tcW w:w="2134" w:type="dxa"/>
          </w:tcPr>
          <w:p w14:paraId="0DD58FA0" w14:textId="3F59BA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3B175" w14:textId="7042DB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BC885" w14:textId="4FF4AD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399591A" w14:textId="77777777" w:rsidTr="004A1A2A">
        <w:trPr>
          <w:trHeight w:val="54"/>
        </w:trPr>
        <w:tc>
          <w:tcPr>
            <w:tcW w:w="1691" w:type="dxa"/>
          </w:tcPr>
          <w:p w14:paraId="06AB71FB" w14:textId="5CFC30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7A406AEB" w14:textId="51DBD5A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725161.84</w:t>
            </w:r>
          </w:p>
        </w:tc>
        <w:tc>
          <w:tcPr>
            <w:tcW w:w="1562" w:type="dxa"/>
          </w:tcPr>
          <w:p w14:paraId="1452B72E" w14:textId="799FC5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3368265.02</w:t>
            </w:r>
          </w:p>
        </w:tc>
        <w:tc>
          <w:tcPr>
            <w:tcW w:w="2134" w:type="dxa"/>
          </w:tcPr>
          <w:p w14:paraId="444A124A" w14:textId="0179DF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C6BA9" w14:textId="3B72E0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B16E0" w14:textId="411454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661093" w14:textId="77777777" w:rsidTr="004A1A2A">
        <w:trPr>
          <w:trHeight w:val="54"/>
        </w:trPr>
        <w:tc>
          <w:tcPr>
            <w:tcW w:w="1691" w:type="dxa"/>
          </w:tcPr>
          <w:p w14:paraId="58E7E0A1" w14:textId="659690D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52A155AE" w14:textId="5C40A11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725164.94</w:t>
            </w:r>
          </w:p>
        </w:tc>
        <w:tc>
          <w:tcPr>
            <w:tcW w:w="1562" w:type="dxa"/>
          </w:tcPr>
          <w:p w14:paraId="1260E235" w14:textId="366FCB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3368264.57</w:t>
            </w:r>
          </w:p>
        </w:tc>
        <w:tc>
          <w:tcPr>
            <w:tcW w:w="2134" w:type="dxa"/>
          </w:tcPr>
          <w:p w14:paraId="29D2D79C" w14:textId="79E9CA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632AC" w14:textId="18FF84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F2B066" w14:textId="1D9AABE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265CD86" w14:textId="77777777" w:rsidTr="004A1A2A">
        <w:trPr>
          <w:trHeight w:val="54"/>
        </w:trPr>
        <w:tc>
          <w:tcPr>
            <w:tcW w:w="1691" w:type="dxa"/>
          </w:tcPr>
          <w:p w14:paraId="465B61C5" w14:textId="068A6B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3AC28B66" w14:textId="0744C46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725168.11</w:t>
            </w:r>
          </w:p>
        </w:tc>
        <w:tc>
          <w:tcPr>
            <w:tcW w:w="1562" w:type="dxa"/>
          </w:tcPr>
          <w:p w14:paraId="546A90CF" w14:textId="742F1D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3368264.11</w:t>
            </w:r>
          </w:p>
        </w:tc>
        <w:tc>
          <w:tcPr>
            <w:tcW w:w="2134" w:type="dxa"/>
          </w:tcPr>
          <w:p w14:paraId="17423D5A" w14:textId="4E9423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86B9A" w14:textId="24243D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84DED9" w14:textId="1D4BAB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DC2D1A3" w14:textId="77777777" w:rsidTr="004A1A2A">
        <w:trPr>
          <w:trHeight w:val="54"/>
        </w:trPr>
        <w:tc>
          <w:tcPr>
            <w:tcW w:w="1691" w:type="dxa"/>
          </w:tcPr>
          <w:p w14:paraId="00D3EBE1" w14:textId="65F15B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5D0CC0D9" w14:textId="775A4A4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725168.94</w:t>
            </w:r>
          </w:p>
        </w:tc>
        <w:tc>
          <w:tcPr>
            <w:tcW w:w="1562" w:type="dxa"/>
          </w:tcPr>
          <w:p w14:paraId="4D4F21D2" w14:textId="5DE0DB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3368263.13</w:t>
            </w:r>
          </w:p>
        </w:tc>
        <w:tc>
          <w:tcPr>
            <w:tcW w:w="2134" w:type="dxa"/>
          </w:tcPr>
          <w:p w14:paraId="6FD14430" w14:textId="165CA5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1C98B" w14:textId="7B3BA1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0DA6BF" w14:textId="39BEC9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C88C52" w14:textId="77777777" w:rsidTr="004A1A2A">
        <w:trPr>
          <w:trHeight w:val="54"/>
        </w:trPr>
        <w:tc>
          <w:tcPr>
            <w:tcW w:w="1691" w:type="dxa"/>
          </w:tcPr>
          <w:p w14:paraId="28839DE9" w14:textId="65BC22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5C4DCBD5" w14:textId="7D77B98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725170.90</w:t>
            </w:r>
          </w:p>
        </w:tc>
        <w:tc>
          <w:tcPr>
            <w:tcW w:w="1562" w:type="dxa"/>
          </w:tcPr>
          <w:p w14:paraId="2F91A291" w14:textId="7515CE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3368259.43</w:t>
            </w:r>
          </w:p>
        </w:tc>
        <w:tc>
          <w:tcPr>
            <w:tcW w:w="2134" w:type="dxa"/>
          </w:tcPr>
          <w:p w14:paraId="011655A5" w14:textId="60AE6F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03A8F" w14:textId="1EED9D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372D1" w14:textId="1CB934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D7F47C" w14:textId="77777777" w:rsidTr="004A1A2A">
        <w:trPr>
          <w:trHeight w:val="54"/>
        </w:trPr>
        <w:tc>
          <w:tcPr>
            <w:tcW w:w="1691" w:type="dxa"/>
          </w:tcPr>
          <w:p w14:paraId="6C5F7682" w14:textId="29CB29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25523CE2" w14:textId="71F619B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725172.61</w:t>
            </w:r>
          </w:p>
        </w:tc>
        <w:tc>
          <w:tcPr>
            <w:tcW w:w="1562" w:type="dxa"/>
          </w:tcPr>
          <w:p w14:paraId="5EF673E8" w14:textId="0945D1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3368257.33</w:t>
            </w:r>
          </w:p>
        </w:tc>
        <w:tc>
          <w:tcPr>
            <w:tcW w:w="2134" w:type="dxa"/>
          </w:tcPr>
          <w:p w14:paraId="2FC961E6" w14:textId="5687FE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D8D7E" w14:textId="3A31EB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EA0BEB" w14:textId="2828C4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1752D9" w14:textId="77777777" w:rsidTr="004A1A2A">
        <w:trPr>
          <w:trHeight w:val="54"/>
        </w:trPr>
        <w:tc>
          <w:tcPr>
            <w:tcW w:w="1691" w:type="dxa"/>
          </w:tcPr>
          <w:p w14:paraId="202A922B" w14:textId="62D22D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1C364C2C" w14:textId="342CD79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725173.58</w:t>
            </w:r>
          </w:p>
        </w:tc>
        <w:tc>
          <w:tcPr>
            <w:tcW w:w="1562" w:type="dxa"/>
          </w:tcPr>
          <w:p w14:paraId="6A14F193" w14:textId="3758C4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3368255.79</w:t>
            </w:r>
          </w:p>
        </w:tc>
        <w:tc>
          <w:tcPr>
            <w:tcW w:w="2134" w:type="dxa"/>
          </w:tcPr>
          <w:p w14:paraId="40847A15" w14:textId="637F14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4C3DC3" w14:textId="1D3C3D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A3C47" w14:textId="2B0F2C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555DAFB" w14:textId="77777777" w:rsidTr="004A1A2A">
        <w:trPr>
          <w:trHeight w:val="54"/>
        </w:trPr>
        <w:tc>
          <w:tcPr>
            <w:tcW w:w="1691" w:type="dxa"/>
          </w:tcPr>
          <w:p w14:paraId="48152CD4" w14:textId="79BECC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6F65895B" w14:textId="27B3DFE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725176.91</w:t>
            </w:r>
          </w:p>
        </w:tc>
        <w:tc>
          <w:tcPr>
            <w:tcW w:w="1562" w:type="dxa"/>
          </w:tcPr>
          <w:p w14:paraId="25536378" w14:textId="3AA0CC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3368255.87</w:t>
            </w:r>
          </w:p>
        </w:tc>
        <w:tc>
          <w:tcPr>
            <w:tcW w:w="2134" w:type="dxa"/>
          </w:tcPr>
          <w:p w14:paraId="0B1BAC5E" w14:textId="45E262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04759" w14:textId="18DD86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ADF9D2" w14:textId="058B5A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184B03" w14:textId="77777777" w:rsidTr="004A1A2A">
        <w:trPr>
          <w:trHeight w:val="54"/>
        </w:trPr>
        <w:tc>
          <w:tcPr>
            <w:tcW w:w="1691" w:type="dxa"/>
          </w:tcPr>
          <w:p w14:paraId="003E2C2A" w14:textId="08028C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6C30E753" w14:textId="64C4BAD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725180.38</w:t>
            </w:r>
          </w:p>
        </w:tc>
        <w:tc>
          <w:tcPr>
            <w:tcW w:w="1562" w:type="dxa"/>
          </w:tcPr>
          <w:p w14:paraId="2B275178" w14:textId="6A41F4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3368257.16</w:t>
            </w:r>
          </w:p>
        </w:tc>
        <w:tc>
          <w:tcPr>
            <w:tcW w:w="2134" w:type="dxa"/>
          </w:tcPr>
          <w:p w14:paraId="1E6D231D" w14:textId="7F4E87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8E40E" w14:textId="02B6FC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1C2BB" w14:textId="410ACE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E78808F" w14:textId="77777777" w:rsidTr="004A1A2A">
        <w:trPr>
          <w:trHeight w:val="54"/>
        </w:trPr>
        <w:tc>
          <w:tcPr>
            <w:tcW w:w="1691" w:type="dxa"/>
          </w:tcPr>
          <w:p w14:paraId="1924EFE3" w14:textId="1FE8EF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39138DCA" w14:textId="463EA8B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725182.27</w:t>
            </w:r>
          </w:p>
        </w:tc>
        <w:tc>
          <w:tcPr>
            <w:tcW w:w="1562" w:type="dxa"/>
          </w:tcPr>
          <w:p w14:paraId="3E334C4F" w14:textId="6CDB66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3368259.12</w:t>
            </w:r>
          </w:p>
        </w:tc>
        <w:tc>
          <w:tcPr>
            <w:tcW w:w="2134" w:type="dxa"/>
          </w:tcPr>
          <w:p w14:paraId="510348F1" w14:textId="37F8E7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122204" w14:textId="62DD30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FAC7A" w14:textId="5A87E4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B2CA8E2" w14:textId="77777777" w:rsidTr="004A1A2A">
        <w:trPr>
          <w:trHeight w:val="54"/>
        </w:trPr>
        <w:tc>
          <w:tcPr>
            <w:tcW w:w="1691" w:type="dxa"/>
          </w:tcPr>
          <w:p w14:paraId="5AC47340" w14:textId="5B57C5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3D86413B" w14:textId="513A48E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725184.99</w:t>
            </w:r>
          </w:p>
        </w:tc>
        <w:tc>
          <w:tcPr>
            <w:tcW w:w="1562" w:type="dxa"/>
          </w:tcPr>
          <w:p w14:paraId="62814C3F" w14:textId="440BF6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3368260.93</w:t>
            </w:r>
          </w:p>
        </w:tc>
        <w:tc>
          <w:tcPr>
            <w:tcW w:w="2134" w:type="dxa"/>
          </w:tcPr>
          <w:p w14:paraId="15570899" w14:textId="19F1D1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184C9" w14:textId="6D0E8C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FFD7E" w14:textId="621E74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6D84658" w14:textId="77777777" w:rsidTr="004A1A2A">
        <w:trPr>
          <w:trHeight w:val="54"/>
        </w:trPr>
        <w:tc>
          <w:tcPr>
            <w:tcW w:w="1691" w:type="dxa"/>
          </w:tcPr>
          <w:p w14:paraId="0CB4307F" w14:textId="020F6D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77B54084" w14:textId="24DEC41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725188.39</w:t>
            </w:r>
          </w:p>
        </w:tc>
        <w:tc>
          <w:tcPr>
            <w:tcW w:w="1562" w:type="dxa"/>
          </w:tcPr>
          <w:p w14:paraId="7F78F39F" w14:textId="11161ED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3368263.28</w:t>
            </w:r>
          </w:p>
        </w:tc>
        <w:tc>
          <w:tcPr>
            <w:tcW w:w="2134" w:type="dxa"/>
          </w:tcPr>
          <w:p w14:paraId="5E271BB6" w14:textId="18A935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F0630" w14:textId="2E6540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D1695" w14:textId="7D7A06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49BF95B" w14:textId="77777777" w:rsidTr="004A1A2A">
        <w:trPr>
          <w:trHeight w:val="54"/>
        </w:trPr>
        <w:tc>
          <w:tcPr>
            <w:tcW w:w="1691" w:type="dxa"/>
          </w:tcPr>
          <w:p w14:paraId="176FD848" w14:textId="7EB9FE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38C90225" w14:textId="40731FD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725192.55</w:t>
            </w:r>
          </w:p>
        </w:tc>
        <w:tc>
          <w:tcPr>
            <w:tcW w:w="1562" w:type="dxa"/>
          </w:tcPr>
          <w:p w14:paraId="126423EE" w14:textId="1B99D7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3368263.66</w:t>
            </w:r>
          </w:p>
        </w:tc>
        <w:tc>
          <w:tcPr>
            <w:tcW w:w="2134" w:type="dxa"/>
          </w:tcPr>
          <w:p w14:paraId="26C316D0" w14:textId="77F1B8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EE9A1" w14:textId="0F2E4A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58494" w14:textId="7DE156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2D9276" w14:textId="77777777" w:rsidTr="004A1A2A">
        <w:trPr>
          <w:trHeight w:val="54"/>
        </w:trPr>
        <w:tc>
          <w:tcPr>
            <w:tcW w:w="1691" w:type="dxa"/>
          </w:tcPr>
          <w:p w14:paraId="6EFD499E" w14:textId="11587B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05FE1FA6" w14:textId="0A85E38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725197.53</w:t>
            </w:r>
          </w:p>
        </w:tc>
        <w:tc>
          <w:tcPr>
            <w:tcW w:w="1562" w:type="dxa"/>
          </w:tcPr>
          <w:p w14:paraId="0110D057" w14:textId="4D7623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3368266.23</w:t>
            </w:r>
          </w:p>
        </w:tc>
        <w:tc>
          <w:tcPr>
            <w:tcW w:w="2134" w:type="dxa"/>
          </w:tcPr>
          <w:p w14:paraId="7D155372" w14:textId="484B62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F454F" w14:textId="0F061B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82C788" w14:textId="7849AD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F1AB1E" w14:textId="77777777" w:rsidTr="004A1A2A">
        <w:trPr>
          <w:trHeight w:val="54"/>
        </w:trPr>
        <w:tc>
          <w:tcPr>
            <w:tcW w:w="1691" w:type="dxa"/>
          </w:tcPr>
          <w:p w14:paraId="718048CD" w14:textId="3C3E9D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6175DD00" w14:textId="493E5D7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725201.54</w:t>
            </w:r>
          </w:p>
        </w:tc>
        <w:tc>
          <w:tcPr>
            <w:tcW w:w="1562" w:type="dxa"/>
          </w:tcPr>
          <w:p w14:paraId="01AC44DC" w14:textId="7893ED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3368268.57</w:t>
            </w:r>
          </w:p>
        </w:tc>
        <w:tc>
          <w:tcPr>
            <w:tcW w:w="2134" w:type="dxa"/>
          </w:tcPr>
          <w:p w14:paraId="48DA6910" w14:textId="5E066B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FD6D0B" w14:textId="375A79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4D34DB" w14:textId="24F29C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44AA32B" w14:textId="77777777" w:rsidTr="004A1A2A">
        <w:trPr>
          <w:trHeight w:val="54"/>
        </w:trPr>
        <w:tc>
          <w:tcPr>
            <w:tcW w:w="1691" w:type="dxa"/>
          </w:tcPr>
          <w:p w14:paraId="1049F7A7" w14:textId="7E6282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00AE7A3E" w14:textId="2430DAA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725204.26</w:t>
            </w:r>
          </w:p>
        </w:tc>
        <w:tc>
          <w:tcPr>
            <w:tcW w:w="1562" w:type="dxa"/>
          </w:tcPr>
          <w:p w14:paraId="40945552" w14:textId="0141AF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3368268.95</w:t>
            </w:r>
          </w:p>
        </w:tc>
        <w:tc>
          <w:tcPr>
            <w:tcW w:w="2134" w:type="dxa"/>
          </w:tcPr>
          <w:p w14:paraId="1599F87E" w14:textId="4FFE87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DEC693" w14:textId="72A3DD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4D635" w14:textId="13777D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988CABC" w14:textId="77777777" w:rsidTr="004A1A2A">
        <w:trPr>
          <w:trHeight w:val="54"/>
        </w:trPr>
        <w:tc>
          <w:tcPr>
            <w:tcW w:w="1691" w:type="dxa"/>
          </w:tcPr>
          <w:p w14:paraId="2A57D06F" w14:textId="7FD654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05E3F5C3" w14:textId="5C637B0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725209.45</w:t>
            </w:r>
          </w:p>
        </w:tc>
        <w:tc>
          <w:tcPr>
            <w:tcW w:w="1562" w:type="dxa"/>
          </w:tcPr>
          <w:p w14:paraId="1557FF9A" w14:textId="6F744C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3368269.32</w:t>
            </w:r>
          </w:p>
        </w:tc>
        <w:tc>
          <w:tcPr>
            <w:tcW w:w="2134" w:type="dxa"/>
          </w:tcPr>
          <w:p w14:paraId="6BF56E8A" w14:textId="5BADA5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E9BCB" w14:textId="2FC3F1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B97BB" w14:textId="0B1006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1FF3FEF" w14:textId="77777777" w:rsidTr="004A1A2A">
        <w:trPr>
          <w:trHeight w:val="54"/>
        </w:trPr>
        <w:tc>
          <w:tcPr>
            <w:tcW w:w="1691" w:type="dxa"/>
          </w:tcPr>
          <w:p w14:paraId="50E78A1D" w14:textId="584484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5DAA5EA3" w14:textId="57A293F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725220.35</w:t>
            </w:r>
          </w:p>
        </w:tc>
        <w:tc>
          <w:tcPr>
            <w:tcW w:w="1562" w:type="dxa"/>
          </w:tcPr>
          <w:p w14:paraId="6BFD86D4" w14:textId="1312A6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3368273.55</w:t>
            </w:r>
          </w:p>
        </w:tc>
        <w:tc>
          <w:tcPr>
            <w:tcW w:w="2134" w:type="dxa"/>
          </w:tcPr>
          <w:p w14:paraId="782A5744" w14:textId="4D8937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2CD42" w14:textId="242668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6912B3" w14:textId="707896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5314B38" w14:textId="77777777" w:rsidTr="004A1A2A">
        <w:trPr>
          <w:trHeight w:val="54"/>
        </w:trPr>
        <w:tc>
          <w:tcPr>
            <w:tcW w:w="1691" w:type="dxa"/>
          </w:tcPr>
          <w:p w14:paraId="3D7FA8AB" w14:textId="2F1F83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6576772B" w14:textId="66F27BA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725231.99</w:t>
            </w:r>
          </w:p>
        </w:tc>
        <w:tc>
          <w:tcPr>
            <w:tcW w:w="1562" w:type="dxa"/>
          </w:tcPr>
          <w:p w14:paraId="0CC69EAA" w14:textId="7F7ECD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3368277.53</w:t>
            </w:r>
          </w:p>
        </w:tc>
        <w:tc>
          <w:tcPr>
            <w:tcW w:w="2134" w:type="dxa"/>
          </w:tcPr>
          <w:p w14:paraId="3AC1A4C4" w14:textId="3E94D5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AD835" w14:textId="6EC909D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53D66" w14:textId="318BC0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11FC8BE" w14:textId="77777777" w:rsidTr="004A1A2A">
        <w:trPr>
          <w:trHeight w:val="54"/>
        </w:trPr>
        <w:tc>
          <w:tcPr>
            <w:tcW w:w="1691" w:type="dxa"/>
          </w:tcPr>
          <w:p w14:paraId="1D875A7F" w14:textId="2B64F2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6CA78BCE" w14:textId="5AB3F09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725255.30</w:t>
            </w:r>
          </w:p>
        </w:tc>
        <w:tc>
          <w:tcPr>
            <w:tcW w:w="1562" w:type="dxa"/>
          </w:tcPr>
          <w:p w14:paraId="72AB5D96" w14:textId="4420EFC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3368286.81</w:t>
            </w:r>
          </w:p>
        </w:tc>
        <w:tc>
          <w:tcPr>
            <w:tcW w:w="2134" w:type="dxa"/>
          </w:tcPr>
          <w:p w14:paraId="33323828" w14:textId="3E9A63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12954" w14:textId="43D4F7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B4A57" w14:textId="5C24F7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992C62" w14:textId="77777777" w:rsidTr="004A1A2A">
        <w:trPr>
          <w:trHeight w:val="54"/>
        </w:trPr>
        <w:tc>
          <w:tcPr>
            <w:tcW w:w="1691" w:type="dxa"/>
          </w:tcPr>
          <w:p w14:paraId="4DB8CD85" w14:textId="4D4880A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45B14E7E" w14:textId="717C19F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725270.33</w:t>
            </w:r>
          </w:p>
        </w:tc>
        <w:tc>
          <w:tcPr>
            <w:tcW w:w="1562" w:type="dxa"/>
          </w:tcPr>
          <w:p w14:paraId="3E1D162F" w14:textId="40FE46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3368296.59</w:t>
            </w:r>
          </w:p>
        </w:tc>
        <w:tc>
          <w:tcPr>
            <w:tcW w:w="2134" w:type="dxa"/>
          </w:tcPr>
          <w:p w14:paraId="7CE8DDD1" w14:textId="75E711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92857A" w14:textId="3CA6BF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75808" w14:textId="64022A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EC6BBC" w14:textId="77777777" w:rsidTr="004A1A2A">
        <w:trPr>
          <w:trHeight w:val="54"/>
        </w:trPr>
        <w:tc>
          <w:tcPr>
            <w:tcW w:w="1691" w:type="dxa"/>
          </w:tcPr>
          <w:p w14:paraId="79B03AD3" w14:textId="41EDC0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78CDA550" w14:textId="58F0414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725278.86</w:t>
            </w:r>
          </w:p>
        </w:tc>
        <w:tc>
          <w:tcPr>
            <w:tcW w:w="1562" w:type="dxa"/>
          </w:tcPr>
          <w:p w14:paraId="044BE73A" w14:textId="1404F65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3368310.38</w:t>
            </w:r>
          </w:p>
        </w:tc>
        <w:tc>
          <w:tcPr>
            <w:tcW w:w="2134" w:type="dxa"/>
          </w:tcPr>
          <w:p w14:paraId="6EF2449B" w14:textId="1D6C49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ED269" w14:textId="5E3DDC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AF9C3" w14:textId="0653AE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6850678" w14:textId="77777777" w:rsidTr="004A1A2A">
        <w:trPr>
          <w:trHeight w:val="54"/>
        </w:trPr>
        <w:tc>
          <w:tcPr>
            <w:tcW w:w="1691" w:type="dxa"/>
          </w:tcPr>
          <w:p w14:paraId="07E62C2B" w14:textId="48561B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243924D8" w14:textId="2A66789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725280.11</w:t>
            </w:r>
          </w:p>
        </w:tc>
        <w:tc>
          <w:tcPr>
            <w:tcW w:w="1562" w:type="dxa"/>
          </w:tcPr>
          <w:p w14:paraId="3F47474A" w14:textId="382E07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3368324.92</w:t>
            </w:r>
          </w:p>
        </w:tc>
        <w:tc>
          <w:tcPr>
            <w:tcW w:w="2134" w:type="dxa"/>
          </w:tcPr>
          <w:p w14:paraId="2C86AD0A" w14:textId="58DC42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9133A" w14:textId="14E029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537390" w14:textId="76AA8F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C5245B" w14:textId="77777777" w:rsidTr="004A1A2A">
        <w:trPr>
          <w:trHeight w:val="54"/>
        </w:trPr>
        <w:tc>
          <w:tcPr>
            <w:tcW w:w="1691" w:type="dxa"/>
          </w:tcPr>
          <w:p w14:paraId="7D7118E5" w14:textId="00107D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76D4F9F5" w14:textId="13ADFA9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725278.65</w:t>
            </w:r>
          </w:p>
        </w:tc>
        <w:tc>
          <w:tcPr>
            <w:tcW w:w="1562" w:type="dxa"/>
          </w:tcPr>
          <w:p w14:paraId="63861414" w14:textId="147367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3368337.21</w:t>
            </w:r>
          </w:p>
        </w:tc>
        <w:tc>
          <w:tcPr>
            <w:tcW w:w="2134" w:type="dxa"/>
          </w:tcPr>
          <w:p w14:paraId="29BD28A5" w14:textId="2A5CF9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CD1290" w14:textId="4BD9F7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E093C" w14:textId="040076A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BFDFD78" w14:textId="77777777" w:rsidTr="004A1A2A">
        <w:trPr>
          <w:trHeight w:val="54"/>
        </w:trPr>
        <w:tc>
          <w:tcPr>
            <w:tcW w:w="1691" w:type="dxa"/>
          </w:tcPr>
          <w:p w14:paraId="31287D02" w14:textId="69F1CAD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79508692" w14:textId="7C00A48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725275.81</w:t>
            </w:r>
          </w:p>
        </w:tc>
        <w:tc>
          <w:tcPr>
            <w:tcW w:w="1562" w:type="dxa"/>
          </w:tcPr>
          <w:p w14:paraId="21478EDE" w14:textId="3FB4AE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3368342.97</w:t>
            </w:r>
          </w:p>
        </w:tc>
        <w:tc>
          <w:tcPr>
            <w:tcW w:w="2134" w:type="dxa"/>
          </w:tcPr>
          <w:p w14:paraId="5140AFD7" w14:textId="11A5AD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A6B91A" w14:textId="1BFDF7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17E6CC" w14:textId="790A92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642C0D8" w14:textId="77777777" w:rsidTr="004A1A2A">
        <w:trPr>
          <w:trHeight w:val="54"/>
        </w:trPr>
        <w:tc>
          <w:tcPr>
            <w:tcW w:w="1691" w:type="dxa"/>
          </w:tcPr>
          <w:p w14:paraId="3222B280" w14:textId="69ECD6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7826A466" w14:textId="3DE2DB3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725273.86</w:t>
            </w:r>
          </w:p>
        </w:tc>
        <w:tc>
          <w:tcPr>
            <w:tcW w:w="1562" w:type="dxa"/>
          </w:tcPr>
          <w:p w14:paraId="7D7DDD54" w14:textId="4300A1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3368345.29</w:t>
            </w:r>
          </w:p>
        </w:tc>
        <w:tc>
          <w:tcPr>
            <w:tcW w:w="2134" w:type="dxa"/>
          </w:tcPr>
          <w:p w14:paraId="60A0DE84" w14:textId="0A4640E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569AA" w14:textId="443407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34DF7" w14:textId="1B08EF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A695F8" w14:textId="77777777" w:rsidTr="004A1A2A">
        <w:trPr>
          <w:trHeight w:val="54"/>
        </w:trPr>
        <w:tc>
          <w:tcPr>
            <w:tcW w:w="1691" w:type="dxa"/>
          </w:tcPr>
          <w:p w14:paraId="101A0FA0" w14:textId="69D40B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52D61AAE" w14:textId="06BA031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725273.84</w:t>
            </w:r>
          </w:p>
        </w:tc>
        <w:tc>
          <w:tcPr>
            <w:tcW w:w="1562" w:type="dxa"/>
          </w:tcPr>
          <w:p w14:paraId="7ACA6FD5" w14:textId="29164B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3368347.99</w:t>
            </w:r>
          </w:p>
        </w:tc>
        <w:tc>
          <w:tcPr>
            <w:tcW w:w="2134" w:type="dxa"/>
          </w:tcPr>
          <w:p w14:paraId="43312A6D" w14:textId="5751965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356E97" w14:textId="700060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06C46" w14:textId="59837F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EF58C4B" w14:textId="77777777" w:rsidTr="004A1A2A">
        <w:trPr>
          <w:trHeight w:val="54"/>
        </w:trPr>
        <w:tc>
          <w:tcPr>
            <w:tcW w:w="1691" w:type="dxa"/>
          </w:tcPr>
          <w:p w14:paraId="5E860005" w14:textId="6D13E7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55BBA844" w14:textId="2FB2381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725275.55</w:t>
            </w:r>
          </w:p>
        </w:tc>
        <w:tc>
          <w:tcPr>
            <w:tcW w:w="1562" w:type="dxa"/>
          </w:tcPr>
          <w:p w14:paraId="1B331A7D" w14:textId="631D9B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3368354.88</w:t>
            </w:r>
          </w:p>
        </w:tc>
        <w:tc>
          <w:tcPr>
            <w:tcW w:w="2134" w:type="dxa"/>
          </w:tcPr>
          <w:p w14:paraId="128BE276" w14:textId="01E52C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B936C" w14:textId="4FED6C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365CE" w14:textId="6260F4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566923" w14:textId="77777777" w:rsidTr="004A1A2A">
        <w:trPr>
          <w:trHeight w:val="54"/>
        </w:trPr>
        <w:tc>
          <w:tcPr>
            <w:tcW w:w="1691" w:type="dxa"/>
          </w:tcPr>
          <w:p w14:paraId="18EA5349" w14:textId="450C1F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7089E0A6" w14:textId="7D1BD65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725277.72</w:t>
            </w:r>
          </w:p>
        </w:tc>
        <w:tc>
          <w:tcPr>
            <w:tcW w:w="1562" w:type="dxa"/>
          </w:tcPr>
          <w:p w14:paraId="747C24EE" w14:textId="2FFC05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3368357.47</w:t>
            </w:r>
          </w:p>
        </w:tc>
        <w:tc>
          <w:tcPr>
            <w:tcW w:w="2134" w:type="dxa"/>
          </w:tcPr>
          <w:p w14:paraId="59A1BC90" w14:textId="72691D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BD521" w14:textId="45A3A7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BC0D49" w14:textId="326DE62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CFCEF5D" w14:textId="77777777" w:rsidTr="004A1A2A">
        <w:trPr>
          <w:trHeight w:val="54"/>
        </w:trPr>
        <w:tc>
          <w:tcPr>
            <w:tcW w:w="1691" w:type="dxa"/>
          </w:tcPr>
          <w:p w14:paraId="3B95F6AA" w14:textId="7E779DF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0324B160" w14:textId="4DF4357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725278.61</w:t>
            </w:r>
          </w:p>
        </w:tc>
        <w:tc>
          <w:tcPr>
            <w:tcW w:w="1562" w:type="dxa"/>
          </w:tcPr>
          <w:p w14:paraId="31B56CA5" w14:textId="2CB418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3368362.28</w:t>
            </w:r>
          </w:p>
        </w:tc>
        <w:tc>
          <w:tcPr>
            <w:tcW w:w="2134" w:type="dxa"/>
          </w:tcPr>
          <w:p w14:paraId="1815B556" w14:textId="141DEE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A61FC" w14:textId="5B4EB1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EDCDCC" w14:textId="750E29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1695B37" w14:textId="77777777" w:rsidTr="004A1A2A">
        <w:trPr>
          <w:trHeight w:val="54"/>
        </w:trPr>
        <w:tc>
          <w:tcPr>
            <w:tcW w:w="1691" w:type="dxa"/>
          </w:tcPr>
          <w:p w14:paraId="4EFE4455" w14:textId="31DD26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0B9053A3" w14:textId="0C1E785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725280.40</w:t>
            </w:r>
          </w:p>
        </w:tc>
        <w:tc>
          <w:tcPr>
            <w:tcW w:w="1562" w:type="dxa"/>
          </w:tcPr>
          <w:p w14:paraId="3AE55720" w14:textId="07FBD4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3368365.14</w:t>
            </w:r>
          </w:p>
        </w:tc>
        <w:tc>
          <w:tcPr>
            <w:tcW w:w="2134" w:type="dxa"/>
          </w:tcPr>
          <w:p w14:paraId="0B4C4856" w14:textId="63041D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7FB954" w14:textId="2FDCF8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573D4" w14:textId="4B2454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7C92C28" w14:textId="77777777" w:rsidTr="004A1A2A">
        <w:trPr>
          <w:trHeight w:val="54"/>
        </w:trPr>
        <w:tc>
          <w:tcPr>
            <w:tcW w:w="1691" w:type="dxa"/>
          </w:tcPr>
          <w:p w14:paraId="48EE70EF" w14:textId="6BAFB3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7E6F6706" w14:textId="4E8DCA9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725281.07</w:t>
            </w:r>
          </w:p>
        </w:tc>
        <w:tc>
          <w:tcPr>
            <w:tcW w:w="1562" w:type="dxa"/>
          </w:tcPr>
          <w:p w14:paraId="12D04818" w14:textId="30A116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3368368.45</w:t>
            </w:r>
          </w:p>
        </w:tc>
        <w:tc>
          <w:tcPr>
            <w:tcW w:w="2134" w:type="dxa"/>
          </w:tcPr>
          <w:p w14:paraId="5B6A7E62" w14:textId="2EDB01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F7F6240" w14:textId="22C41C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4E8F342" w14:textId="588161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D55610" w14:textId="77777777" w:rsidTr="004A1A2A">
        <w:trPr>
          <w:trHeight w:val="54"/>
        </w:trPr>
        <w:tc>
          <w:tcPr>
            <w:tcW w:w="1691" w:type="dxa"/>
          </w:tcPr>
          <w:p w14:paraId="301D6801" w14:textId="7353896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726</w:t>
            </w:r>
          </w:p>
        </w:tc>
        <w:tc>
          <w:tcPr>
            <w:tcW w:w="1558" w:type="dxa"/>
          </w:tcPr>
          <w:p w14:paraId="732BBA90" w14:textId="66CB8D0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725280.92</w:t>
            </w:r>
          </w:p>
        </w:tc>
        <w:tc>
          <w:tcPr>
            <w:tcW w:w="1562" w:type="dxa"/>
          </w:tcPr>
          <w:p w14:paraId="6FA11C19" w14:textId="29EE70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3368372.30</w:t>
            </w:r>
          </w:p>
        </w:tc>
        <w:tc>
          <w:tcPr>
            <w:tcW w:w="2134" w:type="dxa"/>
          </w:tcPr>
          <w:p w14:paraId="12BFD99B" w14:textId="3B6E37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BBFC9" w14:textId="0E5693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C96FDE" w14:textId="2A73452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8E8B28" w14:textId="77777777" w:rsidTr="004A1A2A">
        <w:trPr>
          <w:trHeight w:val="54"/>
        </w:trPr>
        <w:tc>
          <w:tcPr>
            <w:tcW w:w="1691" w:type="dxa"/>
          </w:tcPr>
          <w:p w14:paraId="64CEC6EA" w14:textId="0B7D3B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727</w:t>
            </w:r>
          </w:p>
        </w:tc>
        <w:tc>
          <w:tcPr>
            <w:tcW w:w="1558" w:type="dxa"/>
          </w:tcPr>
          <w:p w14:paraId="6BB1F312" w14:textId="5E60594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725281.59</w:t>
            </w:r>
          </w:p>
        </w:tc>
        <w:tc>
          <w:tcPr>
            <w:tcW w:w="1562" w:type="dxa"/>
          </w:tcPr>
          <w:p w14:paraId="24C6E13E" w14:textId="314E6A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3368374.37</w:t>
            </w:r>
          </w:p>
        </w:tc>
        <w:tc>
          <w:tcPr>
            <w:tcW w:w="2134" w:type="dxa"/>
          </w:tcPr>
          <w:p w14:paraId="7CBBC9FB" w14:textId="284A9D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0A6CE" w14:textId="5176E6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C1A03" w14:textId="598862C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C56F986" w14:textId="77777777" w:rsidTr="004A1A2A">
        <w:trPr>
          <w:trHeight w:val="54"/>
        </w:trPr>
        <w:tc>
          <w:tcPr>
            <w:tcW w:w="1691" w:type="dxa"/>
          </w:tcPr>
          <w:p w14:paraId="723F77B3" w14:textId="0FAF62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07DFF249" w14:textId="566178C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725283.58</w:t>
            </w:r>
          </w:p>
        </w:tc>
        <w:tc>
          <w:tcPr>
            <w:tcW w:w="1562" w:type="dxa"/>
          </w:tcPr>
          <w:p w14:paraId="355E8F58" w14:textId="746416D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3368373.33</w:t>
            </w:r>
          </w:p>
        </w:tc>
        <w:tc>
          <w:tcPr>
            <w:tcW w:w="2134" w:type="dxa"/>
          </w:tcPr>
          <w:p w14:paraId="07ADFEFC" w14:textId="3ECCB25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BBF1F" w14:textId="4DE34A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FDD3A" w14:textId="239F1A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E5662EA" w14:textId="77777777" w:rsidTr="004A1A2A">
        <w:trPr>
          <w:trHeight w:val="54"/>
        </w:trPr>
        <w:tc>
          <w:tcPr>
            <w:tcW w:w="1691" w:type="dxa"/>
          </w:tcPr>
          <w:p w14:paraId="2D3C300E" w14:textId="131D8F0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790C4A7F" w14:textId="700538E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725286.39</w:t>
            </w:r>
          </w:p>
        </w:tc>
        <w:tc>
          <w:tcPr>
            <w:tcW w:w="1562" w:type="dxa"/>
          </w:tcPr>
          <w:p w14:paraId="6792D9ED" w14:textId="1365516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3368372.89</w:t>
            </w:r>
          </w:p>
        </w:tc>
        <w:tc>
          <w:tcPr>
            <w:tcW w:w="2134" w:type="dxa"/>
          </w:tcPr>
          <w:p w14:paraId="07BF599A" w14:textId="30EFF77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D3020" w14:textId="00F65C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C2AE6" w14:textId="065743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528366F" w14:textId="77777777" w:rsidTr="004A1A2A">
        <w:trPr>
          <w:trHeight w:val="54"/>
        </w:trPr>
        <w:tc>
          <w:tcPr>
            <w:tcW w:w="1691" w:type="dxa"/>
          </w:tcPr>
          <w:p w14:paraId="04DE7A56" w14:textId="02BD22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6607D96E" w14:textId="2CE9403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725292.95</w:t>
            </w:r>
          </w:p>
        </w:tc>
        <w:tc>
          <w:tcPr>
            <w:tcW w:w="1562" w:type="dxa"/>
          </w:tcPr>
          <w:p w14:paraId="562D46E6" w14:textId="0B50416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3368375.46</w:t>
            </w:r>
          </w:p>
        </w:tc>
        <w:tc>
          <w:tcPr>
            <w:tcW w:w="2134" w:type="dxa"/>
          </w:tcPr>
          <w:p w14:paraId="2205BBA6" w14:textId="20E95C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FC9DD4" w14:textId="338FF1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FB5A5" w14:textId="342ACDA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D91107D" w14:textId="77777777" w:rsidTr="004A1A2A">
        <w:trPr>
          <w:trHeight w:val="54"/>
        </w:trPr>
        <w:tc>
          <w:tcPr>
            <w:tcW w:w="1691" w:type="dxa"/>
          </w:tcPr>
          <w:p w14:paraId="754AE118" w14:textId="213274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54AA589E" w14:textId="27B61F2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725296.07</w:t>
            </w:r>
          </w:p>
        </w:tc>
        <w:tc>
          <w:tcPr>
            <w:tcW w:w="1562" w:type="dxa"/>
          </w:tcPr>
          <w:p w14:paraId="26168BD4" w14:textId="10D5EB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3368376.81</w:t>
            </w:r>
          </w:p>
        </w:tc>
        <w:tc>
          <w:tcPr>
            <w:tcW w:w="2134" w:type="dxa"/>
          </w:tcPr>
          <w:p w14:paraId="49FF031B" w14:textId="79B80F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6FA66" w14:textId="2543DD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6101DC" w14:textId="378ECA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0B494A" w14:textId="77777777" w:rsidTr="004A1A2A">
        <w:trPr>
          <w:trHeight w:val="54"/>
        </w:trPr>
        <w:tc>
          <w:tcPr>
            <w:tcW w:w="1691" w:type="dxa"/>
          </w:tcPr>
          <w:p w14:paraId="574D5E3F" w14:textId="240765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4E256E41" w14:textId="4AC6883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725298.73</w:t>
            </w:r>
          </w:p>
        </w:tc>
        <w:tc>
          <w:tcPr>
            <w:tcW w:w="1562" w:type="dxa"/>
          </w:tcPr>
          <w:p w14:paraId="0D038583" w14:textId="3D63FA1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3368380.95</w:t>
            </w:r>
          </w:p>
        </w:tc>
        <w:tc>
          <w:tcPr>
            <w:tcW w:w="2134" w:type="dxa"/>
          </w:tcPr>
          <w:p w14:paraId="5B25BA85" w14:textId="3F7D73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1688A" w14:textId="4AD09BE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46960" w14:textId="3FFA90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2DE47B5" w14:textId="77777777" w:rsidTr="004A1A2A">
        <w:trPr>
          <w:trHeight w:val="54"/>
        </w:trPr>
        <w:tc>
          <w:tcPr>
            <w:tcW w:w="1691" w:type="dxa"/>
          </w:tcPr>
          <w:p w14:paraId="1DD87202" w14:textId="3471DB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139A8362" w14:textId="0EF3E5D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725303.46</w:t>
            </w:r>
          </w:p>
        </w:tc>
        <w:tc>
          <w:tcPr>
            <w:tcW w:w="1562" w:type="dxa"/>
          </w:tcPr>
          <w:p w14:paraId="29AEF31C" w14:textId="3DC50B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3368387.75</w:t>
            </w:r>
          </w:p>
        </w:tc>
        <w:tc>
          <w:tcPr>
            <w:tcW w:w="2134" w:type="dxa"/>
          </w:tcPr>
          <w:p w14:paraId="37B14EF7" w14:textId="4B4B6F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F32BF" w14:textId="280D08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A9B22" w14:textId="170183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A1A1C56" w14:textId="77777777" w:rsidTr="004A1A2A">
        <w:trPr>
          <w:trHeight w:val="54"/>
        </w:trPr>
        <w:tc>
          <w:tcPr>
            <w:tcW w:w="1691" w:type="dxa"/>
          </w:tcPr>
          <w:p w14:paraId="44D919CD" w14:textId="76BDC4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57BFB985" w14:textId="692BBB4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725307.39</w:t>
            </w:r>
          </w:p>
        </w:tc>
        <w:tc>
          <w:tcPr>
            <w:tcW w:w="1562" w:type="dxa"/>
          </w:tcPr>
          <w:p w14:paraId="713CFA4E" w14:textId="4DBC9E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3368391.00</w:t>
            </w:r>
          </w:p>
        </w:tc>
        <w:tc>
          <w:tcPr>
            <w:tcW w:w="2134" w:type="dxa"/>
          </w:tcPr>
          <w:p w14:paraId="4B5B7E1E" w14:textId="58207E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22170" w14:textId="7193C1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C985AD" w14:textId="4C6132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C8593C" w14:textId="77777777" w:rsidTr="004A1A2A">
        <w:trPr>
          <w:trHeight w:val="54"/>
        </w:trPr>
        <w:tc>
          <w:tcPr>
            <w:tcW w:w="1691" w:type="dxa"/>
          </w:tcPr>
          <w:p w14:paraId="3238BF42" w14:textId="5014569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460E0697" w14:textId="374AF28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725311.36</w:t>
            </w:r>
          </w:p>
        </w:tc>
        <w:tc>
          <w:tcPr>
            <w:tcW w:w="1562" w:type="dxa"/>
          </w:tcPr>
          <w:p w14:paraId="231FB0DD" w14:textId="514772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3368396.23</w:t>
            </w:r>
          </w:p>
        </w:tc>
        <w:tc>
          <w:tcPr>
            <w:tcW w:w="2134" w:type="dxa"/>
          </w:tcPr>
          <w:p w14:paraId="11D0D83E" w14:textId="3D004E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0480B8" w14:textId="4FC5C3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ABD2F" w14:textId="70EE2E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D3CC7B1" w14:textId="77777777" w:rsidTr="004A1A2A">
        <w:trPr>
          <w:trHeight w:val="54"/>
        </w:trPr>
        <w:tc>
          <w:tcPr>
            <w:tcW w:w="1691" w:type="dxa"/>
          </w:tcPr>
          <w:p w14:paraId="48038B3F" w14:textId="6FC583E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4B01DD5B" w14:textId="0761198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725313.95</w:t>
            </w:r>
          </w:p>
        </w:tc>
        <w:tc>
          <w:tcPr>
            <w:tcW w:w="1562" w:type="dxa"/>
          </w:tcPr>
          <w:p w14:paraId="2195D45C" w14:textId="331CC1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3368401.92</w:t>
            </w:r>
          </w:p>
        </w:tc>
        <w:tc>
          <w:tcPr>
            <w:tcW w:w="2134" w:type="dxa"/>
          </w:tcPr>
          <w:p w14:paraId="0C00A145" w14:textId="713589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7915C" w14:textId="2DD7AD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04039" w14:textId="4630E26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7E0C6FB" w14:textId="77777777" w:rsidTr="004A1A2A">
        <w:trPr>
          <w:trHeight w:val="54"/>
        </w:trPr>
        <w:tc>
          <w:tcPr>
            <w:tcW w:w="1691" w:type="dxa"/>
          </w:tcPr>
          <w:p w14:paraId="476F9952" w14:textId="453E54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1F59B316" w14:textId="033E054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725321.76</w:t>
            </w:r>
          </w:p>
        </w:tc>
        <w:tc>
          <w:tcPr>
            <w:tcW w:w="1562" w:type="dxa"/>
          </w:tcPr>
          <w:p w14:paraId="4F3813BB" w14:textId="7D5E4C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3368409.21</w:t>
            </w:r>
          </w:p>
        </w:tc>
        <w:tc>
          <w:tcPr>
            <w:tcW w:w="2134" w:type="dxa"/>
          </w:tcPr>
          <w:p w14:paraId="3559C460" w14:textId="25AEF8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F6FBD" w14:textId="4471345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E8FD5" w14:textId="45F1FC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20B3BC6" w14:textId="77777777" w:rsidTr="004A1A2A">
        <w:trPr>
          <w:trHeight w:val="54"/>
        </w:trPr>
        <w:tc>
          <w:tcPr>
            <w:tcW w:w="1691" w:type="dxa"/>
          </w:tcPr>
          <w:p w14:paraId="10BBA23E" w14:textId="0400D36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094BD1C9" w14:textId="2EBBD4C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725327.87</w:t>
            </w:r>
          </w:p>
        </w:tc>
        <w:tc>
          <w:tcPr>
            <w:tcW w:w="1562" w:type="dxa"/>
          </w:tcPr>
          <w:p w14:paraId="3CBBB468" w14:textId="76DF323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3368416.28</w:t>
            </w:r>
          </w:p>
        </w:tc>
        <w:tc>
          <w:tcPr>
            <w:tcW w:w="2134" w:type="dxa"/>
          </w:tcPr>
          <w:p w14:paraId="0804CFF4" w14:textId="6B95CB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A72C5" w14:textId="6CAD132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1D313" w14:textId="46C5237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140EB90" w14:textId="77777777" w:rsidTr="004A1A2A">
        <w:trPr>
          <w:trHeight w:val="54"/>
        </w:trPr>
        <w:tc>
          <w:tcPr>
            <w:tcW w:w="1691" w:type="dxa"/>
          </w:tcPr>
          <w:p w14:paraId="7A85629E" w14:textId="4299C1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6A2535FE" w14:textId="1FB3D61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725337.41</w:t>
            </w:r>
          </w:p>
        </w:tc>
        <w:tc>
          <w:tcPr>
            <w:tcW w:w="1562" w:type="dxa"/>
          </w:tcPr>
          <w:p w14:paraId="30952F03" w14:textId="5129C9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3368421.68</w:t>
            </w:r>
          </w:p>
        </w:tc>
        <w:tc>
          <w:tcPr>
            <w:tcW w:w="2134" w:type="dxa"/>
          </w:tcPr>
          <w:p w14:paraId="6639427B" w14:textId="4B2F07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851F5" w14:textId="663222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D05B5" w14:textId="2C64950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B92F0A4" w14:textId="77777777" w:rsidTr="004A1A2A">
        <w:trPr>
          <w:trHeight w:val="54"/>
        </w:trPr>
        <w:tc>
          <w:tcPr>
            <w:tcW w:w="1691" w:type="dxa"/>
          </w:tcPr>
          <w:p w14:paraId="60FC74EE" w14:textId="0F2693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501EC75B" w14:textId="55E2558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725356.80</w:t>
            </w:r>
          </w:p>
        </w:tc>
        <w:tc>
          <w:tcPr>
            <w:tcW w:w="1562" w:type="dxa"/>
          </w:tcPr>
          <w:p w14:paraId="47D2DE14" w14:textId="66F7A6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3368433.75</w:t>
            </w:r>
          </w:p>
        </w:tc>
        <w:tc>
          <w:tcPr>
            <w:tcW w:w="2134" w:type="dxa"/>
          </w:tcPr>
          <w:p w14:paraId="7F9E6DF1" w14:textId="45AB5A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CBE18" w14:textId="59BBEF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58F30" w14:textId="19E9F1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741F4D2" w14:textId="77777777" w:rsidTr="004A1A2A">
        <w:trPr>
          <w:trHeight w:val="54"/>
        </w:trPr>
        <w:tc>
          <w:tcPr>
            <w:tcW w:w="1691" w:type="dxa"/>
          </w:tcPr>
          <w:p w14:paraId="5C95CCE1" w14:textId="385A0A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79E1C853" w14:textId="71467F1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725362.47</w:t>
            </w:r>
          </w:p>
        </w:tc>
        <w:tc>
          <w:tcPr>
            <w:tcW w:w="1562" w:type="dxa"/>
          </w:tcPr>
          <w:p w14:paraId="65CF0A44" w14:textId="3885E4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3368435.40</w:t>
            </w:r>
          </w:p>
        </w:tc>
        <w:tc>
          <w:tcPr>
            <w:tcW w:w="2134" w:type="dxa"/>
          </w:tcPr>
          <w:p w14:paraId="52C9C51E" w14:textId="039632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BF7C0" w14:textId="341B4D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7C5125" w14:textId="1681EF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1497084" w14:textId="77777777" w:rsidTr="004A1A2A">
        <w:trPr>
          <w:trHeight w:val="54"/>
        </w:trPr>
        <w:tc>
          <w:tcPr>
            <w:tcW w:w="1691" w:type="dxa"/>
          </w:tcPr>
          <w:p w14:paraId="2C581BF7" w14:textId="296E6E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4B35A2AE" w14:textId="0C83399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725368.58</w:t>
            </w:r>
          </w:p>
        </w:tc>
        <w:tc>
          <w:tcPr>
            <w:tcW w:w="1562" w:type="dxa"/>
          </w:tcPr>
          <w:p w14:paraId="63AEBFC8" w14:textId="2145DE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3368439.67</w:t>
            </w:r>
          </w:p>
        </w:tc>
        <w:tc>
          <w:tcPr>
            <w:tcW w:w="2134" w:type="dxa"/>
          </w:tcPr>
          <w:p w14:paraId="42003BF0" w14:textId="108143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84FB0" w14:textId="49F8141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5E330" w14:textId="4D2863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8D5E5F" w14:textId="77777777" w:rsidTr="004A1A2A">
        <w:trPr>
          <w:trHeight w:val="54"/>
        </w:trPr>
        <w:tc>
          <w:tcPr>
            <w:tcW w:w="1691" w:type="dxa"/>
          </w:tcPr>
          <w:p w14:paraId="19B95833" w14:textId="676A328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76796488" w14:textId="70218B4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725369.02</w:t>
            </w:r>
          </w:p>
        </w:tc>
        <w:tc>
          <w:tcPr>
            <w:tcW w:w="1562" w:type="dxa"/>
          </w:tcPr>
          <w:p w14:paraId="2A12A49A" w14:textId="51EA31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3368442.76</w:t>
            </w:r>
          </w:p>
        </w:tc>
        <w:tc>
          <w:tcPr>
            <w:tcW w:w="2134" w:type="dxa"/>
          </w:tcPr>
          <w:p w14:paraId="284170B4" w14:textId="2087AE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D6B2D" w14:textId="104994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5899E" w14:textId="71DFAF9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955F528" w14:textId="77777777" w:rsidTr="004A1A2A">
        <w:trPr>
          <w:trHeight w:val="54"/>
        </w:trPr>
        <w:tc>
          <w:tcPr>
            <w:tcW w:w="1691" w:type="dxa"/>
          </w:tcPr>
          <w:p w14:paraId="5FF88FA0" w14:textId="21AAEB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5DAAE921" w14:textId="3506D4C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725375.55</w:t>
            </w:r>
          </w:p>
        </w:tc>
        <w:tc>
          <w:tcPr>
            <w:tcW w:w="1562" w:type="dxa"/>
          </w:tcPr>
          <w:p w14:paraId="00BE886F" w14:textId="621D34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3368447.15</w:t>
            </w:r>
          </w:p>
        </w:tc>
        <w:tc>
          <w:tcPr>
            <w:tcW w:w="2134" w:type="dxa"/>
          </w:tcPr>
          <w:p w14:paraId="2884BDF4" w14:textId="1579AF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7F2E4" w14:textId="784145C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DCB1E" w14:textId="7B1DEE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466BF28" w14:textId="77777777" w:rsidTr="004A1A2A">
        <w:trPr>
          <w:trHeight w:val="54"/>
        </w:trPr>
        <w:tc>
          <w:tcPr>
            <w:tcW w:w="1691" w:type="dxa"/>
          </w:tcPr>
          <w:p w14:paraId="190A1792" w14:textId="64C034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3336F390" w14:textId="3CAA201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725383.15</w:t>
            </w:r>
          </w:p>
        </w:tc>
        <w:tc>
          <w:tcPr>
            <w:tcW w:w="1562" w:type="dxa"/>
          </w:tcPr>
          <w:p w14:paraId="5E2AA5A4" w14:textId="659DB7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3368448.91</w:t>
            </w:r>
          </w:p>
        </w:tc>
        <w:tc>
          <w:tcPr>
            <w:tcW w:w="2134" w:type="dxa"/>
          </w:tcPr>
          <w:p w14:paraId="2521659D" w14:textId="6EA1C6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3F422" w14:textId="4F3EC88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96365" w14:textId="36A0EA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3A66BC4" w14:textId="77777777" w:rsidTr="004A1A2A">
        <w:trPr>
          <w:trHeight w:val="54"/>
        </w:trPr>
        <w:tc>
          <w:tcPr>
            <w:tcW w:w="1691" w:type="dxa"/>
          </w:tcPr>
          <w:p w14:paraId="64189A0D" w14:textId="52812F1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1EDAC3CF" w14:textId="40F987E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725389.62</w:t>
            </w:r>
          </w:p>
        </w:tc>
        <w:tc>
          <w:tcPr>
            <w:tcW w:w="1562" w:type="dxa"/>
          </w:tcPr>
          <w:p w14:paraId="4996A2EE" w14:textId="3FDFD2B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3368450.46</w:t>
            </w:r>
          </w:p>
        </w:tc>
        <w:tc>
          <w:tcPr>
            <w:tcW w:w="2134" w:type="dxa"/>
          </w:tcPr>
          <w:p w14:paraId="32F57049" w14:textId="08A334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E1629C" w14:textId="7814CA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90B617" w14:textId="50AAA1B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23E0092" w14:textId="77777777" w:rsidTr="004A1A2A">
        <w:trPr>
          <w:trHeight w:val="54"/>
        </w:trPr>
        <w:tc>
          <w:tcPr>
            <w:tcW w:w="1691" w:type="dxa"/>
          </w:tcPr>
          <w:p w14:paraId="67B6CC1D" w14:textId="6FA89E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6AC159D6" w14:textId="32CBD35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725397.93</w:t>
            </w:r>
          </w:p>
        </w:tc>
        <w:tc>
          <w:tcPr>
            <w:tcW w:w="1562" w:type="dxa"/>
          </w:tcPr>
          <w:p w14:paraId="16A056C3" w14:textId="5076ED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3368453.62</w:t>
            </w:r>
          </w:p>
        </w:tc>
        <w:tc>
          <w:tcPr>
            <w:tcW w:w="2134" w:type="dxa"/>
          </w:tcPr>
          <w:p w14:paraId="202D3F86" w14:textId="7D83D7E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EAB281" w14:textId="45FE43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EA289" w14:textId="4669F74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A79D9CA" w14:textId="77777777" w:rsidTr="004A1A2A">
        <w:trPr>
          <w:trHeight w:val="54"/>
        </w:trPr>
        <w:tc>
          <w:tcPr>
            <w:tcW w:w="1691" w:type="dxa"/>
          </w:tcPr>
          <w:p w14:paraId="2CD2EBA9" w14:textId="5FA5160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32A76B44" w14:textId="5B4A660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725402.78</w:t>
            </w:r>
          </w:p>
        </w:tc>
        <w:tc>
          <w:tcPr>
            <w:tcW w:w="1562" w:type="dxa"/>
          </w:tcPr>
          <w:p w14:paraId="5BCAE45F" w14:textId="5039EF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3368454.21</w:t>
            </w:r>
          </w:p>
        </w:tc>
        <w:tc>
          <w:tcPr>
            <w:tcW w:w="2134" w:type="dxa"/>
          </w:tcPr>
          <w:p w14:paraId="11A7F418" w14:textId="599ED4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BFF8D" w14:textId="3D3E0B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7C553" w14:textId="1051C8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F369CB" w14:textId="77777777" w:rsidTr="004A1A2A">
        <w:trPr>
          <w:trHeight w:val="54"/>
        </w:trPr>
        <w:tc>
          <w:tcPr>
            <w:tcW w:w="1691" w:type="dxa"/>
          </w:tcPr>
          <w:p w14:paraId="3D2A587E" w14:textId="702E49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1C91A740" w14:textId="3AB6E7F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725421.42</w:t>
            </w:r>
          </w:p>
        </w:tc>
        <w:tc>
          <w:tcPr>
            <w:tcW w:w="1562" w:type="dxa"/>
          </w:tcPr>
          <w:p w14:paraId="1ACA150C" w14:textId="15EE15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3368450.98</w:t>
            </w:r>
          </w:p>
        </w:tc>
        <w:tc>
          <w:tcPr>
            <w:tcW w:w="2134" w:type="dxa"/>
          </w:tcPr>
          <w:p w14:paraId="55963C2F" w14:textId="69BF55C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FB435" w14:textId="6C4A09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14CFD" w14:textId="6F4C46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465C18" w14:textId="77777777" w:rsidTr="004A1A2A">
        <w:trPr>
          <w:trHeight w:val="54"/>
        </w:trPr>
        <w:tc>
          <w:tcPr>
            <w:tcW w:w="1691" w:type="dxa"/>
          </w:tcPr>
          <w:p w14:paraId="37D4D1F1" w14:textId="1D47ED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7A86D0C1" w14:textId="6B70CBC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725425.76</w:t>
            </w:r>
          </w:p>
        </w:tc>
        <w:tc>
          <w:tcPr>
            <w:tcW w:w="1562" w:type="dxa"/>
          </w:tcPr>
          <w:p w14:paraId="210383E3" w14:textId="6145984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3368448.84</w:t>
            </w:r>
          </w:p>
        </w:tc>
        <w:tc>
          <w:tcPr>
            <w:tcW w:w="2134" w:type="dxa"/>
          </w:tcPr>
          <w:p w14:paraId="1EE7540A" w14:textId="45EFF5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8FBC6E" w14:textId="2197AC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C95A9" w14:textId="52B2B2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C78A623" w14:textId="77777777" w:rsidTr="004A1A2A">
        <w:trPr>
          <w:trHeight w:val="54"/>
        </w:trPr>
        <w:tc>
          <w:tcPr>
            <w:tcW w:w="1691" w:type="dxa"/>
          </w:tcPr>
          <w:p w14:paraId="301F38BD" w14:textId="5B8A49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38D06D92" w14:textId="6331D96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725435.92</w:t>
            </w:r>
          </w:p>
        </w:tc>
        <w:tc>
          <w:tcPr>
            <w:tcW w:w="1562" w:type="dxa"/>
          </w:tcPr>
          <w:p w14:paraId="2F085BBF" w14:textId="0A6F6A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3368443.40</w:t>
            </w:r>
          </w:p>
        </w:tc>
        <w:tc>
          <w:tcPr>
            <w:tcW w:w="2134" w:type="dxa"/>
          </w:tcPr>
          <w:p w14:paraId="6EB482D4" w14:textId="6F609D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BF40E" w14:textId="688EBF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E8C49" w14:textId="4753C6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B0ED693" w14:textId="77777777" w:rsidTr="004A1A2A">
        <w:trPr>
          <w:trHeight w:val="54"/>
        </w:trPr>
        <w:tc>
          <w:tcPr>
            <w:tcW w:w="1691" w:type="dxa"/>
          </w:tcPr>
          <w:p w14:paraId="358FDF75" w14:textId="034AB1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6B7C57B4" w14:textId="638C1F8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725443.12</w:t>
            </w:r>
          </w:p>
        </w:tc>
        <w:tc>
          <w:tcPr>
            <w:tcW w:w="1562" w:type="dxa"/>
          </w:tcPr>
          <w:p w14:paraId="1C3D8A2E" w14:textId="11A1B1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3368439.79</w:t>
            </w:r>
          </w:p>
        </w:tc>
        <w:tc>
          <w:tcPr>
            <w:tcW w:w="2134" w:type="dxa"/>
          </w:tcPr>
          <w:p w14:paraId="7FEACEDD" w14:textId="032DA0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EF16A" w14:textId="0872D8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05662" w14:textId="38D5EDE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10E1D9D" w14:textId="77777777" w:rsidTr="004A1A2A">
        <w:trPr>
          <w:trHeight w:val="54"/>
        </w:trPr>
        <w:tc>
          <w:tcPr>
            <w:tcW w:w="1691" w:type="dxa"/>
          </w:tcPr>
          <w:p w14:paraId="334EA039" w14:textId="1592B4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6A658225" w14:textId="3835A35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725451.75</w:t>
            </w:r>
          </w:p>
        </w:tc>
        <w:tc>
          <w:tcPr>
            <w:tcW w:w="1562" w:type="dxa"/>
          </w:tcPr>
          <w:p w14:paraId="533EC4AB" w14:textId="7CC892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3368439.46</w:t>
            </w:r>
          </w:p>
        </w:tc>
        <w:tc>
          <w:tcPr>
            <w:tcW w:w="2134" w:type="dxa"/>
          </w:tcPr>
          <w:p w14:paraId="2A0BBE4C" w14:textId="35A6DA0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02BD9" w14:textId="5D065A3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EED2F" w14:textId="57BFC1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864EC1B" w14:textId="77777777" w:rsidTr="004A1A2A">
        <w:trPr>
          <w:trHeight w:val="54"/>
        </w:trPr>
        <w:tc>
          <w:tcPr>
            <w:tcW w:w="1691" w:type="dxa"/>
          </w:tcPr>
          <w:p w14:paraId="3B278F2B" w14:textId="72C298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77AC3DEF" w14:textId="2E503F8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725457.17</w:t>
            </w:r>
          </w:p>
        </w:tc>
        <w:tc>
          <w:tcPr>
            <w:tcW w:w="1562" w:type="dxa"/>
          </w:tcPr>
          <w:p w14:paraId="25D0E772" w14:textId="57A214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3368439.17</w:t>
            </w:r>
          </w:p>
        </w:tc>
        <w:tc>
          <w:tcPr>
            <w:tcW w:w="2134" w:type="dxa"/>
          </w:tcPr>
          <w:p w14:paraId="5A4BD05C" w14:textId="7FEDF9E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5525C" w14:textId="679861F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54D57" w14:textId="5BF40F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5FC7271" w14:textId="77777777" w:rsidTr="004A1A2A">
        <w:trPr>
          <w:trHeight w:val="54"/>
        </w:trPr>
        <w:tc>
          <w:tcPr>
            <w:tcW w:w="1691" w:type="dxa"/>
          </w:tcPr>
          <w:p w14:paraId="63B4FFAB" w14:textId="20BF436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31C12068" w14:textId="64888A0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725461.35</w:t>
            </w:r>
          </w:p>
        </w:tc>
        <w:tc>
          <w:tcPr>
            <w:tcW w:w="1562" w:type="dxa"/>
          </w:tcPr>
          <w:p w14:paraId="59051517" w14:textId="6524D5D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3368440.19</w:t>
            </w:r>
          </w:p>
        </w:tc>
        <w:tc>
          <w:tcPr>
            <w:tcW w:w="2134" w:type="dxa"/>
          </w:tcPr>
          <w:p w14:paraId="3306EEFE" w14:textId="512C46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B65BC" w14:textId="2A9FAC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4AA082" w14:textId="4A9701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C852043" w14:textId="77777777" w:rsidTr="004A1A2A">
        <w:trPr>
          <w:trHeight w:val="54"/>
        </w:trPr>
        <w:tc>
          <w:tcPr>
            <w:tcW w:w="1691" w:type="dxa"/>
          </w:tcPr>
          <w:p w14:paraId="32FC144F" w14:textId="6A33526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0BA3D9B8" w14:textId="4DEE004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725468.79</w:t>
            </w:r>
          </w:p>
        </w:tc>
        <w:tc>
          <w:tcPr>
            <w:tcW w:w="1562" w:type="dxa"/>
          </w:tcPr>
          <w:p w14:paraId="27E4121B" w14:textId="3E8CA3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3368443.64</w:t>
            </w:r>
          </w:p>
        </w:tc>
        <w:tc>
          <w:tcPr>
            <w:tcW w:w="2134" w:type="dxa"/>
          </w:tcPr>
          <w:p w14:paraId="73975A5D" w14:textId="346CB9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2A9B5" w14:textId="4A231D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E54B44" w14:textId="402591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90C1F68" w14:textId="77777777" w:rsidTr="004A1A2A">
        <w:trPr>
          <w:trHeight w:val="54"/>
        </w:trPr>
        <w:tc>
          <w:tcPr>
            <w:tcW w:w="1691" w:type="dxa"/>
          </w:tcPr>
          <w:p w14:paraId="1F6ED86A" w14:textId="111DCA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7A711F83" w14:textId="3EDB271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725472.69</w:t>
            </w:r>
          </w:p>
        </w:tc>
        <w:tc>
          <w:tcPr>
            <w:tcW w:w="1562" w:type="dxa"/>
          </w:tcPr>
          <w:p w14:paraId="60D2EFF4" w14:textId="78773C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3368446.85</w:t>
            </w:r>
          </w:p>
        </w:tc>
        <w:tc>
          <w:tcPr>
            <w:tcW w:w="2134" w:type="dxa"/>
          </w:tcPr>
          <w:p w14:paraId="174C5E27" w14:textId="115CAFF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C4B0F8" w14:textId="2BD796A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5F9C6" w14:textId="08BAA1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EA35222" w14:textId="77777777" w:rsidTr="004A1A2A">
        <w:trPr>
          <w:trHeight w:val="54"/>
        </w:trPr>
        <w:tc>
          <w:tcPr>
            <w:tcW w:w="1691" w:type="dxa"/>
          </w:tcPr>
          <w:p w14:paraId="709DC18A" w14:textId="4A92BE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6F16BD79" w14:textId="7AA0B19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725474.74</w:t>
            </w:r>
          </w:p>
        </w:tc>
        <w:tc>
          <w:tcPr>
            <w:tcW w:w="1562" w:type="dxa"/>
          </w:tcPr>
          <w:p w14:paraId="566FABD7" w14:textId="01C9E5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3368449.78</w:t>
            </w:r>
          </w:p>
        </w:tc>
        <w:tc>
          <w:tcPr>
            <w:tcW w:w="2134" w:type="dxa"/>
          </w:tcPr>
          <w:p w14:paraId="15202BB4" w14:textId="396596B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394EA4" w14:textId="0953C6A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AB089" w14:textId="6DF882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97F4E13" w14:textId="77777777" w:rsidTr="004A1A2A">
        <w:trPr>
          <w:trHeight w:val="54"/>
        </w:trPr>
        <w:tc>
          <w:tcPr>
            <w:tcW w:w="1691" w:type="dxa"/>
          </w:tcPr>
          <w:p w14:paraId="6DF69943" w14:textId="73E2D9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2862A457" w14:textId="60C3240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725475.98</w:t>
            </w:r>
          </w:p>
        </w:tc>
        <w:tc>
          <w:tcPr>
            <w:tcW w:w="1562" w:type="dxa"/>
          </w:tcPr>
          <w:p w14:paraId="6B4760F7" w14:textId="394A82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3368454.09</w:t>
            </w:r>
          </w:p>
        </w:tc>
        <w:tc>
          <w:tcPr>
            <w:tcW w:w="2134" w:type="dxa"/>
          </w:tcPr>
          <w:p w14:paraId="2C5FC8E3" w14:textId="7A8CA7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AA682E" w14:textId="010822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6BA3FF" w14:textId="3024810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71CB77" w14:textId="77777777" w:rsidTr="004A1A2A">
        <w:trPr>
          <w:trHeight w:val="54"/>
        </w:trPr>
        <w:tc>
          <w:tcPr>
            <w:tcW w:w="1691" w:type="dxa"/>
          </w:tcPr>
          <w:p w14:paraId="1FE2C581" w14:textId="5A977BC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59BF9E35" w14:textId="0074828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725475.18</w:t>
            </w:r>
          </w:p>
        </w:tc>
        <w:tc>
          <w:tcPr>
            <w:tcW w:w="1562" w:type="dxa"/>
          </w:tcPr>
          <w:p w14:paraId="272547DF" w14:textId="10C0F5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3368458.83</w:t>
            </w:r>
          </w:p>
        </w:tc>
        <w:tc>
          <w:tcPr>
            <w:tcW w:w="2134" w:type="dxa"/>
          </w:tcPr>
          <w:p w14:paraId="5C431013" w14:textId="5583C7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3CC8F7B" w14:textId="3B78696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9A92EB6" w14:textId="157123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38972B3" w14:textId="77777777" w:rsidTr="004A1A2A">
        <w:trPr>
          <w:trHeight w:val="54"/>
        </w:trPr>
        <w:tc>
          <w:tcPr>
            <w:tcW w:w="1691" w:type="dxa"/>
          </w:tcPr>
          <w:p w14:paraId="277D9AA7" w14:textId="7B02349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761</w:t>
            </w:r>
          </w:p>
        </w:tc>
        <w:tc>
          <w:tcPr>
            <w:tcW w:w="1558" w:type="dxa"/>
          </w:tcPr>
          <w:p w14:paraId="18A2C639" w14:textId="1EA940F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725476.64</w:t>
            </w:r>
          </w:p>
        </w:tc>
        <w:tc>
          <w:tcPr>
            <w:tcW w:w="1562" w:type="dxa"/>
          </w:tcPr>
          <w:p w14:paraId="379B2C1C" w14:textId="5E2E9D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3368463.51</w:t>
            </w:r>
          </w:p>
        </w:tc>
        <w:tc>
          <w:tcPr>
            <w:tcW w:w="2134" w:type="dxa"/>
          </w:tcPr>
          <w:p w14:paraId="56F7F8E0" w14:textId="3D6A5E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1386E4" w14:textId="34B0B35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A8051" w14:textId="79DC3A9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113D584" w14:textId="77777777" w:rsidTr="004A1A2A">
        <w:trPr>
          <w:trHeight w:val="54"/>
        </w:trPr>
        <w:tc>
          <w:tcPr>
            <w:tcW w:w="1691" w:type="dxa"/>
          </w:tcPr>
          <w:p w14:paraId="20187F38" w14:textId="50F318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762</w:t>
            </w:r>
          </w:p>
        </w:tc>
        <w:tc>
          <w:tcPr>
            <w:tcW w:w="1558" w:type="dxa"/>
          </w:tcPr>
          <w:p w14:paraId="66D53EA4" w14:textId="190091E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725477.29</w:t>
            </w:r>
          </w:p>
        </w:tc>
        <w:tc>
          <w:tcPr>
            <w:tcW w:w="1562" w:type="dxa"/>
          </w:tcPr>
          <w:p w14:paraId="1DD0F55E" w14:textId="45EA91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3368470.30</w:t>
            </w:r>
          </w:p>
        </w:tc>
        <w:tc>
          <w:tcPr>
            <w:tcW w:w="2134" w:type="dxa"/>
          </w:tcPr>
          <w:p w14:paraId="7461DE2D" w14:textId="52DEBC5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56C0A" w14:textId="45ED3C7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EBA0A" w14:textId="393469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1634EF3" w14:textId="77777777" w:rsidTr="004A1A2A">
        <w:trPr>
          <w:trHeight w:val="54"/>
        </w:trPr>
        <w:tc>
          <w:tcPr>
            <w:tcW w:w="1691" w:type="dxa"/>
          </w:tcPr>
          <w:p w14:paraId="2649A987" w14:textId="19D89F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72F9796E" w14:textId="2666798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725477.44</w:t>
            </w:r>
          </w:p>
        </w:tc>
        <w:tc>
          <w:tcPr>
            <w:tcW w:w="1562" w:type="dxa"/>
          </w:tcPr>
          <w:p w14:paraId="67B4732F" w14:textId="4450A8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3368482.01</w:t>
            </w:r>
          </w:p>
        </w:tc>
        <w:tc>
          <w:tcPr>
            <w:tcW w:w="2134" w:type="dxa"/>
          </w:tcPr>
          <w:p w14:paraId="10B3C671" w14:textId="65679C6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D093E6" w14:textId="52E717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C6B6E5" w14:textId="066AF63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A0C28A2" w14:textId="77777777" w:rsidTr="004A1A2A">
        <w:trPr>
          <w:trHeight w:val="54"/>
        </w:trPr>
        <w:tc>
          <w:tcPr>
            <w:tcW w:w="1691" w:type="dxa"/>
          </w:tcPr>
          <w:p w14:paraId="467F4692" w14:textId="1F7FBD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1BC33BD6" w14:textId="028DF36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725475.39</w:t>
            </w:r>
          </w:p>
        </w:tc>
        <w:tc>
          <w:tcPr>
            <w:tcW w:w="1562" w:type="dxa"/>
          </w:tcPr>
          <w:p w14:paraId="2BDB50B1" w14:textId="1ABFE51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3368487.35</w:t>
            </w:r>
          </w:p>
        </w:tc>
        <w:tc>
          <w:tcPr>
            <w:tcW w:w="2134" w:type="dxa"/>
          </w:tcPr>
          <w:p w14:paraId="17B368E0" w14:textId="4EC3F34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CB134B" w14:textId="4E57DDE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00DC0" w14:textId="1BE9BA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2CAA83E" w14:textId="77777777" w:rsidTr="004A1A2A">
        <w:trPr>
          <w:trHeight w:val="54"/>
        </w:trPr>
        <w:tc>
          <w:tcPr>
            <w:tcW w:w="1691" w:type="dxa"/>
          </w:tcPr>
          <w:p w14:paraId="156A1A2A" w14:textId="33A511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227A7EE6" w14:textId="5EA46B7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725471.23</w:t>
            </w:r>
          </w:p>
        </w:tc>
        <w:tc>
          <w:tcPr>
            <w:tcW w:w="1562" w:type="dxa"/>
          </w:tcPr>
          <w:p w14:paraId="5062F587" w14:textId="64BCE0D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3368493.92</w:t>
            </w:r>
          </w:p>
        </w:tc>
        <w:tc>
          <w:tcPr>
            <w:tcW w:w="2134" w:type="dxa"/>
          </w:tcPr>
          <w:p w14:paraId="7F7209D1" w14:textId="3D09B1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EF8598" w14:textId="37EC6E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4FD00" w14:textId="045F76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65363C3" w14:textId="77777777" w:rsidTr="004A1A2A">
        <w:trPr>
          <w:trHeight w:val="54"/>
        </w:trPr>
        <w:tc>
          <w:tcPr>
            <w:tcW w:w="1691" w:type="dxa"/>
          </w:tcPr>
          <w:p w14:paraId="37EA8E73" w14:textId="4826E0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3C67B189" w14:textId="1689B07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725466.53</w:t>
            </w:r>
          </w:p>
        </w:tc>
        <w:tc>
          <w:tcPr>
            <w:tcW w:w="1562" w:type="dxa"/>
          </w:tcPr>
          <w:p w14:paraId="7112B3DA" w14:textId="3B44C43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3368502.81</w:t>
            </w:r>
          </w:p>
        </w:tc>
        <w:tc>
          <w:tcPr>
            <w:tcW w:w="2134" w:type="dxa"/>
          </w:tcPr>
          <w:p w14:paraId="758A9F4A" w14:textId="58274D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0DC5B4" w14:textId="76CCE0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6672EA" w14:textId="2CC500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E2194C4" w14:textId="77777777" w:rsidTr="004A1A2A">
        <w:trPr>
          <w:trHeight w:val="54"/>
        </w:trPr>
        <w:tc>
          <w:tcPr>
            <w:tcW w:w="1691" w:type="dxa"/>
          </w:tcPr>
          <w:p w14:paraId="38020F73" w14:textId="79550C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42177F7A" w14:textId="4ED525A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725463.27</w:t>
            </w:r>
          </w:p>
        </w:tc>
        <w:tc>
          <w:tcPr>
            <w:tcW w:w="1562" w:type="dxa"/>
          </w:tcPr>
          <w:p w14:paraId="1A8236DA" w14:textId="6211CC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3368512.33</w:t>
            </w:r>
          </w:p>
        </w:tc>
        <w:tc>
          <w:tcPr>
            <w:tcW w:w="2134" w:type="dxa"/>
          </w:tcPr>
          <w:p w14:paraId="107F0045" w14:textId="5FE81F1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3A1DF2" w14:textId="66FC8FB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BC6AD" w14:textId="02213BD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B032914" w14:textId="77777777" w:rsidTr="004A1A2A">
        <w:trPr>
          <w:trHeight w:val="54"/>
        </w:trPr>
        <w:tc>
          <w:tcPr>
            <w:tcW w:w="1691" w:type="dxa"/>
          </w:tcPr>
          <w:p w14:paraId="682B4E8E" w14:textId="334BA2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60717F37" w14:textId="7798B3B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725462.77</w:t>
            </w:r>
          </w:p>
        </w:tc>
        <w:tc>
          <w:tcPr>
            <w:tcW w:w="1562" w:type="dxa"/>
          </w:tcPr>
          <w:p w14:paraId="7D2A54D1" w14:textId="383375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3368520.87</w:t>
            </w:r>
          </w:p>
        </w:tc>
        <w:tc>
          <w:tcPr>
            <w:tcW w:w="2134" w:type="dxa"/>
          </w:tcPr>
          <w:p w14:paraId="5C04CF15" w14:textId="293D2E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894DE4" w14:textId="2B2D931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E07EF" w14:textId="0E714BE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8530EBD" w14:textId="77777777" w:rsidTr="004A1A2A">
        <w:trPr>
          <w:trHeight w:val="54"/>
        </w:trPr>
        <w:tc>
          <w:tcPr>
            <w:tcW w:w="1691" w:type="dxa"/>
          </w:tcPr>
          <w:p w14:paraId="688C59AE" w14:textId="6569477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6B595F1F" w14:textId="12E6B1A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725465.68</w:t>
            </w:r>
          </w:p>
        </w:tc>
        <w:tc>
          <w:tcPr>
            <w:tcW w:w="1562" w:type="dxa"/>
          </w:tcPr>
          <w:p w14:paraId="5EA30C37" w14:textId="373990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3368529.29</w:t>
            </w:r>
          </w:p>
        </w:tc>
        <w:tc>
          <w:tcPr>
            <w:tcW w:w="2134" w:type="dxa"/>
          </w:tcPr>
          <w:p w14:paraId="30187FA9" w14:textId="365C35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63C87" w14:textId="0A7C9F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CE17B" w14:textId="6A01C55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2195DB1" w14:textId="77777777" w:rsidTr="004A1A2A">
        <w:trPr>
          <w:trHeight w:val="54"/>
        </w:trPr>
        <w:tc>
          <w:tcPr>
            <w:tcW w:w="1691" w:type="dxa"/>
          </w:tcPr>
          <w:p w14:paraId="1EAC3A43" w14:textId="422C02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5043DEE0" w14:textId="2D707E1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725468.74</w:t>
            </w:r>
          </w:p>
        </w:tc>
        <w:tc>
          <w:tcPr>
            <w:tcW w:w="1562" w:type="dxa"/>
          </w:tcPr>
          <w:p w14:paraId="56CA1C9A" w14:textId="4FA23C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3368537.69</w:t>
            </w:r>
          </w:p>
        </w:tc>
        <w:tc>
          <w:tcPr>
            <w:tcW w:w="2134" w:type="dxa"/>
          </w:tcPr>
          <w:p w14:paraId="22B828FF" w14:textId="1DED714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098B71" w14:textId="391FCCC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37287F" w14:textId="140068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06C537D" w14:textId="77777777" w:rsidTr="004A1A2A">
        <w:trPr>
          <w:trHeight w:val="54"/>
        </w:trPr>
        <w:tc>
          <w:tcPr>
            <w:tcW w:w="1691" w:type="dxa"/>
          </w:tcPr>
          <w:p w14:paraId="573BFB1A" w14:textId="76CBA7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331D0A4F" w14:textId="7DE298D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725472.17</w:t>
            </w:r>
          </w:p>
        </w:tc>
        <w:tc>
          <w:tcPr>
            <w:tcW w:w="1562" w:type="dxa"/>
          </w:tcPr>
          <w:p w14:paraId="7C2147D2" w14:textId="790F9D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3368548.59</w:t>
            </w:r>
          </w:p>
        </w:tc>
        <w:tc>
          <w:tcPr>
            <w:tcW w:w="2134" w:type="dxa"/>
          </w:tcPr>
          <w:p w14:paraId="23CD3C4D" w14:textId="671AD0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8F16F0" w14:textId="0ABFBE5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FBB2B" w14:textId="78F4DE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ABD899F" w14:textId="77777777" w:rsidTr="004A1A2A">
        <w:trPr>
          <w:trHeight w:val="54"/>
        </w:trPr>
        <w:tc>
          <w:tcPr>
            <w:tcW w:w="1691" w:type="dxa"/>
          </w:tcPr>
          <w:p w14:paraId="7702FA1B" w14:textId="24554E4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4841D0D3" w14:textId="77A82E5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725480.72</w:t>
            </w:r>
          </w:p>
        </w:tc>
        <w:tc>
          <w:tcPr>
            <w:tcW w:w="1562" w:type="dxa"/>
          </w:tcPr>
          <w:p w14:paraId="1FF5019A" w14:textId="0A069C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3368556.73</w:t>
            </w:r>
          </w:p>
        </w:tc>
        <w:tc>
          <w:tcPr>
            <w:tcW w:w="2134" w:type="dxa"/>
          </w:tcPr>
          <w:p w14:paraId="154B2759" w14:textId="3ABAD64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12FDC" w14:textId="2CBACE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60369" w14:textId="158F63F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9CCC681" w14:textId="77777777" w:rsidTr="004A1A2A">
        <w:trPr>
          <w:trHeight w:val="54"/>
        </w:trPr>
        <w:tc>
          <w:tcPr>
            <w:tcW w:w="1691" w:type="dxa"/>
          </w:tcPr>
          <w:p w14:paraId="3AB615DF" w14:textId="5FE812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7671E21A" w14:textId="6526882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725489.83</w:t>
            </w:r>
          </w:p>
        </w:tc>
        <w:tc>
          <w:tcPr>
            <w:tcW w:w="1562" w:type="dxa"/>
          </w:tcPr>
          <w:p w14:paraId="09FBF456" w14:textId="124160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3368566.84</w:t>
            </w:r>
          </w:p>
        </w:tc>
        <w:tc>
          <w:tcPr>
            <w:tcW w:w="2134" w:type="dxa"/>
          </w:tcPr>
          <w:p w14:paraId="21D94882" w14:textId="712510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F5EB9" w14:textId="35F11C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19B39" w14:textId="7DF038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F2D90A2" w14:textId="77777777" w:rsidTr="004A1A2A">
        <w:trPr>
          <w:trHeight w:val="54"/>
        </w:trPr>
        <w:tc>
          <w:tcPr>
            <w:tcW w:w="1691" w:type="dxa"/>
          </w:tcPr>
          <w:p w14:paraId="6C755F62" w14:textId="62125F4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6DD92683" w14:textId="75DF25F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725494.32</w:t>
            </w:r>
          </w:p>
        </w:tc>
        <w:tc>
          <w:tcPr>
            <w:tcW w:w="1562" w:type="dxa"/>
          </w:tcPr>
          <w:p w14:paraId="3EA76FCB" w14:textId="0CC0BE3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3368574.88</w:t>
            </w:r>
          </w:p>
        </w:tc>
        <w:tc>
          <w:tcPr>
            <w:tcW w:w="2134" w:type="dxa"/>
          </w:tcPr>
          <w:p w14:paraId="3878907E" w14:textId="594E08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4C1223" w14:textId="219938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06C74" w14:textId="0E180C7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87FABFE" w14:textId="77777777" w:rsidTr="004A1A2A">
        <w:trPr>
          <w:trHeight w:val="54"/>
        </w:trPr>
        <w:tc>
          <w:tcPr>
            <w:tcW w:w="1691" w:type="dxa"/>
          </w:tcPr>
          <w:p w14:paraId="61C65C3C" w14:textId="64F6096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11CD5865" w14:textId="4DD3EEB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725499.85</w:t>
            </w:r>
          </w:p>
        </w:tc>
        <w:tc>
          <w:tcPr>
            <w:tcW w:w="1562" w:type="dxa"/>
          </w:tcPr>
          <w:p w14:paraId="0DC4D211" w14:textId="5678C5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3368582.00</w:t>
            </w:r>
          </w:p>
        </w:tc>
        <w:tc>
          <w:tcPr>
            <w:tcW w:w="2134" w:type="dxa"/>
          </w:tcPr>
          <w:p w14:paraId="52BB9291" w14:textId="723251F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2ADF4" w14:textId="0F7FC7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0824FB" w14:textId="3422BC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22E9B1C" w14:textId="77777777" w:rsidTr="004A1A2A">
        <w:trPr>
          <w:trHeight w:val="54"/>
        </w:trPr>
        <w:tc>
          <w:tcPr>
            <w:tcW w:w="1691" w:type="dxa"/>
          </w:tcPr>
          <w:p w14:paraId="18926524" w14:textId="510121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433ECEA6" w14:textId="337376D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725504.63</w:t>
            </w:r>
          </w:p>
        </w:tc>
        <w:tc>
          <w:tcPr>
            <w:tcW w:w="1562" w:type="dxa"/>
          </w:tcPr>
          <w:p w14:paraId="5B8A9576" w14:textId="6FA277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3368590.32</w:t>
            </w:r>
          </w:p>
        </w:tc>
        <w:tc>
          <w:tcPr>
            <w:tcW w:w="2134" w:type="dxa"/>
          </w:tcPr>
          <w:p w14:paraId="6E94C3EE" w14:textId="46E1D7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D6929" w14:textId="611A61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832B8" w14:textId="4C08469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8CD1A0F" w14:textId="77777777" w:rsidTr="004A1A2A">
        <w:trPr>
          <w:trHeight w:val="54"/>
        </w:trPr>
        <w:tc>
          <w:tcPr>
            <w:tcW w:w="1691" w:type="dxa"/>
          </w:tcPr>
          <w:p w14:paraId="3627AE0F" w14:textId="6F6DB6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2B4D56DC" w14:textId="5EEEBDB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725508.75</w:t>
            </w:r>
          </w:p>
        </w:tc>
        <w:tc>
          <w:tcPr>
            <w:tcW w:w="1562" w:type="dxa"/>
          </w:tcPr>
          <w:p w14:paraId="5109EE7E" w14:textId="07F0BB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3368600.18</w:t>
            </w:r>
          </w:p>
        </w:tc>
        <w:tc>
          <w:tcPr>
            <w:tcW w:w="2134" w:type="dxa"/>
          </w:tcPr>
          <w:p w14:paraId="050F36F0" w14:textId="395A87B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B3C87" w14:textId="611495B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DC862" w14:textId="6DBFCC4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873B1C0" w14:textId="77777777" w:rsidTr="004A1A2A">
        <w:trPr>
          <w:trHeight w:val="54"/>
        </w:trPr>
        <w:tc>
          <w:tcPr>
            <w:tcW w:w="1691" w:type="dxa"/>
          </w:tcPr>
          <w:p w14:paraId="323DCDB6" w14:textId="5976C1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08098DB9" w14:textId="3BDED968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725510.35</w:t>
            </w:r>
          </w:p>
        </w:tc>
        <w:tc>
          <w:tcPr>
            <w:tcW w:w="1562" w:type="dxa"/>
          </w:tcPr>
          <w:p w14:paraId="718E9412" w14:textId="6F474B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3368604.31</w:t>
            </w:r>
          </w:p>
        </w:tc>
        <w:tc>
          <w:tcPr>
            <w:tcW w:w="2134" w:type="dxa"/>
          </w:tcPr>
          <w:p w14:paraId="05D37AA4" w14:textId="1D316D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14A20C" w14:textId="0C351C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99703D" w14:textId="6C8F6D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E564B83" w14:textId="77777777" w:rsidTr="004A1A2A">
        <w:trPr>
          <w:trHeight w:val="54"/>
        </w:trPr>
        <w:tc>
          <w:tcPr>
            <w:tcW w:w="1691" w:type="dxa"/>
          </w:tcPr>
          <w:p w14:paraId="6980F73A" w14:textId="0F9BACB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1399654F" w14:textId="623DD74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725513.46</w:t>
            </w:r>
          </w:p>
        </w:tc>
        <w:tc>
          <w:tcPr>
            <w:tcW w:w="1562" w:type="dxa"/>
          </w:tcPr>
          <w:p w14:paraId="7ED03720" w14:textId="797971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3368607.78</w:t>
            </w:r>
          </w:p>
        </w:tc>
        <w:tc>
          <w:tcPr>
            <w:tcW w:w="2134" w:type="dxa"/>
          </w:tcPr>
          <w:p w14:paraId="14DFC602" w14:textId="42FA7A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BBE61C" w14:textId="1E3FD0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77A088" w14:textId="111D60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D35922C" w14:textId="77777777" w:rsidTr="004A1A2A">
        <w:trPr>
          <w:trHeight w:val="54"/>
        </w:trPr>
        <w:tc>
          <w:tcPr>
            <w:tcW w:w="1691" w:type="dxa"/>
          </w:tcPr>
          <w:p w14:paraId="5F66B5D5" w14:textId="3B3592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025AA58B" w14:textId="1145F816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725517.51</w:t>
            </w:r>
          </w:p>
        </w:tc>
        <w:tc>
          <w:tcPr>
            <w:tcW w:w="1562" w:type="dxa"/>
          </w:tcPr>
          <w:p w14:paraId="6A8D6DF5" w14:textId="444B2B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3368615.03</w:t>
            </w:r>
          </w:p>
        </w:tc>
        <w:tc>
          <w:tcPr>
            <w:tcW w:w="2134" w:type="dxa"/>
          </w:tcPr>
          <w:p w14:paraId="4EC02D24" w14:textId="12C426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90A674" w14:textId="09FC5B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E8AF3" w14:textId="3148D64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61A177" w14:textId="77777777" w:rsidTr="004A1A2A">
        <w:trPr>
          <w:trHeight w:val="54"/>
        </w:trPr>
        <w:tc>
          <w:tcPr>
            <w:tcW w:w="1691" w:type="dxa"/>
          </w:tcPr>
          <w:p w14:paraId="23B743BF" w14:textId="4C7C31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48AECA02" w14:textId="5374178C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725519.03</w:t>
            </w:r>
          </w:p>
        </w:tc>
        <w:tc>
          <w:tcPr>
            <w:tcW w:w="1562" w:type="dxa"/>
          </w:tcPr>
          <w:p w14:paraId="74887D79" w14:textId="27B827A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3368620.60</w:t>
            </w:r>
          </w:p>
        </w:tc>
        <w:tc>
          <w:tcPr>
            <w:tcW w:w="2134" w:type="dxa"/>
          </w:tcPr>
          <w:p w14:paraId="3342877D" w14:textId="5ED7258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49BE8" w14:textId="7EC7E5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DD06C" w14:textId="55AD7C6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A7F69CE" w14:textId="77777777" w:rsidTr="004A1A2A">
        <w:trPr>
          <w:trHeight w:val="54"/>
        </w:trPr>
        <w:tc>
          <w:tcPr>
            <w:tcW w:w="1691" w:type="dxa"/>
          </w:tcPr>
          <w:p w14:paraId="1ACD4D43" w14:textId="350AE5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5119CF64" w14:textId="7E0C3A5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725518.56</w:t>
            </w:r>
          </w:p>
        </w:tc>
        <w:tc>
          <w:tcPr>
            <w:tcW w:w="1562" w:type="dxa"/>
          </w:tcPr>
          <w:p w14:paraId="6636172D" w14:textId="362683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3368626.57</w:t>
            </w:r>
          </w:p>
        </w:tc>
        <w:tc>
          <w:tcPr>
            <w:tcW w:w="2134" w:type="dxa"/>
          </w:tcPr>
          <w:p w14:paraId="4424101C" w14:textId="7E91ACB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AD831" w14:textId="359C93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4975C" w14:textId="52D14C8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7AB788E" w14:textId="77777777" w:rsidTr="004A1A2A">
        <w:trPr>
          <w:trHeight w:val="54"/>
        </w:trPr>
        <w:tc>
          <w:tcPr>
            <w:tcW w:w="1691" w:type="dxa"/>
          </w:tcPr>
          <w:p w14:paraId="188AE9A1" w14:textId="583C8A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243179DD" w14:textId="258F6DB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725519.14</w:t>
            </w:r>
          </w:p>
        </w:tc>
        <w:tc>
          <w:tcPr>
            <w:tcW w:w="1562" w:type="dxa"/>
          </w:tcPr>
          <w:p w14:paraId="191CEBDA" w14:textId="0A7205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3368628.42</w:t>
            </w:r>
          </w:p>
        </w:tc>
        <w:tc>
          <w:tcPr>
            <w:tcW w:w="2134" w:type="dxa"/>
          </w:tcPr>
          <w:p w14:paraId="0590D880" w14:textId="5343A2F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CE52DC" w14:textId="64D089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D89C8" w14:textId="2F2D03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E3950B0" w14:textId="77777777" w:rsidTr="004A1A2A">
        <w:trPr>
          <w:trHeight w:val="54"/>
        </w:trPr>
        <w:tc>
          <w:tcPr>
            <w:tcW w:w="1691" w:type="dxa"/>
          </w:tcPr>
          <w:p w14:paraId="5EAA0591" w14:textId="67D92B2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3BA4812A" w14:textId="11587DDD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725518.74</w:t>
            </w:r>
          </w:p>
        </w:tc>
        <w:tc>
          <w:tcPr>
            <w:tcW w:w="1562" w:type="dxa"/>
          </w:tcPr>
          <w:p w14:paraId="30FBFAE8" w14:textId="0AE137D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3368629.91</w:t>
            </w:r>
          </w:p>
        </w:tc>
        <w:tc>
          <w:tcPr>
            <w:tcW w:w="2134" w:type="dxa"/>
          </w:tcPr>
          <w:p w14:paraId="4DD5572B" w14:textId="7D2801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7DF201" w14:textId="02D085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B9BA9F" w14:textId="1494818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4BDBF2" w14:textId="77777777" w:rsidTr="004A1A2A">
        <w:trPr>
          <w:trHeight w:val="54"/>
        </w:trPr>
        <w:tc>
          <w:tcPr>
            <w:tcW w:w="1691" w:type="dxa"/>
          </w:tcPr>
          <w:p w14:paraId="40632ADB" w14:textId="6441C93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376FE694" w14:textId="4AD188A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725517.83</w:t>
            </w:r>
          </w:p>
        </w:tc>
        <w:tc>
          <w:tcPr>
            <w:tcW w:w="1562" w:type="dxa"/>
          </w:tcPr>
          <w:p w14:paraId="5AED9F7E" w14:textId="6373DB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3368631.08</w:t>
            </w:r>
          </w:p>
        </w:tc>
        <w:tc>
          <w:tcPr>
            <w:tcW w:w="2134" w:type="dxa"/>
          </w:tcPr>
          <w:p w14:paraId="690C9BE8" w14:textId="6EC670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60C25" w14:textId="4DD3AF7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C9A64" w14:textId="4CFFF0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9E32606" w14:textId="77777777" w:rsidTr="004A1A2A">
        <w:trPr>
          <w:trHeight w:val="54"/>
        </w:trPr>
        <w:tc>
          <w:tcPr>
            <w:tcW w:w="1691" w:type="dxa"/>
          </w:tcPr>
          <w:p w14:paraId="47B9DF58" w14:textId="3A367C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40BA0EE8" w14:textId="575E053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725517.52</w:t>
            </w:r>
          </w:p>
        </w:tc>
        <w:tc>
          <w:tcPr>
            <w:tcW w:w="1562" w:type="dxa"/>
          </w:tcPr>
          <w:p w14:paraId="3CDAAF40" w14:textId="4CFB9C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3368632.93</w:t>
            </w:r>
          </w:p>
        </w:tc>
        <w:tc>
          <w:tcPr>
            <w:tcW w:w="2134" w:type="dxa"/>
          </w:tcPr>
          <w:p w14:paraId="2C820357" w14:textId="6BC0DB0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C6F953" w14:textId="60A0C4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579B06" w14:textId="12AEFF3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9DAE071" w14:textId="77777777" w:rsidTr="004A1A2A">
        <w:trPr>
          <w:trHeight w:val="54"/>
        </w:trPr>
        <w:tc>
          <w:tcPr>
            <w:tcW w:w="1691" w:type="dxa"/>
          </w:tcPr>
          <w:p w14:paraId="5E7B9EBB" w14:textId="4CE1161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47855415" w14:textId="721904F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725517.74</w:t>
            </w:r>
          </w:p>
        </w:tc>
        <w:tc>
          <w:tcPr>
            <w:tcW w:w="1562" w:type="dxa"/>
          </w:tcPr>
          <w:p w14:paraId="60F795E6" w14:textId="44E0295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3368635.73</w:t>
            </w:r>
          </w:p>
        </w:tc>
        <w:tc>
          <w:tcPr>
            <w:tcW w:w="2134" w:type="dxa"/>
          </w:tcPr>
          <w:p w14:paraId="153E8474" w14:textId="669E85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C1F33" w14:textId="6A67433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59ED3" w14:textId="168AA6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19EC3A5" w14:textId="77777777" w:rsidTr="004A1A2A">
        <w:trPr>
          <w:trHeight w:val="54"/>
        </w:trPr>
        <w:tc>
          <w:tcPr>
            <w:tcW w:w="1691" w:type="dxa"/>
          </w:tcPr>
          <w:p w14:paraId="3B468FA6" w14:textId="12C45E9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1D01AC19" w14:textId="126CC169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725518.99</w:t>
            </w:r>
          </w:p>
        </w:tc>
        <w:tc>
          <w:tcPr>
            <w:tcW w:w="1562" w:type="dxa"/>
          </w:tcPr>
          <w:p w14:paraId="6433F7EC" w14:textId="71449F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3368639.47</w:t>
            </w:r>
          </w:p>
        </w:tc>
        <w:tc>
          <w:tcPr>
            <w:tcW w:w="2134" w:type="dxa"/>
          </w:tcPr>
          <w:p w14:paraId="38BB0575" w14:textId="70B0807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D227B" w14:textId="3E3CD2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0C5BD" w14:textId="3E73F6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3B64719" w14:textId="77777777" w:rsidTr="004A1A2A">
        <w:trPr>
          <w:trHeight w:val="54"/>
        </w:trPr>
        <w:tc>
          <w:tcPr>
            <w:tcW w:w="1691" w:type="dxa"/>
          </w:tcPr>
          <w:p w14:paraId="6EBA4E96" w14:textId="32D275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7C65BBC9" w14:textId="4F02077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725520.22</w:t>
            </w:r>
          </w:p>
        </w:tc>
        <w:tc>
          <w:tcPr>
            <w:tcW w:w="1562" w:type="dxa"/>
          </w:tcPr>
          <w:p w14:paraId="65E2126A" w14:textId="1BE462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3368640.92</w:t>
            </w:r>
          </w:p>
        </w:tc>
        <w:tc>
          <w:tcPr>
            <w:tcW w:w="2134" w:type="dxa"/>
          </w:tcPr>
          <w:p w14:paraId="2CE96B37" w14:textId="23AF29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2D661" w14:textId="11E20F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A6FFF5" w14:textId="286B57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BFCE8E8" w14:textId="77777777" w:rsidTr="004A1A2A">
        <w:trPr>
          <w:trHeight w:val="54"/>
        </w:trPr>
        <w:tc>
          <w:tcPr>
            <w:tcW w:w="1691" w:type="dxa"/>
          </w:tcPr>
          <w:p w14:paraId="4D354F93" w14:textId="107FE4C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113A9572" w14:textId="1578474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725521.22</w:t>
            </w:r>
          </w:p>
        </w:tc>
        <w:tc>
          <w:tcPr>
            <w:tcW w:w="1562" w:type="dxa"/>
          </w:tcPr>
          <w:p w14:paraId="0F83DE21" w14:textId="4252AC2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3368642.57</w:t>
            </w:r>
          </w:p>
        </w:tc>
        <w:tc>
          <w:tcPr>
            <w:tcW w:w="2134" w:type="dxa"/>
          </w:tcPr>
          <w:p w14:paraId="50ED55CE" w14:textId="78A44E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1940E" w14:textId="526682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9BD39" w14:textId="41A40F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3979018" w14:textId="77777777" w:rsidTr="004A1A2A">
        <w:trPr>
          <w:trHeight w:val="54"/>
        </w:trPr>
        <w:tc>
          <w:tcPr>
            <w:tcW w:w="1691" w:type="dxa"/>
          </w:tcPr>
          <w:p w14:paraId="1D2F9362" w14:textId="687F917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4535E01B" w14:textId="00FCEE5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725522.45</w:t>
            </w:r>
          </w:p>
        </w:tc>
        <w:tc>
          <w:tcPr>
            <w:tcW w:w="1562" w:type="dxa"/>
          </w:tcPr>
          <w:p w14:paraId="3EE34CEB" w14:textId="024FF3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3368644.52</w:t>
            </w:r>
          </w:p>
        </w:tc>
        <w:tc>
          <w:tcPr>
            <w:tcW w:w="2134" w:type="dxa"/>
          </w:tcPr>
          <w:p w14:paraId="310A966F" w14:textId="50478B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9E99A" w14:textId="63C2AF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C3AB84" w14:textId="3ECA0C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21B6B8" w14:textId="77777777" w:rsidTr="004A1A2A">
        <w:trPr>
          <w:trHeight w:val="54"/>
        </w:trPr>
        <w:tc>
          <w:tcPr>
            <w:tcW w:w="1691" w:type="dxa"/>
          </w:tcPr>
          <w:p w14:paraId="606FA44B" w14:textId="126B93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35FEC53C" w14:textId="43FEBE6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725521.90</w:t>
            </w:r>
          </w:p>
        </w:tc>
        <w:tc>
          <w:tcPr>
            <w:tcW w:w="1562" w:type="dxa"/>
          </w:tcPr>
          <w:p w14:paraId="09E16F88" w14:textId="1EDA34B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3368645.86</w:t>
            </w:r>
          </w:p>
        </w:tc>
        <w:tc>
          <w:tcPr>
            <w:tcW w:w="2134" w:type="dxa"/>
          </w:tcPr>
          <w:p w14:paraId="28807AFE" w14:textId="3424B0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B19CB" w14:textId="7E8DB0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97170" w14:textId="1CA5EB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E9763EA" w14:textId="77777777" w:rsidTr="004A1A2A">
        <w:trPr>
          <w:trHeight w:val="54"/>
        </w:trPr>
        <w:tc>
          <w:tcPr>
            <w:tcW w:w="1691" w:type="dxa"/>
          </w:tcPr>
          <w:p w14:paraId="77B718E6" w14:textId="20E0E29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46432365" w14:textId="6E61D23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725520.69</w:t>
            </w:r>
          </w:p>
        </w:tc>
        <w:tc>
          <w:tcPr>
            <w:tcW w:w="1562" w:type="dxa"/>
          </w:tcPr>
          <w:p w14:paraId="18B1AC7D" w14:textId="39CA382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3368649.01</w:t>
            </w:r>
          </w:p>
        </w:tc>
        <w:tc>
          <w:tcPr>
            <w:tcW w:w="2134" w:type="dxa"/>
          </w:tcPr>
          <w:p w14:paraId="7333063B" w14:textId="1DD94E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308F0" w14:textId="34B6496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FA8A45" w14:textId="502B6D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EE8986F" w14:textId="77777777" w:rsidTr="004A1A2A">
        <w:trPr>
          <w:trHeight w:val="54"/>
        </w:trPr>
        <w:tc>
          <w:tcPr>
            <w:tcW w:w="1691" w:type="dxa"/>
          </w:tcPr>
          <w:p w14:paraId="5E863D07" w14:textId="6C2CBE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5EE0294E" w14:textId="0B89AFA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725520.64</w:t>
            </w:r>
          </w:p>
        </w:tc>
        <w:tc>
          <w:tcPr>
            <w:tcW w:w="1562" w:type="dxa"/>
          </w:tcPr>
          <w:p w14:paraId="589D8787" w14:textId="3C25512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3368652.12</w:t>
            </w:r>
          </w:p>
        </w:tc>
        <w:tc>
          <w:tcPr>
            <w:tcW w:w="2134" w:type="dxa"/>
          </w:tcPr>
          <w:p w14:paraId="2E6518FD" w14:textId="7EA6D55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C7EAB" w14:textId="6153C08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146160" w14:textId="650DC4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7141D12" w14:textId="77777777" w:rsidTr="004A1A2A">
        <w:trPr>
          <w:trHeight w:val="54"/>
        </w:trPr>
        <w:tc>
          <w:tcPr>
            <w:tcW w:w="1691" w:type="dxa"/>
          </w:tcPr>
          <w:p w14:paraId="51127802" w14:textId="29ABFE9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4C92C383" w14:textId="4653233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725520.33</w:t>
            </w:r>
          </w:p>
        </w:tc>
        <w:tc>
          <w:tcPr>
            <w:tcW w:w="1562" w:type="dxa"/>
          </w:tcPr>
          <w:p w14:paraId="356349D0" w14:textId="7E7B344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3368655.72</w:t>
            </w:r>
          </w:p>
        </w:tc>
        <w:tc>
          <w:tcPr>
            <w:tcW w:w="2134" w:type="dxa"/>
          </w:tcPr>
          <w:p w14:paraId="3D138681" w14:textId="579130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11BE9D1" w14:textId="780C09B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6E5C06F" w14:textId="00DD884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3C5D2A49" w14:textId="77777777" w:rsidTr="004A1A2A">
        <w:trPr>
          <w:trHeight w:val="54"/>
        </w:trPr>
        <w:tc>
          <w:tcPr>
            <w:tcW w:w="1691" w:type="dxa"/>
          </w:tcPr>
          <w:p w14:paraId="05B8EEBF" w14:textId="5D2C079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796</w:t>
            </w:r>
          </w:p>
        </w:tc>
        <w:tc>
          <w:tcPr>
            <w:tcW w:w="1558" w:type="dxa"/>
          </w:tcPr>
          <w:p w14:paraId="22ABC1F9" w14:textId="7D2AFF5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725519.56</w:t>
            </w:r>
          </w:p>
        </w:tc>
        <w:tc>
          <w:tcPr>
            <w:tcW w:w="1562" w:type="dxa"/>
          </w:tcPr>
          <w:p w14:paraId="323D23DB" w14:textId="7593B41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3368657.84</w:t>
            </w:r>
          </w:p>
        </w:tc>
        <w:tc>
          <w:tcPr>
            <w:tcW w:w="2134" w:type="dxa"/>
          </w:tcPr>
          <w:p w14:paraId="6E955D73" w14:textId="3E714C7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EFD42" w14:textId="1B90722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B6D02C" w14:textId="0F7785E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FF81AEE" w14:textId="77777777" w:rsidTr="004A1A2A">
        <w:trPr>
          <w:trHeight w:val="54"/>
        </w:trPr>
        <w:tc>
          <w:tcPr>
            <w:tcW w:w="1691" w:type="dxa"/>
          </w:tcPr>
          <w:p w14:paraId="36C91A98" w14:textId="0C2DD7F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797</w:t>
            </w:r>
          </w:p>
        </w:tc>
        <w:tc>
          <w:tcPr>
            <w:tcW w:w="1558" w:type="dxa"/>
          </w:tcPr>
          <w:p w14:paraId="5C0E14A1" w14:textId="55C28E0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725520.51</w:t>
            </w:r>
          </w:p>
        </w:tc>
        <w:tc>
          <w:tcPr>
            <w:tcW w:w="1562" w:type="dxa"/>
          </w:tcPr>
          <w:p w14:paraId="233A5568" w14:textId="23CF42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3368659.78</w:t>
            </w:r>
          </w:p>
        </w:tc>
        <w:tc>
          <w:tcPr>
            <w:tcW w:w="2134" w:type="dxa"/>
          </w:tcPr>
          <w:p w14:paraId="0FEB465C" w14:textId="613B50F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6E727" w14:textId="3B9EA61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E91B1" w14:textId="5057AD2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B4A26A7" w14:textId="77777777" w:rsidTr="004A1A2A">
        <w:trPr>
          <w:trHeight w:val="54"/>
        </w:trPr>
        <w:tc>
          <w:tcPr>
            <w:tcW w:w="1691" w:type="dxa"/>
          </w:tcPr>
          <w:p w14:paraId="5859454C" w14:textId="06B99C3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73C44BE6" w14:textId="19AB227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725520.60</w:t>
            </w:r>
          </w:p>
        </w:tc>
        <w:tc>
          <w:tcPr>
            <w:tcW w:w="1562" w:type="dxa"/>
          </w:tcPr>
          <w:p w14:paraId="4CA0A7D9" w14:textId="55559D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3368661.76</w:t>
            </w:r>
          </w:p>
        </w:tc>
        <w:tc>
          <w:tcPr>
            <w:tcW w:w="2134" w:type="dxa"/>
          </w:tcPr>
          <w:p w14:paraId="4A53FBE2" w14:textId="508CC2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F2F4F5" w14:textId="4314CE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AC050B" w14:textId="104E363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ACBD52" w14:textId="77777777" w:rsidTr="004A1A2A">
        <w:trPr>
          <w:trHeight w:val="54"/>
        </w:trPr>
        <w:tc>
          <w:tcPr>
            <w:tcW w:w="1691" w:type="dxa"/>
          </w:tcPr>
          <w:p w14:paraId="3298866A" w14:textId="5DE7D52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206957FE" w14:textId="21E9BF6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725521.63</w:t>
            </w:r>
          </w:p>
        </w:tc>
        <w:tc>
          <w:tcPr>
            <w:tcW w:w="1562" w:type="dxa"/>
          </w:tcPr>
          <w:p w14:paraId="046169B1" w14:textId="1F613BD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3368662.80</w:t>
            </w:r>
          </w:p>
        </w:tc>
        <w:tc>
          <w:tcPr>
            <w:tcW w:w="2134" w:type="dxa"/>
          </w:tcPr>
          <w:p w14:paraId="28206A8B" w14:textId="7040B9D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A415A8" w14:textId="7E270D3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DFD2F3" w14:textId="3B326D7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3CD5A70" w14:textId="77777777" w:rsidTr="004A1A2A">
        <w:trPr>
          <w:trHeight w:val="54"/>
        </w:trPr>
        <w:tc>
          <w:tcPr>
            <w:tcW w:w="1691" w:type="dxa"/>
          </w:tcPr>
          <w:p w14:paraId="1E6F2CC1" w14:textId="18134EE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2A14AD80" w14:textId="37C6FA6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725521.81</w:t>
            </w:r>
          </w:p>
        </w:tc>
        <w:tc>
          <w:tcPr>
            <w:tcW w:w="1562" w:type="dxa"/>
          </w:tcPr>
          <w:p w14:paraId="7650C29E" w14:textId="6781901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3368664.15</w:t>
            </w:r>
          </w:p>
        </w:tc>
        <w:tc>
          <w:tcPr>
            <w:tcW w:w="2134" w:type="dxa"/>
          </w:tcPr>
          <w:p w14:paraId="13470D4E" w14:textId="7080DB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61E03" w14:textId="1A5F893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A272A" w14:textId="5E20C0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67CB3D0" w14:textId="77777777" w:rsidTr="004A1A2A">
        <w:trPr>
          <w:trHeight w:val="54"/>
        </w:trPr>
        <w:tc>
          <w:tcPr>
            <w:tcW w:w="1691" w:type="dxa"/>
          </w:tcPr>
          <w:p w14:paraId="62A3713E" w14:textId="390AFB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333C399B" w14:textId="75583A9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725521.00</w:t>
            </w:r>
          </w:p>
        </w:tc>
        <w:tc>
          <w:tcPr>
            <w:tcW w:w="1562" w:type="dxa"/>
          </w:tcPr>
          <w:p w14:paraId="287AC03C" w14:textId="54CC05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3368666.04</w:t>
            </w:r>
          </w:p>
        </w:tc>
        <w:tc>
          <w:tcPr>
            <w:tcW w:w="2134" w:type="dxa"/>
          </w:tcPr>
          <w:p w14:paraId="082D77DF" w14:textId="320283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C50B8" w14:textId="2579EF8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19137" w14:textId="51E6E7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2A9A074" w14:textId="77777777" w:rsidTr="004A1A2A">
        <w:trPr>
          <w:trHeight w:val="54"/>
        </w:trPr>
        <w:tc>
          <w:tcPr>
            <w:tcW w:w="1691" w:type="dxa"/>
          </w:tcPr>
          <w:p w14:paraId="3877A725" w14:textId="407D3D4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615402A4" w14:textId="1FA3F2E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725521.36</w:t>
            </w:r>
          </w:p>
        </w:tc>
        <w:tc>
          <w:tcPr>
            <w:tcW w:w="1562" w:type="dxa"/>
          </w:tcPr>
          <w:p w14:paraId="6EF6435D" w14:textId="6FA993C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3368667.21</w:t>
            </w:r>
          </w:p>
        </w:tc>
        <w:tc>
          <w:tcPr>
            <w:tcW w:w="2134" w:type="dxa"/>
          </w:tcPr>
          <w:p w14:paraId="7883354D" w14:textId="579724A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0C82D" w14:textId="5C6672D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C5445" w14:textId="615056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7DD2D9B" w14:textId="77777777" w:rsidTr="004A1A2A">
        <w:trPr>
          <w:trHeight w:val="54"/>
        </w:trPr>
        <w:tc>
          <w:tcPr>
            <w:tcW w:w="1691" w:type="dxa"/>
          </w:tcPr>
          <w:p w14:paraId="437AA952" w14:textId="0B2B6C8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53BE91B2" w14:textId="1BF01D8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725521.51</w:t>
            </w:r>
          </w:p>
        </w:tc>
        <w:tc>
          <w:tcPr>
            <w:tcW w:w="1562" w:type="dxa"/>
          </w:tcPr>
          <w:p w14:paraId="50E82A83" w14:textId="65A8FE9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3368670.93</w:t>
            </w:r>
          </w:p>
        </w:tc>
        <w:tc>
          <w:tcPr>
            <w:tcW w:w="2134" w:type="dxa"/>
          </w:tcPr>
          <w:p w14:paraId="75B3BD0D" w14:textId="1F3B8B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89748" w14:textId="4A6BF9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06CDD" w14:textId="2B59D1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5054E2A0" w14:textId="77777777" w:rsidTr="004A1A2A">
        <w:trPr>
          <w:trHeight w:val="54"/>
        </w:trPr>
        <w:tc>
          <w:tcPr>
            <w:tcW w:w="1691" w:type="dxa"/>
          </w:tcPr>
          <w:p w14:paraId="5321B7AD" w14:textId="6386E3F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4F9051DF" w14:textId="48E59F9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725521.67</w:t>
            </w:r>
          </w:p>
        </w:tc>
        <w:tc>
          <w:tcPr>
            <w:tcW w:w="1562" w:type="dxa"/>
          </w:tcPr>
          <w:p w14:paraId="6EA1B2AC" w14:textId="2C28BB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3368673.12</w:t>
            </w:r>
          </w:p>
        </w:tc>
        <w:tc>
          <w:tcPr>
            <w:tcW w:w="2134" w:type="dxa"/>
          </w:tcPr>
          <w:p w14:paraId="4C506872" w14:textId="31A82E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C3AFE9" w14:textId="1C0B124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056F6" w14:textId="6FC8E41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BC594C4" w14:textId="77777777" w:rsidTr="004A1A2A">
        <w:trPr>
          <w:trHeight w:val="54"/>
        </w:trPr>
        <w:tc>
          <w:tcPr>
            <w:tcW w:w="1691" w:type="dxa"/>
          </w:tcPr>
          <w:p w14:paraId="56C29E25" w14:textId="75E903D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0339C524" w14:textId="0745F4E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725521.31</w:t>
            </w:r>
          </w:p>
        </w:tc>
        <w:tc>
          <w:tcPr>
            <w:tcW w:w="1562" w:type="dxa"/>
          </w:tcPr>
          <w:p w14:paraId="5A4CA56E" w14:textId="21D0FD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3368675.91</w:t>
            </w:r>
          </w:p>
        </w:tc>
        <w:tc>
          <w:tcPr>
            <w:tcW w:w="2134" w:type="dxa"/>
          </w:tcPr>
          <w:p w14:paraId="4973655F" w14:textId="699F27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04DA61" w14:textId="19AD4A2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AB885" w14:textId="280264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D484EB7" w14:textId="77777777" w:rsidTr="004A1A2A">
        <w:trPr>
          <w:trHeight w:val="54"/>
        </w:trPr>
        <w:tc>
          <w:tcPr>
            <w:tcW w:w="1691" w:type="dxa"/>
          </w:tcPr>
          <w:p w14:paraId="534F0EF0" w14:textId="6A008FC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1AFCEADA" w14:textId="3299BD0F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725520.64</w:t>
            </w:r>
          </w:p>
        </w:tc>
        <w:tc>
          <w:tcPr>
            <w:tcW w:w="1562" w:type="dxa"/>
          </w:tcPr>
          <w:p w14:paraId="73CA629E" w14:textId="4EF6BF8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3368678.57</w:t>
            </w:r>
          </w:p>
        </w:tc>
        <w:tc>
          <w:tcPr>
            <w:tcW w:w="2134" w:type="dxa"/>
          </w:tcPr>
          <w:p w14:paraId="363634CB" w14:textId="6B1E07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943114" w14:textId="7A0C6D0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2BA43B" w14:textId="49BF3F8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0D21616" w14:textId="77777777" w:rsidTr="004A1A2A">
        <w:trPr>
          <w:trHeight w:val="54"/>
        </w:trPr>
        <w:tc>
          <w:tcPr>
            <w:tcW w:w="1691" w:type="dxa"/>
          </w:tcPr>
          <w:p w14:paraId="0CDE1C1E" w14:textId="76A6288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3FE9723B" w14:textId="5F6E8BE7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725520.46</w:t>
            </w:r>
          </w:p>
        </w:tc>
        <w:tc>
          <w:tcPr>
            <w:tcW w:w="1562" w:type="dxa"/>
          </w:tcPr>
          <w:p w14:paraId="79D01846" w14:textId="2EF9FF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3368681.05</w:t>
            </w:r>
          </w:p>
        </w:tc>
        <w:tc>
          <w:tcPr>
            <w:tcW w:w="2134" w:type="dxa"/>
          </w:tcPr>
          <w:p w14:paraId="3F402346" w14:textId="47C3F36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61936" w14:textId="435DACB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51EBDC" w14:textId="7BB8548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0DF6263" w14:textId="77777777" w:rsidTr="004A1A2A">
        <w:trPr>
          <w:trHeight w:val="54"/>
        </w:trPr>
        <w:tc>
          <w:tcPr>
            <w:tcW w:w="1691" w:type="dxa"/>
          </w:tcPr>
          <w:p w14:paraId="431DF5E7" w14:textId="14CE2DE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6F6F89EA" w14:textId="44C4E59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725520.77</w:t>
            </w:r>
          </w:p>
        </w:tc>
        <w:tc>
          <w:tcPr>
            <w:tcW w:w="1562" w:type="dxa"/>
          </w:tcPr>
          <w:p w14:paraId="250ABE89" w14:textId="50A9C1C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3368683.48</w:t>
            </w:r>
          </w:p>
        </w:tc>
        <w:tc>
          <w:tcPr>
            <w:tcW w:w="2134" w:type="dxa"/>
          </w:tcPr>
          <w:p w14:paraId="283C503C" w14:textId="1B7C4D6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EC5B2" w14:textId="0AB16AC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530478" w14:textId="5359A3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746068A" w14:textId="77777777" w:rsidTr="004A1A2A">
        <w:trPr>
          <w:trHeight w:val="54"/>
        </w:trPr>
        <w:tc>
          <w:tcPr>
            <w:tcW w:w="1691" w:type="dxa"/>
          </w:tcPr>
          <w:p w14:paraId="66A6CD94" w14:textId="7475A50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28298EFE" w14:textId="6049405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725520.10</w:t>
            </w:r>
          </w:p>
        </w:tc>
        <w:tc>
          <w:tcPr>
            <w:tcW w:w="1562" w:type="dxa"/>
          </w:tcPr>
          <w:p w14:paraId="5D5F7326" w14:textId="7536C71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3368686.41</w:t>
            </w:r>
          </w:p>
        </w:tc>
        <w:tc>
          <w:tcPr>
            <w:tcW w:w="2134" w:type="dxa"/>
          </w:tcPr>
          <w:p w14:paraId="31D16095" w14:textId="518083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2FD8F" w14:textId="4A46EC9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63116" w14:textId="1DEF37A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B4FE82F" w14:textId="77777777" w:rsidTr="004A1A2A">
        <w:trPr>
          <w:trHeight w:val="54"/>
        </w:trPr>
        <w:tc>
          <w:tcPr>
            <w:tcW w:w="1691" w:type="dxa"/>
          </w:tcPr>
          <w:p w14:paraId="4B3C6002" w14:textId="138AFAD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663C05D0" w14:textId="55C6B51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725520.14</w:t>
            </w:r>
          </w:p>
        </w:tc>
        <w:tc>
          <w:tcPr>
            <w:tcW w:w="1562" w:type="dxa"/>
          </w:tcPr>
          <w:p w14:paraId="27B7FBA5" w14:textId="431D43A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3368689.56</w:t>
            </w:r>
          </w:p>
        </w:tc>
        <w:tc>
          <w:tcPr>
            <w:tcW w:w="2134" w:type="dxa"/>
          </w:tcPr>
          <w:p w14:paraId="583D9ED0" w14:textId="54B8A4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028267" w14:textId="4A94253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19863" w14:textId="3065CC2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7C5293E" w14:textId="77777777" w:rsidTr="004A1A2A">
        <w:trPr>
          <w:trHeight w:val="54"/>
        </w:trPr>
        <w:tc>
          <w:tcPr>
            <w:tcW w:w="1691" w:type="dxa"/>
          </w:tcPr>
          <w:p w14:paraId="17EC4F08" w14:textId="11CC1BA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5FA0A9CA" w14:textId="5E4D0AE3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725520.75</w:t>
            </w:r>
          </w:p>
        </w:tc>
        <w:tc>
          <w:tcPr>
            <w:tcW w:w="1562" w:type="dxa"/>
          </w:tcPr>
          <w:p w14:paraId="319E99F4" w14:textId="4CA79C0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3368691.72</w:t>
            </w:r>
          </w:p>
        </w:tc>
        <w:tc>
          <w:tcPr>
            <w:tcW w:w="2134" w:type="dxa"/>
          </w:tcPr>
          <w:p w14:paraId="2C84EAE0" w14:textId="5519922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366ED" w14:textId="5108EB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03385" w14:textId="5E45982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B26121E" w14:textId="77777777" w:rsidTr="004A1A2A">
        <w:trPr>
          <w:trHeight w:val="54"/>
        </w:trPr>
        <w:tc>
          <w:tcPr>
            <w:tcW w:w="1691" w:type="dxa"/>
          </w:tcPr>
          <w:p w14:paraId="563D3310" w14:textId="6E91D5D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04DCE17B" w14:textId="6BC5EB9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725522.19</w:t>
            </w:r>
          </w:p>
        </w:tc>
        <w:tc>
          <w:tcPr>
            <w:tcW w:w="1562" w:type="dxa"/>
          </w:tcPr>
          <w:p w14:paraId="28C2D80B" w14:textId="22EB6F7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3368693.52</w:t>
            </w:r>
          </w:p>
        </w:tc>
        <w:tc>
          <w:tcPr>
            <w:tcW w:w="2134" w:type="dxa"/>
          </w:tcPr>
          <w:p w14:paraId="55E6E5DA" w14:textId="3D1F4AC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CBD75" w14:textId="74853A8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CCDC24" w14:textId="3623B67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63C33745" w14:textId="77777777" w:rsidTr="004A1A2A">
        <w:trPr>
          <w:trHeight w:val="54"/>
        </w:trPr>
        <w:tc>
          <w:tcPr>
            <w:tcW w:w="1691" w:type="dxa"/>
          </w:tcPr>
          <w:p w14:paraId="0B3914C5" w14:textId="532C50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27DE87C2" w14:textId="661DB59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725522.70</w:t>
            </w:r>
          </w:p>
        </w:tc>
        <w:tc>
          <w:tcPr>
            <w:tcW w:w="1562" w:type="dxa"/>
          </w:tcPr>
          <w:p w14:paraId="1F0AEE2D" w14:textId="1CCBFC7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3368695.81</w:t>
            </w:r>
          </w:p>
        </w:tc>
        <w:tc>
          <w:tcPr>
            <w:tcW w:w="2134" w:type="dxa"/>
          </w:tcPr>
          <w:p w14:paraId="015FFFE1" w14:textId="58A0DA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E811CF" w14:textId="2DEAB9E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01F73" w14:textId="20EB0AF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EBE63F9" w14:textId="77777777" w:rsidTr="004A1A2A">
        <w:trPr>
          <w:trHeight w:val="54"/>
        </w:trPr>
        <w:tc>
          <w:tcPr>
            <w:tcW w:w="1691" w:type="dxa"/>
          </w:tcPr>
          <w:p w14:paraId="7B784BA8" w14:textId="590E269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50FB724D" w14:textId="0EEC491A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725522.36</w:t>
            </w:r>
          </w:p>
        </w:tc>
        <w:tc>
          <w:tcPr>
            <w:tcW w:w="1562" w:type="dxa"/>
          </w:tcPr>
          <w:p w14:paraId="595CE0FE" w14:textId="19BD2BC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3368696.22</w:t>
            </w:r>
          </w:p>
        </w:tc>
        <w:tc>
          <w:tcPr>
            <w:tcW w:w="2134" w:type="dxa"/>
          </w:tcPr>
          <w:p w14:paraId="5B305520" w14:textId="0945807C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E9932" w14:textId="4A5ECCF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7F492" w14:textId="31E926B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E31BB5B" w14:textId="77777777" w:rsidTr="004A1A2A">
        <w:trPr>
          <w:trHeight w:val="54"/>
        </w:trPr>
        <w:tc>
          <w:tcPr>
            <w:tcW w:w="1691" w:type="dxa"/>
          </w:tcPr>
          <w:p w14:paraId="3AD6E6C5" w14:textId="24ED38F3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615FEE27" w14:textId="3BAE802B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725521.27</w:t>
            </w:r>
          </w:p>
        </w:tc>
        <w:tc>
          <w:tcPr>
            <w:tcW w:w="1562" w:type="dxa"/>
          </w:tcPr>
          <w:p w14:paraId="38403F29" w14:textId="3077CCC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3368696.57</w:t>
            </w:r>
          </w:p>
        </w:tc>
        <w:tc>
          <w:tcPr>
            <w:tcW w:w="2134" w:type="dxa"/>
          </w:tcPr>
          <w:p w14:paraId="13C3DE71" w14:textId="7EF8FD3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940A8" w14:textId="3116DC8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2624C" w14:textId="551808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1337722A" w14:textId="77777777" w:rsidTr="004A1A2A">
        <w:trPr>
          <w:trHeight w:val="54"/>
        </w:trPr>
        <w:tc>
          <w:tcPr>
            <w:tcW w:w="1691" w:type="dxa"/>
          </w:tcPr>
          <w:p w14:paraId="28A2AF46" w14:textId="512370A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042AD1EC" w14:textId="57A67842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725520.03</w:t>
            </w:r>
          </w:p>
        </w:tc>
        <w:tc>
          <w:tcPr>
            <w:tcW w:w="1562" w:type="dxa"/>
          </w:tcPr>
          <w:p w14:paraId="79C3F4C4" w14:textId="28606CE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3368697.87</w:t>
            </w:r>
          </w:p>
        </w:tc>
        <w:tc>
          <w:tcPr>
            <w:tcW w:w="2134" w:type="dxa"/>
          </w:tcPr>
          <w:p w14:paraId="6D91FF95" w14:textId="163E5CC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06E50D" w14:textId="7179A14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DE92E" w14:textId="622DAF2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2B47232" w14:textId="77777777" w:rsidTr="004A1A2A">
        <w:trPr>
          <w:trHeight w:val="54"/>
        </w:trPr>
        <w:tc>
          <w:tcPr>
            <w:tcW w:w="1691" w:type="dxa"/>
          </w:tcPr>
          <w:p w14:paraId="65C746A7" w14:textId="0F8DEBF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28EE5AA6" w14:textId="52A229B0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725520.10</w:t>
            </w:r>
          </w:p>
        </w:tc>
        <w:tc>
          <w:tcPr>
            <w:tcW w:w="1562" w:type="dxa"/>
          </w:tcPr>
          <w:p w14:paraId="5B184DF2" w14:textId="32261F4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3368701.64</w:t>
            </w:r>
          </w:p>
        </w:tc>
        <w:tc>
          <w:tcPr>
            <w:tcW w:w="2134" w:type="dxa"/>
          </w:tcPr>
          <w:p w14:paraId="4E732D3B" w14:textId="7B8BA9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9B14FD" w14:textId="37E1875B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0FE9B" w14:textId="62127EE8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04E2275B" w14:textId="77777777" w:rsidTr="004A1A2A">
        <w:trPr>
          <w:trHeight w:val="54"/>
        </w:trPr>
        <w:tc>
          <w:tcPr>
            <w:tcW w:w="1691" w:type="dxa"/>
          </w:tcPr>
          <w:p w14:paraId="3DAD15DF" w14:textId="730C78B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342CD73E" w14:textId="407F05B4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374A3E17" w14:textId="640A975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3368705.35</w:t>
            </w:r>
          </w:p>
        </w:tc>
        <w:tc>
          <w:tcPr>
            <w:tcW w:w="2134" w:type="dxa"/>
          </w:tcPr>
          <w:p w14:paraId="363CC6A8" w14:textId="055CD35A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9DEDC0" w14:textId="5524E90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6CCF8" w14:textId="040BA5E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24888EC1" w14:textId="77777777" w:rsidTr="004A1A2A">
        <w:trPr>
          <w:trHeight w:val="54"/>
        </w:trPr>
        <w:tc>
          <w:tcPr>
            <w:tcW w:w="1691" w:type="dxa"/>
          </w:tcPr>
          <w:p w14:paraId="586FBAD9" w14:textId="25D949B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51600833" w14:textId="1BEEF0B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725520.17</w:t>
            </w:r>
          </w:p>
        </w:tc>
        <w:tc>
          <w:tcPr>
            <w:tcW w:w="1562" w:type="dxa"/>
          </w:tcPr>
          <w:p w14:paraId="6C275F8C" w14:textId="3896600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3368707.95</w:t>
            </w:r>
          </w:p>
        </w:tc>
        <w:tc>
          <w:tcPr>
            <w:tcW w:w="2134" w:type="dxa"/>
          </w:tcPr>
          <w:p w14:paraId="3D896197" w14:textId="7BEE861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71AEB4" w14:textId="089B1E3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4808DB" w14:textId="41E3C3A1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7AFAE630" w14:textId="77777777" w:rsidTr="004A1A2A">
        <w:trPr>
          <w:trHeight w:val="54"/>
        </w:trPr>
        <w:tc>
          <w:tcPr>
            <w:tcW w:w="1691" w:type="dxa"/>
          </w:tcPr>
          <w:p w14:paraId="6A8A129F" w14:textId="065DBA2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4DF95FC3" w14:textId="54BBF1B1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725520.25</w:t>
            </w:r>
          </w:p>
        </w:tc>
        <w:tc>
          <w:tcPr>
            <w:tcW w:w="1562" w:type="dxa"/>
          </w:tcPr>
          <w:p w14:paraId="72DB9B4C" w14:textId="4933E69F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3368711.55</w:t>
            </w:r>
          </w:p>
        </w:tc>
        <w:tc>
          <w:tcPr>
            <w:tcW w:w="2134" w:type="dxa"/>
          </w:tcPr>
          <w:p w14:paraId="6DE19C2E" w14:textId="67233B00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18E5F" w14:textId="4D9B55A7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F7727" w14:textId="5B31BBA9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C75F64E" w14:textId="77777777" w:rsidTr="004A1A2A">
        <w:trPr>
          <w:trHeight w:val="54"/>
        </w:trPr>
        <w:tc>
          <w:tcPr>
            <w:tcW w:w="1691" w:type="dxa"/>
          </w:tcPr>
          <w:p w14:paraId="63F57B11" w14:textId="6476F25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5B7F22F3" w14:textId="423CC66E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725519.48</w:t>
            </w:r>
          </w:p>
        </w:tc>
        <w:tc>
          <w:tcPr>
            <w:tcW w:w="1562" w:type="dxa"/>
          </w:tcPr>
          <w:p w14:paraId="376CB412" w14:textId="30955256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3368713.80</w:t>
            </w:r>
          </w:p>
        </w:tc>
        <w:tc>
          <w:tcPr>
            <w:tcW w:w="2134" w:type="dxa"/>
          </w:tcPr>
          <w:p w14:paraId="6044F0AD" w14:textId="6B84880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20A64" w14:textId="5664609E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58D99" w14:textId="63DB7E04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A7852" w:rsidRPr="002E6E74" w14:paraId="405C98A2" w14:textId="77777777" w:rsidTr="004A1A2A">
        <w:trPr>
          <w:trHeight w:val="54"/>
        </w:trPr>
        <w:tc>
          <w:tcPr>
            <w:tcW w:w="1691" w:type="dxa"/>
          </w:tcPr>
          <w:p w14:paraId="4C89A867" w14:textId="3B58538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580E4F3C" w14:textId="4688F8E5" w:rsidR="006A7852" w:rsidRPr="002E6E74" w:rsidRDefault="006A7852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725519.77</w:t>
            </w:r>
          </w:p>
        </w:tc>
        <w:tc>
          <w:tcPr>
            <w:tcW w:w="1562" w:type="dxa"/>
          </w:tcPr>
          <w:p w14:paraId="38028624" w14:textId="0FC15265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3368714.63</w:t>
            </w:r>
          </w:p>
        </w:tc>
        <w:tc>
          <w:tcPr>
            <w:tcW w:w="2134" w:type="dxa"/>
          </w:tcPr>
          <w:p w14:paraId="53E0E8A5" w14:textId="0682A11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9EC69" w14:textId="5C69E1BD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FF7C9F" w14:textId="65060452" w:rsidR="006A7852" w:rsidRPr="002E6E74" w:rsidRDefault="006A7852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211529EE" w14:textId="77777777" w:rsidR="003219DD" w:rsidRDefault="003219DD"/>
    <w:p w14:paraId="1FA302D9" w14:textId="77777777" w:rsidR="006A7852" w:rsidRDefault="006A7852"/>
    <w:p w14:paraId="4BB0F6F4" w14:textId="77777777" w:rsidR="006A7852" w:rsidRDefault="006A7852"/>
    <w:p w14:paraId="5EFECA5A" w14:textId="77777777" w:rsidR="006A7852" w:rsidRDefault="006A7852"/>
    <w:p w14:paraId="6FA5C51F" w14:textId="77777777" w:rsidR="006A7852" w:rsidRDefault="006A7852"/>
    <w:p w14:paraId="45881BB7" w14:textId="77777777" w:rsidR="006A7852" w:rsidRDefault="006A7852"/>
    <w:p w14:paraId="119C1313" w14:textId="77777777" w:rsidR="006A7852" w:rsidRDefault="006A7852"/>
    <w:p w14:paraId="2B948058" w14:textId="77777777" w:rsidR="006A7852" w:rsidRDefault="006A7852"/>
    <w:p w14:paraId="7B0C6B89" w14:textId="77777777" w:rsidR="006A7852" w:rsidRDefault="006A7852"/>
    <w:p w14:paraId="2686501F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6A7852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15EE7E1D" w:rsidR="006A7852" w:rsidRPr="002E6E74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7968DB60" w:rsidR="006A7852" w:rsidRPr="002E6E74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46B4DE99" w:rsidR="006A7852" w:rsidRPr="00D74C57" w:rsidRDefault="006A7852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7852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23CC5CA4" w:rsidR="006A7852" w:rsidRPr="002E6E74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720AB6DF" w:rsidR="006A7852" w:rsidRPr="002E6E74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516</w:t>
            </w:r>
          </w:p>
        </w:tc>
        <w:tc>
          <w:tcPr>
            <w:tcW w:w="7371" w:type="dxa"/>
          </w:tcPr>
          <w:p w14:paraId="614842DE" w14:textId="20168B2A" w:rsidR="006A7852" w:rsidRPr="002E6E74" w:rsidRDefault="006A7852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(№2 по ТЗ)</w:t>
            </w:r>
          </w:p>
        </w:tc>
      </w:tr>
      <w:tr w:rsidR="006A7852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1BE5915E" w:rsidR="006A7852" w:rsidRPr="002E6E74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1A3B0DE7" w14:textId="51068516" w:rsidR="006A7852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691230B" w14:textId="022C70D7" w:rsidR="006A7852" w:rsidRPr="002E6E74" w:rsidRDefault="006A7852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7852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7DF1A565" w:rsidR="006A7852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517</w:t>
            </w:r>
          </w:p>
        </w:tc>
        <w:tc>
          <w:tcPr>
            <w:tcW w:w="1559" w:type="dxa"/>
          </w:tcPr>
          <w:p w14:paraId="31AD2867" w14:textId="3A6303DD" w:rsidR="006A7852" w:rsidRDefault="006A7852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822</w:t>
            </w:r>
          </w:p>
        </w:tc>
        <w:tc>
          <w:tcPr>
            <w:tcW w:w="7371" w:type="dxa"/>
          </w:tcPr>
          <w:p w14:paraId="5AF3D05B" w14:textId="0397FC8C" w:rsidR="006A7852" w:rsidRPr="002E6E74" w:rsidRDefault="006A7852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(№2 по ТЗ)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367C49C0" w:rsidR="00F54131" w:rsidRPr="000C0D36" w:rsidRDefault="00E570C7" w:rsidP="006A7852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(№2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7777777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1019A2D9" w14:textId="7777777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28C4B285" w14:textId="6A9D4093" w:rsidR="003D568B" w:rsidRDefault="00406C92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DC32789" wp14:editId="32D08E55">
                  <wp:extent cx="12096750" cy="7286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5" t="11299" r="7235" b="12886"/>
                          <a:stretch/>
                        </pic:blipFill>
                        <pic:spPr bwMode="auto">
                          <a:xfrm>
                            <a:off x="0" y="0"/>
                            <a:ext cx="12099149" cy="728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90F50" w14:textId="77777777" w:rsidR="00342828" w:rsidRDefault="00342828" w:rsidP="00BC650E">
            <w:pPr>
              <w:rPr>
                <w:b/>
              </w:rPr>
            </w:pPr>
          </w:p>
          <w:p w14:paraId="1F1D378C" w14:textId="77777777" w:rsidR="00406C92" w:rsidRDefault="00406C92" w:rsidP="00BC650E">
            <w:pPr>
              <w:rPr>
                <w:b/>
              </w:rPr>
            </w:pPr>
          </w:p>
          <w:p w14:paraId="3EE8B446" w14:textId="77777777" w:rsidR="00406C92" w:rsidRDefault="00406C92" w:rsidP="00BC650E">
            <w:pPr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6E94B72" w:rsidR="00B6189A" w:rsidRPr="00B6189A" w:rsidRDefault="00B6189A" w:rsidP="006A7852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6A7852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382"/>
              <w:gridCol w:w="18437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62EE3F1A" w:rsidR="00B6189A" w:rsidRDefault="003D568B" w:rsidP="003B6E5B">
                  <w:pPr>
                    <w:pStyle w:val="aa"/>
                    <w:spacing w:before="120"/>
                    <w:ind w:left="-12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6CE020B8">
                            <wp:simplePos x="0" y="0"/>
                            <wp:positionH relativeFrom="column">
                              <wp:posOffset>595630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0.2pt" to="103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h3J6S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4C5426"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523BC28C">
                            <wp:simplePos x="0" y="0"/>
                            <wp:positionH relativeFrom="column">
                              <wp:posOffset>581025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31.25pt" to="102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H+EA9r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9633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06C92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BF7C8A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3648E-B96D-4672-A40B-32760EFC7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94</TotalTime>
  <Pages>29</Pages>
  <Words>7498</Words>
  <Characters>42739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50137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24</cp:revision>
  <cp:lastPrinted>2021-01-22T06:48:00Z</cp:lastPrinted>
  <dcterms:created xsi:type="dcterms:W3CDTF">2020-10-26T22:43:00Z</dcterms:created>
  <dcterms:modified xsi:type="dcterms:W3CDTF">2021-03-16T06:04:00Z</dcterms:modified>
</cp:coreProperties>
</file>